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Default="00177B9D" w:rsidP="00F85EED">
      <w:pPr>
        <w:jc w:val="center"/>
        <w:rPr>
          <w:rFonts w:ascii="Arial" w:hAnsi="Arial" w:cs="Arial"/>
          <w:b/>
          <w:sz w:val="52"/>
          <w:szCs w:val="52"/>
        </w:rPr>
      </w:pPr>
    </w:p>
    <w:p w:rsidR="00177B9D" w:rsidRDefault="00177B9D" w:rsidP="00F85EED">
      <w:pPr>
        <w:jc w:val="center"/>
        <w:rPr>
          <w:rFonts w:ascii="Arial" w:hAnsi="Arial" w:cs="Arial"/>
          <w:b/>
          <w:sz w:val="52"/>
          <w:szCs w:val="52"/>
        </w:rPr>
      </w:pPr>
    </w:p>
    <w:p w:rsidR="00177B9D" w:rsidRDefault="00177B9D" w:rsidP="00F85EED">
      <w:pPr>
        <w:jc w:val="center"/>
        <w:rPr>
          <w:rFonts w:ascii="Arial" w:hAnsi="Arial" w:cs="Arial"/>
          <w:b/>
          <w:sz w:val="52"/>
          <w:szCs w:val="52"/>
        </w:rPr>
      </w:pPr>
    </w:p>
    <w:p w:rsidR="00177B9D" w:rsidRPr="0073324F" w:rsidRDefault="00177B9D" w:rsidP="00F85EED">
      <w:pPr>
        <w:jc w:val="center"/>
        <w:rPr>
          <w:rFonts w:ascii="Arial" w:hAnsi="Arial" w:cs="Arial"/>
          <w:b/>
          <w:sz w:val="44"/>
          <w:szCs w:val="44"/>
        </w:rPr>
      </w:pPr>
      <w:r>
        <w:rPr>
          <w:rFonts w:ascii="Arial" w:hAnsi="Arial" w:cs="Arial"/>
          <w:b/>
          <w:sz w:val="44"/>
          <w:szCs w:val="44"/>
        </w:rPr>
        <w:t>Hexagon Care Services Ltd</w:t>
      </w:r>
    </w:p>
    <w:p w:rsidR="00177B9D" w:rsidRPr="0073324F" w:rsidRDefault="00177B9D" w:rsidP="00F85EED">
      <w:pPr>
        <w:jc w:val="center"/>
        <w:rPr>
          <w:rFonts w:ascii="Arial" w:hAnsi="Arial" w:cs="Arial"/>
          <w:b/>
          <w:sz w:val="44"/>
          <w:szCs w:val="44"/>
        </w:rPr>
      </w:pPr>
    </w:p>
    <w:p w:rsidR="00177B9D" w:rsidRDefault="00177B9D" w:rsidP="00F85EED">
      <w:pPr>
        <w:jc w:val="center"/>
        <w:rPr>
          <w:rFonts w:ascii="Arial" w:hAnsi="Arial" w:cs="Arial"/>
          <w:b/>
          <w:sz w:val="44"/>
          <w:szCs w:val="44"/>
        </w:rPr>
      </w:pPr>
      <w:r w:rsidRPr="0073324F">
        <w:rPr>
          <w:rFonts w:ascii="Arial" w:hAnsi="Arial" w:cs="Arial"/>
          <w:b/>
          <w:sz w:val="44"/>
          <w:szCs w:val="44"/>
        </w:rPr>
        <w:t xml:space="preserve">Supplementary </w:t>
      </w:r>
      <w:r>
        <w:rPr>
          <w:rFonts w:ascii="Arial" w:hAnsi="Arial" w:cs="Arial"/>
          <w:b/>
          <w:sz w:val="44"/>
          <w:szCs w:val="44"/>
        </w:rPr>
        <w:t>Statement</w:t>
      </w:r>
    </w:p>
    <w:p w:rsidR="00177B9D" w:rsidRDefault="00177B9D" w:rsidP="00F85EED">
      <w:pPr>
        <w:jc w:val="center"/>
        <w:rPr>
          <w:rFonts w:ascii="Arial" w:hAnsi="Arial" w:cs="Arial"/>
          <w:b/>
          <w:sz w:val="44"/>
          <w:szCs w:val="44"/>
        </w:rPr>
      </w:pPr>
    </w:p>
    <w:p w:rsidR="00177B9D" w:rsidRPr="0073324F" w:rsidRDefault="00177B9D" w:rsidP="00F85EED">
      <w:pPr>
        <w:jc w:val="center"/>
        <w:rPr>
          <w:rFonts w:ascii="Arial" w:hAnsi="Arial" w:cs="Arial"/>
          <w:b/>
          <w:sz w:val="44"/>
          <w:szCs w:val="44"/>
        </w:rPr>
      </w:pPr>
      <w:r>
        <w:rPr>
          <w:rFonts w:ascii="Arial" w:hAnsi="Arial" w:cs="Arial"/>
          <w:b/>
          <w:sz w:val="44"/>
          <w:szCs w:val="44"/>
        </w:rPr>
        <w:t>Some Questions Answered</w:t>
      </w: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p>
    <w:p w:rsidR="00177B9D" w:rsidRPr="006D7136" w:rsidRDefault="00177B9D" w:rsidP="00F85EED">
      <w:pPr>
        <w:jc w:val="center"/>
        <w:rPr>
          <w:rFonts w:ascii="Calibri" w:hAnsi="Calibri" w:cs="Calibri"/>
          <w:b/>
          <w:sz w:val="22"/>
          <w:szCs w:val="22"/>
        </w:rPr>
      </w:pPr>
      <w:smartTag w:uri="urn:schemas-microsoft-com:office:smarttags" w:element="PersonName">
        <w:r w:rsidRPr="006D7136">
          <w:rPr>
            <w:rFonts w:ascii="Calibri" w:hAnsi="Calibri" w:cs="Calibri"/>
            <w:b/>
            <w:sz w:val="22"/>
            <w:szCs w:val="22"/>
          </w:rPr>
          <w:t>Planning</w:t>
        </w:r>
      </w:smartTag>
      <w:r w:rsidRPr="006D7136">
        <w:rPr>
          <w:rFonts w:ascii="Calibri" w:hAnsi="Calibri" w:cs="Calibri"/>
          <w:b/>
          <w:sz w:val="22"/>
          <w:szCs w:val="22"/>
        </w:rPr>
        <w:t xml:space="preserve"> and Law Limited</w:t>
      </w:r>
    </w:p>
    <w:p w:rsidR="00177B9D" w:rsidRDefault="00177B9D" w:rsidP="00F85EED">
      <w:pPr>
        <w:jc w:val="center"/>
        <w:rPr>
          <w:rFonts w:ascii="Calibri" w:hAnsi="Calibri" w:cs="Calibri"/>
          <w:sz w:val="22"/>
          <w:szCs w:val="22"/>
        </w:rPr>
      </w:pPr>
      <w:smartTag w:uri="urn:schemas-microsoft-com:office:smarttags" w:element="address">
        <w:smartTag w:uri="urn:schemas-microsoft-com:office:smarttags" w:element="Street">
          <w:r>
            <w:rPr>
              <w:rFonts w:ascii="Calibri" w:hAnsi="Calibri" w:cs="Calibri"/>
              <w:sz w:val="22"/>
              <w:szCs w:val="22"/>
            </w:rPr>
            <w:t>107 Lawsons Road</w:t>
          </w:r>
        </w:smartTag>
      </w:smartTag>
      <w:r>
        <w:rPr>
          <w:rFonts w:ascii="Calibri" w:hAnsi="Calibri" w:cs="Calibri"/>
          <w:sz w:val="22"/>
          <w:szCs w:val="22"/>
        </w:rPr>
        <w:t xml:space="preserve"> </w:t>
      </w:r>
    </w:p>
    <w:p w:rsidR="00177B9D" w:rsidRDefault="00177B9D" w:rsidP="00F85EED">
      <w:pPr>
        <w:jc w:val="center"/>
        <w:rPr>
          <w:rFonts w:ascii="Calibri" w:hAnsi="Calibri" w:cs="Calibri"/>
          <w:sz w:val="22"/>
          <w:szCs w:val="22"/>
        </w:rPr>
      </w:pPr>
      <w:r>
        <w:rPr>
          <w:rFonts w:ascii="Calibri" w:hAnsi="Calibri" w:cs="Calibri"/>
          <w:sz w:val="22"/>
          <w:szCs w:val="22"/>
        </w:rPr>
        <w:t>Thornton-Cleveleys</w:t>
      </w:r>
    </w:p>
    <w:p w:rsidR="00177B9D" w:rsidRDefault="00177B9D" w:rsidP="00F85EED">
      <w:pPr>
        <w:jc w:val="center"/>
        <w:rPr>
          <w:rFonts w:ascii="Calibri" w:hAnsi="Calibri" w:cs="Calibri"/>
          <w:sz w:val="22"/>
          <w:szCs w:val="22"/>
        </w:rPr>
      </w:pPr>
      <w:smartTag w:uri="urn:schemas-microsoft-com:office:smarttags" w:element="place">
        <w:r>
          <w:rPr>
            <w:rFonts w:ascii="Calibri" w:hAnsi="Calibri" w:cs="Calibri"/>
            <w:sz w:val="22"/>
            <w:szCs w:val="22"/>
          </w:rPr>
          <w:t>Lancashire</w:t>
        </w:r>
      </w:smartTag>
      <w:r>
        <w:rPr>
          <w:rFonts w:ascii="Calibri" w:hAnsi="Calibri" w:cs="Calibri"/>
          <w:sz w:val="22"/>
          <w:szCs w:val="22"/>
        </w:rPr>
        <w:t>.</w:t>
      </w:r>
    </w:p>
    <w:p w:rsidR="00177B9D" w:rsidRPr="006D7136" w:rsidRDefault="00177B9D" w:rsidP="00F85EED">
      <w:pPr>
        <w:jc w:val="center"/>
        <w:rPr>
          <w:rFonts w:ascii="Calibri" w:hAnsi="Calibri" w:cs="Calibri"/>
          <w:sz w:val="22"/>
          <w:szCs w:val="22"/>
        </w:rPr>
      </w:pPr>
      <w:r>
        <w:rPr>
          <w:rFonts w:ascii="Calibri" w:hAnsi="Calibri" w:cs="Calibri"/>
          <w:sz w:val="22"/>
          <w:szCs w:val="22"/>
        </w:rPr>
        <w:t>FY5 4PP</w:t>
      </w:r>
    </w:p>
    <w:p w:rsidR="00177B9D" w:rsidRPr="0085278C" w:rsidRDefault="00177B9D" w:rsidP="00F85EED">
      <w:pPr>
        <w:rPr>
          <w:rFonts w:ascii="Calibri" w:hAnsi="Calibri" w:cs="Calibri"/>
          <w:b/>
          <w:sz w:val="32"/>
          <w:szCs w:val="32"/>
        </w:rPr>
      </w:pPr>
      <w:r w:rsidRPr="006D7136">
        <w:rPr>
          <w:rFonts w:ascii="Calibri" w:hAnsi="Calibri" w:cs="Calibri"/>
          <w:sz w:val="22"/>
          <w:szCs w:val="22"/>
        </w:rPr>
        <w:br w:type="page"/>
        <w:t xml:space="preserve"> </w:t>
      </w:r>
      <w:r w:rsidRPr="0085278C">
        <w:rPr>
          <w:rFonts w:ascii="Calibri" w:hAnsi="Calibri" w:cs="Calibri"/>
          <w:b/>
          <w:sz w:val="32"/>
          <w:szCs w:val="32"/>
        </w:rPr>
        <w:t>Care Homes for Young People -  Some Questions Answered</w:t>
      </w:r>
    </w:p>
    <w:p w:rsidR="00177B9D" w:rsidRPr="006D7136" w:rsidRDefault="00177B9D" w:rsidP="00BB708C">
      <w:pPr>
        <w:pStyle w:val="msolistparagraph0"/>
        <w:ind w:hanging="360"/>
      </w:pPr>
    </w:p>
    <w:p w:rsidR="00177B9D" w:rsidRPr="006D7136" w:rsidRDefault="00177B9D" w:rsidP="00467B7B">
      <w:pPr>
        <w:pStyle w:val="msolistparagraph0"/>
        <w:numPr>
          <w:ilvl w:val="0"/>
          <w:numId w:val="4"/>
        </w:numPr>
        <w:rPr>
          <w:color w:val="FF0000"/>
        </w:rPr>
      </w:pPr>
      <w:r w:rsidRPr="006D7136">
        <w:t xml:space="preserve">What would be the needs of the </w:t>
      </w:r>
      <w:r>
        <w:t>children</w:t>
      </w:r>
      <w:r w:rsidRPr="006D7136">
        <w:t xml:space="preserve"> to be placed in the home. e.g. would </w:t>
      </w:r>
      <w:r>
        <w:t>the children</w:t>
      </w:r>
      <w:r w:rsidRPr="006D7136">
        <w:t xml:space="preserve"> suffer from physical disabilities, mental health issues, established behavioural problems?</w:t>
      </w:r>
      <w:r w:rsidRPr="006D7136">
        <w:rPr>
          <w:color w:val="FF0000"/>
        </w:rPr>
        <w:t xml:space="preserve"> </w:t>
      </w:r>
    </w:p>
    <w:p w:rsidR="00177B9D" w:rsidRPr="006D7136" w:rsidRDefault="00177B9D" w:rsidP="00BB708C">
      <w:pPr>
        <w:pStyle w:val="msolistparagraph0"/>
        <w:ind w:hanging="360"/>
        <w:rPr>
          <w:color w:val="FF0000"/>
        </w:rPr>
      </w:pPr>
    </w:p>
    <w:p w:rsidR="00177B9D" w:rsidRPr="00467B7B" w:rsidRDefault="00177B9D" w:rsidP="00467B7B">
      <w:pPr>
        <w:pStyle w:val="msolistparagraph0"/>
        <w:ind w:left="360"/>
        <w:rPr>
          <w:color w:val="FF0000"/>
        </w:rPr>
      </w:pPr>
      <w:r>
        <w:rPr>
          <w:color w:val="FF0000"/>
        </w:rPr>
        <w:t>The children</w:t>
      </w:r>
      <w:r w:rsidRPr="006D7136">
        <w:rPr>
          <w:color w:val="FF0000"/>
        </w:rPr>
        <w:t xml:space="preserve"> would indeed be </w:t>
      </w:r>
      <w:r>
        <w:rPr>
          <w:color w:val="FF0000"/>
        </w:rPr>
        <w:t xml:space="preserve"> </w:t>
      </w:r>
      <w:r w:rsidRPr="006D7136">
        <w:rPr>
          <w:color w:val="FF0000"/>
        </w:rPr>
        <w:t xml:space="preserve">vulnerable young </w:t>
      </w:r>
      <w:r>
        <w:rPr>
          <w:color w:val="FF0000"/>
        </w:rPr>
        <w:t>people</w:t>
      </w:r>
      <w:r w:rsidRPr="006D7136">
        <w:rPr>
          <w:color w:val="FF0000"/>
        </w:rPr>
        <w:t xml:space="preserve">. </w:t>
      </w:r>
      <w:r>
        <w:rPr>
          <w:color w:val="FF0000"/>
        </w:rPr>
        <w:t xml:space="preserve">The children will </w:t>
      </w:r>
      <w:r w:rsidRPr="006D7136">
        <w:rPr>
          <w:color w:val="FF0000"/>
        </w:rPr>
        <w:t>have been taken into care by the Social Services Authority.</w:t>
      </w:r>
      <w:r>
        <w:rPr>
          <w:color w:val="FF0000"/>
        </w:rPr>
        <w:t xml:space="preserve"> There c</w:t>
      </w:r>
      <w:r w:rsidRPr="006D7136">
        <w:rPr>
          <w:color w:val="FF0000"/>
        </w:rPr>
        <w:t>ould be</w:t>
      </w:r>
      <w:r>
        <w:rPr>
          <w:color w:val="FF0000"/>
        </w:rPr>
        <w:t xml:space="preserve"> a child </w:t>
      </w:r>
      <w:r w:rsidRPr="006D7136">
        <w:rPr>
          <w:color w:val="FF0000"/>
        </w:rPr>
        <w:t>with particular problems, as there could</w:t>
      </w:r>
      <w:r>
        <w:rPr>
          <w:color w:val="FF0000"/>
        </w:rPr>
        <w:t xml:space="preserve"> be in any family dwellinghouse.</w:t>
      </w:r>
      <w:r w:rsidRPr="0073324F">
        <w:rPr>
          <w:color w:val="0070C0"/>
        </w:rPr>
        <w:t xml:space="preserve"> </w:t>
      </w:r>
      <w:r w:rsidRPr="0073324F">
        <w:rPr>
          <w:color w:val="FF0000"/>
        </w:rPr>
        <w:t xml:space="preserve">There </w:t>
      </w:r>
      <w:r>
        <w:rPr>
          <w:color w:val="FF0000"/>
        </w:rPr>
        <w:t>will be a maximum of  3 children</w:t>
      </w:r>
      <w:r w:rsidRPr="0073324F">
        <w:rPr>
          <w:color w:val="FF0000"/>
        </w:rPr>
        <w:t xml:space="preserve"> in the house </w:t>
      </w:r>
      <w:r>
        <w:rPr>
          <w:color w:val="FF0000"/>
        </w:rPr>
        <w:t xml:space="preserve">selected based on referral. The children would be </w:t>
      </w:r>
      <w:r w:rsidRPr="0073324F">
        <w:rPr>
          <w:color w:val="FF0000"/>
        </w:rPr>
        <w:t xml:space="preserve">vulnerable and need a safe, caring and stable home environment to be able to thrive. </w:t>
      </w:r>
    </w:p>
    <w:p w:rsidR="00177B9D" w:rsidRPr="006D7136" w:rsidRDefault="00177B9D" w:rsidP="00C579EE">
      <w:pPr>
        <w:pStyle w:val="msolistparagraph0"/>
      </w:pPr>
    </w:p>
    <w:p w:rsidR="00177B9D" w:rsidRPr="006D7136" w:rsidRDefault="00177B9D" w:rsidP="00467B7B">
      <w:pPr>
        <w:pStyle w:val="msolistparagraph0"/>
        <w:numPr>
          <w:ilvl w:val="0"/>
          <w:numId w:val="4"/>
        </w:numPr>
      </w:pPr>
      <w:r w:rsidRPr="006D7136">
        <w:t xml:space="preserve">Would </w:t>
      </w:r>
      <w:r w:rsidRPr="00040679">
        <w:rPr>
          <w:color w:val="000000"/>
        </w:rPr>
        <w:t xml:space="preserve">the </w:t>
      </w:r>
      <w:r>
        <w:rPr>
          <w:color w:val="000000"/>
        </w:rPr>
        <w:t>children</w:t>
      </w:r>
      <w:r>
        <w:rPr>
          <w:color w:val="FF0000"/>
        </w:rPr>
        <w:t xml:space="preserve"> </w:t>
      </w:r>
      <w:r w:rsidRPr="006D7136">
        <w:t xml:space="preserve">attend local schools or be educated within the home? </w:t>
      </w:r>
    </w:p>
    <w:p w:rsidR="00177B9D" w:rsidRPr="006D7136" w:rsidRDefault="00177B9D" w:rsidP="00BB708C">
      <w:pPr>
        <w:pStyle w:val="msolistparagraph0"/>
        <w:ind w:hanging="360"/>
        <w:rPr>
          <w:color w:val="FF0000"/>
        </w:rPr>
      </w:pPr>
    </w:p>
    <w:p w:rsidR="00177B9D" w:rsidRPr="00467B7B" w:rsidRDefault="00177B9D" w:rsidP="00467B7B">
      <w:pPr>
        <w:pStyle w:val="msolistparagraph0"/>
        <w:ind w:left="360"/>
        <w:rPr>
          <w:color w:val="000080"/>
        </w:rPr>
      </w:pPr>
      <w:r>
        <w:rPr>
          <w:color w:val="FF0000"/>
        </w:rPr>
        <w:t xml:space="preserve">The children </w:t>
      </w:r>
      <w:r w:rsidRPr="006D7136">
        <w:rPr>
          <w:color w:val="FF0000"/>
        </w:rPr>
        <w:t>would a</w:t>
      </w:r>
      <w:r>
        <w:rPr>
          <w:color w:val="FF0000"/>
        </w:rPr>
        <w:t>ttend schools in the normal way.</w:t>
      </w:r>
      <w:r w:rsidRPr="006D7136">
        <w:rPr>
          <w:color w:val="FF0000"/>
        </w:rPr>
        <w:t xml:space="preserve"> </w:t>
      </w:r>
      <w:r>
        <w:rPr>
          <w:color w:val="FF0000"/>
        </w:rPr>
        <w:t xml:space="preserve">The children </w:t>
      </w:r>
      <w:r w:rsidRPr="0073324F">
        <w:rPr>
          <w:color w:val="FF0000"/>
        </w:rPr>
        <w:t xml:space="preserve">would also attend clubs, societies and other extra-curricular activities just as any other </w:t>
      </w:r>
      <w:r>
        <w:rPr>
          <w:color w:val="FF0000"/>
        </w:rPr>
        <w:t>children</w:t>
      </w:r>
      <w:r w:rsidRPr="0073324F">
        <w:rPr>
          <w:color w:val="FF0000"/>
        </w:rPr>
        <w:t xml:space="preserve"> of a similar age would.</w:t>
      </w:r>
    </w:p>
    <w:p w:rsidR="00177B9D" w:rsidRPr="0073324F" w:rsidRDefault="00177B9D" w:rsidP="00467B7B">
      <w:pPr>
        <w:pStyle w:val="msolistparagraph0"/>
        <w:ind w:left="360"/>
        <w:rPr>
          <w:color w:val="FF0000"/>
        </w:rPr>
      </w:pPr>
      <w:r>
        <w:rPr>
          <w:color w:val="FF0000"/>
        </w:rPr>
        <w:t xml:space="preserve">There would not be </w:t>
      </w:r>
      <w:r w:rsidRPr="0073324F">
        <w:rPr>
          <w:color w:val="FF0000"/>
        </w:rPr>
        <w:t xml:space="preserve">onsite education. </w:t>
      </w:r>
      <w:r>
        <w:rPr>
          <w:color w:val="FF0000"/>
        </w:rPr>
        <w:t xml:space="preserve">The children would </w:t>
      </w:r>
      <w:r w:rsidRPr="0073324F">
        <w:rPr>
          <w:color w:val="FF0000"/>
        </w:rPr>
        <w:t>e</w:t>
      </w:r>
      <w:r>
        <w:rPr>
          <w:color w:val="FF0000"/>
        </w:rPr>
        <w:t xml:space="preserve">ither attend a local school or </w:t>
      </w:r>
      <w:r w:rsidRPr="0073324F">
        <w:rPr>
          <w:color w:val="FF0000"/>
        </w:rPr>
        <w:t xml:space="preserve"> specialist educational provision that will be identified by </w:t>
      </w:r>
      <w:r>
        <w:rPr>
          <w:color w:val="FF0000"/>
        </w:rPr>
        <w:t xml:space="preserve">the local authority. All aspects </w:t>
      </w:r>
      <w:r w:rsidRPr="0073324F">
        <w:rPr>
          <w:color w:val="FF0000"/>
        </w:rPr>
        <w:t xml:space="preserve">of education are provided off site to protect the home environment </w:t>
      </w:r>
      <w:r>
        <w:rPr>
          <w:color w:val="FF0000"/>
        </w:rPr>
        <w:t>.</w:t>
      </w:r>
    </w:p>
    <w:p w:rsidR="00177B9D" w:rsidRPr="006D7136" w:rsidRDefault="00177B9D" w:rsidP="007660B3">
      <w:pPr>
        <w:pStyle w:val="msolistparagraph0"/>
        <w:rPr>
          <w:color w:val="00B0F0"/>
        </w:rPr>
      </w:pPr>
    </w:p>
    <w:p w:rsidR="00177B9D" w:rsidRPr="006D7136" w:rsidRDefault="00177B9D" w:rsidP="00BB708C">
      <w:pPr>
        <w:pStyle w:val="msolistparagraph0"/>
        <w:numPr>
          <w:ilvl w:val="0"/>
          <w:numId w:val="1"/>
        </w:numPr>
        <w:rPr>
          <w:color w:val="FF0000"/>
        </w:rPr>
      </w:pPr>
      <w:r w:rsidRPr="006D7136">
        <w:t xml:space="preserve">Would </w:t>
      </w:r>
      <w:r w:rsidRPr="00780365">
        <w:rPr>
          <w:color w:val="000000"/>
        </w:rPr>
        <w:t xml:space="preserve">the </w:t>
      </w:r>
      <w:r>
        <w:rPr>
          <w:color w:val="000000"/>
        </w:rPr>
        <w:t>children</w:t>
      </w:r>
      <w:r>
        <w:rPr>
          <w:color w:val="FF0000"/>
        </w:rPr>
        <w:t xml:space="preserve"> </w:t>
      </w:r>
      <w:r w:rsidRPr="006D7136">
        <w:t>require visiting medical practitioners, therapists, teachers?</w:t>
      </w:r>
      <w:r w:rsidRPr="006D7136">
        <w:rPr>
          <w:color w:val="000080"/>
        </w:rPr>
        <w:t xml:space="preserve"> </w:t>
      </w:r>
    </w:p>
    <w:p w:rsidR="00177B9D" w:rsidRPr="006D7136" w:rsidRDefault="00177B9D" w:rsidP="007660B3">
      <w:pPr>
        <w:pStyle w:val="msolistparagraph0"/>
        <w:rPr>
          <w:color w:val="FF0000"/>
        </w:rPr>
      </w:pPr>
    </w:p>
    <w:p w:rsidR="00177B9D" w:rsidRPr="006D7136" w:rsidRDefault="00177B9D" w:rsidP="007660B3">
      <w:pPr>
        <w:pStyle w:val="msolistparagraph0"/>
        <w:rPr>
          <w:color w:val="FF0000"/>
        </w:rPr>
      </w:pPr>
      <w:r>
        <w:rPr>
          <w:color w:val="FF0000"/>
        </w:rPr>
        <w:t xml:space="preserve">The children </w:t>
      </w:r>
      <w:r w:rsidRPr="006D7136">
        <w:rPr>
          <w:color w:val="FF0000"/>
        </w:rPr>
        <w:t xml:space="preserve">would not require visiting medical practitioners to any greater degree than </w:t>
      </w:r>
      <w:r>
        <w:rPr>
          <w:color w:val="FF0000"/>
        </w:rPr>
        <w:t>children</w:t>
      </w:r>
      <w:r w:rsidRPr="006D7136">
        <w:rPr>
          <w:color w:val="FF0000"/>
        </w:rPr>
        <w:t xml:space="preserve"> in a "normal" dwelli</w:t>
      </w:r>
      <w:r>
        <w:rPr>
          <w:color w:val="FF0000"/>
        </w:rPr>
        <w:t>nghouse, and as noted above the children</w:t>
      </w:r>
      <w:r w:rsidRPr="006D7136">
        <w:rPr>
          <w:color w:val="FF0000"/>
        </w:rPr>
        <w:t xml:space="preserve"> would attend school in the normal way.</w:t>
      </w:r>
    </w:p>
    <w:p w:rsidR="00177B9D" w:rsidRPr="006D7136" w:rsidRDefault="00177B9D" w:rsidP="007660B3">
      <w:pPr>
        <w:pStyle w:val="msolistparagraph0"/>
        <w:rPr>
          <w:color w:val="FF0000"/>
        </w:rPr>
      </w:pPr>
    </w:p>
    <w:p w:rsidR="00177B9D" w:rsidRPr="006D7136" w:rsidRDefault="00177B9D" w:rsidP="00E11739">
      <w:pPr>
        <w:pStyle w:val="msolistparagraph0"/>
        <w:numPr>
          <w:ilvl w:val="0"/>
          <w:numId w:val="1"/>
        </w:numPr>
        <w:rPr>
          <w:color w:val="FF0000"/>
        </w:rPr>
      </w:pPr>
      <w:r w:rsidRPr="006D7136">
        <w:t xml:space="preserve">Would the parents or family of the </w:t>
      </w:r>
      <w:r>
        <w:t>children</w:t>
      </w:r>
      <w:r w:rsidRPr="006D7136">
        <w:t xml:space="preserve"> visit the home? </w:t>
      </w:r>
    </w:p>
    <w:p w:rsidR="00177B9D" w:rsidRPr="006D7136" w:rsidRDefault="00177B9D" w:rsidP="00E11739">
      <w:pPr>
        <w:pStyle w:val="msolistparagraph0"/>
        <w:rPr>
          <w:color w:val="FF0000"/>
        </w:rPr>
      </w:pPr>
    </w:p>
    <w:p w:rsidR="00177B9D" w:rsidRDefault="00177B9D" w:rsidP="0024380F">
      <w:pPr>
        <w:pStyle w:val="msolistparagraph0"/>
        <w:rPr>
          <w:color w:val="FF0000"/>
        </w:rPr>
      </w:pPr>
      <w:r>
        <w:rPr>
          <w:color w:val="FF0000"/>
        </w:rPr>
        <w:t>They are able to do so, but contact usually takes place off site in the local community</w:t>
      </w:r>
    </w:p>
    <w:p w:rsidR="00177B9D" w:rsidRPr="006D7136" w:rsidRDefault="00177B9D" w:rsidP="0024380F">
      <w:pPr>
        <w:pStyle w:val="msolistparagraph0"/>
        <w:rPr>
          <w:color w:val="FF0000"/>
        </w:rPr>
      </w:pPr>
    </w:p>
    <w:p w:rsidR="00177B9D" w:rsidRPr="006D7136" w:rsidRDefault="00177B9D" w:rsidP="00BB708C">
      <w:pPr>
        <w:pStyle w:val="msolistparagraph0"/>
        <w:numPr>
          <w:ilvl w:val="0"/>
          <w:numId w:val="1"/>
        </w:numPr>
        <w:rPr>
          <w:color w:val="FF0000"/>
        </w:rPr>
      </w:pPr>
      <w:r w:rsidRPr="006D7136">
        <w:t>Would ambulances (emergency or otherwise) be likely to visit the property on a regular basis?</w:t>
      </w:r>
      <w:r w:rsidRPr="006D7136">
        <w:rPr>
          <w:color w:val="000080"/>
        </w:rPr>
        <w:t xml:space="preserve"> </w:t>
      </w:r>
    </w:p>
    <w:p w:rsidR="00177B9D" w:rsidRDefault="00177B9D" w:rsidP="00E11739">
      <w:pPr>
        <w:pStyle w:val="msolistparagraph0"/>
        <w:rPr>
          <w:color w:val="FF0000"/>
        </w:rPr>
      </w:pPr>
    </w:p>
    <w:p w:rsidR="00177B9D" w:rsidRPr="006D7136" w:rsidRDefault="00177B9D" w:rsidP="00E11739">
      <w:pPr>
        <w:pStyle w:val="msolistparagraph0"/>
        <w:rPr>
          <w:color w:val="FF0000"/>
        </w:rPr>
      </w:pPr>
      <w:r w:rsidRPr="006D7136">
        <w:rPr>
          <w:color w:val="FF0000"/>
        </w:rPr>
        <w:t xml:space="preserve">Ambulances would attend as and when necessary, but the </w:t>
      </w:r>
      <w:r>
        <w:rPr>
          <w:color w:val="FF0000"/>
        </w:rPr>
        <w:t>children</w:t>
      </w:r>
      <w:r w:rsidRPr="0073324F">
        <w:rPr>
          <w:color w:val="FF0000"/>
        </w:rPr>
        <w:t xml:space="preserve"> </w:t>
      </w:r>
      <w:r>
        <w:rPr>
          <w:color w:val="FF0000"/>
        </w:rPr>
        <w:t>would</w:t>
      </w:r>
      <w:r w:rsidRPr="0073324F">
        <w:rPr>
          <w:color w:val="FF0000"/>
        </w:rPr>
        <w:t xml:space="preserve"> not</w:t>
      </w:r>
      <w:r w:rsidRPr="006D7136">
        <w:rPr>
          <w:color w:val="FF0000"/>
        </w:rPr>
        <w:t xml:space="preserve"> have conditions requiring this on a regular basis (although it could occur</w:t>
      </w:r>
      <w:r>
        <w:rPr>
          <w:color w:val="FF0000"/>
        </w:rPr>
        <w:t xml:space="preserve"> just</w:t>
      </w:r>
      <w:r w:rsidRPr="006D7136">
        <w:rPr>
          <w:color w:val="FF0000"/>
        </w:rPr>
        <w:t xml:space="preserve"> as it could occur with a dwellinghouse). There is no rea</w:t>
      </w:r>
      <w:r>
        <w:rPr>
          <w:color w:val="FF0000"/>
        </w:rPr>
        <w:t>son to believe that the children</w:t>
      </w:r>
      <w:r w:rsidRPr="006D7136">
        <w:rPr>
          <w:color w:val="FF0000"/>
        </w:rPr>
        <w:t xml:space="preserve"> will have atypical medical needs</w:t>
      </w:r>
    </w:p>
    <w:p w:rsidR="00177B9D" w:rsidRPr="006D7136" w:rsidRDefault="00177B9D" w:rsidP="00E11739">
      <w:pPr>
        <w:pStyle w:val="msolistparagraph0"/>
        <w:rPr>
          <w:color w:val="FF0000"/>
        </w:rPr>
      </w:pPr>
    </w:p>
    <w:p w:rsidR="00177B9D" w:rsidRPr="006D7136" w:rsidRDefault="00177B9D" w:rsidP="00467B7B">
      <w:pPr>
        <w:pStyle w:val="msolistparagraph0"/>
        <w:numPr>
          <w:ilvl w:val="0"/>
          <w:numId w:val="1"/>
        </w:numPr>
      </w:pPr>
      <w:r w:rsidRPr="006D7136">
        <w:rPr>
          <w:color w:val="FF0000"/>
        </w:rPr>
        <w:t xml:space="preserve"> </w:t>
      </w:r>
      <w:r>
        <w:t>If the children has</w:t>
      </w:r>
      <w:r w:rsidRPr="006D7136">
        <w:t xml:space="preserve"> mental health or behavioural problems, on what basis would they be allowed to leave the property? </w:t>
      </w:r>
    </w:p>
    <w:p w:rsidR="00177B9D" w:rsidRPr="006D7136" w:rsidRDefault="00177B9D" w:rsidP="00E11739">
      <w:pPr>
        <w:pStyle w:val="msolistparagraph0"/>
        <w:rPr>
          <w:color w:val="FF0000"/>
        </w:rPr>
      </w:pPr>
    </w:p>
    <w:p w:rsidR="00177B9D" w:rsidRPr="006D7136" w:rsidRDefault="00177B9D" w:rsidP="00C868B2">
      <w:pPr>
        <w:pStyle w:val="msolistparagraph0"/>
        <w:rPr>
          <w:color w:val="FF0000"/>
        </w:rPr>
      </w:pPr>
      <w:r w:rsidRPr="006D7136">
        <w:rPr>
          <w:color w:val="FF0000"/>
        </w:rPr>
        <w:t xml:space="preserve">The home proposed is not a secure home as that would be Class C2(a). </w:t>
      </w:r>
      <w:r>
        <w:rPr>
          <w:color w:val="FF0000"/>
        </w:rPr>
        <w:t xml:space="preserve">The children would play out, </w:t>
      </w:r>
      <w:r w:rsidRPr="006D7136">
        <w:rPr>
          <w:color w:val="FF0000"/>
        </w:rPr>
        <w:t xml:space="preserve">or leave the home, in the same way as </w:t>
      </w:r>
      <w:r>
        <w:rPr>
          <w:color w:val="FF0000"/>
        </w:rPr>
        <w:t>in</w:t>
      </w:r>
      <w:r w:rsidRPr="006D7136">
        <w:rPr>
          <w:color w:val="FF0000"/>
        </w:rPr>
        <w:t xml:space="preserve"> a family. There would be a proper level of supervision because there would always be members of staff on site.</w:t>
      </w:r>
    </w:p>
    <w:p w:rsidR="00177B9D" w:rsidRPr="00235BFA" w:rsidRDefault="00177B9D" w:rsidP="00C868B2">
      <w:pPr>
        <w:pStyle w:val="msolistparagraph0"/>
        <w:rPr>
          <w:color w:val="FF0000"/>
        </w:rPr>
      </w:pPr>
      <w:r w:rsidRPr="00235BFA">
        <w:rPr>
          <w:color w:val="FF0000"/>
        </w:rPr>
        <w:t xml:space="preserve">This will become the </w:t>
      </w:r>
      <w:r>
        <w:rPr>
          <w:color w:val="FF0000"/>
        </w:rPr>
        <w:t>children</w:t>
      </w:r>
      <w:r w:rsidRPr="00235BFA">
        <w:rPr>
          <w:color w:val="FF0000"/>
        </w:rPr>
        <w:t>s</w:t>
      </w:r>
      <w:r>
        <w:rPr>
          <w:color w:val="FF0000"/>
        </w:rPr>
        <w:t>’</w:t>
      </w:r>
      <w:r w:rsidRPr="00235BFA">
        <w:rPr>
          <w:color w:val="FF0000"/>
        </w:rPr>
        <w:t xml:space="preserve"> home and therefore will be treated as such</w:t>
      </w:r>
      <w:r>
        <w:rPr>
          <w:color w:val="FF0000"/>
        </w:rPr>
        <w:t>,</w:t>
      </w:r>
      <w:r w:rsidRPr="00235BFA">
        <w:rPr>
          <w:color w:val="FF0000"/>
        </w:rPr>
        <w:t xml:space="preserve"> allowing </w:t>
      </w:r>
      <w:r>
        <w:rPr>
          <w:color w:val="FF0000"/>
        </w:rPr>
        <w:t xml:space="preserve">the children </w:t>
      </w:r>
      <w:r w:rsidRPr="00235BFA">
        <w:rPr>
          <w:color w:val="FF0000"/>
        </w:rPr>
        <w:t>to come and go and be a part of their wider community</w:t>
      </w:r>
      <w:r>
        <w:rPr>
          <w:color w:val="FF0000"/>
        </w:rPr>
        <w:t xml:space="preserve"> </w:t>
      </w:r>
      <w:r w:rsidRPr="00235BFA">
        <w:rPr>
          <w:color w:val="FF0000"/>
        </w:rPr>
        <w:t xml:space="preserve">If there are concerns over </w:t>
      </w:r>
      <w:r>
        <w:rPr>
          <w:color w:val="FF0000"/>
        </w:rPr>
        <w:t>a</w:t>
      </w:r>
      <w:r w:rsidRPr="00235BFA">
        <w:rPr>
          <w:color w:val="FF0000"/>
        </w:rPr>
        <w:t xml:space="preserve"> young person’s behaviours or risk taking behaviours then they would be accompanied by a staff member when they leave the property. Through</w:t>
      </w:r>
      <w:r>
        <w:rPr>
          <w:color w:val="FF0000"/>
        </w:rPr>
        <w:t xml:space="preserve"> the applicant’s </w:t>
      </w:r>
      <w:r w:rsidRPr="00235BFA">
        <w:rPr>
          <w:color w:val="FF0000"/>
        </w:rPr>
        <w:t>care and support planning</w:t>
      </w:r>
      <w:r>
        <w:rPr>
          <w:color w:val="FF0000"/>
        </w:rPr>
        <w:t>,</w:t>
      </w:r>
      <w:r w:rsidRPr="00235BFA">
        <w:rPr>
          <w:color w:val="FF0000"/>
        </w:rPr>
        <w:t xml:space="preserve"> the staff team work alongside third parties to minimise risks and to support the young </w:t>
      </w:r>
      <w:r>
        <w:rPr>
          <w:color w:val="FF0000"/>
        </w:rPr>
        <w:t>people</w:t>
      </w:r>
      <w:r w:rsidRPr="00235BFA">
        <w:rPr>
          <w:color w:val="FF0000"/>
        </w:rPr>
        <w:t xml:space="preserve"> in b</w:t>
      </w:r>
      <w:r>
        <w:rPr>
          <w:color w:val="FF0000"/>
        </w:rPr>
        <w:t>ecoming valued members of the</w:t>
      </w:r>
      <w:r w:rsidRPr="00235BFA">
        <w:rPr>
          <w:color w:val="FF0000"/>
        </w:rPr>
        <w:t xml:space="preserve"> community.</w:t>
      </w:r>
    </w:p>
    <w:p w:rsidR="00177B9D" w:rsidRPr="006D7136" w:rsidRDefault="00177B9D" w:rsidP="00BB708C">
      <w:pPr>
        <w:pStyle w:val="msolistparagraph0"/>
        <w:ind w:hanging="360"/>
        <w:rPr>
          <w:color w:val="FF0000"/>
        </w:rPr>
      </w:pPr>
    </w:p>
    <w:p w:rsidR="00177B9D" w:rsidRDefault="00177B9D" w:rsidP="00C868B2">
      <w:pPr>
        <w:pStyle w:val="msolistparagraph0"/>
        <w:rPr>
          <w:color w:val="FF0000"/>
        </w:rPr>
      </w:pPr>
    </w:p>
    <w:p w:rsidR="00177B9D" w:rsidRPr="00AB722B" w:rsidRDefault="00177B9D" w:rsidP="00AB722B">
      <w:pPr>
        <w:pStyle w:val="msolistparagraph0"/>
        <w:numPr>
          <w:ilvl w:val="0"/>
          <w:numId w:val="1"/>
        </w:numPr>
        <w:rPr>
          <w:color w:val="000000"/>
        </w:rPr>
      </w:pPr>
      <w:r w:rsidRPr="00AB722B">
        <w:rPr>
          <w:color w:val="000000"/>
        </w:rPr>
        <w:t>The effects of vehicles arriving and leaving the property:</w:t>
      </w:r>
    </w:p>
    <w:p w:rsidR="00177B9D" w:rsidRDefault="00177B9D" w:rsidP="00B36E80">
      <w:pPr>
        <w:pStyle w:val="msolistparagraph0"/>
        <w:ind w:left="0"/>
        <w:rPr>
          <w:color w:val="FF0000"/>
        </w:rPr>
      </w:pPr>
    </w:p>
    <w:p w:rsidR="00177B9D" w:rsidRPr="00343ADE" w:rsidRDefault="00177B9D" w:rsidP="00343ADE">
      <w:pPr>
        <w:ind w:left="720"/>
        <w:rPr>
          <w:rFonts w:ascii="Calibri" w:hAnsi="Calibri" w:cs="Calibri"/>
          <w:color w:val="FF0000"/>
          <w:sz w:val="22"/>
          <w:szCs w:val="22"/>
        </w:rPr>
      </w:pPr>
      <w:r w:rsidRPr="00343ADE">
        <w:rPr>
          <w:rFonts w:ascii="Calibri" w:hAnsi="Calibri" w:cs="Calibri"/>
          <w:color w:val="FF0000"/>
          <w:sz w:val="22"/>
          <w:szCs w:val="22"/>
        </w:rPr>
        <w:t xml:space="preserve">It is important to understand that vehicles arrive and leave the property across the day for various reasons. So, for instance, whereas there could be a vehicular </w:t>
      </w:r>
      <w:r>
        <w:rPr>
          <w:rFonts w:ascii="Calibri" w:hAnsi="Calibri" w:cs="Calibri"/>
          <w:color w:val="FF0000"/>
          <w:sz w:val="22"/>
          <w:szCs w:val="22"/>
        </w:rPr>
        <w:t>movement during the day taking the</w:t>
      </w:r>
      <w:r w:rsidRPr="00343ADE">
        <w:rPr>
          <w:rFonts w:ascii="Calibri" w:hAnsi="Calibri" w:cs="Calibri"/>
          <w:color w:val="FF0000"/>
          <w:sz w:val="22"/>
          <w:szCs w:val="22"/>
        </w:rPr>
        <w:t xml:space="preserve"> </w:t>
      </w:r>
      <w:r>
        <w:rPr>
          <w:rFonts w:ascii="Calibri" w:hAnsi="Calibri" w:cs="Calibri"/>
          <w:color w:val="FF0000"/>
          <w:sz w:val="22"/>
          <w:szCs w:val="22"/>
        </w:rPr>
        <w:t>children</w:t>
      </w:r>
      <w:r w:rsidRPr="00343ADE">
        <w:rPr>
          <w:rFonts w:ascii="Calibri" w:hAnsi="Calibri" w:cs="Calibri"/>
          <w:color w:val="FF0000"/>
          <w:sz w:val="22"/>
          <w:szCs w:val="22"/>
        </w:rPr>
        <w:t xml:space="preserve"> to a medical appointment, that may represent a vehicular movement, but it also results in there being one less vehicle present at the property for the period the </w:t>
      </w:r>
      <w:r>
        <w:rPr>
          <w:rFonts w:ascii="Calibri" w:hAnsi="Calibri" w:cs="Calibri"/>
          <w:color w:val="FF0000"/>
          <w:sz w:val="22"/>
          <w:szCs w:val="22"/>
        </w:rPr>
        <w:t>children</w:t>
      </w:r>
      <w:r w:rsidRPr="00343ADE">
        <w:rPr>
          <w:rFonts w:ascii="Calibri" w:hAnsi="Calibri" w:cs="Calibri"/>
          <w:color w:val="FF0000"/>
          <w:sz w:val="22"/>
          <w:szCs w:val="22"/>
        </w:rPr>
        <w:t xml:space="preserve"> is out. In other words, the number of vehicles at the property varies and is not always, by any means, at its maximum level. In this sense it is like a normal dwellinghouse.</w:t>
      </w:r>
    </w:p>
    <w:p w:rsidR="00177B9D" w:rsidRPr="00343ADE" w:rsidRDefault="00177B9D" w:rsidP="00343ADE">
      <w:pPr>
        <w:ind w:left="720"/>
        <w:rPr>
          <w:rFonts w:ascii="Calibri" w:hAnsi="Calibri" w:cs="Calibri"/>
          <w:color w:val="FF0000"/>
          <w:sz w:val="22"/>
          <w:szCs w:val="22"/>
        </w:rPr>
      </w:pPr>
    </w:p>
    <w:p w:rsidR="00177B9D" w:rsidRDefault="00177B9D" w:rsidP="00343ADE">
      <w:pPr>
        <w:ind w:left="720"/>
        <w:rPr>
          <w:rFonts w:ascii="Calibri" w:hAnsi="Calibri" w:cs="Calibri"/>
          <w:color w:val="FF0000"/>
          <w:sz w:val="22"/>
          <w:szCs w:val="22"/>
        </w:rPr>
      </w:pPr>
      <w:r w:rsidRPr="00343ADE">
        <w:rPr>
          <w:rFonts w:ascii="Calibri" w:hAnsi="Calibri" w:cs="Calibri"/>
          <w:color w:val="FF0000"/>
          <w:sz w:val="22"/>
          <w:szCs w:val="22"/>
        </w:rPr>
        <w:t>The reality, with regard to vehicles, is that any differences in terms of vehicles parking and visiting the property are within the variation one would expect to see between individual “ordinary” dwellinghouses.</w:t>
      </w:r>
      <w:r>
        <w:rPr>
          <w:rFonts w:ascii="Calibri" w:hAnsi="Calibri" w:cs="Calibri"/>
          <w:color w:val="FF0000"/>
          <w:sz w:val="22"/>
          <w:szCs w:val="22"/>
        </w:rPr>
        <w:t xml:space="preserve"> </w:t>
      </w:r>
      <w:r w:rsidRPr="00343ADE">
        <w:rPr>
          <w:rFonts w:ascii="Calibri" w:hAnsi="Calibri" w:cs="Calibri"/>
          <w:color w:val="FF0000"/>
          <w:sz w:val="22"/>
          <w:szCs w:val="22"/>
        </w:rPr>
        <w:t xml:space="preserve">In that sense vehicular activity is </w:t>
      </w:r>
      <w:r>
        <w:rPr>
          <w:rFonts w:ascii="Calibri" w:hAnsi="Calibri" w:cs="Calibri"/>
          <w:color w:val="FF0000"/>
          <w:sz w:val="22"/>
          <w:szCs w:val="22"/>
        </w:rPr>
        <w:t xml:space="preserve">only </w:t>
      </w:r>
      <w:r w:rsidRPr="00343ADE">
        <w:rPr>
          <w:rFonts w:ascii="Calibri" w:hAnsi="Calibri" w:cs="Calibri"/>
          <w:color w:val="FF0000"/>
          <w:sz w:val="22"/>
          <w:szCs w:val="22"/>
        </w:rPr>
        <w:t xml:space="preserve">one factor in making the overall decision on this </w:t>
      </w:r>
      <w:r>
        <w:rPr>
          <w:rFonts w:ascii="Calibri" w:hAnsi="Calibri" w:cs="Calibri"/>
          <w:color w:val="FF0000"/>
          <w:sz w:val="22"/>
          <w:szCs w:val="22"/>
        </w:rPr>
        <w:t>application.</w:t>
      </w:r>
    </w:p>
    <w:p w:rsidR="00177B9D" w:rsidRDefault="00177B9D" w:rsidP="00343ADE">
      <w:pPr>
        <w:ind w:left="720"/>
        <w:rPr>
          <w:rFonts w:ascii="Calibri" w:hAnsi="Calibri" w:cs="Calibri"/>
          <w:color w:val="FF0000"/>
          <w:sz w:val="22"/>
          <w:szCs w:val="22"/>
        </w:rPr>
      </w:pPr>
    </w:p>
    <w:p w:rsidR="00177B9D" w:rsidRPr="00127CE3" w:rsidRDefault="00177B9D" w:rsidP="0052010B">
      <w:pPr>
        <w:rPr>
          <w:rFonts w:ascii="Calibri" w:hAnsi="Calibri" w:cs="Calibri"/>
          <w:color w:val="000000"/>
          <w:sz w:val="22"/>
          <w:szCs w:val="22"/>
        </w:rPr>
      </w:pPr>
    </w:p>
    <w:p w:rsidR="00177B9D" w:rsidRPr="0052010B" w:rsidRDefault="00177B9D" w:rsidP="00343ADE">
      <w:pPr>
        <w:ind w:left="720"/>
        <w:rPr>
          <w:rFonts w:ascii="Calibri" w:hAnsi="Calibri" w:cs="Calibri"/>
          <w:b/>
          <w:color w:val="000000"/>
          <w:sz w:val="22"/>
          <w:szCs w:val="22"/>
        </w:rPr>
      </w:pPr>
    </w:p>
    <w:p w:rsidR="00177B9D" w:rsidRDefault="00177B9D" w:rsidP="00AB722B">
      <w:pPr>
        <w:pStyle w:val="msolistparagraph0"/>
        <w:rPr>
          <w:color w:val="FF0000"/>
        </w:rPr>
      </w:pPr>
    </w:p>
    <w:p w:rsidR="00177B9D" w:rsidRDefault="00177B9D" w:rsidP="00AB722B">
      <w:pPr>
        <w:pStyle w:val="msolistparagraph0"/>
        <w:rPr>
          <w:color w:val="FF0000"/>
        </w:rPr>
      </w:pPr>
    </w:p>
    <w:p w:rsidR="00177B9D" w:rsidRDefault="00177B9D" w:rsidP="00AB722B">
      <w:pPr>
        <w:pStyle w:val="msolistparagraph0"/>
        <w:rPr>
          <w:color w:val="FF0000"/>
        </w:rPr>
      </w:pPr>
    </w:p>
    <w:p w:rsidR="00177B9D" w:rsidRDefault="00177B9D" w:rsidP="00AB722B">
      <w:pPr>
        <w:pStyle w:val="msolistparagraph0"/>
        <w:rPr>
          <w:color w:val="FF0000"/>
        </w:rPr>
      </w:pPr>
    </w:p>
    <w:p w:rsidR="00177B9D" w:rsidRDefault="00177B9D" w:rsidP="00AB722B">
      <w:pPr>
        <w:pStyle w:val="msolistparagraph0"/>
        <w:rPr>
          <w:color w:val="FF0000"/>
        </w:rPr>
      </w:pPr>
    </w:p>
    <w:p w:rsidR="00177B9D" w:rsidRPr="005A782B" w:rsidRDefault="00177B9D" w:rsidP="00547AD3">
      <w:pPr>
        <w:rPr>
          <w:rFonts w:ascii="Arial" w:hAnsi="Arial" w:cs="Arial"/>
          <w:sz w:val="22"/>
          <w:szCs w:val="22"/>
        </w:rPr>
      </w:pPr>
    </w:p>
    <w:p w:rsidR="00177B9D" w:rsidRPr="005A782B" w:rsidRDefault="00177B9D" w:rsidP="00547AD3">
      <w:pPr>
        <w:rPr>
          <w:rFonts w:ascii="Arial" w:hAnsi="Arial" w:cs="Arial"/>
          <w:sz w:val="22"/>
          <w:szCs w:val="22"/>
        </w:rPr>
      </w:pPr>
    </w:p>
    <w:p w:rsidR="00177B9D" w:rsidRDefault="00177B9D" w:rsidP="00547AD3">
      <w:pPr>
        <w:rPr>
          <w:rFonts w:ascii="Arial" w:hAnsi="Arial" w:cs="Arial"/>
          <w:sz w:val="22"/>
          <w:szCs w:val="22"/>
        </w:rPr>
      </w:pPr>
    </w:p>
    <w:p w:rsidR="00177B9D" w:rsidRPr="005A782B" w:rsidRDefault="00177B9D" w:rsidP="00547AD3">
      <w:pPr>
        <w:rPr>
          <w:rFonts w:ascii="Arial" w:hAnsi="Arial" w:cs="Arial"/>
          <w:sz w:val="22"/>
          <w:szCs w:val="22"/>
        </w:rPr>
      </w:pPr>
    </w:p>
    <w:sectPr w:rsidR="00177B9D" w:rsidRPr="005A782B" w:rsidSect="008B1FC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B9D" w:rsidRDefault="00177B9D">
      <w:r>
        <w:separator/>
      </w:r>
    </w:p>
  </w:endnote>
  <w:endnote w:type="continuationSeparator" w:id="0">
    <w:p w:rsidR="00177B9D" w:rsidRDefault="00177B9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B9D" w:rsidRDefault="00177B9D">
      <w:r>
        <w:separator/>
      </w:r>
    </w:p>
  </w:footnote>
  <w:footnote w:type="continuationSeparator" w:id="0">
    <w:p w:rsidR="00177B9D" w:rsidRDefault="00177B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92D1B"/>
    <w:multiLevelType w:val="hybridMultilevel"/>
    <w:tmpl w:val="00CA88AE"/>
    <w:lvl w:ilvl="0" w:tplc="1F18335C">
      <w:start w:val="1"/>
      <w:numFmt w:val="bullet"/>
      <w:lvlText w:val=""/>
      <w:lvlJc w:val="left"/>
      <w:pPr>
        <w:tabs>
          <w:tab w:val="num" w:pos="720"/>
        </w:tabs>
        <w:ind w:left="72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C5E18C9"/>
    <w:multiLevelType w:val="hybridMultilevel"/>
    <w:tmpl w:val="6CBE2F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3A16423"/>
    <w:multiLevelType w:val="hybridMultilevel"/>
    <w:tmpl w:val="A1A0248A"/>
    <w:lvl w:ilvl="0" w:tplc="11402C30">
      <w:start w:val="1"/>
      <w:numFmt w:val="bullet"/>
      <w:lvlText w:val=""/>
      <w:lvlJc w:val="left"/>
      <w:pPr>
        <w:tabs>
          <w:tab w:val="num" w:pos="720"/>
        </w:tabs>
        <w:ind w:left="72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3DEB144D"/>
    <w:multiLevelType w:val="hybridMultilevel"/>
    <w:tmpl w:val="D9509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
    <w:nsid w:val="62FF2052"/>
    <w:multiLevelType w:val="multilevel"/>
    <w:tmpl w:val="D37EFF9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dgnword-docGUID" w:val="{EA804734-E01D-4083-9426-209F6DA6A812}"/>
    <w:docVar w:name="dgnword-eventsink" w:val="94005360"/>
  </w:docVars>
  <w:rsids>
    <w:rsidRoot w:val="00BB708C"/>
    <w:rsid w:val="000006CA"/>
    <w:rsid w:val="00000AAB"/>
    <w:rsid w:val="00001368"/>
    <w:rsid w:val="0000187E"/>
    <w:rsid w:val="000018BD"/>
    <w:rsid w:val="00001F8E"/>
    <w:rsid w:val="0000306F"/>
    <w:rsid w:val="000030F8"/>
    <w:rsid w:val="00003879"/>
    <w:rsid w:val="00003AC8"/>
    <w:rsid w:val="00003D53"/>
    <w:rsid w:val="00004246"/>
    <w:rsid w:val="0000426A"/>
    <w:rsid w:val="00004392"/>
    <w:rsid w:val="000048EC"/>
    <w:rsid w:val="00005F9D"/>
    <w:rsid w:val="00005FAA"/>
    <w:rsid w:val="00007B8B"/>
    <w:rsid w:val="00010012"/>
    <w:rsid w:val="00010989"/>
    <w:rsid w:val="00010EDB"/>
    <w:rsid w:val="000117F2"/>
    <w:rsid w:val="000118A6"/>
    <w:rsid w:val="000150A8"/>
    <w:rsid w:val="00016DAE"/>
    <w:rsid w:val="000176B1"/>
    <w:rsid w:val="0001797C"/>
    <w:rsid w:val="000179F5"/>
    <w:rsid w:val="00017A22"/>
    <w:rsid w:val="00020357"/>
    <w:rsid w:val="00020A34"/>
    <w:rsid w:val="00020E35"/>
    <w:rsid w:val="000215DA"/>
    <w:rsid w:val="00021932"/>
    <w:rsid w:val="000221DC"/>
    <w:rsid w:val="00023210"/>
    <w:rsid w:val="0002323F"/>
    <w:rsid w:val="00023A19"/>
    <w:rsid w:val="00023B9E"/>
    <w:rsid w:val="00023DA1"/>
    <w:rsid w:val="00023E7C"/>
    <w:rsid w:val="00024635"/>
    <w:rsid w:val="00024999"/>
    <w:rsid w:val="00024FB1"/>
    <w:rsid w:val="00025E92"/>
    <w:rsid w:val="0002600E"/>
    <w:rsid w:val="00026EBA"/>
    <w:rsid w:val="00027150"/>
    <w:rsid w:val="00027813"/>
    <w:rsid w:val="000304E3"/>
    <w:rsid w:val="00030663"/>
    <w:rsid w:val="0003068B"/>
    <w:rsid w:val="000308B9"/>
    <w:rsid w:val="00030A1F"/>
    <w:rsid w:val="00030B4D"/>
    <w:rsid w:val="00031EA4"/>
    <w:rsid w:val="00032468"/>
    <w:rsid w:val="00033012"/>
    <w:rsid w:val="000347E6"/>
    <w:rsid w:val="00034AEC"/>
    <w:rsid w:val="00035FF7"/>
    <w:rsid w:val="00036598"/>
    <w:rsid w:val="0003683F"/>
    <w:rsid w:val="00036C63"/>
    <w:rsid w:val="00037098"/>
    <w:rsid w:val="0003763F"/>
    <w:rsid w:val="000376E2"/>
    <w:rsid w:val="00037A28"/>
    <w:rsid w:val="00037A4A"/>
    <w:rsid w:val="00037D95"/>
    <w:rsid w:val="00040679"/>
    <w:rsid w:val="00041ACA"/>
    <w:rsid w:val="00042478"/>
    <w:rsid w:val="0004268C"/>
    <w:rsid w:val="000426F4"/>
    <w:rsid w:val="00042ACA"/>
    <w:rsid w:val="00042B21"/>
    <w:rsid w:val="000435DB"/>
    <w:rsid w:val="00043C1E"/>
    <w:rsid w:val="00043D08"/>
    <w:rsid w:val="00044947"/>
    <w:rsid w:val="00044FB6"/>
    <w:rsid w:val="0004629A"/>
    <w:rsid w:val="000467B4"/>
    <w:rsid w:val="00047004"/>
    <w:rsid w:val="00047053"/>
    <w:rsid w:val="00047278"/>
    <w:rsid w:val="00047515"/>
    <w:rsid w:val="000478E2"/>
    <w:rsid w:val="00050784"/>
    <w:rsid w:val="00050F64"/>
    <w:rsid w:val="00051A3D"/>
    <w:rsid w:val="00051A58"/>
    <w:rsid w:val="00051A96"/>
    <w:rsid w:val="00052C6F"/>
    <w:rsid w:val="00052EF3"/>
    <w:rsid w:val="0005302E"/>
    <w:rsid w:val="00053078"/>
    <w:rsid w:val="00053304"/>
    <w:rsid w:val="00053C36"/>
    <w:rsid w:val="00053FEF"/>
    <w:rsid w:val="00054199"/>
    <w:rsid w:val="0005437B"/>
    <w:rsid w:val="00054662"/>
    <w:rsid w:val="00054A71"/>
    <w:rsid w:val="00054C65"/>
    <w:rsid w:val="00054D3F"/>
    <w:rsid w:val="000558FD"/>
    <w:rsid w:val="00055D25"/>
    <w:rsid w:val="000562F3"/>
    <w:rsid w:val="00056A70"/>
    <w:rsid w:val="00056EBB"/>
    <w:rsid w:val="000572B1"/>
    <w:rsid w:val="00057337"/>
    <w:rsid w:val="0005743B"/>
    <w:rsid w:val="00057F09"/>
    <w:rsid w:val="000606EE"/>
    <w:rsid w:val="00060F35"/>
    <w:rsid w:val="00061324"/>
    <w:rsid w:val="0006138E"/>
    <w:rsid w:val="0006305D"/>
    <w:rsid w:val="00063DAF"/>
    <w:rsid w:val="000640A6"/>
    <w:rsid w:val="00064C60"/>
    <w:rsid w:val="00064D0F"/>
    <w:rsid w:val="00064E59"/>
    <w:rsid w:val="00064F32"/>
    <w:rsid w:val="00065846"/>
    <w:rsid w:val="00065972"/>
    <w:rsid w:val="00065F86"/>
    <w:rsid w:val="0006601B"/>
    <w:rsid w:val="0006691C"/>
    <w:rsid w:val="00066C86"/>
    <w:rsid w:val="00066F11"/>
    <w:rsid w:val="00067A83"/>
    <w:rsid w:val="0007108F"/>
    <w:rsid w:val="000728C7"/>
    <w:rsid w:val="00072C3F"/>
    <w:rsid w:val="00072EA3"/>
    <w:rsid w:val="0007334E"/>
    <w:rsid w:val="00073EFB"/>
    <w:rsid w:val="0007589C"/>
    <w:rsid w:val="000767C4"/>
    <w:rsid w:val="0007736A"/>
    <w:rsid w:val="000776C1"/>
    <w:rsid w:val="000778D8"/>
    <w:rsid w:val="000779ED"/>
    <w:rsid w:val="00077E31"/>
    <w:rsid w:val="000807D8"/>
    <w:rsid w:val="00080B02"/>
    <w:rsid w:val="00081ADD"/>
    <w:rsid w:val="00081F11"/>
    <w:rsid w:val="00081F71"/>
    <w:rsid w:val="0008221E"/>
    <w:rsid w:val="00083079"/>
    <w:rsid w:val="00083B37"/>
    <w:rsid w:val="0008400B"/>
    <w:rsid w:val="00084F34"/>
    <w:rsid w:val="00085939"/>
    <w:rsid w:val="00085A7E"/>
    <w:rsid w:val="00087066"/>
    <w:rsid w:val="0008759B"/>
    <w:rsid w:val="00087CD3"/>
    <w:rsid w:val="00090210"/>
    <w:rsid w:val="000914BF"/>
    <w:rsid w:val="00091E45"/>
    <w:rsid w:val="0009262F"/>
    <w:rsid w:val="00092D29"/>
    <w:rsid w:val="00095622"/>
    <w:rsid w:val="000957B6"/>
    <w:rsid w:val="00096983"/>
    <w:rsid w:val="0009773C"/>
    <w:rsid w:val="00097C0C"/>
    <w:rsid w:val="00097F67"/>
    <w:rsid w:val="000A05AC"/>
    <w:rsid w:val="000A1184"/>
    <w:rsid w:val="000A20BB"/>
    <w:rsid w:val="000A2CA1"/>
    <w:rsid w:val="000A4C07"/>
    <w:rsid w:val="000A71A1"/>
    <w:rsid w:val="000A7425"/>
    <w:rsid w:val="000A7988"/>
    <w:rsid w:val="000B1406"/>
    <w:rsid w:val="000B27DC"/>
    <w:rsid w:val="000B3003"/>
    <w:rsid w:val="000B3013"/>
    <w:rsid w:val="000B3B34"/>
    <w:rsid w:val="000B4430"/>
    <w:rsid w:val="000B48F2"/>
    <w:rsid w:val="000B50DA"/>
    <w:rsid w:val="000B50EB"/>
    <w:rsid w:val="000B51B5"/>
    <w:rsid w:val="000B56E5"/>
    <w:rsid w:val="000B5870"/>
    <w:rsid w:val="000B59B8"/>
    <w:rsid w:val="000B5FAA"/>
    <w:rsid w:val="000B6C04"/>
    <w:rsid w:val="000B704E"/>
    <w:rsid w:val="000B746E"/>
    <w:rsid w:val="000C055A"/>
    <w:rsid w:val="000C0DDE"/>
    <w:rsid w:val="000C12DC"/>
    <w:rsid w:val="000C1697"/>
    <w:rsid w:val="000C1FDC"/>
    <w:rsid w:val="000C2651"/>
    <w:rsid w:val="000C3695"/>
    <w:rsid w:val="000C402A"/>
    <w:rsid w:val="000C484E"/>
    <w:rsid w:val="000C4882"/>
    <w:rsid w:val="000C4A7B"/>
    <w:rsid w:val="000C54FC"/>
    <w:rsid w:val="000C5A94"/>
    <w:rsid w:val="000C5D92"/>
    <w:rsid w:val="000C6BD0"/>
    <w:rsid w:val="000C7F60"/>
    <w:rsid w:val="000D0CE9"/>
    <w:rsid w:val="000D0FC0"/>
    <w:rsid w:val="000D11B3"/>
    <w:rsid w:val="000D2010"/>
    <w:rsid w:val="000D2C82"/>
    <w:rsid w:val="000D30EB"/>
    <w:rsid w:val="000D3B5C"/>
    <w:rsid w:val="000D42D9"/>
    <w:rsid w:val="000D488E"/>
    <w:rsid w:val="000D5694"/>
    <w:rsid w:val="000D61D6"/>
    <w:rsid w:val="000D7C08"/>
    <w:rsid w:val="000E082C"/>
    <w:rsid w:val="000E0DAD"/>
    <w:rsid w:val="000E14EF"/>
    <w:rsid w:val="000E1867"/>
    <w:rsid w:val="000E21B7"/>
    <w:rsid w:val="000E21E0"/>
    <w:rsid w:val="000E2B11"/>
    <w:rsid w:val="000E3C50"/>
    <w:rsid w:val="000E420A"/>
    <w:rsid w:val="000E42F7"/>
    <w:rsid w:val="000E457E"/>
    <w:rsid w:val="000E4740"/>
    <w:rsid w:val="000E5200"/>
    <w:rsid w:val="000E52C1"/>
    <w:rsid w:val="000E5C18"/>
    <w:rsid w:val="000E5EEA"/>
    <w:rsid w:val="000E6179"/>
    <w:rsid w:val="000E79AB"/>
    <w:rsid w:val="000E7B52"/>
    <w:rsid w:val="000E7F92"/>
    <w:rsid w:val="000F0201"/>
    <w:rsid w:val="000F03EE"/>
    <w:rsid w:val="000F0990"/>
    <w:rsid w:val="000F0B10"/>
    <w:rsid w:val="000F108A"/>
    <w:rsid w:val="000F1A1B"/>
    <w:rsid w:val="000F2149"/>
    <w:rsid w:val="000F2D28"/>
    <w:rsid w:val="000F3E4F"/>
    <w:rsid w:val="000F41D3"/>
    <w:rsid w:val="000F47E2"/>
    <w:rsid w:val="000F50AE"/>
    <w:rsid w:val="000F5525"/>
    <w:rsid w:val="000F5BF2"/>
    <w:rsid w:val="000F6554"/>
    <w:rsid w:val="000F655B"/>
    <w:rsid w:val="000F6DA2"/>
    <w:rsid w:val="000F7133"/>
    <w:rsid w:val="000F7D4D"/>
    <w:rsid w:val="00100AE0"/>
    <w:rsid w:val="0010163B"/>
    <w:rsid w:val="00101742"/>
    <w:rsid w:val="00101E4A"/>
    <w:rsid w:val="00102465"/>
    <w:rsid w:val="00102D9F"/>
    <w:rsid w:val="0010545C"/>
    <w:rsid w:val="00106840"/>
    <w:rsid w:val="001069F0"/>
    <w:rsid w:val="00106E2E"/>
    <w:rsid w:val="0010736E"/>
    <w:rsid w:val="00107D21"/>
    <w:rsid w:val="00107FED"/>
    <w:rsid w:val="00110D59"/>
    <w:rsid w:val="00110EBB"/>
    <w:rsid w:val="00111100"/>
    <w:rsid w:val="001116B3"/>
    <w:rsid w:val="00111B16"/>
    <w:rsid w:val="001122FC"/>
    <w:rsid w:val="00113538"/>
    <w:rsid w:val="00113544"/>
    <w:rsid w:val="00113648"/>
    <w:rsid w:val="001148E1"/>
    <w:rsid w:val="00114E3E"/>
    <w:rsid w:val="0011501F"/>
    <w:rsid w:val="001167B1"/>
    <w:rsid w:val="001202DE"/>
    <w:rsid w:val="0012034D"/>
    <w:rsid w:val="00120765"/>
    <w:rsid w:val="00120BBA"/>
    <w:rsid w:val="00120DA2"/>
    <w:rsid w:val="00120DD6"/>
    <w:rsid w:val="001213A7"/>
    <w:rsid w:val="00122436"/>
    <w:rsid w:val="00122F4F"/>
    <w:rsid w:val="00123104"/>
    <w:rsid w:val="0012384A"/>
    <w:rsid w:val="001239E2"/>
    <w:rsid w:val="00123B7F"/>
    <w:rsid w:val="00123E61"/>
    <w:rsid w:val="001243AF"/>
    <w:rsid w:val="0012517E"/>
    <w:rsid w:val="0012587A"/>
    <w:rsid w:val="001265A8"/>
    <w:rsid w:val="00126805"/>
    <w:rsid w:val="00126CCF"/>
    <w:rsid w:val="001279EA"/>
    <w:rsid w:val="00127BAF"/>
    <w:rsid w:val="00127CE3"/>
    <w:rsid w:val="0013020E"/>
    <w:rsid w:val="001302FC"/>
    <w:rsid w:val="00131361"/>
    <w:rsid w:val="001313D2"/>
    <w:rsid w:val="001313D8"/>
    <w:rsid w:val="00131479"/>
    <w:rsid w:val="001319F2"/>
    <w:rsid w:val="00132BAD"/>
    <w:rsid w:val="00133275"/>
    <w:rsid w:val="0013378D"/>
    <w:rsid w:val="0013382B"/>
    <w:rsid w:val="00133A6F"/>
    <w:rsid w:val="00134AEA"/>
    <w:rsid w:val="00134BC9"/>
    <w:rsid w:val="0013548F"/>
    <w:rsid w:val="00135D94"/>
    <w:rsid w:val="00136878"/>
    <w:rsid w:val="001368FB"/>
    <w:rsid w:val="00136A84"/>
    <w:rsid w:val="001372F2"/>
    <w:rsid w:val="001377AF"/>
    <w:rsid w:val="00137E6D"/>
    <w:rsid w:val="00140134"/>
    <w:rsid w:val="00141ED6"/>
    <w:rsid w:val="00142142"/>
    <w:rsid w:val="00142152"/>
    <w:rsid w:val="00142D24"/>
    <w:rsid w:val="00142FF8"/>
    <w:rsid w:val="00143261"/>
    <w:rsid w:val="0014364B"/>
    <w:rsid w:val="001438EC"/>
    <w:rsid w:val="0014422E"/>
    <w:rsid w:val="00144313"/>
    <w:rsid w:val="0014505E"/>
    <w:rsid w:val="0014546F"/>
    <w:rsid w:val="001455A7"/>
    <w:rsid w:val="001456B1"/>
    <w:rsid w:val="00145746"/>
    <w:rsid w:val="001457B4"/>
    <w:rsid w:val="00146A94"/>
    <w:rsid w:val="00147B10"/>
    <w:rsid w:val="00147BC7"/>
    <w:rsid w:val="001504D3"/>
    <w:rsid w:val="00151347"/>
    <w:rsid w:val="00151644"/>
    <w:rsid w:val="00152C9C"/>
    <w:rsid w:val="00152D76"/>
    <w:rsid w:val="00152F46"/>
    <w:rsid w:val="0015354B"/>
    <w:rsid w:val="001542F0"/>
    <w:rsid w:val="0015453B"/>
    <w:rsid w:val="001546AA"/>
    <w:rsid w:val="00154BE3"/>
    <w:rsid w:val="001565CB"/>
    <w:rsid w:val="00156603"/>
    <w:rsid w:val="00156B70"/>
    <w:rsid w:val="00156EF0"/>
    <w:rsid w:val="00157973"/>
    <w:rsid w:val="00157F04"/>
    <w:rsid w:val="001607AE"/>
    <w:rsid w:val="00161782"/>
    <w:rsid w:val="0016231F"/>
    <w:rsid w:val="00162642"/>
    <w:rsid w:val="00162D09"/>
    <w:rsid w:val="001632A8"/>
    <w:rsid w:val="0016426D"/>
    <w:rsid w:val="00165856"/>
    <w:rsid w:val="00165A52"/>
    <w:rsid w:val="00165DD9"/>
    <w:rsid w:val="0016657E"/>
    <w:rsid w:val="00167349"/>
    <w:rsid w:val="00167590"/>
    <w:rsid w:val="00170627"/>
    <w:rsid w:val="00170ABA"/>
    <w:rsid w:val="001728F4"/>
    <w:rsid w:val="00172D23"/>
    <w:rsid w:val="00174504"/>
    <w:rsid w:val="00174FD2"/>
    <w:rsid w:val="0017583C"/>
    <w:rsid w:val="00175EA5"/>
    <w:rsid w:val="001761BE"/>
    <w:rsid w:val="00176295"/>
    <w:rsid w:val="001767D9"/>
    <w:rsid w:val="00176B09"/>
    <w:rsid w:val="00176C5D"/>
    <w:rsid w:val="00176F63"/>
    <w:rsid w:val="00177569"/>
    <w:rsid w:val="00177B9D"/>
    <w:rsid w:val="00177C37"/>
    <w:rsid w:val="00177EFB"/>
    <w:rsid w:val="001801BE"/>
    <w:rsid w:val="00180214"/>
    <w:rsid w:val="001805FA"/>
    <w:rsid w:val="001808AC"/>
    <w:rsid w:val="00180E43"/>
    <w:rsid w:val="0018106C"/>
    <w:rsid w:val="00181928"/>
    <w:rsid w:val="00181F61"/>
    <w:rsid w:val="00182923"/>
    <w:rsid w:val="001829A8"/>
    <w:rsid w:val="00182A93"/>
    <w:rsid w:val="00182DDD"/>
    <w:rsid w:val="0018338A"/>
    <w:rsid w:val="00183C37"/>
    <w:rsid w:val="00183E19"/>
    <w:rsid w:val="00184570"/>
    <w:rsid w:val="00184CF5"/>
    <w:rsid w:val="00184D20"/>
    <w:rsid w:val="00184F07"/>
    <w:rsid w:val="0018559E"/>
    <w:rsid w:val="00185870"/>
    <w:rsid w:val="00186510"/>
    <w:rsid w:val="001868E6"/>
    <w:rsid w:val="0019023C"/>
    <w:rsid w:val="001909BA"/>
    <w:rsid w:val="00190B99"/>
    <w:rsid w:val="001926F9"/>
    <w:rsid w:val="00192D16"/>
    <w:rsid w:val="00193326"/>
    <w:rsid w:val="00194618"/>
    <w:rsid w:val="00194674"/>
    <w:rsid w:val="00194C81"/>
    <w:rsid w:val="00195BA9"/>
    <w:rsid w:val="00195FAC"/>
    <w:rsid w:val="00196F69"/>
    <w:rsid w:val="00197F62"/>
    <w:rsid w:val="001A0718"/>
    <w:rsid w:val="001A07E1"/>
    <w:rsid w:val="001A08EF"/>
    <w:rsid w:val="001A15A5"/>
    <w:rsid w:val="001A18B2"/>
    <w:rsid w:val="001A2364"/>
    <w:rsid w:val="001A29AD"/>
    <w:rsid w:val="001A4DFE"/>
    <w:rsid w:val="001A5293"/>
    <w:rsid w:val="001A5E0C"/>
    <w:rsid w:val="001A6136"/>
    <w:rsid w:val="001A64D3"/>
    <w:rsid w:val="001A7134"/>
    <w:rsid w:val="001A767C"/>
    <w:rsid w:val="001B0537"/>
    <w:rsid w:val="001B0EC4"/>
    <w:rsid w:val="001B20E2"/>
    <w:rsid w:val="001B2198"/>
    <w:rsid w:val="001B385E"/>
    <w:rsid w:val="001B42CC"/>
    <w:rsid w:val="001B42F2"/>
    <w:rsid w:val="001B4AFB"/>
    <w:rsid w:val="001B4E73"/>
    <w:rsid w:val="001B4EA3"/>
    <w:rsid w:val="001B51DB"/>
    <w:rsid w:val="001B523D"/>
    <w:rsid w:val="001B5529"/>
    <w:rsid w:val="001B5BB6"/>
    <w:rsid w:val="001B5E38"/>
    <w:rsid w:val="001B60D8"/>
    <w:rsid w:val="001B64D2"/>
    <w:rsid w:val="001B7067"/>
    <w:rsid w:val="001B7266"/>
    <w:rsid w:val="001B74C4"/>
    <w:rsid w:val="001C04B3"/>
    <w:rsid w:val="001C16AF"/>
    <w:rsid w:val="001C29E5"/>
    <w:rsid w:val="001C3135"/>
    <w:rsid w:val="001C3986"/>
    <w:rsid w:val="001C4184"/>
    <w:rsid w:val="001C42BC"/>
    <w:rsid w:val="001C4B14"/>
    <w:rsid w:val="001C4D5E"/>
    <w:rsid w:val="001C5458"/>
    <w:rsid w:val="001C5C96"/>
    <w:rsid w:val="001C5F44"/>
    <w:rsid w:val="001C641C"/>
    <w:rsid w:val="001C6F50"/>
    <w:rsid w:val="001C7544"/>
    <w:rsid w:val="001C7DA9"/>
    <w:rsid w:val="001C7DEC"/>
    <w:rsid w:val="001D021F"/>
    <w:rsid w:val="001D0B3C"/>
    <w:rsid w:val="001D1DC4"/>
    <w:rsid w:val="001D1E67"/>
    <w:rsid w:val="001D2ABB"/>
    <w:rsid w:val="001D2FCE"/>
    <w:rsid w:val="001D324C"/>
    <w:rsid w:val="001D41E7"/>
    <w:rsid w:val="001D5098"/>
    <w:rsid w:val="001D50C5"/>
    <w:rsid w:val="001D5422"/>
    <w:rsid w:val="001D5925"/>
    <w:rsid w:val="001D6B27"/>
    <w:rsid w:val="001D6D93"/>
    <w:rsid w:val="001D7230"/>
    <w:rsid w:val="001D76F6"/>
    <w:rsid w:val="001D7FC9"/>
    <w:rsid w:val="001E07E2"/>
    <w:rsid w:val="001E0894"/>
    <w:rsid w:val="001E0C08"/>
    <w:rsid w:val="001E139C"/>
    <w:rsid w:val="001E1ED4"/>
    <w:rsid w:val="001E26B7"/>
    <w:rsid w:val="001E2BF6"/>
    <w:rsid w:val="001E3450"/>
    <w:rsid w:val="001E3723"/>
    <w:rsid w:val="001E436A"/>
    <w:rsid w:val="001E445B"/>
    <w:rsid w:val="001E4FAB"/>
    <w:rsid w:val="001E5148"/>
    <w:rsid w:val="001E522B"/>
    <w:rsid w:val="001E58BB"/>
    <w:rsid w:val="001E5D5A"/>
    <w:rsid w:val="001E5F9A"/>
    <w:rsid w:val="001E67D4"/>
    <w:rsid w:val="001E6C57"/>
    <w:rsid w:val="001E7DB3"/>
    <w:rsid w:val="001F024F"/>
    <w:rsid w:val="001F07EE"/>
    <w:rsid w:val="001F1CE8"/>
    <w:rsid w:val="001F20BF"/>
    <w:rsid w:val="001F24E2"/>
    <w:rsid w:val="001F315A"/>
    <w:rsid w:val="001F36B1"/>
    <w:rsid w:val="001F3FA4"/>
    <w:rsid w:val="001F48AC"/>
    <w:rsid w:val="001F522D"/>
    <w:rsid w:val="001F525E"/>
    <w:rsid w:val="001F65D0"/>
    <w:rsid w:val="001F6A74"/>
    <w:rsid w:val="001F6C99"/>
    <w:rsid w:val="001F7A46"/>
    <w:rsid w:val="001F7AAD"/>
    <w:rsid w:val="002004D7"/>
    <w:rsid w:val="00200CE9"/>
    <w:rsid w:val="00201645"/>
    <w:rsid w:val="00201ADF"/>
    <w:rsid w:val="00201C6D"/>
    <w:rsid w:val="00202171"/>
    <w:rsid w:val="0020282A"/>
    <w:rsid w:val="00202A0E"/>
    <w:rsid w:val="002038E2"/>
    <w:rsid w:val="00204679"/>
    <w:rsid w:val="00205327"/>
    <w:rsid w:val="0020679E"/>
    <w:rsid w:val="00206E64"/>
    <w:rsid w:val="0020733A"/>
    <w:rsid w:val="002077AF"/>
    <w:rsid w:val="002078C8"/>
    <w:rsid w:val="00207C28"/>
    <w:rsid w:val="002100DD"/>
    <w:rsid w:val="00210F20"/>
    <w:rsid w:val="00211519"/>
    <w:rsid w:val="0021199D"/>
    <w:rsid w:val="00213E5F"/>
    <w:rsid w:val="0021402E"/>
    <w:rsid w:val="00214905"/>
    <w:rsid w:val="00214E89"/>
    <w:rsid w:val="00215984"/>
    <w:rsid w:val="0021615E"/>
    <w:rsid w:val="0021652B"/>
    <w:rsid w:val="00216C86"/>
    <w:rsid w:val="00216DF6"/>
    <w:rsid w:val="00217316"/>
    <w:rsid w:val="0021793F"/>
    <w:rsid w:val="00217A1E"/>
    <w:rsid w:val="002210F2"/>
    <w:rsid w:val="002212E1"/>
    <w:rsid w:val="00221718"/>
    <w:rsid w:val="002224E1"/>
    <w:rsid w:val="002225CA"/>
    <w:rsid w:val="0022332B"/>
    <w:rsid w:val="00225141"/>
    <w:rsid w:val="002251D1"/>
    <w:rsid w:val="00225EE0"/>
    <w:rsid w:val="00227C4D"/>
    <w:rsid w:val="00230463"/>
    <w:rsid w:val="00230C0A"/>
    <w:rsid w:val="00231226"/>
    <w:rsid w:val="002313C7"/>
    <w:rsid w:val="00231697"/>
    <w:rsid w:val="0023264F"/>
    <w:rsid w:val="00232B3C"/>
    <w:rsid w:val="00233870"/>
    <w:rsid w:val="002342C2"/>
    <w:rsid w:val="00234470"/>
    <w:rsid w:val="00235BFA"/>
    <w:rsid w:val="00235CD1"/>
    <w:rsid w:val="00236223"/>
    <w:rsid w:val="002367FC"/>
    <w:rsid w:val="002368F2"/>
    <w:rsid w:val="00240533"/>
    <w:rsid w:val="00241630"/>
    <w:rsid w:val="0024194E"/>
    <w:rsid w:val="002426FA"/>
    <w:rsid w:val="00242ABA"/>
    <w:rsid w:val="00242E5B"/>
    <w:rsid w:val="00243353"/>
    <w:rsid w:val="0024380F"/>
    <w:rsid w:val="00243DE8"/>
    <w:rsid w:val="00244664"/>
    <w:rsid w:val="0024494F"/>
    <w:rsid w:val="00246000"/>
    <w:rsid w:val="002511A3"/>
    <w:rsid w:val="00251C2C"/>
    <w:rsid w:val="002525CF"/>
    <w:rsid w:val="002528DC"/>
    <w:rsid w:val="002537D9"/>
    <w:rsid w:val="002542DD"/>
    <w:rsid w:val="0025430D"/>
    <w:rsid w:val="002544A7"/>
    <w:rsid w:val="00254DE2"/>
    <w:rsid w:val="00254EB5"/>
    <w:rsid w:val="00254F4D"/>
    <w:rsid w:val="00255E02"/>
    <w:rsid w:val="00257541"/>
    <w:rsid w:val="00257744"/>
    <w:rsid w:val="00257A51"/>
    <w:rsid w:val="00257AA8"/>
    <w:rsid w:val="002602A8"/>
    <w:rsid w:val="00260611"/>
    <w:rsid w:val="002609CB"/>
    <w:rsid w:val="00261164"/>
    <w:rsid w:val="002612EF"/>
    <w:rsid w:val="00261A79"/>
    <w:rsid w:val="00261C1F"/>
    <w:rsid w:val="00263006"/>
    <w:rsid w:val="002642B8"/>
    <w:rsid w:val="002643F4"/>
    <w:rsid w:val="00264A22"/>
    <w:rsid w:val="00264E94"/>
    <w:rsid w:val="00265C5C"/>
    <w:rsid w:val="002660E8"/>
    <w:rsid w:val="00266109"/>
    <w:rsid w:val="00266541"/>
    <w:rsid w:val="00266713"/>
    <w:rsid w:val="002669AE"/>
    <w:rsid w:val="00267779"/>
    <w:rsid w:val="0026796B"/>
    <w:rsid w:val="00267EC5"/>
    <w:rsid w:val="00270AE0"/>
    <w:rsid w:val="002715D5"/>
    <w:rsid w:val="00271E8F"/>
    <w:rsid w:val="00272588"/>
    <w:rsid w:val="0027368E"/>
    <w:rsid w:val="00273A96"/>
    <w:rsid w:val="00273E39"/>
    <w:rsid w:val="00274167"/>
    <w:rsid w:val="00274453"/>
    <w:rsid w:val="002748CE"/>
    <w:rsid w:val="00275894"/>
    <w:rsid w:val="00275965"/>
    <w:rsid w:val="00275A15"/>
    <w:rsid w:val="00275B04"/>
    <w:rsid w:val="00276487"/>
    <w:rsid w:val="00276547"/>
    <w:rsid w:val="00276F06"/>
    <w:rsid w:val="002805B2"/>
    <w:rsid w:val="00280941"/>
    <w:rsid w:val="00280DC0"/>
    <w:rsid w:val="002813CC"/>
    <w:rsid w:val="00282BF8"/>
    <w:rsid w:val="00282F52"/>
    <w:rsid w:val="0028392C"/>
    <w:rsid w:val="00284006"/>
    <w:rsid w:val="00284443"/>
    <w:rsid w:val="00284A67"/>
    <w:rsid w:val="00285811"/>
    <w:rsid w:val="00285A69"/>
    <w:rsid w:val="00285ACB"/>
    <w:rsid w:val="00286A49"/>
    <w:rsid w:val="002870FC"/>
    <w:rsid w:val="0028716C"/>
    <w:rsid w:val="002874F4"/>
    <w:rsid w:val="002875D6"/>
    <w:rsid w:val="00287D3E"/>
    <w:rsid w:val="00290351"/>
    <w:rsid w:val="00290534"/>
    <w:rsid w:val="00290EDE"/>
    <w:rsid w:val="002917FA"/>
    <w:rsid w:val="00291A76"/>
    <w:rsid w:val="002923D3"/>
    <w:rsid w:val="00293DE0"/>
    <w:rsid w:val="00293EFE"/>
    <w:rsid w:val="00294072"/>
    <w:rsid w:val="00295DF7"/>
    <w:rsid w:val="00296759"/>
    <w:rsid w:val="00296B41"/>
    <w:rsid w:val="00296B99"/>
    <w:rsid w:val="00297448"/>
    <w:rsid w:val="00297770"/>
    <w:rsid w:val="00297E9C"/>
    <w:rsid w:val="002A013B"/>
    <w:rsid w:val="002A0DDB"/>
    <w:rsid w:val="002A15C3"/>
    <w:rsid w:val="002A18CD"/>
    <w:rsid w:val="002A257D"/>
    <w:rsid w:val="002A38FA"/>
    <w:rsid w:val="002A3C13"/>
    <w:rsid w:val="002A4D53"/>
    <w:rsid w:val="002A5F86"/>
    <w:rsid w:val="002A607A"/>
    <w:rsid w:val="002A63C5"/>
    <w:rsid w:val="002A7804"/>
    <w:rsid w:val="002A780A"/>
    <w:rsid w:val="002A7BE0"/>
    <w:rsid w:val="002A7CC8"/>
    <w:rsid w:val="002B024C"/>
    <w:rsid w:val="002B0EC2"/>
    <w:rsid w:val="002B1774"/>
    <w:rsid w:val="002B18EE"/>
    <w:rsid w:val="002B20F7"/>
    <w:rsid w:val="002B2DFC"/>
    <w:rsid w:val="002B3372"/>
    <w:rsid w:val="002B3F8A"/>
    <w:rsid w:val="002B51CC"/>
    <w:rsid w:val="002B5552"/>
    <w:rsid w:val="002B5601"/>
    <w:rsid w:val="002B5823"/>
    <w:rsid w:val="002B5CBE"/>
    <w:rsid w:val="002B7DAE"/>
    <w:rsid w:val="002C0113"/>
    <w:rsid w:val="002C2373"/>
    <w:rsid w:val="002C333F"/>
    <w:rsid w:val="002C47C1"/>
    <w:rsid w:val="002C53E1"/>
    <w:rsid w:val="002C55BC"/>
    <w:rsid w:val="002C68BF"/>
    <w:rsid w:val="002C6E9E"/>
    <w:rsid w:val="002C6F03"/>
    <w:rsid w:val="002D0358"/>
    <w:rsid w:val="002D0397"/>
    <w:rsid w:val="002D0B27"/>
    <w:rsid w:val="002D0F76"/>
    <w:rsid w:val="002D1363"/>
    <w:rsid w:val="002D13C9"/>
    <w:rsid w:val="002D1475"/>
    <w:rsid w:val="002D2A92"/>
    <w:rsid w:val="002D314B"/>
    <w:rsid w:val="002D3DA1"/>
    <w:rsid w:val="002D40B8"/>
    <w:rsid w:val="002D47F3"/>
    <w:rsid w:val="002D4B05"/>
    <w:rsid w:val="002D5712"/>
    <w:rsid w:val="002D5739"/>
    <w:rsid w:val="002E086D"/>
    <w:rsid w:val="002E0F49"/>
    <w:rsid w:val="002E1C47"/>
    <w:rsid w:val="002E1C50"/>
    <w:rsid w:val="002E23C3"/>
    <w:rsid w:val="002E304E"/>
    <w:rsid w:val="002E3131"/>
    <w:rsid w:val="002E3D88"/>
    <w:rsid w:val="002E43F1"/>
    <w:rsid w:val="002E61A8"/>
    <w:rsid w:val="002E653A"/>
    <w:rsid w:val="002E6550"/>
    <w:rsid w:val="002E674E"/>
    <w:rsid w:val="002E7097"/>
    <w:rsid w:val="002E732D"/>
    <w:rsid w:val="002E7D04"/>
    <w:rsid w:val="002F210A"/>
    <w:rsid w:val="002F2243"/>
    <w:rsid w:val="002F3005"/>
    <w:rsid w:val="002F3940"/>
    <w:rsid w:val="002F536A"/>
    <w:rsid w:val="002F5806"/>
    <w:rsid w:val="002F6CE0"/>
    <w:rsid w:val="002F7F6C"/>
    <w:rsid w:val="00300A31"/>
    <w:rsid w:val="00301407"/>
    <w:rsid w:val="003015A3"/>
    <w:rsid w:val="003018B3"/>
    <w:rsid w:val="00301C39"/>
    <w:rsid w:val="00301E28"/>
    <w:rsid w:val="00302442"/>
    <w:rsid w:val="00302B13"/>
    <w:rsid w:val="00302C0C"/>
    <w:rsid w:val="00303097"/>
    <w:rsid w:val="003030BC"/>
    <w:rsid w:val="003049BA"/>
    <w:rsid w:val="00306106"/>
    <w:rsid w:val="00306161"/>
    <w:rsid w:val="00306B71"/>
    <w:rsid w:val="00306F04"/>
    <w:rsid w:val="00307090"/>
    <w:rsid w:val="0030737B"/>
    <w:rsid w:val="003078A4"/>
    <w:rsid w:val="00307F65"/>
    <w:rsid w:val="0031050D"/>
    <w:rsid w:val="00311331"/>
    <w:rsid w:val="003116E0"/>
    <w:rsid w:val="00312251"/>
    <w:rsid w:val="00312D71"/>
    <w:rsid w:val="00312FE5"/>
    <w:rsid w:val="00313250"/>
    <w:rsid w:val="00313EF9"/>
    <w:rsid w:val="003140A1"/>
    <w:rsid w:val="00314540"/>
    <w:rsid w:val="0031474D"/>
    <w:rsid w:val="003147FA"/>
    <w:rsid w:val="0031484F"/>
    <w:rsid w:val="00314959"/>
    <w:rsid w:val="00314B5C"/>
    <w:rsid w:val="00315843"/>
    <w:rsid w:val="00315A35"/>
    <w:rsid w:val="00320719"/>
    <w:rsid w:val="00320A7B"/>
    <w:rsid w:val="00320E80"/>
    <w:rsid w:val="003217A8"/>
    <w:rsid w:val="00323C7F"/>
    <w:rsid w:val="00323D83"/>
    <w:rsid w:val="00324EBF"/>
    <w:rsid w:val="00324ED3"/>
    <w:rsid w:val="00325036"/>
    <w:rsid w:val="0032519D"/>
    <w:rsid w:val="00325AEA"/>
    <w:rsid w:val="003260DC"/>
    <w:rsid w:val="00327D2B"/>
    <w:rsid w:val="00330653"/>
    <w:rsid w:val="00330659"/>
    <w:rsid w:val="00331B71"/>
    <w:rsid w:val="00331BE2"/>
    <w:rsid w:val="00332C0B"/>
    <w:rsid w:val="00332CF9"/>
    <w:rsid w:val="00333224"/>
    <w:rsid w:val="00333D54"/>
    <w:rsid w:val="00333F73"/>
    <w:rsid w:val="00333F97"/>
    <w:rsid w:val="003340EC"/>
    <w:rsid w:val="003342E0"/>
    <w:rsid w:val="003343C8"/>
    <w:rsid w:val="003345A6"/>
    <w:rsid w:val="0033466B"/>
    <w:rsid w:val="00334A82"/>
    <w:rsid w:val="00334AE2"/>
    <w:rsid w:val="0033541E"/>
    <w:rsid w:val="00335715"/>
    <w:rsid w:val="003368FE"/>
    <w:rsid w:val="00340505"/>
    <w:rsid w:val="00340923"/>
    <w:rsid w:val="003410E3"/>
    <w:rsid w:val="00341CD0"/>
    <w:rsid w:val="00342CA3"/>
    <w:rsid w:val="00342CE7"/>
    <w:rsid w:val="00343A62"/>
    <w:rsid w:val="00343ADE"/>
    <w:rsid w:val="00343B94"/>
    <w:rsid w:val="00343E1D"/>
    <w:rsid w:val="00343EE5"/>
    <w:rsid w:val="00344339"/>
    <w:rsid w:val="00345D06"/>
    <w:rsid w:val="00345E4B"/>
    <w:rsid w:val="00345F1C"/>
    <w:rsid w:val="00345F54"/>
    <w:rsid w:val="0034612A"/>
    <w:rsid w:val="00347447"/>
    <w:rsid w:val="003475D4"/>
    <w:rsid w:val="00347706"/>
    <w:rsid w:val="00350352"/>
    <w:rsid w:val="00350715"/>
    <w:rsid w:val="00350D3E"/>
    <w:rsid w:val="00352CF8"/>
    <w:rsid w:val="0035301F"/>
    <w:rsid w:val="00353C92"/>
    <w:rsid w:val="00355660"/>
    <w:rsid w:val="00355B2D"/>
    <w:rsid w:val="0035646C"/>
    <w:rsid w:val="003570A4"/>
    <w:rsid w:val="00357361"/>
    <w:rsid w:val="0035748E"/>
    <w:rsid w:val="00357FB8"/>
    <w:rsid w:val="00360531"/>
    <w:rsid w:val="003607D1"/>
    <w:rsid w:val="00360F1F"/>
    <w:rsid w:val="00361DE0"/>
    <w:rsid w:val="00362253"/>
    <w:rsid w:val="00364A11"/>
    <w:rsid w:val="00364ACB"/>
    <w:rsid w:val="00364AD7"/>
    <w:rsid w:val="00364B07"/>
    <w:rsid w:val="003664D4"/>
    <w:rsid w:val="00366553"/>
    <w:rsid w:val="00366799"/>
    <w:rsid w:val="00366829"/>
    <w:rsid w:val="003669D1"/>
    <w:rsid w:val="00366A8D"/>
    <w:rsid w:val="00367B81"/>
    <w:rsid w:val="00367E6F"/>
    <w:rsid w:val="0037043A"/>
    <w:rsid w:val="003704FF"/>
    <w:rsid w:val="00370C3A"/>
    <w:rsid w:val="00371A2E"/>
    <w:rsid w:val="003725C1"/>
    <w:rsid w:val="00372BD4"/>
    <w:rsid w:val="00372DBC"/>
    <w:rsid w:val="00372E03"/>
    <w:rsid w:val="00373104"/>
    <w:rsid w:val="003731BC"/>
    <w:rsid w:val="00373745"/>
    <w:rsid w:val="00373819"/>
    <w:rsid w:val="00374077"/>
    <w:rsid w:val="003747EE"/>
    <w:rsid w:val="0037594F"/>
    <w:rsid w:val="00376567"/>
    <w:rsid w:val="00376C73"/>
    <w:rsid w:val="00381761"/>
    <w:rsid w:val="00381C9B"/>
    <w:rsid w:val="003822E5"/>
    <w:rsid w:val="003824FC"/>
    <w:rsid w:val="0038259A"/>
    <w:rsid w:val="003826BD"/>
    <w:rsid w:val="0038296A"/>
    <w:rsid w:val="00382A31"/>
    <w:rsid w:val="00382ABB"/>
    <w:rsid w:val="00383A38"/>
    <w:rsid w:val="003844D3"/>
    <w:rsid w:val="003862D2"/>
    <w:rsid w:val="0038698C"/>
    <w:rsid w:val="00386B80"/>
    <w:rsid w:val="0038799B"/>
    <w:rsid w:val="003904C3"/>
    <w:rsid w:val="003904FF"/>
    <w:rsid w:val="00390DBB"/>
    <w:rsid w:val="00391675"/>
    <w:rsid w:val="00391951"/>
    <w:rsid w:val="00392638"/>
    <w:rsid w:val="003944D0"/>
    <w:rsid w:val="0039535A"/>
    <w:rsid w:val="00395EBE"/>
    <w:rsid w:val="00396C70"/>
    <w:rsid w:val="00397059"/>
    <w:rsid w:val="00397493"/>
    <w:rsid w:val="00397942"/>
    <w:rsid w:val="003A190F"/>
    <w:rsid w:val="003A1A3C"/>
    <w:rsid w:val="003A22AA"/>
    <w:rsid w:val="003A26DF"/>
    <w:rsid w:val="003A2E12"/>
    <w:rsid w:val="003A3308"/>
    <w:rsid w:val="003A36F1"/>
    <w:rsid w:val="003A38C8"/>
    <w:rsid w:val="003A3C63"/>
    <w:rsid w:val="003A3CC3"/>
    <w:rsid w:val="003A45E5"/>
    <w:rsid w:val="003A4726"/>
    <w:rsid w:val="003A4D4F"/>
    <w:rsid w:val="003A55FD"/>
    <w:rsid w:val="003A5759"/>
    <w:rsid w:val="003A5984"/>
    <w:rsid w:val="003A5C3B"/>
    <w:rsid w:val="003A5D08"/>
    <w:rsid w:val="003A6CD5"/>
    <w:rsid w:val="003B0048"/>
    <w:rsid w:val="003B00D4"/>
    <w:rsid w:val="003B1111"/>
    <w:rsid w:val="003B11DF"/>
    <w:rsid w:val="003B130A"/>
    <w:rsid w:val="003B2358"/>
    <w:rsid w:val="003B24B1"/>
    <w:rsid w:val="003B2762"/>
    <w:rsid w:val="003B2AA3"/>
    <w:rsid w:val="003B2B99"/>
    <w:rsid w:val="003B31A9"/>
    <w:rsid w:val="003B3F3B"/>
    <w:rsid w:val="003B4254"/>
    <w:rsid w:val="003B645D"/>
    <w:rsid w:val="003B660E"/>
    <w:rsid w:val="003B6C08"/>
    <w:rsid w:val="003B7694"/>
    <w:rsid w:val="003B7A66"/>
    <w:rsid w:val="003B7D80"/>
    <w:rsid w:val="003C0805"/>
    <w:rsid w:val="003C1738"/>
    <w:rsid w:val="003C1908"/>
    <w:rsid w:val="003C1AD1"/>
    <w:rsid w:val="003C2052"/>
    <w:rsid w:val="003C24D9"/>
    <w:rsid w:val="003C30D4"/>
    <w:rsid w:val="003C357C"/>
    <w:rsid w:val="003C3920"/>
    <w:rsid w:val="003C4ACD"/>
    <w:rsid w:val="003C4CC3"/>
    <w:rsid w:val="003C566A"/>
    <w:rsid w:val="003C5B19"/>
    <w:rsid w:val="003C5BBB"/>
    <w:rsid w:val="003C601A"/>
    <w:rsid w:val="003C6512"/>
    <w:rsid w:val="003C6738"/>
    <w:rsid w:val="003C6AC8"/>
    <w:rsid w:val="003D0D62"/>
    <w:rsid w:val="003D21F2"/>
    <w:rsid w:val="003D2279"/>
    <w:rsid w:val="003D4BAC"/>
    <w:rsid w:val="003D4BD2"/>
    <w:rsid w:val="003D7C1E"/>
    <w:rsid w:val="003D7CAC"/>
    <w:rsid w:val="003D7EFB"/>
    <w:rsid w:val="003E01B9"/>
    <w:rsid w:val="003E15B4"/>
    <w:rsid w:val="003E1688"/>
    <w:rsid w:val="003E18C1"/>
    <w:rsid w:val="003E4793"/>
    <w:rsid w:val="003E560B"/>
    <w:rsid w:val="003E5744"/>
    <w:rsid w:val="003E6650"/>
    <w:rsid w:val="003F0039"/>
    <w:rsid w:val="003F00A7"/>
    <w:rsid w:val="003F0171"/>
    <w:rsid w:val="003F0779"/>
    <w:rsid w:val="003F0EFD"/>
    <w:rsid w:val="003F16C8"/>
    <w:rsid w:val="003F180C"/>
    <w:rsid w:val="003F1BD7"/>
    <w:rsid w:val="003F1F4B"/>
    <w:rsid w:val="003F25F3"/>
    <w:rsid w:val="003F347F"/>
    <w:rsid w:val="003F3E2C"/>
    <w:rsid w:val="003F412B"/>
    <w:rsid w:val="003F4C67"/>
    <w:rsid w:val="003F4CEF"/>
    <w:rsid w:val="003F5085"/>
    <w:rsid w:val="003F546D"/>
    <w:rsid w:val="003F55AD"/>
    <w:rsid w:val="003F588B"/>
    <w:rsid w:val="003F5B48"/>
    <w:rsid w:val="003F604F"/>
    <w:rsid w:val="003F6A89"/>
    <w:rsid w:val="003F7F09"/>
    <w:rsid w:val="0040008C"/>
    <w:rsid w:val="004014C6"/>
    <w:rsid w:val="004016CF"/>
    <w:rsid w:val="00401E76"/>
    <w:rsid w:val="00402C1C"/>
    <w:rsid w:val="00403503"/>
    <w:rsid w:val="00404111"/>
    <w:rsid w:val="00404124"/>
    <w:rsid w:val="0040479A"/>
    <w:rsid w:val="004047BC"/>
    <w:rsid w:val="00404FAE"/>
    <w:rsid w:val="0040503C"/>
    <w:rsid w:val="00405B01"/>
    <w:rsid w:val="0041083B"/>
    <w:rsid w:val="00410A5C"/>
    <w:rsid w:val="00411251"/>
    <w:rsid w:val="00411851"/>
    <w:rsid w:val="004119DD"/>
    <w:rsid w:val="004125D7"/>
    <w:rsid w:val="0041276D"/>
    <w:rsid w:val="0041277B"/>
    <w:rsid w:val="00412D1A"/>
    <w:rsid w:val="00413932"/>
    <w:rsid w:val="00413CF7"/>
    <w:rsid w:val="004146FF"/>
    <w:rsid w:val="00414BD7"/>
    <w:rsid w:val="00415B18"/>
    <w:rsid w:val="00415DA5"/>
    <w:rsid w:val="004160E8"/>
    <w:rsid w:val="00416100"/>
    <w:rsid w:val="0041666E"/>
    <w:rsid w:val="004167E2"/>
    <w:rsid w:val="0041717C"/>
    <w:rsid w:val="00417465"/>
    <w:rsid w:val="00417FED"/>
    <w:rsid w:val="00420581"/>
    <w:rsid w:val="0042219F"/>
    <w:rsid w:val="00422F6C"/>
    <w:rsid w:val="004230A3"/>
    <w:rsid w:val="004244A5"/>
    <w:rsid w:val="00424606"/>
    <w:rsid w:val="00424BD3"/>
    <w:rsid w:val="00424EC4"/>
    <w:rsid w:val="0042501D"/>
    <w:rsid w:val="004250E1"/>
    <w:rsid w:val="00425A46"/>
    <w:rsid w:val="00425B26"/>
    <w:rsid w:val="00425C55"/>
    <w:rsid w:val="00425CA1"/>
    <w:rsid w:val="00426027"/>
    <w:rsid w:val="004269A3"/>
    <w:rsid w:val="00426BE3"/>
    <w:rsid w:val="004270B5"/>
    <w:rsid w:val="00427332"/>
    <w:rsid w:val="00427749"/>
    <w:rsid w:val="004305E7"/>
    <w:rsid w:val="0043063A"/>
    <w:rsid w:val="00430927"/>
    <w:rsid w:val="00431297"/>
    <w:rsid w:val="00433EF9"/>
    <w:rsid w:val="004345B4"/>
    <w:rsid w:val="00434929"/>
    <w:rsid w:val="00434AD0"/>
    <w:rsid w:val="00434C6E"/>
    <w:rsid w:val="00436485"/>
    <w:rsid w:val="0043693F"/>
    <w:rsid w:val="0044036B"/>
    <w:rsid w:val="004410EE"/>
    <w:rsid w:val="0044163E"/>
    <w:rsid w:val="0044237D"/>
    <w:rsid w:val="0044239D"/>
    <w:rsid w:val="0044256A"/>
    <w:rsid w:val="00442780"/>
    <w:rsid w:val="00443897"/>
    <w:rsid w:val="00443E0A"/>
    <w:rsid w:val="0044446B"/>
    <w:rsid w:val="00444886"/>
    <w:rsid w:val="00446C50"/>
    <w:rsid w:val="0044725D"/>
    <w:rsid w:val="004503E7"/>
    <w:rsid w:val="0045045B"/>
    <w:rsid w:val="00450577"/>
    <w:rsid w:val="004512F7"/>
    <w:rsid w:val="00451417"/>
    <w:rsid w:val="00453125"/>
    <w:rsid w:val="0045489A"/>
    <w:rsid w:val="0045566B"/>
    <w:rsid w:val="00455B1A"/>
    <w:rsid w:val="00456076"/>
    <w:rsid w:val="004566CE"/>
    <w:rsid w:val="00456950"/>
    <w:rsid w:val="00457224"/>
    <w:rsid w:val="00460E99"/>
    <w:rsid w:val="00461E38"/>
    <w:rsid w:val="00462372"/>
    <w:rsid w:val="00462A44"/>
    <w:rsid w:val="00463AE6"/>
    <w:rsid w:val="00463CF5"/>
    <w:rsid w:val="00463E1E"/>
    <w:rsid w:val="004653BF"/>
    <w:rsid w:val="00465A85"/>
    <w:rsid w:val="004672B1"/>
    <w:rsid w:val="004676AF"/>
    <w:rsid w:val="00467A1D"/>
    <w:rsid w:val="00467B7B"/>
    <w:rsid w:val="00470135"/>
    <w:rsid w:val="004707EC"/>
    <w:rsid w:val="004713F1"/>
    <w:rsid w:val="004715F9"/>
    <w:rsid w:val="00471821"/>
    <w:rsid w:val="004730CA"/>
    <w:rsid w:val="00473105"/>
    <w:rsid w:val="00473AFF"/>
    <w:rsid w:val="004743A2"/>
    <w:rsid w:val="004744E0"/>
    <w:rsid w:val="0047463A"/>
    <w:rsid w:val="00474A4B"/>
    <w:rsid w:val="00475BFB"/>
    <w:rsid w:val="004765E0"/>
    <w:rsid w:val="0047660A"/>
    <w:rsid w:val="004768DF"/>
    <w:rsid w:val="00476F09"/>
    <w:rsid w:val="00477C0C"/>
    <w:rsid w:val="00477F8C"/>
    <w:rsid w:val="0048098A"/>
    <w:rsid w:val="00480F3A"/>
    <w:rsid w:val="00481083"/>
    <w:rsid w:val="00481A20"/>
    <w:rsid w:val="00481A4A"/>
    <w:rsid w:val="0048229C"/>
    <w:rsid w:val="00482A65"/>
    <w:rsid w:val="00482EC2"/>
    <w:rsid w:val="004834F9"/>
    <w:rsid w:val="00483649"/>
    <w:rsid w:val="004839E4"/>
    <w:rsid w:val="0048445F"/>
    <w:rsid w:val="00484512"/>
    <w:rsid w:val="00485207"/>
    <w:rsid w:val="004853A7"/>
    <w:rsid w:val="00485AC4"/>
    <w:rsid w:val="00485E62"/>
    <w:rsid w:val="00486E42"/>
    <w:rsid w:val="0048718E"/>
    <w:rsid w:val="00487AFD"/>
    <w:rsid w:val="00490A92"/>
    <w:rsid w:val="004915F3"/>
    <w:rsid w:val="00491F79"/>
    <w:rsid w:val="0049314C"/>
    <w:rsid w:val="00493A02"/>
    <w:rsid w:val="00493AF4"/>
    <w:rsid w:val="00493BEA"/>
    <w:rsid w:val="00494023"/>
    <w:rsid w:val="0049429E"/>
    <w:rsid w:val="00495A7C"/>
    <w:rsid w:val="00496BB8"/>
    <w:rsid w:val="00496CE0"/>
    <w:rsid w:val="00497431"/>
    <w:rsid w:val="004A00C8"/>
    <w:rsid w:val="004A2487"/>
    <w:rsid w:val="004A2523"/>
    <w:rsid w:val="004A2CFA"/>
    <w:rsid w:val="004A2FC8"/>
    <w:rsid w:val="004A32B4"/>
    <w:rsid w:val="004A41C9"/>
    <w:rsid w:val="004A488C"/>
    <w:rsid w:val="004A501E"/>
    <w:rsid w:val="004A506A"/>
    <w:rsid w:val="004A5594"/>
    <w:rsid w:val="004A626F"/>
    <w:rsid w:val="004A637E"/>
    <w:rsid w:val="004A63ED"/>
    <w:rsid w:val="004A7409"/>
    <w:rsid w:val="004A79DE"/>
    <w:rsid w:val="004B2198"/>
    <w:rsid w:val="004B33C0"/>
    <w:rsid w:val="004B33E7"/>
    <w:rsid w:val="004B4109"/>
    <w:rsid w:val="004B4C38"/>
    <w:rsid w:val="004B518A"/>
    <w:rsid w:val="004B6B52"/>
    <w:rsid w:val="004B75D1"/>
    <w:rsid w:val="004C0496"/>
    <w:rsid w:val="004C0513"/>
    <w:rsid w:val="004C06B0"/>
    <w:rsid w:val="004C1949"/>
    <w:rsid w:val="004C1E6C"/>
    <w:rsid w:val="004C1FA3"/>
    <w:rsid w:val="004C2950"/>
    <w:rsid w:val="004C2AF2"/>
    <w:rsid w:val="004C2B15"/>
    <w:rsid w:val="004C2FAF"/>
    <w:rsid w:val="004C436D"/>
    <w:rsid w:val="004C45F7"/>
    <w:rsid w:val="004C46C0"/>
    <w:rsid w:val="004C4746"/>
    <w:rsid w:val="004C49C6"/>
    <w:rsid w:val="004C4BF6"/>
    <w:rsid w:val="004C4D53"/>
    <w:rsid w:val="004C5C97"/>
    <w:rsid w:val="004C5E90"/>
    <w:rsid w:val="004C6B8E"/>
    <w:rsid w:val="004C7128"/>
    <w:rsid w:val="004C727D"/>
    <w:rsid w:val="004C7A80"/>
    <w:rsid w:val="004C7C7F"/>
    <w:rsid w:val="004C7E23"/>
    <w:rsid w:val="004C7F27"/>
    <w:rsid w:val="004D0B07"/>
    <w:rsid w:val="004D13B2"/>
    <w:rsid w:val="004D18BA"/>
    <w:rsid w:val="004D277E"/>
    <w:rsid w:val="004D2809"/>
    <w:rsid w:val="004D2855"/>
    <w:rsid w:val="004D2C95"/>
    <w:rsid w:val="004D5A49"/>
    <w:rsid w:val="004D6202"/>
    <w:rsid w:val="004D6F88"/>
    <w:rsid w:val="004D7267"/>
    <w:rsid w:val="004D7779"/>
    <w:rsid w:val="004E0763"/>
    <w:rsid w:val="004E0820"/>
    <w:rsid w:val="004E0F45"/>
    <w:rsid w:val="004E221A"/>
    <w:rsid w:val="004E24D9"/>
    <w:rsid w:val="004E39B5"/>
    <w:rsid w:val="004E3C1A"/>
    <w:rsid w:val="004E441D"/>
    <w:rsid w:val="004E482A"/>
    <w:rsid w:val="004E658F"/>
    <w:rsid w:val="004E684C"/>
    <w:rsid w:val="004E71B9"/>
    <w:rsid w:val="004E748B"/>
    <w:rsid w:val="004E7709"/>
    <w:rsid w:val="004E774C"/>
    <w:rsid w:val="004E7B69"/>
    <w:rsid w:val="004E7B9A"/>
    <w:rsid w:val="004F063C"/>
    <w:rsid w:val="004F10C7"/>
    <w:rsid w:val="004F2D1B"/>
    <w:rsid w:val="004F4732"/>
    <w:rsid w:val="004F52A5"/>
    <w:rsid w:val="004F6733"/>
    <w:rsid w:val="004F693D"/>
    <w:rsid w:val="004F7C61"/>
    <w:rsid w:val="004F7E81"/>
    <w:rsid w:val="00500275"/>
    <w:rsid w:val="00500533"/>
    <w:rsid w:val="005007B5"/>
    <w:rsid w:val="00500996"/>
    <w:rsid w:val="005009FD"/>
    <w:rsid w:val="00500A11"/>
    <w:rsid w:val="00500BF2"/>
    <w:rsid w:val="00500DCB"/>
    <w:rsid w:val="00500EF6"/>
    <w:rsid w:val="00501096"/>
    <w:rsid w:val="005026D0"/>
    <w:rsid w:val="005027F2"/>
    <w:rsid w:val="00502A4D"/>
    <w:rsid w:val="00502C46"/>
    <w:rsid w:val="005031E5"/>
    <w:rsid w:val="0050394D"/>
    <w:rsid w:val="005040F1"/>
    <w:rsid w:val="005048C7"/>
    <w:rsid w:val="00504CE2"/>
    <w:rsid w:val="00505087"/>
    <w:rsid w:val="00505BD1"/>
    <w:rsid w:val="00505BD7"/>
    <w:rsid w:val="0050637E"/>
    <w:rsid w:val="0050731A"/>
    <w:rsid w:val="00507767"/>
    <w:rsid w:val="00507A56"/>
    <w:rsid w:val="00507AB4"/>
    <w:rsid w:val="0051061D"/>
    <w:rsid w:val="005108F5"/>
    <w:rsid w:val="00511011"/>
    <w:rsid w:val="00511900"/>
    <w:rsid w:val="00511F36"/>
    <w:rsid w:val="005121BF"/>
    <w:rsid w:val="0051229F"/>
    <w:rsid w:val="005129DC"/>
    <w:rsid w:val="00512ED7"/>
    <w:rsid w:val="0051314A"/>
    <w:rsid w:val="00513224"/>
    <w:rsid w:val="00513355"/>
    <w:rsid w:val="00513735"/>
    <w:rsid w:val="005145F0"/>
    <w:rsid w:val="00514AB9"/>
    <w:rsid w:val="005150A1"/>
    <w:rsid w:val="005165BB"/>
    <w:rsid w:val="00517515"/>
    <w:rsid w:val="00517C39"/>
    <w:rsid w:val="00517D50"/>
    <w:rsid w:val="0052010B"/>
    <w:rsid w:val="00521158"/>
    <w:rsid w:val="00521433"/>
    <w:rsid w:val="00522E99"/>
    <w:rsid w:val="0052389F"/>
    <w:rsid w:val="00523AC9"/>
    <w:rsid w:val="00523D24"/>
    <w:rsid w:val="00523E06"/>
    <w:rsid w:val="00524AAD"/>
    <w:rsid w:val="005256B2"/>
    <w:rsid w:val="005264AC"/>
    <w:rsid w:val="00526D6D"/>
    <w:rsid w:val="00526E1D"/>
    <w:rsid w:val="0052741C"/>
    <w:rsid w:val="0052748E"/>
    <w:rsid w:val="00527AB0"/>
    <w:rsid w:val="00527ED1"/>
    <w:rsid w:val="005301CF"/>
    <w:rsid w:val="0053020E"/>
    <w:rsid w:val="0053170C"/>
    <w:rsid w:val="005324C4"/>
    <w:rsid w:val="005326E9"/>
    <w:rsid w:val="0053338B"/>
    <w:rsid w:val="00533C94"/>
    <w:rsid w:val="00534391"/>
    <w:rsid w:val="00536907"/>
    <w:rsid w:val="005369D0"/>
    <w:rsid w:val="0053701E"/>
    <w:rsid w:val="00537024"/>
    <w:rsid w:val="00540119"/>
    <w:rsid w:val="005405E6"/>
    <w:rsid w:val="0054075E"/>
    <w:rsid w:val="0054092F"/>
    <w:rsid w:val="00540A86"/>
    <w:rsid w:val="00541AD0"/>
    <w:rsid w:val="00544131"/>
    <w:rsid w:val="00544680"/>
    <w:rsid w:val="0054512C"/>
    <w:rsid w:val="0054531E"/>
    <w:rsid w:val="0054538D"/>
    <w:rsid w:val="00546522"/>
    <w:rsid w:val="0054699F"/>
    <w:rsid w:val="00546F6F"/>
    <w:rsid w:val="00547AD3"/>
    <w:rsid w:val="0055029F"/>
    <w:rsid w:val="005509B5"/>
    <w:rsid w:val="00550F0F"/>
    <w:rsid w:val="005516C4"/>
    <w:rsid w:val="00551E65"/>
    <w:rsid w:val="00552A0D"/>
    <w:rsid w:val="00552CE3"/>
    <w:rsid w:val="005534E2"/>
    <w:rsid w:val="00554065"/>
    <w:rsid w:val="00554C6C"/>
    <w:rsid w:val="00554C78"/>
    <w:rsid w:val="00554D8F"/>
    <w:rsid w:val="00554FE8"/>
    <w:rsid w:val="00556214"/>
    <w:rsid w:val="00557BDA"/>
    <w:rsid w:val="00560A05"/>
    <w:rsid w:val="00561C06"/>
    <w:rsid w:val="00562C24"/>
    <w:rsid w:val="00562CD0"/>
    <w:rsid w:val="005634C8"/>
    <w:rsid w:val="00563A99"/>
    <w:rsid w:val="005649EF"/>
    <w:rsid w:val="00564CEA"/>
    <w:rsid w:val="0056525D"/>
    <w:rsid w:val="00565515"/>
    <w:rsid w:val="005655A8"/>
    <w:rsid w:val="00565704"/>
    <w:rsid w:val="0056595E"/>
    <w:rsid w:val="00566600"/>
    <w:rsid w:val="00566662"/>
    <w:rsid w:val="00566872"/>
    <w:rsid w:val="00566C26"/>
    <w:rsid w:val="0057072F"/>
    <w:rsid w:val="00570DD8"/>
    <w:rsid w:val="005710A7"/>
    <w:rsid w:val="005726B6"/>
    <w:rsid w:val="00572CF2"/>
    <w:rsid w:val="00572E15"/>
    <w:rsid w:val="00574132"/>
    <w:rsid w:val="005744B2"/>
    <w:rsid w:val="00576A07"/>
    <w:rsid w:val="00576ADB"/>
    <w:rsid w:val="00577132"/>
    <w:rsid w:val="00580769"/>
    <w:rsid w:val="00580BD5"/>
    <w:rsid w:val="00580FB8"/>
    <w:rsid w:val="00581270"/>
    <w:rsid w:val="0058153A"/>
    <w:rsid w:val="00582F87"/>
    <w:rsid w:val="00582FDC"/>
    <w:rsid w:val="0058312C"/>
    <w:rsid w:val="00583D8F"/>
    <w:rsid w:val="00584614"/>
    <w:rsid w:val="00584845"/>
    <w:rsid w:val="00586199"/>
    <w:rsid w:val="005866DF"/>
    <w:rsid w:val="00586718"/>
    <w:rsid w:val="00586796"/>
    <w:rsid w:val="00587462"/>
    <w:rsid w:val="005908F5"/>
    <w:rsid w:val="00590A71"/>
    <w:rsid w:val="00590D46"/>
    <w:rsid w:val="00591BAB"/>
    <w:rsid w:val="0059212B"/>
    <w:rsid w:val="00592890"/>
    <w:rsid w:val="00593A1D"/>
    <w:rsid w:val="00593C9A"/>
    <w:rsid w:val="00595237"/>
    <w:rsid w:val="00595357"/>
    <w:rsid w:val="00595881"/>
    <w:rsid w:val="00596AED"/>
    <w:rsid w:val="005977C8"/>
    <w:rsid w:val="005977F7"/>
    <w:rsid w:val="00597B44"/>
    <w:rsid w:val="005A069E"/>
    <w:rsid w:val="005A1957"/>
    <w:rsid w:val="005A20EE"/>
    <w:rsid w:val="005A222D"/>
    <w:rsid w:val="005A2913"/>
    <w:rsid w:val="005A3335"/>
    <w:rsid w:val="005A5245"/>
    <w:rsid w:val="005A548E"/>
    <w:rsid w:val="005A6527"/>
    <w:rsid w:val="005A6644"/>
    <w:rsid w:val="005A782B"/>
    <w:rsid w:val="005A7B0A"/>
    <w:rsid w:val="005A7D46"/>
    <w:rsid w:val="005B004E"/>
    <w:rsid w:val="005B0051"/>
    <w:rsid w:val="005B014D"/>
    <w:rsid w:val="005B15F6"/>
    <w:rsid w:val="005B19DC"/>
    <w:rsid w:val="005B1A27"/>
    <w:rsid w:val="005B1D7F"/>
    <w:rsid w:val="005B1E38"/>
    <w:rsid w:val="005B2696"/>
    <w:rsid w:val="005B2ED0"/>
    <w:rsid w:val="005B35CC"/>
    <w:rsid w:val="005B3924"/>
    <w:rsid w:val="005B3AD6"/>
    <w:rsid w:val="005B545B"/>
    <w:rsid w:val="005B5556"/>
    <w:rsid w:val="005B5714"/>
    <w:rsid w:val="005B5734"/>
    <w:rsid w:val="005B5A15"/>
    <w:rsid w:val="005B6812"/>
    <w:rsid w:val="005B69F4"/>
    <w:rsid w:val="005B740A"/>
    <w:rsid w:val="005C111B"/>
    <w:rsid w:val="005C115B"/>
    <w:rsid w:val="005C1977"/>
    <w:rsid w:val="005C1BFF"/>
    <w:rsid w:val="005C1F8F"/>
    <w:rsid w:val="005C1FF2"/>
    <w:rsid w:val="005C286D"/>
    <w:rsid w:val="005C2CCE"/>
    <w:rsid w:val="005C3662"/>
    <w:rsid w:val="005C3BA3"/>
    <w:rsid w:val="005C4817"/>
    <w:rsid w:val="005C4860"/>
    <w:rsid w:val="005C56C1"/>
    <w:rsid w:val="005C5A21"/>
    <w:rsid w:val="005C5CBE"/>
    <w:rsid w:val="005C5D56"/>
    <w:rsid w:val="005C628E"/>
    <w:rsid w:val="005C67F7"/>
    <w:rsid w:val="005C75F3"/>
    <w:rsid w:val="005D012B"/>
    <w:rsid w:val="005D04A7"/>
    <w:rsid w:val="005D0632"/>
    <w:rsid w:val="005D0B9F"/>
    <w:rsid w:val="005D26F8"/>
    <w:rsid w:val="005D2A98"/>
    <w:rsid w:val="005D32DD"/>
    <w:rsid w:val="005D35B7"/>
    <w:rsid w:val="005D4064"/>
    <w:rsid w:val="005D4BBC"/>
    <w:rsid w:val="005D4DF7"/>
    <w:rsid w:val="005D555F"/>
    <w:rsid w:val="005D60FA"/>
    <w:rsid w:val="005D64AE"/>
    <w:rsid w:val="005D6CC2"/>
    <w:rsid w:val="005D6F95"/>
    <w:rsid w:val="005D7276"/>
    <w:rsid w:val="005D7C29"/>
    <w:rsid w:val="005E00FA"/>
    <w:rsid w:val="005E0655"/>
    <w:rsid w:val="005E1D56"/>
    <w:rsid w:val="005E1D99"/>
    <w:rsid w:val="005E20C0"/>
    <w:rsid w:val="005E24C6"/>
    <w:rsid w:val="005E2966"/>
    <w:rsid w:val="005E3139"/>
    <w:rsid w:val="005E44EA"/>
    <w:rsid w:val="005E4C70"/>
    <w:rsid w:val="005E524C"/>
    <w:rsid w:val="005E5E45"/>
    <w:rsid w:val="005E69BE"/>
    <w:rsid w:val="005E6CCC"/>
    <w:rsid w:val="005E6F59"/>
    <w:rsid w:val="005E715A"/>
    <w:rsid w:val="005E7910"/>
    <w:rsid w:val="005F08EB"/>
    <w:rsid w:val="005F0F79"/>
    <w:rsid w:val="005F1193"/>
    <w:rsid w:val="005F14AA"/>
    <w:rsid w:val="005F1526"/>
    <w:rsid w:val="005F1F3F"/>
    <w:rsid w:val="005F200F"/>
    <w:rsid w:val="005F2239"/>
    <w:rsid w:val="005F25C5"/>
    <w:rsid w:val="005F285B"/>
    <w:rsid w:val="005F3760"/>
    <w:rsid w:val="005F606D"/>
    <w:rsid w:val="005F6350"/>
    <w:rsid w:val="005F6DBF"/>
    <w:rsid w:val="005F6EBD"/>
    <w:rsid w:val="005F7218"/>
    <w:rsid w:val="005F7FD8"/>
    <w:rsid w:val="0060082D"/>
    <w:rsid w:val="00600ABB"/>
    <w:rsid w:val="00600C47"/>
    <w:rsid w:val="00601CC7"/>
    <w:rsid w:val="00602909"/>
    <w:rsid w:val="006041D5"/>
    <w:rsid w:val="0060452C"/>
    <w:rsid w:val="00604808"/>
    <w:rsid w:val="00604951"/>
    <w:rsid w:val="00604E95"/>
    <w:rsid w:val="0060570F"/>
    <w:rsid w:val="00606299"/>
    <w:rsid w:val="00606999"/>
    <w:rsid w:val="006100D9"/>
    <w:rsid w:val="00610385"/>
    <w:rsid w:val="006106B8"/>
    <w:rsid w:val="006114A0"/>
    <w:rsid w:val="00613A0D"/>
    <w:rsid w:val="00613FCA"/>
    <w:rsid w:val="00614DC2"/>
    <w:rsid w:val="00614F83"/>
    <w:rsid w:val="0061550B"/>
    <w:rsid w:val="00615CCB"/>
    <w:rsid w:val="00615D21"/>
    <w:rsid w:val="00617ED2"/>
    <w:rsid w:val="00620122"/>
    <w:rsid w:val="00620E1B"/>
    <w:rsid w:val="00620F3E"/>
    <w:rsid w:val="0062119E"/>
    <w:rsid w:val="0062156A"/>
    <w:rsid w:val="00622807"/>
    <w:rsid w:val="006228E2"/>
    <w:rsid w:val="00622A3A"/>
    <w:rsid w:val="0062368F"/>
    <w:rsid w:val="00624982"/>
    <w:rsid w:val="00625454"/>
    <w:rsid w:val="00626572"/>
    <w:rsid w:val="00626727"/>
    <w:rsid w:val="00627094"/>
    <w:rsid w:val="006277BB"/>
    <w:rsid w:val="00627A47"/>
    <w:rsid w:val="00627AEE"/>
    <w:rsid w:val="006303EC"/>
    <w:rsid w:val="0063068A"/>
    <w:rsid w:val="00631262"/>
    <w:rsid w:val="006313E8"/>
    <w:rsid w:val="00631AA0"/>
    <w:rsid w:val="00631FBD"/>
    <w:rsid w:val="006323C8"/>
    <w:rsid w:val="00632874"/>
    <w:rsid w:val="00632AC8"/>
    <w:rsid w:val="00632C1A"/>
    <w:rsid w:val="00632E41"/>
    <w:rsid w:val="00632F3E"/>
    <w:rsid w:val="00632F46"/>
    <w:rsid w:val="0063323C"/>
    <w:rsid w:val="00633B80"/>
    <w:rsid w:val="006346C6"/>
    <w:rsid w:val="00634F94"/>
    <w:rsid w:val="00635018"/>
    <w:rsid w:val="0063541B"/>
    <w:rsid w:val="00635635"/>
    <w:rsid w:val="00635806"/>
    <w:rsid w:val="006358B9"/>
    <w:rsid w:val="00635C9F"/>
    <w:rsid w:val="00636BA0"/>
    <w:rsid w:val="00637C63"/>
    <w:rsid w:val="006400FD"/>
    <w:rsid w:val="00640FED"/>
    <w:rsid w:val="00641DE2"/>
    <w:rsid w:val="006430CA"/>
    <w:rsid w:val="00643832"/>
    <w:rsid w:val="00643D5E"/>
    <w:rsid w:val="0064533F"/>
    <w:rsid w:val="006466F0"/>
    <w:rsid w:val="0064674D"/>
    <w:rsid w:val="00646999"/>
    <w:rsid w:val="00647752"/>
    <w:rsid w:val="00647C8B"/>
    <w:rsid w:val="0065053A"/>
    <w:rsid w:val="00650C88"/>
    <w:rsid w:val="0065113F"/>
    <w:rsid w:val="00651653"/>
    <w:rsid w:val="0065204B"/>
    <w:rsid w:val="00652B8F"/>
    <w:rsid w:val="00652CB2"/>
    <w:rsid w:val="006533DF"/>
    <w:rsid w:val="00653C1A"/>
    <w:rsid w:val="0065437C"/>
    <w:rsid w:val="00654AAA"/>
    <w:rsid w:val="00654DD7"/>
    <w:rsid w:val="00654E30"/>
    <w:rsid w:val="00655492"/>
    <w:rsid w:val="00655C87"/>
    <w:rsid w:val="0065756B"/>
    <w:rsid w:val="006578AA"/>
    <w:rsid w:val="00660B26"/>
    <w:rsid w:val="00661091"/>
    <w:rsid w:val="00661810"/>
    <w:rsid w:val="00662C8F"/>
    <w:rsid w:val="00665228"/>
    <w:rsid w:val="006674FF"/>
    <w:rsid w:val="00670383"/>
    <w:rsid w:val="006710AA"/>
    <w:rsid w:val="00671477"/>
    <w:rsid w:val="006725C7"/>
    <w:rsid w:val="0067261C"/>
    <w:rsid w:val="006731D4"/>
    <w:rsid w:val="00673AB3"/>
    <w:rsid w:val="00673CD9"/>
    <w:rsid w:val="006743FE"/>
    <w:rsid w:val="006748C2"/>
    <w:rsid w:val="0067587D"/>
    <w:rsid w:val="00675DDE"/>
    <w:rsid w:val="00676642"/>
    <w:rsid w:val="006766BA"/>
    <w:rsid w:val="00677852"/>
    <w:rsid w:val="00677D24"/>
    <w:rsid w:val="00680D61"/>
    <w:rsid w:val="00680F8C"/>
    <w:rsid w:val="0068124F"/>
    <w:rsid w:val="0068244B"/>
    <w:rsid w:val="00682C09"/>
    <w:rsid w:val="006841C4"/>
    <w:rsid w:val="0068443B"/>
    <w:rsid w:val="00684FDB"/>
    <w:rsid w:val="0068591D"/>
    <w:rsid w:val="00685DCF"/>
    <w:rsid w:val="0068604B"/>
    <w:rsid w:val="00686287"/>
    <w:rsid w:val="00686616"/>
    <w:rsid w:val="006868C6"/>
    <w:rsid w:val="00686A4A"/>
    <w:rsid w:val="00686B8D"/>
    <w:rsid w:val="0068745A"/>
    <w:rsid w:val="00687CBC"/>
    <w:rsid w:val="00690F1F"/>
    <w:rsid w:val="00691076"/>
    <w:rsid w:val="00691176"/>
    <w:rsid w:val="00692068"/>
    <w:rsid w:val="006927A6"/>
    <w:rsid w:val="006927D1"/>
    <w:rsid w:val="00692A5E"/>
    <w:rsid w:val="00692D2E"/>
    <w:rsid w:val="0069323E"/>
    <w:rsid w:val="0069404B"/>
    <w:rsid w:val="0069453A"/>
    <w:rsid w:val="00694EE5"/>
    <w:rsid w:val="0069543A"/>
    <w:rsid w:val="00695475"/>
    <w:rsid w:val="006955BE"/>
    <w:rsid w:val="0069596B"/>
    <w:rsid w:val="00695970"/>
    <w:rsid w:val="00695971"/>
    <w:rsid w:val="00696079"/>
    <w:rsid w:val="00696AB2"/>
    <w:rsid w:val="00696DAB"/>
    <w:rsid w:val="00696E9A"/>
    <w:rsid w:val="00697501"/>
    <w:rsid w:val="006A015A"/>
    <w:rsid w:val="006A0655"/>
    <w:rsid w:val="006A06D8"/>
    <w:rsid w:val="006A07B7"/>
    <w:rsid w:val="006A0B99"/>
    <w:rsid w:val="006A163C"/>
    <w:rsid w:val="006A18B4"/>
    <w:rsid w:val="006A19CC"/>
    <w:rsid w:val="006A1E57"/>
    <w:rsid w:val="006A236A"/>
    <w:rsid w:val="006A2441"/>
    <w:rsid w:val="006A32F3"/>
    <w:rsid w:val="006A3BDE"/>
    <w:rsid w:val="006A40F6"/>
    <w:rsid w:val="006A5194"/>
    <w:rsid w:val="006A6320"/>
    <w:rsid w:val="006A6FF6"/>
    <w:rsid w:val="006A78E4"/>
    <w:rsid w:val="006A7B14"/>
    <w:rsid w:val="006A7FFE"/>
    <w:rsid w:val="006B1FED"/>
    <w:rsid w:val="006B2DB0"/>
    <w:rsid w:val="006B3265"/>
    <w:rsid w:val="006B39A6"/>
    <w:rsid w:val="006B41FF"/>
    <w:rsid w:val="006B49F2"/>
    <w:rsid w:val="006B4F06"/>
    <w:rsid w:val="006B51A1"/>
    <w:rsid w:val="006B62DA"/>
    <w:rsid w:val="006B683A"/>
    <w:rsid w:val="006C03DA"/>
    <w:rsid w:val="006C06BC"/>
    <w:rsid w:val="006C1FC4"/>
    <w:rsid w:val="006C20BB"/>
    <w:rsid w:val="006C291B"/>
    <w:rsid w:val="006C2B78"/>
    <w:rsid w:val="006C36DC"/>
    <w:rsid w:val="006C379A"/>
    <w:rsid w:val="006C3BBA"/>
    <w:rsid w:val="006C4398"/>
    <w:rsid w:val="006C4648"/>
    <w:rsid w:val="006C49A9"/>
    <w:rsid w:val="006C7404"/>
    <w:rsid w:val="006C775B"/>
    <w:rsid w:val="006D04CA"/>
    <w:rsid w:val="006D0BD1"/>
    <w:rsid w:val="006D19A2"/>
    <w:rsid w:val="006D1EBC"/>
    <w:rsid w:val="006D2526"/>
    <w:rsid w:val="006D29B6"/>
    <w:rsid w:val="006D394C"/>
    <w:rsid w:val="006D4662"/>
    <w:rsid w:val="006D4A08"/>
    <w:rsid w:val="006D4BA7"/>
    <w:rsid w:val="006D4F90"/>
    <w:rsid w:val="006D4FCC"/>
    <w:rsid w:val="006D5165"/>
    <w:rsid w:val="006D52AF"/>
    <w:rsid w:val="006D52DA"/>
    <w:rsid w:val="006D5408"/>
    <w:rsid w:val="006D5BC9"/>
    <w:rsid w:val="006D5E84"/>
    <w:rsid w:val="006D626D"/>
    <w:rsid w:val="006D7136"/>
    <w:rsid w:val="006D72C9"/>
    <w:rsid w:val="006D7AD8"/>
    <w:rsid w:val="006E0329"/>
    <w:rsid w:val="006E0F5F"/>
    <w:rsid w:val="006E1CE5"/>
    <w:rsid w:val="006E21EF"/>
    <w:rsid w:val="006E22A5"/>
    <w:rsid w:val="006E2671"/>
    <w:rsid w:val="006E3DA1"/>
    <w:rsid w:val="006E4C36"/>
    <w:rsid w:val="006E5675"/>
    <w:rsid w:val="006E5A26"/>
    <w:rsid w:val="006E7DE2"/>
    <w:rsid w:val="006F02AD"/>
    <w:rsid w:val="006F0857"/>
    <w:rsid w:val="006F0BEB"/>
    <w:rsid w:val="006F0FF4"/>
    <w:rsid w:val="006F2A69"/>
    <w:rsid w:val="006F2A80"/>
    <w:rsid w:val="006F35D9"/>
    <w:rsid w:val="006F3720"/>
    <w:rsid w:val="006F3A50"/>
    <w:rsid w:val="006F5334"/>
    <w:rsid w:val="006F55FE"/>
    <w:rsid w:val="006F5613"/>
    <w:rsid w:val="006F5720"/>
    <w:rsid w:val="006F5729"/>
    <w:rsid w:val="006F65ED"/>
    <w:rsid w:val="006F748D"/>
    <w:rsid w:val="00700F09"/>
    <w:rsid w:val="007010E1"/>
    <w:rsid w:val="00701433"/>
    <w:rsid w:val="007016C8"/>
    <w:rsid w:val="007018F5"/>
    <w:rsid w:val="00701AD6"/>
    <w:rsid w:val="007029DB"/>
    <w:rsid w:val="007030B7"/>
    <w:rsid w:val="00703283"/>
    <w:rsid w:val="00703306"/>
    <w:rsid w:val="0070348F"/>
    <w:rsid w:val="00703557"/>
    <w:rsid w:val="00703A33"/>
    <w:rsid w:val="00703CB7"/>
    <w:rsid w:val="00703EBA"/>
    <w:rsid w:val="00704163"/>
    <w:rsid w:val="00705081"/>
    <w:rsid w:val="0070520C"/>
    <w:rsid w:val="007053FB"/>
    <w:rsid w:val="00705D71"/>
    <w:rsid w:val="007061F1"/>
    <w:rsid w:val="007064F8"/>
    <w:rsid w:val="0070684F"/>
    <w:rsid w:val="00706A0F"/>
    <w:rsid w:val="00706FA1"/>
    <w:rsid w:val="0070714E"/>
    <w:rsid w:val="00707572"/>
    <w:rsid w:val="00707F16"/>
    <w:rsid w:val="007106E6"/>
    <w:rsid w:val="0071152E"/>
    <w:rsid w:val="0071169D"/>
    <w:rsid w:val="00711939"/>
    <w:rsid w:val="00712197"/>
    <w:rsid w:val="00712352"/>
    <w:rsid w:val="00712518"/>
    <w:rsid w:val="0071282C"/>
    <w:rsid w:val="00712E09"/>
    <w:rsid w:val="0071322A"/>
    <w:rsid w:val="00713A64"/>
    <w:rsid w:val="00713ABC"/>
    <w:rsid w:val="00714ED9"/>
    <w:rsid w:val="00715A15"/>
    <w:rsid w:val="00715C41"/>
    <w:rsid w:val="00716C40"/>
    <w:rsid w:val="00717019"/>
    <w:rsid w:val="007172E6"/>
    <w:rsid w:val="00717613"/>
    <w:rsid w:val="00717C8E"/>
    <w:rsid w:val="00717D3D"/>
    <w:rsid w:val="00717F2D"/>
    <w:rsid w:val="007201D6"/>
    <w:rsid w:val="0072038B"/>
    <w:rsid w:val="00720FDD"/>
    <w:rsid w:val="00721544"/>
    <w:rsid w:val="007217A2"/>
    <w:rsid w:val="0072212B"/>
    <w:rsid w:val="00722340"/>
    <w:rsid w:val="00722B77"/>
    <w:rsid w:val="00723EBF"/>
    <w:rsid w:val="00724043"/>
    <w:rsid w:val="0072422D"/>
    <w:rsid w:val="007247B7"/>
    <w:rsid w:val="00725590"/>
    <w:rsid w:val="0072570D"/>
    <w:rsid w:val="00725B3B"/>
    <w:rsid w:val="00725BAD"/>
    <w:rsid w:val="007263FB"/>
    <w:rsid w:val="00726586"/>
    <w:rsid w:val="00726DB0"/>
    <w:rsid w:val="007272BA"/>
    <w:rsid w:val="00732341"/>
    <w:rsid w:val="0073273B"/>
    <w:rsid w:val="00732DB9"/>
    <w:rsid w:val="00732EF1"/>
    <w:rsid w:val="0073324F"/>
    <w:rsid w:val="007333A8"/>
    <w:rsid w:val="007337C4"/>
    <w:rsid w:val="0073398A"/>
    <w:rsid w:val="00733E11"/>
    <w:rsid w:val="0073565D"/>
    <w:rsid w:val="00735A6B"/>
    <w:rsid w:val="007363DD"/>
    <w:rsid w:val="00736420"/>
    <w:rsid w:val="007377A2"/>
    <w:rsid w:val="00737876"/>
    <w:rsid w:val="00740705"/>
    <w:rsid w:val="00741411"/>
    <w:rsid w:val="0074150E"/>
    <w:rsid w:val="00741F58"/>
    <w:rsid w:val="00742706"/>
    <w:rsid w:val="007428C1"/>
    <w:rsid w:val="0074322A"/>
    <w:rsid w:val="007438BE"/>
    <w:rsid w:val="007442A8"/>
    <w:rsid w:val="0074457E"/>
    <w:rsid w:val="0074494A"/>
    <w:rsid w:val="00744AF2"/>
    <w:rsid w:val="00744C26"/>
    <w:rsid w:val="00744E5D"/>
    <w:rsid w:val="00744E7A"/>
    <w:rsid w:val="00744EC4"/>
    <w:rsid w:val="00745B51"/>
    <w:rsid w:val="00746256"/>
    <w:rsid w:val="0074717E"/>
    <w:rsid w:val="0074720A"/>
    <w:rsid w:val="007500B7"/>
    <w:rsid w:val="007504E6"/>
    <w:rsid w:val="007518B0"/>
    <w:rsid w:val="00751972"/>
    <w:rsid w:val="00751D9D"/>
    <w:rsid w:val="00752047"/>
    <w:rsid w:val="0075231D"/>
    <w:rsid w:val="00752C81"/>
    <w:rsid w:val="00753385"/>
    <w:rsid w:val="00753C37"/>
    <w:rsid w:val="00753E8F"/>
    <w:rsid w:val="0075466A"/>
    <w:rsid w:val="00754D68"/>
    <w:rsid w:val="007553E0"/>
    <w:rsid w:val="007557D7"/>
    <w:rsid w:val="00755A06"/>
    <w:rsid w:val="00756C29"/>
    <w:rsid w:val="00756E7E"/>
    <w:rsid w:val="007573BC"/>
    <w:rsid w:val="00757E05"/>
    <w:rsid w:val="007600AF"/>
    <w:rsid w:val="00760622"/>
    <w:rsid w:val="007614DA"/>
    <w:rsid w:val="007623B7"/>
    <w:rsid w:val="00762617"/>
    <w:rsid w:val="0076310A"/>
    <w:rsid w:val="00763D09"/>
    <w:rsid w:val="00763EB2"/>
    <w:rsid w:val="00764040"/>
    <w:rsid w:val="007657AB"/>
    <w:rsid w:val="00765C89"/>
    <w:rsid w:val="007660B3"/>
    <w:rsid w:val="00766CF4"/>
    <w:rsid w:val="00766DA3"/>
    <w:rsid w:val="0076783A"/>
    <w:rsid w:val="00767B01"/>
    <w:rsid w:val="00767C74"/>
    <w:rsid w:val="007700A1"/>
    <w:rsid w:val="00770978"/>
    <w:rsid w:val="00770A80"/>
    <w:rsid w:val="00771FE2"/>
    <w:rsid w:val="0077215C"/>
    <w:rsid w:val="00772341"/>
    <w:rsid w:val="0077238F"/>
    <w:rsid w:val="00772432"/>
    <w:rsid w:val="00772911"/>
    <w:rsid w:val="00772EB2"/>
    <w:rsid w:val="007733DD"/>
    <w:rsid w:val="00774180"/>
    <w:rsid w:val="0077420B"/>
    <w:rsid w:val="00774219"/>
    <w:rsid w:val="00775DDE"/>
    <w:rsid w:val="007760EC"/>
    <w:rsid w:val="0077611C"/>
    <w:rsid w:val="0077679A"/>
    <w:rsid w:val="0077715F"/>
    <w:rsid w:val="0077763B"/>
    <w:rsid w:val="00777BD5"/>
    <w:rsid w:val="00780365"/>
    <w:rsid w:val="007806E7"/>
    <w:rsid w:val="00780A5B"/>
    <w:rsid w:val="007815EB"/>
    <w:rsid w:val="00781634"/>
    <w:rsid w:val="00781AC7"/>
    <w:rsid w:val="007840CC"/>
    <w:rsid w:val="00784360"/>
    <w:rsid w:val="00784449"/>
    <w:rsid w:val="00785DED"/>
    <w:rsid w:val="00786315"/>
    <w:rsid w:val="00786503"/>
    <w:rsid w:val="00786B3B"/>
    <w:rsid w:val="00786C1B"/>
    <w:rsid w:val="00786E72"/>
    <w:rsid w:val="007873BD"/>
    <w:rsid w:val="007879BB"/>
    <w:rsid w:val="007902E8"/>
    <w:rsid w:val="007903AA"/>
    <w:rsid w:val="007907BC"/>
    <w:rsid w:val="00791754"/>
    <w:rsid w:val="00791A5D"/>
    <w:rsid w:val="0079225B"/>
    <w:rsid w:val="00792A5D"/>
    <w:rsid w:val="00792F62"/>
    <w:rsid w:val="0079339B"/>
    <w:rsid w:val="00793FEE"/>
    <w:rsid w:val="007940F4"/>
    <w:rsid w:val="00794365"/>
    <w:rsid w:val="00794CB1"/>
    <w:rsid w:val="007966D4"/>
    <w:rsid w:val="007972C6"/>
    <w:rsid w:val="00797AA5"/>
    <w:rsid w:val="00797BE1"/>
    <w:rsid w:val="007A15F7"/>
    <w:rsid w:val="007A1894"/>
    <w:rsid w:val="007A2229"/>
    <w:rsid w:val="007A25F9"/>
    <w:rsid w:val="007A2D6E"/>
    <w:rsid w:val="007A2E2A"/>
    <w:rsid w:val="007A3002"/>
    <w:rsid w:val="007A3425"/>
    <w:rsid w:val="007A4141"/>
    <w:rsid w:val="007A471F"/>
    <w:rsid w:val="007A4E40"/>
    <w:rsid w:val="007A5E78"/>
    <w:rsid w:val="007A6879"/>
    <w:rsid w:val="007A68C3"/>
    <w:rsid w:val="007A6F04"/>
    <w:rsid w:val="007A6FE3"/>
    <w:rsid w:val="007B02D8"/>
    <w:rsid w:val="007B068C"/>
    <w:rsid w:val="007B0DE9"/>
    <w:rsid w:val="007B12BD"/>
    <w:rsid w:val="007B15C1"/>
    <w:rsid w:val="007B161C"/>
    <w:rsid w:val="007B1A2C"/>
    <w:rsid w:val="007B3888"/>
    <w:rsid w:val="007B4BAC"/>
    <w:rsid w:val="007B4E65"/>
    <w:rsid w:val="007B562E"/>
    <w:rsid w:val="007B5CBE"/>
    <w:rsid w:val="007B5EBC"/>
    <w:rsid w:val="007B61C0"/>
    <w:rsid w:val="007B6C75"/>
    <w:rsid w:val="007B6CB6"/>
    <w:rsid w:val="007B70E5"/>
    <w:rsid w:val="007B7604"/>
    <w:rsid w:val="007B7F2B"/>
    <w:rsid w:val="007C0962"/>
    <w:rsid w:val="007C0997"/>
    <w:rsid w:val="007C1633"/>
    <w:rsid w:val="007C18CE"/>
    <w:rsid w:val="007C1937"/>
    <w:rsid w:val="007C2D35"/>
    <w:rsid w:val="007C2E1F"/>
    <w:rsid w:val="007C307F"/>
    <w:rsid w:val="007C3E5F"/>
    <w:rsid w:val="007C4481"/>
    <w:rsid w:val="007C47B9"/>
    <w:rsid w:val="007C5742"/>
    <w:rsid w:val="007C621D"/>
    <w:rsid w:val="007C78E5"/>
    <w:rsid w:val="007D067B"/>
    <w:rsid w:val="007D0AAF"/>
    <w:rsid w:val="007D1972"/>
    <w:rsid w:val="007D19B0"/>
    <w:rsid w:val="007D229C"/>
    <w:rsid w:val="007D2492"/>
    <w:rsid w:val="007D2C6A"/>
    <w:rsid w:val="007D30EF"/>
    <w:rsid w:val="007D310B"/>
    <w:rsid w:val="007D35E6"/>
    <w:rsid w:val="007D46FE"/>
    <w:rsid w:val="007D4716"/>
    <w:rsid w:val="007D612D"/>
    <w:rsid w:val="007D6358"/>
    <w:rsid w:val="007D63E9"/>
    <w:rsid w:val="007D6401"/>
    <w:rsid w:val="007D66E4"/>
    <w:rsid w:val="007E14EC"/>
    <w:rsid w:val="007E2C2C"/>
    <w:rsid w:val="007E4774"/>
    <w:rsid w:val="007E4815"/>
    <w:rsid w:val="007E4AA3"/>
    <w:rsid w:val="007E51C4"/>
    <w:rsid w:val="007E53A9"/>
    <w:rsid w:val="007E53CD"/>
    <w:rsid w:val="007E761C"/>
    <w:rsid w:val="007E7868"/>
    <w:rsid w:val="007F031B"/>
    <w:rsid w:val="007F0EEF"/>
    <w:rsid w:val="007F43B5"/>
    <w:rsid w:val="007F441C"/>
    <w:rsid w:val="007F4D75"/>
    <w:rsid w:val="007F55D3"/>
    <w:rsid w:val="007F5D96"/>
    <w:rsid w:val="007F5DE0"/>
    <w:rsid w:val="007F61EF"/>
    <w:rsid w:val="007F741E"/>
    <w:rsid w:val="007F7DA5"/>
    <w:rsid w:val="00801376"/>
    <w:rsid w:val="00802D57"/>
    <w:rsid w:val="00803463"/>
    <w:rsid w:val="00803A8F"/>
    <w:rsid w:val="00803BB1"/>
    <w:rsid w:val="00803C76"/>
    <w:rsid w:val="00803D00"/>
    <w:rsid w:val="00805FD2"/>
    <w:rsid w:val="0080608F"/>
    <w:rsid w:val="0080671A"/>
    <w:rsid w:val="00807C16"/>
    <w:rsid w:val="00807E7B"/>
    <w:rsid w:val="00811D81"/>
    <w:rsid w:val="00811E7F"/>
    <w:rsid w:val="00811FCE"/>
    <w:rsid w:val="008128ED"/>
    <w:rsid w:val="008128FB"/>
    <w:rsid w:val="008131DE"/>
    <w:rsid w:val="00813F8E"/>
    <w:rsid w:val="008141AC"/>
    <w:rsid w:val="0081461F"/>
    <w:rsid w:val="00814D9B"/>
    <w:rsid w:val="0081625E"/>
    <w:rsid w:val="00816835"/>
    <w:rsid w:val="00816DBD"/>
    <w:rsid w:val="00817F5B"/>
    <w:rsid w:val="00820A56"/>
    <w:rsid w:val="008225E4"/>
    <w:rsid w:val="00823380"/>
    <w:rsid w:val="0082482F"/>
    <w:rsid w:val="00824B2C"/>
    <w:rsid w:val="00824C05"/>
    <w:rsid w:val="00824C53"/>
    <w:rsid w:val="00825226"/>
    <w:rsid w:val="00826011"/>
    <w:rsid w:val="008276EF"/>
    <w:rsid w:val="00827AE8"/>
    <w:rsid w:val="00830C1C"/>
    <w:rsid w:val="00831748"/>
    <w:rsid w:val="00833391"/>
    <w:rsid w:val="008344D0"/>
    <w:rsid w:val="00834C56"/>
    <w:rsid w:val="00835794"/>
    <w:rsid w:val="00835E3F"/>
    <w:rsid w:val="008368AC"/>
    <w:rsid w:val="008375C2"/>
    <w:rsid w:val="00840993"/>
    <w:rsid w:val="00841314"/>
    <w:rsid w:val="0084143D"/>
    <w:rsid w:val="0084170A"/>
    <w:rsid w:val="00841AA9"/>
    <w:rsid w:val="00841BAB"/>
    <w:rsid w:val="00841CBD"/>
    <w:rsid w:val="00842E31"/>
    <w:rsid w:val="00843037"/>
    <w:rsid w:val="0084349A"/>
    <w:rsid w:val="00843DCF"/>
    <w:rsid w:val="0084405F"/>
    <w:rsid w:val="00844542"/>
    <w:rsid w:val="00844D21"/>
    <w:rsid w:val="00844F92"/>
    <w:rsid w:val="00845D8C"/>
    <w:rsid w:val="00845E1B"/>
    <w:rsid w:val="00846388"/>
    <w:rsid w:val="00847359"/>
    <w:rsid w:val="00847B00"/>
    <w:rsid w:val="0085278C"/>
    <w:rsid w:val="008528A5"/>
    <w:rsid w:val="008530CF"/>
    <w:rsid w:val="008545D5"/>
    <w:rsid w:val="00854A6E"/>
    <w:rsid w:val="00854CA8"/>
    <w:rsid w:val="00855667"/>
    <w:rsid w:val="00855A73"/>
    <w:rsid w:val="0085665B"/>
    <w:rsid w:val="00856CA9"/>
    <w:rsid w:val="00856CFF"/>
    <w:rsid w:val="0085735A"/>
    <w:rsid w:val="00857883"/>
    <w:rsid w:val="00857A55"/>
    <w:rsid w:val="0086023A"/>
    <w:rsid w:val="00860586"/>
    <w:rsid w:val="00860693"/>
    <w:rsid w:val="00860D2E"/>
    <w:rsid w:val="00861CBE"/>
    <w:rsid w:val="008623A6"/>
    <w:rsid w:val="008623FB"/>
    <w:rsid w:val="00862EA2"/>
    <w:rsid w:val="00862F9C"/>
    <w:rsid w:val="00863225"/>
    <w:rsid w:val="008646A7"/>
    <w:rsid w:val="00864D26"/>
    <w:rsid w:val="00865F62"/>
    <w:rsid w:val="008663F5"/>
    <w:rsid w:val="0086680B"/>
    <w:rsid w:val="00866EC6"/>
    <w:rsid w:val="00867B73"/>
    <w:rsid w:val="00867FBD"/>
    <w:rsid w:val="00867FE4"/>
    <w:rsid w:val="0087002C"/>
    <w:rsid w:val="008708DA"/>
    <w:rsid w:val="00870E94"/>
    <w:rsid w:val="00871135"/>
    <w:rsid w:val="00871198"/>
    <w:rsid w:val="008727D1"/>
    <w:rsid w:val="00872A12"/>
    <w:rsid w:val="00872BFA"/>
    <w:rsid w:val="00872CF8"/>
    <w:rsid w:val="008731A9"/>
    <w:rsid w:val="008731ED"/>
    <w:rsid w:val="00874C28"/>
    <w:rsid w:val="00875160"/>
    <w:rsid w:val="008758B2"/>
    <w:rsid w:val="00875937"/>
    <w:rsid w:val="00875C5D"/>
    <w:rsid w:val="008766C6"/>
    <w:rsid w:val="00877E7B"/>
    <w:rsid w:val="00880C51"/>
    <w:rsid w:val="00880E93"/>
    <w:rsid w:val="00882373"/>
    <w:rsid w:val="0088298C"/>
    <w:rsid w:val="00882B29"/>
    <w:rsid w:val="00882E8F"/>
    <w:rsid w:val="00884AA5"/>
    <w:rsid w:val="00884E3B"/>
    <w:rsid w:val="0088573D"/>
    <w:rsid w:val="00886043"/>
    <w:rsid w:val="00886A6D"/>
    <w:rsid w:val="00887EDC"/>
    <w:rsid w:val="008904BE"/>
    <w:rsid w:val="008906A8"/>
    <w:rsid w:val="00890E78"/>
    <w:rsid w:val="00891235"/>
    <w:rsid w:val="0089139B"/>
    <w:rsid w:val="00891F2E"/>
    <w:rsid w:val="008921F0"/>
    <w:rsid w:val="0089231D"/>
    <w:rsid w:val="00892360"/>
    <w:rsid w:val="00892518"/>
    <w:rsid w:val="008927E0"/>
    <w:rsid w:val="00892C43"/>
    <w:rsid w:val="00893459"/>
    <w:rsid w:val="0089368F"/>
    <w:rsid w:val="00894723"/>
    <w:rsid w:val="00894826"/>
    <w:rsid w:val="00894F7F"/>
    <w:rsid w:val="00895C5F"/>
    <w:rsid w:val="008963D3"/>
    <w:rsid w:val="008968BF"/>
    <w:rsid w:val="00896A7B"/>
    <w:rsid w:val="00897484"/>
    <w:rsid w:val="0089756C"/>
    <w:rsid w:val="00897D3F"/>
    <w:rsid w:val="008A049F"/>
    <w:rsid w:val="008A06C3"/>
    <w:rsid w:val="008A0D69"/>
    <w:rsid w:val="008A1088"/>
    <w:rsid w:val="008A191A"/>
    <w:rsid w:val="008A29F0"/>
    <w:rsid w:val="008A33FE"/>
    <w:rsid w:val="008A3B54"/>
    <w:rsid w:val="008A3DD7"/>
    <w:rsid w:val="008A6BE0"/>
    <w:rsid w:val="008A70E7"/>
    <w:rsid w:val="008A7210"/>
    <w:rsid w:val="008A7EA8"/>
    <w:rsid w:val="008B01DF"/>
    <w:rsid w:val="008B06F9"/>
    <w:rsid w:val="008B074E"/>
    <w:rsid w:val="008B0D13"/>
    <w:rsid w:val="008B1092"/>
    <w:rsid w:val="008B1326"/>
    <w:rsid w:val="008B1B41"/>
    <w:rsid w:val="008B1FC9"/>
    <w:rsid w:val="008B24CA"/>
    <w:rsid w:val="008B373E"/>
    <w:rsid w:val="008B3B43"/>
    <w:rsid w:val="008B4698"/>
    <w:rsid w:val="008B46C5"/>
    <w:rsid w:val="008B4F3B"/>
    <w:rsid w:val="008B4FAA"/>
    <w:rsid w:val="008B51FD"/>
    <w:rsid w:val="008B5260"/>
    <w:rsid w:val="008B5593"/>
    <w:rsid w:val="008B5F22"/>
    <w:rsid w:val="008B6089"/>
    <w:rsid w:val="008B60D8"/>
    <w:rsid w:val="008B66F8"/>
    <w:rsid w:val="008B69DB"/>
    <w:rsid w:val="008B6EEF"/>
    <w:rsid w:val="008B6FA4"/>
    <w:rsid w:val="008B795B"/>
    <w:rsid w:val="008C0077"/>
    <w:rsid w:val="008C03DD"/>
    <w:rsid w:val="008C05CA"/>
    <w:rsid w:val="008C077C"/>
    <w:rsid w:val="008C0DEA"/>
    <w:rsid w:val="008C1169"/>
    <w:rsid w:val="008C26DA"/>
    <w:rsid w:val="008C3568"/>
    <w:rsid w:val="008C3745"/>
    <w:rsid w:val="008C46C4"/>
    <w:rsid w:val="008C49E4"/>
    <w:rsid w:val="008C4B47"/>
    <w:rsid w:val="008C4DC9"/>
    <w:rsid w:val="008C5314"/>
    <w:rsid w:val="008C538C"/>
    <w:rsid w:val="008C5C9E"/>
    <w:rsid w:val="008D0555"/>
    <w:rsid w:val="008D05B1"/>
    <w:rsid w:val="008D1EA9"/>
    <w:rsid w:val="008D2D57"/>
    <w:rsid w:val="008D2E83"/>
    <w:rsid w:val="008D31FB"/>
    <w:rsid w:val="008D38D7"/>
    <w:rsid w:val="008D492E"/>
    <w:rsid w:val="008D4B13"/>
    <w:rsid w:val="008D5C70"/>
    <w:rsid w:val="008D5ECC"/>
    <w:rsid w:val="008D6681"/>
    <w:rsid w:val="008D6A69"/>
    <w:rsid w:val="008D6E6B"/>
    <w:rsid w:val="008D71FF"/>
    <w:rsid w:val="008E0579"/>
    <w:rsid w:val="008E0992"/>
    <w:rsid w:val="008E2919"/>
    <w:rsid w:val="008E4A98"/>
    <w:rsid w:val="008E52F3"/>
    <w:rsid w:val="008E5C39"/>
    <w:rsid w:val="008E6090"/>
    <w:rsid w:val="008E6235"/>
    <w:rsid w:val="008E654B"/>
    <w:rsid w:val="008E6BA6"/>
    <w:rsid w:val="008E70BA"/>
    <w:rsid w:val="008E7521"/>
    <w:rsid w:val="008F0613"/>
    <w:rsid w:val="008F182E"/>
    <w:rsid w:val="008F19A5"/>
    <w:rsid w:val="008F1EDC"/>
    <w:rsid w:val="008F2583"/>
    <w:rsid w:val="008F2664"/>
    <w:rsid w:val="008F33B6"/>
    <w:rsid w:val="008F3C57"/>
    <w:rsid w:val="008F400B"/>
    <w:rsid w:val="008F4177"/>
    <w:rsid w:val="008F4AA6"/>
    <w:rsid w:val="008F583B"/>
    <w:rsid w:val="008F5A31"/>
    <w:rsid w:val="008F5BE4"/>
    <w:rsid w:val="008F5F7B"/>
    <w:rsid w:val="008F67BF"/>
    <w:rsid w:val="008F6B80"/>
    <w:rsid w:val="008F71A3"/>
    <w:rsid w:val="008F72CB"/>
    <w:rsid w:val="008F7378"/>
    <w:rsid w:val="009004B5"/>
    <w:rsid w:val="009005D1"/>
    <w:rsid w:val="00901414"/>
    <w:rsid w:val="00901ACA"/>
    <w:rsid w:val="00901F60"/>
    <w:rsid w:val="0090243B"/>
    <w:rsid w:val="009029A0"/>
    <w:rsid w:val="00903730"/>
    <w:rsid w:val="00903914"/>
    <w:rsid w:val="00904AF3"/>
    <w:rsid w:val="009072FD"/>
    <w:rsid w:val="00907B05"/>
    <w:rsid w:val="00907EB8"/>
    <w:rsid w:val="00911BF7"/>
    <w:rsid w:val="0091204A"/>
    <w:rsid w:val="0091240E"/>
    <w:rsid w:val="0091259A"/>
    <w:rsid w:val="00913437"/>
    <w:rsid w:val="00913C6D"/>
    <w:rsid w:val="00914B04"/>
    <w:rsid w:val="009150AF"/>
    <w:rsid w:val="009155CF"/>
    <w:rsid w:val="009158A8"/>
    <w:rsid w:val="00916A42"/>
    <w:rsid w:val="009173E6"/>
    <w:rsid w:val="009179EB"/>
    <w:rsid w:val="00917C97"/>
    <w:rsid w:val="0092099F"/>
    <w:rsid w:val="00921947"/>
    <w:rsid w:val="00922509"/>
    <w:rsid w:val="00922DFC"/>
    <w:rsid w:val="0092388C"/>
    <w:rsid w:val="00923DEC"/>
    <w:rsid w:val="00924B1F"/>
    <w:rsid w:val="00925A5E"/>
    <w:rsid w:val="00925A8E"/>
    <w:rsid w:val="00925D3D"/>
    <w:rsid w:val="00925E40"/>
    <w:rsid w:val="00927635"/>
    <w:rsid w:val="00927EDA"/>
    <w:rsid w:val="00927EDE"/>
    <w:rsid w:val="00930219"/>
    <w:rsid w:val="009306B7"/>
    <w:rsid w:val="00930F68"/>
    <w:rsid w:val="00931299"/>
    <w:rsid w:val="00932669"/>
    <w:rsid w:val="009329C6"/>
    <w:rsid w:val="00932A43"/>
    <w:rsid w:val="00932E1E"/>
    <w:rsid w:val="0093367F"/>
    <w:rsid w:val="00933B05"/>
    <w:rsid w:val="00934C08"/>
    <w:rsid w:val="00934C50"/>
    <w:rsid w:val="009354DE"/>
    <w:rsid w:val="009369F9"/>
    <w:rsid w:val="00936E7B"/>
    <w:rsid w:val="00937679"/>
    <w:rsid w:val="00937B6F"/>
    <w:rsid w:val="0094070B"/>
    <w:rsid w:val="00940E49"/>
    <w:rsid w:val="009413FC"/>
    <w:rsid w:val="009414BE"/>
    <w:rsid w:val="00941A27"/>
    <w:rsid w:val="00941ACD"/>
    <w:rsid w:val="00941BE1"/>
    <w:rsid w:val="00942286"/>
    <w:rsid w:val="009433FE"/>
    <w:rsid w:val="0094450B"/>
    <w:rsid w:val="00944DB8"/>
    <w:rsid w:val="0094547D"/>
    <w:rsid w:val="0094557B"/>
    <w:rsid w:val="0094560A"/>
    <w:rsid w:val="00945D93"/>
    <w:rsid w:val="00946443"/>
    <w:rsid w:val="00946F46"/>
    <w:rsid w:val="00947400"/>
    <w:rsid w:val="009475BD"/>
    <w:rsid w:val="0094789C"/>
    <w:rsid w:val="00947B9E"/>
    <w:rsid w:val="00950E06"/>
    <w:rsid w:val="00951D90"/>
    <w:rsid w:val="00951FC0"/>
    <w:rsid w:val="00952213"/>
    <w:rsid w:val="00952EA9"/>
    <w:rsid w:val="00954402"/>
    <w:rsid w:val="0095443E"/>
    <w:rsid w:val="00955344"/>
    <w:rsid w:val="009553A3"/>
    <w:rsid w:val="00955E09"/>
    <w:rsid w:val="009565B4"/>
    <w:rsid w:val="00956A1B"/>
    <w:rsid w:val="00956DF7"/>
    <w:rsid w:val="009577EF"/>
    <w:rsid w:val="0096062B"/>
    <w:rsid w:val="00960B90"/>
    <w:rsid w:val="00960F2D"/>
    <w:rsid w:val="00961AB8"/>
    <w:rsid w:val="009629C6"/>
    <w:rsid w:val="009639C5"/>
    <w:rsid w:val="0096531A"/>
    <w:rsid w:val="00965478"/>
    <w:rsid w:val="00965BD0"/>
    <w:rsid w:val="00966093"/>
    <w:rsid w:val="00966EE7"/>
    <w:rsid w:val="009711A8"/>
    <w:rsid w:val="009723B9"/>
    <w:rsid w:val="00972BEE"/>
    <w:rsid w:val="009730E9"/>
    <w:rsid w:val="009732AC"/>
    <w:rsid w:val="0097332E"/>
    <w:rsid w:val="009734B6"/>
    <w:rsid w:val="00973A88"/>
    <w:rsid w:val="009744FC"/>
    <w:rsid w:val="00975122"/>
    <w:rsid w:val="00975FFD"/>
    <w:rsid w:val="0097615A"/>
    <w:rsid w:val="009761E0"/>
    <w:rsid w:val="009774CD"/>
    <w:rsid w:val="009778A8"/>
    <w:rsid w:val="009778F4"/>
    <w:rsid w:val="00977D7D"/>
    <w:rsid w:val="009804BE"/>
    <w:rsid w:val="0098095C"/>
    <w:rsid w:val="009809DD"/>
    <w:rsid w:val="00981182"/>
    <w:rsid w:val="009811FF"/>
    <w:rsid w:val="009826C2"/>
    <w:rsid w:val="00982724"/>
    <w:rsid w:val="00982B12"/>
    <w:rsid w:val="00982CE4"/>
    <w:rsid w:val="00982D61"/>
    <w:rsid w:val="00982E10"/>
    <w:rsid w:val="009833BC"/>
    <w:rsid w:val="00983913"/>
    <w:rsid w:val="00983ABD"/>
    <w:rsid w:val="00984A80"/>
    <w:rsid w:val="00985727"/>
    <w:rsid w:val="0098577C"/>
    <w:rsid w:val="00985AD4"/>
    <w:rsid w:val="009873A5"/>
    <w:rsid w:val="00987E3F"/>
    <w:rsid w:val="00987F52"/>
    <w:rsid w:val="0099070F"/>
    <w:rsid w:val="00990A2B"/>
    <w:rsid w:val="00990EBD"/>
    <w:rsid w:val="00992E4B"/>
    <w:rsid w:val="009949AC"/>
    <w:rsid w:val="00994B7C"/>
    <w:rsid w:val="00994CFD"/>
    <w:rsid w:val="0099595A"/>
    <w:rsid w:val="00995E60"/>
    <w:rsid w:val="00995EA9"/>
    <w:rsid w:val="0099695E"/>
    <w:rsid w:val="009977EC"/>
    <w:rsid w:val="009A03B9"/>
    <w:rsid w:val="009A0721"/>
    <w:rsid w:val="009A0A1D"/>
    <w:rsid w:val="009A1209"/>
    <w:rsid w:val="009A17C5"/>
    <w:rsid w:val="009A18F5"/>
    <w:rsid w:val="009A1F5D"/>
    <w:rsid w:val="009A2199"/>
    <w:rsid w:val="009A21FE"/>
    <w:rsid w:val="009A2B36"/>
    <w:rsid w:val="009A3705"/>
    <w:rsid w:val="009A3996"/>
    <w:rsid w:val="009A3C39"/>
    <w:rsid w:val="009A4B6B"/>
    <w:rsid w:val="009A4CCB"/>
    <w:rsid w:val="009A50C2"/>
    <w:rsid w:val="009A5D78"/>
    <w:rsid w:val="009A5FF8"/>
    <w:rsid w:val="009A7066"/>
    <w:rsid w:val="009A729E"/>
    <w:rsid w:val="009A73B3"/>
    <w:rsid w:val="009B010F"/>
    <w:rsid w:val="009B02D6"/>
    <w:rsid w:val="009B093F"/>
    <w:rsid w:val="009B1C19"/>
    <w:rsid w:val="009B1E2A"/>
    <w:rsid w:val="009B24C7"/>
    <w:rsid w:val="009B2845"/>
    <w:rsid w:val="009B2E76"/>
    <w:rsid w:val="009B31A3"/>
    <w:rsid w:val="009B323A"/>
    <w:rsid w:val="009B5493"/>
    <w:rsid w:val="009B5ADE"/>
    <w:rsid w:val="009B7021"/>
    <w:rsid w:val="009B716D"/>
    <w:rsid w:val="009C0707"/>
    <w:rsid w:val="009C162C"/>
    <w:rsid w:val="009C2538"/>
    <w:rsid w:val="009C265A"/>
    <w:rsid w:val="009C2BC0"/>
    <w:rsid w:val="009C2EC2"/>
    <w:rsid w:val="009C3963"/>
    <w:rsid w:val="009C3BEB"/>
    <w:rsid w:val="009C3DAB"/>
    <w:rsid w:val="009C4687"/>
    <w:rsid w:val="009C4BA1"/>
    <w:rsid w:val="009C5F87"/>
    <w:rsid w:val="009C617A"/>
    <w:rsid w:val="009C7873"/>
    <w:rsid w:val="009D055F"/>
    <w:rsid w:val="009D07A1"/>
    <w:rsid w:val="009D0D6B"/>
    <w:rsid w:val="009D1604"/>
    <w:rsid w:val="009D281C"/>
    <w:rsid w:val="009D3051"/>
    <w:rsid w:val="009D4458"/>
    <w:rsid w:val="009D4524"/>
    <w:rsid w:val="009D6038"/>
    <w:rsid w:val="009D6F58"/>
    <w:rsid w:val="009D79D9"/>
    <w:rsid w:val="009E0285"/>
    <w:rsid w:val="009E0C18"/>
    <w:rsid w:val="009E0C9B"/>
    <w:rsid w:val="009E1888"/>
    <w:rsid w:val="009E1907"/>
    <w:rsid w:val="009E1D96"/>
    <w:rsid w:val="009E2436"/>
    <w:rsid w:val="009E2732"/>
    <w:rsid w:val="009E29DA"/>
    <w:rsid w:val="009E2BB0"/>
    <w:rsid w:val="009E443B"/>
    <w:rsid w:val="009E49E5"/>
    <w:rsid w:val="009E4BFA"/>
    <w:rsid w:val="009E4CC2"/>
    <w:rsid w:val="009E5D4A"/>
    <w:rsid w:val="009E6187"/>
    <w:rsid w:val="009E7928"/>
    <w:rsid w:val="009F14F5"/>
    <w:rsid w:val="009F2206"/>
    <w:rsid w:val="009F3359"/>
    <w:rsid w:val="009F33D5"/>
    <w:rsid w:val="009F3413"/>
    <w:rsid w:val="009F490C"/>
    <w:rsid w:val="009F4C68"/>
    <w:rsid w:val="009F4EA0"/>
    <w:rsid w:val="009F5D69"/>
    <w:rsid w:val="009F6601"/>
    <w:rsid w:val="009F6FCC"/>
    <w:rsid w:val="009F7450"/>
    <w:rsid w:val="00A003F0"/>
    <w:rsid w:val="00A004E7"/>
    <w:rsid w:val="00A006AF"/>
    <w:rsid w:val="00A00880"/>
    <w:rsid w:val="00A0276A"/>
    <w:rsid w:val="00A03038"/>
    <w:rsid w:val="00A03BB6"/>
    <w:rsid w:val="00A03ED4"/>
    <w:rsid w:val="00A04361"/>
    <w:rsid w:val="00A05053"/>
    <w:rsid w:val="00A050FD"/>
    <w:rsid w:val="00A05444"/>
    <w:rsid w:val="00A05611"/>
    <w:rsid w:val="00A05685"/>
    <w:rsid w:val="00A05B84"/>
    <w:rsid w:val="00A06CB2"/>
    <w:rsid w:val="00A06EB9"/>
    <w:rsid w:val="00A071F2"/>
    <w:rsid w:val="00A07927"/>
    <w:rsid w:val="00A079D1"/>
    <w:rsid w:val="00A07A8B"/>
    <w:rsid w:val="00A07F00"/>
    <w:rsid w:val="00A104F3"/>
    <w:rsid w:val="00A10AAA"/>
    <w:rsid w:val="00A10D2A"/>
    <w:rsid w:val="00A10D5D"/>
    <w:rsid w:val="00A110CC"/>
    <w:rsid w:val="00A12435"/>
    <w:rsid w:val="00A12AB2"/>
    <w:rsid w:val="00A14A62"/>
    <w:rsid w:val="00A14D7C"/>
    <w:rsid w:val="00A15AFD"/>
    <w:rsid w:val="00A15E3E"/>
    <w:rsid w:val="00A16A21"/>
    <w:rsid w:val="00A16B30"/>
    <w:rsid w:val="00A16B80"/>
    <w:rsid w:val="00A1772E"/>
    <w:rsid w:val="00A210A6"/>
    <w:rsid w:val="00A22CA1"/>
    <w:rsid w:val="00A22DC6"/>
    <w:rsid w:val="00A233D2"/>
    <w:rsid w:val="00A2360D"/>
    <w:rsid w:val="00A236C9"/>
    <w:rsid w:val="00A2375C"/>
    <w:rsid w:val="00A23765"/>
    <w:rsid w:val="00A23B99"/>
    <w:rsid w:val="00A23EE3"/>
    <w:rsid w:val="00A23F34"/>
    <w:rsid w:val="00A2523F"/>
    <w:rsid w:val="00A25B53"/>
    <w:rsid w:val="00A25FDD"/>
    <w:rsid w:val="00A26642"/>
    <w:rsid w:val="00A26EB2"/>
    <w:rsid w:val="00A26F45"/>
    <w:rsid w:val="00A27E61"/>
    <w:rsid w:val="00A305B4"/>
    <w:rsid w:val="00A32589"/>
    <w:rsid w:val="00A32819"/>
    <w:rsid w:val="00A32B7B"/>
    <w:rsid w:val="00A33F70"/>
    <w:rsid w:val="00A342F3"/>
    <w:rsid w:val="00A34E06"/>
    <w:rsid w:val="00A350F5"/>
    <w:rsid w:val="00A35A16"/>
    <w:rsid w:val="00A35FF2"/>
    <w:rsid w:val="00A36A2D"/>
    <w:rsid w:val="00A3720B"/>
    <w:rsid w:val="00A373F0"/>
    <w:rsid w:val="00A40305"/>
    <w:rsid w:val="00A40429"/>
    <w:rsid w:val="00A410F3"/>
    <w:rsid w:val="00A41B03"/>
    <w:rsid w:val="00A42FE7"/>
    <w:rsid w:val="00A43888"/>
    <w:rsid w:val="00A43BF9"/>
    <w:rsid w:val="00A4420E"/>
    <w:rsid w:val="00A44E05"/>
    <w:rsid w:val="00A44FFF"/>
    <w:rsid w:val="00A45395"/>
    <w:rsid w:val="00A45A20"/>
    <w:rsid w:val="00A45AE9"/>
    <w:rsid w:val="00A45D23"/>
    <w:rsid w:val="00A45F38"/>
    <w:rsid w:val="00A467DE"/>
    <w:rsid w:val="00A4726D"/>
    <w:rsid w:val="00A47A26"/>
    <w:rsid w:val="00A50A57"/>
    <w:rsid w:val="00A51DBD"/>
    <w:rsid w:val="00A52141"/>
    <w:rsid w:val="00A521E5"/>
    <w:rsid w:val="00A53032"/>
    <w:rsid w:val="00A53863"/>
    <w:rsid w:val="00A546BA"/>
    <w:rsid w:val="00A547FC"/>
    <w:rsid w:val="00A54F69"/>
    <w:rsid w:val="00A5506E"/>
    <w:rsid w:val="00A551EF"/>
    <w:rsid w:val="00A556BA"/>
    <w:rsid w:val="00A55D3B"/>
    <w:rsid w:val="00A55F71"/>
    <w:rsid w:val="00A57970"/>
    <w:rsid w:val="00A5798E"/>
    <w:rsid w:val="00A57ED3"/>
    <w:rsid w:val="00A61325"/>
    <w:rsid w:val="00A6276D"/>
    <w:rsid w:val="00A630F7"/>
    <w:rsid w:val="00A631F8"/>
    <w:rsid w:val="00A63961"/>
    <w:rsid w:val="00A64228"/>
    <w:rsid w:val="00A64C2D"/>
    <w:rsid w:val="00A65217"/>
    <w:rsid w:val="00A65370"/>
    <w:rsid w:val="00A655F8"/>
    <w:rsid w:val="00A65868"/>
    <w:rsid w:val="00A659F6"/>
    <w:rsid w:val="00A65B0E"/>
    <w:rsid w:val="00A662CF"/>
    <w:rsid w:val="00A6650F"/>
    <w:rsid w:val="00A66677"/>
    <w:rsid w:val="00A6783E"/>
    <w:rsid w:val="00A70ACF"/>
    <w:rsid w:val="00A70D8D"/>
    <w:rsid w:val="00A70F40"/>
    <w:rsid w:val="00A72E22"/>
    <w:rsid w:val="00A73436"/>
    <w:rsid w:val="00A73862"/>
    <w:rsid w:val="00A73E16"/>
    <w:rsid w:val="00A74037"/>
    <w:rsid w:val="00A7489C"/>
    <w:rsid w:val="00A74BC5"/>
    <w:rsid w:val="00A753EF"/>
    <w:rsid w:val="00A76790"/>
    <w:rsid w:val="00A76A6D"/>
    <w:rsid w:val="00A76B63"/>
    <w:rsid w:val="00A7768E"/>
    <w:rsid w:val="00A77871"/>
    <w:rsid w:val="00A8158E"/>
    <w:rsid w:val="00A81F09"/>
    <w:rsid w:val="00A82005"/>
    <w:rsid w:val="00A8207B"/>
    <w:rsid w:val="00A8210E"/>
    <w:rsid w:val="00A82900"/>
    <w:rsid w:val="00A82FE5"/>
    <w:rsid w:val="00A846D0"/>
    <w:rsid w:val="00A84948"/>
    <w:rsid w:val="00A8590B"/>
    <w:rsid w:val="00A85B58"/>
    <w:rsid w:val="00A86254"/>
    <w:rsid w:val="00A864FF"/>
    <w:rsid w:val="00A86602"/>
    <w:rsid w:val="00A87282"/>
    <w:rsid w:val="00A9004F"/>
    <w:rsid w:val="00A90250"/>
    <w:rsid w:val="00A90847"/>
    <w:rsid w:val="00A90960"/>
    <w:rsid w:val="00A90BFB"/>
    <w:rsid w:val="00A9186A"/>
    <w:rsid w:val="00A9193E"/>
    <w:rsid w:val="00A91C8D"/>
    <w:rsid w:val="00A91F5D"/>
    <w:rsid w:val="00A9256E"/>
    <w:rsid w:val="00A92B3E"/>
    <w:rsid w:val="00A92D84"/>
    <w:rsid w:val="00A934F1"/>
    <w:rsid w:val="00A936C4"/>
    <w:rsid w:val="00A936D4"/>
    <w:rsid w:val="00A93D4C"/>
    <w:rsid w:val="00A93E81"/>
    <w:rsid w:val="00A942D6"/>
    <w:rsid w:val="00A943CF"/>
    <w:rsid w:val="00A9471B"/>
    <w:rsid w:val="00A94D5F"/>
    <w:rsid w:val="00A94F57"/>
    <w:rsid w:val="00A9587D"/>
    <w:rsid w:val="00A95DE5"/>
    <w:rsid w:val="00A95E27"/>
    <w:rsid w:val="00A96541"/>
    <w:rsid w:val="00A96D5A"/>
    <w:rsid w:val="00A97884"/>
    <w:rsid w:val="00A97FF8"/>
    <w:rsid w:val="00AA0303"/>
    <w:rsid w:val="00AA1BF8"/>
    <w:rsid w:val="00AA1FA7"/>
    <w:rsid w:val="00AA23A5"/>
    <w:rsid w:val="00AA25D2"/>
    <w:rsid w:val="00AA31F8"/>
    <w:rsid w:val="00AA3279"/>
    <w:rsid w:val="00AA3537"/>
    <w:rsid w:val="00AA3A4A"/>
    <w:rsid w:val="00AA46DC"/>
    <w:rsid w:val="00AA49C2"/>
    <w:rsid w:val="00AA4C91"/>
    <w:rsid w:val="00AA568E"/>
    <w:rsid w:val="00AA580B"/>
    <w:rsid w:val="00AA5F19"/>
    <w:rsid w:val="00AA67E2"/>
    <w:rsid w:val="00AA6B25"/>
    <w:rsid w:val="00AA6C45"/>
    <w:rsid w:val="00AA6CD0"/>
    <w:rsid w:val="00AA6D4B"/>
    <w:rsid w:val="00AA6F83"/>
    <w:rsid w:val="00AA76CC"/>
    <w:rsid w:val="00AA7936"/>
    <w:rsid w:val="00AA7AC3"/>
    <w:rsid w:val="00AB053B"/>
    <w:rsid w:val="00AB16B3"/>
    <w:rsid w:val="00AB1766"/>
    <w:rsid w:val="00AB1A2D"/>
    <w:rsid w:val="00AB239B"/>
    <w:rsid w:val="00AB2687"/>
    <w:rsid w:val="00AB27F3"/>
    <w:rsid w:val="00AB282E"/>
    <w:rsid w:val="00AB2AB3"/>
    <w:rsid w:val="00AB3A2F"/>
    <w:rsid w:val="00AB5055"/>
    <w:rsid w:val="00AB58E3"/>
    <w:rsid w:val="00AB5A60"/>
    <w:rsid w:val="00AB5A98"/>
    <w:rsid w:val="00AB65FC"/>
    <w:rsid w:val="00AB722B"/>
    <w:rsid w:val="00AB7AB4"/>
    <w:rsid w:val="00AB7E1E"/>
    <w:rsid w:val="00AC0BAA"/>
    <w:rsid w:val="00AC102B"/>
    <w:rsid w:val="00AC159F"/>
    <w:rsid w:val="00AC1CB6"/>
    <w:rsid w:val="00AC2168"/>
    <w:rsid w:val="00AC2208"/>
    <w:rsid w:val="00AC2509"/>
    <w:rsid w:val="00AC2702"/>
    <w:rsid w:val="00AC29BE"/>
    <w:rsid w:val="00AC3360"/>
    <w:rsid w:val="00AC369B"/>
    <w:rsid w:val="00AC3944"/>
    <w:rsid w:val="00AC3B76"/>
    <w:rsid w:val="00AC453B"/>
    <w:rsid w:val="00AC4983"/>
    <w:rsid w:val="00AC4C5A"/>
    <w:rsid w:val="00AC50D9"/>
    <w:rsid w:val="00AC582A"/>
    <w:rsid w:val="00AC5AF4"/>
    <w:rsid w:val="00AC6C5B"/>
    <w:rsid w:val="00AC6F60"/>
    <w:rsid w:val="00AC7AB8"/>
    <w:rsid w:val="00AD0101"/>
    <w:rsid w:val="00AD01AB"/>
    <w:rsid w:val="00AD02E7"/>
    <w:rsid w:val="00AD0461"/>
    <w:rsid w:val="00AD0549"/>
    <w:rsid w:val="00AD10A0"/>
    <w:rsid w:val="00AD112F"/>
    <w:rsid w:val="00AD1586"/>
    <w:rsid w:val="00AD19EB"/>
    <w:rsid w:val="00AD2733"/>
    <w:rsid w:val="00AD37AB"/>
    <w:rsid w:val="00AD388C"/>
    <w:rsid w:val="00AD5FE9"/>
    <w:rsid w:val="00AE0735"/>
    <w:rsid w:val="00AE0841"/>
    <w:rsid w:val="00AE0E97"/>
    <w:rsid w:val="00AE13B9"/>
    <w:rsid w:val="00AE13FB"/>
    <w:rsid w:val="00AE1486"/>
    <w:rsid w:val="00AE17C2"/>
    <w:rsid w:val="00AE22BE"/>
    <w:rsid w:val="00AE2866"/>
    <w:rsid w:val="00AE2BDF"/>
    <w:rsid w:val="00AE2E3D"/>
    <w:rsid w:val="00AE369C"/>
    <w:rsid w:val="00AE4ADB"/>
    <w:rsid w:val="00AE4B76"/>
    <w:rsid w:val="00AE6A45"/>
    <w:rsid w:val="00AE6C4E"/>
    <w:rsid w:val="00AE6E94"/>
    <w:rsid w:val="00AF0A28"/>
    <w:rsid w:val="00AF1824"/>
    <w:rsid w:val="00AF22ED"/>
    <w:rsid w:val="00AF3374"/>
    <w:rsid w:val="00AF33EB"/>
    <w:rsid w:val="00AF391D"/>
    <w:rsid w:val="00AF4A11"/>
    <w:rsid w:val="00AF4E64"/>
    <w:rsid w:val="00AF5C34"/>
    <w:rsid w:val="00AF5E44"/>
    <w:rsid w:val="00AF66D7"/>
    <w:rsid w:val="00AF723D"/>
    <w:rsid w:val="00AF78D4"/>
    <w:rsid w:val="00B0040F"/>
    <w:rsid w:val="00B0113C"/>
    <w:rsid w:val="00B031F3"/>
    <w:rsid w:val="00B03276"/>
    <w:rsid w:val="00B0393E"/>
    <w:rsid w:val="00B04DF0"/>
    <w:rsid w:val="00B05366"/>
    <w:rsid w:val="00B062E5"/>
    <w:rsid w:val="00B06417"/>
    <w:rsid w:val="00B0716F"/>
    <w:rsid w:val="00B07AC3"/>
    <w:rsid w:val="00B07BE5"/>
    <w:rsid w:val="00B07C40"/>
    <w:rsid w:val="00B10739"/>
    <w:rsid w:val="00B109B1"/>
    <w:rsid w:val="00B10FB5"/>
    <w:rsid w:val="00B1136C"/>
    <w:rsid w:val="00B12754"/>
    <w:rsid w:val="00B13296"/>
    <w:rsid w:val="00B13BE3"/>
    <w:rsid w:val="00B14B87"/>
    <w:rsid w:val="00B16A39"/>
    <w:rsid w:val="00B16E16"/>
    <w:rsid w:val="00B17166"/>
    <w:rsid w:val="00B17BD8"/>
    <w:rsid w:val="00B17F2E"/>
    <w:rsid w:val="00B20489"/>
    <w:rsid w:val="00B20660"/>
    <w:rsid w:val="00B212B7"/>
    <w:rsid w:val="00B21E85"/>
    <w:rsid w:val="00B2348C"/>
    <w:rsid w:val="00B23A45"/>
    <w:rsid w:val="00B245FF"/>
    <w:rsid w:val="00B24E98"/>
    <w:rsid w:val="00B25599"/>
    <w:rsid w:val="00B2561D"/>
    <w:rsid w:val="00B25F73"/>
    <w:rsid w:val="00B270CC"/>
    <w:rsid w:val="00B27137"/>
    <w:rsid w:val="00B2745B"/>
    <w:rsid w:val="00B27D16"/>
    <w:rsid w:val="00B30380"/>
    <w:rsid w:val="00B30E11"/>
    <w:rsid w:val="00B315F1"/>
    <w:rsid w:val="00B32605"/>
    <w:rsid w:val="00B32815"/>
    <w:rsid w:val="00B33B28"/>
    <w:rsid w:val="00B341F0"/>
    <w:rsid w:val="00B34757"/>
    <w:rsid w:val="00B355C5"/>
    <w:rsid w:val="00B35811"/>
    <w:rsid w:val="00B3646D"/>
    <w:rsid w:val="00B3653F"/>
    <w:rsid w:val="00B36D96"/>
    <w:rsid w:val="00B36E80"/>
    <w:rsid w:val="00B373F9"/>
    <w:rsid w:val="00B404CB"/>
    <w:rsid w:val="00B407C8"/>
    <w:rsid w:val="00B40909"/>
    <w:rsid w:val="00B40D2F"/>
    <w:rsid w:val="00B411F6"/>
    <w:rsid w:val="00B412AE"/>
    <w:rsid w:val="00B42BF6"/>
    <w:rsid w:val="00B4312D"/>
    <w:rsid w:val="00B43592"/>
    <w:rsid w:val="00B438F5"/>
    <w:rsid w:val="00B445A5"/>
    <w:rsid w:val="00B51803"/>
    <w:rsid w:val="00B51911"/>
    <w:rsid w:val="00B519AF"/>
    <w:rsid w:val="00B51C9B"/>
    <w:rsid w:val="00B528BB"/>
    <w:rsid w:val="00B52A85"/>
    <w:rsid w:val="00B52C4B"/>
    <w:rsid w:val="00B537A4"/>
    <w:rsid w:val="00B53B46"/>
    <w:rsid w:val="00B53FA0"/>
    <w:rsid w:val="00B5417B"/>
    <w:rsid w:val="00B5682A"/>
    <w:rsid w:val="00B57135"/>
    <w:rsid w:val="00B571B7"/>
    <w:rsid w:val="00B57211"/>
    <w:rsid w:val="00B60981"/>
    <w:rsid w:val="00B60C35"/>
    <w:rsid w:val="00B60E91"/>
    <w:rsid w:val="00B6100A"/>
    <w:rsid w:val="00B61CF7"/>
    <w:rsid w:val="00B6294A"/>
    <w:rsid w:val="00B62D39"/>
    <w:rsid w:val="00B63266"/>
    <w:rsid w:val="00B63FCD"/>
    <w:rsid w:val="00B64134"/>
    <w:rsid w:val="00B64264"/>
    <w:rsid w:val="00B64501"/>
    <w:rsid w:val="00B67468"/>
    <w:rsid w:val="00B67849"/>
    <w:rsid w:val="00B6791F"/>
    <w:rsid w:val="00B67A2D"/>
    <w:rsid w:val="00B70996"/>
    <w:rsid w:val="00B71CC7"/>
    <w:rsid w:val="00B7273E"/>
    <w:rsid w:val="00B74FAF"/>
    <w:rsid w:val="00B752B0"/>
    <w:rsid w:val="00B75501"/>
    <w:rsid w:val="00B756D6"/>
    <w:rsid w:val="00B76200"/>
    <w:rsid w:val="00B763FE"/>
    <w:rsid w:val="00B76747"/>
    <w:rsid w:val="00B76AFC"/>
    <w:rsid w:val="00B76BB0"/>
    <w:rsid w:val="00B76D13"/>
    <w:rsid w:val="00B76E7B"/>
    <w:rsid w:val="00B77394"/>
    <w:rsid w:val="00B807AB"/>
    <w:rsid w:val="00B817D0"/>
    <w:rsid w:val="00B81ADC"/>
    <w:rsid w:val="00B82236"/>
    <w:rsid w:val="00B829D1"/>
    <w:rsid w:val="00B82EAA"/>
    <w:rsid w:val="00B82F7F"/>
    <w:rsid w:val="00B84A06"/>
    <w:rsid w:val="00B84E45"/>
    <w:rsid w:val="00B84E7A"/>
    <w:rsid w:val="00B87180"/>
    <w:rsid w:val="00B8752B"/>
    <w:rsid w:val="00B87696"/>
    <w:rsid w:val="00B90B1C"/>
    <w:rsid w:val="00B911A9"/>
    <w:rsid w:val="00B91DEE"/>
    <w:rsid w:val="00B92A5A"/>
    <w:rsid w:val="00B92DA1"/>
    <w:rsid w:val="00B932A3"/>
    <w:rsid w:val="00B93858"/>
    <w:rsid w:val="00B939E3"/>
    <w:rsid w:val="00B93ACD"/>
    <w:rsid w:val="00B949B0"/>
    <w:rsid w:val="00B9561D"/>
    <w:rsid w:val="00B95DC0"/>
    <w:rsid w:val="00B963D1"/>
    <w:rsid w:val="00BA01C8"/>
    <w:rsid w:val="00BA09EC"/>
    <w:rsid w:val="00BA1D9C"/>
    <w:rsid w:val="00BA20D4"/>
    <w:rsid w:val="00BA3EBD"/>
    <w:rsid w:val="00BA46D8"/>
    <w:rsid w:val="00BA4C1A"/>
    <w:rsid w:val="00BA5781"/>
    <w:rsid w:val="00BA58A1"/>
    <w:rsid w:val="00BA66B0"/>
    <w:rsid w:val="00BA71F3"/>
    <w:rsid w:val="00BA7BC5"/>
    <w:rsid w:val="00BB0EDC"/>
    <w:rsid w:val="00BB11D5"/>
    <w:rsid w:val="00BB18DA"/>
    <w:rsid w:val="00BB2120"/>
    <w:rsid w:val="00BB2C07"/>
    <w:rsid w:val="00BB2E17"/>
    <w:rsid w:val="00BB34B7"/>
    <w:rsid w:val="00BB3966"/>
    <w:rsid w:val="00BB4108"/>
    <w:rsid w:val="00BB49C2"/>
    <w:rsid w:val="00BB4C04"/>
    <w:rsid w:val="00BB4C43"/>
    <w:rsid w:val="00BB4FB1"/>
    <w:rsid w:val="00BB50C0"/>
    <w:rsid w:val="00BB527A"/>
    <w:rsid w:val="00BB5336"/>
    <w:rsid w:val="00BB5815"/>
    <w:rsid w:val="00BB65FE"/>
    <w:rsid w:val="00BB6E7A"/>
    <w:rsid w:val="00BB708C"/>
    <w:rsid w:val="00BB70C2"/>
    <w:rsid w:val="00BC06BC"/>
    <w:rsid w:val="00BC0B91"/>
    <w:rsid w:val="00BC0F2F"/>
    <w:rsid w:val="00BC1700"/>
    <w:rsid w:val="00BC17E3"/>
    <w:rsid w:val="00BC202C"/>
    <w:rsid w:val="00BC26D2"/>
    <w:rsid w:val="00BC29C4"/>
    <w:rsid w:val="00BC2E0C"/>
    <w:rsid w:val="00BC31A1"/>
    <w:rsid w:val="00BC410D"/>
    <w:rsid w:val="00BC483C"/>
    <w:rsid w:val="00BC51D0"/>
    <w:rsid w:val="00BC5C79"/>
    <w:rsid w:val="00BC60FB"/>
    <w:rsid w:val="00BC6C9C"/>
    <w:rsid w:val="00BC733D"/>
    <w:rsid w:val="00BC7E50"/>
    <w:rsid w:val="00BD0287"/>
    <w:rsid w:val="00BD0525"/>
    <w:rsid w:val="00BD0592"/>
    <w:rsid w:val="00BD0D98"/>
    <w:rsid w:val="00BD1389"/>
    <w:rsid w:val="00BD1981"/>
    <w:rsid w:val="00BD21E7"/>
    <w:rsid w:val="00BD2311"/>
    <w:rsid w:val="00BD25E8"/>
    <w:rsid w:val="00BD522D"/>
    <w:rsid w:val="00BD562D"/>
    <w:rsid w:val="00BD5662"/>
    <w:rsid w:val="00BD6919"/>
    <w:rsid w:val="00BD6DD6"/>
    <w:rsid w:val="00BD7D79"/>
    <w:rsid w:val="00BE10E6"/>
    <w:rsid w:val="00BE14D9"/>
    <w:rsid w:val="00BE199A"/>
    <w:rsid w:val="00BE1C4F"/>
    <w:rsid w:val="00BE1EF8"/>
    <w:rsid w:val="00BE23BC"/>
    <w:rsid w:val="00BE3313"/>
    <w:rsid w:val="00BE41F7"/>
    <w:rsid w:val="00BE465D"/>
    <w:rsid w:val="00BE57A8"/>
    <w:rsid w:val="00BE6547"/>
    <w:rsid w:val="00BE6896"/>
    <w:rsid w:val="00BE740F"/>
    <w:rsid w:val="00BE752A"/>
    <w:rsid w:val="00BE77BA"/>
    <w:rsid w:val="00BE7CAC"/>
    <w:rsid w:val="00BF0BDE"/>
    <w:rsid w:val="00BF14FF"/>
    <w:rsid w:val="00BF197B"/>
    <w:rsid w:val="00BF19CC"/>
    <w:rsid w:val="00BF215F"/>
    <w:rsid w:val="00BF2AC5"/>
    <w:rsid w:val="00BF3120"/>
    <w:rsid w:val="00BF33AE"/>
    <w:rsid w:val="00BF4E07"/>
    <w:rsid w:val="00BF553B"/>
    <w:rsid w:val="00BF5C88"/>
    <w:rsid w:val="00BF7473"/>
    <w:rsid w:val="00C01427"/>
    <w:rsid w:val="00C01573"/>
    <w:rsid w:val="00C01677"/>
    <w:rsid w:val="00C024AE"/>
    <w:rsid w:val="00C03289"/>
    <w:rsid w:val="00C0411C"/>
    <w:rsid w:val="00C0411E"/>
    <w:rsid w:val="00C044A4"/>
    <w:rsid w:val="00C04DF1"/>
    <w:rsid w:val="00C0507B"/>
    <w:rsid w:val="00C05271"/>
    <w:rsid w:val="00C0531B"/>
    <w:rsid w:val="00C0534D"/>
    <w:rsid w:val="00C06783"/>
    <w:rsid w:val="00C070CF"/>
    <w:rsid w:val="00C07AA1"/>
    <w:rsid w:val="00C10321"/>
    <w:rsid w:val="00C1052F"/>
    <w:rsid w:val="00C10BDA"/>
    <w:rsid w:val="00C10D3F"/>
    <w:rsid w:val="00C116FC"/>
    <w:rsid w:val="00C11AE6"/>
    <w:rsid w:val="00C1229C"/>
    <w:rsid w:val="00C129AE"/>
    <w:rsid w:val="00C12E75"/>
    <w:rsid w:val="00C137D4"/>
    <w:rsid w:val="00C1453B"/>
    <w:rsid w:val="00C14A61"/>
    <w:rsid w:val="00C152B4"/>
    <w:rsid w:val="00C15AE4"/>
    <w:rsid w:val="00C15E5A"/>
    <w:rsid w:val="00C16DB3"/>
    <w:rsid w:val="00C1784A"/>
    <w:rsid w:val="00C20C0A"/>
    <w:rsid w:val="00C20D07"/>
    <w:rsid w:val="00C21047"/>
    <w:rsid w:val="00C211B2"/>
    <w:rsid w:val="00C2123A"/>
    <w:rsid w:val="00C22424"/>
    <w:rsid w:val="00C238C1"/>
    <w:rsid w:val="00C23AD8"/>
    <w:rsid w:val="00C23B5F"/>
    <w:rsid w:val="00C23B8F"/>
    <w:rsid w:val="00C23CCC"/>
    <w:rsid w:val="00C23D05"/>
    <w:rsid w:val="00C24991"/>
    <w:rsid w:val="00C24A63"/>
    <w:rsid w:val="00C24F01"/>
    <w:rsid w:val="00C24F4B"/>
    <w:rsid w:val="00C2523C"/>
    <w:rsid w:val="00C254DC"/>
    <w:rsid w:val="00C25A69"/>
    <w:rsid w:val="00C304D6"/>
    <w:rsid w:val="00C3075E"/>
    <w:rsid w:val="00C321E3"/>
    <w:rsid w:val="00C32B95"/>
    <w:rsid w:val="00C339E5"/>
    <w:rsid w:val="00C33ADB"/>
    <w:rsid w:val="00C34928"/>
    <w:rsid w:val="00C3537E"/>
    <w:rsid w:val="00C37371"/>
    <w:rsid w:val="00C37C3B"/>
    <w:rsid w:val="00C406C8"/>
    <w:rsid w:val="00C41425"/>
    <w:rsid w:val="00C4150F"/>
    <w:rsid w:val="00C41BFF"/>
    <w:rsid w:val="00C42B3E"/>
    <w:rsid w:val="00C4329A"/>
    <w:rsid w:val="00C43B8C"/>
    <w:rsid w:val="00C442B1"/>
    <w:rsid w:val="00C44711"/>
    <w:rsid w:val="00C45CC2"/>
    <w:rsid w:val="00C46494"/>
    <w:rsid w:val="00C470E3"/>
    <w:rsid w:val="00C47E06"/>
    <w:rsid w:val="00C5029B"/>
    <w:rsid w:val="00C50502"/>
    <w:rsid w:val="00C50AE8"/>
    <w:rsid w:val="00C50D18"/>
    <w:rsid w:val="00C50FB3"/>
    <w:rsid w:val="00C513C9"/>
    <w:rsid w:val="00C5155C"/>
    <w:rsid w:val="00C51C95"/>
    <w:rsid w:val="00C529C3"/>
    <w:rsid w:val="00C52E5A"/>
    <w:rsid w:val="00C538A6"/>
    <w:rsid w:val="00C538CF"/>
    <w:rsid w:val="00C5428C"/>
    <w:rsid w:val="00C545B1"/>
    <w:rsid w:val="00C54B37"/>
    <w:rsid w:val="00C5502F"/>
    <w:rsid w:val="00C55738"/>
    <w:rsid w:val="00C5610A"/>
    <w:rsid w:val="00C56A0C"/>
    <w:rsid w:val="00C579EE"/>
    <w:rsid w:val="00C60B09"/>
    <w:rsid w:val="00C620F5"/>
    <w:rsid w:val="00C62856"/>
    <w:rsid w:val="00C62E4C"/>
    <w:rsid w:val="00C634E1"/>
    <w:rsid w:val="00C63830"/>
    <w:rsid w:val="00C6383F"/>
    <w:rsid w:val="00C64071"/>
    <w:rsid w:val="00C64840"/>
    <w:rsid w:val="00C64C95"/>
    <w:rsid w:val="00C65C89"/>
    <w:rsid w:val="00C660F1"/>
    <w:rsid w:val="00C672C8"/>
    <w:rsid w:val="00C70511"/>
    <w:rsid w:val="00C70907"/>
    <w:rsid w:val="00C70FD8"/>
    <w:rsid w:val="00C71C86"/>
    <w:rsid w:val="00C71F09"/>
    <w:rsid w:val="00C72139"/>
    <w:rsid w:val="00C730FA"/>
    <w:rsid w:val="00C731F4"/>
    <w:rsid w:val="00C735D5"/>
    <w:rsid w:val="00C73BC2"/>
    <w:rsid w:val="00C7408E"/>
    <w:rsid w:val="00C75A63"/>
    <w:rsid w:val="00C76247"/>
    <w:rsid w:val="00C76582"/>
    <w:rsid w:val="00C76F55"/>
    <w:rsid w:val="00C77A22"/>
    <w:rsid w:val="00C77B5F"/>
    <w:rsid w:val="00C77C9E"/>
    <w:rsid w:val="00C77D84"/>
    <w:rsid w:val="00C80FB2"/>
    <w:rsid w:val="00C8267E"/>
    <w:rsid w:val="00C827F0"/>
    <w:rsid w:val="00C82927"/>
    <w:rsid w:val="00C8378F"/>
    <w:rsid w:val="00C83F16"/>
    <w:rsid w:val="00C83FB9"/>
    <w:rsid w:val="00C84625"/>
    <w:rsid w:val="00C85450"/>
    <w:rsid w:val="00C856B3"/>
    <w:rsid w:val="00C868B2"/>
    <w:rsid w:val="00C86E2C"/>
    <w:rsid w:val="00C90624"/>
    <w:rsid w:val="00C90E7F"/>
    <w:rsid w:val="00C912A5"/>
    <w:rsid w:val="00C91CFE"/>
    <w:rsid w:val="00C91DA0"/>
    <w:rsid w:val="00C921B0"/>
    <w:rsid w:val="00C92B34"/>
    <w:rsid w:val="00C92CFD"/>
    <w:rsid w:val="00C92F3E"/>
    <w:rsid w:val="00C9312D"/>
    <w:rsid w:val="00C93616"/>
    <w:rsid w:val="00C93668"/>
    <w:rsid w:val="00C93BF1"/>
    <w:rsid w:val="00C972EF"/>
    <w:rsid w:val="00C979DE"/>
    <w:rsid w:val="00C97EAA"/>
    <w:rsid w:val="00CA04A8"/>
    <w:rsid w:val="00CA0718"/>
    <w:rsid w:val="00CA077A"/>
    <w:rsid w:val="00CA170C"/>
    <w:rsid w:val="00CA197B"/>
    <w:rsid w:val="00CA2083"/>
    <w:rsid w:val="00CA2947"/>
    <w:rsid w:val="00CA4E83"/>
    <w:rsid w:val="00CB0069"/>
    <w:rsid w:val="00CB33CD"/>
    <w:rsid w:val="00CB4202"/>
    <w:rsid w:val="00CB42A1"/>
    <w:rsid w:val="00CB43E7"/>
    <w:rsid w:val="00CB550B"/>
    <w:rsid w:val="00CB5DA3"/>
    <w:rsid w:val="00CB64E9"/>
    <w:rsid w:val="00CB6877"/>
    <w:rsid w:val="00CC017C"/>
    <w:rsid w:val="00CC04AD"/>
    <w:rsid w:val="00CC0983"/>
    <w:rsid w:val="00CC09B6"/>
    <w:rsid w:val="00CC0AF4"/>
    <w:rsid w:val="00CC0DA7"/>
    <w:rsid w:val="00CC155F"/>
    <w:rsid w:val="00CC2EB2"/>
    <w:rsid w:val="00CC38EC"/>
    <w:rsid w:val="00CC3D8E"/>
    <w:rsid w:val="00CC40D7"/>
    <w:rsid w:val="00CC4719"/>
    <w:rsid w:val="00CC472A"/>
    <w:rsid w:val="00CC5626"/>
    <w:rsid w:val="00CC5ED8"/>
    <w:rsid w:val="00CC63D9"/>
    <w:rsid w:val="00CC70DB"/>
    <w:rsid w:val="00CC7487"/>
    <w:rsid w:val="00CC7513"/>
    <w:rsid w:val="00CC76A7"/>
    <w:rsid w:val="00CD06C1"/>
    <w:rsid w:val="00CD1617"/>
    <w:rsid w:val="00CD301E"/>
    <w:rsid w:val="00CD36DC"/>
    <w:rsid w:val="00CD38B9"/>
    <w:rsid w:val="00CD4BE4"/>
    <w:rsid w:val="00CD5CFD"/>
    <w:rsid w:val="00CD7349"/>
    <w:rsid w:val="00CD74E0"/>
    <w:rsid w:val="00CD7D38"/>
    <w:rsid w:val="00CD7DFE"/>
    <w:rsid w:val="00CE0813"/>
    <w:rsid w:val="00CE0EED"/>
    <w:rsid w:val="00CE11A5"/>
    <w:rsid w:val="00CE166C"/>
    <w:rsid w:val="00CE1A2B"/>
    <w:rsid w:val="00CE1A3F"/>
    <w:rsid w:val="00CE366E"/>
    <w:rsid w:val="00CE36F5"/>
    <w:rsid w:val="00CE4067"/>
    <w:rsid w:val="00CE58C2"/>
    <w:rsid w:val="00CE6365"/>
    <w:rsid w:val="00CE679A"/>
    <w:rsid w:val="00CE6923"/>
    <w:rsid w:val="00CE6E0D"/>
    <w:rsid w:val="00CE7DBA"/>
    <w:rsid w:val="00CF0886"/>
    <w:rsid w:val="00CF0900"/>
    <w:rsid w:val="00CF1E77"/>
    <w:rsid w:val="00CF2E84"/>
    <w:rsid w:val="00CF31F7"/>
    <w:rsid w:val="00CF4BCB"/>
    <w:rsid w:val="00CF5107"/>
    <w:rsid w:val="00CF5482"/>
    <w:rsid w:val="00CF66D1"/>
    <w:rsid w:val="00CF681A"/>
    <w:rsid w:val="00CF6F72"/>
    <w:rsid w:val="00CF72E7"/>
    <w:rsid w:val="00CF776F"/>
    <w:rsid w:val="00CF7C6E"/>
    <w:rsid w:val="00D00758"/>
    <w:rsid w:val="00D00A69"/>
    <w:rsid w:val="00D0200B"/>
    <w:rsid w:val="00D02928"/>
    <w:rsid w:val="00D033F7"/>
    <w:rsid w:val="00D03547"/>
    <w:rsid w:val="00D03742"/>
    <w:rsid w:val="00D03B3A"/>
    <w:rsid w:val="00D041F7"/>
    <w:rsid w:val="00D05EFD"/>
    <w:rsid w:val="00D05F46"/>
    <w:rsid w:val="00D07722"/>
    <w:rsid w:val="00D1068A"/>
    <w:rsid w:val="00D10A8B"/>
    <w:rsid w:val="00D11247"/>
    <w:rsid w:val="00D120BE"/>
    <w:rsid w:val="00D12BC7"/>
    <w:rsid w:val="00D14249"/>
    <w:rsid w:val="00D143FF"/>
    <w:rsid w:val="00D145C4"/>
    <w:rsid w:val="00D14E49"/>
    <w:rsid w:val="00D15111"/>
    <w:rsid w:val="00D15435"/>
    <w:rsid w:val="00D159C0"/>
    <w:rsid w:val="00D15F75"/>
    <w:rsid w:val="00D162EC"/>
    <w:rsid w:val="00D1639B"/>
    <w:rsid w:val="00D163FC"/>
    <w:rsid w:val="00D16595"/>
    <w:rsid w:val="00D16C46"/>
    <w:rsid w:val="00D16C5E"/>
    <w:rsid w:val="00D16E9D"/>
    <w:rsid w:val="00D17426"/>
    <w:rsid w:val="00D174E8"/>
    <w:rsid w:val="00D17568"/>
    <w:rsid w:val="00D20E89"/>
    <w:rsid w:val="00D2130B"/>
    <w:rsid w:val="00D2143F"/>
    <w:rsid w:val="00D218D1"/>
    <w:rsid w:val="00D22838"/>
    <w:rsid w:val="00D22F39"/>
    <w:rsid w:val="00D2318C"/>
    <w:rsid w:val="00D23A59"/>
    <w:rsid w:val="00D23B2C"/>
    <w:rsid w:val="00D24446"/>
    <w:rsid w:val="00D25B5C"/>
    <w:rsid w:val="00D25CD0"/>
    <w:rsid w:val="00D25E05"/>
    <w:rsid w:val="00D25EFA"/>
    <w:rsid w:val="00D26555"/>
    <w:rsid w:val="00D26769"/>
    <w:rsid w:val="00D2687C"/>
    <w:rsid w:val="00D2744E"/>
    <w:rsid w:val="00D274B9"/>
    <w:rsid w:val="00D301FE"/>
    <w:rsid w:val="00D30531"/>
    <w:rsid w:val="00D30799"/>
    <w:rsid w:val="00D308FE"/>
    <w:rsid w:val="00D30BAD"/>
    <w:rsid w:val="00D30DFB"/>
    <w:rsid w:val="00D32553"/>
    <w:rsid w:val="00D3299D"/>
    <w:rsid w:val="00D32B8F"/>
    <w:rsid w:val="00D341B4"/>
    <w:rsid w:val="00D346A4"/>
    <w:rsid w:val="00D35C30"/>
    <w:rsid w:val="00D35CE1"/>
    <w:rsid w:val="00D36732"/>
    <w:rsid w:val="00D37493"/>
    <w:rsid w:val="00D37DD7"/>
    <w:rsid w:val="00D41F68"/>
    <w:rsid w:val="00D41F93"/>
    <w:rsid w:val="00D423C2"/>
    <w:rsid w:val="00D4257C"/>
    <w:rsid w:val="00D435F0"/>
    <w:rsid w:val="00D43B55"/>
    <w:rsid w:val="00D449E7"/>
    <w:rsid w:val="00D44E7D"/>
    <w:rsid w:val="00D44ED3"/>
    <w:rsid w:val="00D46527"/>
    <w:rsid w:val="00D467C1"/>
    <w:rsid w:val="00D46E3A"/>
    <w:rsid w:val="00D46E9C"/>
    <w:rsid w:val="00D471D5"/>
    <w:rsid w:val="00D50147"/>
    <w:rsid w:val="00D501FF"/>
    <w:rsid w:val="00D5044A"/>
    <w:rsid w:val="00D50CAF"/>
    <w:rsid w:val="00D50E5C"/>
    <w:rsid w:val="00D519ED"/>
    <w:rsid w:val="00D52217"/>
    <w:rsid w:val="00D522BC"/>
    <w:rsid w:val="00D5299D"/>
    <w:rsid w:val="00D548CC"/>
    <w:rsid w:val="00D55319"/>
    <w:rsid w:val="00D553EC"/>
    <w:rsid w:val="00D558DE"/>
    <w:rsid w:val="00D564EC"/>
    <w:rsid w:val="00D565E0"/>
    <w:rsid w:val="00D57086"/>
    <w:rsid w:val="00D573F5"/>
    <w:rsid w:val="00D57A03"/>
    <w:rsid w:val="00D60313"/>
    <w:rsid w:val="00D61DA8"/>
    <w:rsid w:val="00D62FA9"/>
    <w:rsid w:val="00D63086"/>
    <w:rsid w:val="00D63E03"/>
    <w:rsid w:val="00D64334"/>
    <w:rsid w:val="00D64AAE"/>
    <w:rsid w:val="00D6544B"/>
    <w:rsid w:val="00D65840"/>
    <w:rsid w:val="00D658FA"/>
    <w:rsid w:val="00D668B2"/>
    <w:rsid w:val="00D67E11"/>
    <w:rsid w:val="00D7094C"/>
    <w:rsid w:val="00D7102F"/>
    <w:rsid w:val="00D715C3"/>
    <w:rsid w:val="00D722A2"/>
    <w:rsid w:val="00D7289E"/>
    <w:rsid w:val="00D729BD"/>
    <w:rsid w:val="00D734FA"/>
    <w:rsid w:val="00D73DCF"/>
    <w:rsid w:val="00D7430E"/>
    <w:rsid w:val="00D74BE3"/>
    <w:rsid w:val="00D75259"/>
    <w:rsid w:val="00D75805"/>
    <w:rsid w:val="00D759A9"/>
    <w:rsid w:val="00D763CC"/>
    <w:rsid w:val="00D765A6"/>
    <w:rsid w:val="00D76E5D"/>
    <w:rsid w:val="00D77D3E"/>
    <w:rsid w:val="00D8039A"/>
    <w:rsid w:val="00D80889"/>
    <w:rsid w:val="00D80EA3"/>
    <w:rsid w:val="00D82D2D"/>
    <w:rsid w:val="00D83FAF"/>
    <w:rsid w:val="00D84487"/>
    <w:rsid w:val="00D84909"/>
    <w:rsid w:val="00D84C7E"/>
    <w:rsid w:val="00D85346"/>
    <w:rsid w:val="00D854BE"/>
    <w:rsid w:val="00D85BF1"/>
    <w:rsid w:val="00D85C68"/>
    <w:rsid w:val="00D862BC"/>
    <w:rsid w:val="00D87174"/>
    <w:rsid w:val="00D872B5"/>
    <w:rsid w:val="00D87A0D"/>
    <w:rsid w:val="00D87A65"/>
    <w:rsid w:val="00D90C3F"/>
    <w:rsid w:val="00D91788"/>
    <w:rsid w:val="00D9189F"/>
    <w:rsid w:val="00D91B02"/>
    <w:rsid w:val="00D91D96"/>
    <w:rsid w:val="00D92BD4"/>
    <w:rsid w:val="00D92D34"/>
    <w:rsid w:val="00D93142"/>
    <w:rsid w:val="00D931B3"/>
    <w:rsid w:val="00D93A17"/>
    <w:rsid w:val="00D93DA1"/>
    <w:rsid w:val="00D9415A"/>
    <w:rsid w:val="00D941BF"/>
    <w:rsid w:val="00D94B1E"/>
    <w:rsid w:val="00D94C99"/>
    <w:rsid w:val="00D94EF2"/>
    <w:rsid w:val="00D9566D"/>
    <w:rsid w:val="00D95C81"/>
    <w:rsid w:val="00D95E2D"/>
    <w:rsid w:val="00D966D4"/>
    <w:rsid w:val="00D968C3"/>
    <w:rsid w:val="00D96C49"/>
    <w:rsid w:val="00D973B4"/>
    <w:rsid w:val="00D97471"/>
    <w:rsid w:val="00D975BF"/>
    <w:rsid w:val="00D9794B"/>
    <w:rsid w:val="00D979FB"/>
    <w:rsid w:val="00DA00E1"/>
    <w:rsid w:val="00DA108A"/>
    <w:rsid w:val="00DA14E1"/>
    <w:rsid w:val="00DA20DE"/>
    <w:rsid w:val="00DA30BD"/>
    <w:rsid w:val="00DA3439"/>
    <w:rsid w:val="00DA3477"/>
    <w:rsid w:val="00DA38B7"/>
    <w:rsid w:val="00DA39FE"/>
    <w:rsid w:val="00DA3A81"/>
    <w:rsid w:val="00DB05FE"/>
    <w:rsid w:val="00DB08EE"/>
    <w:rsid w:val="00DB0F63"/>
    <w:rsid w:val="00DB2196"/>
    <w:rsid w:val="00DB2DDC"/>
    <w:rsid w:val="00DB2FDD"/>
    <w:rsid w:val="00DB3340"/>
    <w:rsid w:val="00DB39C6"/>
    <w:rsid w:val="00DB47F5"/>
    <w:rsid w:val="00DB5076"/>
    <w:rsid w:val="00DB5414"/>
    <w:rsid w:val="00DB58D7"/>
    <w:rsid w:val="00DB5CAD"/>
    <w:rsid w:val="00DB6789"/>
    <w:rsid w:val="00DB6C9B"/>
    <w:rsid w:val="00DB704F"/>
    <w:rsid w:val="00DB74D0"/>
    <w:rsid w:val="00DB7842"/>
    <w:rsid w:val="00DC03A1"/>
    <w:rsid w:val="00DC03C8"/>
    <w:rsid w:val="00DC1939"/>
    <w:rsid w:val="00DC1A88"/>
    <w:rsid w:val="00DC1DFE"/>
    <w:rsid w:val="00DC2A25"/>
    <w:rsid w:val="00DC3585"/>
    <w:rsid w:val="00DC39EF"/>
    <w:rsid w:val="00DC3AB7"/>
    <w:rsid w:val="00DC3D0B"/>
    <w:rsid w:val="00DC49E7"/>
    <w:rsid w:val="00DC4C26"/>
    <w:rsid w:val="00DC5189"/>
    <w:rsid w:val="00DC5EBF"/>
    <w:rsid w:val="00DC605C"/>
    <w:rsid w:val="00DC6B2F"/>
    <w:rsid w:val="00DC6CD0"/>
    <w:rsid w:val="00DC72F0"/>
    <w:rsid w:val="00DC745A"/>
    <w:rsid w:val="00DC76E8"/>
    <w:rsid w:val="00DC76F7"/>
    <w:rsid w:val="00DC7F0B"/>
    <w:rsid w:val="00DD0841"/>
    <w:rsid w:val="00DD08D9"/>
    <w:rsid w:val="00DD0C7F"/>
    <w:rsid w:val="00DD0D1D"/>
    <w:rsid w:val="00DD125B"/>
    <w:rsid w:val="00DD13F6"/>
    <w:rsid w:val="00DD1A77"/>
    <w:rsid w:val="00DD2485"/>
    <w:rsid w:val="00DD2671"/>
    <w:rsid w:val="00DD2DF0"/>
    <w:rsid w:val="00DD3540"/>
    <w:rsid w:val="00DD3C18"/>
    <w:rsid w:val="00DD50D8"/>
    <w:rsid w:val="00DD61BB"/>
    <w:rsid w:val="00DD649D"/>
    <w:rsid w:val="00DD6EE3"/>
    <w:rsid w:val="00DD7275"/>
    <w:rsid w:val="00DD74B3"/>
    <w:rsid w:val="00DD76CA"/>
    <w:rsid w:val="00DD7827"/>
    <w:rsid w:val="00DD78F6"/>
    <w:rsid w:val="00DD7E45"/>
    <w:rsid w:val="00DE1432"/>
    <w:rsid w:val="00DE19D1"/>
    <w:rsid w:val="00DE1D22"/>
    <w:rsid w:val="00DE1EB0"/>
    <w:rsid w:val="00DE2ED2"/>
    <w:rsid w:val="00DE39A1"/>
    <w:rsid w:val="00DE42EF"/>
    <w:rsid w:val="00DE439A"/>
    <w:rsid w:val="00DE4812"/>
    <w:rsid w:val="00DE49E3"/>
    <w:rsid w:val="00DE4D1A"/>
    <w:rsid w:val="00DE639F"/>
    <w:rsid w:val="00DE66E7"/>
    <w:rsid w:val="00DE73E4"/>
    <w:rsid w:val="00DE765E"/>
    <w:rsid w:val="00DE7C8B"/>
    <w:rsid w:val="00DE7CA3"/>
    <w:rsid w:val="00DE7F0D"/>
    <w:rsid w:val="00DF019C"/>
    <w:rsid w:val="00DF177B"/>
    <w:rsid w:val="00DF28E0"/>
    <w:rsid w:val="00DF3450"/>
    <w:rsid w:val="00DF39FC"/>
    <w:rsid w:val="00DF439F"/>
    <w:rsid w:val="00DF49FE"/>
    <w:rsid w:val="00DF4B3A"/>
    <w:rsid w:val="00DF5083"/>
    <w:rsid w:val="00DF55A4"/>
    <w:rsid w:val="00DF5AFB"/>
    <w:rsid w:val="00DF5BC4"/>
    <w:rsid w:val="00DF5D46"/>
    <w:rsid w:val="00DF6551"/>
    <w:rsid w:val="00DF7F52"/>
    <w:rsid w:val="00E00177"/>
    <w:rsid w:val="00E001EC"/>
    <w:rsid w:val="00E019F3"/>
    <w:rsid w:val="00E02133"/>
    <w:rsid w:val="00E02C12"/>
    <w:rsid w:val="00E046D3"/>
    <w:rsid w:val="00E04B0C"/>
    <w:rsid w:val="00E05121"/>
    <w:rsid w:val="00E057AF"/>
    <w:rsid w:val="00E06324"/>
    <w:rsid w:val="00E06530"/>
    <w:rsid w:val="00E065CB"/>
    <w:rsid w:val="00E06C9F"/>
    <w:rsid w:val="00E071E1"/>
    <w:rsid w:val="00E073AD"/>
    <w:rsid w:val="00E07BD8"/>
    <w:rsid w:val="00E07CB4"/>
    <w:rsid w:val="00E07E1F"/>
    <w:rsid w:val="00E10DB7"/>
    <w:rsid w:val="00E11739"/>
    <w:rsid w:val="00E12423"/>
    <w:rsid w:val="00E124C2"/>
    <w:rsid w:val="00E12A41"/>
    <w:rsid w:val="00E13055"/>
    <w:rsid w:val="00E133D0"/>
    <w:rsid w:val="00E139F6"/>
    <w:rsid w:val="00E13A4C"/>
    <w:rsid w:val="00E141E0"/>
    <w:rsid w:val="00E14EEB"/>
    <w:rsid w:val="00E15327"/>
    <w:rsid w:val="00E15A35"/>
    <w:rsid w:val="00E16813"/>
    <w:rsid w:val="00E177FC"/>
    <w:rsid w:val="00E17815"/>
    <w:rsid w:val="00E179DD"/>
    <w:rsid w:val="00E179DE"/>
    <w:rsid w:val="00E201A8"/>
    <w:rsid w:val="00E202EE"/>
    <w:rsid w:val="00E2090B"/>
    <w:rsid w:val="00E20C7E"/>
    <w:rsid w:val="00E21071"/>
    <w:rsid w:val="00E21738"/>
    <w:rsid w:val="00E217FD"/>
    <w:rsid w:val="00E21865"/>
    <w:rsid w:val="00E2266F"/>
    <w:rsid w:val="00E2500C"/>
    <w:rsid w:val="00E25D95"/>
    <w:rsid w:val="00E26675"/>
    <w:rsid w:val="00E275F1"/>
    <w:rsid w:val="00E27838"/>
    <w:rsid w:val="00E2784B"/>
    <w:rsid w:val="00E27ECC"/>
    <w:rsid w:val="00E3146C"/>
    <w:rsid w:val="00E326A9"/>
    <w:rsid w:val="00E32B4A"/>
    <w:rsid w:val="00E33283"/>
    <w:rsid w:val="00E333AB"/>
    <w:rsid w:val="00E3342B"/>
    <w:rsid w:val="00E34460"/>
    <w:rsid w:val="00E34E6A"/>
    <w:rsid w:val="00E35055"/>
    <w:rsid w:val="00E355F1"/>
    <w:rsid w:val="00E3572F"/>
    <w:rsid w:val="00E36325"/>
    <w:rsid w:val="00E36C29"/>
    <w:rsid w:val="00E37716"/>
    <w:rsid w:val="00E40002"/>
    <w:rsid w:val="00E40D51"/>
    <w:rsid w:val="00E40E3F"/>
    <w:rsid w:val="00E41E79"/>
    <w:rsid w:val="00E43495"/>
    <w:rsid w:val="00E43E19"/>
    <w:rsid w:val="00E450F0"/>
    <w:rsid w:val="00E457BE"/>
    <w:rsid w:val="00E469CA"/>
    <w:rsid w:val="00E50598"/>
    <w:rsid w:val="00E50631"/>
    <w:rsid w:val="00E50CC1"/>
    <w:rsid w:val="00E51F04"/>
    <w:rsid w:val="00E52116"/>
    <w:rsid w:val="00E52B8E"/>
    <w:rsid w:val="00E55407"/>
    <w:rsid w:val="00E554EC"/>
    <w:rsid w:val="00E558FF"/>
    <w:rsid w:val="00E55973"/>
    <w:rsid w:val="00E56BAE"/>
    <w:rsid w:val="00E56CF1"/>
    <w:rsid w:val="00E60099"/>
    <w:rsid w:val="00E604C0"/>
    <w:rsid w:val="00E6067E"/>
    <w:rsid w:val="00E60AB2"/>
    <w:rsid w:val="00E61917"/>
    <w:rsid w:val="00E623B1"/>
    <w:rsid w:val="00E63076"/>
    <w:rsid w:val="00E639DE"/>
    <w:rsid w:val="00E6502C"/>
    <w:rsid w:val="00E65153"/>
    <w:rsid w:val="00E6545E"/>
    <w:rsid w:val="00E65B11"/>
    <w:rsid w:val="00E65B1B"/>
    <w:rsid w:val="00E6621D"/>
    <w:rsid w:val="00E66356"/>
    <w:rsid w:val="00E67093"/>
    <w:rsid w:val="00E6722D"/>
    <w:rsid w:val="00E675CB"/>
    <w:rsid w:val="00E67739"/>
    <w:rsid w:val="00E67F68"/>
    <w:rsid w:val="00E7077A"/>
    <w:rsid w:val="00E70899"/>
    <w:rsid w:val="00E708AE"/>
    <w:rsid w:val="00E712B6"/>
    <w:rsid w:val="00E71DBC"/>
    <w:rsid w:val="00E7226B"/>
    <w:rsid w:val="00E72349"/>
    <w:rsid w:val="00E72ADB"/>
    <w:rsid w:val="00E7300B"/>
    <w:rsid w:val="00E752A7"/>
    <w:rsid w:val="00E7540F"/>
    <w:rsid w:val="00E75ECB"/>
    <w:rsid w:val="00E77A68"/>
    <w:rsid w:val="00E77F5E"/>
    <w:rsid w:val="00E80570"/>
    <w:rsid w:val="00E80848"/>
    <w:rsid w:val="00E80DD8"/>
    <w:rsid w:val="00E8263D"/>
    <w:rsid w:val="00E831CB"/>
    <w:rsid w:val="00E832E1"/>
    <w:rsid w:val="00E83B6D"/>
    <w:rsid w:val="00E84691"/>
    <w:rsid w:val="00E84964"/>
    <w:rsid w:val="00E84AA2"/>
    <w:rsid w:val="00E85429"/>
    <w:rsid w:val="00E85EA5"/>
    <w:rsid w:val="00E86524"/>
    <w:rsid w:val="00E86E67"/>
    <w:rsid w:val="00E87667"/>
    <w:rsid w:val="00E90718"/>
    <w:rsid w:val="00E909E7"/>
    <w:rsid w:val="00E90C59"/>
    <w:rsid w:val="00E91475"/>
    <w:rsid w:val="00E92199"/>
    <w:rsid w:val="00E92981"/>
    <w:rsid w:val="00E92A36"/>
    <w:rsid w:val="00E9323C"/>
    <w:rsid w:val="00E93D4A"/>
    <w:rsid w:val="00E9491A"/>
    <w:rsid w:val="00E94CC4"/>
    <w:rsid w:val="00E962F0"/>
    <w:rsid w:val="00E96A20"/>
    <w:rsid w:val="00E96ABB"/>
    <w:rsid w:val="00EA0176"/>
    <w:rsid w:val="00EA1BE9"/>
    <w:rsid w:val="00EA263A"/>
    <w:rsid w:val="00EA2A83"/>
    <w:rsid w:val="00EA2EF2"/>
    <w:rsid w:val="00EA338C"/>
    <w:rsid w:val="00EA350F"/>
    <w:rsid w:val="00EA3588"/>
    <w:rsid w:val="00EA37B5"/>
    <w:rsid w:val="00EA3ACF"/>
    <w:rsid w:val="00EA3B45"/>
    <w:rsid w:val="00EA4101"/>
    <w:rsid w:val="00EA481E"/>
    <w:rsid w:val="00EA57C2"/>
    <w:rsid w:val="00EA5970"/>
    <w:rsid w:val="00EA5E2F"/>
    <w:rsid w:val="00EA6002"/>
    <w:rsid w:val="00EA61DA"/>
    <w:rsid w:val="00EA6279"/>
    <w:rsid w:val="00EA7AA5"/>
    <w:rsid w:val="00EA7C5B"/>
    <w:rsid w:val="00EB0726"/>
    <w:rsid w:val="00EB0CFD"/>
    <w:rsid w:val="00EB0EF3"/>
    <w:rsid w:val="00EB29BC"/>
    <w:rsid w:val="00EB29F6"/>
    <w:rsid w:val="00EB2A56"/>
    <w:rsid w:val="00EB3008"/>
    <w:rsid w:val="00EB3018"/>
    <w:rsid w:val="00EB35D1"/>
    <w:rsid w:val="00EB3CB8"/>
    <w:rsid w:val="00EB4402"/>
    <w:rsid w:val="00EB4CDA"/>
    <w:rsid w:val="00EB54FD"/>
    <w:rsid w:val="00EB7025"/>
    <w:rsid w:val="00EB7D01"/>
    <w:rsid w:val="00EC0144"/>
    <w:rsid w:val="00EC059B"/>
    <w:rsid w:val="00EC09B1"/>
    <w:rsid w:val="00EC0BAD"/>
    <w:rsid w:val="00EC1323"/>
    <w:rsid w:val="00EC2138"/>
    <w:rsid w:val="00EC25D2"/>
    <w:rsid w:val="00EC26F3"/>
    <w:rsid w:val="00EC2D2E"/>
    <w:rsid w:val="00EC3782"/>
    <w:rsid w:val="00EC4010"/>
    <w:rsid w:val="00EC41E2"/>
    <w:rsid w:val="00EC4250"/>
    <w:rsid w:val="00EC4A48"/>
    <w:rsid w:val="00EC4E8A"/>
    <w:rsid w:val="00EC530E"/>
    <w:rsid w:val="00EC5A41"/>
    <w:rsid w:val="00EC5CB4"/>
    <w:rsid w:val="00EC6684"/>
    <w:rsid w:val="00EC6CC3"/>
    <w:rsid w:val="00EC7611"/>
    <w:rsid w:val="00EC7613"/>
    <w:rsid w:val="00EC7821"/>
    <w:rsid w:val="00ED0DE2"/>
    <w:rsid w:val="00ED114D"/>
    <w:rsid w:val="00ED2152"/>
    <w:rsid w:val="00ED24E4"/>
    <w:rsid w:val="00ED2849"/>
    <w:rsid w:val="00ED2DF4"/>
    <w:rsid w:val="00ED2E0B"/>
    <w:rsid w:val="00ED42A0"/>
    <w:rsid w:val="00ED51F8"/>
    <w:rsid w:val="00ED55C6"/>
    <w:rsid w:val="00ED5BE8"/>
    <w:rsid w:val="00ED5CA3"/>
    <w:rsid w:val="00ED6115"/>
    <w:rsid w:val="00ED6B26"/>
    <w:rsid w:val="00ED746F"/>
    <w:rsid w:val="00ED7A20"/>
    <w:rsid w:val="00EE0A33"/>
    <w:rsid w:val="00EE138D"/>
    <w:rsid w:val="00EE1FF3"/>
    <w:rsid w:val="00EE44A8"/>
    <w:rsid w:val="00EE46F9"/>
    <w:rsid w:val="00EE50C2"/>
    <w:rsid w:val="00EE6287"/>
    <w:rsid w:val="00EE72A1"/>
    <w:rsid w:val="00EE758E"/>
    <w:rsid w:val="00EE7671"/>
    <w:rsid w:val="00EE7921"/>
    <w:rsid w:val="00EF01FF"/>
    <w:rsid w:val="00EF0478"/>
    <w:rsid w:val="00EF052E"/>
    <w:rsid w:val="00EF059F"/>
    <w:rsid w:val="00EF0B03"/>
    <w:rsid w:val="00EF25B2"/>
    <w:rsid w:val="00EF327A"/>
    <w:rsid w:val="00EF3578"/>
    <w:rsid w:val="00EF3748"/>
    <w:rsid w:val="00EF3DFA"/>
    <w:rsid w:val="00EF45A2"/>
    <w:rsid w:val="00EF49C8"/>
    <w:rsid w:val="00EF4B5A"/>
    <w:rsid w:val="00EF5022"/>
    <w:rsid w:val="00EF55A3"/>
    <w:rsid w:val="00EF65BA"/>
    <w:rsid w:val="00EF6846"/>
    <w:rsid w:val="00EF7EDE"/>
    <w:rsid w:val="00EF7F17"/>
    <w:rsid w:val="00F036A3"/>
    <w:rsid w:val="00F03728"/>
    <w:rsid w:val="00F03B14"/>
    <w:rsid w:val="00F044DA"/>
    <w:rsid w:val="00F0506C"/>
    <w:rsid w:val="00F0592A"/>
    <w:rsid w:val="00F05940"/>
    <w:rsid w:val="00F061E8"/>
    <w:rsid w:val="00F0657A"/>
    <w:rsid w:val="00F066A4"/>
    <w:rsid w:val="00F07887"/>
    <w:rsid w:val="00F102E3"/>
    <w:rsid w:val="00F1055F"/>
    <w:rsid w:val="00F1104B"/>
    <w:rsid w:val="00F11B88"/>
    <w:rsid w:val="00F122A1"/>
    <w:rsid w:val="00F12705"/>
    <w:rsid w:val="00F138F3"/>
    <w:rsid w:val="00F146F8"/>
    <w:rsid w:val="00F14A88"/>
    <w:rsid w:val="00F14F97"/>
    <w:rsid w:val="00F158FB"/>
    <w:rsid w:val="00F16989"/>
    <w:rsid w:val="00F17461"/>
    <w:rsid w:val="00F1758B"/>
    <w:rsid w:val="00F17D1A"/>
    <w:rsid w:val="00F17D81"/>
    <w:rsid w:val="00F17F5C"/>
    <w:rsid w:val="00F209B3"/>
    <w:rsid w:val="00F20A6E"/>
    <w:rsid w:val="00F2106D"/>
    <w:rsid w:val="00F2229A"/>
    <w:rsid w:val="00F22C0A"/>
    <w:rsid w:val="00F22F5B"/>
    <w:rsid w:val="00F23D8F"/>
    <w:rsid w:val="00F23DF0"/>
    <w:rsid w:val="00F24294"/>
    <w:rsid w:val="00F242E1"/>
    <w:rsid w:val="00F243E3"/>
    <w:rsid w:val="00F24AF9"/>
    <w:rsid w:val="00F25186"/>
    <w:rsid w:val="00F26039"/>
    <w:rsid w:val="00F26966"/>
    <w:rsid w:val="00F270F0"/>
    <w:rsid w:val="00F27FF0"/>
    <w:rsid w:val="00F302AB"/>
    <w:rsid w:val="00F30A71"/>
    <w:rsid w:val="00F31924"/>
    <w:rsid w:val="00F32B78"/>
    <w:rsid w:val="00F33125"/>
    <w:rsid w:val="00F33189"/>
    <w:rsid w:val="00F3408C"/>
    <w:rsid w:val="00F34CA6"/>
    <w:rsid w:val="00F34D2F"/>
    <w:rsid w:val="00F34F84"/>
    <w:rsid w:val="00F36A6B"/>
    <w:rsid w:val="00F36BB1"/>
    <w:rsid w:val="00F36C28"/>
    <w:rsid w:val="00F36EDF"/>
    <w:rsid w:val="00F406A9"/>
    <w:rsid w:val="00F41600"/>
    <w:rsid w:val="00F41FC1"/>
    <w:rsid w:val="00F42881"/>
    <w:rsid w:val="00F433F9"/>
    <w:rsid w:val="00F43412"/>
    <w:rsid w:val="00F4373C"/>
    <w:rsid w:val="00F440BB"/>
    <w:rsid w:val="00F4435C"/>
    <w:rsid w:val="00F44360"/>
    <w:rsid w:val="00F4490B"/>
    <w:rsid w:val="00F44A35"/>
    <w:rsid w:val="00F456BD"/>
    <w:rsid w:val="00F45A1F"/>
    <w:rsid w:val="00F45BF9"/>
    <w:rsid w:val="00F45E03"/>
    <w:rsid w:val="00F45E69"/>
    <w:rsid w:val="00F4663B"/>
    <w:rsid w:val="00F47C8B"/>
    <w:rsid w:val="00F501A2"/>
    <w:rsid w:val="00F5029F"/>
    <w:rsid w:val="00F50A5D"/>
    <w:rsid w:val="00F5128A"/>
    <w:rsid w:val="00F51FB9"/>
    <w:rsid w:val="00F5296D"/>
    <w:rsid w:val="00F530E0"/>
    <w:rsid w:val="00F5432B"/>
    <w:rsid w:val="00F554E5"/>
    <w:rsid w:val="00F55E21"/>
    <w:rsid w:val="00F56298"/>
    <w:rsid w:val="00F56439"/>
    <w:rsid w:val="00F565C3"/>
    <w:rsid w:val="00F5676D"/>
    <w:rsid w:val="00F56D9D"/>
    <w:rsid w:val="00F56E65"/>
    <w:rsid w:val="00F57191"/>
    <w:rsid w:val="00F6007D"/>
    <w:rsid w:val="00F600D7"/>
    <w:rsid w:val="00F60B5E"/>
    <w:rsid w:val="00F60D58"/>
    <w:rsid w:val="00F61E86"/>
    <w:rsid w:val="00F62F61"/>
    <w:rsid w:val="00F6390A"/>
    <w:rsid w:val="00F63C16"/>
    <w:rsid w:val="00F64BEA"/>
    <w:rsid w:val="00F6698D"/>
    <w:rsid w:val="00F66A1C"/>
    <w:rsid w:val="00F67091"/>
    <w:rsid w:val="00F670A8"/>
    <w:rsid w:val="00F67124"/>
    <w:rsid w:val="00F671B5"/>
    <w:rsid w:val="00F674C0"/>
    <w:rsid w:val="00F676A6"/>
    <w:rsid w:val="00F67913"/>
    <w:rsid w:val="00F679E0"/>
    <w:rsid w:val="00F708C1"/>
    <w:rsid w:val="00F70D9B"/>
    <w:rsid w:val="00F71536"/>
    <w:rsid w:val="00F71E85"/>
    <w:rsid w:val="00F71EEF"/>
    <w:rsid w:val="00F7251E"/>
    <w:rsid w:val="00F744E9"/>
    <w:rsid w:val="00F746E4"/>
    <w:rsid w:val="00F7632E"/>
    <w:rsid w:val="00F76CAD"/>
    <w:rsid w:val="00F77367"/>
    <w:rsid w:val="00F7746A"/>
    <w:rsid w:val="00F77516"/>
    <w:rsid w:val="00F775A1"/>
    <w:rsid w:val="00F80F63"/>
    <w:rsid w:val="00F80FE6"/>
    <w:rsid w:val="00F81370"/>
    <w:rsid w:val="00F81675"/>
    <w:rsid w:val="00F81F4E"/>
    <w:rsid w:val="00F82A1D"/>
    <w:rsid w:val="00F83B4A"/>
    <w:rsid w:val="00F83C1D"/>
    <w:rsid w:val="00F83EB5"/>
    <w:rsid w:val="00F8555B"/>
    <w:rsid w:val="00F85D75"/>
    <w:rsid w:val="00F85EED"/>
    <w:rsid w:val="00F863B4"/>
    <w:rsid w:val="00F868AD"/>
    <w:rsid w:val="00F87086"/>
    <w:rsid w:val="00F90B52"/>
    <w:rsid w:val="00F92A4E"/>
    <w:rsid w:val="00F936C1"/>
    <w:rsid w:val="00F93815"/>
    <w:rsid w:val="00F9396D"/>
    <w:rsid w:val="00F93FA4"/>
    <w:rsid w:val="00F94B66"/>
    <w:rsid w:val="00F95121"/>
    <w:rsid w:val="00F95EEE"/>
    <w:rsid w:val="00F960C7"/>
    <w:rsid w:val="00F96E24"/>
    <w:rsid w:val="00F96F40"/>
    <w:rsid w:val="00F979A3"/>
    <w:rsid w:val="00F97BBD"/>
    <w:rsid w:val="00FA1062"/>
    <w:rsid w:val="00FA349F"/>
    <w:rsid w:val="00FA3B7D"/>
    <w:rsid w:val="00FA3EC7"/>
    <w:rsid w:val="00FA53C9"/>
    <w:rsid w:val="00FA575B"/>
    <w:rsid w:val="00FA61EF"/>
    <w:rsid w:val="00FA658F"/>
    <w:rsid w:val="00FA6813"/>
    <w:rsid w:val="00FA6EB8"/>
    <w:rsid w:val="00FA7255"/>
    <w:rsid w:val="00FA7747"/>
    <w:rsid w:val="00FA7BD3"/>
    <w:rsid w:val="00FB0867"/>
    <w:rsid w:val="00FB0B51"/>
    <w:rsid w:val="00FB278E"/>
    <w:rsid w:val="00FB2AF3"/>
    <w:rsid w:val="00FB2E1D"/>
    <w:rsid w:val="00FB3EC3"/>
    <w:rsid w:val="00FB4B26"/>
    <w:rsid w:val="00FB4D4F"/>
    <w:rsid w:val="00FB4DEA"/>
    <w:rsid w:val="00FB4E54"/>
    <w:rsid w:val="00FB50F2"/>
    <w:rsid w:val="00FB5326"/>
    <w:rsid w:val="00FB719D"/>
    <w:rsid w:val="00FB79E0"/>
    <w:rsid w:val="00FC03E8"/>
    <w:rsid w:val="00FC1078"/>
    <w:rsid w:val="00FC1133"/>
    <w:rsid w:val="00FC1614"/>
    <w:rsid w:val="00FC1F99"/>
    <w:rsid w:val="00FC2BAE"/>
    <w:rsid w:val="00FC2D9F"/>
    <w:rsid w:val="00FC2FFA"/>
    <w:rsid w:val="00FC3D4A"/>
    <w:rsid w:val="00FC4528"/>
    <w:rsid w:val="00FC4C48"/>
    <w:rsid w:val="00FC4C70"/>
    <w:rsid w:val="00FC4E48"/>
    <w:rsid w:val="00FC4F4A"/>
    <w:rsid w:val="00FC5574"/>
    <w:rsid w:val="00FC6599"/>
    <w:rsid w:val="00FC6E9A"/>
    <w:rsid w:val="00FC730D"/>
    <w:rsid w:val="00FC7EB9"/>
    <w:rsid w:val="00FD06EF"/>
    <w:rsid w:val="00FD1171"/>
    <w:rsid w:val="00FD1403"/>
    <w:rsid w:val="00FD1424"/>
    <w:rsid w:val="00FD17BC"/>
    <w:rsid w:val="00FD18D7"/>
    <w:rsid w:val="00FD2060"/>
    <w:rsid w:val="00FD23F9"/>
    <w:rsid w:val="00FD249F"/>
    <w:rsid w:val="00FD35C8"/>
    <w:rsid w:val="00FD4248"/>
    <w:rsid w:val="00FD4805"/>
    <w:rsid w:val="00FD4C62"/>
    <w:rsid w:val="00FD54BE"/>
    <w:rsid w:val="00FD56E1"/>
    <w:rsid w:val="00FD576F"/>
    <w:rsid w:val="00FD5DBA"/>
    <w:rsid w:val="00FD5F6A"/>
    <w:rsid w:val="00FD686E"/>
    <w:rsid w:val="00FD698B"/>
    <w:rsid w:val="00FD6A67"/>
    <w:rsid w:val="00FD7421"/>
    <w:rsid w:val="00FD7916"/>
    <w:rsid w:val="00FE039D"/>
    <w:rsid w:val="00FE1DBA"/>
    <w:rsid w:val="00FE2CC1"/>
    <w:rsid w:val="00FE32E6"/>
    <w:rsid w:val="00FE3F37"/>
    <w:rsid w:val="00FE418D"/>
    <w:rsid w:val="00FE4D0B"/>
    <w:rsid w:val="00FE4D45"/>
    <w:rsid w:val="00FE5829"/>
    <w:rsid w:val="00FE62BC"/>
    <w:rsid w:val="00FE6335"/>
    <w:rsid w:val="00FE6AC8"/>
    <w:rsid w:val="00FE729D"/>
    <w:rsid w:val="00FE7F96"/>
    <w:rsid w:val="00FF04B3"/>
    <w:rsid w:val="00FF0670"/>
    <w:rsid w:val="00FF190B"/>
    <w:rsid w:val="00FF2823"/>
    <w:rsid w:val="00FF2F73"/>
    <w:rsid w:val="00FF30D7"/>
    <w:rsid w:val="00FF31FD"/>
    <w:rsid w:val="00FF34DA"/>
    <w:rsid w:val="00FF3B08"/>
    <w:rsid w:val="00FF3CAF"/>
    <w:rsid w:val="00FF485A"/>
    <w:rsid w:val="00FF4C6E"/>
    <w:rsid w:val="00FF4D89"/>
    <w:rsid w:val="00FF5AB6"/>
    <w:rsid w:val="00FF5CF7"/>
    <w:rsid w:val="00FF6187"/>
    <w:rsid w:val="00FF6717"/>
    <w:rsid w:val="00FF6DAF"/>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B1FC9"/>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0">
    <w:name w:val="msolistparagraph"/>
    <w:basedOn w:val="Normal"/>
    <w:uiPriority w:val="99"/>
    <w:rsid w:val="00BB708C"/>
    <w:pPr>
      <w:ind w:left="720"/>
    </w:pPr>
    <w:rPr>
      <w:rFonts w:ascii="Calibri" w:hAnsi="Calibri" w:cs="Calibri"/>
      <w:sz w:val="22"/>
      <w:szCs w:val="22"/>
    </w:rPr>
  </w:style>
  <w:style w:type="paragraph" w:styleId="Header">
    <w:name w:val="header"/>
    <w:basedOn w:val="Normal"/>
    <w:link w:val="HeaderChar"/>
    <w:uiPriority w:val="99"/>
    <w:rsid w:val="00BB708C"/>
    <w:pPr>
      <w:tabs>
        <w:tab w:val="center" w:pos="4153"/>
        <w:tab w:val="right" w:pos="8306"/>
      </w:tabs>
    </w:pPr>
  </w:style>
  <w:style w:type="character" w:customStyle="1" w:styleId="HeaderChar">
    <w:name w:val="Header Char"/>
    <w:basedOn w:val="DefaultParagraphFont"/>
    <w:link w:val="Header"/>
    <w:uiPriority w:val="99"/>
    <w:semiHidden/>
    <w:locked/>
    <w:rsid w:val="00B63FCD"/>
    <w:rPr>
      <w:rFonts w:cs="Times New Roman"/>
      <w:sz w:val="24"/>
      <w:szCs w:val="24"/>
    </w:rPr>
  </w:style>
  <w:style w:type="paragraph" w:styleId="Footer">
    <w:name w:val="footer"/>
    <w:basedOn w:val="Normal"/>
    <w:link w:val="FooterChar"/>
    <w:uiPriority w:val="99"/>
    <w:rsid w:val="00BB708C"/>
    <w:pPr>
      <w:tabs>
        <w:tab w:val="center" w:pos="4153"/>
        <w:tab w:val="right" w:pos="8306"/>
      </w:tabs>
    </w:pPr>
  </w:style>
  <w:style w:type="character" w:customStyle="1" w:styleId="FooterChar">
    <w:name w:val="Footer Char"/>
    <w:basedOn w:val="DefaultParagraphFont"/>
    <w:link w:val="Footer"/>
    <w:uiPriority w:val="99"/>
    <w:semiHidden/>
    <w:locked/>
    <w:rsid w:val="00B63FCD"/>
    <w:rPr>
      <w:rFonts w:cs="Times New Roman"/>
      <w:sz w:val="24"/>
      <w:szCs w:val="24"/>
    </w:rPr>
  </w:style>
  <w:style w:type="paragraph" w:styleId="ListParagraph">
    <w:name w:val="List Paragraph"/>
    <w:basedOn w:val="Normal"/>
    <w:uiPriority w:val="99"/>
    <w:qFormat/>
    <w:rsid w:val="006D7136"/>
    <w:pPr>
      <w:ind w:left="720"/>
    </w:pPr>
    <w:rPr>
      <w:rFonts w:ascii="Arial" w:hAnsi="Arial" w:cs="Arial"/>
      <w:sz w:val="22"/>
      <w:szCs w:val="22"/>
    </w:rPr>
  </w:style>
  <w:style w:type="table" w:styleId="TableGrid">
    <w:name w:val="Table Grid"/>
    <w:basedOn w:val="TableNormal"/>
    <w:uiPriority w:val="99"/>
    <w:rsid w:val="006D7136"/>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24581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Statement</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CDC1F50C-EEB8-459C-A8C3-4F66F1B077A7}"/>
</file>

<file path=customXml/itemProps2.xml><?xml version="1.0" encoding="utf-8"?>
<ds:datastoreItem xmlns:ds="http://schemas.openxmlformats.org/officeDocument/2006/customXml" ds:itemID="{3049A5D9-050D-4A85-BD95-A93341F9DCB1}"/>
</file>

<file path=customXml/itemProps3.xml><?xml version="1.0" encoding="utf-8"?>
<ds:datastoreItem xmlns:ds="http://schemas.openxmlformats.org/officeDocument/2006/customXml" ds:itemID="{3BE51F91-3002-49E4-B8F9-1D57FC0B6332}"/>
</file>

<file path=docProps/app.xml><?xml version="1.0" encoding="utf-8"?>
<Properties xmlns="http://schemas.openxmlformats.org/officeDocument/2006/extended-properties" xmlns:vt="http://schemas.openxmlformats.org/officeDocument/2006/docPropsVTypes">
  <Template>Normal_Wordconv</Template>
  <TotalTime>7</TotalTime>
  <Pages>3</Pages>
  <Words>593</Words>
  <Characters>3382</Characters>
  <Application>Microsoft Office Outlook</Application>
  <DocSecurity>0</DocSecurity>
  <Lines>0</Lines>
  <Paragraphs>0</Paragraphs>
  <ScaleCrop>false</ScaleCrop>
  <Company>Planning and Law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Some details of the needs of the children to be placed in the home</dc:title>
  <dc:subject/>
  <dc:creator>Simon Richardson</dc:creator>
  <cp:keywords/>
  <dc:description/>
  <cp:lastModifiedBy>Simon Richardson</cp:lastModifiedBy>
  <cp:revision>3</cp:revision>
  <cp:lastPrinted>2022-05-17T10:50:00Z</cp:lastPrinted>
  <dcterms:created xsi:type="dcterms:W3CDTF">2023-10-19T15:04:00Z</dcterms:created>
  <dcterms:modified xsi:type="dcterms:W3CDTF">2023-10-20T09:38:00Z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