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840171" w14:textId="77777777" w:rsidR="00833382" w:rsidRDefault="00833382">
      <w:pPr>
        <w:pStyle w:val="BodyText"/>
        <w:spacing w:before="5"/>
        <w:rPr>
          <w:rFonts w:ascii="Times New Roman"/>
          <w:sz w:val="21"/>
        </w:rPr>
      </w:pPr>
    </w:p>
    <w:p w14:paraId="63380AC4" w14:textId="77777777" w:rsidR="00833382" w:rsidRDefault="00833382">
      <w:pPr>
        <w:pStyle w:val="BodyText"/>
        <w:ind w:left="3342"/>
        <w:rPr>
          <w:rFonts w:ascii="Times New Roman"/>
          <w:sz w:val="20"/>
        </w:rPr>
      </w:pPr>
    </w:p>
    <w:p w14:paraId="7801DC50" w14:textId="77777777" w:rsidR="00833382" w:rsidRDefault="00833382">
      <w:pPr>
        <w:pStyle w:val="BodyText"/>
        <w:rPr>
          <w:rFonts w:ascii="Times New Roman"/>
          <w:sz w:val="20"/>
        </w:rPr>
      </w:pPr>
    </w:p>
    <w:p w14:paraId="7A6DEFEE" w14:textId="77777777" w:rsidR="00833382" w:rsidRDefault="00833382">
      <w:pPr>
        <w:pStyle w:val="BodyText"/>
        <w:rPr>
          <w:rFonts w:ascii="Times New Roman"/>
          <w:sz w:val="20"/>
        </w:rPr>
      </w:pPr>
    </w:p>
    <w:p w14:paraId="669A7BDD" w14:textId="77777777" w:rsidR="00833382" w:rsidRDefault="00833382">
      <w:pPr>
        <w:pStyle w:val="BodyText"/>
        <w:rPr>
          <w:rFonts w:ascii="Times New Roman"/>
          <w:sz w:val="20"/>
        </w:rPr>
      </w:pPr>
    </w:p>
    <w:p w14:paraId="4F8EB79C" w14:textId="77777777" w:rsidR="00833382" w:rsidRPr="00875227" w:rsidRDefault="00833382">
      <w:pPr>
        <w:pStyle w:val="BodyText"/>
        <w:rPr>
          <w:rFonts w:ascii="Times New Roman"/>
          <w:b/>
          <w:bCs/>
          <w:sz w:val="48"/>
          <w:szCs w:val="56"/>
        </w:rPr>
      </w:pPr>
    </w:p>
    <w:p w14:paraId="3126ABD9" w14:textId="77777777" w:rsidR="00C141A2" w:rsidRDefault="00875227" w:rsidP="009605C3">
      <w:pPr>
        <w:pStyle w:val="BodyText"/>
        <w:jc w:val="center"/>
        <w:rPr>
          <w:rFonts w:ascii="Times New Roman"/>
          <w:b/>
          <w:bCs/>
          <w:sz w:val="48"/>
          <w:szCs w:val="56"/>
        </w:rPr>
      </w:pPr>
      <w:r w:rsidRPr="00875227">
        <w:rPr>
          <w:rFonts w:ascii="Times New Roman"/>
          <w:b/>
          <w:bCs/>
          <w:sz w:val="48"/>
          <w:szCs w:val="56"/>
        </w:rPr>
        <w:t>Eaden</w:t>
      </w:r>
      <w:r w:rsidRPr="00875227">
        <w:rPr>
          <w:rFonts w:ascii="Times New Roman"/>
          <w:b/>
          <w:bCs/>
          <w:sz w:val="48"/>
          <w:szCs w:val="56"/>
        </w:rPr>
        <w:t>’</w:t>
      </w:r>
      <w:r w:rsidRPr="00875227">
        <w:rPr>
          <w:rFonts w:ascii="Times New Roman"/>
          <w:b/>
          <w:bCs/>
          <w:sz w:val="48"/>
          <w:szCs w:val="56"/>
        </w:rPr>
        <w:t>s Bar</w:t>
      </w:r>
      <w:r w:rsidR="00666B3D">
        <w:rPr>
          <w:rFonts w:ascii="Times New Roman"/>
          <w:b/>
          <w:bCs/>
          <w:sz w:val="48"/>
          <w:szCs w:val="56"/>
        </w:rPr>
        <w:t>,</w:t>
      </w:r>
    </w:p>
    <w:p w14:paraId="339B64F2" w14:textId="77777777" w:rsidR="00666B3D" w:rsidRDefault="00666B3D" w:rsidP="009605C3">
      <w:pPr>
        <w:pStyle w:val="BodyText"/>
        <w:jc w:val="center"/>
        <w:rPr>
          <w:rFonts w:ascii="Times New Roman"/>
          <w:b/>
          <w:bCs/>
          <w:sz w:val="48"/>
          <w:szCs w:val="56"/>
        </w:rPr>
      </w:pPr>
      <w:r>
        <w:rPr>
          <w:rFonts w:ascii="Times New Roman"/>
          <w:b/>
          <w:bCs/>
          <w:sz w:val="48"/>
          <w:szCs w:val="56"/>
        </w:rPr>
        <w:t>30 High Street,</w:t>
      </w:r>
    </w:p>
    <w:p w14:paraId="6B7C6BD5" w14:textId="77777777" w:rsidR="00666B3D" w:rsidRDefault="00666B3D" w:rsidP="009605C3">
      <w:pPr>
        <w:pStyle w:val="BodyText"/>
        <w:jc w:val="center"/>
        <w:rPr>
          <w:rFonts w:ascii="Times New Roman"/>
          <w:b/>
          <w:bCs/>
          <w:sz w:val="48"/>
          <w:szCs w:val="56"/>
        </w:rPr>
      </w:pPr>
      <w:r>
        <w:rPr>
          <w:rFonts w:ascii="Times New Roman"/>
          <w:b/>
          <w:bCs/>
          <w:sz w:val="48"/>
          <w:szCs w:val="56"/>
        </w:rPr>
        <w:t>Dodworth,</w:t>
      </w:r>
    </w:p>
    <w:p w14:paraId="1F41B501" w14:textId="77777777" w:rsidR="00666B3D" w:rsidRPr="00875227" w:rsidRDefault="00666B3D" w:rsidP="009605C3">
      <w:pPr>
        <w:pStyle w:val="BodyText"/>
        <w:jc w:val="center"/>
        <w:rPr>
          <w:rFonts w:ascii="Times New Roman"/>
          <w:b/>
          <w:bCs/>
          <w:sz w:val="48"/>
          <w:szCs w:val="56"/>
        </w:rPr>
      </w:pPr>
      <w:r>
        <w:rPr>
          <w:rFonts w:ascii="Times New Roman"/>
          <w:b/>
          <w:bCs/>
          <w:sz w:val="48"/>
          <w:szCs w:val="56"/>
        </w:rPr>
        <w:t>S75 3RG</w:t>
      </w:r>
    </w:p>
    <w:p w14:paraId="56F88111" w14:textId="77777777" w:rsidR="00397231" w:rsidRDefault="00397231" w:rsidP="00397231">
      <w:pPr>
        <w:spacing w:line="333" w:lineRule="auto"/>
        <w:ind w:left="3417" w:right="2553" w:firstLine="489"/>
        <w:jc w:val="both"/>
        <w:rPr>
          <w:b/>
          <w:sz w:val="32"/>
        </w:rPr>
      </w:pPr>
      <w:r>
        <w:rPr>
          <w:b/>
          <w:sz w:val="32"/>
        </w:rPr>
        <w:t xml:space="preserve">Noise Management Plan </w:t>
      </w:r>
    </w:p>
    <w:sdt>
      <w:sdtPr>
        <w:id w:val="-1683736197"/>
        <w:docPartObj>
          <w:docPartGallery w:val="Table of Contents"/>
          <w:docPartUnique/>
        </w:docPartObj>
      </w:sdtPr>
      <w:sdtContent>
        <w:p w14:paraId="167C3AED" w14:textId="77777777" w:rsidR="00397231" w:rsidRDefault="00397231" w:rsidP="00397231">
          <w:pPr>
            <w:pStyle w:val="TOC1"/>
            <w:numPr>
              <w:ilvl w:val="0"/>
              <w:numId w:val="3"/>
            </w:numPr>
            <w:tabs>
              <w:tab w:val="left" w:pos="1579"/>
              <w:tab w:val="left" w:pos="1696"/>
              <w:tab w:val="right" w:leader="dot" w:pos="10395"/>
            </w:tabs>
            <w:spacing w:before="437"/>
          </w:pPr>
          <w:hyperlink w:anchor="_bookmark0" w:history="1">
            <w:r>
              <w:t>Introduction</w:t>
            </w:r>
            <w:r>
              <w:tab/>
              <w:t>2</w:t>
            </w:r>
          </w:hyperlink>
        </w:p>
        <w:p w14:paraId="36ED5018" w14:textId="77777777" w:rsidR="00397231" w:rsidRDefault="00397231" w:rsidP="00397231">
          <w:pPr>
            <w:pStyle w:val="TOC1"/>
            <w:numPr>
              <w:ilvl w:val="0"/>
              <w:numId w:val="3"/>
            </w:numPr>
            <w:tabs>
              <w:tab w:val="left" w:pos="1579"/>
              <w:tab w:val="left" w:pos="1696"/>
              <w:tab w:val="right" w:leader="dot" w:pos="10395"/>
            </w:tabs>
          </w:pPr>
          <w:hyperlink w:anchor="_bookmark1" w:history="1">
            <w:r>
              <w:t>Potential</w:t>
            </w:r>
            <w:r>
              <w:rPr>
                <w:spacing w:val="-2"/>
              </w:rPr>
              <w:t xml:space="preserve"> </w:t>
            </w:r>
            <w:r>
              <w:t>Noise</w:t>
            </w:r>
            <w:r>
              <w:rPr>
                <w:spacing w:val="-1"/>
              </w:rPr>
              <w:t xml:space="preserve"> </w:t>
            </w:r>
            <w:r>
              <w:t>Sources</w:t>
            </w:r>
            <w:r>
              <w:tab/>
              <w:t>2</w:t>
            </w:r>
          </w:hyperlink>
        </w:p>
        <w:p w14:paraId="492672D3" w14:textId="77777777" w:rsidR="00397231" w:rsidRDefault="00397231" w:rsidP="00397231">
          <w:pPr>
            <w:pStyle w:val="TOC1"/>
            <w:numPr>
              <w:ilvl w:val="0"/>
              <w:numId w:val="3"/>
            </w:numPr>
            <w:tabs>
              <w:tab w:val="left" w:pos="1579"/>
              <w:tab w:val="left" w:pos="1696"/>
              <w:tab w:val="right" w:leader="dot" w:pos="10395"/>
            </w:tabs>
          </w:pPr>
          <w:hyperlink w:anchor="_bookmark2" w:history="1">
            <w:r>
              <w:t>Site Description and Nearest Noise</w:t>
            </w:r>
            <w:r>
              <w:rPr>
                <w:spacing w:val="-4"/>
              </w:rPr>
              <w:t xml:space="preserve"> </w:t>
            </w:r>
            <w:r>
              <w:t>Sensitive</w:t>
            </w:r>
            <w:r>
              <w:rPr>
                <w:spacing w:val="-1"/>
              </w:rPr>
              <w:t xml:space="preserve"> </w:t>
            </w:r>
            <w:r>
              <w:t>Locations</w:t>
            </w:r>
            <w:r>
              <w:tab/>
              <w:t>3</w:t>
            </w:r>
          </w:hyperlink>
        </w:p>
        <w:p w14:paraId="630FD4C7" w14:textId="77777777" w:rsidR="00397231" w:rsidRDefault="00397231" w:rsidP="00397231">
          <w:pPr>
            <w:pStyle w:val="TOC1"/>
            <w:numPr>
              <w:ilvl w:val="0"/>
              <w:numId w:val="3"/>
            </w:numPr>
            <w:tabs>
              <w:tab w:val="left" w:pos="1579"/>
              <w:tab w:val="left" w:pos="1696"/>
              <w:tab w:val="right" w:leader="dot" w:pos="10395"/>
            </w:tabs>
            <w:spacing w:before="63"/>
          </w:pPr>
          <w:hyperlink w:anchor="_bookmark3" w:history="1">
            <w:r>
              <w:t>Details of Noise</w:t>
            </w:r>
            <w:r>
              <w:rPr>
                <w:spacing w:val="-3"/>
              </w:rPr>
              <w:t xml:space="preserve"> </w:t>
            </w:r>
            <w:r>
              <w:t>Policy</w:t>
            </w:r>
            <w:r>
              <w:tab/>
              <w:t>3</w:t>
            </w:r>
          </w:hyperlink>
        </w:p>
        <w:p w14:paraId="7162C51C" w14:textId="77777777" w:rsidR="00397231" w:rsidRDefault="00397231" w:rsidP="00397231">
          <w:pPr>
            <w:pStyle w:val="TOC1"/>
            <w:numPr>
              <w:ilvl w:val="0"/>
              <w:numId w:val="3"/>
            </w:numPr>
            <w:tabs>
              <w:tab w:val="left" w:pos="1579"/>
              <w:tab w:val="left" w:pos="1696"/>
              <w:tab w:val="right" w:leader="dot" w:pos="10395"/>
            </w:tabs>
          </w:pPr>
          <w:hyperlink w:anchor="_bookmark4" w:history="1">
            <w:r>
              <w:t>Noise</w:t>
            </w:r>
            <w:r>
              <w:rPr>
                <w:spacing w:val="-1"/>
              </w:rPr>
              <w:t xml:space="preserve"> </w:t>
            </w:r>
            <w:r>
              <w:t>Complaints Procedure</w:t>
            </w:r>
            <w:r>
              <w:tab/>
              <w:t>5</w:t>
            </w:r>
          </w:hyperlink>
        </w:p>
        <w:p w14:paraId="7530B5CF" w14:textId="77777777" w:rsidR="00397231" w:rsidRDefault="00397231" w:rsidP="00397231">
          <w:pPr>
            <w:pStyle w:val="TOC1"/>
            <w:numPr>
              <w:ilvl w:val="0"/>
              <w:numId w:val="3"/>
            </w:numPr>
            <w:tabs>
              <w:tab w:val="left" w:pos="1579"/>
              <w:tab w:val="left" w:pos="1696"/>
              <w:tab w:val="right" w:leader="dot" w:pos="10395"/>
            </w:tabs>
            <w:spacing w:before="62"/>
          </w:pPr>
          <w:hyperlink w:anchor="_bookmark5" w:history="1">
            <w:r>
              <w:t>Complaint Repo</w:t>
            </w:r>
            <w:r>
              <w:t>r</w:t>
            </w:r>
            <w:r>
              <w:t>ting</w:t>
            </w:r>
            <w:r>
              <w:tab/>
              <w:t>6</w:t>
            </w:r>
          </w:hyperlink>
        </w:p>
      </w:sdtContent>
    </w:sdt>
    <w:p w14:paraId="68BBC2F4" w14:textId="77777777" w:rsidR="00397231" w:rsidRDefault="00397231" w:rsidP="00397231">
      <w:pPr>
        <w:sectPr w:rsidR="00397231" w:rsidSect="00397231">
          <w:footerReference w:type="default" r:id="rId11"/>
          <w:type w:val="continuous"/>
          <w:pgSz w:w="11910" w:h="16840"/>
          <w:pgMar w:top="1580" w:right="640" w:bottom="860" w:left="640" w:header="720" w:footer="674" w:gutter="0"/>
          <w:pgNumType w:start="1"/>
          <w:cols w:space="720"/>
        </w:sectPr>
      </w:pPr>
    </w:p>
    <w:p w14:paraId="0632F51E" w14:textId="77777777" w:rsidR="00397231" w:rsidRDefault="00397231" w:rsidP="00397231">
      <w:pPr>
        <w:pStyle w:val="Heading1"/>
        <w:numPr>
          <w:ilvl w:val="0"/>
          <w:numId w:val="2"/>
        </w:numPr>
        <w:tabs>
          <w:tab w:val="num" w:pos="360"/>
          <w:tab w:val="left" w:pos="1717"/>
          <w:tab w:val="left" w:pos="1718"/>
        </w:tabs>
        <w:ind w:left="720" w:hanging="360"/>
      </w:pPr>
      <w:bookmarkStart w:id="0" w:name="_bookmark2"/>
      <w:bookmarkStart w:id="1" w:name="_bookmark0"/>
      <w:bookmarkEnd w:id="0"/>
      <w:bookmarkEnd w:id="1"/>
      <w:r>
        <w:rPr>
          <w:color w:val="2E5395"/>
        </w:rPr>
        <w:lastRenderedPageBreak/>
        <w:t>Introduction</w:t>
      </w:r>
    </w:p>
    <w:p w14:paraId="6BF237A5" w14:textId="77777777" w:rsidR="00397231" w:rsidRDefault="00397231" w:rsidP="00397231">
      <w:pPr>
        <w:pStyle w:val="BodyText"/>
        <w:spacing w:before="9"/>
        <w:rPr>
          <w:b/>
          <w:sz w:val="20"/>
        </w:rPr>
      </w:pPr>
    </w:p>
    <w:p w14:paraId="464D942D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 w:line="288" w:lineRule="auto"/>
        <w:ind w:right="736" w:hanging="679"/>
      </w:pPr>
      <w:r>
        <w:t xml:space="preserve">The purpose of this plan is to outline robust policies and procedures to minimise the potential noise impact on </w:t>
      </w:r>
      <w:proofErr w:type="gramStart"/>
      <w:r>
        <w:t>local residents</w:t>
      </w:r>
      <w:proofErr w:type="gramEnd"/>
      <w:r>
        <w:t>, and to satisfy the requirements of the Local Authority.</w:t>
      </w:r>
    </w:p>
    <w:p w14:paraId="293A5718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22" w:line="288" w:lineRule="auto"/>
        <w:ind w:right="647" w:hanging="679"/>
      </w:pPr>
      <w:r>
        <w:t>This plan identifies potential noise sources, noise management policies, and communication and complaints</w:t>
      </w:r>
      <w:r>
        <w:rPr>
          <w:spacing w:val="-13"/>
        </w:rPr>
        <w:t xml:space="preserve"> </w:t>
      </w:r>
      <w:r>
        <w:t>procedures.</w:t>
      </w:r>
    </w:p>
    <w:p w14:paraId="3E2BF7E7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line="288" w:lineRule="auto"/>
        <w:ind w:right="296" w:hanging="679"/>
      </w:pPr>
      <w:r>
        <w:t xml:space="preserve">It is the responsibility of the nominated </w:t>
      </w:r>
      <w:r>
        <w:rPr>
          <w:u w:val="single"/>
        </w:rPr>
        <w:t>noise monitoring supervisor</w:t>
      </w:r>
      <w:r>
        <w:t xml:space="preserve"> to ensure the detailed policies and procedures are adhered</w:t>
      </w:r>
      <w:r>
        <w:rPr>
          <w:spacing w:val="-4"/>
        </w:rPr>
        <w:t xml:space="preserve"> </w:t>
      </w:r>
      <w:r>
        <w:t>to.</w:t>
      </w:r>
    </w:p>
    <w:p w14:paraId="37D23DFF" w14:textId="77777777" w:rsidR="00397231" w:rsidRDefault="00397231" w:rsidP="00397231">
      <w:pPr>
        <w:pStyle w:val="BodyText"/>
        <w:spacing w:before="4"/>
        <w:rPr>
          <w:sz w:val="31"/>
        </w:rPr>
      </w:pPr>
    </w:p>
    <w:p w14:paraId="17A13AC1" w14:textId="77777777" w:rsidR="00397231" w:rsidRDefault="00397231" w:rsidP="00397231">
      <w:pPr>
        <w:pStyle w:val="Heading1"/>
        <w:numPr>
          <w:ilvl w:val="0"/>
          <w:numId w:val="2"/>
        </w:numPr>
        <w:tabs>
          <w:tab w:val="num" w:pos="360"/>
          <w:tab w:val="left" w:pos="1654"/>
          <w:tab w:val="left" w:pos="1655"/>
        </w:tabs>
        <w:spacing w:before="0"/>
        <w:ind w:left="1654" w:hanging="679"/>
      </w:pPr>
      <w:bookmarkStart w:id="2" w:name="_bookmark1"/>
      <w:bookmarkEnd w:id="2"/>
      <w:r>
        <w:rPr>
          <w:color w:val="2E5395"/>
        </w:rPr>
        <w:t>Potential Noise Sources</w:t>
      </w:r>
    </w:p>
    <w:p w14:paraId="1F57ACCC" w14:textId="77777777" w:rsidR="00397231" w:rsidRDefault="00397231" w:rsidP="00397231">
      <w:pPr>
        <w:pStyle w:val="BodyText"/>
        <w:spacing w:before="9"/>
        <w:rPr>
          <w:b/>
          <w:sz w:val="20"/>
        </w:rPr>
      </w:pPr>
    </w:p>
    <w:p w14:paraId="018CC7CF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>Potential noise sources identified:</w:t>
      </w:r>
    </w:p>
    <w:p w14:paraId="10D9FE6F" w14:textId="77777777" w:rsidR="00397231" w:rsidRDefault="00397231" w:rsidP="00397231">
      <w:pPr>
        <w:pStyle w:val="ListParagraph"/>
        <w:numPr>
          <w:ilvl w:val="2"/>
          <w:numId w:val="2"/>
        </w:numPr>
        <w:tabs>
          <w:tab w:val="left" w:pos="2374"/>
          <w:tab w:val="left" w:pos="2375"/>
        </w:tabs>
        <w:spacing w:before="171"/>
      </w:pPr>
      <w:r>
        <w:t>The performance of live music</w:t>
      </w:r>
    </w:p>
    <w:p w14:paraId="16029E94" w14:textId="77777777" w:rsidR="00397231" w:rsidRDefault="00397231" w:rsidP="00397231">
      <w:pPr>
        <w:pStyle w:val="ListParagraph"/>
        <w:numPr>
          <w:ilvl w:val="2"/>
          <w:numId w:val="2"/>
        </w:numPr>
        <w:tabs>
          <w:tab w:val="left" w:pos="2374"/>
          <w:tab w:val="left" w:pos="2375"/>
        </w:tabs>
        <w:spacing w:before="170"/>
      </w:pPr>
      <w:r>
        <w:t>The playing of recorded music</w:t>
      </w:r>
    </w:p>
    <w:p w14:paraId="7D8A3FDC" w14:textId="77777777" w:rsidR="00397231" w:rsidRDefault="00397231" w:rsidP="00397231">
      <w:pPr>
        <w:pStyle w:val="ListParagraph"/>
        <w:numPr>
          <w:ilvl w:val="2"/>
          <w:numId w:val="2"/>
        </w:numPr>
        <w:tabs>
          <w:tab w:val="left" w:pos="2374"/>
          <w:tab w:val="left" w:pos="2375"/>
        </w:tabs>
        <w:spacing w:before="170"/>
      </w:pPr>
      <w:r>
        <w:t xml:space="preserve">People arriving / leaving the premises </w:t>
      </w:r>
    </w:p>
    <w:p w14:paraId="3BC0C3EF" w14:textId="77777777" w:rsidR="00397231" w:rsidRDefault="00397231" w:rsidP="00397231">
      <w:pPr>
        <w:pStyle w:val="ListParagraph"/>
        <w:numPr>
          <w:ilvl w:val="2"/>
          <w:numId w:val="2"/>
        </w:numPr>
        <w:tabs>
          <w:tab w:val="left" w:pos="2374"/>
          <w:tab w:val="left" w:pos="2375"/>
        </w:tabs>
        <w:spacing w:before="170"/>
      </w:pPr>
      <w:r>
        <w:t>The deliveries and collections onsite</w:t>
      </w:r>
    </w:p>
    <w:p w14:paraId="6D29845C" w14:textId="77777777" w:rsidR="00397231" w:rsidRDefault="00397231" w:rsidP="00397231">
      <w:pPr>
        <w:pStyle w:val="ListParagraph"/>
        <w:numPr>
          <w:ilvl w:val="2"/>
          <w:numId w:val="2"/>
        </w:numPr>
        <w:tabs>
          <w:tab w:val="left" w:pos="2374"/>
          <w:tab w:val="left" w:pos="2375"/>
        </w:tabs>
        <w:spacing w:before="170"/>
      </w:pPr>
      <w:r>
        <w:t>The extraction fan and condensing unit</w:t>
      </w:r>
    </w:p>
    <w:p w14:paraId="6CC7A3C6" w14:textId="77777777" w:rsidR="00397231" w:rsidRDefault="00397231" w:rsidP="00397231">
      <w:pPr>
        <w:pStyle w:val="ListParagraph"/>
        <w:numPr>
          <w:ilvl w:val="2"/>
          <w:numId w:val="2"/>
        </w:numPr>
        <w:tabs>
          <w:tab w:val="left" w:pos="2374"/>
          <w:tab w:val="left" w:pos="2375"/>
        </w:tabs>
        <w:spacing w:before="167"/>
      </w:pPr>
      <w:r>
        <w:t>Customers standing outside smoking/ vaping</w:t>
      </w:r>
    </w:p>
    <w:p w14:paraId="41E2C16A" w14:textId="77777777" w:rsidR="00397231" w:rsidRDefault="00397231" w:rsidP="00397231">
      <w:pPr>
        <w:tabs>
          <w:tab w:val="left" w:pos="2374"/>
          <w:tab w:val="left" w:pos="2375"/>
        </w:tabs>
        <w:spacing w:before="167"/>
      </w:pPr>
    </w:p>
    <w:p w14:paraId="3322DB4C" w14:textId="77777777" w:rsidR="00397231" w:rsidRDefault="00397231" w:rsidP="00397231">
      <w:pPr>
        <w:tabs>
          <w:tab w:val="left" w:pos="2374"/>
          <w:tab w:val="left" w:pos="2375"/>
        </w:tabs>
        <w:spacing w:before="167"/>
      </w:pPr>
    </w:p>
    <w:p w14:paraId="5B43B9A4" w14:textId="77777777" w:rsidR="00397231" w:rsidRDefault="00397231" w:rsidP="00397231">
      <w:pPr>
        <w:tabs>
          <w:tab w:val="left" w:pos="2374"/>
          <w:tab w:val="left" w:pos="2375"/>
        </w:tabs>
        <w:spacing w:before="167"/>
      </w:pPr>
    </w:p>
    <w:p w14:paraId="5035A9E9" w14:textId="77777777" w:rsidR="00397231" w:rsidRDefault="00397231" w:rsidP="00397231">
      <w:pPr>
        <w:tabs>
          <w:tab w:val="left" w:pos="2374"/>
          <w:tab w:val="left" w:pos="2375"/>
        </w:tabs>
        <w:spacing w:before="167"/>
        <w:sectPr w:rsidR="00397231" w:rsidSect="00397231">
          <w:pgSz w:w="11910" w:h="16840"/>
          <w:pgMar w:top="1580" w:right="640" w:bottom="860" w:left="640" w:header="0" w:footer="674" w:gutter="0"/>
          <w:cols w:space="720"/>
        </w:sectPr>
      </w:pPr>
    </w:p>
    <w:p w14:paraId="35C4279C" w14:textId="77777777" w:rsidR="00397231" w:rsidRDefault="00397231" w:rsidP="00397231">
      <w:pPr>
        <w:pStyle w:val="BodyText"/>
        <w:spacing w:before="3"/>
        <w:rPr>
          <w:sz w:val="31"/>
        </w:rPr>
      </w:pPr>
    </w:p>
    <w:p w14:paraId="41306EF4" w14:textId="77777777" w:rsidR="00397231" w:rsidRDefault="00397231" w:rsidP="00397231">
      <w:pPr>
        <w:pStyle w:val="Heading1"/>
        <w:numPr>
          <w:ilvl w:val="0"/>
          <w:numId w:val="2"/>
        </w:numPr>
        <w:tabs>
          <w:tab w:val="num" w:pos="360"/>
          <w:tab w:val="left" w:pos="1654"/>
          <w:tab w:val="left" w:pos="1655"/>
        </w:tabs>
        <w:spacing w:before="0"/>
        <w:ind w:left="1654" w:hanging="679"/>
      </w:pPr>
      <w:bookmarkStart w:id="3" w:name="_bookmark3"/>
      <w:bookmarkEnd w:id="3"/>
      <w:r>
        <w:rPr>
          <w:color w:val="2E5395"/>
        </w:rPr>
        <w:t>Details of Noise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Policy</w:t>
      </w:r>
    </w:p>
    <w:p w14:paraId="7A1D53F7" w14:textId="77777777" w:rsidR="00397231" w:rsidRDefault="00397231" w:rsidP="00397231">
      <w:pPr>
        <w:pStyle w:val="BodyText"/>
        <w:rPr>
          <w:b/>
          <w:sz w:val="21"/>
        </w:rPr>
      </w:pPr>
    </w:p>
    <w:p w14:paraId="522B15F4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>The nominated noise monitoring supervisor to regularly monitor the outside area every 10 minutes</w:t>
      </w:r>
    </w:p>
    <w:p w14:paraId="59F608C8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 xml:space="preserve">A noise limiting device will be in situ for recorded and live music to measure ambient sound levels set inside the premises </w:t>
      </w:r>
    </w:p>
    <w:p w14:paraId="663BF1D2" w14:textId="7193C1B1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>Speakers will not be attached to adjoining walls and will be pointed away from the adjoining walls. They will be mounted by isolated speakers</w:t>
      </w:r>
    </w:p>
    <w:p w14:paraId="16ABCB60" w14:textId="55C304D2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>Our sound system will have a limiter on and have been professionally tuned and set</w:t>
      </w:r>
    </w:p>
    <w:p w14:paraId="5DDC29F5" w14:textId="63D46C4F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 xml:space="preserve">There will be no speakers upstairs </w:t>
      </w:r>
    </w:p>
    <w:p w14:paraId="4EBBC403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 xml:space="preserve">The outside area will be limited to 21:00 Wednesdays, Thursdays and Sundays, and 22:00 on a Friday and Saturday. The outside courtyard will only be using for smokers. No drinks will be taken </w:t>
      </w:r>
      <w:proofErr w:type="gramStart"/>
      <w:r>
        <w:t>outside</w:t>
      </w:r>
      <w:proofErr w:type="gramEnd"/>
      <w:r>
        <w:t xml:space="preserve"> and customers will be asked to only smoke and not congregate outside </w:t>
      </w:r>
    </w:p>
    <w:p w14:paraId="145B7B63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 xml:space="preserve">There will be no music or live music played outside the premises </w:t>
      </w:r>
    </w:p>
    <w:p w14:paraId="149945B5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 xml:space="preserve">There will be no outdoor furniture or shelters </w:t>
      </w:r>
    </w:p>
    <w:p w14:paraId="5713E1D5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>Bins will not be emptied at closing to reduce any additional noise, they will be emptied on opening</w:t>
      </w:r>
    </w:p>
    <w:p w14:paraId="30CB813F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0"/>
        <w:ind w:hanging="679"/>
      </w:pPr>
      <w:r>
        <w:t>Windows will be fixed and doors will be kept closed apart from entering and exiting</w:t>
      </w:r>
    </w:p>
    <w:p w14:paraId="0A2A11B3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70" w:line="288" w:lineRule="auto"/>
        <w:ind w:right="454" w:hanging="679"/>
      </w:pPr>
      <w:r>
        <w:t>All members of staff will be fully aware and conversant with the noise management</w:t>
      </w:r>
      <w:r>
        <w:rPr>
          <w:spacing w:val="-3"/>
        </w:rPr>
        <w:t xml:space="preserve"> </w:t>
      </w:r>
      <w:r>
        <w:t>plan.</w:t>
      </w:r>
      <w:bookmarkStart w:id="4" w:name="_bookmark4"/>
      <w:bookmarkEnd w:id="4"/>
      <w:r>
        <w:t xml:space="preserve"> Training will be carried out every 6 months with every staff member</w:t>
      </w:r>
    </w:p>
    <w:p w14:paraId="0AF5C244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70" w:line="288" w:lineRule="auto"/>
        <w:ind w:right="454" w:hanging="679"/>
      </w:pPr>
      <w:r>
        <w:t>Any deliveries and collections will be within the hours of 08:00 and 17:00, Monday to Friday</w:t>
      </w:r>
    </w:p>
    <w:p w14:paraId="112A7410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70" w:line="288" w:lineRule="auto"/>
        <w:ind w:right="454" w:hanging="679"/>
      </w:pPr>
      <w:r>
        <w:t>The extraction fan and condensing unit for the cellar will have a noise impact assessment carried out once fitted</w:t>
      </w:r>
    </w:p>
    <w:p w14:paraId="5B200FF2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70" w:line="288" w:lineRule="auto"/>
        <w:ind w:right="454" w:hanging="679"/>
      </w:pPr>
    </w:p>
    <w:p w14:paraId="24B3369F" w14:textId="77777777" w:rsidR="00397231" w:rsidRPr="00875227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70" w:line="288" w:lineRule="auto"/>
        <w:ind w:right="454" w:hanging="679"/>
      </w:pPr>
      <w:r>
        <w:t>Ensure that recorded music is only played within the licensing hours and is of a suitable volume for the time of day</w:t>
      </w:r>
    </w:p>
    <w:p w14:paraId="0A433D11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ind w:hanging="679"/>
      </w:pPr>
      <w:r>
        <w:t>Ensure that any live music is performed inside the venue and within the licensing hours</w:t>
      </w:r>
    </w:p>
    <w:p w14:paraId="508A7DB5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69" w:line="288" w:lineRule="auto"/>
        <w:ind w:right="165" w:hanging="679"/>
      </w:pPr>
      <w:r>
        <w:t>Signs will be in the main doorway asking customers to leave quietly and respectfully</w:t>
      </w:r>
    </w:p>
    <w:p w14:paraId="6C055BFF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69" w:line="288" w:lineRule="auto"/>
        <w:ind w:right="165" w:hanging="679"/>
      </w:pPr>
      <w:r>
        <w:t xml:space="preserve">There will be a designated smoking area which will have signs. The capacity of this area will be 10 people </w:t>
      </w:r>
    </w:p>
    <w:p w14:paraId="24A73E46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22" w:line="288" w:lineRule="auto"/>
        <w:ind w:right="751" w:hanging="679"/>
      </w:pPr>
      <w:r>
        <w:t>Liaise with users to ensure noise management policies and the Code of Conduct are adhered</w:t>
      </w:r>
      <w:r>
        <w:rPr>
          <w:spacing w:val="-2"/>
        </w:rPr>
        <w:t xml:space="preserve"> </w:t>
      </w:r>
      <w:r>
        <w:t>to.</w:t>
      </w:r>
    </w:p>
    <w:p w14:paraId="3F0CC7D7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line="288" w:lineRule="auto"/>
        <w:ind w:right="760" w:hanging="679"/>
      </w:pPr>
      <w:r>
        <w:t>Provide a clear and reliable mechanism whereby noise complaints can be made and logged.</w:t>
      </w:r>
    </w:p>
    <w:p w14:paraId="685B56B9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ind w:hanging="679"/>
      </w:pPr>
      <w:r>
        <w:t>Follow the complaints procedure set out in sections 6 and</w:t>
      </w:r>
      <w:r>
        <w:rPr>
          <w:spacing w:val="-2"/>
        </w:rPr>
        <w:t xml:space="preserve"> </w:t>
      </w:r>
      <w:r>
        <w:t>7.</w:t>
      </w:r>
    </w:p>
    <w:p w14:paraId="131AEC53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70"/>
        <w:ind w:hanging="679"/>
      </w:pPr>
      <w:r>
        <w:t xml:space="preserve">Respond to noise complaints within a reasonable </w:t>
      </w:r>
      <w:proofErr w:type="gramStart"/>
      <w:r>
        <w:t>time</w:t>
      </w:r>
      <w:r>
        <w:rPr>
          <w:spacing w:val="-9"/>
        </w:rPr>
        <w:t xml:space="preserve"> </w:t>
      </w:r>
      <w:r>
        <w:t>period</w:t>
      </w:r>
      <w:proofErr w:type="gramEnd"/>
      <w:r>
        <w:t>.</w:t>
      </w:r>
    </w:p>
    <w:p w14:paraId="0AE8DBF6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before="171" w:line="288" w:lineRule="auto"/>
        <w:ind w:right="554" w:hanging="679"/>
      </w:pPr>
      <w:r>
        <w:t>When requested, provide the Local Authority with details of logged complaints and any actions</w:t>
      </w:r>
      <w:r>
        <w:rPr>
          <w:spacing w:val="-2"/>
        </w:rPr>
        <w:t xml:space="preserve"> </w:t>
      </w:r>
      <w:r>
        <w:t>taken.</w:t>
      </w:r>
    </w:p>
    <w:p w14:paraId="224B1B80" w14:textId="77777777" w:rsidR="00397231" w:rsidRDefault="00397231" w:rsidP="00397231">
      <w:pPr>
        <w:pStyle w:val="ListParagraph"/>
        <w:numPr>
          <w:ilvl w:val="1"/>
          <w:numId w:val="2"/>
        </w:numPr>
        <w:tabs>
          <w:tab w:val="left" w:pos="1654"/>
          <w:tab w:val="left" w:pos="1655"/>
        </w:tabs>
        <w:spacing w:line="288" w:lineRule="auto"/>
        <w:ind w:right="151" w:hanging="679"/>
      </w:pPr>
      <w:r>
        <w:t>Liaise with the Local Authority to ensure the noise management plan remains effective and revise the noise management plan</w:t>
      </w:r>
      <w:r>
        <w:rPr>
          <w:spacing w:val="-6"/>
        </w:rPr>
        <w:t xml:space="preserve"> </w:t>
      </w:r>
      <w:r>
        <w:t>accordingly.</w:t>
      </w:r>
    </w:p>
    <w:p w14:paraId="366ABAA4" w14:textId="77777777" w:rsidR="00397231" w:rsidRDefault="00397231" w:rsidP="00397231">
      <w:pPr>
        <w:spacing w:line="288" w:lineRule="auto"/>
        <w:sectPr w:rsidR="00397231" w:rsidSect="00397231">
          <w:pgSz w:w="11910" w:h="16840"/>
          <w:pgMar w:top="1580" w:right="640" w:bottom="860" w:left="640" w:header="0" w:footer="674" w:gutter="0"/>
          <w:cols w:space="720"/>
        </w:sectPr>
      </w:pPr>
    </w:p>
    <w:p w14:paraId="378707CF" w14:textId="77777777" w:rsidR="00397231" w:rsidRDefault="00397231" w:rsidP="00397231">
      <w:pPr>
        <w:pStyle w:val="Heading1"/>
        <w:numPr>
          <w:ilvl w:val="0"/>
          <w:numId w:val="2"/>
        </w:numPr>
        <w:tabs>
          <w:tab w:val="num" w:pos="360"/>
          <w:tab w:val="left" w:pos="1654"/>
          <w:tab w:val="left" w:pos="1655"/>
        </w:tabs>
        <w:ind w:left="1654" w:hanging="679"/>
      </w:pPr>
      <w:r>
        <w:rPr>
          <w:color w:val="2E5395"/>
        </w:rPr>
        <w:lastRenderedPageBreak/>
        <w:t>Noise Complaints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Procedure</w:t>
      </w:r>
    </w:p>
    <w:p w14:paraId="52436F0F" w14:textId="77777777" w:rsidR="00397231" w:rsidRDefault="00397231" w:rsidP="00397231">
      <w:pPr>
        <w:pStyle w:val="BodyText"/>
        <w:rPr>
          <w:b/>
          <w:sz w:val="20"/>
        </w:rPr>
      </w:pPr>
    </w:p>
    <w:p w14:paraId="00086AA5" w14:textId="77777777" w:rsidR="00397231" w:rsidRDefault="00397231" w:rsidP="00397231">
      <w:pPr>
        <w:pStyle w:val="BodyText"/>
        <w:spacing w:before="9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7E8DACB0" wp14:editId="1C26D6B6">
                <wp:simplePos x="0" y="0"/>
                <wp:positionH relativeFrom="page">
                  <wp:posOffset>1338444</wp:posOffset>
                </wp:positionH>
                <wp:positionV relativeFrom="paragraph">
                  <wp:posOffset>344805</wp:posOffset>
                </wp:positionV>
                <wp:extent cx="4895850" cy="5232400"/>
                <wp:effectExtent l="0" t="0" r="6350" b="0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5850" cy="5232400"/>
                          <a:chOff x="2148" y="186"/>
                          <a:chExt cx="7710" cy="8240"/>
                        </a:xfrm>
                      </wpg:grpSpPr>
                      <pic:pic xmlns:pic="http://schemas.openxmlformats.org/drawingml/2006/picture">
                        <pic:nvPicPr>
                          <pic:cNvPr id="4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8" y="186"/>
                            <a:ext cx="7710" cy="5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21"/>
                        <wps:cNvSpPr>
                          <a:spLocks/>
                        </wps:cNvSpPr>
                        <wps:spPr bwMode="auto">
                          <a:xfrm>
                            <a:off x="5995" y="733"/>
                            <a:ext cx="120" cy="486"/>
                          </a:xfrm>
                          <a:custGeom>
                            <a:avLst/>
                            <a:gdLst>
                              <a:gd name="T0" fmla="+- 0 5995 5995"/>
                              <a:gd name="T1" fmla="*/ T0 w 120"/>
                              <a:gd name="T2" fmla="+- 0 1099 734"/>
                              <a:gd name="T3" fmla="*/ 1099 h 486"/>
                              <a:gd name="T4" fmla="+- 0 6054 5995"/>
                              <a:gd name="T5" fmla="*/ T4 w 120"/>
                              <a:gd name="T6" fmla="+- 0 1220 734"/>
                              <a:gd name="T7" fmla="*/ 1220 h 486"/>
                              <a:gd name="T8" fmla="+- 0 6105 5995"/>
                              <a:gd name="T9" fmla="*/ T8 w 120"/>
                              <a:gd name="T10" fmla="+- 0 1120 734"/>
                              <a:gd name="T11" fmla="*/ 1120 h 486"/>
                              <a:gd name="T12" fmla="+- 0 6047 5995"/>
                              <a:gd name="T13" fmla="*/ T12 w 120"/>
                              <a:gd name="T14" fmla="+- 0 1120 734"/>
                              <a:gd name="T15" fmla="*/ 1120 h 486"/>
                              <a:gd name="T16" fmla="+- 0 6048 5995"/>
                              <a:gd name="T17" fmla="*/ T16 w 120"/>
                              <a:gd name="T18" fmla="+- 0 1099 734"/>
                              <a:gd name="T19" fmla="*/ 1099 h 486"/>
                              <a:gd name="T20" fmla="+- 0 5995 5995"/>
                              <a:gd name="T21" fmla="*/ T20 w 120"/>
                              <a:gd name="T22" fmla="+- 0 1099 734"/>
                              <a:gd name="T23" fmla="*/ 1099 h 486"/>
                              <a:gd name="T24" fmla="+- 0 6048 5995"/>
                              <a:gd name="T25" fmla="*/ T24 w 120"/>
                              <a:gd name="T26" fmla="+- 0 1099 734"/>
                              <a:gd name="T27" fmla="*/ 1099 h 486"/>
                              <a:gd name="T28" fmla="+- 0 6047 5995"/>
                              <a:gd name="T29" fmla="*/ T28 w 120"/>
                              <a:gd name="T30" fmla="+- 0 1120 734"/>
                              <a:gd name="T31" fmla="*/ 1120 h 486"/>
                              <a:gd name="T32" fmla="+- 0 6062 5995"/>
                              <a:gd name="T33" fmla="*/ T32 w 120"/>
                              <a:gd name="T34" fmla="+- 0 1120 734"/>
                              <a:gd name="T35" fmla="*/ 1120 h 486"/>
                              <a:gd name="T36" fmla="+- 0 6063 5995"/>
                              <a:gd name="T37" fmla="*/ T36 w 120"/>
                              <a:gd name="T38" fmla="+- 0 1100 734"/>
                              <a:gd name="T39" fmla="*/ 1100 h 486"/>
                              <a:gd name="T40" fmla="+- 0 6048 5995"/>
                              <a:gd name="T41" fmla="*/ T40 w 120"/>
                              <a:gd name="T42" fmla="+- 0 1099 734"/>
                              <a:gd name="T43" fmla="*/ 1099 h 486"/>
                              <a:gd name="T44" fmla="+- 0 6063 5995"/>
                              <a:gd name="T45" fmla="*/ T44 w 120"/>
                              <a:gd name="T46" fmla="+- 0 1100 734"/>
                              <a:gd name="T47" fmla="*/ 1100 h 486"/>
                              <a:gd name="T48" fmla="+- 0 6062 5995"/>
                              <a:gd name="T49" fmla="*/ T48 w 120"/>
                              <a:gd name="T50" fmla="+- 0 1120 734"/>
                              <a:gd name="T51" fmla="*/ 1120 h 486"/>
                              <a:gd name="T52" fmla="+- 0 6105 5995"/>
                              <a:gd name="T53" fmla="*/ T52 w 120"/>
                              <a:gd name="T54" fmla="+- 0 1120 734"/>
                              <a:gd name="T55" fmla="*/ 1120 h 486"/>
                              <a:gd name="T56" fmla="+- 0 6115 5995"/>
                              <a:gd name="T57" fmla="*/ T56 w 120"/>
                              <a:gd name="T58" fmla="+- 0 1100 734"/>
                              <a:gd name="T59" fmla="*/ 1100 h 486"/>
                              <a:gd name="T60" fmla="+- 0 6063 5995"/>
                              <a:gd name="T61" fmla="*/ T60 w 120"/>
                              <a:gd name="T62" fmla="+- 0 1100 734"/>
                              <a:gd name="T63" fmla="*/ 1100 h 486"/>
                              <a:gd name="T64" fmla="+- 0 6065 5995"/>
                              <a:gd name="T65" fmla="*/ T64 w 120"/>
                              <a:gd name="T66" fmla="+- 0 734 734"/>
                              <a:gd name="T67" fmla="*/ 734 h 486"/>
                              <a:gd name="T68" fmla="+- 0 6050 5995"/>
                              <a:gd name="T69" fmla="*/ T68 w 120"/>
                              <a:gd name="T70" fmla="+- 0 734 734"/>
                              <a:gd name="T71" fmla="*/ 734 h 486"/>
                              <a:gd name="T72" fmla="+- 0 6048 5995"/>
                              <a:gd name="T73" fmla="*/ T72 w 120"/>
                              <a:gd name="T74" fmla="+- 0 1099 734"/>
                              <a:gd name="T75" fmla="*/ 1099 h 486"/>
                              <a:gd name="T76" fmla="+- 0 6063 5995"/>
                              <a:gd name="T77" fmla="*/ T76 w 120"/>
                              <a:gd name="T78" fmla="+- 0 1100 734"/>
                              <a:gd name="T79" fmla="*/ 1100 h 486"/>
                              <a:gd name="T80" fmla="+- 0 6065 5995"/>
                              <a:gd name="T81" fmla="*/ T80 w 120"/>
                              <a:gd name="T82" fmla="+- 0 734 734"/>
                              <a:gd name="T83" fmla="*/ 734 h 4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0" h="486">
                                <a:moveTo>
                                  <a:pt x="0" y="365"/>
                                </a:moveTo>
                                <a:lnTo>
                                  <a:pt x="59" y="486"/>
                                </a:lnTo>
                                <a:lnTo>
                                  <a:pt x="110" y="386"/>
                                </a:lnTo>
                                <a:lnTo>
                                  <a:pt x="52" y="386"/>
                                </a:lnTo>
                                <a:lnTo>
                                  <a:pt x="53" y="365"/>
                                </a:lnTo>
                                <a:lnTo>
                                  <a:pt x="0" y="365"/>
                                </a:lnTo>
                                <a:close/>
                                <a:moveTo>
                                  <a:pt x="53" y="365"/>
                                </a:moveTo>
                                <a:lnTo>
                                  <a:pt x="52" y="386"/>
                                </a:lnTo>
                                <a:lnTo>
                                  <a:pt x="67" y="386"/>
                                </a:lnTo>
                                <a:lnTo>
                                  <a:pt x="68" y="366"/>
                                </a:lnTo>
                                <a:lnTo>
                                  <a:pt x="53" y="365"/>
                                </a:lnTo>
                                <a:close/>
                                <a:moveTo>
                                  <a:pt x="68" y="366"/>
                                </a:moveTo>
                                <a:lnTo>
                                  <a:pt x="67" y="386"/>
                                </a:lnTo>
                                <a:lnTo>
                                  <a:pt x="110" y="386"/>
                                </a:lnTo>
                                <a:lnTo>
                                  <a:pt x="120" y="366"/>
                                </a:lnTo>
                                <a:lnTo>
                                  <a:pt x="68" y="366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5" y="0"/>
                                </a:lnTo>
                                <a:lnTo>
                                  <a:pt x="53" y="365"/>
                                </a:lnTo>
                                <a:lnTo>
                                  <a:pt x="68" y="366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0" y="1209"/>
                            <a:ext cx="6039" cy="5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AutoShape 19"/>
                        <wps:cNvSpPr>
                          <a:spLocks/>
                        </wps:cNvSpPr>
                        <wps:spPr bwMode="auto">
                          <a:xfrm>
                            <a:off x="5999" y="1760"/>
                            <a:ext cx="120" cy="414"/>
                          </a:xfrm>
                          <a:custGeom>
                            <a:avLst/>
                            <a:gdLst>
                              <a:gd name="T0" fmla="+- 0 5999 5999"/>
                              <a:gd name="T1" fmla="*/ T0 w 120"/>
                              <a:gd name="T2" fmla="+- 0 2053 1760"/>
                              <a:gd name="T3" fmla="*/ 2053 h 414"/>
                              <a:gd name="T4" fmla="+- 0 6058 5999"/>
                              <a:gd name="T5" fmla="*/ T4 w 120"/>
                              <a:gd name="T6" fmla="+- 0 2174 1760"/>
                              <a:gd name="T7" fmla="*/ 2174 h 414"/>
                              <a:gd name="T8" fmla="+- 0 6110 5999"/>
                              <a:gd name="T9" fmla="*/ T8 w 120"/>
                              <a:gd name="T10" fmla="+- 0 2074 1760"/>
                              <a:gd name="T11" fmla="*/ 2074 h 414"/>
                              <a:gd name="T12" fmla="+- 0 6052 5999"/>
                              <a:gd name="T13" fmla="*/ T12 w 120"/>
                              <a:gd name="T14" fmla="+- 0 2074 1760"/>
                              <a:gd name="T15" fmla="*/ 2074 h 414"/>
                              <a:gd name="T16" fmla="+- 0 6052 5999"/>
                              <a:gd name="T17" fmla="*/ T16 w 120"/>
                              <a:gd name="T18" fmla="+- 0 2054 1760"/>
                              <a:gd name="T19" fmla="*/ 2054 h 414"/>
                              <a:gd name="T20" fmla="+- 0 5999 5999"/>
                              <a:gd name="T21" fmla="*/ T20 w 120"/>
                              <a:gd name="T22" fmla="+- 0 2053 1760"/>
                              <a:gd name="T23" fmla="*/ 2053 h 414"/>
                              <a:gd name="T24" fmla="+- 0 6052 5999"/>
                              <a:gd name="T25" fmla="*/ T24 w 120"/>
                              <a:gd name="T26" fmla="+- 0 2054 1760"/>
                              <a:gd name="T27" fmla="*/ 2054 h 414"/>
                              <a:gd name="T28" fmla="+- 0 6052 5999"/>
                              <a:gd name="T29" fmla="*/ T28 w 120"/>
                              <a:gd name="T30" fmla="+- 0 2074 1760"/>
                              <a:gd name="T31" fmla="*/ 2074 h 414"/>
                              <a:gd name="T32" fmla="+- 0 6067 5999"/>
                              <a:gd name="T33" fmla="*/ T32 w 120"/>
                              <a:gd name="T34" fmla="+- 0 2074 1760"/>
                              <a:gd name="T35" fmla="*/ 2074 h 414"/>
                              <a:gd name="T36" fmla="+- 0 6067 5999"/>
                              <a:gd name="T37" fmla="*/ T36 w 120"/>
                              <a:gd name="T38" fmla="+- 0 2054 1760"/>
                              <a:gd name="T39" fmla="*/ 2054 h 414"/>
                              <a:gd name="T40" fmla="+- 0 6052 5999"/>
                              <a:gd name="T41" fmla="*/ T40 w 120"/>
                              <a:gd name="T42" fmla="+- 0 2054 1760"/>
                              <a:gd name="T43" fmla="*/ 2054 h 414"/>
                              <a:gd name="T44" fmla="+- 0 6067 5999"/>
                              <a:gd name="T45" fmla="*/ T44 w 120"/>
                              <a:gd name="T46" fmla="+- 0 2054 1760"/>
                              <a:gd name="T47" fmla="*/ 2054 h 414"/>
                              <a:gd name="T48" fmla="+- 0 6067 5999"/>
                              <a:gd name="T49" fmla="*/ T48 w 120"/>
                              <a:gd name="T50" fmla="+- 0 2074 1760"/>
                              <a:gd name="T51" fmla="*/ 2074 h 414"/>
                              <a:gd name="T52" fmla="+- 0 6110 5999"/>
                              <a:gd name="T53" fmla="*/ T52 w 120"/>
                              <a:gd name="T54" fmla="+- 0 2074 1760"/>
                              <a:gd name="T55" fmla="*/ 2074 h 414"/>
                              <a:gd name="T56" fmla="+- 0 6119 5999"/>
                              <a:gd name="T57" fmla="*/ T56 w 120"/>
                              <a:gd name="T58" fmla="+- 0 2054 1760"/>
                              <a:gd name="T59" fmla="*/ 2054 h 414"/>
                              <a:gd name="T60" fmla="+- 0 6067 5999"/>
                              <a:gd name="T61" fmla="*/ T60 w 120"/>
                              <a:gd name="T62" fmla="+- 0 2054 1760"/>
                              <a:gd name="T63" fmla="*/ 2054 h 414"/>
                              <a:gd name="T64" fmla="+- 0 6056 5999"/>
                              <a:gd name="T65" fmla="*/ T64 w 120"/>
                              <a:gd name="T66" fmla="+- 0 1760 1760"/>
                              <a:gd name="T67" fmla="*/ 1760 h 414"/>
                              <a:gd name="T68" fmla="+- 0 6052 5999"/>
                              <a:gd name="T69" fmla="*/ T68 w 120"/>
                              <a:gd name="T70" fmla="+- 0 2054 1760"/>
                              <a:gd name="T71" fmla="*/ 2054 h 414"/>
                              <a:gd name="T72" fmla="+- 0 6067 5999"/>
                              <a:gd name="T73" fmla="*/ T72 w 120"/>
                              <a:gd name="T74" fmla="+- 0 2054 1760"/>
                              <a:gd name="T75" fmla="*/ 2054 h 414"/>
                              <a:gd name="T76" fmla="+- 0 6071 5999"/>
                              <a:gd name="T77" fmla="*/ T76 w 120"/>
                              <a:gd name="T78" fmla="+- 0 1761 1760"/>
                              <a:gd name="T79" fmla="*/ 1761 h 414"/>
                              <a:gd name="T80" fmla="+- 0 6056 5999"/>
                              <a:gd name="T81" fmla="*/ T80 w 120"/>
                              <a:gd name="T82" fmla="+- 0 1760 1760"/>
                              <a:gd name="T83" fmla="*/ 1760 h 4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0" h="414">
                                <a:moveTo>
                                  <a:pt x="0" y="293"/>
                                </a:moveTo>
                                <a:lnTo>
                                  <a:pt x="59" y="414"/>
                                </a:lnTo>
                                <a:lnTo>
                                  <a:pt x="111" y="314"/>
                                </a:lnTo>
                                <a:lnTo>
                                  <a:pt x="53" y="314"/>
                                </a:lnTo>
                                <a:lnTo>
                                  <a:pt x="53" y="294"/>
                                </a:lnTo>
                                <a:lnTo>
                                  <a:pt x="0" y="293"/>
                                </a:lnTo>
                                <a:close/>
                                <a:moveTo>
                                  <a:pt x="53" y="294"/>
                                </a:moveTo>
                                <a:lnTo>
                                  <a:pt x="53" y="314"/>
                                </a:lnTo>
                                <a:lnTo>
                                  <a:pt x="68" y="314"/>
                                </a:lnTo>
                                <a:lnTo>
                                  <a:pt x="68" y="294"/>
                                </a:lnTo>
                                <a:lnTo>
                                  <a:pt x="53" y="294"/>
                                </a:lnTo>
                                <a:close/>
                                <a:moveTo>
                                  <a:pt x="68" y="294"/>
                                </a:moveTo>
                                <a:lnTo>
                                  <a:pt x="68" y="314"/>
                                </a:lnTo>
                                <a:lnTo>
                                  <a:pt x="111" y="314"/>
                                </a:lnTo>
                                <a:lnTo>
                                  <a:pt x="120" y="294"/>
                                </a:lnTo>
                                <a:lnTo>
                                  <a:pt x="68" y="294"/>
                                </a:lnTo>
                                <a:close/>
                                <a:moveTo>
                                  <a:pt x="57" y="0"/>
                                </a:moveTo>
                                <a:lnTo>
                                  <a:pt x="53" y="294"/>
                                </a:lnTo>
                                <a:lnTo>
                                  <a:pt x="68" y="294"/>
                                </a:lnTo>
                                <a:lnTo>
                                  <a:pt x="72" y="1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7"/>
                        <wps:cNvSpPr>
                          <a:spLocks/>
                        </wps:cNvSpPr>
                        <wps:spPr bwMode="auto">
                          <a:xfrm>
                            <a:off x="5982" y="3488"/>
                            <a:ext cx="120" cy="659"/>
                          </a:xfrm>
                          <a:custGeom>
                            <a:avLst/>
                            <a:gdLst>
                              <a:gd name="T0" fmla="+- 0 6048 5995"/>
                              <a:gd name="T1" fmla="*/ T0 w 120"/>
                              <a:gd name="T2" fmla="+- 0 5740 5201"/>
                              <a:gd name="T3" fmla="*/ 5740 h 659"/>
                              <a:gd name="T4" fmla="+- 0 5995 5995"/>
                              <a:gd name="T5" fmla="*/ T4 w 120"/>
                              <a:gd name="T6" fmla="+- 0 5740 5201"/>
                              <a:gd name="T7" fmla="*/ 5740 h 659"/>
                              <a:gd name="T8" fmla="+- 0 6056 5995"/>
                              <a:gd name="T9" fmla="*/ T8 w 120"/>
                              <a:gd name="T10" fmla="+- 0 5860 5201"/>
                              <a:gd name="T11" fmla="*/ 5860 h 659"/>
                              <a:gd name="T12" fmla="+- 0 6105 5995"/>
                              <a:gd name="T13" fmla="*/ T12 w 120"/>
                              <a:gd name="T14" fmla="+- 0 5760 5201"/>
                              <a:gd name="T15" fmla="*/ 5760 h 659"/>
                              <a:gd name="T16" fmla="+- 0 6048 5995"/>
                              <a:gd name="T17" fmla="*/ T16 w 120"/>
                              <a:gd name="T18" fmla="+- 0 5760 5201"/>
                              <a:gd name="T19" fmla="*/ 5760 h 659"/>
                              <a:gd name="T20" fmla="+- 0 6048 5995"/>
                              <a:gd name="T21" fmla="*/ T20 w 120"/>
                              <a:gd name="T22" fmla="+- 0 5740 5201"/>
                              <a:gd name="T23" fmla="*/ 5740 h 659"/>
                              <a:gd name="T24" fmla="+- 0 6063 5995"/>
                              <a:gd name="T25" fmla="*/ T24 w 120"/>
                              <a:gd name="T26" fmla="+- 0 5740 5201"/>
                              <a:gd name="T27" fmla="*/ 5740 h 659"/>
                              <a:gd name="T28" fmla="+- 0 6048 5995"/>
                              <a:gd name="T29" fmla="*/ T28 w 120"/>
                              <a:gd name="T30" fmla="+- 0 5740 5201"/>
                              <a:gd name="T31" fmla="*/ 5740 h 659"/>
                              <a:gd name="T32" fmla="+- 0 6048 5995"/>
                              <a:gd name="T33" fmla="*/ T32 w 120"/>
                              <a:gd name="T34" fmla="+- 0 5760 5201"/>
                              <a:gd name="T35" fmla="*/ 5760 h 659"/>
                              <a:gd name="T36" fmla="+- 0 6063 5995"/>
                              <a:gd name="T37" fmla="*/ T36 w 120"/>
                              <a:gd name="T38" fmla="+- 0 5760 5201"/>
                              <a:gd name="T39" fmla="*/ 5760 h 659"/>
                              <a:gd name="T40" fmla="+- 0 6063 5995"/>
                              <a:gd name="T41" fmla="*/ T40 w 120"/>
                              <a:gd name="T42" fmla="+- 0 5740 5201"/>
                              <a:gd name="T43" fmla="*/ 5740 h 659"/>
                              <a:gd name="T44" fmla="+- 0 6115 5995"/>
                              <a:gd name="T45" fmla="*/ T44 w 120"/>
                              <a:gd name="T46" fmla="+- 0 5740 5201"/>
                              <a:gd name="T47" fmla="*/ 5740 h 659"/>
                              <a:gd name="T48" fmla="+- 0 6063 5995"/>
                              <a:gd name="T49" fmla="*/ T48 w 120"/>
                              <a:gd name="T50" fmla="+- 0 5740 5201"/>
                              <a:gd name="T51" fmla="*/ 5740 h 659"/>
                              <a:gd name="T52" fmla="+- 0 6063 5995"/>
                              <a:gd name="T53" fmla="*/ T52 w 120"/>
                              <a:gd name="T54" fmla="+- 0 5760 5201"/>
                              <a:gd name="T55" fmla="*/ 5760 h 659"/>
                              <a:gd name="T56" fmla="+- 0 6105 5995"/>
                              <a:gd name="T57" fmla="*/ T56 w 120"/>
                              <a:gd name="T58" fmla="+- 0 5760 5201"/>
                              <a:gd name="T59" fmla="*/ 5760 h 659"/>
                              <a:gd name="T60" fmla="+- 0 6115 5995"/>
                              <a:gd name="T61" fmla="*/ T60 w 120"/>
                              <a:gd name="T62" fmla="+- 0 5740 5201"/>
                              <a:gd name="T63" fmla="*/ 5740 h 659"/>
                              <a:gd name="T64" fmla="+- 0 6062 5995"/>
                              <a:gd name="T65" fmla="*/ T64 w 120"/>
                              <a:gd name="T66" fmla="+- 0 5201 5201"/>
                              <a:gd name="T67" fmla="*/ 5201 h 659"/>
                              <a:gd name="T68" fmla="+- 0 6047 5995"/>
                              <a:gd name="T69" fmla="*/ T68 w 120"/>
                              <a:gd name="T70" fmla="+- 0 5201 5201"/>
                              <a:gd name="T71" fmla="*/ 5201 h 659"/>
                              <a:gd name="T72" fmla="+- 0 6048 5995"/>
                              <a:gd name="T73" fmla="*/ T72 w 120"/>
                              <a:gd name="T74" fmla="+- 0 5740 5201"/>
                              <a:gd name="T75" fmla="*/ 5740 h 659"/>
                              <a:gd name="T76" fmla="+- 0 6063 5995"/>
                              <a:gd name="T77" fmla="*/ T76 w 120"/>
                              <a:gd name="T78" fmla="+- 0 5740 5201"/>
                              <a:gd name="T79" fmla="*/ 5740 h 659"/>
                              <a:gd name="T80" fmla="+- 0 6062 5995"/>
                              <a:gd name="T81" fmla="*/ T80 w 120"/>
                              <a:gd name="T82" fmla="+- 0 5201 5201"/>
                              <a:gd name="T83" fmla="*/ 5201 h 6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0" h="659">
                                <a:moveTo>
                                  <a:pt x="53" y="539"/>
                                </a:moveTo>
                                <a:lnTo>
                                  <a:pt x="0" y="539"/>
                                </a:lnTo>
                                <a:lnTo>
                                  <a:pt x="61" y="659"/>
                                </a:lnTo>
                                <a:lnTo>
                                  <a:pt x="110" y="559"/>
                                </a:lnTo>
                                <a:lnTo>
                                  <a:pt x="53" y="559"/>
                                </a:lnTo>
                                <a:lnTo>
                                  <a:pt x="53" y="539"/>
                                </a:lnTo>
                                <a:close/>
                                <a:moveTo>
                                  <a:pt x="68" y="539"/>
                                </a:moveTo>
                                <a:lnTo>
                                  <a:pt x="53" y="539"/>
                                </a:lnTo>
                                <a:lnTo>
                                  <a:pt x="53" y="559"/>
                                </a:lnTo>
                                <a:lnTo>
                                  <a:pt x="68" y="559"/>
                                </a:lnTo>
                                <a:lnTo>
                                  <a:pt x="68" y="539"/>
                                </a:lnTo>
                                <a:close/>
                                <a:moveTo>
                                  <a:pt x="120" y="539"/>
                                </a:moveTo>
                                <a:lnTo>
                                  <a:pt x="68" y="539"/>
                                </a:lnTo>
                                <a:lnTo>
                                  <a:pt x="68" y="559"/>
                                </a:lnTo>
                                <a:lnTo>
                                  <a:pt x="110" y="559"/>
                                </a:lnTo>
                                <a:lnTo>
                                  <a:pt x="120" y="539"/>
                                </a:lnTo>
                                <a:close/>
                                <a:moveTo>
                                  <a:pt x="67" y="0"/>
                                </a:moveTo>
                                <a:lnTo>
                                  <a:pt x="52" y="0"/>
                                </a:lnTo>
                                <a:lnTo>
                                  <a:pt x="53" y="539"/>
                                </a:lnTo>
                                <a:lnTo>
                                  <a:pt x="68" y="539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76" y="4000"/>
                            <a:ext cx="4980" cy="11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AutoShape 15"/>
                        <wps:cNvSpPr>
                          <a:spLocks/>
                        </wps:cNvSpPr>
                        <wps:spPr bwMode="auto">
                          <a:xfrm>
                            <a:off x="5963" y="5166"/>
                            <a:ext cx="120" cy="737"/>
                          </a:xfrm>
                          <a:custGeom>
                            <a:avLst/>
                            <a:gdLst>
                              <a:gd name="T0" fmla="+- 0 5996 5996"/>
                              <a:gd name="T1" fmla="*/ T0 w 120"/>
                              <a:gd name="T2" fmla="+- 0 7627 7011"/>
                              <a:gd name="T3" fmla="*/ 7627 h 737"/>
                              <a:gd name="T4" fmla="+- 0 6054 5996"/>
                              <a:gd name="T5" fmla="*/ T4 w 120"/>
                              <a:gd name="T6" fmla="+- 0 7747 7011"/>
                              <a:gd name="T7" fmla="*/ 7747 h 737"/>
                              <a:gd name="T8" fmla="+- 0 6106 5996"/>
                              <a:gd name="T9" fmla="*/ T8 w 120"/>
                              <a:gd name="T10" fmla="+- 0 7648 7011"/>
                              <a:gd name="T11" fmla="*/ 7648 h 737"/>
                              <a:gd name="T12" fmla="+- 0 6063 5996"/>
                              <a:gd name="T13" fmla="*/ T12 w 120"/>
                              <a:gd name="T14" fmla="+- 0 7648 7011"/>
                              <a:gd name="T15" fmla="*/ 7648 h 737"/>
                              <a:gd name="T16" fmla="+- 0 6048 5996"/>
                              <a:gd name="T17" fmla="*/ T16 w 120"/>
                              <a:gd name="T18" fmla="+- 0 7647 7011"/>
                              <a:gd name="T19" fmla="*/ 7647 h 737"/>
                              <a:gd name="T20" fmla="+- 0 6048 5996"/>
                              <a:gd name="T21" fmla="*/ T20 w 120"/>
                              <a:gd name="T22" fmla="+- 0 7627 7011"/>
                              <a:gd name="T23" fmla="*/ 7627 h 737"/>
                              <a:gd name="T24" fmla="+- 0 5996 5996"/>
                              <a:gd name="T25" fmla="*/ T24 w 120"/>
                              <a:gd name="T26" fmla="+- 0 7627 7011"/>
                              <a:gd name="T27" fmla="*/ 7627 h 737"/>
                              <a:gd name="T28" fmla="+- 0 6048 5996"/>
                              <a:gd name="T29" fmla="*/ T28 w 120"/>
                              <a:gd name="T30" fmla="+- 0 7627 7011"/>
                              <a:gd name="T31" fmla="*/ 7627 h 737"/>
                              <a:gd name="T32" fmla="+- 0 6048 5996"/>
                              <a:gd name="T33" fmla="*/ T32 w 120"/>
                              <a:gd name="T34" fmla="+- 0 7647 7011"/>
                              <a:gd name="T35" fmla="*/ 7647 h 737"/>
                              <a:gd name="T36" fmla="+- 0 6063 5996"/>
                              <a:gd name="T37" fmla="*/ T36 w 120"/>
                              <a:gd name="T38" fmla="+- 0 7648 7011"/>
                              <a:gd name="T39" fmla="*/ 7648 h 737"/>
                              <a:gd name="T40" fmla="+- 0 6063 5996"/>
                              <a:gd name="T41" fmla="*/ T40 w 120"/>
                              <a:gd name="T42" fmla="+- 0 7628 7011"/>
                              <a:gd name="T43" fmla="*/ 7628 h 737"/>
                              <a:gd name="T44" fmla="+- 0 6048 5996"/>
                              <a:gd name="T45" fmla="*/ T44 w 120"/>
                              <a:gd name="T46" fmla="+- 0 7627 7011"/>
                              <a:gd name="T47" fmla="*/ 7627 h 737"/>
                              <a:gd name="T48" fmla="+- 0 6063 5996"/>
                              <a:gd name="T49" fmla="*/ T48 w 120"/>
                              <a:gd name="T50" fmla="+- 0 7628 7011"/>
                              <a:gd name="T51" fmla="*/ 7628 h 737"/>
                              <a:gd name="T52" fmla="+- 0 6063 5996"/>
                              <a:gd name="T53" fmla="*/ T52 w 120"/>
                              <a:gd name="T54" fmla="+- 0 7648 7011"/>
                              <a:gd name="T55" fmla="*/ 7648 h 737"/>
                              <a:gd name="T56" fmla="+- 0 6106 5996"/>
                              <a:gd name="T57" fmla="*/ T56 w 120"/>
                              <a:gd name="T58" fmla="+- 0 7648 7011"/>
                              <a:gd name="T59" fmla="*/ 7648 h 737"/>
                              <a:gd name="T60" fmla="+- 0 6116 5996"/>
                              <a:gd name="T61" fmla="*/ T60 w 120"/>
                              <a:gd name="T62" fmla="+- 0 7628 7011"/>
                              <a:gd name="T63" fmla="*/ 7628 h 737"/>
                              <a:gd name="T64" fmla="+- 0 6063 5996"/>
                              <a:gd name="T65" fmla="*/ T64 w 120"/>
                              <a:gd name="T66" fmla="+- 0 7628 7011"/>
                              <a:gd name="T67" fmla="*/ 7628 h 737"/>
                              <a:gd name="T68" fmla="+- 0 6055 5996"/>
                              <a:gd name="T69" fmla="*/ T68 w 120"/>
                              <a:gd name="T70" fmla="+- 0 7011 7011"/>
                              <a:gd name="T71" fmla="*/ 7011 h 737"/>
                              <a:gd name="T72" fmla="+- 0 6048 5996"/>
                              <a:gd name="T73" fmla="*/ T72 w 120"/>
                              <a:gd name="T74" fmla="+- 0 7627 7011"/>
                              <a:gd name="T75" fmla="*/ 7627 h 737"/>
                              <a:gd name="T76" fmla="+- 0 6063 5996"/>
                              <a:gd name="T77" fmla="*/ T76 w 120"/>
                              <a:gd name="T78" fmla="+- 0 7628 7011"/>
                              <a:gd name="T79" fmla="*/ 7628 h 737"/>
                              <a:gd name="T80" fmla="+- 0 6070 5996"/>
                              <a:gd name="T81" fmla="*/ T80 w 120"/>
                              <a:gd name="T82" fmla="+- 0 7011 7011"/>
                              <a:gd name="T83" fmla="*/ 7011 h 737"/>
                              <a:gd name="T84" fmla="+- 0 6055 5996"/>
                              <a:gd name="T85" fmla="*/ T84 w 120"/>
                              <a:gd name="T86" fmla="+- 0 7011 7011"/>
                              <a:gd name="T87" fmla="*/ 7011 h 7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737">
                                <a:moveTo>
                                  <a:pt x="0" y="616"/>
                                </a:moveTo>
                                <a:lnTo>
                                  <a:pt x="58" y="736"/>
                                </a:lnTo>
                                <a:lnTo>
                                  <a:pt x="110" y="637"/>
                                </a:lnTo>
                                <a:lnTo>
                                  <a:pt x="67" y="637"/>
                                </a:lnTo>
                                <a:lnTo>
                                  <a:pt x="52" y="636"/>
                                </a:lnTo>
                                <a:lnTo>
                                  <a:pt x="52" y="616"/>
                                </a:lnTo>
                                <a:lnTo>
                                  <a:pt x="0" y="616"/>
                                </a:lnTo>
                                <a:close/>
                                <a:moveTo>
                                  <a:pt x="52" y="616"/>
                                </a:moveTo>
                                <a:lnTo>
                                  <a:pt x="52" y="636"/>
                                </a:lnTo>
                                <a:lnTo>
                                  <a:pt x="67" y="637"/>
                                </a:lnTo>
                                <a:lnTo>
                                  <a:pt x="67" y="617"/>
                                </a:lnTo>
                                <a:lnTo>
                                  <a:pt x="52" y="616"/>
                                </a:lnTo>
                                <a:close/>
                                <a:moveTo>
                                  <a:pt x="67" y="617"/>
                                </a:moveTo>
                                <a:lnTo>
                                  <a:pt x="67" y="637"/>
                                </a:lnTo>
                                <a:lnTo>
                                  <a:pt x="110" y="637"/>
                                </a:lnTo>
                                <a:lnTo>
                                  <a:pt x="120" y="617"/>
                                </a:lnTo>
                                <a:lnTo>
                                  <a:pt x="67" y="617"/>
                                </a:lnTo>
                                <a:close/>
                                <a:moveTo>
                                  <a:pt x="59" y="0"/>
                                </a:moveTo>
                                <a:lnTo>
                                  <a:pt x="52" y="616"/>
                                </a:lnTo>
                                <a:lnTo>
                                  <a:pt x="67" y="617"/>
                                </a:lnTo>
                                <a:lnTo>
                                  <a:pt x="74" y="0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3" y="5903"/>
                            <a:ext cx="4473" cy="7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AutoShape 13"/>
                        <wps:cNvSpPr>
                          <a:spLocks/>
                        </wps:cNvSpPr>
                        <wps:spPr bwMode="auto">
                          <a:xfrm>
                            <a:off x="5960" y="6670"/>
                            <a:ext cx="120" cy="565"/>
                          </a:xfrm>
                          <a:custGeom>
                            <a:avLst/>
                            <a:gdLst>
                              <a:gd name="T0" fmla="+- 0 5996 5996"/>
                              <a:gd name="T1" fmla="*/ T0 w 120"/>
                              <a:gd name="T2" fmla="+- 0 8944 8500"/>
                              <a:gd name="T3" fmla="*/ 8944 h 565"/>
                              <a:gd name="T4" fmla="+- 0 6054 5996"/>
                              <a:gd name="T5" fmla="*/ T4 w 120"/>
                              <a:gd name="T6" fmla="+- 0 9065 8500"/>
                              <a:gd name="T7" fmla="*/ 9065 h 565"/>
                              <a:gd name="T8" fmla="+- 0 6106 5996"/>
                              <a:gd name="T9" fmla="*/ T8 w 120"/>
                              <a:gd name="T10" fmla="+- 0 8965 8500"/>
                              <a:gd name="T11" fmla="*/ 8965 h 565"/>
                              <a:gd name="T12" fmla="+- 0 6063 5996"/>
                              <a:gd name="T13" fmla="*/ T12 w 120"/>
                              <a:gd name="T14" fmla="+- 0 8965 8500"/>
                              <a:gd name="T15" fmla="*/ 8965 h 565"/>
                              <a:gd name="T16" fmla="+- 0 6048 5996"/>
                              <a:gd name="T17" fmla="*/ T16 w 120"/>
                              <a:gd name="T18" fmla="+- 0 8964 8500"/>
                              <a:gd name="T19" fmla="*/ 8964 h 565"/>
                              <a:gd name="T20" fmla="+- 0 6049 5996"/>
                              <a:gd name="T21" fmla="*/ T20 w 120"/>
                              <a:gd name="T22" fmla="+- 0 8944 8500"/>
                              <a:gd name="T23" fmla="*/ 8944 h 565"/>
                              <a:gd name="T24" fmla="+- 0 5996 5996"/>
                              <a:gd name="T25" fmla="*/ T24 w 120"/>
                              <a:gd name="T26" fmla="+- 0 8944 8500"/>
                              <a:gd name="T27" fmla="*/ 8944 h 565"/>
                              <a:gd name="T28" fmla="+- 0 6049 5996"/>
                              <a:gd name="T29" fmla="*/ T28 w 120"/>
                              <a:gd name="T30" fmla="+- 0 8944 8500"/>
                              <a:gd name="T31" fmla="*/ 8944 h 565"/>
                              <a:gd name="T32" fmla="+- 0 6048 5996"/>
                              <a:gd name="T33" fmla="*/ T32 w 120"/>
                              <a:gd name="T34" fmla="+- 0 8964 8500"/>
                              <a:gd name="T35" fmla="*/ 8964 h 565"/>
                              <a:gd name="T36" fmla="+- 0 6063 5996"/>
                              <a:gd name="T37" fmla="*/ T36 w 120"/>
                              <a:gd name="T38" fmla="+- 0 8965 8500"/>
                              <a:gd name="T39" fmla="*/ 8965 h 565"/>
                              <a:gd name="T40" fmla="+- 0 6064 5996"/>
                              <a:gd name="T41" fmla="*/ T40 w 120"/>
                              <a:gd name="T42" fmla="+- 0 8945 8500"/>
                              <a:gd name="T43" fmla="*/ 8945 h 565"/>
                              <a:gd name="T44" fmla="+- 0 6049 5996"/>
                              <a:gd name="T45" fmla="*/ T44 w 120"/>
                              <a:gd name="T46" fmla="+- 0 8944 8500"/>
                              <a:gd name="T47" fmla="*/ 8944 h 565"/>
                              <a:gd name="T48" fmla="+- 0 6064 5996"/>
                              <a:gd name="T49" fmla="*/ T48 w 120"/>
                              <a:gd name="T50" fmla="+- 0 8945 8500"/>
                              <a:gd name="T51" fmla="*/ 8945 h 565"/>
                              <a:gd name="T52" fmla="+- 0 6063 5996"/>
                              <a:gd name="T53" fmla="*/ T52 w 120"/>
                              <a:gd name="T54" fmla="+- 0 8965 8500"/>
                              <a:gd name="T55" fmla="*/ 8965 h 565"/>
                              <a:gd name="T56" fmla="+- 0 6106 5996"/>
                              <a:gd name="T57" fmla="*/ T56 w 120"/>
                              <a:gd name="T58" fmla="+- 0 8965 8500"/>
                              <a:gd name="T59" fmla="*/ 8965 h 565"/>
                              <a:gd name="T60" fmla="+- 0 6116 5996"/>
                              <a:gd name="T61" fmla="*/ T60 w 120"/>
                              <a:gd name="T62" fmla="+- 0 8945 8500"/>
                              <a:gd name="T63" fmla="*/ 8945 h 565"/>
                              <a:gd name="T64" fmla="+- 0 6064 5996"/>
                              <a:gd name="T65" fmla="*/ T64 w 120"/>
                              <a:gd name="T66" fmla="+- 0 8945 8500"/>
                              <a:gd name="T67" fmla="*/ 8945 h 565"/>
                              <a:gd name="T68" fmla="+- 0 6056 5996"/>
                              <a:gd name="T69" fmla="*/ T68 w 120"/>
                              <a:gd name="T70" fmla="+- 0 8500 8500"/>
                              <a:gd name="T71" fmla="*/ 8500 h 565"/>
                              <a:gd name="T72" fmla="+- 0 6049 5996"/>
                              <a:gd name="T73" fmla="*/ T72 w 120"/>
                              <a:gd name="T74" fmla="+- 0 8944 8500"/>
                              <a:gd name="T75" fmla="*/ 8944 h 565"/>
                              <a:gd name="T76" fmla="+- 0 6064 5996"/>
                              <a:gd name="T77" fmla="*/ T76 w 120"/>
                              <a:gd name="T78" fmla="+- 0 8945 8500"/>
                              <a:gd name="T79" fmla="*/ 8945 h 565"/>
                              <a:gd name="T80" fmla="+- 0 6071 5996"/>
                              <a:gd name="T81" fmla="*/ T80 w 120"/>
                              <a:gd name="T82" fmla="+- 0 8500 8500"/>
                              <a:gd name="T83" fmla="*/ 8500 h 565"/>
                              <a:gd name="T84" fmla="+- 0 6056 5996"/>
                              <a:gd name="T85" fmla="*/ T84 w 120"/>
                              <a:gd name="T86" fmla="+- 0 8500 8500"/>
                              <a:gd name="T87" fmla="*/ 8500 h 5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565">
                                <a:moveTo>
                                  <a:pt x="0" y="444"/>
                                </a:moveTo>
                                <a:lnTo>
                                  <a:pt x="58" y="565"/>
                                </a:lnTo>
                                <a:lnTo>
                                  <a:pt x="110" y="465"/>
                                </a:lnTo>
                                <a:lnTo>
                                  <a:pt x="67" y="465"/>
                                </a:lnTo>
                                <a:lnTo>
                                  <a:pt x="52" y="464"/>
                                </a:lnTo>
                                <a:lnTo>
                                  <a:pt x="53" y="444"/>
                                </a:lnTo>
                                <a:lnTo>
                                  <a:pt x="0" y="444"/>
                                </a:lnTo>
                                <a:close/>
                                <a:moveTo>
                                  <a:pt x="53" y="444"/>
                                </a:moveTo>
                                <a:lnTo>
                                  <a:pt x="52" y="464"/>
                                </a:lnTo>
                                <a:lnTo>
                                  <a:pt x="67" y="465"/>
                                </a:lnTo>
                                <a:lnTo>
                                  <a:pt x="68" y="445"/>
                                </a:lnTo>
                                <a:lnTo>
                                  <a:pt x="53" y="444"/>
                                </a:lnTo>
                                <a:close/>
                                <a:moveTo>
                                  <a:pt x="68" y="445"/>
                                </a:moveTo>
                                <a:lnTo>
                                  <a:pt x="67" y="465"/>
                                </a:lnTo>
                                <a:lnTo>
                                  <a:pt x="110" y="465"/>
                                </a:lnTo>
                                <a:lnTo>
                                  <a:pt x="120" y="445"/>
                                </a:lnTo>
                                <a:lnTo>
                                  <a:pt x="68" y="445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53" y="444"/>
                                </a:lnTo>
                                <a:lnTo>
                                  <a:pt x="68" y="445"/>
                                </a:lnTo>
                                <a:lnTo>
                                  <a:pt x="75" y="0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9" y="7235"/>
                            <a:ext cx="4243" cy="1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12" y="2174"/>
                            <a:ext cx="3526" cy="1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4433" y="281"/>
                            <a:ext cx="3162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023125" w14:textId="77777777" w:rsidR="00397231" w:rsidRDefault="00397231" w:rsidP="00397231">
                              <w:pPr>
                                <w:spacing w:line="314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COMPLAINT RECEIVED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322" y="1310"/>
                            <a:ext cx="527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24246C" w14:textId="77777777" w:rsidR="00397231" w:rsidRDefault="00397231" w:rsidP="00397231">
                              <w:pPr>
                                <w:spacing w:line="314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COMPLAINT LOGGED AND RECORDED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690" y="2333"/>
                            <a:ext cx="2793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95FDC2" w14:textId="77777777" w:rsidR="00397231" w:rsidRDefault="00397231" w:rsidP="00397231">
                              <w:pPr>
                                <w:ind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NOISE MONITORING SUPERVISOR INFORMED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711" y="4147"/>
                            <a:ext cx="4643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34A9A2" w14:textId="77777777" w:rsidR="00397231" w:rsidRDefault="00397231" w:rsidP="00397231">
                              <w:pPr>
                                <w:ind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ACTION TAKEN TO REMEDY SITUATION AND REDUCE RISK OF REOCCURENCE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357" y="5987"/>
                            <a:ext cx="3429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5C8FDF" w14:textId="77777777" w:rsidR="00397231" w:rsidRDefault="00397231" w:rsidP="00397231">
                              <w:pPr>
                                <w:ind w:left="1104" w:right="3" w:hanging="110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ACTION RECORDED AND LOGGED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597" y="7235"/>
                            <a:ext cx="2884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080D71" w14:textId="77777777" w:rsidR="00397231" w:rsidRDefault="00397231" w:rsidP="00397231">
                              <w:pPr>
                                <w:ind w:left="-1"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RESPONSE BACK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TO COMPLAINANT IF REQUESTED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8DACB0" id="Group 2" o:spid="_x0000_s1026" style="position:absolute;margin-left:105.4pt;margin-top:27.15pt;width:385.5pt;height:412pt;z-index:251659264;mso-wrap-distance-left:0;mso-wrap-distance-right:0;mso-position-horizontal-relative:page" coordorigin="2148,186" coordsize="7710,82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style="position:absolute;left:2148;top:186;width:7710;height:5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">
                  <v:imagedata r:id="rId18" o:title=""/>
                </v:shape>
                <v:shape id="AutoShape 21" o:spid="_x0000_s1028" style="position:absolute;left:5995;top:733;width:120;height:486;visibility:visible;mso-wrap-style:square;v-text-anchor:top" coordsize="120,4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" path="m,365l59,486,110,386r-58,l53,365,,365xm53,365r-1,21l67,386r1,-20l53,365xm68,366r-1,20l110,386r10,-20l68,366xm70,l55,,53,365r15,1l70,xe" fillcolor="black" stroked="f">
                  <v:path arrowok="t" o:connecttype="custom" o:connectlocs="0,1099;59,1220;110,1120;52,1120;53,1099;0,1099;53,1099;52,1120;67,1120;68,1100;53,1099;68,1100;67,1120;110,1120;120,1100;68,1100;70,734;55,734;53,1099;68,1100;70,734" o:connectangles="0,0,0,0,0,0,0,0,0,0,0,0,0,0,0,0,0,0,0,0,0"/>
                </v:shape>
                <v:shape id="Picture 20" o:spid="_x0000_s1029" type="#_x0000_t75" style="position:absolute;left:2930;top:1209;width:6039;height:5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">
                  <v:imagedata r:id="rId19" o:title=""/>
                </v:shape>
                <v:shape id="AutoShape 19" o:spid="_x0000_s1030" style="position:absolute;left:5999;top:1760;width:120;height:414;visibility:visible;mso-wrap-style:square;v-text-anchor:top" coordsize="120,4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" path="m,293l59,414,111,314r-58,l53,294,,293xm53,294r,20l68,314r,-20l53,294xm68,294r,20l111,314r9,-20l68,294xm57,l53,294r15,l72,1,57,xe" fillcolor="black" stroked="f">
                  <v:path arrowok="t" o:connecttype="custom" o:connectlocs="0,2053;59,2174;111,2074;53,2074;53,2054;0,2053;53,2054;53,2074;68,2074;68,2054;53,2054;68,2054;68,2074;111,2074;120,2054;68,2054;57,1760;53,2054;68,2054;72,1761;57,1760" o:connectangles="0,0,0,0,0,0,0,0,0,0,0,0,0,0,0,0,0,0,0,0,0"/>
                </v:shape>
                <v:shape id="AutoShape 17" o:spid="_x0000_s1031" style="position:absolute;left:5982;top:3488;width:120;height:659;visibility:visible;mso-wrap-style:square;v-text-anchor:top" coordsize="120,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" path="m53,539l,539,61,659,110,559r-57,l53,539xm68,539r-15,l53,559r15,l68,539xm120,539r-52,l68,559r42,l120,539xm67,l52,r1,539l68,539,67,xe" fillcolor="black" stroked="f">
                  <v:path arrowok="t" o:connecttype="custom" o:connectlocs="53,5740;0,5740;61,5860;110,5760;53,5760;53,5740;68,5740;53,5740;53,5760;68,5760;68,5740;120,5740;68,5740;68,5760;110,5760;120,5740;67,5201;52,5201;53,5740;68,5740;67,5201" o:connectangles="0,0,0,0,0,0,0,0,0,0,0,0,0,0,0,0,0,0,0,0,0"/>
                </v:shape>
                <v:shape id="Picture 16" o:spid="_x0000_s1032" type="#_x0000_t75" style="position:absolute;left:3576;top:4000;width:4980;height:11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">
                  <v:imagedata r:id="rId20" o:title=""/>
                </v:shape>
                <v:shape id="AutoShape 15" o:spid="_x0000_s1033" style="position:absolute;left:5963;top:5166;width:120;height:737;visibility:visible;mso-wrap-style:square;v-text-anchor:top" coordsize="120,7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" path="m,616l58,736r52,-99l67,637,52,636r,-20l,616xm52,616r,20l67,637r,-20l52,616xm67,617r,20l110,637r10,-20l67,617xm59,l52,616r15,1l74,,59,xe" fillcolor="black" stroked="f">
                  <v:path arrowok="t" o:connecttype="custom" o:connectlocs="0,7627;58,7747;110,7648;67,7648;52,7647;52,7627;0,7627;52,7627;52,7647;67,7648;67,7628;52,7627;67,7628;67,7648;110,7648;120,7628;67,7628;59,7011;52,7627;67,7628;74,7011;59,7011" o:connectangles="0,0,0,0,0,0,0,0,0,0,0,0,0,0,0,0,0,0,0,0,0,0"/>
                </v:shape>
                <v:shape id="Picture 14" o:spid="_x0000_s1034" type="#_x0000_t75" style="position:absolute;left:3823;top:5903;width:4473;height:7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">
                  <v:imagedata r:id="rId21" o:title=""/>
                </v:shape>
                <v:shape id="AutoShape 13" o:spid="_x0000_s1035" style="position:absolute;left:5960;top:6670;width:120;height:565;visibility:visible;mso-wrap-style:square;v-text-anchor:top" coordsize="120,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" path="m,444l58,565,110,465r-43,l52,464r1,-20l,444xm53,444r-1,20l67,465r1,-20l53,444xm68,445r-1,20l110,465r10,-20l68,445xm60,l53,444r15,1l75,,60,xe" fillcolor="black" stroked="f">
                  <v:path arrowok="t" o:connecttype="custom" o:connectlocs="0,8944;58,9065;110,8965;67,8965;52,8964;53,8944;0,8944;53,8944;52,8964;67,8965;68,8945;53,8944;68,8945;67,8965;110,8965;120,8945;68,8945;60,8500;53,8944;68,8945;75,8500;60,8500" o:connectangles="0,0,0,0,0,0,0,0,0,0,0,0,0,0,0,0,0,0,0,0,0,0"/>
                </v:shape>
                <v:shape id="Picture 12" o:spid="_x0000_s1036" type="#_x0000_t75" style="position:absolute;left:3879;top:7235;width:4243;height:11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">
                  <v:imagedata r:id="rId22" o:title=""/>
                </v:shape>
                <v:shape id="Picture 11" o:spid="_x0000_s1037" type="#_x0000_t75" style="position:absolute;left:4312;top:2174;width:3526;height:1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">
                  <v:imagedata r:id="rId2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8" type="#_x0000_t202" style="position:absolute;left:4433;top:281;width:3162;height:3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45023125" w14:textId="77777777" w:rsidR="00397231" w:rsidRDefault="00397231" w:rsidP="00397231">
                        <w:pPr>
                          <w:spacing w:line="314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COMPLAINT RECEIVED</w:t>
                        </w:r>
                      </w:p>
                    </w:txbxContent>
                  </v:textbox>
                </v:shape>
                <v:shape id="Text Box 8" o:spid="_x0000_s1039" type="#_x0000_t202" style="position:absolute;left:3322;top:1310;width:5274;height:3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" filled="f" stroked="f">
                  <v:textbox inset="0,0,0,0">
                    <w:txbxContent>
                      <w:p w14:paraId="0024246C" w14:textId="77777777" w:rsidR="00397231" w:rsidRDefault="00397231" w:rsidP="00397231">
                        <w:pPr>
                          <w:spacing w:line="314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COMPLAINT LOGGED AND RECORDED</w:t>
                        </w:r>
                      </w:p>
                    </w:txbxContent>
                  </v:textbox>
                </v:shape>
                <v:shape id="Text Box 6" o:spid="_x0000_s1040" type="#_x0000_t202" style="position:absolute;left:4690;top:2333;width:2793;height:9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" filled="f" stroked="f">
                  <v:textbox inset="0,0,0,0">
                    <w:txbxContent>
                      <w:p w14:paraId="0595FDC2" w14:textId="77777777" w:rsidR="00397231" w:rsidRDefault="00397231" w:rsidP="00397231">
                        <w:pPr>
                          <w:ind w:right="1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NOISE MONITORING SUPERVISOR INFORMED</w:t>
                        </w:r>
                      </w:p>
                    </w:txbxContent>
                  </v:textbox>
                </v:shape>
                <v:shape id="Text Box 5" o:spid="_x0000_s1041" type="#_x0000_t202" style="position:absolute;left:3711;top:4147;width:4643;height:9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" filled="f" stroked="f">
                  <v:textbox inset="0,0,0,0">
                    <w:txbxContent>
                      <w:p w14:paraId="6634A9A2" w14:textId="77777777" w:rsidR="00397231" w:rsidRDefault="00397231" w:rsidP="00397231">
                        <w:pPr>
                          <w:ind w:right="1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ACTION TAKEN TO REMEDY SITUATION AND REDUCE RISK OF REOCCURENCE</w:t>
                        </w:r>
                      </w:p>
                    </w:txbxContent>
                  </v:textbox>
                </v:shape>
                <v:shape id="Text Box 4" o:spid="_x0000_s1042" type="#_x0000_t202" style="position:absolute;left:4357;top:5987;width:3429;height: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" filled="f" stroked="f">
                  <v:textbox inset="0,0,0,0">
                    <w:txbxContent>
                      <w:p w14:paraId="0D5C8FDF" w14:textId="77777777" w:rsidR="00397231" w:rsidRDefault="00397231" w:rsidP="00397231">
                        <w:pPr>
                          <w:ind w:left="1104" w:right="3" w:hanging="110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ACTION RECORDED AND LOGGED</w:t>
                        </w:r>
                      </w:p>
                    </w:txbxContent>
                  </v:textbox>
                </v:shape>
                <v:shape id="Text Box 3" o:spid="_x0000_s1043" type="#_x0000_t202" style="position:absolute;left:4597;top:7235;width:2884;height:9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7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AZ5eX7yAAAAOAA&#13;&#10;AAAPAAAAAAAAAAAAAAAAAAcCAABkcnMvZG93bnJldi54bWxQSwUGAAAAAAMAAwC3AAAA/AIAAAAA&#13;&#10;" filled="f" stroked="f">
                  <v:textbox inset="0,0,0,0">
                    <w:txbxContent>
                      <w:p w14:paraId="33080D71" w14:textId="77777777" w:rsidR="00397231" w:rsidRDefault="00397231" w:rsidP="00397231">
                        <w:pPr>
                          <w:ind w:left="-1" w:right="1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RESPONSE BACK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TO COMPLAINANT IF REQUESTED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37E9DFE" w14:textId="77777777" w:rsidR="00397231" w:rsidRDefault="00397231" w:rsidP="00397231">
      <w:pPr>
        <w:rPr>
          <w:sz w:val="12"/>
        </w:rPr>
      </w:pPr>
    </w:p>
    <w:p w14:paraId="5D8641AC" w14:textId="77777777" w:rsidR="00397231" w:rsidRDefault="00397231" w:rsidP="00397231">
      <w:pPr>
        <w:rPr>
          <w:sz w:val="12"/>
        </w:rPr>
      </w:pPr>
    </w:p>
    <w:p w14:paraId="3ED74FDE" w14:textId="77777777" w:rsidR="00397231" w:rsidRDefault="00397231" w:rsidP="00397231">
      <w:pPr>
        <w:rPr>
          <w:sz w:val="12"/>
        </w:rPr>
      </w:pPr>
    </w:p>
    <w:p w14:paraId="11BA2552" w14:textId="77777777" w:rsidR="00397231" w:rsidRDefault="00397231" w:rsidP="00397231">
      <w:pPr>
        <w:rPr>
          <w:sz w:val="12"/>
        </w:rPr>
      </w:pPr>
    </w:p>
    <w:p w14:paraId="1C0E79EE" w14:textId="77777777" w:rsidR="00397231" w:rsidRDefault="00397231" w:rsidP="00397231">
      <w:pPr>
        <w:rPr>
          <w:sz w:val="12"/>
        </w:rPr>
      </w:pPr>
    </w:p>
    <w:p w14:paraId="28DAC07F" w14:textId="77777777" w:rsidR="00397231" w:rsidRDefault="00397231" w:rsidP="00397231">
      <w:pPr>
        <w:rPr>
          <w:sz w:val="12"/>
        </w:rPr>
      </w:pPr>
    </w:p>
    <w:p w14:paraId="0326D716" w14:textId="77777777" w:rsidR="00397231" w:rsidRDefault="00397231" w:rsidP="00397231">
      <w:pPr>
        <w:rPr>
          <w:sz w:val="12"/>
        </w:rPr>
      </w:pPr>
    </w:p>
    <w:p w14:paraId="5CB219E8" w14:textId="77777777" w:rsidR="00397231" w:rsidRDefault="00397231" w:rsidP="00397231">
      <w:pPr>
        <w:rPr>
          <w:sz w:val="12"/>
        </w:rPr>
      </w:pPr>
    </w:p>
    <w:p w14:paraId="7C3B4076" w14:textId="77777777" w:rsidR="00397231" w:rsidRDefault="00397231" w:rsidP="00397231">
      <w:pPr>
        <w:rPr>
          <w:sz w:val="12"/>
        </w:rPr>
      </w:pPr>
    </w:p>
    <w:p w14:paraId="0C2AF4C2" w14:textId="77777777" w:rsidR="00397231" w:rsidRDefault="00397231" w:rsidP="00397231">
      <w:pPr>
        <w:rPr>
          <w:sz w:val="12"/>
        </w:rPr>
      </w:pPr>
    </w:p>
    <w:p w14:paraId="7C2BEACD" w14:textId="77777777" w:rsidR="00397231" w:rsidRDefault="00397231" w:rsidP="00397231">
      <w:pPr>
        <w:rPr>
          <w:sz w:val="12"/>
        </w:rPr>
      </w:pPr>
    </w:p>
    <w:p w14:paraId="76F177E3" w14:textId="77777777" w:rsidR="00397231" w:rsidRDefault="00397231" w:rsidP="00397231">
      <w:pPr>
        <w:rPr>
          <w:sz w:val="12"/>
        </w:rPr>
      </w:pPr>
    </w:p>
    <w:p w14:paraId="67E82D6B" w14:textId="77777777" w:rsidR="00397231" w:rsidRDefault="00397231" w:rsidP="00397231">
      <w:pPr>
        <w:rPr>
          <w:sz w:val="12"/>
        </w:rPr>
      </w:pPr>
    </w:p>
    <w:p w14:paraId="54AFED7F" w14:textId="77777777" w:rsidR="00397231" w:rsidRDefault="00397231" w:rsidP="00397231">
      <w:pPr>
        <w:rPr>
          <w:sz w:val="12"/>
        </w:rPr>
      </w:pPr>
    </w:p>
    <w:p w14:paraId="66945FFA" w14:textId="77777777" w:rsidR="00397231" w:rsidRDefault="00397231" w:rsidP="00397231">
      <w:pPr>
        <w:rPr>
          <w:sz w:val="12"/>
        </w:rPr>
      </w:pPr>
    </w:p>
    <w:p w14:paraId="6F808BEB" w14:textId="77777777" w:rsidR="00397231" w:rsidRDefault="00397231" w:rsidP="00397231">
      <w:pPr>
        <w:rPr>
          <w:sz w:val="12"/>
        </w:rPr>
      </w:pPr>
    </w:p>
    <w:p w14:paraId="49ADCA8C" w14:textId="77777777" w:rsidR="00397231" w:rsidRDefault="00397231" w:rsidP="00397231">
      <w:pPr>
        <w:rPr>
          <w:sz w:val="12"/>
        </w:rPr>
      </w:pPr>
    </w:p>
    <w:p w14:paraId="5DEFE766" w14:textId="77777777" w:rsidR="00397231" w:rsidRDefault="00397231" w:rsidP="00397231">
      <w:pPr>
        <w:rPr>
          <w:sz w:val="12"/>
        </w:rPr>
        <w:sectPr w:rsidR="00397231" w:rsidSect="00397231">
          <w:pgSz w:w="11910" w:h="16840"/>
          <w:pgMar w:top="1580" w:right="640" w:bottom="860" w:left="640" w:header="0" w:footer="674" w:gutter="0"/>
          <w:cols w:space="720"/>
        </w:sectPr>
      </w:pPr>
    </w:p>
    <w:tbl>
      <w:tblPr>
        <w:tblpPr w:leftFromText="180" w:rightFromText="180" w:vertAnchor="text" w:horzAnchor="margin" w:tblpXSpec="right" w:tblpY="2042"/>
        <w:tblW w:w="10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90"/>
      </w:tblGrid>
      <w:tr w:rsidR="00397231" w14:paraId="0ABD1AB3" w14:textId="77777777" w:rsidTr="00397231">
        <w:trPr>
          <w:trHeight w:val="918"/>
        </w:trPr>
        <w:tc>
          <w:tcPr>
            <w:tcW w:w="10390" w:type="dxa"/>
          </w:tcPr>
          <w:p w14:paraId="3745C5AC" w14:textId="77777777" w:rsidR="00397231" w:rsidRDefault="00397231" w:rsidP="00397231">
            <w:pPr>
              <w:pStyle w:val="TableParagraph"/>
              <w:spacing w:before="2"/>
            </w:pPr>
            <w:bookmarkStart w:id="5" w:name="_bookmark5"/>
            <w:bookmarkEnd w:id="5"/>
            <w:r>
              <w:lastRenderedPageBreak/>
              <w:t>Complaint made by:</w:t>
            </w:r>
          </w:p>
        </w:tc>
      </w:tr>
      <w:tr w:rsidR="00397231" w14:paraId="46A6A310" w14:textId="77777777" w:rsidTr="00397231">
        <w:trPr>
          <w:trHeight w:val="916"/>
        </w:trPr>
        <w:tc>
          <w:tcPr>
            <w:tcW w:w="10390" w:type="dxa"/>
          </w:tcPr>
          <w:p w14:paraId="13B5F5E2" w14:textId="77777777" w:rsidR="00397231" w:rsidRDefault="00397231" w:rsidP="00397231">
            <w:pPr>
              <w:pStyle w:val="TableParagraph"/>
            </w:pPr>
            <w:r>
              <w:t>Date of complaint:</w:t>
            </w:r>
          </w:p>
        </w:tc>
      </w:tr>
      <w:tr w:rsidR="00397231" w14:paraId="4DC3E706" w14:textId="77777777" w:rsidTr="00397231">
        <w:trPr>
          <w:trHeight w:val="916"/>
        </w:trPr>
        <w:tc>
          <w:tcPr>
            <w:tcW w:w="10390" w:type="dxa"/>
          </w:tcPr>
          <w:p w14:paraId="01CA6CFD" w14:textId="77777777" w:rsidR="00397231" w:rsidRDefault="00397231" w:rsidP="00397231">
            <w:pPr>
              <w:pStyle w:val="TableParagraph"/>
            </w:pPr>
            <w:r>
              <w:t>Complaint received by:</w:t>
            </w:r>
          </w:p>
        </w:tc>
      </w:tr>
      <w:tr w:rsidR="00397231" w14:paraId="0204B1B6" w14:textId="77777777" w:rsidTr="00397231">
        <w:trPr>
          <w:trHeight w:val="917"/>
        </w:trPr>
        <w:tc>
          <w:tcPr>
            <w:tcW w:w="10390" w:type="dxa"/>
          </w:tcPr>
          <w:p w14:paraId="6F82A519" w14:textId="77777777" w:rsidR="00397231" w:rsidRDefault="00397231" w:rsidP="00397231">
            <w:pPr>
              <w:pStyle w:val="TableParagraph"/>
            </w:pPr>
            <w:r>
              <w:t>Date complaint received:</w:t>
            </w:r>
          </w:p>
        </w:tc>
      </w:tr>
      <w:tr w:rsidR="00397231" w14:paraId="0459B71F" w14:textId="77777777" w:rsidTr="00397231">
        <w:trPr>
          <w:trHeight w:val="918"/>
        </w:trPr>
        <w:tc>
          <w:tcPr>
            <w:tcW w:w="10390" w:type="dxa"/>
          </w:tcPr>
          <w:p w14:paraId="09224FBD" w14:textId="77777777" w:rsidR="00397231" w:rsidRDefault="00397231" w:rsidP="00397231">
            <w:pPr>
              <w:pStyle w:val="TableParagraph"/>
              <w:spacing w:before="2"/>
            </w:pPr>
            <w:r>
              <w:t>Time of occurrence(s):</w:t>
            </w:r>
          </w:p>
        </w:tc>
      </w:tr>
      <w:tr w:rsidR="00397231" w14:paraId="3017B19F" w14:textId="77777777" w:rsidTr="00397231">
        <w:trPr>
          <w:trHeight w:val="916"/>
        </w:trPr>
        <w:tc>
          <w:tcPr>
            <w:tcW w:w="10390" w:type="dxa"/>
          </w:tcPr>
          <w:p w14:paraId="00D2BFE0" w14:textId="77777777" w:rsidR="00397231" w:rsidRDefault="00397231" w:rsidP="00397231">
            <w:pPr>
              <w:pStyle w:val="TableParagraph"/>
            </w:pPr>
            <w:proofErr w:type="gramStart"/>
            <w:r>
              <w:t>Amount</w:t>
            </w:r>
            <w:proofErr w:type="gramEnd"/>
            <w:r>
              <w:t xml:space="preserve"> of occurrences:</w:t>
            </w:r>
          </w:p>
        </w:tc>
      </w:tr>
      <w:tr w:rsidR="00397231" w14:paraId="3615820B" w14:textId="77777777" w:rsidTr="00397231">
        <w:trPr>
          <w:trHeight w:val="1012"/>
        </w:trPr>
        <w:tc>
          <w:tcPr>
            <w:tcW w:w="10390" w:type="dxa"/>
          </w:tcPr>
          <w:p w14:paraId="1805EB03" w14:textId="77777777" w:rsidR="00397231" w:rsidRDefault="00397231" w:rsidP="00397231">
            <w:pPr>
              <w:pStyle w:val="TableParagraph"/>
            </w:pPr>
            <w:r>
              <w:t>Details of complaint:</w:t>
            </w:r>
          </w:p>
        </w:tc>
      </w:tr>
      <w:tr w:rsidR="00397231" w14:paraId="6D9807DC" w14:textId="77777777" w:rsidTr="00397231">
        <w:trPr>
          <w:trHeight w:val="1010"/>
        </w:trPr>
        <w:tc>
          <w:tcPr>
            <w:tcW w:w="10390" w:type="dxa"/>
          </w:tcPr>
          <w:p w14:paraId="722AC36C" w14:textId="77777777" w:rsidR="00397231" w:rsidRDefault="00397231" w:rsidP="00397231">
            <w:pPr>
              <w:pStyle w:val="TableParagraph"/>
            </w:pPr>
            <w:r>
              <w:t>Action(s) taken:</w:t>
            </w:r>
          </w:p>
        </w:tc>
      </w:tr>
      <w:tr w:rsidR="00397231" w14:paraId="4BBC26CF" w14:textId="77777777" w:rsidTr="00397231">
        <w:trPr>
          <w:trHeight w:val="1012"/>
        </w:trPr>
        <w:tc>
          <w:tcPr>
            <w:tcW w:w="10390" w:type="dxa"/>
          </w:tcPr>
          <w:p w14:paraId="7C7265E6" w14:textId="77777777" w:rsidR="00397231" w:rsidRDefault="00397231" w:rsidP="00397231">
            <w:pPr>
              <w:pStyle w:val="TableParagraph"/>
              <w:spacing w:before="2"/>
            </w:pPr>
            <w:r>
              <w:t>Review of action(s):</w:t>
            </w:r>
          </w:p>
        </w:tc>
      </w:tr>
      <w:tr w:rsidR="00397231" w14:paraId="3641E5E9" w14:textId="77777777" w:rsidTr="00397231">
        <w:trPr>
          <w:trHeight w:val="1264"/>
        </w:trPr>
        <w:tc>
          <w:tcPr>
            <w:tcW w:w="10390" w:type="dxa"/>
          </w:tcPr>
          <w:p w14:paraId="0C29AF97" w14:textId="77777777" w:rsidR="00397231" w:rsidRDefault="00397231" w:rsidP="00397231">
            <w:pPr>
              <w:pStyle w:val="TableParagraph"/>
            </w:pPr>
            <w:r>
              <w:t>Details of adjustment(s) made to noise management plan if required:</w:t>
            </w:r>
          </w:p>
        </w:tc>
      </w:tr>
      <w:tr w:rsidR="00397231" w14:paraId="7F656214" w14:textId="77777777" w:rsidTr="00397231">
        <w:trPr>
          <w:trHeight w:val="1773"/>
        </w:trPr>
        <w:tc>
          <w:tcPr>
            <w:tcW w:w="10390" w:type="dxa"/>
          </w:tcPr>
          <w:p w14:paraId="191DDC03" w14:textId="77777777" w:rsidR="00397231" w:rsidRDefault="00397231" w:rsidP="00397231">
            <w:pPr>
              <w:pStyle w:val="TableParagraph"/>
              <w:spacing w:before="1"/>
              <w:ind w:left="0"/>
              <w:rPr>
                <w:b/>
              </w:rPr>
            </w:pPr>
          </w:p>
          <w:p w14:paraId="298E13B1" w14:textId="77777777" w:rsidR="00397231" w:rsidRDefault="00397231" w:rsidP="00397231">
            <w:pPr>
              <w:pStyle w:val="TableParagraph"/>
              <w:spacing w:before="1"/>
            </w:pPr>
            <w:r>
              <w:t>Signed</w:t>
            </w:r>
          </w:p>
          <w:p w14:paraId="4A963468" w14:textId="77777777" w:rsidR="00397231" w:rsidRDefault="00397231" w:rsidP="00397231">
            <w:pPr>
              <w:pStyle w:val="TableParagraph"/>
              <w:spacing w:before="6" w:line="500" w:lineRule="atLeast"/>
              <w:ind w:right="7343"/>
            </w:pPr>
            <w:r>
              <w:t>(Noise Monitoring Supervisor) Date</w:t>
            </w:r>
          </w:p>
        </w:tc>
      </w:tr>
    </w:tbl>
    <w:p w14:paraId="578D1B62" w14:textId="77777777" w:rsidR="00397231" w:rsidRDefault="00397231" w:rsidP="00397231">
      <w:pPr>
        <w:pStyle w:val="Heading1"/>
        <w:numPr>
          <w:ilvl w:val="0"/>
          <w:numId w:val="2"/>
        </w:numPr>
        <w:tabs>
          <w:tab w:val="num" w:pos="360"/>
          <w:tab w:val="left" w:pos="1654"/>
          <w:tab w:val="left" w:pos="1655"/>
        </w:tabs>
        <w:ind w:left="1654" w:hanging="679"/>
      </w:pPr>
      <w:r>
        <w:rPr>
          <w:color w:val="2E5395"/>
        </w:rPr>
        <w:t>Complaint Reporting</w:t>
      </w:r>
    </w:p>
    <w:p w14:paraId="5B605238" w14:textId="77777777" w:rsidR="00397231" w:rsidRDefault="00397231" w:rsidP="00397231">
      <w:pPr>
        <w:pStyle w:val="BodyText"/>
        <w:rPr>
          <w:b/>
          <w:sz w:val="20"/>
        </w:rPr>
      </w:pPr>
    </w:p>
    <w:p w14:paraId="193F2376" w14:textId="77777777" w:rsidR="00397231" w:rsidRDefault="00397231" w:rsidP="00397231">
      <w:pPr>
        <w:pStyle w:val="BodyText"/>
        <w:spacing w:before="5"/>
        <w:rPr>
          <w:b/>
          <w:sz w:val="20"/>
        </w:rPr>
      </w:pPr>
    </w:p>
    <w:p w14:paraId="0907E597" w14:textId="77777777" w:rsidR="00397231" w:rsidRDefault="00397231" w:rsidP="00397231"/>
    <w:p w14:paraId="0EFF9898" w14:textId="77777777" w:rsidR="00397231" w:rsidRPr="0081188E" w:rsidRDefault="00397231" w:rsidP="00397231">
      <w:pPr>
        <w:rPr>
          <w:b/>
          <w:bCs/>
        </w:rPr>
      </w:pPr>
    </w:p>
    <w:p w14:paraId="36C9AD1F" w14:textId="77777777" w:rsidR="00833382" w:rsidRDefault="00833382" w:rsidP="00C54EF9">
      <w:pPr>
        <w:pStyle w:val="BodyText"/>
        <w:spacing w:before="11"/>
        <w:jc w:val="center"/>
        <w:rPr>
          <w:b/>
        </w:rPr>
      </w:pPr>
    </w:p>
    <w:sectPr w:rsidR="00833382" w:rsidSect="00397231">
      <w:type w:val="continuous"/>
      <w:pgSz w:w="11910" w:h="16840"/>
      <w:pgMar w:top="1580" w:right="640" w:bottom="860" w:left="640" w:header="720" w:footer="67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E2E5BA" w14:textId="77777777" w:rsidR="005421C9" w:rsidRDefault="005421C9">
      <w:r>
        <w:separator/>
      </w:r>
    </w:p>
  </w:endnote>
  <w:endnote w:type="continuationSeparator" w:id="0">
    <w:p w14:paraId="78604F9C" w14:textId="77777777" w:rsidR="005421C9" w:rsidRDefault="0054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C78C21" w14:textId="77777777" w:rsidR="00397231" w:rsidRDefault="0039723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2ED5DBD" wp14:editId="3731D3EF">
              <wp:simplePos x="0" y="0"/>
              <wp:positionH relativeFrom="page">
                <wp:posOffset>3996055</wp:posOffset>
              </wp:positionH>
              <wp:positionV relativeFrom="page">
                <wp:posOffset>10109200</wp:posOffset>
              </wp:positionV>
              <wp:extent cx="121285" cy="182245"/>
              <wp:effectExtent l="0" t="317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07BC17" w14:textId="77777777" w:rsidR="00397231" w:rsidRDefault="00397231">
                          <w:pPr>
                            <w:spacing w:before="36"/>
                            <w:ind w:left="40"/>
                            <w:rPr>
                              <w:b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ED5D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4" type="#_x0000_t202" style="position:absolute;margin-left:314.65pt;margin-top:796pt;width:9.55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" filled="f" stroked="f">
              <v:textbox inset="0,0,0,0">
                <w:txbxContent>
                  <w:p w14:paraId="1907BC17" w14:textId="77777777" w:rsidR="00397231" w:rsidRDefault="00397231">
                    <w:pPr>
                      <w:spacing w:before="36"/>
                      <w:ind w:left="40"/>
                      <w:rPr>
                        <w:b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04EF29" w14:textId="77777777" w:rsidR="005421C9" w:rsidRDefault="005421C9">
      <w:r>
        <w:separator/>
      </w:r>
    </w:p>
  </w:footnote>
  <w:footnote w:type="continuationSeparator" w:id="0">
    <w:p w14:paraId="1DF035A2" w14:textId="77777777" w:rsidR="005421C9" w:rsidRDefault="00542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E920CC"/>
    <w:multiLevelType w:val="multilevel"/>
    <w:tmpl w:val="3E92FC4A"/>
    <w:lvl w:ilvl="0">
      <w:start w:val="1"/>
      <w:numFmt w:val="decimal"/>
      <w:lvlText w:val="%1."/>
      <w:lvlJc w:val="left"/>
      <w:pPr>
        <w:ind w:left="1717" w:hanging="74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GB" w:eastAsia="en-GB" w:bidi="en-GB"/>
      </w:rPr>
    </w:lvl>
    <w:lvl w:ilvl="1">
      <w:start w:val="1"/>
      <w:numFmt w:val="decimal"/>
      <w:lvlText w:val="%1.%2"/>
      <w:lvlJc w:val="left"/>
      <w:pPr>
        <w:ind w:left="1654" w:hanging="680"/>
        <w:jc w:val="left"/>
      </w:pPr>
      <w:rPr>
        <w:rFonts w:ascii="Arial" w:eastAsia="Arial" w:hAnsi="Arial" w:cs="Arial" w:hint="default"/>
        <w:w w:val="100"/>
        <w:sz w:val="22"/>
        <w:szCs w:val="22"/>
        <w:lang w:val="en-GB" w:eastAsia="en-GB" w:bidi="en-GB"/>
      </w:rPr>
    </w:lvl>
    <w:lvl w:ilvl="2">
      <w:numFmt w:val="bullet"/>
      <w:lvlText w:val=""/>
      <w:lvlJc w:val="left"/>
      <w:pPr>
        <w:ind w:left="2374" w:hanging="360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3">
      <w:numFmt w:val="bullet"/>
      <w:lvlText w:val="•"/>
      <w:lvlJc w:val="left"/>
      <w:pPr>
        <w:ind w:left="3410" w:hanging="360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4441" w:hanging="360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5472" w:hanging="360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6503" w:hanging="360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7534" w:hanging="360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8564" w:hanging="360"/>
      </w:pPr>
      <w:rPr>
        <w:rFonts w:hint="default"/>
        <w:lang w:val="en-GB" w:eastAsia="en-GB" w:bidi="en-GB"/>
      </w:rPr>
    </w:lvl>
  </w:abstractNum>
  <w:abstractNum w:abstractNumId="1" w15:restartNumberingAfterBreak="0">
    <w:nsid w:val="0E6F68E2"/>
    <w:multiLevelType w:val="hybridMultilevel"/>
    <w:tmpl w:val="E6F875D6"/>
    <w:lvl w:ilvl="0" w:tplc="EE3053DC">
      <w:numFmt w:val="bullet"/>
      <w:lvlText w:val="-"/>
      <w:lvlJc w:val="left"/>
      <w:pPr>
        <w:ind w:left="2374" w:hanging="360"/>
      </w:pPr>
      <w:rPr>
        <w:rFonts w:ascii="Arial" w:eastAsia="Arial" w:hAnsi="Arial" w:cs="Arial" w:hint="default"/>
        <w:w w:val="100"/>
        <w:sz w:val="22"/>
        <w:szCs w:val="22"/>
        <w:lang w:val="en-GB" w:eastAsia="en-GB" w:bidi="en-GB"/>
      </w:rPr>
    </w:lvl>
    <w:lvl w:ilvl="1" w:tplc="8A3A49CE">
      <w:numFmt w:val="bullet"/>
      <w:lvlText w:val="•"/>
      <w:lvlJc w:val="left"/>
      <w:pPr>
        <w:ind w:left="3204" w:hanging="360"/>
      </w:pPr>
      <w:rPr>
        <w:rFonts w:hint="default"/>
        <w:lang w:val="en-GB" w:eastAsia="en-GB" w:bidi="en-GB"/>
      </w:rPr>
    </w:lvl>
    <w:lvl w:ilvl="2" w:tplc="CA525434">
      <w:numFmt w:val="bullet"/>
      <w:lvlText w:val="•"/>
      <w:lvlJc w:val="left"/>
      <w:pPr>
        <w:ind w:left="4029" w:hanging="360"/>
      </w:pPr>
      <w:rPr>
        <w:rFonts w:hint="default"/>
        <w:lang w:val="en-GB" w:eastAsia="en-GB" w:bidi="en-GB"/>
      </w:rPr>
    </w:lvl>
    <w:lvl w:ilvl="3" w:tplc="E138D5FE">
      <w:numFmt w:val="bullet"/>
      <w:lvlText w:val="•"/>
      <w:lvlJc w:val="left"/>
      <w:pPr>
        <w:ind w:left="4853" w:hanging="360"/>
      </w:pPr>
      <w:rPr>
        <w:rFonts w:hint="default"/>
        <w:lang w:val="en-GB" w:eastAsia="en-GB" w:bidi="en-GB"/>
      </w:rPr>
    </w:lvl>
    <w:lvl w:ilvl="4" w:tplc="121E4BAA">
      <w:numFmt w:val="bullet"/>
      <w:lvlText w:val="•"/>
      <w:lvlJc w:val="left"/>
      <w:pPr>
        <w:ind w:left="5678" w:hanging="360"/>
      </w:pPr>
      <w:rPr>
        <w:rFonts w:hint="default"/>
        <w:lang w:val="en-GB" w:eastAsia="en-GB" w:bidi="en-GB"/>
      </w:rPr>
    </w:lvl>
    <w:lvl w:ilvl="5" w:tplc="1960ECBA">
      <w:numFmt w:val="bullet"/>
      <w:lvlText w:val="•"/>
      <w:lvlJc w:val="left"/>
      <w:pPr>
        <w:ind w:left="6503" w:hanging="360"/>
      </w:pPr>
      <w:rPr>
        <w:rFonts w:hint="default"/>
        <w:lang w:val="en-GB" w:eastAsia="en-GB" w:bidi="en-GB"/>
      </w:rPr>
    </w:lvl>
    <w:lvl w:ilvl="6" w:tplc="1B4C9000">
      <w:numFmt w:val="bullet"/>
      <w:lvlText w:val="•"/>
      <w:lvlJc w:val="left"/>
      <w:pPr>
        <w:ind w:left="7327" w:hanging="360"/>
      </w:pPr>
      <w:rPr>
        <w:rFonts w:hint="default"/>
        <w:lang w:val="en-GB" w:eastAsia="en-GB" w:bidi="en-GB"/>
      </w:rPr>
    </w:lvl>
    <w:lvl w:ilvl="7" w:tplc="EBACE57A">
      <w:numFmt w:val="bullet"/>
      <w:lvlText w:val="•"/>
      <w:lvlJc w:val="left"/>
      <w:pPr>
        <w:ind w:left="8152" w:hanging="360"/>
      </w:pPr>
      <w:rPr>
        <w:rFonts w:hint="default"/>
        <w:lang w:val="en-GB" w:eastAsia="en-GB" w:bidi="en-GB"/>
      </w:rPr>
    </w:lvl>
    <w:lvl w:ilvl="8" w:tplc="F9E43F12">
      <w:numFmt w:val="bullet"/>
      <w:lvlText w:val="•"/>
      <w:lvlJc w:val="left"/>
      <w:pPr>
        <w:ind w:left="8977" w:hanging="360"/>
      </w:pPr>
      <w:rPr>
        <w:rFonts w:hint="default"/>
        <w:lang w:val="en-GB" w:eastAsia="en-GB" w:bidi="en-GB"/>
      </w:rPr>
    </w:lvl>
  </w:abstractNum>
  <w:abstractNum w:abstractNumId="2" w15:restartNumberingAfterBreak="0">
    <w:nsid w:val="47001468"/>
    <w:multiLevelType w:val="hybridMultilevel"/>
    <w:tmpl w:val="3ED86250"/>
    <w:lvl w:ilvl="0" w:tplc="2AE88E02">
      <w:start w:val="1"/>
      <w:numFmt w:val="decimal"/>
      <w:lvlText w:val="%1."/>
      <w:lvlJc w:val="left"/>
      <w:pPr>
        <w:ind w:left="1695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GB" w:eastAsia="en-GB" w:bidi="en-GB"/>
      </w:rPr>
    </w:lvl>
    <w:lvl w:ilvl="1" w:tplc="6A0E07C6">
      <w:numFmt w:val="bullet"/>
      <w:lvlText w:val="•"/>
      <w:lvlJc w:val="left"/>
      <w:pPr>
        <w:ind w:left="2592" w:hanging="720"/>
      </w:pPr>
      <w:rPr>
        <w:rFonts w:hint="default"/>
        <w:lang w:val="en-GB" w:eastAsia="en-GB" w:bidi="en-GB"/>
      </w:rPr>
    </w:lvl>
    <w:lvl w:ilvl="2" w:tplc="9070A7EE">
      <w:numFmt w:val="bullet"/>
      <w:lvlText w:val="•"/>
      <w:lvlJc w:val="left"/>
      <w:pPr>
        <w:ind w:left="3485" w:hanging="720"/>
      </w:pPr>
      <w:rPr>
        <w:rFonts w:hint="default"/>
        <w:lang w:val="en-GB" w:eastAsia="en-GB" w:bidi="en-GB"/>
      </w:rPr>
    </w:lvl>
    <w:lvl w:ilvl="3" w:tplc="F6B637E2">
      <w:numFmt w:val="bullet"/>
      <w:lvlText w:val="•"/>
      <w:lvlJc w:val="left"/>
      <w:pPr>
        <w:ind w:left="4377" w:hanging="720"/>
      </w:pPr>
      <w:rPr>
        <w:rFonts w:hint="default"/>
        <w:lang w:val="en-GB" w:eastAsia="en-GB" w:bidi="en-GB"/>
      </w:rPr>
    </w:lvl>
    <w:lvl w:ilvl="4" w:tplc="20DAB1DA">
      <w:numFmt w:val="bullet"/>
      <w:lvlText w:val="•"/>
      <w:lvlJc w:val="left"/>
      <w:pPr>
        <w:ind w:left="5270" w:hanging="720"/>
      </w:pPr>
      <w:rPr>
        <w:rFonts w:hint="default"/>
        <w:lang w:val="en-GB" w:eastAsia="en-GB" w:bidi="en-GB"/>
      </w:rPr>
    </w:lvl>
    <w:lvl w:ilvl="5" w:tplc="7ACA16D6">
      <w:numFmt w:val="bullet"/>
      <w:lvlText w:val="•"/>
      <w:lvlJc w:val="left"/>
      <w:pPr>
        <w:ind w:left="6163" w:hanging="720"/>
      </w:pPr>
      <w:rPr>
        <w:rFonts w:hint="default"/>
        <w:lang w:val="en-GB" w:eastAsia="en-GB" w:bidi="en-GB"/>
      </w:rPr>
    </w:lvl>
    <w:lvl w:ilvl="6" w:tplc="91FC126E">
      <w:numFmt w:val="bullet"/>
      <w:lvlText w:val="•"/>
      <w:lvlJc w:val="left"/>
      <w:pPr>
        <w:ind w:left="7055" w:hanging="720"/>
      </w:pPr>
      <w:rPr>
        <w:rFonts w:hint="default"/>
        <w:lang w:val="en-GB" w:eastAsia="en-GB" w:bidi="en-GB"/>
      </w:rPr>
    </w:lvl>
    <w:lvl w:ilvl="7" w:tplc="6CFEE68A">
      <w:numFmt w:val="bullet"/>
      <w:lvlText w:val="•"/>
      <w:lvlJc w:val="left"/>
      <w:pPr>
        <w:ind w:left="7948" w:hanging="720"/>
      </w:pPr>
      <w:rPr>
        <w:rFonts w:hint="default"/>
        <w:lang w:val="en-GB" w:eastAsia="en-GB" w:bidi="en-GB"/>
      </w:rPr>
    </w:lvl>
    <w:lvl w:ilvl="8" w:tplc="CE5C1CD4">
      <w:numFmt w:val="bullet"/>
      <w:lvlText w:val="•"/>
      <w:lvlJc w:val="left"/>
      <w:pPr>
        <w:ind w:left="8841" w:hanging="720"/>
      </w:pPr>
      <w:rPr>
        <w:rFonts w:hint="default"/>
        <w:lang w:val="en-GB" w:eastAsia="en-GB" w:bidi="en-GB"/>
      </w:rPr>
    </w:lvl>
  </w:abstractNum>
  <w:num w:numId="1" w16cid:durableId="1478836751">
    <w:abstractNumId w:val="1"/>
  </w:num>
  <w:num w:numId="2" w16cid:durableId="23755307">
    <w:abstractNumId w:val="0"/>
  </w:num>
  <w:num w:numId="3" w16cid:durableId="55797525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oNotDisplayPageBoundaries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8BA"/>
    <w:rsid w:val="000163E5"/>
    <w:rsid w:val="00126177"/>
    <w:rsid w:val="001316C3"/>
    <w:rsid w:val="00170DFB"/>
    <w:rsid w:val="002F58D6"/>
    <w:rsid w:val="0030008F"/>
    <w:rsid w:val="00321FAA"/>
    <w:rsid w:val="00397231"/>
    <w:rsid w:val="00436433"/>
    <w:rsid w:val="00440F7D"/>
    <w:rsid w:val="005421C9"/>
    <w:rsid w:val="00563937"/>
    <w:rsid w:val="005D6612"/>
    <w:rsid w:val="00627114"/>
    <w:rsid w:val="00666B3D"/>
    <w:rsid w:val="00833382"/>
    <w:rsid w:val="0085229A"/>
    <w:rsid w:val="0085601F"/>
    <w:rsid w:val="00875227"/>
    <w:rsid w:val="00890CE2"/>
    <w:rsid w:val="00897D1B"/>
    <w:rsid w:val="008B00E8"/>
    <w:rsid w:val="008B50FE"/>
    <w:rsid w:val="0093380F"/>
    <w:rsid w:val="0095117E"/>
    <w:rsid w:val="009605C3"/>
    <w:rsid w:val="00980DE4"/>
    <w:rsid w:val="009E174E"/>
    <w:rsid w:val="009E51F5"/>
    <w:rsid w:val="00A0576E"/>
    <w:rsid w:val="00A238C6"/>
    <w:rsid w:val="00A2620E"/>
    <w:rsid w:val="00AB6E00"/>
    <w:rsid w:val="00AC0202"/>
    <w:rsid w:val="00B75046"/>
    <w:rsid w:val="00BB6F7B"/>
    <w:rsid w:val="00C141A2"/>
    <w:rsid w:val="00C25D7F"/>
    <w:rsid w:val="00C54EF9"/>
    <w:rsid w:val="00CE4B86"/>
    <w:rsid w:val="00DD1EEB"/>
    <w:rsid w:val="00DE034B"/>
    <w:rsid w:val="00E17E74"/>
    <w:rsid w:val="00E546CB"/>
    <w:rsid w:val="00EC68BA"/>
    <w:rsid w:val="00EC7BCA"/>
    <w:rsid w:val="00F05E80"/>
    <w:rsid w:val="00F17966"/>
    <w:rsid w:val="00F53C2E"/>
    <w:rsid w:val="00FE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46193"/>
  <w15:docId w15:val="{27B37DB5-5E5E-5E4B-96D5-B54B2C89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Normal"/>
    <w:link w:val="Heading1Char"/>
    <w:uiPriority w:val="9"/>
    <w:qFormat/>
    <w:pPr>
      <w:spacing w:before="103"/>
      <w:ind w:left="1654" w:hanging="67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64"/>
      <w:ind w:left="1695" w:hanging="720"/>
    </w:pPr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before="120"/>
      <w:ind w:left="1654" w:hanging="67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customStyle="1" w:styleId="Heading1Char">
    <w:name w:val="Heading 1 Char"/>
    <w:basedOn w:val="DefaultParagraphFont"/>
    <w:link w:val="Heading1"/>
    <w:uiPriority w:val="9"/>
    <w:rsid w:val="00397231"/>
    <w:rPr>
      <w:rFonts w:ascii="Arial" w:eastAsia="Arial" w:hAnsi="Arial" w:cs="Arial"/>
      <w:b/>
      <w:bCs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397231"/>
    <w:rPr>
      <w:rFonts w:ascii="Arial" w:eastAsia="Arial" w:hAnsi="Arial" w:cs="Arial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icholaseadon/Desktop/Eaden's%20Bar%203/Noise%20Management%20Plan%20dodwort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Superseded Documentation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C606927E-4EFB-419C-A3A6-8A49104CE0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4D5BC5-AB85-44A3-9B51-1D647E493C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.v3"/>
    <ds:schemaRef ds:uri="f4edfb27-fdcf-4944-9520-fd54d4f1d725"/>
    <ds:schemaRef ds:uri="0cd06ba8-3d0c-4461-b1b9-cc99cc46e7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921413-52D0-44F1-BDB3-7400F39534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72FAD1-CB8C-453B-B686-C83355BE69EC}">
  <ds:schemaRefs>
    <ds:schemaRef ds:uri="http://schemas.microsoft.com/office/2006/metadata/properties"/>
    <ds:schemaRef ds:uri="http://schemas.microsoft.com/office/infopath/2007/PartnerControls"/>
    <ds:schemaRef ds:uri="0cd06ba8-3d0c-4461-b1b9-cc99cc46e70a"/>
    <ds:schemaRef ds:uri="f4edfb27-fdcf-4944-9520-fd54d4f1d725"/>
    <ds:schemaRef ds:uri="http://schemas.microsoft.com/sharepoint.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Noise Management Plan dodworth.dotx</Template>
  <TotalTime>9</TotalTime>
  <Pages>5</Pages>
  <Words>640</Words>
  <Characters>3291</Characters>
  <Application>Microsoft Office Word</Application>
  <DocSecurity>0</DocSecurity>
  <Lines>102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Mia Eaden</cp:lastModifiedBy>
  <cp:revision>2</cp:revision>
  <cp:lastPrinted>2022-08-16T13:57:00Z</cp:lastPrinted>
  <dcterms:created xsi:type="dcterms:W3CDTF">2026-09-07T18:07:00Z</dcterms:created>
  <dcterms:modified xsi:type="dcterms:W3CDTF">2026-09-08T12:18:00Z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2021-06-01T00:00:00Z</vt:filetime>
  </property>
  <property fmtid="{D5CDD505-2E9C-101B-9397-08002B2CF9AE}" pid="5" name="ContentTypeId">
    <vt:lpwstr>0x01010084F35F844C555749A4A584284E5541DC</vt:lpwstr>
  </property>
  <property fmtid="{D5CDD505-2E9C-101B-9397-08002B2CF9AE}" pid="6" name="MediaServiceImageTags">
    <vt:lpwstr/>
  </property>
</Properties>
</file>