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8B2" w:rsidRDefault="000A68B2">
      <w:pPr>
        <w:spacing w:line="312" w:lineRule="auto"/>
        <w:rPr>
          <w:sz w:val="24"/>
          <w:szCs w:val="24"/>
          <w:lang w:val="en-GB"/>
        </w:rPr>
      </w:pPr>
      <w:bookmarkStart w:id="0" w:name="_GoBack"/>
      <w:bookmarkEnd w:id="0"/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Hannah Andrews</w:t>
      </w:r>
    </w:p>
    <w:p w:rsidR="00430BF3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 xml:space="preserve">                                                                                                 </w:t>
      </w:r>
      <w:r w:rsidR="00306C0D" w:rsidRPr="00E40410">
        <w:rPr>
          <w:sz w:val="22"/>
          <w:szCs w:val="22"/>
          <w:lang w:val="en-GB"/>
        </w:rPr>
        <w:t xml:space="preserve"> </w:t>
      </w:r>
      <w:r w:rsidRPr="00E40410">
        <w:rPr>
          <w:sz w:val="22"/>
          <w:szCs w:val="22"/>
          <w:lang w:val="en-GB"/>
        </w:rPr>
        <w:t xml:space="preserve"> </w:t>
      </w:r>
      <w:proofErr w:type="spellStart"/>
      <w:r w:rsidRPr="00E40410">
        <w:rPr>
          <w:sz w:val="22"/>
          <w:szCs w:val="22"/>
          <w:lang w:val="en-GB"/>
        </w:rPr>
        <w:t>Yr</w:t>
      </w:r>
      <w:proofErr w:type="spellEnd"/>
      <w:r w:rsidRPr="00E40410">
        <w:rPr>
          <w:sz w:val="22"/>
          <w:szCs w:val="22"/>
          <w:lang w:val="en-GB"/>
        </w:rPr>
        <w:t xml:space="preserve"> Ref 2020ENQ00529</w:t>
      </w:r>
    </w:p>
    <w:p w:rsidR="000A68B2" w:rsidRPr="00E40410" w:rsidRDefault="000A68B2" w:rsidP="000A68B2">
      <w:pPr>
        <w:pStyle w:val="NoSpacing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Planning Officer                                                                         Dated 9.10.20</w:t>
      </w: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Planning and Building Control Services</w:t>
      </w: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Development Management</w:t>
      </w: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Westgate Plaza</w:t>
      </w: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PO Box 634</w:t>
      </w: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Barnsley S70 9GG</w:t>
      </w: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</w:p>
    <w:p w:rsidR="000A68B2" w:rsidRPr="00E40410" w:rsidRDefault="000A68B2">
      <w:pPr>
        <w:spacing w:line="312" w:lineRule="auto"/>
        <w:rPr>
          <w:sz w:val="22"/>
          <w:szCs w:val="22"/>
          <w:lang w:val="en-GB"/>
        </w:rPr>
      </w:pPr>
      <w:r w:rsidRPr="00E40410">
        <w:rPr>
          <w:sz w:val="22"/>
          <w:szCs w:val="22"/>
          <w:lang w:val="en-GB"/>
        </w:rPr>
        <w:t>Dear Hannah</w:t>
      </w:r>
    </w:p>
    <w:p w:rsidR="000A68B2" w:rsidRPr="00E40410" w:rsidRDefault="000A68B2">
      <w:pPr>
        <w:spacing w:line="312" w:lineRule="auto"/>
        <w:rPr>
          <w:b/>
          <w:sz w:val="22"/>
          <w:szCs w:val="22"/>
          <w:lang w:val="en-GB"/>
        </w:rPr>
      </w:pPr>
      <w:r w:rsidRPr="00E40410">
        <w:rPr>
          <w:b/>
          <w:sz w:val="22"/>
          <w:szCs w:val="22"/>
          <w:lang w:val="en-GB"/>
        </w:rPr>
        <w:t>Residential Development, Land at Acorn Way, Grimethorpe, Barnsley S71 2FB</w:t>
      </w:r>
    </w:p>
    <w:p w:rsidR="00430BF3" w:rsidRPr="00E40410" w:rsidRDefault="00430BF3">
      <w:pPr>
        <w:spacing w:line="312" w:lineRule="auto"/>
        <w:rPr>
          <w:sz w:val="22"/>
          <w:szCs w:val="22"/>
        </w:rPr>
      </w:pPr>
    </w:p>
    <w:p w:rsidR="00E40410" w:rsidRPr="00E40410" w:rsidRDefault="00E4041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Following </w:t>
      </w:r>
      <w:r w:rsidR="000A68B2" w:rsidRPr="00E40410">
        <w:rPr>
          <w:sz w:val="22"/>
          <w:szCs w:val="22"/>
        </w:rPr>
        <w:t xml:space="preserve">your reply to Andy </w:t>
      </w:r>
      <w:proofErr w:type="spellStart"/>
      <w:r w:rsidR="000A68B2" w:rsidRPr="00E40410">
        <w:rPr>
          <w:sz w:val="22"/>
          <w:szCs w:val="22"/>
        </w:rPr>
        <w:t>Cudworth</w:t>
      </w:r>
      <w:proofErr w:type="spellEnd"/>
      <w:r w:rsidRPr="00E40410">
        <w:rPr>
          <w:sz w:val="22"/>
          <w:szCs w:val="22"/>
        </w:rPr>
        <w:t xml:space="preserve"> ref above.</w:t>
      </w:r>
    </w:p>
    <w:p w:rsidR="00E40410" w:rsidRPr="00E40410" w:rsidRDefault="00E4041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>Andy was our</w:t>
      </w:r>
      <w:r w:rsidR="000A68B2" w:rsidRPr="00E40410">
        <w:rPr>
          <w:sz w:val="22"/>
          <w:szCs w:val="22"/>
        </w:rPr>
        <w:t xml:space="preserve"> previous architect working on this project</w:t>
      </w:r>
      <w:r w:rsidRPr="00E40410">
        <w:rPr>
          <w:sz w:val="22"/>
          <w:szCs w:val="22"/>
        </w:rPr>
        <w:t>.</w:t>
      </w:r>
    </w:p>
    <w:p w:rsidR="00430BF3" w:rsidRPr="00E40410" w:rsidRDefault="00E4041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As a result of the guidance given to our </w:t>
      </w:r>
      <w:r w:rsidR="00306C0D" w:rsidRPr="00E40410">
        <w:rPr>
          <w:sz w:val="22"/>
          <w:szCs w:val="22"/>
        </w:rPr>
        <w:t>pre planning</w:t>
      </w:r>
      <w:r w:rsidRPr="00E40410">
        <w:rPr>
          <w:sz w:val="22"/>
          <w:szCs w:val="22"/>
        </w:rPr>
        <w:t xml:space="preserve"> application</w:t>
      </w:r>
      <w:r w:rsidR="000A68B2" w:rsidRPr="00E40410">
        <w:rPr>
          <w:sz w:val="22"/>
          <w:szCs w:val="22"/>
        </w:rPr>
        <w:t xml:space="preserve"> we wish to make you aware</w:t>
      </w:r>
      <w:r w:rsidRPr="00E40410">
        <w:rPr>
          <w:sz w:val="22"/>
          <w:szCs w:val="22"/>
        </w:rPr>
        <w:t xml:space="preserve"> of the following</w:t>
      </w:r>
      <w:r w:rsidR="000A68B2" w:rsidRPr="00E40410">
        <w:rPr>
          <w:sz w:val="22"/>
          <w:szCs w:val="22"/>
        </w:rPr>
        <w:t>.</w:t>
      </w:r>
    </w:p>
    <w:p w:rsidR="000A68B2" w:rsidRPr="00E40410" w:rsidRDefault="000A68B2">
      <w:pPr>
        <w:spacing w:line="312" w:lineRule="auto"/>
        <w:rPr>
          <w:sz w:val="22"/>
          <w:szCs w:val="22"/>
        </w:rPr>
      </w:pPr>
    </w:p>
    <w:p w:rsidR="000A68B2" w:rsidRPr="00E40410" w:rsidRDefault="000A68B2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>We have now submitted a full planning application</w:t>
      </w:r>
      <w:r w:rsidR="00306C0D" w:rsidRPr="00E40410">
        <w:rPr>
          <w:sz w:val="22"/>
          <w:szCs w:val="22"/>
        </w:rPr>
        <w:t xml:space="preserve"> submitted on Monday 7.12.20</w:t>
      </w:r>
      <w:r w:rsidRPr="00E40410">
        <w:rPr>
          <w:sz w:val="22"/>
          <w:szCs w:val="22"/>
        </w:rPr>
        <w:t xml:space="preserve"> and it </w:t>
      </w:r>
      <w:r w:rsidR="00306C0D" w:rsidRPr="00E40410">
        <w:rPr>
          <w:sz w:val="22"/>
          <w:szCs w:val="22"/>
        </w:rPr>
        <w:t>has</w:t>
      </w:r>
      <w:r w:rsidRPr="00E40410">
        <w:rPr>
          <w:sz w:val="22"/>
          <w:szCs w:val="22"/>
        </w:rPr>
        <w:t xml:space="preserve"> been acknowledged as</w:t>
      </w:r>
      <w:r w:rsidR="00306C0D" w:rsidRPr="00E40410">
        <w:rPr>
          <w:sz w:val="22"/>
          <w:szCs w:val="22"/>
        </w:rPr>
        <w:t xml:space="preserve"> being PP-093189849v1.</w:t>
      </w:r>
    </w:p>
    <w:p w:rsidR="00306C0D" w:rsidRPr="00E40410" w:rsidRDefault="00306C0D" w:rsidP="00CB0F3D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The architect now working on our behalf is </w:t>
      </w:r>
      <w:r w:rsidR="00CB0F3D" w:rsidRPr="00E40410">
        <w:rPr>
          <w:sz w:val="22"/>
          <w:szCs w:val="22"/>
        </w:rPr>
        <w:t>Mr.</w:t>
      </w:r>
      <w:r w:rsidRPr="00E40410">
        <w:rPr>
          <w:sz w:val="22"/>
          <w:szCs w:val="22"/>
        </w:rPr>
        <w:t xml:space="preserve"> John </w:t>
      </w:r>
      <w:r w:rsidR="00CB0F3D" w:rsidRPr="00E40410">
        <w:rPr>
          <w:sz w:val="22"/>
          <w:szCs w:val="22"/>
        </w:rPr>
        <w:t>Blackburn</w:t>
      </w:r>
      <w:r w:rsidRPr="00E40410">
        <w:rPr>
          <w:sz w:val="22"/>
          <w:szCs w:val="22"/>
        </w:rPr>
        <w:t xml:space="preserve"> is details are on our application drawings</w:t>
      </w:r>
    </w:p>
    <w:p w:rsidR="00306C0D" w:rsidRPr="00E40410" w:rsidRDefault="00306C0D">
      <w:pPr>
        <w:spacing w:line="312" w:lineRule="auto"/>
        <w:rPr>
          <w:sz w:val="22"/>
          <w:szCs w:val="22"/>
        </w:rPr>
      </w:pPr>
    </w:p>
    <w:p w:rsidR="00306C0D" w:rsidRDefault="00306C0D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>We have taken note of your pre planning guidance and will comment as follows</w:t>
      </w:r>
      <w:r w:rsidR="00E40410">
        <w:rPr>
          <w:sz w:val="22"/>
          <w:szCs w:val="22"/>
        </w:rPr>
        <w:t>.</w:t>
      </w:r>
    </w:p>
    <w:p w:rsidR="00E40410" w:rsidRPr="00E40410" w:rsidRDefault="00E40410">
      <w:pPr>
        <w:spacing w:line="312" w:lineRule="auto"/>
        <w:rPr>
          <w:sz w:val="22"/>
          <w:szCs w:val="22"/>
        </w:rPr>
      </w:pPr>
    </w:p>
    <w:p w:rsidR="00306C0D" w:rsidRPr="00E40410" w:rsidRDefault="00306C0D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Planning Policy Considerations</w:t>
      </w:r>
    </w:p>
    <w:p w:rsidR="00306C0D" w:rsidRDefault="00306C0D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>Our revised proposal takes into account your comments</w:t>
      </w:r>
    </w:p>
    <w:p w:rsidR="00E40410" w:rsidRPr="00E40410" w:rsidRDefault="00E40410">
      <w:pPr>
        <w:spacing w:line="312" w:lineRule="auto"/>
        <w:rPr>
          <w:sz w:val="22"/>
          <w:szCs w:val="22"/>
        </w:rPr>
      </w:pPr>
    </w:p>
    <w:p w:rsidR="00306C0D" w:rsidRPr="00E40410" w:rsidRDefault="00306C0D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Principle of Development</w:t>
      </w:r>
    </w:p>
    <w:p w:rsidR="00AD4870" w:rsidRPr="00E40410" w:rsidRDefault="00AD487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We note your comments that Local Plan policy SD1 is in presumption in </w:t>
      </w:r>
      <w:proofErr w:type="spellStart"/>
      <w:r w:rsidRPr="00E40410">
        <w:rPr>
          <w:sz w:val="22"/>
          <w:szCs w:val="22"/>
        </w:rPr>
        <w:t>favour</w:t>
      </w:r>
      <w:proofErr w:type="spellEnd"/>
      <w:r w:rsidRPr="00E40410">
        <w:rPr>
          <w:sz w:val="22"/>
          <w:szCs w:val="22"/>
        </w:rPr>
        <w:t xml:space="preserve"> of development. </w:t>
      </w:r>
    </w:p>
    <w:p w:rsidR="00306C0D" w:rsidRPr="00E40410" w:rsidRDefault="00AD487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>However your comment that the site appears to be very green, and would appear to have a green space function is not in keeping with realities on the ground. The site had been a council refuse tip prior to being sold on, and as such the vast majority of the site, over 75% is tarmacked. Therefore we are of the opinion that Local Plan policy GS1 does not apply. We are therefore further of the opinion, that a compensatory payment would not be required to offset the loss of green space</w:t>
      </w:r>
    </w:p>
    <w:p w:rsidR="00AD4870" w:rsidRPr="00E40410" w:rsidRDefault="00AD487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The revised layout as subsequently submitted takes into account your comments on design, </w:t>
      </w:r>
    </w:p>
    <w:p w:rsidR="00AD4870" w:rsidRPr="00E40410" w:rsidRDefault="00AD487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We admit that the properties all back onto Acorn Way but this takes into account that a </w:t>
      </w:r>
      <w:r w:rsidR="00246480" w:rsidRPr="00E40410">
        <w:rPr>
          <w:sz w:val="22"/>
          <w:szCs w:val="22"/>
        </w:rPr>
        <w:t>strip</w:t>
      </w:r>
      <w:r w:rsidRPr="00E40410">
        <w:rPr>
          <w:sz w:val="22"/>
          <w:szCs w:val="22"/>
        </w:rPr>
        <w:t xml:space="preserve"> of land immediately to the North </w:t>
      </w:r>
      <w:r w:rsidR="00246480" w:rsidRPr="00E40410">
        <w:rPr>
          <w:sz w:val="22"/>
          <w:szCs w:val="22"/>
        </w:rPr>
        <w:t>of</w:t>
      </w:r>
      <w:r w:rsidRPr="00E40410">
        <w:rPr>
          <w:sz w:val="22"/>
          <w:szCs w:val="22"/>
        </w:rPr>
        <w:t xml:space="preserve"> the site is owned by a third party</w:t>
      </w:r>
      <w:r w:rsidR="00246480" w:rsidRPr="00E40410">
        <w:rPr>
          <w:sz w:val="22"/>
          <w:szCs w:val="22"/>
        </w:rPr>
        <w:t>, and therefore to offer some degree of security and privacy to the planned homes on this elevation we s</w:t>
      </w:r>
      <w:r w:rsidR="00CB0F3D">
        <w:rPr>
          <w:sz w:val="22"/>
          <w:szCs w:val="22"/>
        </w:rPr>
        <w:t>ee</w:t>
      </w:r>
      <w:r w:rsidR="00246480" w:rsidRPr="00E40410">
        <w:rPr>
          <w:sz w:val="22"/>
          <w:szCs w:val="22"/>
        </w:rPr>
        <w:t xml:space="preserve"> no alternative to our proposal.</w:t>
      </w:r>
    </w:p>
    <w:p w:rsidR="00430BF3" w:rsidRPr="00E40410" w:rsidRDefault="0024648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lastRenderedPageBreak/>
        <w:t>We accept your comment that the previous proposal was of uniform design and we have addressed this point in our revised planning submission.</w:t>
      </w:r>
    </w:p>
    <w:p w:rsidR="00246480" w:rsidRPr="00E40410" w:rsidRDefault="0024648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We accept your comments re parking and our revise submission offers a </w:t>
      </w:r>
      <w:r w:rsidR="00E40410" w:rsidRPr="00E40410">
        <w:rPr>
          <w:sz w:val="22"/>
          <w:szCs w:val="22"/>
        </w:rPr>
        <w:t>varied</w:t>
      </w:r>
      <w:r w:rsidRPr="00E40410">
        <w:rPr>
          <w:sz w:val="22"/>
          <w:szCs w:val="22"/>
        </w:rPr>
        <w:t xml:space="preserve"> design approach whilst offering more visitor parking spaces.</w:t>
      </w:r>
    </w:p>
    <w:p w:rsidR="00246480" w:rsidRPr="00E40410" w:rsidRDefault="00246480">
      <w:pPr>
        <w:spacing w:line="312" w:lineRule="auto"/>
        <w:rPr>
          <w:sz w:val="22"/>
          <w:szCs w:val="22"/>
        </w:rPr>
      </w:pPr>
    </w:p>
    <w:p w:rsidR="00246480" w:rsidRPr="00E40410" w:rsidRDefault="00246480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Other Policy Considerations</w:t>
      </w:r>
    </w:p>
    <w:p w:rsidR="00246480" w:rsidRPr="00E40410" w:rsidRDefault="00246480">
      <w:pPr>
        <w:spacing w:line="312" w:lineRule="auto"/>
        <w:rPr>
          <w:sz w:val="22"/>
          <w:szCs w:val="22"/>
          <w:u w:val="single"/>
        </w:rPr>
      </w:pPr>
    </w:p>
    <w:p w:rsidR="00246480" w:rsidRPr="00E40410" w:rsidRDefault="00246480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With regards comments made by the Ecology Officer</w:t>
      </w:r>
    </w:p>
    <w:p w:rsidR="00246480" w:rsidRPr="00E40410" w:rsidRDefault="0024648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It would appear that </w:t>
      </w:r>
      <w:r w:rsidR="001F76B8" w:rsidRPr="00E40410">
        <w:rPr>
          <w:sz w:val="22"/>
          <w:szCs w:val="22"/>
        </w:rPr>
        <w:t>only aerial</w:t>
      </w:r>
      <w:r w:rsidRPr="00E40410">
        <w:rPr>
          <w:sz w:val="22"/>
          <w:szCs w:val="22"/>
        </w:rPr>
        <w:t xml:space="preserve"> images were viewed in making the assessment that the site is primarily semi natural </w:t>
      </w:r>
      <w:r w:rsidR="001F76B8" w:rsidRPr="00E40410">
        <w:rPr>
          <w:sz w:val="22"/>
          <w:szCs w:val="22"/>
        </w:rPr>
        <w:t>vegetation</w:t>
      </w:r>
      <w:r w:rsidRPr="00E40410">
        <w:rPr>
          <w:sz w:val="22"/>
          <w:szCs w:val="22"/>
        </w:rPr>
        <w:t>.</w:t>
      </w:r>
    </w:p>
    <w:p w:rsidR="00246480" w:rsidRPr="00E40410" w:rsidRDefault="00246480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As previously advised 75 % of the site is Tarmacked and not primarily semi natural </w:t>
      </w:r>
      <w:r w:rsidR="001F76B8" w:rsidRPr="00E40410">
        <w:rPr>
          <w:sz w:val="22"/>
          <w:szCs w:val="22"/>
        </w:rPr>
        <w:t>vegetation</w:t>
      </w:r>
      <w:r w:rsidRPr="00E40410">
        <w:rPr>
          <w:sz w:val="22"/>
          <w:szCs w:val="22"/>
        </w:rPr>
        <w:t xml:space="preserve">, we are therefore of the opinion that it is not necessary to </w:t>
      </w:r>
      <w:r w:rsidR="001F76B8" w:rsidRPr="00E40410">
        <w:rPr>
          <w:sz w:val="22"/>
          <w:szCs w:val="22"/>
        </w:rPr>
        <w:t>provide an extended UK Habitats Classification Survey.</w:t>
      </w:r>
    </w:p>
    <w:p w:rsidR="001F76B8" w:rsidRPr="00E40410" w:rsidRDefault="001F76B8">
      <w:pPr>
        <w:spacing w:line="312" w:lineRule="auto"/>
        <w:rPr>
          <w:sz w:val="22"/>
          <w:szCs w:val="22"/>
        </w:rPr>
      </w:pPr>
    </w:p>
    <w:p w:rsidR="001F76B8" w:rsidRPr="00E40410" w:rsidRDefault="001F76B8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With Regards to Comments made by the tree Officer</w:t>
      </w:r>
    </w:p>
    <w:p w:rsidR="001F76B8" w:rsidRPr="00E40410" w:rsidRDefault="001F76B8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>Again we note that only an aerial images have been examined.</w:t>
      </w:r>
    </w:p>
    <w:p w:rsidR="001F76B8" w:rsidRPr="00E40410" w:rsidRDefault="001F76B8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We note the comments regarding trees and comment as follows, we are not intending to include any trees for removal in relation to our planning submission, </w:t>
      </w:r>
      <w:r w:rsidR="003C5538" w:rsidRPr="00E40410">
        <w:rPr>
          <w:sz w:val="22"/>
          <w:szCs w:val="22"/>
        </w:rPr>
        <w:t>and hence</w:t>
      </w:r>
      <w:r w:rsidRPr="00E40410">
        <w:rPr>
          <w:sz w:val="22"/>
          <w:szCs w:val="22"/>
        </w:rPr>
        <w:t xml:space="preserve"> we have not included a full tree survey in our submission</w:t>
      </w:r>
    </w:p>
    <w:p w:rsidR="001F76B8" w:rsidRPr="00E40410" w:rsidRDefault="001F76B8">
      <w:pPr>
        <w:spacing w:line="312" w:lineRule="auto"/>
        <w:rPr>
          <w:sz w:val="22"/>
          <w:szCs w:val="22"/>
        </w:rPr>
      </w:pPr>
    </w:p>
    <w:p w:rsidR="001F76B8" w:rsidRPr="00E40410" w:rsidRDefault="001F76B8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With regards to Comments from the Drainage Team</w:t>
      </w:r>
    </w:p>
    <w:p w:rsidR="001F76B8" w:rsidRDefault="001F76B8">
      <w:pPr>
        <w:spacing w:line="312" w:lineRule="auto"/>
        <w:rPr>
          <w:sz w:val="22"/>
          <w:szCs w:val="22"/>
        </w:rPr>
      </w:pPr>
      <w:r w:rsidRPr="00E40410">
        <w:rPr>
          <w:sz w:val="22"/>
          <w:szCs w:val="22"/>
        </w:rPr>
        <w:t xml:space="preserve">Yorkshire water have been contacted and we await </w:t>
      </w:r>
      <w:r w:rsidR="003C5538" w:rsidRPr="00E40410">
        <w:rPr>
          <w:sz w:val="22"/>
          <w:szCs w:val="22"/>
        </w:rPr>
        <w:t>their</w:t>
      </w:r>
      <w:r w:rsidRPr="00E40410">
        <w:rPr>
          <w:sz w:val="22"/>
          <w:szCs w:val="22"/>
        </w:rPr>
        <w:t xml:space="preserve"> comments on allowable</w:t>
      </w:r>
      <w:r w:rsidR="003C5538" w:rsidRPr="00E40410">
        <w:rPr>
          <w:sz w:val="22"/>
          <w:szCs w:val="22"/>
        </w:rPr>
        <w:t xml:space="preserve"> water discharge rates. Sustainable Urban Drainage techniques (SUDs) are to be employed as submitted in our planning proposal</w:t>
      </w:r>
    </w:p>
    <w:p w:rsidR="00E40410" w:rsidRDefault="00E40410">
      <w:pPr>
        <w:spacing w:line="312" w:lineRule="auto"/>
        <w:rPr>
          <w:sz w:val="22"/>
          <w:szCs w:val="22"/>
        </w:rPr>
      </w:pPr>
    </w:p>
    <w:p w:rsidR="00E40410" w:rsidRPr="00E40410" w:rsidRDefault="00E40410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With regards to comments by SYMAS</w:t>
      </w:r>
    </w:p>
    <w:p w:rsidR="001F76B8" w:rsidRDefault="00E40410">
      <w:pPr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A coal mining report risk assessment is not required nor is one supplied</w:t>
      </w:r>
    </w:p>
    <w:p w:rsidR="00E40410" w:rsidRDefault="00E40410">
      <w:pPr>
        <w:spacing w:line="312" w:lineRule="auto"/>
        <w:rPr>
          <w:sz w:val="22"/>
          <w:szCs w:val="22"/>
        </w:rPr>
      </w:pPr>
    </w:p>
    <w:p w:rsidR="00E40410" w:rsidRPr="00E40410" w:rsidRDefault="00E40410">
      <w:pPr>
        <w:spacing w:line="312" w:lineRule="auto"/>
        <w:rPr>
          <w:sz w:val="22"/>
          <w:szCs w:val="22"/>
          <w:u w:val="single"/>
        </w:rPr>
      </w:pPr>
      <w:r w:rsidRPr="00E40410">
        <w:rPr>
          <w:sz w:val="22"/>
          <w:szCs w:val="22"/>
          <w:u w:val="single"/>
        </w:rPr>
        <w:t>With regard to infrastructure development</w:t>
      </w:r>
    </w:p>
    <w:p w:rsidR="00E40410" w:rsidRDefault="00E40410">
      <w:pPr>
        <w:spacing w:line="312" w:lineRule="auto"/>
        <w:rPr>
          <w:sz w:val="22"/>
          <w:szCs w:val="22"/>
        </w:rPr>
      </w:pPr>
      <w:r>
        <w:rPr>
          <w:sz w:val="22"/>
          <w:szCs w:val="22"/>
        </w:rPr>
        <w:t xml:space="preserve">Since your initial assessment to our pre planning application, the number of homes to be developed as been reduced from 19 to 14. </w:t>
      </w:r>
    </w:p>
    <w:p w:rsidR="00430BF3" w:rsidRDefault="00E40410">
      <w:pPr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We would expect this to be reflected in any likely S106 contributions.</w:t>
      </w:r>
    </w:p>
    <w:p w:rsidR="00E40410" w:rsidRDefault="00E40410">
      <w:pPr>
        <w:spacing w:line="312" w:lineRule="auto"/>
        <w:rPr>
          <w:sz w:val="22"/>
          <w:szCs w:val="22"/>
        </w:rPr>
      </w:pPr>
    </w:p>
    <w:p w:rsidR="00E40410" w:rsidRDefault="00E40410">
      <w:pPr>
        <w:spacing w:line="312" w:lineRule="auto"/>
        <w:rPr>
          <w:sz w:val="22"/>
          <w:szCs w:val="22"/>
        </w:rPr>
      </w:pPr>
      <w:r>
        <w:rPr>
          <w:sz w:val="22"/>
          <w:szCs w:val="22"/>
        </w:rPr>
        <w:t xml:space="preserve">Should you wish to discuss any aspect of this letter or seek further clarification on our planning submission please feel free to contact our architect or indeed myself at the </w:t>
      </w:r>
      <w:r w:rsidR="00CB0F3D">
        <w:rPr>
          <w:sz w:val="22"/>
          <w:szCs w:val="22"/>
        </w:rPr>
        <w:t>address</w:t>
      </w:r>
      <w:r>
        <w:rPr>
          <w:sz w:val="22"/>
          <w:szCs w:val="22"/>
        </w:rPr>
        <w:t xml:space="preserve"> and contact details provided</w:t>
      </w:r>
    </w:p>
    <w:p w:rsidR="00E40410" w:rsidRDefault="00E40410">
      <w:pPr>
        <w:spacing w:line="312" w:lineRule="auto"/>
        <w:rPr>
          <w:sz w:val="22"/>
          <w:szCs w:val="22"/>
        </w:rPr>
      </w:pPr>
    </w:p>
    <w:p w:rsidR="00E40410" w:rsidRDefault="00E40410">
      <w:pPr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Yours Sincerely</w:t>
      </w:r>
    </w:p>
    <w:p w:rsidR="00E40410" w:rsidRDefault="00E40410">
      <w:pPr>
        <w:spacing w:line="312" w:lineRule="auto"/>
        <w:rPr>
          <w:sz w:val="22"/>
          <w:szCs w:val="22"/>
        </w:rPr>
      </w:pPr>
    </w:p>
    <w:p w:rsidR="00E40410" w:rsidRDefault="00E40410">
      <w:pPr>
        <w:spacing w:line="312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Mr</w:t>
      </w:r>
      <w:proofErr w:type="spellEnd"/>
      <w:r>
        <w:rPr>
          <w:sz w:val="22"/>
          <w:szCs w:val="22"/>
        </w:rPr>
        <w:t xml:space="preserve"> Ray Holliday</w:t>
      </w:r>
    </w:p>
    <w:p w:rsidR="00E40410" w:rsidRPr="00E40410" w:rsidRDefault="00E40410">
      <w:pPr>
        <w:spacing w:line="312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Holcon</w:t>
      </w:r>
      <w:proofErr w:type="spellEnd"/>
      <w:r>
        <w:rPr>
          <w:sz w:val="22"/>
          <w:szCs w:val="22"/>
        </w:rPr>
        <w:t xml:space="preserve"> Group Ltd</w:t>
      </w:r>
    </w:p>
    <w:p w:rsidR="00430BF3" w:rsidRPr="00E40410" w:rsidRDefault="00430BF3">
      <w:pPr>
        <w:spacing w:line="312" w:lineRule="auto"/>
        <w:rPr>
          <w:color w:val="auto"/>
          <w:kern w:val="0"/>
          <w:sz w:val="22"/>
          <w:szCs w:val="22"/>
        </w:rPr>
      </w:pPr>
    </w:p>
    <w:p w:rsidR="00430BF3" w:rsidRPr="00E40410" w:rsidRDefault="00430BF3">
      <w:pPr>
        <w:spacing w:line="312" w:lineRule="auto"/>
        <w:rPr>
          <w:color w:val="auto"/>
          <w:kern w:val="0"/>
          <w:sz w:val="22"/>
          <w:szCs w:val="22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</w:rPr>
      </w:pPr>
    </w:p>
    <w:p w:rsidR="00430BF3" w:rsidRDefault="00430BF3">
      <w:pPr>
        <w:spacing w:line="312" w:lineRule="auto"/>
        <w:rPr>
          <w:rFonts w:ascii="Calibri" w:hAnsi="Calibri" w:cs="Calibri"/>
          <w:color w:val="auto"/>
          <w:kern w:val="0"/>
          <w:sz w:val="24"/>
          <w:szCs w:val="24"/>
          <w:lang w:val="en-GB"/>
        </w:rPr>
      </w:pPr>
    </w:p>
    <w:sectPr w:rsidR="00430BF3" w:rsidSect="00D86EAE">
      <w:headerReference w:type="default" r:id="rId6"/>
      <w:footerReference w:type="default" r:id="rId7"/>
      <w:pgSz w:w="11900" w:h="16820"/>
      <w:pgMar w:top="1440" w:right="1440" w:bottom="1440" w:left="1814" w:header="357" w:footer="3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67B" w:rsidRDefault="00BE367B">
      <w:r>
        <w:separator/>
      </w:r>
    </w:p>
  </w:endnote>
  <w:endnote w:type="continuationSeparator" w:id="0">
    <w:p w:rsidR="00BE367B" w:rsidRDefault="00BE3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D6" w:rsidRDefault="006842D6">
    <w:pPr>
      <w:pStyle w:val="Foot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-1135383</wp:posOffset>
              </wp:positionH>
              <wp:positionV relativeFrom="paragraph">
                <wp:posOffset>-1313178</wp:posOffset>
              </wp:positionV>
              <wp:extent cx="7526653" cy="1709424"/>
              <wp:effectExtent l="0" t="0" r="0" b="5076"/>
              <wp:wrapNone/>
              <wp:docPr id="2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6653" cy="1709424"/>
                        <a:chOff x="0" y="0"/>
                        <a:chExt cx="7526653" cy="1709424"/>
                      </a:xfrm>
                    </wpg:grpSpPr>
                    <wpg:grpSp>
                      <wpg:cNvPr id="3" name="Group 10"/>
                      <wpg:cNvGrpSpPr/>
                      <wpg:grpSpPr>
                        <a:xfrm>
                          <a:off x="0" y="0"/>
                          <a:ext cx="7526653" cy="1709424"/>
                          <a:chOff x="0" y="0"/>
                          <a:chExt cx="7526653" cy="1709424"/>
                        </a:xfrm>
                      </wpg:grpSpPr>
                      <wps:wsp>
                        <wps:cNvPr id="4" name="Freeform 8"/>
                        <wps:cNvSpPr/>
                        <wps:spPr>
                          <a:xfrm>
                            <a:off x="2043939" y="0"/>
                            <a:ext cx="5482714" cy="169431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917"/>
                              <a:gd name="f7" fmla="val 966"/>
                              <a:gd name="f8" fmla="val 456"/>
                              <a:gd name="f9" fmla="val 763"/>
                              <a:gd name="f10" fmla="val 68"/>
                              <a:gd name="f11" fmla="val 39"/>
                              <a:gd name="f12" fmla="val 537"/>
                              <a:gd name="f13" fmla="val 25"/>
                              <a:gd name="f14" fmla="val 568"/>
                              <a:gd name="f15" fmla="val 12"/>
                              <a:gd name="f16" fmla="val 600"/>
                              <a:gd name="f17" fmla="val 634"/>
                              <a:gd name="f18" fmla="val 159"/>
                              <a:gd name="f19" fmla="val 711"/>
                              <a:gd name="f20" fmla="val 316"/>
                              <a:gd name="f21" fmla="val 796"/>
                              <a:gd name="f22" fmla="val 467"/>
                              <a:gd name="f23" fmla="val 890"/>
                              <a:gd name="f24" fmla="val 463"/>
                              <a:gd name="f25" fmla="val 917"/>
                              <a:gd name="f26" fmla="+- 0 0 -90"/>
                              <a:gd name="f27" fmla="*/ f3 1 1917"/>
                              <a:gd name="f28" fmla="*/ f4 1 966"/>
                              <a:gd name="f29" fmla="val f5"/>
                              <a:gd name="f30" fmla="val f6"/>
                              <a:gd name="f31" fmla="val f7"/>
                              <a:gd name="f32" fmla="*/ f26 f0 1"/>
                              <a:gd name="f33" fmla="+- f31 0 f29"/>
                              <a:gd name="f34" fmla="+- f30 0 f29"/>
                              <a:gd name="f35" fmla="*/ f32 1 f2"/>
                              <a:gd name="f36" fmla="*/ f34 1 1917"/>
                              <a:gd name="f37" fmla="*/ f33 1 966"/>
                              <a:gd name="f38" fmla="*/ 456 f34 1"/>
                              <a:gd name="f39" fmla="*/ 966 f33 1"/>
                              <a:gd name="f40" fmla="*/ 1917 f34 1"/>
                              <a:gd name="f41" fmla="*/ 0 f33 1"/>
                              <a:gd name="f42" fmla="*/ 39 f34 1"/>
                              <a:gd name="f43" fmla="*/ 537 f33 1"/>
                              <a:gd name="f44" fmla="*/ 0 f34 1"/>
                              <a:gd name="f45" fmla="*/ 634 f33 1"/>
                              <a:gd name="f46" fmla="*/ 467 f34 1"/>
                              <a:gd name="f47" fmla="*/ 890 f33 1"/>
                              <a:gd name="f48" fmla="+- f35 0 f1"/>
                              <a:gd name="f49" fmla="*/ f38 1 1917"/>
                              <a:gd name="f50" fmla="*/ f39 1 966"/>
                              <a:gd name="f51" fmla="*/ f40 1 1917"/>
                              <a:gd name="f52" fmla="*/ f41 1 966"/>
                              <a:gd name="f53" fmla="*/ f42 1 1917"/>
                              <a:gd name="f54" fmla="*/ f43 1 966"/>
                              <a:gd name="f55" fmla="*/ f44 1 1917"/>
                              <a:gd name="f56" fmla="*/ f45 1 966"/>
                              <a:gd name="f57" fmla="*/ f46 1 1917"/>
                              <a:gd name="f58" fmla="*/ f47 1 966"/>
                              <a:gd name="f59" fmla="*/ 0 1 f36"/>
                              <a:gd name="f60" fmla="*/ f30 1 f36"/>
                              <a:gd name="f61" fmla="*/ 0 1 f37"/>
                              <a:gd name="f62" fmla="*/ f31 1 f37"/>
                              <a:gd name="f63" fmla="*/ f49 1 f36"/>
                              <a:gd name="f64" fmla="*/ f50 1 f37"/>
                              <a:gd name="f65" fmla="*/ f51 1 f36"/>
                              <a:gd name="f66" fmla="*/ f52 1 f37"/>
                              <a:gd name="f67" fmla="*/ f53 1 f36"/>
                              <a:gd name="f68" fmla="*/ f54 1 f37"/>
                              <a:gd name="f69" fmla="*/ f55 1 f36"/>
                              <a:gd name="f70" fmla="*/ f56 1 f37"/>
                              <a:gd name="f71" fmla="*/ f57 1 f36"/>
                              <a:gd name="f72" fmla="*/ f58 1 f37"/>
                              <a:gd name="f73" fmla="*/ f59 f27 1"/>
                              <a:gd name="f74" fmla="*/ f60 f27 1"/>
                              <a:gd name="f75" fmla="*/ f62 f28 1"/>
                              <a:gd name="f76" fmla="*/ f61 f28 1"/>
                              <a:gd name="f77" fmla="*/ f63 f27 1"/>
                              <a:gd name="f78" fmla="*/ f64 f28 1"/>
                              <a:gd name="f79" fmla="*/ f65 f27 1"/>
                              <a:gd name="f80" fmla="*/ f66 f28 1"/>
                              <a:gd name="f81" fmla="*/ f67 f27 1"/>
                              <a:gd name="f82" fmla="*/ f68 f28 1"/>
                              <a:gd name="f83" fmla="*/ f69 f27 1"/>
                              <a:gd name="f84" fmla="*/ f70 f28 1"/>
                              <a:gd name="f85" fmla="*/ f71 f27 1"/>
                              <a:gd name="f86" fmla="*/ f72 f2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48">
                                <a:pos x="f77" y="f78"/>
                              </a:cxn>
                              <a:cxn ang="f48">
                                <a:pos x="f79" y="f78"/>
                              </a:cxn>
                              <a:cxn ang="f48">
                                <a:pos x="f79" y="f80"/>
                              </a:cxn>
                              <a:cxn ang="f48">
                                <a:pos x="f81" y="f82"/>
                              </a:cxn>
                              <a:cxn ang="f48">
                                <a:pos x="f83" y="f84"/>
                              </a:cxn>
                              <a:cxn ang="f48">
                                <a:pos x="f85" y="f86"/>
                              </a:cxn>
                              <a:cxn ang="f48">
                                <a:pos x="f77" y="f78"/>
                              </a:cxn>
                            </a:cxnLst>
                            <a:rect l="f73" t="f76" r="f74" b="f75"/>
                            <a:pathLst>
                              <a:path w="1917" h="966">
                                <a:moveTo>
                                  <a:pt x="f8" y="f7"/>
                                </a:moveTo>
                                <a:cubicBezTo>
                                  <a:pt x="f6" y="f7"/>
                                  <a:pt x="f6" y="f7"/>
                                  <a:pt x="f6" y="f7"/>
                                </a:cubicBezTo>
                                <a:cubicBezTo>
                                  <a:pt x="f6" y="f5"/>
                                  <a:pt x="f6" y="f5"/>
                                  <a:pt x="f6" y="f5"/>
                                </a:cubicBezTo>
                                <a:cubicBezTo>
                                  <a:pt x="f9" y="f10"/>
                                  <a:pt x="f11" y="f12"/>
                                  <a:pt x="f11" y="f12"/>
                                </a:cubicBezTo>
                                <a:cubicBezTo>
                                  <a:pt x="f13" y="f14"/>
                                  <a:pt x="f15" y="f16"/>
                                  <a:pt x="f5" y="f17"/>
                                </a:cubicBezTo>
                                <a:cubicBezTo>
                                  <a:pt x="f18" y="f19"/>
                                  <a:pt x="f20" y="f21"/>
                                  <a:pt x="f22" y="f23"/>
                                </a:cubicBezTo>
                                <a:cubicBezTo>
                                  <a:pt x="f22" y="f23"/>
                                  <a:pt x="f24" y="f25"/>
                                  <a:pt x="f8" y="f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1EEE7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5" name="Freeform 9"/>
                        <wps:cNvSpPr/>
                        <wps:spPr>
                          <a:xfrm>
                            <a:off x="0" y="63477"/>
                            <a:ext cx="2123575" cy="163838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68"/>
                              <a:gd name="f7" fmla="val 607"/>
                              <a:gd name="f8" fmla="val 275"/>
                              <a:gd name="f9" fmla="val 447"/>
                              <a:gd name="f10" fmla="val 168"/>
                              <a:gd name="f11" fmla="val 221"/>
                              <a:gd name="f12" fmla="val 77"/>
                              <a:gd name="f13" fmla="val 576"/>
                              <a:gd name="f14" fmla="val 600"/>
                              <a:gd name="f15" fmla="val 490"/>
                              <a:gd name="f16" fmla="val 631"/>
                              <a:gd name="f17" fmla="val 377"/>
                              <a:gd name="f18" fmla="+- 0 0 -90"/>
                              <a:gd name="f19" fmla="*/ f3 1 668"/>
                              <a:gd name="f20" fmla="*/ f4 1 607"/>
                              <a:gd name="f21" fmla="val f5"/>
                              <a:gd name="f22" fmla="val f6"/>
                              <a:gd name="f23" fmla="val f7"/>
                              <a:gd name="f24" fmla="*/ f18 f0 1"/>
                              <a:gd name="f25" fmla="+- f23 0 f21"/>
                              <a:gd name="f26" fmla="+- f22 0 f21"/>
                              <a:gd name="f27" fmla="*/ f24 1 f2"/>
                              <a:gd name="f28" fmla="*/ f26 1 668"/>
                              <a:gd name="f29" fmla="*/ f25 1 607"/>
                              <a:gd name="f30" fmla="*/ 668 f26 1"/>
                              <a:gd name="f31" fmla="*/ 275 f25 1"/>
                              <a:gd name="f32" fmla="*/ 0 f26 1"/>
                              <a:gd name="f33" fmla="*/ 0 f25 1"/>
                              <a:gd name="f34" fmla="*/ 607 f25 1"/>
                              <a:gd name="f35" fmla="*/ 576 f26 1"/>
                              <a:gd name="f36" fmla="+- f27 0 f1"/>
                              <a:gd name="f37" fmla="*/ f30 1 668"/>
                              <a:gd name="f38" fmla="*/ f31 1 607"/>
                              <a:gd name="f39" fmla="*/ f32 1 668"/>
                              <a:gd name="f40" fmla="*/ f33 1 607"/>
                              <a:gd name="f41" fmla="*/ f34 1 607"/>
                              <a:gd name="f42" fmla="*/ f35 1 668"/>
                              <a:gd name="f43" fmla="*/ 0 1 f28"/>
                              <a:gd name="f44" fmla="*/ f22 1 f28"/>
                              <a:gd name="f45" fmla="*/ 0 1 f29"/>
                              <a:gd name="f46" fmla="*/ f23 1 f29"/>
                              <a:gd name="f47" fmla="*/ f37 1 f28"/>
                              <a:gd name="f48" fmla="*/ f38 1 f29"/>
                              <a:gd name="f49" fmla="*/ f39 1 f28"/>
                              <a:gd name="f50" fmla="*/ f40 1 f29"/>
                              <a:gd name="f51" fmla="*/ f41 1 f29"/>
                              <a:gd name="f52" fmla="*/ f42 1 f28"/>
                              <a:gd name="f53" fmla="*/ f43 f19 1"/>
                              <a:gd name="f54" fmla="*/ f44 f19 1"/>
                              <a:gd name="f55" fmla="*/ f46 f20 1"/>
                              <a:gd name="f56" fmla="*/ f45 f20 1"/>
                              <a:gd name="f57" fmla="*/ f47 f19 1"/>
                              <a:gd name="f58" fmla="*/ f48 f20 1"/>
                              <a:gd name="f59" fmla="*/ f49 f19 1"/>
                              <a:gd name="f60" fmla="*/ f50 f20 1"/>
                              <a:gd name="f61" fmla="*/ f51 f20 1"/>
                              <a:gd name="f62" fmla="*/ f52 f1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6">
                                <a:pos x="f57" y="f58"/>
                              </a:cxn>
                              <a:cxn ang="f36">
                                <a:pos x="f59" y="f60"/>
                              </a:cxn>
                              <a:cxn ang="f36">
                                <a:pos x="f59" y="f61"/>
                              </a:cxn>
                              <a:cxn ang="f36">
                                <a:pos x="f62" y="f61"/>
                              </a:cxn>
                              <a:cxn ang="f36">
                                <a:pos x="f57" y="f58"/>
                              </a:cxn>
                            </a:cxnLst>
                            <a:rect l="f53" t="f56" r="f54" b="f55"/>
                            <a:pathLst>
                              <a:path w="668" h="607">
                                <a:moveTo>
                                  <a:pt x="f6" y="f8"/>
                                </a:moveTo>
                                <a:cubicBezTo>
                                  <a:pt x="f9" y="f10"/>
                                  <a:pt x="f11" y="f12"/>
                                  <a:pt x="f5" y="f5"/>
                                </a:cubicBezTo>
                                <a:cubicBezTo>
                                  <a:pt x="f5" y="f7"/>
                                  <a:pt x="f5" y="f7"/>
                                  <a:pt x="f5" y="f7"/>
                                </a:cubicBezTo>
                                <a:cubicBezTo>
                                  <a:pt x="f13" y="f7"/>
                                  <a:pt x="f13" y="f7"/>
                                  <a:pt x="f13" y="f7"/>
                                </a:cubicBezTo>
                                <a:cubicBezTo>
                                  <a:pt x="f14" y="f15"/>
                                  <a:pt x="f16" y="f17"/>
                                  <a:pt x="f6" y="f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CE9DB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" name="Freeform 10"/>
                        <wps:cNvSpPr/>
                        <wps:spPr>
                          <a:xfrm>
                            <a:off x="1790724" y="763021"/>
                            <a:ext cx="1617427" cy="94640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59"/>
                              <a:gd name="f7" fmla="val 332"/>
                              <a:gd name="f8" fmla="val 548"/>
                              <a:gd name="f9" fmla="val 555"/>
                              <a:gd name="f10" fmla="val 283"/>
                              <a:gd name="f11" fmla="val 256"/>
                              <a:gd name="f12" fmla="val 408"/>
                              <a:gd name="f13" fmla="val 162"/>
                              <a:gd name="f14" fmla="val 251"/>
                              <a:gd name="f15" fmla="val 77"/>
                              <a:gd name="f16" fmla="val 92"/>
                              <a:gd name="f17" fmla="val 55"/>
                              <a:gd name="f18" fmla="val 102"/>
                              <a:gd name="f19" fmla="val 24"/>
                              <a:gd name="f20" fmla="val 215"/>
                              <a:gd name="f21" fmla="+- 0 0 -90"/>
                              <a:gd name="f22" fmla="*/ f3 1 559"/>
                              <a:gd name="f23" fmla="*/ f4 1 332"/>
                              <a:gd name="f24" fmla="val f5"/>
                              <a:gd name="f25" fmla="val f6"/>
                              <a:gd name="f26" fmla="val f7"/>
                              <a:gd name="f27" fmla="*/ f21 f0 1"/>
                              <a:gd name="f28" fmla="+- f26 0 f24"/>
                              <a:gd name="f29" fmla="+- f25 0 f24"/>
                              <a:gd name="f30" fmla="*/ f27 1 f2"/>
                              <a:gd name="f31" fmla="*/ f29 1 559"/>
                              <a:gd name="f32" fmla="*/ f28 1 332"/>
                              <a:gd name="f33" fmla="*/ 548 f29 1"/>
                              <a:gd name="f34" fmla="*/ 332 f28 1"/>
                              <a:gd name="f35" fmla="*/ 559 f29 1"/>
                              <a:gd name="f36" fmla="*/ 256 f28 1"/>
                              <a:gd name="f37" fmla="*/ 92 f29 1"/>
                              <a:gd name="f38" fmla="*/ 0 f28 1"/>
                              <a:gd name="f39" fmla="*/ 0 f29 1"/>
                              <a:gd name="f40" fmla="+- f30 0 f1"/>
                              <a:gd name="f41" fmla="*/ f33 1 559"/>
                              <a:gd name="f42" fmla="*/ f34 1 332"/>
                              <a:gd name="f43" fmla="*/ f35 1 559"/>
                              <a:gd name="f44" fmla="*/ f36 1 332"/>
                              <a:gd name="f45" fmla="*/ f37 1 559"/>
                              <a:gd name="f46" fmla="*/ f38 1 332"/>
                              <a:gd name="f47" fmla="*/ f39 1 559"/>
                              <a:gd name="f48" fmla="*/ 0 1 f31"/>
                              <a:gd name="f49" fmla="*/ f25 1 f31"/>
                              <a:gd name="f50" fmla="*/ 0 1 f32"/>
                              <a:gd name="f51" fmla="*/ f26 1 f32"/>
                              <a:gd name="f52" fmla="*/ f41 1 f31"/>
                              <a:gd name="f53" fmla="*/ f42 1 f32"/>
                              <a:gd name="f54" fmla="*/ f43 1 f31"/>
                              <a:gd name="f55" fmla="*/ f44 1 f32"/>
                              <a:gd name="f56" fmla="*/ f45 1 f31"/>
                              <a:gd name="f57" fmla="*/ f46 1 f32"/>
                              <a:gd name="f58" fmla="*/ f47 1 f31"/>
                              <a:gd name="f59" fmla="*/ f48 f22 1"/>
                              <a:gd name="f60" fmla="*/ f49 f22 1"/>
                              <a:gd name="f61" fmla="*/ f51 f23 1"/>
                              <a:gd name="f62" fmla="*/ f50 f23 1"/>
                              <a:gd name="f63" fmla="*/ f52 f22 1"/>
                              <a:gd name="f64" fmla="*/ f53 f23 1"/>
                              <a:gd name="f65" fmla="*/ f54 f22 1"/>
                              <a:gd name="f66" fmla="*/ f55 f23 1"/>
                              <a:gd name="f67" fmla="*/ f56 f22 1"/>
                              <a:gd name="f68" fmla="*/ f57 f23 1"/>
                              <a:gd name="f69" fmla="*/ f58 f2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40">
                                <a:pos x="f63" y="f64"/>
                              </a:cxn>
                              <a:cxn ang="f40">
                                <a:pos x="f65" y="f66"/>
                              </a:cxn>
                              <a:cxn ang="f40">
                                <a:pos x="f67" y="f68"/>
                              </a:cxn>
                              <a:cxn ang="f40">
                                <a:pos x="f69" y="f64"/>
                              </a:cxn>
                              <a:cxn ang="f40">
                                <a:pos x="f63" y="f64"/>
                              </a:cxn>
                            </a:cxnLst>
                            <a:rect l="f59" t="f62" r="f60" b="f61"/>
                            <a:pathLst>
                              <a:path w="559" h="332">
                                <a:moveTo>
                                  <a:pt x="f8" y="f7"/>
                                </a:moveTo>
                                <a:cubicBezTo>
                                  <a:pt x="f9" y="f10"/>
                                  <a:pt x="f6" y="f11"/>
                                  <a:pt x="f6" y="f11"/>
                                </a:cubicBezTo>
                                <a:cubicBezTo>
                                  <a:pt x="f12" y="f13"/>
                                  <a:pt x="f14" y="f15"/>
                                  <a:pt x="f16" y="f5"/>
                                </a:cubicBezTo>
                                <a:cubicBezTo>
                                  <a:pt x="f17" y="f18"/>
                                  <a:pt x="f19" y="f20"/>
                                  <a:pt x="f5" y="f7"/>
                                </a:cubicBezTo>
                                <a:lnTo>
                                  <a:pt x="f8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0D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grpSp>
                    <wps:wsp>
                      <wps:cNvPr id="7" name="Text Box 12"/>
                      <wps:cNvSpPr txBox="1"/>
                      <wps:spPr>
                        <a:xfrm>
                          <a:off x="6159910" y="478715"/>
                          <a:ext cx="1229648" cy="117619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proofErr w:type="spellStart"/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Holcon</w:t>
                            </w:r>
                            <w:proofErr w:type="spellEnd"/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 xml:space="preserve"> Group Ltd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93 High Street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Clayton West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Huddersfield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West Yorkshire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HD8 9NS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lang w:val="en"/>
                              </w:rPr>
                            </w:pP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lang w:val="e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n"/>
                              </w:rPr>
                              <w:t>jknlm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vert="horz" wrap="square" lIns="36576" tIns="36576" rIns="36576" bIns="36576" anchor="t" anchorCtr="0" compatLnSpc="0">
                        <a:noAutofit/>
                      </wps:bodyPr>
                    </wps:wsp>
                    <wps:wsp>
                      <wps:cNvPr id="8" name="Text Box 12"/>
                      <wps:cNvSpPr txBox="1"/>
                      <wps:spPr>
                        <a:xfrm>
                          <a:off x="156756" y="636449"/>
                          <a:ext cx="4096237" cy="105624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Tel: 01924 840551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Mobile: 07821 877513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Email: Ben@holcongroup.</w:t>
                            </w:r>
                            <w:bookmarkStart w:id="1" w:name="_Hlt28338417"/>
                            <w:bookmarkStart w:id="2" w:name="_Hlt28338418"/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c</w:t>
                            </w:r>
                            <w:bookmarkEnd w:id="1"/>
                            <w:bookmarkEnd w:id="2"/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o.uk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Company Number: 11645740 (Registered in England and Wales)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 xml:space="preserve">VAT </w:t>
                            </w:r>
                            <w:proofErr w:type="spellStart"/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Reg</w:t>
                            </w:r>
                            <w:proofErr w:type="spellEnd"/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lang w:val="en"/>
                              </w:rPr>
                              <w:t>: 314080444</w:t>
                            </w: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lang w:val="en"/>
                              </w:rPr>
                            </w:pPr>
                          </w:p>
                          <w:p w:rsidR="006842D6" w:rsidRDefault="006842D6">
                            <w:pPr>
                              <w:widowControl w:val="0"/>
                              <w:spacing w:line="280" w:lineRule="exact"/>
                              <w:rPr>
                                <w:lang w:val="e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n"/>
                              </w:rPr>
                              <w:t>gvhbjn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vert="horz" wrap="square" lIns="36576" tIns="36576" rIns="36576" bIns="36576" anchor="t" anchorCtr="0" compatLnSpc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6" o:spid="_x0000_s1026" style="position:absolute;margin-left:-89.4pt;margin-top:-103.4pt;width:592.65pt;height:134.6pt;z-index:251661312" coordsize="75266,17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">
              <v:group id="Group 10" o:spid="_x0000_s1027" style="position:absolute;width:75266;height:17094" coordsize="75266,17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 id="Freeform 8" o:spid="_x0000_s1028" style="position:absolute;left:20439;width:54827;height:16943;visibility:visible;mso-wrap-style:square;v-text-anchor:top" coordsize="1917,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Fg5cEA&#10;AADaAAAADwAAAGRycy9kb3ducmV2LnhtbESPW4vCMBSE3wX/QzjCvmnqFbdrFCm4+OoFn4/J2bZs&#10;c1KaaLv7640g+DjMzDfMatPZStyp8aVjBeNRAoJYO1NyruB82g2XIHxANlg5JgV/5GGz7vdWmBrX&#10;8oHux5CLCGGfooIihDqV0uuCLPqRq4mj9+MaiyHKJpemwTbCbSUnSbKQFkuOCwXWlBWkf483q+Dz&#10;ell+d4uLbU/2v860zqr5NFPqY9Btv0AE6sI7/GrvjYIZPK/EG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hYOXBAAAA2gAAAA8AAAAAAAAAAAAAAAAAmAIAAGRycy9kb3du&#10;cmV2LnhtbFBLBQYAAAAABAAEAPUAAACGAwAAAAA=&#10;" path="m456,966v1461,,1461,,1461,c1917,,1917,,1917,,763,68,39,537,39,537,25,568,12,600,,634v159,77,316,162,467,256c467,890,463,917,456,966xe" fillcolor="#f1eee7" stroked="f">
                  <v:path arrowok="t" o:connecttype="custom" o:connectlocs="2741357,0;5482714,847155;2741357,1694310;0,847155;1304182,1694310;5482714,1694310;5482714,0;111542,941868;0,1112001;1335643,1561010;1304182,1694310" o:connectangles="270,0,90,180,0,0,0,0,0,0,0" textboxrect="0,0,1917,966"/>
                </v:shape>
                <v:shape id="Freeform 9" o:spid="_x0000_s1029" style="position:absolute;top:634;width:21235;height:16384;visibility:visible;mso-wrap-style:square;v-text-anchor:top" coordsize="668,6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D96MIA&#10;AADaAAAADwAAAGRycy9kb3ducmV2LnhtbESPQWvCQBSE70L/w/IKXqRuGrSU1DVYQfGotvT8yD6z&#10;wezbNLsm8d+7guBxmJlvmEU+2Fp01PrKsYL3aQKCuHC64lLB78/m7ROED8gaa8ek4Eoe8uXLaIGZ&#10;dj0fqDuGUkQI+wwVmBCaTEpfGLLop64hjt7JtRZDlG0pdYt9hNtapknyIS1WHBcMNrQ2VJyPF6vg&#10;dNnOa7rO9LeZlHudrraz8/+fUuPXYfUFItAQnuFHe6cVzOF+Jd4A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cP3owgAAANoAAAAPAAAAAAAAAAAAAAAAAJgCAABkcnMvZG93&#10;bnJldi54bWxQSwUGAAAAAAQABAD1AAAAhwMAAAAA&#10;" path="m668,275c447,168,221,77,,,,607,,607,,607v576,,576,,576,c600,490,631,377,668,275xe" fillcolor="#ece9db" stroked="f">
                  <v:path arrowok="t" o:connecttype="custom" o:connectlocs="1061788,0;2123575,819193;1061788,1638385;0,819193;2123575,742267;0,0;0,1638385;1831107,1638385;2123575,742267" o:connectangles="270,0,90,180,0,0,0,0,0" textboxrect="0,0,668,607"/>
                </v:shape>
                <v:shape id="Freeform 10" o:spid="_x0000_s1030" style="position:absolute;left:17907;top:7630;width:16174;height:9464;visibility:visible;mso-wrap-style:square;v-text-anchor:top" coordsize="559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VjZ8AA&#10;AADaAAAADwAAAGRycy9kb3ducmV2LnhtbESP3YrCMBSE74V9h3AW9k7TVQjSNYoKgiyC+PMAh+Rs&#10;W9qcdJuo9e2NIHg5zMw3zGzRu0ZcqQuVZw3fowwEsfG24kLD+bQZTkGEiGyx8Uwa7hRgMf8YzDC3&#10;/sYHuh5jIRKEQ44ayhjbXMpgSnIYRr4lTt6f7xzGJLtC2g5vCe4aOc4yJR1WnBZKbGldkqmPF6eh&#10;7nfKTGI9KczeqpXa/SJt/7X++uyXPyAi9fEdfrW3VoOC55V0A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GVjZ8AAAADaAAAADwAAAAAAAAAAAAAAAACYAgAAZHJzL2Rvd25y&#10;ZXYueG1sUEsFBgAAAAAEAAQA9QAAAIUDAAAAAA==&#10;" path="m548,332v7,-49,11,-76,11,-76c408,162,251,77,92,,55,102,24,215,,332r548,xe" fillcolor="#e2e0d2" stroked="f">
                  <v:path arrowok="t" o:connecttype="custom" o:connectlocs="808714,0;1617427,473202;808714,946403;0,473202;1585599,946403;1617427,729757;266195,0;0,946403;1585599,946403" o:connectangles="270,0,90,180,0,0,0,0,0" textboxrect="0,0,559,332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1" type="#_x0000_t202" style="position:absolute;left:61599;top:4787;width:12296;height:11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IYvcMA&#10;AADaAAAADwAAAGRycy9kb3ducmV2LnhtbESPT2sCMRTE7wW/Q3iCt5rVg8rWKK3/UDxpC+3xsXnd&#10;LN28LElc1376RhB6HGbmN8x82dlatORD5VjBaJiBIC6crrhU8PG+fZ6BCBFZY+2YFNwowHLRe5pj&#10;rt2VT9SeYykShEOOCkyMTS5lKAxZDEPXECfv23mLMUlfSu3xmuC2luMsm0iLFacFgw2tDBU/54tV&#10;4H832/qwk7bcfX61Ua/fVqejUWrQ715fQETq4n/40d5rBVO4X0k3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IYvcMAAADaAAAADwAAAAAAAAAAAAAAAACYAgAAZHJzL2Rv&#10;d25yZXYueG1sUEsFBgAAAAAEAAQA9QAAAIgDAAAAAA==&#10;" filled="f" stroked="f">
                <v:textbox inset="2.88pt,2.88pt,2.88pt,2.88pt">
                  <w:txbxContent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proofErr w:type="spellStart"/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Holcon</w:t>
                      </w:r>
                      <w:proofErr w:type="spellEnd"/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 xml:space="preserve"> Group Ltd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93 High Street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Clayton West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Huddersfield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West Yorkshire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HD8 9NS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lang w:val="en"/>
                        </w:rPr>
                      </w:pP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lang w:val="en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n"/>
                        </w:rPr>
                        <w:t>jknlm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Text Box 12" o:spid="_x0000_s1032" type="#_x0000_t202" style="position:absolute;left:1567;top:6364;width:40962;height:10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2Mz78A&#10;AADaAAAADwAAAGRycy9kb3ducmV2LnhtbERPy2oCMRTdC/5DuAV3mqmLUkaj+MbSlaPQLi+T62Rw&#10;cjMk6Tjt1zcLweXhvOfL3jaiIx9qxwpeJxkI4tLpmisFl/N+/A4iRGSNjWNS8EsBlovhYI65dnc+&#10;UVfESqQQDjkqMDG2uZShNGQxTFxLnLir8xZjgr6S2uM9hdtGTrPsTVqsOTUYbGljqLwVP1aB/9vt&#10;m4+DtNXh67uLervenD6NUqOXfjUDEamPT/HDfdQK0tZ0Jd0Aufg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nYzPvwAAANoAAAAPAAAAAAAAAAAAAAAAAJgCAABkcnMvZG93bnJl&#10;di54bWxQSwUGAAAAAAQABAD1AAAAhAMAAAAA&#10;" filled="f" stroked="f">
                <v:textbox inset="2.88pt,2.88pt,2.88pt,2.88pt">
                  <w:txbxContent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Tel: 01924 840551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Mobile: 07821 877513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Email: Ben@holcongroup.</w:t>
                      </w:r>
                      <w:bookmarkStart w:id="3" w:name="_Hlt28338417"/>
                      <w:bookmarkStart w:id="4" w:name="_Hlt28338418"/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c</w:t>
                      </w:r>
                      <w:bookmarkEnd w:id="3"/>
                      <w:bookmarkEnd w:id="4"/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o.uk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Company Number: 11645740 (Registered in England and Wales)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 xml:space="preserve">VAT </w:t>
                      </w:r>
                      <w:proofErr w:type="spellStart"/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Reg</w:t>
                      </w:r>
                      <w:proofErr w:type="spellEnd"/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lang w:val="en"/>
                        </w:rPr>
                        <w:t>: 314080444</w:t>
                      </w: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lang w:val="en"/>
                        </w:rPr>
                      </w:pPr>
                    </w:p>
                    <w:p w:rsidR="006842D6" w:rsidRDefault="006842D6">
                      <w:pPr>
                        <w:widowControl w:val="0"/>
                        <w:spacing w:line="280" w:lineRule="exact"/>
                        <w:rPr>
                          <w:lang w:val="en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n"/>
                        </w:rPr>
                        <w:t>gvhbjn</w:t>
                      </w:r>
                      <w:proofErr w:type="spellEnd"/>
                      <w:proofErr w:type="gramEnd"/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67B" w:rsidRDefault="00BE367B">
      <w:r>
        <w:separator/>
      </w:r>
    </w:p>
  </w:footnote>
  <w:footnote w:type="continuationSeparator" w:id="0">
    <w:p w:rsidR="00BE367B" w:rsidRDefault="00BE36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2D6" w:rsidRDefault="006842D6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3399153</wp:posOffset>
          </wp:positionH>
          <wp:positionV relativeFrom="paragraph">
            <wp:posOffset>363858</wp:posOffset>
          </wp:positionV>
          <wp:extent cx="2438403" cy="774697"/>
          <wp:effectExtent l="0" t="0" r="0" b="6353"/>
          <wp:wrapSquare wrapText="bothSides"/>
          <wp:docPr id="1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8403" cy="7746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BF3"/>
    <w:rsid w:val="000A68B2"/>
    <w:rsid w:val="001E0C7E"/>
    <w:rsid w:val="001F76B8"/>
    <w:rsid w:val="00246480"/>
    <w:rsid w:val="00301B94"/>
    <w:rsid w:val="00306C0D"/>
    <w:rsid w:val="003C5538"/>
    <w:rsid w:val="00430BF3"/>
    <w:rsid w:val="00596B8E"/>
    <w:rsid w:val="006842D6"/>
    <w:rsid w:val="00AD4870"/>
    <w:rsid w:val="00BE367B"/>
    <w:rsid w:val="00CB0F3D"/>
    <w:rsid w:val="00D86EAE"/>
    <w:rsid w:val="00E4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F7D54B-7CFC-4B70-A9DB-431A0A84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  <w:rPr>
      <w:color w:val="212120"/>
      <w:kern w:val="3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color w:val="212120"/>
      <w:kern w:val="3"/>
      <w:sz w:val="18"/>
      <w:szCs w:val="18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color w:val="212120"/>
      <w:kern w:val="3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color w:val="212120"/>
      <w:kern w:val="3"/>
    </w:rPr>
  </w:style>
  <w:style w:type="character" w:styleId="Hyperlink">
    <w:name w:val="Hyperlink"/>
    <w:rPr>
      <w:color w:val="0563C1"/>
      <w:u w:val="single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styleId="FollowedHyperlink">
    <w:name w:val="FollowedHyperlink"/>
    <w:rPr>
      <w:color w:val="954F72"/>
      <w:u w:val="single"/>
    </w:rPr>
  </w:style>
  <w:style w:type="paragraph" w:styleId="NoSpacing">
    <w:name w:val="No Spacing"/>
    <w:uiPriority w:val="1"/>
    <w:qFormat/>
    <w:rsid w:val="000A68B2"/>
    <w:pPr>
      <w:suppressAutoHyphens/>
    </w:pPr>
    <w:rPr>
      <w:color w:val="212120"/>
      <w:kern w:val="3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yho\Desktop\Letterhead%20Te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6625A0D-D072-4CA1-9A7F-48EB0ECA9F15}"/>
</file>

<file path=customXml/itemProps2.xml><?xml version="1.0" encoding="utf-8"?>
<ds:datastoreItem xmlns:ds="http://schemas.openxmlformats.org/officeDocument/2006/customXml" ds:itemID="{52855F7C-EE96-4136-A00C-9CFE4783C074}"/>
</file>

<file path=customXml/itemProps3.xml><?xml version="1.0" encoding="utf-8"?>
<ds:datastoreItem xmlns:ds="http://schemas.openxmlformats.org/officeDocument/2006/customXml" ds:itemID="{A73DBB89-1FC7-4D59-ADE8-7DCDE4697C5F}"/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</Template>
  <TotalTime>0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holliday</dc:creator>
  <cp:keywords/>
  <dc:description/>
  <cp:lastModifiedBy>ray holliday</cp:lastModifiedBy>
  <cp:revision>2</cp:revision>
  <cp:lastPrinted>2020-12-14T12:19:00Z</cp:lastPrinted>
  <dcterms:created xsi:type="dcterms:W3CDTF">2020-12-14T12:34:00Z</dcterms:created>
  <dcterms:modified xsi:type="dcterms:W3CDTF">2020-12-14T12:34:00Z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