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608" w:rsidRDefault="0033655C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342900</wp:posOffset>
                </wp:positionV>
                <wp:extent cx="6286500" cy="1009650"/>
                <wp:effectExtent l="9525" t="9525" r="9525" b="9525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009650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2618" w:rsidRDefault="008A2618" w:rsidP="003055F3">
                            <w:pPr>
                              <w:pStyle w:val="Header"/>
                              <w:tabs>
                                <w:tab w:val="clear" w:pos="9072"/>
                                <w:tab w:val="right" w:pos="9356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</w:rPr>
                              <w:t>Great Houghton Parish Council</w:t>
                            </w:r>
                          </w:p>
                          <w:p w:rsidR="008A2618" w:rsidRPr="002E4D8B" w:rsidRDefault="008A2618" w:rsidP="003055F3">
                            <w:pPr>
                              <w:pStyle w:val="Header"/>
                              <w:tabs>
                                <w:tab w:val="clear" w:pos="9072"/>
                                <w:tab w:val="right" w:pos="9356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</w:p>
                          <w:p w:rsidR="008A2618" w:rsidRPr="002E4D8B" w:rsidRDefault="004D0D0A" w:rsidP="003055F3">
                            <w:pPr>
                              <w:pStyle w:val="Header"/>
                              <w:tabs>
                                <w:tab w:val="clear" w:pos="9072"/>
                                <w:tab w:val="right" w:pos="9356"/>
                              </w:tabs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12 Spring Lane</w:t>
                            </w:r>
                            <w:r w:rsidR="008A2618" w:rsidRPr="002E4D8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8A2618" w:rsidRPr="002E4D8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Symbol" w:char="F0B7"/>
                            </w:r>
                            <w:r w:rsidR="008A2618" w:rsidRPr="002E4D8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Carlton</w:t>
                            </w:r>
                            <w:r w:rsidR="008A2618" w:rsidRPr="002E4D8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8A2618" w:rsidRPr="002E4D8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Symbol" w:char="F0B7"/>
                            </w:r>
                            <w:r w:rsidR="008A2618" w:rsidRPr="002E4D8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8A261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Barnsley</w:t>
                            </w:r>
                            <w:r w:rsidR="008A2618" w:rsidRPr="002E4D8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8A2618" w:rsidRPr="002E4D8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sym w:font="Symbol" w:char="F0B7"/>
                            </w:r>
                            <w:r w:rsidR="008A2618" w:rsidRPr="002E4D8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8A261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S7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</w:t>
                            </w:r>
                            <w:r w:rsidR="008A261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3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EX</w:t>
                            </w:r>
                          </w:p>
                          <w:p w:rsidR="008A2618" w:rsidRDefault="008A2618" w:rsidP="003055F3">
                            <w:pPr>
                              <w:pStyle w:val="Header"/>
                              <w:tabs>
                                <w:tab w:val="clear" w:pos="9072"/>
                                <w:tab w:val="right" w:pos="9356"/>
                              </w:tabs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2E4D8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Telephone: (012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26</w:t>
                            </w:r>
                            <w:r w:rsidRPr="002E4D8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="004D0D0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709079</w:t>
                            </w:r>
                          </w:p>
                          <w:p w:rsidR="004D0D0A" w:rsidRPr="002E4D8B" w:rsidRDefault="004D0D0A" w:rsidP="004D0D0A">
                            <w:pPr>
                              <w:pStyle w:val="Header"/>
                              <w:tabs>
                                <w:tab w:val="clear" w:pos="9072"/>
                                <w:tab w:val="right" w:pos="9356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  <w:t xml:space="preserve">             e-mail  address mfensome@hotmail.com</w:t>
                            </w:r>
                          </w:p>
                        </w:txbxContent>
                      </wps:txbx>
                      <wps:bodyPr rot="0" vert="horz" wrap="square" lIns="0" tIns="72000" rIns="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27pt;width:495pt;height:79.5pt;z-index: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" fillcolor="#f8f8f8">
                <v:textbox inset="0,2mm,0,2mm">
                  <w:txbxContent>
                    <w:p w:rsidR="008A2618" w:rsidRDefault="008A2618" w:rsidP="003055F3">
                      <w:pPr>
                        <w:pStyle w:val="Header"/>
                        <w:tabs>
                          <w:tab w:val="clear" w:pos="9072"/>
                          <w:tab w:val="right" w:pos="9356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</w:rPr>
                        <w:t>Great Houghton Parish Council</w:t>
                      </w:r>
                    </w:p>
                    <w:p w:rsidR="008A2618" w:rsidRPr="002E4D8B" w:rsidRDefault="008A2618" w:rsidP="003055F3">
                      <w:pPr>
                        <w:pStyle w:val="Header"/>
                        <w:tabs>
                          <w:tab w:val="clear" w:pos="9072"/>
                          <w:tab w:val="right" w:pos="9356"/>
                        </w:tabs>
                        <w:jc w:val="center"/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</w:rPr>
                      </w:pPr>
                    </w:p>
                    <w:p w:rsidR="008A2618" w:rsidRPr="002E4D8B" w:rsidRDefault="004D0D0A" w:rsidP="003055F3">
                      <w:pPr>
                        <w:pStyle w:val="Header"/>
                        <w:tabs>
                          <w:tab w:val="clear" w:pos="9072"/>
                          <w:tab w:val="right" w:pos="9356"/>
                        </w:tabs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12 Spring Lane</w:t>
                      </w:r>
                      <w:r w:rsidR="008A2618" w:rsidRPr="002E4D8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  <w:r w:rsidR="008A2618" w:rsidRPr="002E4D8B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Symbol" w:char="F0B7"/>
                      </w:r>
                      <w:r w:rsidR="008A2618" w:rsidRPr="002E4D8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Carlton</w:t>
                      </w:r>
                      <w:r w:rsidR="008A2618" w:rsidRPr="002E4D8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  <w:r w:rsidR="008A2618" w:rsidRPr="002E4D8B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Symbol" w:char="F0B7"/>
                      </w:r>
                      <w:r w:rsidR="008A2618" w:rsidRPr="002E4D8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  <w:r w:rsidR="008A2618">
                        <w:rPr>
                          <w:rFonts w:ascii="Arial" w:hAnsi="Arial" w:cs="Arial"/>
                          <w:sz w:val="22"/>
                          <w:szCs w:val="22"/>
                        </w:rPr>
                        <w:t>Barnsley</w:t>
                      </w:r>
                      <w:r w:rsidR="008A2618" w:rsidRPr="002E4D8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  <w:r w:rsidR="008A2618" w:rsidRPr="002E4D8B">
                        <w:rPr>
                          <w:rFonts w:ascii="Arial" w:hAnsi="Arial" w:cs="Arial"/>
                          <w:sz w:val="22"/>
                          <w:szCs w:val="22"/>
                        </w:rPr>
                        <w:sym w:font="Symbol" w:char="F0B7"/>
                      </w:r>
                      <w:r w:rsidR="008A2618" w:rsidRPr="002E4D8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 </w:t>
                      </w:r>
                      <w:r w:rsidR="008A2618">
                        <w:rPr>
                          <w:rFonts w:ascii="Arial" w:hAnsi="Arial" w:cs="Arial"/>
                          <w:sz w:val="22"/>
                          <w:szCs w:val="22"/>
                        </w:rPr>
                        <w:t>S7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1</w:t>
                      </w:r>
                      <w:r w:rsidR="008A2618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3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EX</w:t>
                      </w:r>
                    </w:p>
                    <w:p w:rsidR="008A2618" w:rsidRDefault="008A2618" w:rsidP="003055F3">
                      <w:pPr>
                        <w:pStyle w:val="Header"/>
                        <w:tabs>
                          <w:tab w:val="clear" w:pos="9072"/>
                          <w:tab w:val="right" w:pos="9356"/>
                        </w:tabs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2E4D8B">
                        <w:rPr>
                          <w:rFonts w:ascii="Arial" w:hAnsi="Arial" w:cs="Arial"/>
                          <w:sz w:val="22"/>
                          <w:szCs w:val="22"/>
                        </w:rPr>
                        <w:t>Telephone: (012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26</w:t>
                      </w:r>
                      <w:r w:rsidRPr="002E4D8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) </w:t>
                      </w:r>
                      <w:r w:rsidR="004D0D0A">
                        <w:rPr>
                          <w:rFonts w:ascii="Arial" w:hAnsi="Arial" w:cs="Arial"/>
                          <w:sz w:val="22"/>
                          <w:szCs w:val="22"/>
                        </w:rPr>
                        <w:t>709079</w:t>
                      </w:r>
                    </w:p>
                    <w:p w:rsidR="004D0D0A" w:rsidRPr="002E4D8B" w:rsidRDefault="004D0D0A" w:rsidP="004D0D0A">
                      <w:pPr>
                        <w:pStyle w:val="Header"/>
                        <w:tabs>
                          <w:tab w:val="clear" w:pos="9072"/>
                          <w:tab w:val="right" w:pos="9356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  <w:t xml:space="preserve">             e-mail  address mfensome@hotmail.com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63608" w:rsidRDefault="00263608"/>
    <w:p w:rsidR="003055F3" w:rsidRDefault="003055F3" w:rsidP="003055F3">
      <w:pPr>
        <w:jc w:val="right"/>
        <w:rPr>
          <w:rFonts w:ascii="Arial" w:hAnsi="Arial" w:cs="Arial"/>
        </w:rPr>
      </w:pPr>
    </w:p>
    <w:p w:rsidR="003055F3" w:rsidRDefault="0033655C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45720</wp:posOffset>
                </wp:positionV>
                <wp:extent cx="6287135" cy="2371725"/>
                <wp:effectExtent l="0" t="0" r="0" b="190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7135" cy="237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7005" w:rsidRDefault="00267E79" w:rsidP="004D0D0A">
                            <w:pPr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tab/>
                            </w:r>
                            <w:r>
                              <w:rPr>
                                <w:szCs w:val="22"/>
                              </w:rPr>
                              <w:tab/>
                            </w:r>
                            <w:r>
                              <w:rPr>
                                <w:szCs w:val="22"/>
                              </w:rPr>
                              <w:tab/>
                            </w:r>
                            <w:r>
                              <w:rPr>
                                <w:szCs w:val="22"/>
                              </w:rPr>
                              <w:tab/>
                            </w:r>
                            <w:r>
                              <w:rPr>
                                <w:szCs w:val="22"/>
                              </w:rPr>
                              <w:tab/>
                            </w:r>
                            <w:r>
                              <w:rPr>
                                <w:szCs w:val="22"/>
                              </w:rPr>
                              <w:tab/>
                            </w:r>
                            <w:r>
                              <w:rPr>
                                <w:szCs w:val="22"/>
                              </w:rPr>
                              <w:tab/>
                            </w:r>
                            <w:r>
                              <w:rPr>
                                <w:szCs w:val="22"/>
                              </w:rPr>
                              <w:tab/>
                            </w:r>
                            <w:r>
                              <w:rPr>
                                <w:szCs w:val="22"/>
                              </w:rPr>
                              <w:tab/>
                            </w:r>
                            <w:r>
                              <w:rPr>
                                <w:szCs w:val="22"/>
                              </w:rPr>
                              <w:tab/>
                            </w:r>
                            <w:r w:rsidR="00150CD4">
                              <w:rPr>
                                <w:szCs w:val="22"/>
                              </w:rPr>
                              <w:t>31</w:t>
                            </w:r>
                            <w:r w:rsidR="00150CD4" w:rsidRPr="00150CD4">
                              <w:rPr>
                                <w:szCs w:val="22"/>
                                <w:vertAlign w:val="superscript"/>
                              </w:rPr>
                              <w:t>st</w:t>
                            </w:r>
                            <w:r w:rsidR="00150CD4">
                              <w:rPr>
                                <w:szCs w:val="22"/>
                              </w:rPr>
                              <w:t xml:space="preserve"> March</w:t>
                            </w:r>
                            <w:r w:rsidR="00B76B11">
                              <w:rPr>
                                <w:szCs w:val="22"/>
                              </w:rPr>
                              <w:t xml:space="preserve"> </w:t>
                            </w:r>
                            <w:r w:rsidR="00854CD3">
                              <w:rPr>
                                <w:szCs w:val="22"/>
                              </w:rPr>
                              <w:t>201</w:t>
                            </w:r>
                            <w:r w:rsidR="00150CD4">
                              <w:rPr>
                                <w:szCs w:val="22"/>
                              </w:rPr>
                              <w:t>6</w:t>
                            </w:r>
                          </w:p>
                          <w:p w:rsidR="00267E79" w:rsidRDefault="00267E79" w:rsidP="004D0D0A">
                            <w:pPr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t>Dear Sir / Madam</w:t>
                            </w:r>
                          </w:p>
                          <w:p w:rsidR="00267E79" w:rsidRDefault="00267E79" w:rsidP="00B76B11">
                            <w:pPr>
                              <w:jc w:val="center"/>
                              <w:rPr>
                                <w:b/>
                                <w:szCs w:val="22"/>
                                <w:u w:val="single"/>
                              </w:rPr>
                            </w:pPr>
                            <w:r w:rsidRPr="00267E79">
                              <w:rPr>
                                <w:b/>
                                <w:szCs w:val="22"/>
                                <w:u w:val="single"/>
                              </w:rPr>
                              <w:t>Ref Planning</w:t>
                            </w:r>
                            <w:r w:rsidR="00B76B11">
                              <w:rPr>
                                <w:b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150CD4">
                              <w:rPr>
                                <w:b/>
                                <w:szCs w:val="22"/>
                                <w:u w:val="single"/>
                              </w:rPr>
                              <w:t>2016/0223</w:t>
                            </w:r>
                            <w:r w:rsidR="00B76B11">
                              <w:rPr>
                                <w:b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150CD4">
                              <w:rPr>
                                <w:b/>
                                <w:szCs w:val="22"/>
                                <w:u w:val="single"/>
                              </w:rPr>
                              <w:t>–</w:t>
                            </w:r>
                            <w:r w:rsidRPr="00267E79">
                              <w:rPr>
                                <w:b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150CD4">
                              <w:rPr>
                                <w:b/>
                                <w:szCs w:val="22"/>
                                <w:u w:val="single"/>
                              </w:rPr>
                              <w:t>16 High Street</w:t>
                            </w:r>
                            <w:r w:rsidR="00B76B11">
                              <w:rPr>
                                <w:b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="00F87E44">
                              <w:rPr>
                                <w:b/>
                                <w:szCs w:val="22"/>
                                <w:u w:val="single"/>
                              </w:rPr>
                              <w:t>-</w:t>
                            </w:r>
                            <w:r w:rsidRPr="00267E79">
                              <w:rPr>
                                <w:b/>
                                <w:szCs w:val="22"/>
                                <w:u w:val="single"/>
                              </w:rPr>
                              <w:t xml:space="preserve"> Gt Houghton</w:t>
                            </w:r>
                          </w:p>
                          <w:p w:rsidR="00267E79" w:rsidRDefault="00267E79" w:rsidP="00267E79">
                            <w:pPr>
                              <w:jc w:val="center"/>
                              <w:rPr>
                                <w:b/>
                                <w:szCs w:val="22"/>
                                <w:u w:val="single"/>
                              </w:rPr>
                            </w:pPr>
                          </w:p>
                          <w:p w:rsidR="00267E79" w:rsidRDefault="00267E79" w:rsidP="00267E79">
                            <w:pPr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t>Thank you for your correspondence regarding the above dated</w:t>
                            </w:r>
                            <w:r w:rsidR="004B0BBC">
                              <w:rPr>
                                <w:szCs w:val="22"/>
                              </w:rPr>
                              <w:t xml:space="preserve"> the </w:t>
                            </w:r>
                            <w:r w:rsidR="00150CD4">
                              <w:rPr>
                                <w:szCs w:val="22"/>
                              </w:rPr>
                              <w:t>15</w:t>
                            </w:r>
                            <w:r w:rsidR="00150CD4" w:rsidRPr="00150CD4">
                              <w:rPr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150CD4">
                              <w:rPr>
                                <w:szCs w:val="22"/>
                              </w:rPr>
                              <w:t xml:space="preserve"> March 2016</w:t>
                            </w:r>
                          </w:p>
                          <w:p w:rsidR="00267E79" w:rsidRDefault="00267E79" w:rsidP="00267E79">
                            <w:pPr>
                              <w:rPr>
                                <w:szCs w:val="22"/>
                              </w:rPr>
                            </w:pPr>
                          </w:p>
                          <w:p w:rsidR="00267E79" w:rsidRDefault="00854CD3" w:rsidP="00854CD3">
                            <w:pPr>
                              <w:rPr>
                                <w:szCs w:val="22"/>
                              </w:rPr>
                            </w:pPr>
                            <w:r>
                              <w:rPr>
                                <w:szCs w:val="22"/>
                              </w:rPr>
                              <w:t>Following consultation with the Parish Councillors</w:t>
                            </w:r>
                            <w:r w:rsidR="00267E79">
                              <w:rPr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Cs w:val="22"/>
                              </w:rPr>
                              <w:t xml:space="preserve">on this matter, I can </w:t>
                            </w:r>
                            <w:r w:rsidR="004B0BBC">
                              <w:rPr>
                                <w:szCs w:val="22"/>
                              </w:rPr>
                              <w:t xml:space="preserve">now </w:t>
                            </w:r>
                            <w:r>
                              <w:rPr>
                                <w:szCs w:val="22"/>
                              </w:rPr>
                              <w:t xml:space="preserve">inform you that they have no objections to permission for the </w:t>
                            </w:r>
                            <w:r w:rsidR="00B76B11">
                              <w:rPr>
                                <w:szCs w:val="22"/>
                              </w:rPr>
                              <w:t>extension</w:t>
                            </w:r>
                            <w:r w:rsidR="00F52C3C">
                              <w:rPr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szCs w:val="22"/>
                              </w:rPr>
                              <w:t>being granted</w:t>
                            </w:r>
                            <w:r w:rsidR="00B76B11">
                              <w:rPr>
                                <w:szCs w:val="22"/>
                              </w:rPr>
                              <w:t>, providing the neighbours do not have cause for complaint.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-39.75pt;margin-top:3.6pt;width:495.05pt;height:18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HXjhg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" stroked="f">
                <v:textbox>
                  <w:txbxContent>
                    <w:p w:rsidR="000B7005" w:rsidRDefault="00267E79" w:rsidP="004D0D0A">
                      <w:pPr>
                        <w:rPr>
                          <w:szCs w:val="22"/>
                        </w:rPr>
                      </w:pPr>
                      <w:r>
                        <w:rPr>
                          <w:szCs w:val="22"/>
                        </w:rPr>
                        <w:tab/>
                      </w:r>
                      <w:r>
                        <w:rPr>
                          <w:szCs w:val="22"/>
                        </w:rPr>
                        <w:tab/>
                      </w:r>
                      <w:r>
                        <w:rPr>
                          <w:szCs w:val="22"/>
                        </w:rPr>
                        <w:tab/>
                      </w:r>
                      <w:r>
                        <w:rPr>
                          <w:szCs w:val="22"/>
                        </w:rPr>
                        <w:tab/>
                      </w:r>
                      <w:r>
                        <w:rPr>
                          <w:szCs w:val="22"/>
                        </w:rPr>
                        <w:tab/>
                      </w:r>
                      <w:r>
                        <w:rPr>
                          <w:szCs w:val="22"/>
                        </w:rPr>
                        <w:tab/>
                      </w:r>
                      <w:r>
                        <w:rPr>
                          <w:szCs w:val="22"/>
                        </w:rPr>
                        <w:tab/>
                      </w:r>
                      <w:r>
                        <w:rPr>
                          <w:szCs w:val="22"/>
                        </w:rPr>
                        <w:tab/>
                      </w:r>
                      <w:r>
                        <w:rPr>
                          <w:szCs w:val="22"/>
                        </w:rPr>
                        <w:tab/>
                      </w:r>
                      <w:r>
                        <w:rPr>
                          <w:szCs w:val="22"/>
                        </w:rPr>
                        <w:tab/>
                      </w:r>
                      <w:r w:rsidR="00150CD4">
                        <w:rPr>
                          <w:szCs w:val="22"/>
                        </w:rPr>
                        <w:t>31</w:t>
                      </w:r>
                      <w:r w:rsidR="00150CD4" w:rsidRPr="00150CD4">
                        <w:rPr>
                          <w:szCs w:val="22"/>
                          <w:vertAlign w:val="superscript"/>
                        </w:rPr>
                        <w:t>st</w:t>
                      </w:r>
                      <w:r w:rsidR="00150CD4">
                        <w:rPr>
                          <w:szCs w:val="22"/>
                        </w:rPr>
                        <w:t xml:space="preserve"> March</w:t>
                      </w:r>
                      <w:r w:rsidR="00B76B11">
                        <w:rPr>
                          <w:szCs w:val="22"/>
                        </w:rPr>
                        <w:t xml:space="preserve"> </w:t>
                      </w:r>
                      <w:r w:rsidR="00854CD3">
                        <w:rPr>
                          <w:szCs w:val="22"/>
                        </w:rPr>
                        <w:t>201</w:t>
                      </w:r>
                      <w:r w:rsidR="00150CD4">
                        <w:rPr>
                          <w:szCs w:val="22"/>
                        </w:rPr>
                        <w:t>6</w:t>
                      </w:r>
                    </w:p>
                    <w:p w:rsidR="00267E79" w:rsidRDefault="00267E79" w:rsidP="004D0D0A">
                      <w:pPr>
                        <w:rPr>
                          <w:szCs w:val="22"/>
                        </w:rPr>
                      </w:pPr>
                      <w:r>
                        <w:rPr>
                          <w:szCs w:val="22"/>
                        </w:rPr>
                        <w:t>Dear Sir / Madam</w:t>
                      </w:r>
                    </w:p>
                    <w:p w:rsidR="00267E79" w:rsidRDefault="00267E79" w:rsidP="00B76B11">
                      <w:pPr>
                        <w:jc w:val="center"/>
                        <w:rPr>
                          <w:b/>
                          <w:szCs w:val="22"/>
                          <w:u w:val="single"/>
                        </w:rPr>
                      </w:pPr>
                      <w:r w:rsidRPr="00267E79">
                        <w:rPr>
                          <w:b/>
                          <w:szCs w:val="22"/>
                          <w:u w:val="single"/>
                        </w:rPr>
                        <w:t>Ref Planning</w:t>
                      </w:r>
                      <w:r w:rsidR="00B76B11">
                        <w:rPr>
                          <w:b/>
                          <w:szCs w:val="22"/>
                          <w:u w:val="single"/>
                        </w:rPr>
                        <w:t xml:space="preserve"> </w:t>
                      </w:r>
                      <w:r w:rsidR="00150CD4">
                        <w:rPr>
                          <w:b/>
                          <w:szCs w:val="22"/>
                          <w:u w:val="single"/>
                        </w:rPr>
                        <w:t>2016/0223</w:t>
                      </w:r>
                      <w:r w:rsidR="00B76B11">
                        <w:rPr>
                          <w:b/>
                          <w:szCs w:val="22"/>
                          <w:u w:val="single"/>
                        </w:rPr>
                        <w:t xml:space="preserve"> </w:t>
                      </w:r>
                      <w:r w:rsidR="00150CD4">
                        <w:rPr>
                          <w:b/>
                          <w:szCs w:val="22"/>
                          <w:u w:val="single"/>
                        </w:rPr>
                        <w:t>–</w:t>
                      </w:r>
                      <w:r w:rsidRPr="00267E79">
                        <w:rPr>
                          <w:b/>
                          <w:szCs w:val="22"/>
                          <w:u w:val="single"/>
                        </w:rPr>
                        <w:t xml:space="preserve"> </w:t>
                      </w:r>
                      <w:r w:rsidR="00150CD4">
                        <w:rPr>
                          <w:b/>
                          <w:szCs w:val="22"/>
                          <w:u w:val="single"/>
                        </w:rPr>
                        <w:t>16 High Street</w:t>
                      </w:r>
                      <w:r w:rsidR="00B76B11">
                        <w:rPr>
                          <w:b/>
                          <w:szCs w:val="22"/>
                          <w:u w:val="single"/>
                        </w:rPr>
                        <w:t xml:space="preserve"> </w:t>
                      </w:r>
                      <w:r w:rsidR="00F87E44">
                        <w:rPr>
                          <w:b/>
                          <w:szCs w:val="22"/>
                          <w:u w:val="single"/>
                        </w:rPr>
                        <w:t>-</w:t>
                      </w:r>
                      <w:r w:rsidRPr="00267E79">
                        <w:rPr>
                          <w:b/>
                          <w:szCs w:val="22"/>
                          <w:u w:val="single"/>
                        </w:rPr>
                        <w:t xml:space="preserve"> Gt Houghton</w:t>
                      </w:r>
                    </w:p>
                    <w:p w:rsidR="00267E79" w:rsidRDefault="00267E79" w:rsidP="00267E79">
                      <w:pPr>
                        <w:jc w:val="center"/>
                        <w:rPr>
                          <w:b/>
                          <w:szCs w:val="22"/>
                          <w:u w:val="single"/>
                        </w:rPr>
                      </w:pPr>
                    </w:p>
                    <w:p w:rsidR="00267E79" w:rsidRDefault="00267E79" w:rsidP="00267E79">
                      <w:pPr>
                        <w:rPr>
                          <w:szCs w:val="22"/>
                        </w:rPr>
                      </w:pPr>
                      <w:r>
                        <w:rPr>
                          <w:szCs w:val="22"/>
                        </w:rPr>
                        <w:t>Thank you for your correspondence regarding the above dated</w:t>
                      </w:r>
                      <w:r w:rsidR="004B0BBC">
                        <w:rPr>
                          <w:szCs w:val="22"/>
                        </w:rPr>
                        <w:t xml:space="preserve"> the </w:t>
                      </w:r>
                      <w:r w:rsidR="00150CD4">
                        <w:rPr>
                          <w:szCs w:val="22"/>
                        </w:rPr>
                        <w:t>15</w:t>
                      </w:r>
                      <w:r w:rsidR="00150CD4" w:rsidRPr="00150CD4">
                        <w:rPr>
                          <w:szCs w:val="22"/>
                          <w:vertAlign w:val="superscript"/>
                        </w:rPr>
                        <w:t>th</w:t>
                      </w:r>
                      <w:r w:rsidR="00150CD4">
                        <w:rPr>
                          <w:szCs w:val="22"/>
                        </w:rPr>
                        <w:t xml:space="preserve"> March 2016</w:t>
                      </w:r>
                    </w:p>
                    <w:p w:rsidR="00267E79" w:rsidRDefault="00267E79" w:rsidP="00267E79">
                      <w:pPr>
                        <w:rPr>
                          <w:szCs w:val="22"/>
                        </w:rPr>
                      </w:pPr>
                    </w:p>
                    <w:p w:rsidR="00267E79" w:rsidRDefault="00854CD3" w:rsidP="00854CD3">
                      <w:pPr>
                        <w:rPr>
                          <w:szCs w:val="22"/>
                        </w:rPr>
                      </w:pPr>
                      <w:r>
                        <w:rPr>
                          <w:szCs w:val="22"/>
                        </w:rPr>
                        <w:t>Following consultation with the Parish Councillors</w:t>
                      </w:r>
                      <w:r w:rsidR="00267E79">
                        <w:rPr>
                          <w:szCs w:val="22"/>
                        </w:rPr>
                        <w:t xml:space="preserve"> </w:t>
                      </w:r>
                      <w:r>
                        <w:rPr>
                          <w:szCs w:val="22"/>
                        </w:rPr>
                        <w:t xml:space="preserve">on this matter, I can </w:t>
                      </w:r>
                      <w:r w:rsidR="004B0BBC">
                        <w:rPr>
                          <w:szCs w:val="22"/>
                        </w:rPr>
                        <w:t xml:space="preserve">now </w:t>
                      </w:r>
                      <w:r>
                        <w:rPr>
                          <w:szCs w:val="22"/>
                        </w:rPr>
                        <w:t xml:space="preserve">inform you that they have no objections to permission for the </w:t>
                      </w:r>
                      <w:r w:rsidR="00B76B11">
                        <w:rPr>
                          <w:szCs w:val="22"/>
                        </w:rPr>
                        <w:t>extension</w:t>
                      </w:r>
                      <w:r w:rsidR="00F52C3C">
                        <w:rPr>
                          <w:szCs w:val="22"/>
                        </w:rPr>
                        <w:t xml:space="preserve"> </w:t>
                      </w:r>
                      <w:r>
                        <w:rPr>
                          <w:szCs w:val="22"/>
                        </w:rPr>
                        <w:t>being granted</w:t>
                      </w:r>
                      <w:r w:rsidR="00B76B11">
                        <w:rPr>
                          <w:szCs w:val="22"/>
                        </w:rPr>
                        <w:t>, providing the neighbours do not have cause for complaint.</w:t>
                      </w:r>
                    </w:p>
                  </w:txbxContent>
                </v:textbox>
              </v:shape>
            </w:pict>
          </mc:Fallback>
        </mc:AlternateContent>
      </w:r>
    </w:p>
    <w:p w:rsidR="00263608" w:rsidRDefault="00263608"/>
    <w:p w:rsidR="004B7EEE" w:rsidRDefault="004B7EEE"/>
    <w:p w:rsidR="00263608" w:rsidRPr="002E4D8B" w:rsidRDefault="00263608">
      <w:pPr>
        <w:rPr>
          <w:sz w:val="22"/>
          <w:szCs w:val="22"/>
        </w:rPr>
      </w:pPr>
    </w:p>
    <w:p w:rsidR="006633AB" w:rsidRPr="002E4D8B" w:rsidRDefault="006633AB">
      <w:pPr>
        <w:rPr>
          <w:sz w:val="22"/>
          <w:szCs w:val="22"/>
        </w:rPr>
      </w:pPr>
    </w:p>
    <w:p w:rsidR="006633AB" w:rsidRPr="002E4D8B" w:rsidRDefault="006633AB">
      <w:pPr>
        <w:rPr>
          <w:rFonts w:ascii="Arial" w:hAnsi="Arial" w:cs="Arial"/>
          <w:sz w:val="22"/>
          <w:szCs w:val="22"/>
        </w:rPr>
      </w:pPr>
    </w:p>
    <w:p w:rsidR="00263608" w:rsidRPr="002E4D8B" w:rsidRDefault="00263608">
      <w:pPr>
        <w:rPr>
          <w:rFonts w:ascii="Arial" w:hAnsi="Arial" w:cs="Arial"/>
          <w:sz w:val="22"/>
          <w:szCs w:val="22"/>
        </w:rPr>
      </w:pPr>
    </w:p>
    <w:p w:rsidR="00263608" w:rsidRPr="002E4D8B" w:rsidRDefault="00263608">
      <w:pPr>
        <w:rPr>
          <w:rFonts w:ascii="Arial" w:hAnsi="Arial" w:cs="Arial"/>
          <w:sz w:val="22"/>
          <w:szCs w:val="22"/>
        </w:rPr>
      </w:pPr>
    </w:p>
    <w:p w:rsidR="00263608" w:rsidRPr="002E4D8B" w:rsidRDefault="00263608">
      <w:pPr>
        <w:rPr>
          <w:rFonts w:ascii="Arial" w:hAnsi="Arial" w:cs="Arial"/>
          <w:sz w:val="22"/>
          <w:szCs w:val="22"/>
        </w:rPr>
      </w:pPr>
    </w:p>
    <w:p w:rsidR="00263608" w:rsidRPr="002E4D8B" w:rsidRDefault="00263608">
      <w:pPr>
        <w:rPr>
          <w:rFonts w:ascii="Arial" w:hAnsi="Arial" w:cs="Arial"/>
          <w:sz w:val="22"/>
          <w:szCs w:val="22"/>
        </w:rPr>
      </w:pPr>
    </w:p>
    <w:p w:rsidR="00567FA3" w:rsidRDefault="00567FA3" w:rsidP="004E008F"/>
    <w:p w:rsidR="000B7005" w:rsidRDefault="000B7005" w:rsidP="004E008F"/>
    <w:p w:rsidR="00267E79" w:rsidRDefault="00267E79" w:rsidP="004E008F"/>
    <w:p w:rsidR="00267E79" w:rsidRDefault="00267E79" w:rsidP="004E008F"/>
    <w:p w:rsidR="00267E79" w:rsidRDefault="00267E79" w:rsidP="004E008F"/>
    <w:p w:rsidR="00267E79" w:rsidRDefault="00267E79" w:rsidP="004E008F"/>
    <w:p w:rsidR="000B7005" w:rsidRDefault="000B7005" w:rsidP="004E008F">
      <w:r>
        <w:t xml:space="preserve">Yours </w:t>
      </w:r>
      <w:r w:rsidR="00267E79">
        <w:t>faithfully</w:t>
      </w:r>
    </w:p>
    <w:p w:rsidR="002E46DF" w:rsidRDefault="002E46DF" w:rsidP="004E008F"/>
    <w:p w:rsidR="002E46DF" w:rsidRDefault="002E46DF" w:rsidP="004E008F"/>
    <w:p w:rsidR="000B7005" w:rsidRDefault="000B7005" w:rsidP="004E008F"/>
    <w:p w:rsidR="00FA0579" w:rsidRDefault="004D0D0A" w:rsidP="004E008F">
      <w:r>
        <w:t>Martin Fensome</w:t>
      </w:r>
      <w:r w:rsidR="000B7005">
        <w:t xml:space="preserve"> </w:t>
      </w:r>
    </w:p>
    <w:p w:rsidR="004B0BBC" w:rsidRDefault="004B0BBC" w:rsidP="004E008F"/>
    <w:p w:rsidR="000B7005" w:rsidRPr="000B7005" w:rsidRDefault="000B7005" w:rsidP="004E008F">
      <w:r>
        <w:t>Clerk to the Parish Council</w:t>
      </w:r>
    </w:p>
    <w:p w:rsidR="00567FA3" w:rsidRDefault="00567FA3" w:rsidP="004E008F"/>
    <w:p w:rsidR="00123948" w:rsidRDefault="00123948" w:rsidP="004E008F"/>
    <w:p w:rsidR="00123948" w:rsidRDefault="00123948" w:rsidP="004E008F">
      <w:r>
        <w:t>Development Services</w:t>
      </w:r>
    </w:p>
    <w:p w:rsidR="00123948" w:rsidRDefault="00123948" w:rsidP="004E008F">
      <w:r>
        <w:t>PO BOX 604</w:t>
      </w:r>
    </w:p>
    <w:p w:rsidR="00123948" w:rsidRDefault="00123948" w:rsidP="004E008F">
      <w:r>
        <w:t>Barnsley</w:t>
      </w:r>
    </w:p>
    <w:p w:rsidR="00123948" w:rsidRDefault="00123948" w:rsidP="004E008F">
      <w:r>
        <w:t>S70 9FE</w:t>
      </w:r>
    </w:p>
    <w:sectPr w:rsidR="00123948" w:rsidSect="007132FC">
      <w:footerReference w:type="default" r:id="rId8"/>
      <w:footerReference w:type="first" r:id="rId9"/>
      <w:pgSz w:w="11906" w:h="16838" w:code="9"/>
      <w:pgMar w:top="1440" w:right="1797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9F5" w:rsidRDefault="00D779F5">
      <w:r>
        <w:separator/>
      </w:r>
    </w:p>
  </w:endnote>
  <w:endnote w:type="continuationSeparator" w:id="0">
    <w:p w:rsidR="00D779F5" w:rsidRDefault="00D77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618" w:rsidRDefault="0087501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3943350</wp:posOffset>
          </wp:positionH>
          <wp:positionV relativeFrom="page">
            <wp:posOffset>7410450</wp:posOffset>
          </wp:positionV>
          <wp:extent cx="3314700" cy="2717800"/>
          <wp:effectExtent l="19050" t="0" r="0" b="0"/>
          <wp:wrapNone/>
          <wp:docPr id="2" name="Picture 2" descr="j0239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023901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90000" contrast="-7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2717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618" w:rsidRPr="007132FC" w:rsidRDefault="00875013" w:rsidP="007132FC">
    <w:pPr>
      <w:pStyle w:val="Footer"/>
      <w:pBdr>
        <w:top w:val="single" w:sz="4" w:space="1" w:color="auto"/>
      </w:pBdr>
      <w:jc w:val="center"/>
      <w:rPr>
        <w:rFonts w:ascii="Arial" w:hAnsi="Arial" w:cs="Arial"/>
      </w:rPr>
    </w:pPr>
    <w:r>
      <w:rPr>
        <w:rFonts w:ascii="Arial" w:hAnsi="Arial" w:cs="Arial"/>
        <w:noProof/>
        <w:lang w:eastAsia="en-GB"/>
      </w:rPr>
      <w:drawing>
        <wp:anchor distT="0" distB="0" distL="114300" distR="114300" simplePos="0" relativeHeight="251657216" behindDoc="1" locked="1" layoutInCell="1" allowOverlap="1">
          <wp:simplePos x="0" y="0"/>
          <wp:positionH relativeFrom="page">
            <wp:posOffset>3790950</wp:posOffset>
          </wp:positionH>
          <wp:positionV relativeFrom="page">
            <wp:posOffset>7258050</wp:posOffset>
          </wp:positionV>
          <wp:extent cx="3314700" cy="2717800"/>
          <wp:effectExtent l="19050" t="0" r="0" b="0"/>
          <wp:wrapNone/>
          <wp:docPr id="1" name="Picture 1" descr="j0239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023901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90000" contrast="-7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0" cy="2717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A2618" w:rsidRPr="007132FC">
      <w:rPr>
        <w:rFonts w:ascii="Arial" w:hAnsi="Arial" w:cs="Arial"/>
      </w:rPr>
      <w:t xml:space="preserve">Email: </w:t>
    </w:r>
    <w:r w:rsidR="00FB793A">
      <w:rPr>
        <w:rFonts w:ascii="Arial" w:hAnsi="Arial" w:cs="Arial"/>
      </w:rPr>
      <w:t>mfensome@hotmail.com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9F5" w:rsidRDefault="00D779F5">
      <w:r>
        <w:separator/>
      </w:r>
    </w:p>
  </w:footnote>
  <w:footnote w:type="continuationSeparator" w:id="0">
    <w:p w:rsidR="00D779F5" w:rsidRDefault="00D779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91741"/>
    <w:multiLevelType w:val="hybridMultilevel"/>
    <w:tmpl w:val="36C44F7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FD2"/>
    <w:rsid w:val="000029E5"/>
    <w:rsid w:val="00013852"/>
    <w:rsid w:val="0002063A"/>
    <w:rsid w:val="000B7005"/>
    <w:rsid w:val="000F5DDB"/>
    <w:rsid w:val="00123948"/>
    <w:rsid w:val="001271D0"/>
    <w:rsid w:val="00150CD4"/>
    <w:rsid w:val="0018194C"/>
    <w:rsid w:val="0019203D"/>
    <w:rsid w:val="001C2012"/>
    <w:rsid w:val="00236D71"/>
    <w:rsid w:val="00250DE1"/>
    <w:rsid w:val="00263608"/>
    <w:rsid w:val="00267E79"/>
    <w:rsid w:val="002B58D8"/>
    <w:rsid w:val="002C04A5"/>
    <w:rsid w:val="002D0204"/>
    <w:rsid w:val="002E46DF"/>
    <w:rsid w:val="002E4D8B"/>
    <w:rsid w:val="003055F3"/>
    <w:rsid w:val="0033655C"/>
    <w:rsid w:val="00337109"/>
    <w:rsid w:val="00354465"/>
    <w:rsid w:val="00387627"/>
    <w:rsid w:val="003C5C28"/>
    <w:rsid w:val="0040572D"/>
    <w:rsid w:val="00406FC9"/>
    <w:rsid w:val="004750E6"/>
    <w:rsid w:val="00475A3E"/>
    <w:rsid w:val="004B00E6"/>
    <w:rsid w:val="004B0BBC"/>
    <w:rsid w:val="004B7EEE"/>
    <w:rsid w:val="004D0D0A"/>
    <w:rsid w:val="004E008F"/>
    <w:rsid w:val="004E4FD2"/>
    <w:rsid w:val="005213FE"/>
    <w:rsid w:val="00543521"/>
    <w:rsid w:val="00564B47"/>
    <w:rsid w:val="00567FA3"/>
    <w:rsid w:val="005A68BA"/>
    <w:rsid w:val="005B1F42"/>
    <w:rsid w:val="005E44EC"/>
    <w:rsid w:val="00603C67"/>
    <w:rsid w:val="00643E4B"/>
    <w:rsid w:val="00655775"/>
    <w:rsid w:val="006577F2"/>
    <w:rsid w:val="006633AB"/>
    <w:rsid w:val="00672D21"/>
    <w:rsid w:val="00690097"/>
    <w:rsid w:val="00696EB8"/>
    <w:rsid w:val="006A4054"/>
    <w:rsid w:val="006B0FEC"/>
    <w:rsid w:val="007132FC"/>
    <w:rsid w:val="00741F5D"/>
    <w:rsid w:val="00771D0F"/>
    <w:rsid w:val="007B0EF3"/>
    <w:rsid w:val="007C4F4D"/>
    <w:rsid w:val="007E3190"/>
    <w:rsid w:val="007E6796"/>
    <w:rsid w:val="007F72AA"/>
    <w:rsid w:val="00807C3E"/>
    <w:rsid w:val="00823DA0"/>
    <w:rsid w:val="00854CD3"/>
    <w:rsid w:val="008705C7"/>
    <w:rsid w:val="00875013"/>
    <w:rsid w:val="008A2618"/>
    <w:rsid w:val="008A3C2F"/>
    <w:rsid w:val="008E5044"/>
    <w:rsid w:val="009220D1"/>
    <w:rsid w:val="00926B3E"/>
    <w:rsid w:val="00960456"/>
    <w:rsid w:val="009E26E3"/>
    <w:rsid w:val="00A159D5"/>
    <w:rsid w:val="00A471D6"/>
    <w:rsid w:val="00AD417E"/>
    <w:rsid w:val="00B76B11"/>
    <w:rsid w:val="00BB7EBE"/>
    <w:rsid w:val="00C137F3"/>
    <w:rsid w:val="00C51C8E"/>
    <w:rsid w:val="00CD4BBD"/>
    <w:rsid w:val="00D400D2"/>
    <w:rsid w:val="00D70F27"/>
    <w:rsid w:val="00D779F5"/>
    <w:rsid w:val="00DB3E4D"/>
    <w:rsid w:val="00E23BF7"/>
    <w:rsid w:val="00E31914"/>
    <w:rsid w:val="00E37A3B"/>
    <w:rsid w:val="00E45990"/>
    <w:rsid w:val="00E635A2"/>
    <w:rsid w:val="00ED28AF"/>
    <w:rsid w:val="00F52C3C"/>
    <w:rsid w:val="00F542A5"/>
    <w:rsid w:val="00F82C53"/>
    <w:rsid w:val="00F87E44"/>
    <w:rsid w:val="00FA0579"/>
    <w:rsid w:val="00FB793A"/>
    <w:rsid w:val="00FC04EB"/>
    <w:rsid w:val="00FD6C24"/>
    <w:rsid w:val="00FE348F"/>
    <w:rsid w:val="00FE6705"/>
    <w:rsid w:val="00FF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5DD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F5DD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Tahoma" w:hAnsi="Tahoma" w:cs="Tahoma"/>
      <w:kern w:val="32"/>
      <w:sz w:val="72"/>
      <w:szCs w:val="32"/>
    </w:rPr>
  </w:style>
  <w:style w:type="paragraph" w:styleId="Heading2">
    <w:name w:val="heading 2"/>
    <w:basedOn w:val="Normal"/>
    <w:next w:val="Normal"/>
    <w:qFormat/>
    <w:rsid w:val="000F5DD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Tahoma" w:hAnsi="Tahoma" w:cs="Tahoma"/>
      <w:bCs/>
      <w:sz w:val="40"/>
      <w:szCs w:val="28"/>
    </w:rPr>
  </w:style>
  <w:style w:type="paragraph" w:styleId="Heading3">
    <w:name w:val="heading 3"/>
    <w:basedOn w:val="Normal"/>
    <w:next w:val="Normal"/>
    <w:qFormat/>
    <w:rsid w:val="000F5DDB"/>
    <w:pPr>
      <w:keepNext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055F3"/>
    <w:pPr>
      <w:tabs>
        <w:tab w:val="center" w:pos="4536"/>
        <w:tab w:val="right" w:pos="9072"/>
      </w:tabs>
    </w:pPr>
    <w:rPr>
      <w:sz w:val="20"/>
      <w:szCs w:val="20"/>
      <w:lang w:val="de-DE" w:eastAsia="de-DE"/>
    </w:rPr>
  </w:style>
  <w:style w:type="paragraph" w:styleId="Footer">
    <w:name w:val="footer"/>
    <w:basedOn w:val="Normal"/>
    <w:rsid w:val="007132FC"/>
    <w:pPr>
      <w:tabs>
        <w:tab w:val="center" w:pos="4320"/>
        <w:tab w:val="right" w:pos="8640"/>
      </w:tabs>
    </w:pPr>
  </w:style>
  <w:style w:type="paragraph" w:customStyle="1" w:styleId="Heading">
    <w:name w:val="Heading"/>
    <w:basedOn w:val="Normal"/>
    <w:next w:val="Normal"/>
    <w:rsid w:val="000F5DDB"/>
    <w:pPr>
      <w:ind w:left="-567"/>
    </w:pPr>
    <w:rPr>
      <w:rFonts w:ascii="Tahoma" w:hAnsi="Tahoma" w:cs="Tahoma"/>
      <w:sz w:val="52"/>
      <w:szCs w:val="20"/>
    </w:rPr>
  </w:style>
  <w:style w:type="paragraph" w:customStyle="1" w:styleId="ChapterTitle">
    <w:name w:val="Chapter Title"/>
    <w:basedOn w:val="Normal"/>
    <w:autoRedefine/>
    <w:rsid w:val="000F5DDB"/>
    <w:pPr>
      <w:keepNext/>
      <w:widowControl w:val="0"/>
      <w:overflowPunct w:val="0"/>
      <w:autoSpaceDE w:val="0"/>
      <w:autoSpaceDN w:val="0"/>
      <w:adjustRightInd w:val="0"/>
      <w:textAlignment w:val="baseline"/>
      <w:outlineLvl w:val="0"/>
    </w:pPr>
    <w:rPr>
      <w:rFonts w:ascii="Tahoma" w:hAnsi="Tahoma"/>
      <w:bCs/>
      <w:sz w:val="96"/>
      <w:szCs w:val="20"/>
    </w:rPr>
  </w:style>
  <w:style w:type="paragraph" w:customStyle="1" w:styleId="ImageCaption">
    <w:name w:val="ImageCaption"/>
    <w:basedOn w:val="Normal"/>
    <w:next w:val="Normal"/>
    <w:rsid w:val="000F5DDB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b/>
      <w:bCs/>
      <w:iCs/>
      <w:sz w:val="18"/>
      <w:szCs w:val="20"/>
    </w:rPr>
  </w:style>
  <w:style w:type="paragraph" w:styleId="ListParagraph">
    <w:name w:val="List Paragraph"/>
    <w:basedOn w:val="Normal"/>
    <w:uiPriority w:val="34"/>
    <w:qFormat/>
    <w:rsid w:val="00267E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5DD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F5DD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Tahoma" w:hAnsi="Tahoma" w:cs="Tahoma"/>
      <w:kern w:val="32"/>
      <w:sz w:val="72"/>
      <w:szCs w:val="32"/>
    </w:rPr>
  </w:style>
  <w:style w:type="paragraph" w:styleId="Heading2">
    <w:name w:val="heading 2"/>
    <w:basedOn w:val="Normal"/>
    <w:next w:val="Normal"/>
    <w:qFormat/>
    <w:rsid w:val="000F5DD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Tahoma" w:hAnsi="Tahoma" w:cs="Tahoma"/>
      <w:bCs/>
      <w:sz w:val="40"/>
      <w:szCs w:val="28"/>
    </w:rPr>
  </w:style>
  <w:style w:type="paragraph" w:styleId="Heading3">
    <w:name w:val="heading 3"/>
    <w:basedOn w:val="Normal"/>
    <w:next w:val="Normal"/>
    <w:qFormat/>
    <w:rsid w:val="000F5DDB"/>
    <w:pPr>
      <w:keepNext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055F3"/>
    <w:pPr>
      <w:tabs>
        <w:tab w:val="center" w:pos="4536"/>
        <w:tab w:val="right" w:pos="9072"/>
      </w:tabs>
    </w:pPr>
    <w:rPr>
      <w:sz w:val="20"/>
      <w:szCs w:val="20"/>
      <w:lang w:val="de-DE" w:eastAsia="de-DE"/>
    </w:rPr>
  </w:style>
  <w:style w:type="paragraph" w:styleId="Footer">
    <w:name w:val="footer"/>
    <w:basedOn w:val="Normal"/>
    <w:rsid w:val="007132FC"/>
    <w:pPr>
      <w:tabs>
        <w:tab w:val="center" w:pos="4320"/>
        <w:tab w:val="right" w:pos="8640"/>
      </w:tabs>
    </w:pPr>
  </w:style>
  <w:style w:type="paragraph" w:customStyle="1" w:styleId="Heading">
    <w:name w:val="Heading"/>
    <w:basedOn w:val="Normal"/>
    <w:next w:val="Normal"/>
    <w:rsid w:val="000F5DDB"/>
    <w:pPr>
      <w:ind w:left="-567"/>
    </w:pPr>
    <w:rPr>
      <w:rFonts w:ascii="Tahoma" w:hAnsi="Tahoma" w:cs="Tahoma"/>
      <w:sz w:val="52"/>
      <w:szCs w:val="20"/>
    </w:rPr>
  </w:style>
  <w:style w:type="paragraph" w:customStyle="1" w:styleId="ChapterTitle">
    <w:name w:val="Chapter Title"/>
    <w:basedOn w:val="Normal"/>
    <w:autoRedefine/>
    <w:rsid w:val="000F5DDB"/>
    <w:pPr>
      <w:keepNext/>
      <w:widowControl w:val="0"/>
      <w:overflowPunct w:val="0"/>
      <w:autoSpaceDE w:val="0"/>
      <w:autoSpaceDN w:val="0"/>
      <w:adjustRightInd w:val="0"/>
      <w:textAlignment w:val="baseline"/>
      <w:outlineLvl w:val="0"/>
    </w:pPr>
    <w:rPr>
      <w:rFonts w:ascii="Tahoma" w:hAnsi="Tahoma"/>
      <w:bCs/>
      <w:sz w:val="96"/>
      <w:szCs w:val="20"/>
    </w:rPr>
  </w:style>
  <w:style w:type="paragraph" w:customStyle="1" w:styleId="ImageCaption">
    <w:name w:val="ImageCaption"/>
    <w:basedOn w:val="Normal"/>
    <w:next w:val="Normal"/>
    <w:rsid w:val="000F5DDB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b/>
      <w:bCs/>
      <w:iCs/>
      <w:sz w:val="18"/>
      <w:szCs w:val="20"/>
    </w:rPr>
  </w:style>
  <w:style w:type="paragraph" w:styleId="ListParagraph">
    <w:name w:val="List Paragraph"/>
    <w:basedOn w:val="Normal"/>
    <w:uiPriority w:val="34"/>
    <w:qFormat/>
    <w:rsid w:val="00267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\Desktop\Great%20Houghton%20PC\Planning%20Permission%206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F41E7B-0150-40A8-BA62-B5CEF6885E99}"/>
</file>

<file path=customXml/itemProps2.xml><?xml version="1.0" encoding="utf-8"?>
<ds:datastoreItem xmlns:ds="http://schemas.openxmlformats.org/officeDocument/2006/customXml" ds:itemID="{9223C460-CF90-4C6E-B501-D08A70E63EE9}"/>
</file>

<file path=customXml/itemProps3.xml><?xml version="1.0" encoding="utf-8"?>
<ds:datastoreItem xmlns:ds="http://schemas.openxmlformats.org/officeDocument/2006/customXml" ds:itemID="{34657572-1A4D-4727-92E3-6C8A3111B6D4}"/>
</file>

<file path=docProps/app.xml><?xml version="1.0" encoding="utf-8"?>
<Properties xmlns="http://schemas.openxmlformats.org/officeDocument/2006/extended-properties" xmlns:vt="http://schemas.openxmlformats.org/officeDocument/2006/docPropsVTypes">
  <Template>Planning Permission 61.dotx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PC Knowledge for Seniors</vt:lpstr>
    </vt:vector>
  </TitlesOfParts>
  <Company>HP</Company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 Knowledge for Seniors</dc:title>
  <dc:creator>martin</dc:creator>
  <dc:description>© 2005 - PC Knowledge for Seniors,_x000d_
Agora Publications Ltd</dc:description>
  <cp:lastModifiedBy>Barnsley MBC</cp:lastModifiedBy>
  <cp:revision>2</cp:revision>
  <cp:lastPrinted>2013-10-03T10:04:00Z</cp:lastPrinted>
  <dcterms:created xsi:type="dcterms:W3CDTF">2016-04-22T12:34:00Z</dcterms:created>
  <dcterms:modified xsi:type="dcterms:W3CDTF">2016-04-22T12:34:00Z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