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21DB8" w:rsidRDefault="00166D61" w:rsidP="00821DB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6172200" cy="914400"/>
                <wp:effectExtent l="0" t="0" r="0" b="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4EDE" w:rsidRDefault="00BA272E" w:rsidP="00594EDE">
                            <w:pPr>
                              <w:ind w:left="-180" w:right="-315"/>
                            </w:pPr>
                            <w:r>
                              <w:pict>
                                <v:rect id="_x0000_i1026" style="width:478.55pt;height:1pt" o:hralign="center" o:hrstd="t" o:hrnoshade="t" o:hr="t" fillcolor="black" stroked="f"/>
                              </w:pict>
                            </w:r>
                          </w:p>
                          <w:p w:rsidR="00594EDE" w:rsidRDefault="00DC4536" w:rsidP="00594EDE">
                            <w:pPr>
                              <w:spacing w:line="240" w:lineRule="exact"/>
                              <w:ind w:left="-180" w:right="-315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Development Service</w:t>
                            </w:r>
                          </w:p>
                          <w:p w:rsidR="00166D61" w:rsidRPr="00166D61" w:rsidRDefault="00166D61" w:rsidP="00166D61">
                            <w:pPr>
                              <w:spacing w:line="240" w:lineRule="exact"/>
                              <w:ind w:left="-180" w:right="-315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66D6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David Shepherd</w:t>
                            </w:r>
                          </w:p>
                          <w:p w:rsidR="00166D61" w:rsidRDefault="00166D61" w:rsidP="00166D61">
                            <w:pPr>
                              <w:spacing w:line="240" w:lineRule="exact"/>
                              <w:ind w:left="-180" w:right="-315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66D6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Service Director Economic Regeneration</w:t>
                            </w:r>
                          </w:p>
                          <w:p w:rsidR="00594EDE" w:rsidRDefault="00594EDE" w:rsidP="00166D61">
                            <w:pPr>
                              <w:spacing w:line="240" w:lineRule="exact"/>
                              <w:ind w:left="-180" w:right="-315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P.O. Box 604, </w:t>
                            </w:r>
                            <w:proofErr w:type="spellStart"/>
                            <w:smartTag w:uri="urn:schemas-microsoft-com:office:smarttags" w:element="City"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Barnsley</w:t>
                              </w:r>
                            </w:smartTag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smartTag w:uri="urn:schemas-microsoft-com:office:smarttags" w:element="PostalCode"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S70 9FE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cr/>
                            </w:r>
                            <w:r w:rsidR="00BA272E">
                              <w:pict>
                                <v:rect id="_x0000_i1028" style="width:478.55pt;height:1pt;flip:y" o:hralign="center" o:hrstd="t" o:hrnoshade="t" o:hr="t" fillcolor="black" stroked="f"/>
                              </w:pict>
                            </w:r>
                          </w:p>
                          <w:p w:rsidR="00594EDE" w:rsidRDefault="00594EDE" w:rsidP="00594EDE">
                            <w:pPr>
                              <w:ind w:left="-180" w:right="-31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0;margin-top:-9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" filled="f" stroked="f">
                <v:textbox>
                  <w:txbxContent>
                    <w:p w:rsidR="00594EDE" w:rsidRDefault="0057176E" w:rsidP="00594EDE">
                      <w:pPr>
                        <w:ind w:left="-180" w:right="-315"/>
                      </w:pPr>
                      <w:r>
                        <w:pict>
                          <v:rect id="_x0000_i1025" style="width:478.55pt;height:1pt" o:hralign="center" o:hrstd="t" o:hrnoshade="t" o:hr="t" fillcolor="black" stroked="f"/>
                        </w:pict>
                      </w:r>
                    </w:p>
                    <w:p w:rsidR="00594EDE" w:rsidRDefault="00DC4536" w:rsidP="00594EDE">
                      <w:pPr>
                        <w:spacing w:line="240" w:lineRule="exact"/>
                        <w:ind w:left="-180" w:right="-315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Development Service</w:t>
                      </w:r>
                    </w:p>
                    <w:p w:rsidR="00166D61" w:rsidRPr="00166D61" w:rsidRDefault="00166D61" w:rsidP="00166D61">
                      <w:pPr>
                        <w:spacing w:line="240" w:lineRule="exact"/>
                        <w:ind w:left="-180" w:right="-315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66D61">
                        <w:rPr>
                          <w:rFonts w:ascii="Arial" w:hAnsi="Arial" w:cs="Arial"/>
                          <w:sz w:val="20"/>
                          <w:szCs w:val="20"/>
                        </w:rPr>
                        <w:t>David Shepherd</w:t>
                      </w:r>
                    </w:p>
                    <w:p w:rsidR="00166D61" w:rsidRDefault="00166D61" w:rsidP="00166D61">
                      <w:pPr>
                        <w:spacing w:line="240" w:lineRule="exact"/>
                        <w:ind w:left="-180" w:right="-315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66D61">
                        <w:rPr>
                          <w:rFonts w:ascii="Arial" w:hAnsi="Arial" w:cs="Arial"/>
                          <w:sz w:val="20"/>
                          <w:szCs w:val="20"/>
                        </w:rPr>
                        <w:t>Service Director Economic Regeneration</w:t>
                      </w:r>
                    </w:p>
                    <w:p w:rsidR="00594EDE" w:rsidRDefault="00594EDE" w:rsidP="00166D61">
                      <w:pPr>
                        <w:spacing w:line="240" w:lineRule="exact"/>
                        <w:ind w:left="-180" w:right="-315"/>
                        <w:jc w:val="center"/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P.O. Box 604, </w:t>
                      </w:r>
                      <w:proofErr w:type="spellStart"/>
                      <w:smartTag w:uri="urn:schemas-microsoft-com:office:smarttags" w:element="City"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Barnsley</w:t>
                        </w:r>
                      </w:smartTag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smartTag w:uri="urn:schemas-microsoft-com:office:smarttags" w:element="PostalCode"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S70 9FE</w:t>
                        </w:r>
                      </w:smartTag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cr/>
                      </w:r>
                      <w:r w:rsidR="0057176E">
                        <w:pict>
                          <v:rect id="_x0000_i1026" style="width:478.55pt;height:1pt;flip:y" o:hralign="center" o:hrstd="t" o:hrnoshade="t" o:hr="t" fillcolor="black" stroked="f"/>
                        </w:pict>
                      </w:r>
                    </w:p>
                    <w:p w:rsidR="00594EDE" w:rsidRDefault="00594EDE" w:rsidP="00594EDE">
                      <w:pPr>
                        <w:ind w:left="-180" w:right="-31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GB" w:eastAsia="en-GB"/>
        </w:rPr>
        <mc:AlternateContent>
          <mc:Choice Requires="wpc">
            <w:drawing>
              <wp:inline distT="0" distB="0" distL="0" distR="0">
                <wp:extent cx="6172200" cy="800100"/>
                <wp:effectExtent l="0" t="0" r="0" b="0"/>
                <wp:docPr id="24" name="Canvas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24" o:spid="_x0000_s1026" editas="canvas" style="width:486pt;height:63pt;mso-position-horizontal-relative:char;mso-position-vertical-relative:line" coordsize="61722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ASFcncAAAABQEAAA8AAABkcnMv&#10;ZG93bnJldi54bWxMj0FLxDAQhe+C/yGM4EXcdKvWtTZdRBBE8OCuwh7TZmyqyaQ06W79945e9DLw&#10;eI8336vWs3dij2PsAylYLjIQSG0wPXUKXrcP5ysQMWky2gVCBV8YYV0fH1W6NOFAL7jfpE5wCcVS&#10;K7ApDaWUsbXodVyEAYm99zB6nViOnTSjPnC5dzLPskJ63RN/sHrAe4vt52byCp7a4uxj2Uw7v3p+&#10;sxdXbveYtpdKnZ7Md7cgEs7pLww/+IwONTM1YSIThVPAQ9LvZe/mOmfZcCgvMpB1Jf/T19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kBIVydwAAAAF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722;height:8001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821DB8" w:rsidRDefault="00166D61" w:rsidP="00821DB8">
      <w:pPr>
        <w:ind w:left="-18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112395</wp:posOffset>
                </wp:positionV>
                <wp:extent cx="2971800" cy="1618615"/>
                <wp:effectExtent l="0" t="0" r="0" b="2540"/>
                <wp:wrapSquare wrapText="bothSides"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61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05F6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My ref:</w:t>
                            </w:r>
                            <w:r w:rsidR="001E62D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27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2013/0774</w:t>
                            </w:r>
                            <w:r w:rsidR="00B60E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&amp; 2103/ENQ/01029</w:t>
                            </w:r>
                          </w:p>
                          <w:p w:rsidR="00821DB8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Your ref:</w:t>
                            </w:r>
                          </w:p>
                          <w:p w:rsidR="00821DB8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Enquiries to:</w:t>
                            </w:r>
                            <w:r w:rsidR="003C3C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41B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Elaine Ward</w:t>
                            </w:r>
                          </w:p>
                          <w:p w:rsidR="00821DB8" w:rsidRPr="0075584C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Email:</w:t>
                            </w:r>
                            <w:r w:rsidR="00096D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58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developmentmanagement@barnsley.gov.uk</w:t>
                            </w:r>
                          </w:p>
                          <w:p w:rsidR="00821DB8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Dial Direct:</w:t>
                            </w:r>
                            <w:r w:rsidR="003C3C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(01226) 77</w:t>
                            </w:r>
                            <w:r w:rsidR="00941B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4731</w:t>
                            </w:r>
                          </w:p>
                          <w:p w:rsidR="00821DB8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Fax:</w:t>
                            </w:r>
                            <w:r w:rsidR="00941B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(01226) 772591</w:t>
                            </w:r>
                          </w:p>
                          <w:p w:rsidR="00821DB8" w:rsidRPr="00830CE5" w:rsidRDefault="00821DB8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Date:</w:t>
                            </w:r>
                            <w:r w:rsidR="00941B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27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94276C" w:rsidRPr="0094276C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="00ED2B9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December</w:t>
                            </w:r>
                            <w:r w:rsidR="009427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left:0;text-align:left;margin-left:252pt;margin-top:8.85pt;width:234pt;height:127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" filled="f" stroked="f">
                <v:textbox>
                  <w:txbxContent>
                    <w:p w:rsidR="00D105F6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My ref:</w:t>
                      </w:r>
                      <w:r w:rsidR="001E62D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94276C">
                        <w:rPr>
                          <w:rFonts w:ascii="Arial" w:hAnsi="Arial" w:cs="Arial"/>
                          <w:sz w:val="20"/>
                          <w:szCs w:val="20"/>
                        </w:rPr>
                        <w:t>2013/0774</w:t>
                      </w:r>
                      <w:r w:rsidR="00B60E7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&amp; </w:t>
                      </w:r>
                      <w:r w:rsidR="00B60E77">
                        <w:rPr>
                          <w:rFonts w:ascii="Arial" w:hAnsi="Arial" w:cs="Arial"/>
                          <w:sz w:val="20"/>
                          <w:szCs w:val="20"/>
                        </w:rPr>
                        <w:t>2103/ENQ/0102</w:t>
                      </w:r>
                      <w:bookmarkStart w:id="1" w:name="_GoBack"/>
                      <w:bookmarkEnd w:id="1"/>
                      <w:r w:rsidR="00B60E77">
                        <w:rPr>
                          <w:rFonts w:ascii="Arial" w:hAnsi="Arial" w:cs="Arial"/>
                          <w:sz w:val="20"/>
                          <w:szCs w:val="20"/>
                        </w:rPr>
                        <w:t>9</w:t>
                      </w:r>
                    </w:p>
                    <w:p w:rsidR="00821DB8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Your ref:</w:t>
                      </w:r>
                    </w:p>
                    <w:p w:rsidR="00821DB8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Enquiries to:</w:t>
                      </w:r>
                      <w:r w:rsidR="003C3C3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941BBD">
                        <w:rPr>
                          <w:rFonts w:ascii="Arial" w:hAnsi="Arial" w:cs="Arial"/>
                          <w:sz w:val="20"/>
                          <w:szCs w:val="20"/>
                        </w:rPr>
                        <w:t>Elaine Ward</w:t>
                      </w:r>
                    </w:p>
                    <w:p w:rsidR="00821DB8" w:rsidRPr="0075584C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Email:</w:t>
                      </w:r>
                      <w:r w:rsidR="00096DB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75584C">
                        <w:rPr>
                          <w:rFonts w:ascii="Arial" w:hAnsi="Arial" w:cs="Arial"/>
                          <w:sz w:val="18"/>
                          <w:szCs w:val="18"/>
                        </w:rPr>
                        <w:t>developmentmanagement@barnsley.gov.uk</w:t>
                      </w:r>
                    </w:p>
                    <w:p w:rsidR="00821DB8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Dial Direct:</w:t>
                      </w:r>
                      <w:r w:rsidR="003C3C3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(01226) 77</w:t>
                      </w:r>
                      <w:r w:rsidR="00941BBD">
                        <w:rPr>
                          <w:rFonts w:ascii="Arial" w:hAnsi="Arial" w:cs="Arial"/>
                          <w:sz w:val="20"/>
                          <w:szCs w:val="20"/>
                        </w:rPr>
                        <w:t>4731</w:t>
                      </w:r>
                    </w:p>
                    <w:p w:rsidR="00821DB8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Fax:</w:t>
                      </w:r>
                      <w:r w:rsidR="00941BB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(01226) 772591</w:t>
                      </w:r>
                    </w:p>
                    <w:p w:rsidR="00821DB8" w:rsidRPr="00830CE5" w:rsidRDefault="00821DB8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Date:</w:t>
                      </w:r>
                      <w:r w:rsidR="00941BB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94276C"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  <w:r w:rsidR="0094276C" w:rsidRPr="0094276C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="00ED2B9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December</w:t>
                      </w:r>
                      <w:r w:rsidR="0094276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2014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94EDE" w:rsidRDefault="00594EDE" w:rsidP="00821DB8">
      <w:pPr>
        <w:ind w:left="-180"/>
        <w:jc w:val="center"/>
        <w:rPr>
          <w:rFonts w:ascii="Arial" w:hAnsi="Arial" w:cs="Arial"/>
          <w:sz w:val="20"/>
          <w:szCs w:val="20"/>
        </w:rPr>
      </w:pPr>
    </w:p>
    <w:p w:rsidR="00594EDE" w:rsidRDefault="00166D61" w:rsidP="00821DB8">
      <w:pPr>
        <w:ind w:left="-18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48895</wp:posOffset>
                </wp:positionV>
                <wp:extent cx="3200400" cy="1337945"/>
                <wp:effectExtent l="0" t="1270" r="0" b="3810"/>
                <wp:wrapSquare wrapText="bothSides"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37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62DF" w:rsidRDefault="0094276C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Mr Simon Clarke</w:t>
                            </w:r>
                          </w:p>
                          <w:p w:rsidR="0094276C" w:rsidRDefault="0094276C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Planning Consult</w:t>
                            </w:r>
                          </w:p>
                          <w:p w:rsidR="0094276C" w:rsidRDefault="0094276C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Digital Media Centre</w:t>
                            </w:r>
                          </w:p>
                          <w:p w:rsidR="0094276C" w:rsidRDefault="0094276C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County Way</w:t>
                            </w:r>
                          </w:p>
                          <w:p w:rsidR="0094276C" w:rsidRDefault="0094276C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Barnsley</w:t>
                            </w:r>
                          </w:p>
                          <w:p w:rsidR="0094276C" w:rsidRPr="00386EB4" w:rsidRDefault="0094276C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S70 2JW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-9pt;margin-top:3.85pt;width:252pt;height:105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" filled="f" stroked="f">
                <v:textbox>
                  <w:txbxContent>
                    <w:p w:rsidR="001E62DF" w:rsidRDefault="0094276C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Mr Simon Clarke</w:t>
                      </w:r>
                    </w:p>
                    <w:p w:rsidR="0094276C" w:rsidRDefault="0094276C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Planning Consult</w:t>
                      </w:r>
                    </w:p>
                    <w:p w:rsidR="0094276C" w:rsidRDefault="0094276C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Digital Media Centre</w:t>
                      </w:r>
                    </w:p>
                    <w:p w:rsidR="0094276C" w:rsidRDefault="0094276C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County Way</w:t>
                      </w:r>
                    </w:p>
                    <w:p w:rsidR="0094276C" w:rsidRDefault="0094276C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Barnsley</w:t>
                      </w:r>
                    </w:p>
                    <w:p w:rsidR="0094276C" w:rsidRPr="00386EB4" w:rsidRDefault="0094276C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S70 2JW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E62DF" w:rsidRDefault="001E62D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386EB4" w:rsidRDefault="001E62D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r w:rsidR="0094276C">
        <w:rPr>
          <w:rFonts w:ascii="Arial" w:hAnsi="Arial" w:cs="Arial"/>
          <w:sz w:val="22"/>
          <w:szCs w:val="22"/>
        </w:rPr>
        <w:t>Simon</w:t>
      </w:r>
    </w:p>
    <w:p w:rsidR="001E62DF" w:rsidRDefault="001E62D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E62DF" w:rsidRDefault="00D105F6" w:rsidP="0094276C">
      <w:pPr>
        <w:tabs>
          <w:tab w:val="left" w:pos="1418"/>
        </w:tabs>
        <w:jc w:val="center"/>
        <w:rPr>
          <w:rFonts w:ascii="Arial" w:hAnsi="Arial" w:cs="Arial"/>
          <w:b/>
          <w:sz w:val="22"/>
          <w:szCs w:val="22"/>
        </w:rPr>
      </w:pPr>
      <w:r w:rsidRPr="00D105F6">
        <w:rPr>
          <w:rFonts w:ascii="Arial" w:hAnsi="Arial" w:cs="Arial"/>
          <w:b/>
          <w:sz w:val="22"/>
          <w:szCs w:val="22"/>
        </w:rPr>
        <w:t xml:space="preserve">RE: </w:t>
      </w:r>
      <w:r w:rsidR="0094276C">
        <w:rPr>
          <w:rFonts w:ascii="Arial" w:hAnsi="Arial" w:cs="Arial"/>
          <w:b/>
          <w:sz w:val="22"/>
          <w:szCs w:val="22"/>
        </w:rPr>
        <w:t>Non-Material Amendment – variation to detached double garage</w:t>
      </w:r>
    </w:p>
    <w:p w:rsidR="0094276C" w:rsidRDefault="0094276C" w:rsidP="0094276C">
      <w:pPr>
        <w:tabs>
          <w:tab w:val="left" w:pos="1418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10 </w:t>
      </w:r>
      <w:proofErr w:type="spellStart"/>
      <w:r>
        <w:rPr>
          <w:rFonts w:ascii="Arial" w:hAnsi="Arial" w:cs="Arial"/>
          <w:b/>
          <w:sz w:val="22"/>
          <w:szCs w:val="22"/>
        </w:rPr>
        <w:t>Withens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Court, </w:t>
      </w:r>
      <w:proofErr w:type="spellStart"/>
      <w:r>
        <w:rPr>
          <w:rFonts w:ascii="Arial" w:hAnsi="Arial" w:cs="Arial"/>
          <w:b/>
          <w:sz w:val="22"/>
          <w:szCs w:val="22"/>
        </w:rPr>
        <w:t>Mapplewell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</w:rPr>
        <w:t>Barnsley</w:t>
      </w:r>
      <w:proofErr w:type="spellEnd"/>
    </w:p>
    <w:p w:rsidR="0094276C" w:rsidRPr="0094276C" w:rsidRDefault="0094276C" w:rsidP="0094276C">
      <w:pPr>
        <w:tabs>
          <w:tab w:val="left" w:pos="1418"/>
        </w:tabs>
        <w:jc w:val="center"/>
        <w:rPr>
          <w:rFonts w:ascii="Arial" w:hAnsi="Arial" w:cs="Arial"/>
          <w:sz w:val="22"/>
          <w:szCs w:val="22"/>
        </w:rPr>
      </w:pP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94276C">
        <w:rPr>
          <w:rFonts w:ascii="Arial" w:hAnsi="Arial" w:cs="Arial"/>
          <w:sz w:val="22"/>
          <w:szCs w:val="22"/>
        </w:rPr>
        <w:t xml:space="preserve">I refer to your application for a minor material amendment to the plans for the detached double garage at 10 </w:t>
      </w:r>
      <w:proofErr w:type="spellStart"/>
      <w:r w:rsidRPr="0094276C">
        <w:rPr>
          <w:rFonts w:ascii="Arial" w:hAnsi="Arial" w:cs="Arial"/>
          <w:sz w:val="22"/>
          <w:szCs w:val="22"/>
        </w:rPr>
        <w:t>Withens</w:t>
      </w:r>
      <w:proofErr w:type="spellEnd"/>
      <w:r w:rsidRPr="0094276C">
        <w:rPr>
          <w:rFonts w:ascii="Arial" w:hAnsi="Arial" w:cs="Arial"/>
          <w:sz w:val="22"/>
          <w:szCs w:val="22"/>
        </w:rPr>
        <w:t xml:space="preserve"> Court, </w:t>
      </w:r>
      <w:proofErr w:type="spellStart"/>
      <w:r w:rsidRPr="0094276C">
        <w:rPr>
          <w:rFonts w:ascii="Arial" w:hAnsi="Arial" w:cs="Arial"/>
          <w:sz w:val="22"/>
          <w:szCs w:val="22"/>
        </w:rPr>
        <w:t>Mapplewell</w:t>
      </w:r>
      <w:proofErr w:type="spellEnd"/>
      <w:r w:rsidRPr="0094276C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I confirm that I have visited the site today with Ken </w:t>
      </w:r>
      <w:proofErr w:type="gramStart"/>
      <w:r>
        <w:rPr>
          <w:rFonts w:ascii="Arial" w:hAnsi="Arial" w:cs="Arial"/>
          <w:sz w:val="22"/>
          <w:szCs w:val="22"/>
        </w:rPr>
        <w:t>Blount  and</w:t>
      </w:r>
      <w:proofErr w:type="gramEnd"/>
      <w:r>
        <w:rPr>
          <w:rFonts w:ascii="Arial" w:hAnsi="Arial" w:cs="Arial"/>
          <w:sz w:val="22"/>
          <w:szCs w:val="22"/>
        </w:rPr>
        <w:t xml:space="preserve"> yourself and, using a surveying pole and  level  the height to eaves and projected height to apex in relation to the </w:t>
      </w:r>
      <w:proofErr w:type="spellStart"/>
      <w:r>
        <w:rPr>
          <w:rFonts w:ascii="Arial" w:hAnsi="Arial" w:cs="Arial"/>
          <w:sz w:val="22"/>
          <w:szCs w:val="22"/>
        </w:rPr>
        <w:t>neighbouring</w:t>
      </w:r>
      <w:proofErr w:type="spellEnd"/>
      <w:r>
        <w:rPr>
          <w:rFonts w:ascii="Arial" w:hAnsi="Arial" w:cs="Arial"/>
          <w:sz w:val="22"/>
          <w:szCs w:val="22"/>
        </w:rPr>
        <w:t xml:space="preserve"> shed to the rear have been measured and compared to the proposed amended plans which you submitted to me on 28</w:t>
      </w:r>
      <w:r w:rsidRPr="0094276C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November 2014:</w:t>
      </w: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PC/PJ/JUNE/SC1 planning drawing REV D</w:t>
      </w: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PC/PJ/JUNE/SC1 Levels REV C</w:t>
      </w: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am now satisfied that providing the remain</w:t>
      </w:r>
      <w:r w:rsidR="0034005C">
        <w:rPr>
          <w:rFonts w:ascii="Arial" w:hAnsi="Arial" w:cs="Arial"/>
          <w:sz w:val="22"/>
          <w:szCs w:val="22"/>
        </w:rPr>
        <w:t>der of the garage</w:t>
      </w:r>
      <w:r>
        <w:rPr>
          <w:rFonts w:ascii="Arial" w:hAnsi="Arial" w:cs="Arial"/>
          <w:sz w:val="22"/>
          <w:szCs w:val="22"/>
        </w:rPr>
        <w:t xml:space="preserve"> is built in accordance with these amended plans, then the final apex height will not project any higher than the original approved plans, in relation to the shed to the rear.  I am therefore satisfied that the </w:t>
      </w:r>
      <w:proofErr w:type="spellStart"/>
      <w:r>
        <w:rPr>
          <w:rFonts w:ascii="Arial" w:hAnsi="Arial" w:cs="Arial"/>
          <w:sz w:val="22"/>
          <w:szCs w:val="22"/>
        </w:rPr>
        <w:t>neighbouring</w:t>
      </w:r>
      <w:proofErr w:type="spellEnd"/>
      <w:r>
        <w:rPr>
          <w:rFonts w:ascii="Arial" w:hAnsi="Arial" w:cs="Arial"/>
          <w:sz w:val="22"/>
          <w:szCs w:val="22"/>
        </w:rPr>
        <w:t xml:space="preserve"> dwellings will not </w:t>
      </w:r>
      <w:r w:rsidR="0034005C">
        <w:rPr>
          <w:rFonts w:ascii="Arial" w:hAnsi="Arial" w:cs="Arial"/>
          <w:sz w:val="22"/>
          <w:szCs w:val="22"/>
        </w:rPr>
        <w:t xml:space="preserve">suffer </w:t>
      </w:r>
      <w:r>
        <w:rPr>
          <w:rFonts w:ascii="Arial" w:hAnsi="Arial" w:cs="Arial"/>
          <w:sz w:val="22"/>
          <w:szCs w:val="22"/>
        </w:rPr>
        <w:t>any unacceptable impact as a result of these amended plans being implemented.</w:t>
      </w:r>
    </w:p>
    <w:p w:rsidR="0094276C" w:rsidRDefault="0094276C" w:rsidP="0094276C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4276C" w:rsidRPr="0094276C" w:rsidRDefault="0094276C" w:rsidP="0094276C">
      <w:pPr>
        <w:rPr>
          <w:rFonts w:ascii="Arial" w:hAnsi="Arial" w:cs="Arial"/>
          <w:sz w:val="22"/>
          <w:szCs w:val="22"/>
        </w:rPr>
      </w:pPr>
      <w:r w:rsidRPr="0094276C">
        <w:rPr>
          <w:rFonts w:ascii="Arial" w:hAnsi="Arial" w:cs="Arial"/>
          <w:sz w:val="22"/>
          <w:szCs w:val="22"/>
        </w:rPr>
        <w:t>Please advise your client that he may now continue with building the garage.  However, the development hereby permitted must be carried out in accordance with the plans identified above</w:t>
      </w:r>
      <w:r w:rsidR="0034005C">
        <w:rPr>
          <w:rFonts w:ascii="Arial" w:hAnsi="Arial" w:cs="Arial"/>
          <w:sz w:val="22"/>
          <w:szCs w:val="22"/>
        </w:rPr>
        <w:t>.</w:t>
      </w:r>
      <w:r w:rsidRPr="0094276C">
        <w:rPr>
          <w:rFonts w:ascii="Arial" w:hAnsi="Arial" w:cs="Arial"/>
          <w:sz w:val="22"/>
          <w:szCs w:val="22"/>
        </w:rPr>
        <w:t xml:space="preserve"> </w:t>
      </w:r>
    </w:p>
    <w:p w:rsidR="0094276C" w:rsidRPr="0094276C" w:rsidRDefault="0094276C" w:rsidP="0094276C">
      <w:pPr>
        <w:rPr>
          <w:rFonts w:ascii="Arial" w:hAnsi="Arial" w:cs="Arial"/>
          <w:sz w:val="22"/>
          <w:szCs w:val="22"/>
        </w:rPr>
      </w:pPr>
      <w:r w:rsidRPr="0094276C">
        <w:rPr>
          <w:rFonts w:ascii="Arial" w:hAnsi="Arial" w:cs="Arial"/>
          <w:sz w:val="22"/>
          <w:szCs w:val="22"/>
        </w:rPr>
        <w:t>If at any stage, it becomes necessary to vary any of the approved plans or details you</w:t>
      </w:r>
      <w:r>
        <w:rPr>
          <w:rFonts w:ascii="Arial" w:hAnsi="Arial" w:cs="Arial"/>
          <w:sz w:val="22"/>
          <w:szCs w:val="22"/>
        </w:rPr>
        <w:t xml:space="preserve"> or your client</w:t>
      </w:r>
      <w:r w:rsidRPr="0094276C">
        <w:rPr>
          <w:rFonts w:ascii="Arial" w:hAnsi="Arial" w:cs="Arial"/>
          <w:sz w:val="22"/>
          <w:szCs w:val="22"/>
        </w:rPr>
        <w:t xml:space="preserve"> should contact the Local Planning Authority in advance of implementing any changes to ascertain whether the proposed changes require any further planning approval.</w:t>
      </w:r>
    </w:p>
    <w:p w:rsidR="003554E4" w:rsidRDefault="003554E4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83936" w:rsidRDefault="003554E4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have any queries regarding the contents of this letter, please contact me again.</w:t>
      </w:r>
    </w:p>
    <w:p w:rsidR="00D105F6" w:rsidRDefault="00D105F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83936" w:rsidRDefault="0018393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Yours </w:t>
      </w:r>
      <w:r w:rsidR="00C86E24">
        <w:rPr>
          <w:rFonts w:ascii="Arial" w:hAnsi="Arial" w:cs="Arial"/>
          <w:sz w:val="22"/>
          <w:szCs w:val="22"/>
        </w:rPr>
        <w:t>sincerely</w:t>
      </w:r>
    </w:p>
    <w:p w:rsidR="00183936" w:rsidRDefault="0018393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83936" w:rsidRDefault="0018393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83936" w:rsidRDefault="0018393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83936" w:rsidRDefault="0018393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183936" w:rsidRDefault="0018393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and on behalf of </w:t>
      </w:r>
      <w:r w:rsidR="00F67F24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Head of Planning</w:t>
      </w:r>
      <w:r w:rsidR="00C86E24">
        <w:rPr>
          <w:rFonts w:ascii="Arial" w:hAnsi="Arial" w:cs="Arial"/>
          <w:sz w:val="22"/>
          <w:szCs w:val="22"/>
        </w:rPr>
        <w:t>, Building Control and Sustainability</w:t>
      </w:r>
    </w:p>
    <w:p w:rsidR="00183936" w:rsidRPr="00386EB4" w:rsidRDefault="00166D61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6299200</wp:posOffset>
            </wp:positionH>
            <wp:positionV relativeFrom="paragraph">
              <wp:posOffset>1025525</wp:posOffset>
            </wp:positionV>
            <wp:extent cx="885825" cy="1172210"/>
            <wp:effectExtent l="0" t="0" r="9525" b="8890"/>
            <wp:wrapTight wrapText="bothSides">
              <wp:wrapPolygon edited="0">
                <wp:start x="0" y="0"/>
                <wp:lineTo x="0" y="21413"/>
                <wp:lineTo x="21368" y="21413"/>
                <wp:lineTo x="21368" y="0"/>
                <wp:lineTo x="0" y="0"/>
              </wp:wrapPolygon>
            </wp:wrapTight>
            <wp:docPr id="26" name="Picture 26" descr="CSEUK_MH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SEUK_MH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  <w:r w:rsidR="00183936">
        <w:rPr>
          <w:rFonts w:ascii="Arial" w:hAnsi="Arial" w:cs="Arial"/>
          <w:sz w:val="22"/>
          <w:szCs w:val="22"/>
        </w:rPr>
        <w:tab/>
      </w:r>
    </w:p>
    <w:sectPr w:rsidR="00183936" w:rsidRPr="00386EB4" w:rsidSect="000C6E25">
      <w:footerReference w:type="default" r:id="rId9"/>
      <w:pgSz w:w="11907" w:h="16840" w:code="9"/>
      <w:pgMar w:top="1588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C58" w:rsidRDefault="00E14C58">
      <w:r>
        <w:separator/>
      </w:r>
    </w:p>
  </w:endnote>
  <w:endnote w:type="continuationSeparator" w:id="0">
    <w:p w:rsidR="00E14C58" w:rsidRDefault="00E14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E25" w:rsidRDefault="000C6E25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>Development Management</w:t>
    </w:r>
  </w:p>
  <w:p w:rsidR="00C86E24" w:rsidRDefault="00C86E24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Stephen </w:t>
    </w:r>
    <w:proofErr w:type="spellStart"/>
    <w:r>
      <w:rPr>
        <w:rFonts w:ascii="Arial" w:hAnsi="Arial" w:cs="Arial"/>
        <w:sz w:val="20"/>
        <w:szCs w:val="20"/>
      </w:rPr>
      <w:t>Moralee</w:t>
    </w:r>
    <w:proofErr w:type="spellEnd"/>
    <w:r>
      <w:rPr>
        <w:rFonts w:ascii="Arial" w:hAnsi="Arial" w:cs="Arial"/>
        <w:sz w:val="20"/>
        <w:szCs w:val="20"/>
      </w:rPr>
      <w:t xml:space="preserve"> BA (</w:t>
    </w:r>
    <w:proofErr w:type="spellStart"/>
    <w:r>
      <w:rPr>
        <w:rFonts w:ascii="Arial" w:hAnsi="Arial" w:cs="Arial"/>
        <w:sz w:val="20"/>
        <w:szCs w:val="20"/>
      </w:rPr>
      <w:t>Hons</w:t>
    </w:r>
    <w:proofErr w:type="spellEnd"/>
    <w:r>
      <w:rPr>
        <w:rFonts w:ascii="Arial" w:hAnsi="Arial" w:cs="Arial"/>
        <w:sz w:val="20"/>
        <w:szCs w:val="20"/>
      </w:rPr>
      <w:t>) MBA</w:t>
    </w:r>
  </w:p>
  <w:p w:rsidR="00C86E24" w:rsidRDefault="00C86E24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Head of Planning, Building Control and Sustainability</w:t>
    </w:r>
  </w:p>
  <w:p w:rsidR="00C86E24" w:rsidRDefault="00C86E24" w:rsidP="000C6E25">
    <w:pPr>
      <w:pStyle w:val="Footer"/>
      <w:rPr>
        <w:rFonts w:ascii="Arial" w:hAnsi="Arial" w:cs="Arial"/>
        <w:sz w:val="20"/>
        <w:szCs w:val="20"/>
      </w:rPr>
    </w:pPr>
  </w:p>
  <w:p w:rsidR="00183936" w:rsidRPr="000C6E25" w:rsidRDefault="000C6E25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www.barnsley.gov.uk/developmentmanagement</w:t>
    </w:r>
    <w:r w:rsidR="00394772">
      <w:rPr>
        <w:lang w:val="en-GB"/>
      </w:rP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C58" w:rsidRDefault="00E14C58">
      <w:r>
        <w:separator/>
      </w:r>
    </w:p>
  </w:footnote>
  <w:footnote w:type="continuationSeparator" w:id="0">
    <w:p w:rsidR="00E14C58" w:rsidRDefault="00E14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5207"/>
    <w:multiLevelType w:val="hybridMultilevel"/>
    <w:tmpl w:val="8BBE6D0C"/>
    <w:lvl w:ilvl="0" w:tplc="4B6E2C6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386614"/>
    <w:multiLevelType w:val="hybridMultilevel"/>
    <w:tmpl w:val="B284FC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8453C4C"/>
    <w:multiLevelType w:val="hybridMultilevel"/>
    <w:tmpl w:val="D83E80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91E3D55"/>
    <w:multiLevelType w:val="multilevel"/>
    <w:tmpl w:val="0C1A988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C03CC9"/>
    <w:multiLevelType w:val="singleLevel"/>
    <w:tmpl w:val="4B6E2C6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5">
    <w:nsid w:val="601714CB"/>
    <w:multiLevelType w:val="singleLevel"/>
    <w:tmpl w:val="4B6E2C6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6">
    <w:nsid w:val="731A037A"/>
    <w:multiLevelType w:val="hybridMultilevel"/>
    <w:tmpl w:val="0C1A9880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39"/>
    <w:rsid w:val="00007227"/>
    <w:rsid w:val="00012639"/>
    <w:rsid w:val="0005606E"/>
    <w:rsid w:val="0009597C"/>
    <w:rsid w:val="00096DB5"/>
    <w:rsid w:val="000C6E25"/>
    <w:rsid w:val="000E3BA0"/>
    <w:rsid w:val="00117959"/>
    <w:rsid w:val="00166D61"/>
    <w:rsid w:val="00183936"/>
    <w:rsid w:val="001B0488"/>
    <w:rsid w:val="001E62DF"/>
    <w:rsid w:val="002037CD"/>
    <w:rsid w:val="002A0163"/>
    <w:rsid w:val="002E680E"/>
    <w:rsid w:val="0034005C"/>
    <w:rsid w:val="003554E4"/>
    <w:rsid w:val="00386EB4"/>
    <w:rsid w:val="00387A19"/>
    <w:rsid w:val="00394772"/>
    <w:rsid w:val="003C3C30"/>
    <w:rsid w:val="004878B1"/>
    <w:rsid w:val="004B3EAF"/>
    <w:rsid w:val="004E330A"/>
    <w:rsid w:val="005011E7"/>
    <w:rsid w:val="0057176E"/>
    <w:rsid w:val="00594EDE"/>
    <w:rsid w:val="005F501B"/>
    <w:rsid w:val="006658AD"/>
    <w:rsid w:val="0069129E"/>
    <w:rsid w:val="006D3F77"/>
    <w:rsid w:val="006D64BE"/>
    <w:rsid w:val="007E4AF7"/>
    <w:rsid w:val="007F369A"/>
    <w:rsid w:val="00821DB8"/>
    <w:rsid w:val="00940739"/>
    <w:rsid w:val="00941BBD"/>
    <w:rsid w:val="0094276C"/>
    <w:rsid w:val="00970F35"/>
    <w:rsid w:val="00992CC9"/>
    <w:rsid w:val="009B5D82"/>
    <w:rsid w:val="00A00C67"/>
    <w:rsid w:val="00A05DD4"/>
    <w:rsid w:val="00B21B3B"/>
    <w:rsid w:val="00B2310B"/>
    <w:rsid w:val="00B60E77"/>
    <w:rsid w:val="00B96E45"/>
    <w:rsid w:val="00BA272E"/>
    <w:rsid w:val="00BA68D7"/>
    <w:rsid w:val="00C80BB8"/>
    <w:rsid w:val="00C86E24"/>
    <w:rsid w:val="00CE7916"/>
    <w:rsid w:val="00CF34D9"/>
    <w:rsid w:val="00D105F6"/>
    <w:rsid w:val="00D13A97"/>
    <w:rsid w:val="00D422EB"/>
    <w:rsid w:val="00DC4536"/>
    <w:rsid w:val="00E10ECE"/>
    <w:rsid w:val="00E14C58"/>
    <w:rsid w:val="00E557E6"/>
    <w:rsid w:val="00ED2B9D"/>
    <w:rsid w:val="00ED3A5E"/>
    <w:rsid w:val="00ED7E26"/>
    <w:rsid w:val="00F36AD1"/>
    <w:rsid w:val="00F414F7"/>
    <w:rsid w:val="00F67F24"/>
    <w:rsid w:val="00FC48B5"/>
    <w:rsid w:val="00FD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86EB4"/>
    <w:pPr>
      <w:keepNext/>
      <w:outlineLvl w:val="0"/>
    </w:pPr>
    <w:rPr>
      <w:rFonts w:ascii="Arial" w:hAnsi="Arial"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57A4"/>
    <w:rPr>
      <w:color w:val="0000FF"/>
      <w:u w:val="single"/>
    </w:rPr>
  </w:style>
  <w:style w:type="paragraph" w:styleId="Header">
    <w:name w:val="header"/>
    <w:basedOn w:val="Normal"/>
    <w:rsid w:val="002157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57A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86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C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453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86EB4"/>
    <w:pPr>
      <w:keepNext/>
      <w:outlineLvl w:val="0"/>
    </w:pPr>
    <w:rPr>
      <w:rFonts w:ascii="Arial" w:hAnsi="Arial"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57A4"/>
    <w:rPr>
      <w:color w:val="0000FF"/>
      <w:u w:val="single"/>
    </w:rPr>
  </w:style>
  <w:style w:type="paragraph" w:styleId="Header">
    <w:name w:val="header"/>
    <w:basedOn w:val="Normal"/>
    <w:rsid w:val="002157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57A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86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C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45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rond\Documents\Dear%20S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Decision notice</FileType1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_Flow_SignoffStatus xmlns="0cd06ba8-3d0c-4461-b1b9-cc99cc46e70a" xsi:nil="true"/>
  </documentManagement>
</p:properties>
</file>

<file path=customXml/itemProps1.xml><?xml version="1.0" encoding="utf-8"?>
<ds:datastoreItem xmlns:ds="http://schemas.openxmlformats.org/officeDocument/2006/customXml" ds:itemID="{58611FE9-1049-4099-82B2-E0FD78D79FBC}"/>
</file>

<file path=customXml/itemProps2.xml><?xml version="1.0" encoding="utf-8"?>
<ds:datastoreItem xmlns:ds="http://schemas.openxmlformats.org/officeDocument/2006/customXml" ds:itemID="{4FE06C0E-E4EC-4983-AD96-B8827ACF26FA}"/>
</file>

<file path=customXml/itemProps3.xml><?xml version="1.0" encoding="utf-8"?>
<ds:datastoreItem xmlns:ds="http://schemas.openxmlformats.org/officeDocument/2006/customXml" ds:itemID="{98210639-F5D9-4E66-B111-311848C2C3D3}"/>
</file>

<file path=docProps/app.xml><?xml version="1.0" encoding="utf-8"?>
<Properties xmlns="http://schemas.openxmlformats.org/officeDocument/2006/extended-properties" xmlns:vt="http://schemas.openxmlformats.org/officeDocument/2006/docPropsVTypes">
  <Template>Dear Sir.dotx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barnsleymbc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cp:lastPrinted>2010-03-24T15:17:00Z</cp:lastPrinted>
  <dcterms:created xsi:type="dcterms:W3CDTF">2014-12-02T11:23:00Z</dcterms:created>
  <dcterms:modified xsi:type="dcterms:W3CDTF">2014-12-02T11:23:00Z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