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2B9" w:rsidRDefault="00C83B16" w:rsidP="000022B9">
      <w:pPr>
        <w:jc w:val="center"/>
        <w:rPr>
          <w:rFonts w:ascii="Arial Rounded MT Bold" w:hAnsi="Arial Rounded MT Bold"/>
          <w:sz w:val="20"/>
          <w:szCs w:val="20"/>
        </w:rPr>
      </w:pPr>
      <w:bookmarkStart w:id="0" w:name="_GoBack"/>
      <w:bookmarkEnd w:id="0"/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685800</wp:posOffset>
            </wp:positionV>
            <wp:extent cx="5760720" cy="5760720"/>
            <wp:effectExtent l="0" t="0" r="0" b="0"/>
            <wp:wrapNone/>
            <wp:docPr id="5" name="Picture 5" descr="394666-3f8dd0d0-b083-40d7-8b24-26400e5765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94666-3f8dd0d0-b083-40d7-8b24-26400e5765e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2B9">
        <w:rPr>
          <w:rFonts w:ascii="Arial Rounded MT Bold" w:hAnsi="Arial Rounded MT Bold"/>
          <w:sz w:val="20"/>
          <w:szCs w:val="20"/>
        </w:rPr>
        <w:t xml:space="preserve">SITE LOCATION PLAN </w:t>
      </w:r>
    </w:p>
    <w:p w:rsidR="00393261" w:rsidRP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AREA </w:t>
      </w:r>
      <w:r w:rsidR="001071A1">
        <w:rPr>
          <w:rFonts w:ascii="Arial Rounded MT Bold" w:hAnsi="Arial Rounded MT Bold"/>
          <w:sz w:val="20"/>
          <w:szCs w:val="20"/>
        </w:rPr>
        <w:t>4</w:t>
      </w:r>
      <w:r>
        <w:rPr>
          <w:rFonts w:ascii="Arial Rounded MT Bold" w:hAnsi="Arial Rounded MT Bold"/>
          <w:sz w:val="20"/>
          <w:szCs w:val="20"/>
        </w:rPr>
        <w:t xml:space="preserve"> HA</w:t>
      </w:r>
      <w:r w:rsidR="00D97B4E">
        <w:t xml:space="preserve">                                                </w:t>
      </w:r>
    </w:p>
    <w:p w:rsidR="0085375D" w:rsidRPr="00393261" w:rsidRDefault="00CB082A" w:rsidP="0085375D">
      <w:pPr>
        <w:jc w:val="center"/>
        <w:rPr>
          <w:rFonts w:ascii="Arial" w:hAnsi="Arial" w:cs="Arial"/>
        </w:rPr>
      </w:pPr>
      <w:proofErr w:type="gramStart"/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1" w:name="txtScale"/>
      <w:r w:rsidR="004D5052">
        <w:rPr>
          <w:rFonts w:ascii="Arial Rounded MT Bold" w:hAnsi="Arial Rounded MT Bold"/>
          <w:sz w:val="20"/>
          <w:szCs w:val="20"/>
        </w:rPr>
        <w:t>1:1250</w:t>
      </w:r>
      <w:bookmarkEnd w:id="1"/>
      <w:proofErr w:type="gramEnd"/>
      <w:r w:rsidR="003A748F">
        <w:rPr>
          <w:rFonts w:ascii="Arial Rounded MT Bold" w:hAnsi="Arial Rounded MT Bold"/>
          <w:sz w:val="20"/>
          <w:szCs w:val="20"/>
        </w:rPr>
        <w:t xml:space="preserve"> on A4</w:t>
      </w:r>
    </w:p>
    <w:p w:rsidR="00AC7CD3" w:rsidRDefault="00D97B4E" w:rsidP="00AC7CD3">
      <w:pPr>
        <w:jc w:val="center"/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2" w:name="txtEasting"/>
      <w:r w:rsidR="004D5052">
        <w:rPr>
          <w:rFonts w:ascii="Arial Rounded MT Bold" w:hAnsi="Arial Rounded MT Bold"/>
          <w:sz w:val="20"/>
          <w:szCs w:val="20"/>
        </w:rPr>
        <w:t>421678</w:t>
      </w:r>
      <w:bookmarkEnd w:id="2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3" w:name="txtNorthing"/>
      <w:r w:rsidR="004D5052">
        <w:rPr>
          <w:rFonts w:ascii="Arial Rounded MT Bold" w:hAnsi="Arial Rounded MT Bold"/>
          <w:sz w:val="20"/>
          <w:szCs w:val="20"/>
        </w:rPr>
        <w:t>403744</w:t>
      </w:r>
      <w:bookmarkEnd w:id="3"/>
    </w:p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883E91" w:rsidRDefault="00883E91" w:rsidP="00D97B4E">
      <w:pPr>
        <w:jc w:val="center"/>
      </w:pPr>
    </w:p>
    <w:p w:rsidR="00883E91" w:rsidRDefault="00883E91" w:rsidP="00D97B4E">
      <w:pPr>
        <w:jc w:val="center"/>
      </w:pPr>
    </w:p>
    <w:p w:rsidR="00883E91" w:rsidRDefault="00883E91" w:rsidP="00D97B4E">
      <w:pPr>
        <w:jc w:val="center"/>
      </w:pPr>
    </w:p>
    <w:p w:rsidR="00883E91" w:rsidRDefault="00883E91" w:rsidP="00D97B4E">
      <w:pPr>
        <w:jc w:val="center"/>
      </w:pPr>
    </w:p>
    <w:p w:rsidR="00393261" w:rsidRDefault="00C83B16" w:rsidP="00D97B4E">
      <w:pPr>
        <w:jc w:val="center"/>
      </w:pPr>
      <w:r>
        <w:rPr>
          <w:noProof/>
          <w:lang w:val="en-GB" w:eastAsia="en-GB"/>
        </w:rPr>
        <w:drawing>
          <wp:inline distT="0" distB="0" distL="0" distR="0">
            <wp:extent cx="381000" cy="390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</w:t>
      </w:r>
      <w:r w:rsidR="00294572">
        <w:rPr>
          <w:rFonts w:ascii="Arial Rounded MT Bold" w:hAnsi="Arial Rounded MT Bold" w:cs="Arial"/>
          <w:sz w:val="20"/>
          <w:szCs w:val="20"/>
        </w:rPr>
        <w:t>streetwise.net</w:t>
      </w:r>
    </w:p>
    <w:p w:rsidR="0085375D" w:rsidRDefault="00575488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Licenc</w:t>
      </w:r>
      <w:r w:rsidR="0076227D">
        <w:rPr>
          <w:rFonts w:ascii="Arial Rounded MT Bold" w:hAnsi="Arial Rounded MT Bold" w:cs="Arial"/>
          <w:sz w:val="20"/>
          <w:szCs w:val="20"/>
        </w:rPr>
        <w:t>e No: 100047474</w:t>
      </w:r>
    </w:p>
    <w:p w:rsidR="00E04751" w:rsidRPr="0085375D" w:rsidRDefault="00E04751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HH:mm:ss"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7E6067">
        <w:rPr>
          <w:rFonts w:ascii="Arial Rounded MT Bold" w:hAnsi="Arial Rounded MT Bold" w:cs="Arial"/>
          <w:noProof/>
          <w:sz w:val="20"/>
          <w:szCs w:val="20"/>
          <w:lang w:val="en-GB"/>
        </w:rPr>
        <w:t>12/06/2017 14:06:24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E04751" w:rsidRPr="0085375D" w:rsidSect="00810345">
      <w:headerReference w:type="default" r:id="rId8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87B" w:rsidRDefault="005B787B" w:rsidP="00D97B4E">
      <w:r>
        <w:separator/>
      </w:r>
    </w:p>
  </w:endnote>
  <w:endnote w:type="continuationSeparator" w:id="0">
    <w:p w:rsidR="005B787B" w:rsidRDefault="005B787B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87B" w:rsidRDefault="005B787B" w:rsidP="00D97B4E">
      <w:r>
        <w:separator/>
      </w:r>
    </w:p>
  </w:footnote>
  <w:footnote w:type="continuationSeparator" w:id="0">
    <w:p w:rsidR="005B787B" w:rsidRDefault="005B787B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4E" w:rsidRDefault="00C83B16" w:rsidP="00F95077">
    <w:pPr>
      <w:pStyle w:val="Header"/>
      <w:jc w:val="center"/>
    </w:pPr>
    <w:r w:rsidRPr="0087027B">
      <w:rPr>
        <w:noProof/>
        <w:lang w:val="en-GB" w:eastAsia="en-GB"/>
      </w:rPr>
      <w:drawing>
        <wp:inline distT="0" distB="0" distL="0" distR="0">
          <wp:extent cx="1400175" cy="371475"/>
          <wp:effectExtent l="0" t="0" r="0" b="0"/>
          <wp:docPr id="2" name="Picture 2" descr="streetwi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eetwi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7027B">
      <w:t xml:space="preserve"> </w:t>
    </w:r>
    <w:r w:rsidR="00F95077">
      <w:t xml:space="preserve">                                                                                                                 </w:t>
    </w:r>
    <w:r w:rsidR="00D97B4E">
      <w:t xml:space="preserve"> </w:t>
    </w:r>
    <w:r>
      <w:rPr>
        <w:noProof/>
        <w:lang w:val="en-GB" w:eastAsia="en-GB"/>
      </w:rPr>
      <w:drawing>
        <wp:inline distT="0" distB="0" distL="0" distR="0">
          <wp:extent cx="581025" cy="5238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EEC"/>
    <w:rsid w:val="000022B9"/>
    <w:rsid w:val="000179AB"/>
    <w:rsid w:val="000F06DC"/>
    <w:rsid w:val="001071A1"/>
    <w:rsid w:val="001444D2"/>
    <w:rsid w:val="001C179B"/>
    <w:rsid w:val="0022573C"/>
    <w:rsid w:val="002734F5"/>
    <w:rsid w:val="00294572"/>
    <w:rsid w:val="002D77A0"/>
    <w:rsid w:val="002F78EB"/>
    <w:rsid w:val="00371282"/>
    <w:rsid w:val="00393261"/>
    <w:rsid w:val="003A748F"/>
    <w:rsid w:val="003C0F7A"/>
    <w:rsid w:val="004255AF"/>
    <w:rsid w:val="0047474E"/>
    <w:rsid w:val="004D5052"/>
    <w:rsid w:val="005169FD"/>
    <w:rsid w:val="00575488"/>
    <w:rsid w:val="005A2473"/>
    <w:rsid w:val="005B787B"/>
    <w:rsid w:val="005E4968"/>
    <w:rsid w:val="0076227D"/>
    <w:rsid w:val="007655E6"/>
    <w:rsid w:val="007E6067"/>
    <w:rsid w:val="00810345"/>
    <w:rsid w:val="0085375D"/>
    <w:rsid w:val="00855A1A"/>
    <w:rsid w:val="0087027B"/>
    <w:rsid w:val="00883E91"/>
    <w:rsid w:val="00886114"/>
    <w:rsid w:val="008A442D"/>
    <w:rsid w:val="00923A5E"/>
    <w:rsid w:val="00945B68"/>
    <w:rsid w:val="00A02F3A"/>
    <w:rsid w:val="00A7602C"/>
    <w:rsid w:val="00AC7CD3"/>
    <w:rsid w:val="00AF28FE"/>
    <w:rsid w:val="00B2528D"/>
    <w:rsid w:val="00B5321B"/>
    <w:rsid w:val="00BF0EEC"/>
    <w:rsid w:val="00C233F6"/>
    <w:rsid w:val="00C83B16"/>
    <w:rsid w:val="00C945DE"/>
    <w:rsid w:val="00CB082A"/>
    <w:rsid w:val="00D91384"/>
    <w:rsid w:val="00D97B4E"/>
    <w:rsid w:val="00E04751"/>
    <w:rsid w:val="00E0760C"/>
    <w:rsid w:val="00E352ED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D869AE-CC0E-472E-A670-F56FD29F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6144986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D83ADE15-AF30-46C7-A757-A3070668D78C}"/>
</file>

<file path=customXml/itemProps2.xml><?xml version="1.0" encoding="utf-8"?>
<ds:datastoreItem xmlns:ds="http://schemas.openxmlformats.org/officeDocument/2006/customXml" ds:itemID="{3A58C57D-96B6-4BF2-8C8A-56011D0053A4}"/>
</file>

<file path=customXml/itemProps3.xml><?xml version="1.0" encoding="utf-8"?>
<ds:datastoreItem xmlns:ds="http://schemas.openxmlformats.org/officeDocument/2006/customXml" ds:itemID="{E16F8CDF-60CD-4A3D-B79A-F037C40DFF12}"/>
</file>

<file path=docProps/app.xml><?xml version="1.0" encoding="utf-8"?>
<Properties xmlns="http://schemas.openxmlformats.org/officeDocument/2006/extended-properties" xmlns:vt="http://schemas.openxmlformats.org/officeDocument/2006/docPropsVTypes">
  <Template>EM120617C Location</Template>
  <TotalTime>0</TotalTime>
  <Pages>1</Pages>
  <Words>58</Words>
  <Characters>333</Characters>
  <Application>Microsoft Office Word</Application>
  <DocSecurity>2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20170810 EM120617C Location</dc:title>
  <dc:subject/>
  <dc:creator>Graham Alison</dc:creator>
  <cp:keywords/>
  <cp:lastModifiedBy>Edward Marsden</cp:lastModifiedBy>
  <cp:revision>2</cp:revision>
  <cp:lastPrinted>1601-01-01T00:00:00Z</cp:lastPrinted>
  <dcterms:created xsi:type="dcterms:W3CDTF">2017-06-12T13:51:00Z</dcterms:created>
  <dcterms:modified xsi:type="dcterms:W3CDTF">2017-06-12T13:51:00Z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