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F4AB0" w14:textId="2F891517" w:rsidR="00D456A3" w:rsidRPr="00140B91" w:rsidRDefault="0033461D">
      <w:pPr>
        <w:pStyle w:val="BodyText"/>
        <w:ind w:left="90"/>
        <w:rPr>
          <w:rFonts w:ascii="Times New Roman"/>
          <w:sz w:val="20"/>
          <w:lang w:val="en-GB"/>
        </w:rPr>
      </w:pPr>
      <w:r>
        <w:rPr>
          <w:noProof/>
        </w:rPr>
        <mc:AlternateContent>
          <mc:Choice Requires="wps">
            <w:drawing>
              <wp:anchor distT="0" distB="0" distL="114300" distR="114300" simplePos="0" relativeHeight="251744256" behindDoc="0" locked="0" layoutInCell="1" allowOverlap="1" wp14:anchorId="38FACFC0" wp14:editId="294AFED1">
                <wp:simplePos x="0" y="0"/>
                <wp:positionH relativeFrom="column">
                  <wp:posOffset>322580</wp:posOffset>
                </wp:positionH>
                <wp:positionV relativeFrom="paragraph">
                  <wp:posOffset>8613140</wp:posOffset>
                </wp:positionV>
                <wp:extent cx="2293620" cy="693420"/>
                <wp:effectExtent l="0" t="0" r="0" b="0"/>
                <wp:wrapNone/>
                <wp:docPr id="1411886082" name="Textbox 7"/>
                <wp:cNvGraphicFramePr/>
                <a:graphic xmlns:a="http://schemas.openxmlformats.org/drawingml/2006/main">
                  <a:graphicData uri="http://schemas.microsoft.com/office/word/2010/wordprocessingShape">
                    <wps:wsp>
                      <wps:cNvSpPr txBox="1"/>
                      <wps:spPr>
                        <a:xfrm>
                          <a:off x="0" y="0"/>
                          <a:ext cx="2293620" cy="693420"/>
                        </a:xfrm>
                        <a:prstGeom prst="rect">
                          <a:avLst/>
                        </a:prstGeom>
                      </wps:spPr>
                      <wps:txbx>
                        <w:txbxContent>
                          <w:p w14:paraId="32D4D954" w14:textId="57891075" w:rsidR="0033461D" w:rsidRPr="00140B91" w:rsidRDefault="002F1B0F" w:rsidP="0033461D">
                            <w:pPr>
                              <w:spacing w:line="292" w:lineRule="exact"/>
                              <w:rPr>
                                <w:b/>
                                <w:sz w:val="26"/>
                              </w:rPr>
                            </w:pPr>
                            <w:r>
                              <w:rPr>
                                <w:b/>
                                <w:color w:val="B2C118"/>
                                <w:spacing w:val="-8"/>
                                <w:sz w:val="26"/>
                              </w:rPr>
                              <w:t xml:space="preserve">Tree </w:t>
                            </w:r>
                            <w:r w:rsidRPr="00284F4B">
                              <w:rPr>
                                <w:b/>
                                <w:color w:val="FFFFFF" w:themeColor="background1"/>
                                <w:spacing w:val="-8"/>
                                <w:sz w:val="26"/>
                              </w:rPr>
                              <w:t>Protection</w:t>
                            </w:r>
                            <w:r w:rsidR="00140868">
                              <w:rPr>
                                <w:b/>
                                <w:color w:val="B2C118"/>
                                <w:spacing w:val="-8"/>
                                <w:sz w:val="26"/>
                              </w:rPr>
                              <w:t>:</w:t>
                            </w:r>
                          </w:p>
                          <w:p w14:paraId="2E1D87CD" w14:textId="19916CC6" w:rsidR="0033461D" w:rsidRPr="00266A20" w:rsidRDefault="00812993" w:rsidP="0033461D">
                            <w:pPr>
                              <w:spacing w:before="59"/>
                              <w:rPr>
                                <w:color w:val="FFFFFF" w:themeColor="background1"/>
                                <w:sz w:val="24"/>
                              </w:rPr>
                            </w:pPr>
                            <w:r>
                              <w:rPr>
                                <w:color w:val="FFFFFF" w:themeColor="background1"/>
                                <w:sz w:val="24"/>
                              </w:rPr>
                              <w:t>TPO 17</w:t>
                            </w:r>
                          </w:p>
                          <w:p w14:paraId="2AC3AB23" w14:textId="77777777" w:rsidR="0033461D" w:rsidRPr="00140B91" w:rsidRDefault="0033461D" w:rsidP="0033461D">
                            <w:pPr>
                              <w:rPr>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8FACFC0" id="_x0000_t202" coordsize="21600,21600" o:spt="202" path="m,l,21600r21600,l21600,xe">
                <v:stroke joinstyle="miter"/>
                <v:path gradientshapeok="t" o:connecttype="rect"/>
              </v:shapetype>
              <v:shape id="Textbox 7" o:spid="_x0000_s1026" type="#_x0000_t202" style="position:absolute;left:0;text-align:left;margin-left:25.4pt;margin-top:678.2pt;width:180.6pt;height:5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9fhgEAAAIDAAAOAAAAZHJzL2Uyb0RvYy54bWysUttOIzEMfUfaf4jyvp0yoApGnSJYxGol&#10;BEiwH5Bmks5Ikzhrp53p3+OkN8S+IV4cx06Oj489vxldLzYGqQNfy/PJVArjNTSdX9Xy79vDzysp&#10;KCrfqB68qeXWkLxZ/DibD6EyJbTQNwYFg3iqhlDLNsZQFQXp1jhFEwjGc9ICOhX5iquiQTUwuuuL&#10;cjqdFQNgExC0IeLo/S4pFxnfWqPjs7VkouhrydxitpjtMtliMVfVClVoO72nob7AwqnOc9Ej1L2K&#10;Sqyx+w/KdRqBwMaJBleAtZ02uQfu5nz6qZvXVgWTe2FxKBxlou+D1U+b1/CCIo53MPIAkyBDoIo4&#10;mPoZLbp0MlPBeZZwe5TNjFFoDpbl9cWs5JTm3Oz64pJ9hilOvwNS/G3AieTUEnksWS21eaS4e3p4&#10;wv9O9ZMXx+W4J7WEZstcBx5XLenfWqGRov/jWY8024ODB2d5cDD2vyBvQOrFw+06gu1y5VRih7uv&#10;zEJn7vulSJP8eM+vTqu7eAcAAP//AwBQSwMEFAAGAAgAAAAhALQQqWnhAAAADAEAAA8AAABkcnMv&#10;ZG93bnJldi54bWxMj8FOwzAQRO9I/IO1SNyo3ZJENI1TVQhOSIg0HDg6sZtYjdchdtvw9yynctzZ&#10;0cybYju7gZ3NFKxHCcuFAGaw9dpiJ+Gzfn14AhaiQq0Gj0bCjwmwLW9vCpVrf8HKnPexYxSCIVcS&#10;+hjHnPPQ9sapsPCjQfod/ORUpHPquJ7UhcLdwFdCZNwpi9TQq9E896Y97k9Owu4Lqxf7/d58VIfK&#10;1vVa4Ft2lPL+bt5tgEUzx6sZ/vAJHUpiavwJdWCDhFQQeST9Mc0SYORIlita15CUZGkGvCz4/xHl&#10;LwAAAP//AwBQSwECLQAUAAYACAAAACEAtoM4kv4AAADhAQAAEwAAAAAAAAAAAAAAAAAAAAAAW0Nv&#10;bnRlbnRfVHlwZXNdLnhtbFBLAQItABQABgAIAAAAIQA4/SH/1gAAAJQBAAALAAAAAAAAAAAAAAAA&#10;AC8BAABfcmVscy8ucmVsc1BLAQItABQABgAIAAAAIQAPV49fhgEAAAIDAAAOAAAAAAAAAAAAAAAA&#10;AC4CAABkcnMvZTJvRG9jLnhtbFBLAQItABQABgAIAAAAIQC0EKlp4QAAAAwBAAAPAAAAAAAAAAAA&#10;AAAAAOADAABkcnMvZG93bnJldi54bWxQSwUGAAAAAAQABADzAAAA7gQAAAAA&#10;" filled="f" stroked="f">
                <v:textbox inset="0,0,0,0">
                  <w:txbxContent>
                    <w:p w14:paraId="32D4D954" w14:textId="57891075" w:rsidR="0033461D" w:rsidRPr="00140B91" w:rsidRDefault="002F1B0F" w:rsidP="0033461D">
                      <w:pPr>
                        <w:spacing w:line="292" w:lineRule="exact"/>
                        <w:rPr>
                          <w:b/>
                          <w:sz w:val="26"/>
                        </w:rPr>
                      </w:pPr>
                      <w:r>
                        <w:rPr>
                          <w:b/>
                          <w:color w:val="B2C118"/>
                          <w:spacing w:val="-8"/>
                          <w:sz w:val="26"/>
                        </w:rPr>
                        <w:t xml:space="preserve">Tree </w:t>
                      </w:r>
                      <w:r w:rsidRPr="00284F4B">
                        <w:rPr>
                          <w:b/>
                          <w:color w:val="FFFFFF" w:themeColor="background1"/>
                          <w:spacing w:val="-8"/>
                          <w:sz w:val="26"/>
                        </w:rPr>
                        <w:t>Protection</w:t>
                      </w:r>
                      <w:r w:rsidR="00140868">
                        <w:rPr>
                          <w:b/>
                          <w:color w:val="B2C118"/>
                          <w:spacing w:val="-8"/>
                          <w:sz w:val="26"/>
                        </w:rPr>
                        <w:t>:</w:t>
                      </w:r>
                    </w:p>
                    <w:p w14:paraId="2E1D87CD" w14:textId="19916CC6" w:rsidR="0033461D" w:rsidRPr="00266A20" w:rsidRDefault="00812993" w:rsidP="0033461D">
                      <w:pPr>
                        <w:spacing w:before="59"/>
                        <w:rPr>
                          <w:color w:val="FFFFFF" w:themeColor="background1"/>
                          <w:sz w:val="24"/>
                        </w:rPr>
                      </w:pPr>
                      <w:r>
                        <w:rPr>
                          <w:color w:val="FFFFFF" w:themeColor="background1"/>
                          <w:sz w:val="24"/>
                        </w:rPr>
                        <w:t>TPO 17</w:t>
                      </w:r>
                    </w:p>
                    <w:p w14:paraId="2AC3AB23" w14:textId="77777777" w:rsidR="0033461D" w:rsidRPr="00140B91" w:rsidRDefault="0033461D" w:rsidP="0033461D">
                      <w:pPr>
                        <w:rPr>
                          <w:sz w:val="24"/>
                        </w:rPr>
                      </w:pPr>
                    </w:p>
                  </w:txbxContent>
                </v:textbox>
              </v:shape>
            </w:pict>
          </mc:Fallback>
        </mc:AlternateContent>
      </w:r>
      <w:r w:rsidRPr="00140B91">
        <w:rPr>
          <w:rFonts w:ascii="Times New Roman"/>
          <w:noProof/>
          <w:sz w:val="20"/>
          <w:lang w:val="en-GB"/>
        </w:rPr>
        <mc:AlternateContent>
          <mc:Choice Requires="wpg">
            <w:drawing>
              <wp:inline distT="0" distB="0" distL="0" distR="0" wp14:anchorId="4DB7FBED" wp14:editId="2E17DBB6">
                <wp:extent cx="7137400" cy="10033000"/>
                <wp:effectExtent l="0" t="0" r="6350" b="2540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0" cy="10033000"/>
                          <a:chOff x="6350" y="0"/>
                          <a:chExt cx="7137400" cy="10033000"/>
                        </a:xfrm>
                      </wpg:grpSpPr>
                      <pic:pic xmlns:pic="http://schemas.openxmlformats.org/drawingml/2006/picture">
                        <pic:nvPicPr>
                          <pic:cNvPr id="2" name="Image 2"/>
                          <pic:cNvPicPr/>
                        </pic:nvPicPr>
                        <pic:blipFill>
                          <a:blip r:embed="rId7" cstate="print"/>
                          <a:stretch>
                            <a:fillRect/>
                          </a:stretch>
                        </pic:blipFill>
                        <pic:spPr>
                          <a:xfrm>
                            <a:off x="19050" y="0"/>
                            <a:ext cx="7099300" cy="4732909"/>
                          </a:xfrm>
                          <a:prstGeom prst="rect">
                            <a:avLst/>
                          </a:prstGeom>
                        </pic:spPr>
                      </pic:pic>
                      <wps:wsp>
                        <wps:cNvPr id="3" name="Graphic 3"/>
                        <wps:cNvSpPr/>
                        <wps:spPr>
                          <a:xfrm>
                            <a:off x="6350" y="6858000"/>
                            <a:ext cx="7112000" cy="3175000"/>
                          </a:xfrm>
                          <a:custGeom>
                            <a:avLst/>
                            <a:gdLst/>
                            <a:ahLst/>
                            <a:cxnLst/>
                            <a:rect l="l" t="t" r="r" b="b"/>
                            <a:pathLst>
                              <a:path w="7112000" h="3175000">
                                <a:moveTo>
                                  <a:pt x="0" y="3175000"/>
                                </a:moveTo>
                                <a:lnTo>
                                  <a:pt x="7112000" y="3175000"/>
                                </a:lnTo>
                                <a:lnTo>
                                  <a:pt x="7112000" y="0"/>
                                </a:lnTo>
                                <a:lnTo>
                                  <a:pt x="0" y="0"/>
                                </a:lnTo>
                                <a:lnTo>
                                  <a:pt x="0" y="3175000"/>
                                </a:lnTo>
                                <a:close/>
                              </a:path>
                            </a:pathLst>
                          </a:custGeom>
                          <a:solidFill>
                            <a:srgbClr val="5B462B"/>
                          </a:solidFill>
                        </wps:spPr>
                        <wps:bodyPr wrap="square" lIns="0" tIns="0" rIns="0" bIns="0" rtlCol="0">
                          <a:prstTxWarp prst="textNoShape">
                            <a:avLst/>
                          </a:prstTxWarp>
                          <a:noAutofit/>
                        </wps:bodyPr>
                      </wps:wsp>
                      <wps:wsp>
                        <wps:cNvPr id="4" name="Graphic 4"/>
                        <wps:cNvSpPr/>
                        <wps:spPr>
                          <a:xfrm>
                            <a:off x="6350" y="6858000"/>
                            <a:ext cx="7112000" cy="3175000"/>
                          </a:xfrm>
                          <a:custGeom>
                            <a:avLst/>
                            <a:gdLst/>
                            <a:ahLst/>
                            <a:cxnLst/>
                            <a:rect l="l" t="t" r="r" b="b"/>
                            <a:pathLst>
                              <a:path w="7112000" h="3175000">
                                <a:moveTo>
                                  <a:pt x="0" y="3175000"/>
                                </a:moveTo>
                                <a:lnTo>
                                  <a:pt x="7112000" y="3175000"/>
                                </a:lnTo>
                                <a:lnTo>
                                  <a:pt x="7112000" y="0"/>
                                </a:lnTo>
                                <a:lnTo>
                                  <a:pt x="0" y="0"/>
                                </a:lnTo>
                                <a:lnTo>
                                  <a:pt x="0" y="317500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4857750" y="1397000"/>
                            <a:ext cx="2286000" cy="650113"/>
                          </a:xfrm>
                          <a:prstGeom prst="rect">
                            <a:avLst/>
                          </a:prstGeom>
                        </pic:spPr>
                      </pic:pic>
                      <wps:wsp>
                        <wps:cNvPr id="6" name="Textbox 6"/>
                        <wps:cNvSpPr txBox="1"/>
                        <wps:spPr>
                          <a:xfrm>
                            <a:off x="4464051" y="7238973"/>
                            <a:ext cx="2075124" cy="1949036"/>
                          </a:xfrm>
                          <a:prstGeom prst="rect">
                            <a:avLst/>
                          </a:prstGeom>
                        </wps:spPr>
                        <wps:txbx>
                          <w:txbxContent>
                            <w:p w14:paraId="7BC1C997" w14:textId="77777777" w:rsidR="00EE1E5E" w:rsidRDefault="00EE596D" w:rsidP="00EE1E5E">
                              <w:pPr>
                                <w:spacing w:line="292" w:lineRule="exact"/>
                                <w:rPr>
                                  <w:b/>
                                  <w:color w:val="B2C118"/>
                                  <w:spacing w:val="-8"/>
                                  <w:sz w:val="26"/>
                                </w:rPr>
                              </w:pPr>
                              <w:r w:rsidRPr="00140B91">
                                <w:rPr>
                                  <w:b/>
                                  <w:color w:val="B2C118"/>
                                  <w:spacing w:val="-8"/>
                                  <w:sz w:val="26"/>
                                </w:rPr>
                                <w:t xml:space="preserve">Inspector: </w:t>
                              </w:r>
                            </w:p>
                            <w:p w14:paraId="545F9C51" w14:textId="77777777" w:rsidR="00D456A3" w:rsidRPr="00140B91" w:rsidRDefault="00EE1E5E" w:rsidP="00EE1E5E">
                              <w:pPr>
                                <w:spacing w:line="292" w:lineRule="exact"/>
                                <w:rPr>
                                  <w:sz w:val="24"/>
                                </w:rPr>
                              </w:pPr>
                              <w:r>
                                <w:rPr>
                                  <w:color w:val="FFFFFF"/>
                                  <w:sz w:val="24"/>
                                </w:rPr>
                                <w:t xml:space="preserve">Graeme Golding </w:t>
                              </w:r>
                              <w:proofErr w:type="spellStart"/>
                              <w:r>
                                <w:rPr>
                                  <w:color w:val="FFFFFF"/>
                                  <w:sz w:val="24"/>
                                </w:rPr>
                                <w:t>MICFor</w:t>
                              </w:r>
                              <w:proofErr w:type="spellEnd"/>
                            </w:p>
                            <w:p w14:paraId="72FCB001" w14:textId="77777777" w:rsidR="00D456A3" w:rsidRPr="00140B91" w:rsidRDefault="00EE1E5E">
                              <w:pPr>
                                <w:spacing w:before="31"/>
                                <w:rPr>
                                  <w:sz w:val="24"/>
                                </w:rPr>
                              </w:pPr>
                              <w:proofErr w:type="spellStart"/>
                              <w:r>
                                <w:rPr>
                                  <w:color w:val="FFFFFF"/>
                                  <w:spacing w:val="-4"/>
                                  <w:sz w:val="24"/>
                                </w:rPr>
                                <w:t>Arboricultural</w:t>
                              </w:r>
                              <w:proofErr w:type="spellEnd"/>
                              <w:r>
                                <w:rPr>
                                  <w:color w:val="FFFFFF"/>
                                  <w:spacing w:val="-4"/>
                                  <w:sz w:val="24"/>
                                </w:rPr>
                                <w:t xml:space="preserve"> Manager</w:t>
                              </w:r>
                            </w:p>
                            <w:p w14:paraId="62F91BBC" w14:textId="77777777" w:rsidR="00EE1E5E" w:rsidRPr="00EE1E5E" w:rsidRDefault="00EE1E5E" w:rsidP="00EE1E5E">
                              <w:pPr>
                                <w:spacing w:before="210"/>
                                <w:rPr>
                                  <w:color w:val="FFFFFF"/>
                                  <w:spacing w:val="-4"/>
                                  <w:sz w:val="24"/>
                                </w:rPr>
                              </w:pPr>
                              <w:r w:rsidRPr="00EE1E5E">
                                <w:rPr>
                                  <w:color w:val="FFFFFF"/>
                                  <w:spacing w:val="-4"/>
                                  <w:sz w:val="24"/>
                                </w:rPr>
                                <w:t>BSc Social and Community Forestry - Chartered Arboriculturist</w:t>
                              </w:r>
                            </w:p>
                            <w:p w14:paraId="09A9E16E" w14:textId="77777777" w:rsidR="00D456A3" w:rsidRPr="00140B91" w:rsidRDefault="00EE1E5E" w:rsidP="00EE1E5E">
                              <w:pPr>
                                <w:spacing w:before="210"/>
                                <w:rPr>
                                  <w:sz w:val="24"/>
                                </w:rPr>
                              </w:pPr>
                              <w:r w:rsidRPr="00EE1E5E">
                                <w:rPr>
                                  <w:color w:val="FFFFFF"/>
                                  <w:spacing w:val="-4"/>
                                  <w:sz w:val="24"/>
                                </w:rPr>
                                <w:t>LANTRA Professional Tree Inspector</w:t>
                              </w:r>
                            </w:p>
                          </w:txbxContent>
                        </wps:txbx>
                        <wps:bodyPr wrap="square" lIns="0" tIns="0" rIns="0" bIns="0" rtlCol="0">
                          <a:noAutofit/>
                        </wps:bodyPr>
                      </wps:wsp>
                      <wps:wsp>
                        <wps:cNvPr id="7" name="Textbox 7"/>
                        <wps:cNvSpPr txBox="1"/>
                        <wps:spPr>
                          <a:xfrm>
                            <a:off x="2203449" y="7238974"/>
                            <a:ext cx="1592525" cy="1085850"/>
                          </a:xfrm>
                          <a:prstGeom prst="rect">
                            <a:avLst/>
                          </a:prstGeom>
                        </wps:spPr>
                        <wps:txbx>
                          <w:txbxContent>
                            <w:p w14:paraId="27C0926D" w14:textId="77777777" w:rsidR="00D456A3" w:rsidRPr="00140B91" w:rsidRDefault="00EE596D">
                              <w:pPr>
                                <w:spacing w:line="292" w:lineRule="exact"/>
                                <w:rPr>
                                  <w:b/>
                                  <w:sz w:val="26"/>
                                </w:rPr>
                              </w:pPr>
                              <w:r w:rsidRPr="00140B91">
                                <w:rPr>
                                  <w:b/>
                                  <w:color w:val="B2C118"/>
                                  <w:spacing w:val="-8"/>
                                  <w:sz w:val="26"/>
                                </w:rPr>
                                <w:t>Site</w:t>
                              </w:r>
                              <w:r w:rsidRPr="00140B91">
                                <w:rPr>
                                  <w:b/>
                                  <w:color w:val="B2C118"/>
                                  <w:spacing w:val="-2"/>
                                  <w:sz w:val="26"/>
                                </w:rPr>
                                <w:t xml:space="preserve"> Number:</w:t>
                              </w:r>
                            </w:p>
                            <w:p w14:paraId="15A65DCA" w14:textId="69995185" w:rsidR="00D456A3" w:rsidRPr="00266A20" w:rsidRDefault="00812993">
                              <w:pPr>
                                <w:spacing w:before="59"/>
                                <w:rPr>
                                  <w:color w:val="FFFFFF" w:themeColor="background1"/>
                                  <w:sz w:val="24"/>
                                </w:rPr>
                              </w:pPr>
                              <w:r>
                                <w:rPr>
                                  <w:color w:val="FFFFFF" w:themeColor="background1"/>
                                  <w:sz w:val="24"/>
                                </w:rPr>
                                <w:t>1590.</w:t>
                              </w:r>
                            </w:p>
                            <w:p w14:paraId="2A68D711" w14:textId="77777777" w:rsidR="00D456A3" w:rsidRPr="00140B91" w:rsidRDefault="00EE596D">
                              <w:pPr>
                                <w:rPr>
                                  <w:b/>
                                  <w:sz w:val="26"/>
                                </w:rPr>
                              </w:pPr>
                              <w:r w:rsidRPr="00140B91">
                                <w:rPr>
                                  <w:b/>
                                  <w:color w:val="B2C118"/>
                                  <w:spacing w:val="-4"/>
                                  <w:sz w:val="26"/>
                                </w:rPr>
                                <w:t>Date</w:t>
                              </w:r>
                              <w:r w:rsidRPr="00140B91">
                                <w:rPr>
                                  <w:b/>
                                  <w:color w:val="B2C118"/>
                                  <w:spacing w:val="-10"/>
                                  <w:sz w:val="26"/>
                                </w:rPr>
                                <w:t xml:space="preserve"> </w:t>
                              </w:r>
                              <w:r w:rsidRPr="00140B91">
                                <w:rPr>
                                  <w:b/>
                                  <w:color w:val="B2C118"/>
                                  <w:spacing w:val="-4"/>
                                  <w:sz w:val="26"/>
                                </w:rPr>
                                <w:t>of</w:t>
                              </w:r>
                              <w:r w:rsidRPr="00140B91">
                                <w:rPr>
                                  <w:b/>
                                  <w:color w:val="B2C118"/>
                                  <w:spacing w:val="-10"/>
                                  <w:sz w:val="26"/>
                                </w:rPr>
                                <w:t xml:space="preserve"> </w:t>
                              </w:r>
                              <w:r w:rsidRPr="00140B91">
                                <w:rPr>
                                  <w:b/>
                                  <w:color w:val="B2C118"/>
                                  <w:spacing w:val="-5"/>
                                  <w:sz w:val="26"/>
                                </w:rPr>
                                <w:t>inspection:</w:t>
                              </w:r>
                            </w:p>
                            <w:p w14:paraId="130F61FF" w14:textId="0C25732B" w:rsidR="00D456A3" w:rsidRPr="00266A20" w:rsidRDefault="00812993" w:rsidP="00EE1E5E">
                              <w:pPr>
                                <w:rPr>
                                  <w:color w:val="FFFFFF" w:themeColor="background1"/>
                                  <w:sz w:val="24"/>
                                </w:rPr>
                              </w:pPr>
                              <w:r>
                                <w:rPr>
                                  <w:color w:val="FFFFFF" w:themeColor="background1"/>
                                  <w:sz w:val="24"/>
                                </w:rPr>
                                <w:t>19</w:t>
                              </w:r>
                              <w:r w:rsidRPr="00812993">
                                <w:rPr>
                                  <w:color w:val="FFFFFF" w:themeColor="background1"/>
                                  <w:sz w:val="24"/>
                                  <w:vertAlign w:val="superscript"/>
                                </w:rPr>
                                <w:t>th</w:t>
                              </w:r>
                              <w:r>
                                <w:rPr>
                                  <w:color w:val="FFFFFF" w:themeColor="background1"/>
                                  <w:sz w:val="24"/>
                                </w:rPr>
                                <w:t xml:space="preserve"> June 2025.</w:t>
                              </w:r>
                            </w:p>
                          </w:txbxContent>
                        </wps:txbx>
                        <wps:bodyPr wrap="square" lIns="0" tIns="0" rIns="0" bIns="0" rtlCol="0">
                          <a:noAutofit/>
                        </wps:bodyPr>
                      </wps:wsp>
                      <wps:wsp>
                        <wps:cNvPr id="8" name="Textbox 8"/>
                        <wps:cNvSpPr txBox="1"/>
                        <wps:spPr>
                          <a:xfrm>
                            <a:off x="273049" y="7238974"/>
                            <a:ext cx="1756233" cy="1158266"/>
                          </a:xfrm>
                          <a:prstGeom prst="rect">
                            <a:avLst/>
                          </a:prstGeom>
                        </wps:spPr>
                        <wps:txbx>
                          <w:txbxContent>
                            <w:p w14:paraId="3F5D8E48" w14:textId="77777777" w:rsidR="00D456A3" w:rsidRPr="00140B91" w:rsidRDefault="00EE596D">
                              <w:pPr>
                                <w:spacing w:line="292" w:lineRule="exact"/>
                                <w:rPr>
                                  <w:b/>
                                  <w:sz w:val="26"/>
                                </w:rPr>
                              </w:pPr>
                              <w:r w:rsidRPr="00140B91">
                                <w:rPr>
                                  <w:b/>
                                  <w:color w:val="B2C118"/>
                                  <w:spacing w:val="-6"/>
                                  <w:sz w:val="26"/>
                                </w:rPr>
                                <w:t>Site:</w:t>
                              </w:r>
                            </w:p>
                            <w:p w14:paraId="65360172" w14:textId="77777777" w:rsidR="00812993" w:rsidRPr="00812993" w:rsidRDefault="00812993" w:rsidP="00812993">
                              <w:pPr>
                                <w:ind w:right="77"/>
                                <w:rPr>
                                  <w:color w:val="FFFFFF" w:themeColor="background1"/>
                                  <w:sz w:val="24"/>
                                </w:rPr>
                              </w:pPr>
                              <w:r w:rsidRPr="00812993">
                                <w:rPr>
                                  <w:color w:val="FFFFFF" w:themeColor="background1"/>
                                  <w:sz w:val="24"/>
                                </w:rPr>
                                <w:t>The Pastures.</w:t>
                              </w:r>
                            </w:p>
                            <w:p w14:paraId="63E25624" w14:textId="77777777" w:rsidR="00812993" w:rsidRPr="00812993" w:rsidRDefault="00812993" w:rsidP="00812993">
                              <w:pPr>
                                <w:ind w:right="77"/>
                                <w:rPr>
                                  <w:color w:val="FFFFFF" w:themeColor="background1"/>
                                  <w:sz w:val="24"/>
                                </w:rPr>
                              </w:pPr>
                              <w:proofErr w:type="spellStart"/>
                              <w:r w:rsidRPr="00812993">
                                <w:rPr>
                                  <w:color w:val="FFFFFF" w:themeColor="background1"/>
                                  <w:sz w:val="24"/>
                                </w:rPr>
                                <w:t>Foxmill</w:t>
                              </w:r>
                              <w:proofErr w:type="spellEnd"/>
                              <w:r w:rsidRPr="00812993">
                                <w:rPr>
                                  <w:color w:val="FFFFFF" w:themeColor="background1"/>
                                  <w:sz w:val="24"/>
                                </w:rPr>
                                <w:t xml:space="preserve"> View, </w:t>
                              </w:r>
                              <w:proofErr w:type="spellStart"/>
                              <w:r w:rsidRPr="00812993">
                                <w:rPr>
                                  <w:color w:val="FFFFFF" w:themeColor="background1"/>
                                  <w:sz w:val="24"/>
                                </w:rPr>
                                <w:t>Millhouse</w:t>
                              </w:r>
                              <w:proofErr w:type="spellEnd"/>
                              <w:r w:rsidRPr="00812993">
                                <w:rPr>
                                  <w:color w:val="FFFFFF" w:themeColor="background1"/>
                                  <w:sz w:val="24"/>
                                </w:rPr>
                                <w:t xml:space="preserve"> Green,</w:t>
                              </w:r>
                            </w:p>
                            <w:p w14:paraId="03282CBD" w14:textId="7D0F9A36" w:rsidR="00D456A3" w:rsidRPr="00266A20" w:rsidRDefault="00812993" w:rsidP="00812993">
                              <w:pPr>
                                <w:ind w:right="77"/>
                                <w:rPr>
                                  <w:color w:val="FFFFFF" w:themeColor="background1"/>
                                  <w:sz w:val="24"/>
                                </w:rPr>
                              </w:pPr>
                              <w:r w:rsidRPr="00812993">
                                <w:rPr>
                                  <w:color w:val="FFFFFF" w:themeColor="background1"/>
                                  <w:sz w:val="24"/>
                                </w:rPr>
                                <w:t>Sheffield, S36 9AB.</w:t>
                              </w:r>
                            </w:p>
                          </w:txbxContent>
                        </wps:txbx>
                        <wps:bodyPr wrap="square" lIns="0" tIns="0" rIns="0" bIns="0" rtlCol="0">
                          <a:noAutofit/>
                        </wps:bodyPr>
                      </wps:wsp>
                      <wps:wsp>
                        <wps:cNvPr id="9" name="Textbox 9"/>
                        <wps:cNvSpPr txBox="1"/>
                        <wps:spPr>
                          <a:xfrm>
                            <a:off x="12700" y="4699000"/>
                            <a:ext cx="7105650" cy="2159000"/>
                          </a:xfrm>
                          <a:prstGeom prst="rect">
                            <a:avLst/>
                          </a:prstGeom>
                          <a:solidFill>
                            <a:srgbClr val="B2C118">
                              <a:alpha val="90194"/>
                            </a:srgbClr>
                          </a:solidFill>
                          <a:ln w="12700">
                            <a:solidFill>
                              <a:srgbClr val="B2C118"/>
                            </a:solidFill>
                            <a:prstDash val="solid"/>
                          </a:ln>
                        </wps:spPr>
                        <wps:txbx>
                          <w:txbxContent>
                            <w:p w14:paraId="04CD2273" w14:textId="37E46BAC" w:rsidR="00D456A3" w:rsidRPr="00140B91" w:rsidRDefault="00EE596D" w:rsidP="0033461D">
                              <w:pPr>
                                <w:spacing w:before="790"/>
                                <w:ind w:left="400" w:right="1073"/>
                                <w:jc w:val="center"/>
                                <w:rPr>
                                  <w:b/>
                                  <w:color w:val="000000"/>
                                  <w:sz w:val="70"/>
                                </w:rPr>
                              </w:pPr>
                              <w:r w:rsidRPr="00140B91">
                                <w:rPr>
                                  <w:b/>
                                  <w:color w:val="FFFFFF"/>
                                  <w:sz w:val="70"/>
                                </w:rPr>
                                <w:t>Annual</w:t>
                              </w:r>
                              <w:r w:rsidRPr="00140B91">
                                <w:rPr>
                                  <w:b/>
                                  <w:color w:val="FFFFFF"/>
                                  <w:spacing w:val="-13"/>
                                  <w:sz w:val="70"/>
                                </w:rPr>
                                <w:t xml:space="preserve"> </w:t>
                              </w:r>
                              <w:r w:rsidRPr="00140B91">
                                <w:rPr>
                                  <w:b/>
                                  <w:color w:val="FFFFFF"/>
                                  <w:sz w:val="70"/>
                                </w:rPr>
                                <w:t>Tree</w:t>
                              </w:r>
                              <w:r w:rsidRPr="00140B91">
                                <w:rPr>
                                  <w:b/>
                                  <w:color w:val="FFFFFF"/>
                                  <w:spacing w:val="-13"/>
                                  <w:sz w:val="70"/>
                                </w:rPr>
                                <w:t xml:space="preserve"> </w:t>
                              </w:r>
                              <w:r w:rsidRPr="00140B91">
                                <w:rPr>
                                  <w:b/>
                                  <w:color w:val="FFFFFF"/>
                                  <w:sz w:val="70"/>
                                </w:rPr>
                                <w:t>Health</w:t>
                              </w:r>
                              <w:r w:rsidRPr="00140B91">
                                <w:rPr>
                                  <w:b/>
                                  <w:color w:val="FFFFFF"/>
                                  <w:spacing w:val="-13"/>
                                  <w:sz w:val="70"/>
                                </w:rPr>
                                <w:t xml:space="preserve"> </w:t>
                              </w:r>
                              <w:r w:rsidRPr="00140B91">
                                <w:rPr>
                                  <w:b/>
                                  <w:color w:val="FFFFFF"/>
                                  <w:sz w:val="70"/>
                                </w:rPr>
                                <w:t xml:space="preserve">&amp; Woodland </w:t>
                              </w:r>
                              <w:r w:rsidRPr="00140B91">
                                <w:rPr>
                                  <w:b/>
                                  <w:color w:val="FFFFFF"/>
                                  <w:spacing w:val="-2"/>
                                  <w:sz w:val="70"/>
                                </w:rPr>
                                <w:t>Inspection</w:t>
                              </w:r>
                              <w:r w:rsidR="0033461D">
                                <w:rPr>
                                  <w:b/>
                                  <w:color w:val="FFFFFF"/>
                                  <w:spacing w:val="-2"/>
                                  <w:sz w:val="70"/>
                                </w:rPr>
                                <w:t>.</w:t>
                              </w:r>
                            </w:p>
                          </w:txbxContent>
                        </wps:txbx>
                        <wps:bodyPr wrap="square" lIns="0" tIns="0" rIns="0" bIns="0" rtlCol="0">
                          <a:noAutofit/>
                        </wps:bodyPr>
                      </wps:wsp>
                    </wpg:wgp>
                  </a:graphicData>
                </a:graphic>
              </wp:inline>
            </w:drawing>
          </mc:Choice>
          <mc:Fallback>
            <w:pict>
              <v:group w14:anchorId="4DB7FBED" id="Group 1" o:spid="_x0000_s1027" style="width:562pt;height:790pt;mso-position-horizontal-relative:char;mso-position-vertical-relative:line" coordorigin="63" coordsize="71374,100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Xxn2BAAARxUAAA4AAABkcnMvZTJvRG9jLnhtbOxY227bOBB9X2D/&#10;QdB7Y91lCXGKTbINAhTdYJPFPtMybQmVRC1JX/L3O8OLJNtNkxhtkS72wTIpDanhmTmHQ52/3zW1&#10;s6FcVKyduf6Z5zq0Ldiialcz96+HD++mriMkaRekZi2duY9UuO8vfv3lfNvlNGAlqxeUOzBJK/Jt&#10;N3NLKbt8MhFFSRsizlhHW3i4ZLwhErp8NVlwsoXZm3oSeF4y2TK+6DgrqBBw91o/dC/U/MslLeQf&#10;y6Wg0qlnLvgm1ZWr6xyvk4tzkq846cqqMG6QE7xoSNXCS/uprokkzppXR1M1VcGZYEt5VrBmwpbL&#10;qqBqDbAa3ztYzQ1n606tZZVvV10PE0B7gNPJ0xafNje8u+/uuPYemh9Z8VkALpNtt8rHz7G/Gox3&#10;S97gIFiEs1OIPvaI0p10CriZ+mEaeQB8Ac98zwtDD3oK9KKEyODAJIzBYBhblL8/N3pCcv125WPv&#10;U1cVOfwMTtA6wun5fIJRcs2payZpXjRHQ/jndfcOQtoRWc2rupKPKj0heOhUu7mrCoQYOwDpHXeq&#10;xcwNXKclDbDitiEr6gQIjLVAewzC0fB5XXUfqrpG6LFtHIWcPsiJL6xV59s1K9YNbaUmEKc1+Mxa&#10;UVadcB2e02ZOwTl+u/AhbkBeCR52vGqlDpyQnMqixPcvwY8/gWPoKMn7B8rpwU9cgjAZdpA0fubt&#10;B79PHC/LIFd04kRpGGRehq/vI0/yjgt5Q1njYAP8BT8AbpKTzUdhPLImBkfthPIOfEKNANERFkHo&#10;HWH4Kl7dl6Sj4AJOOwQ5tEG+MSoT4jqMDRLP9J5AqGdHMo2nPXl6mHwfVNDAFPppbCxGMBVrDdMY&#10;GtCphQYJ4Cptq9i1tolgomTWSjIlpAUA7DogmXOdBJDnOA4nxaazRa4bX8qZa13B5w3b0AemLOUg&#10;FNZCx3SwqduxbT8nyMP+CGtn/zs199he6QwAYS3sv7YcSc4zNl9+b1EzQbXzCIDKzB4UmHEMu2B1&#10;tbCcFXw1v6q5syGAb3wZJcGlSeyRGeiaMJzB1pwtHkEztpBBM1f8syYoUPVtCwkL65C2wW1jbhtc&#10;1ldMbX0KfyDKw+5vwjvDGQl59InZvD2ijrbFkS37bS3ZslK8GjyCVWMHOPSDyBQdkin6n0xH1PjZ&#10;yARseZZCdYsS4wcpiB0m5Igr0BlTChRwEME9M9wNrokoNfXUI8O8ujWZrEV4SPC3TTncWOH309Q7&#10;sWWvrndiRB/XgJvlW6h3oB77zvVONI1T2KRVueuHGWSzqYbthh4E0wRvqoI5iT3fV+UCUMRWTram&#10;eeNlT2Jj/QBLm7OdkxwotSN3lwzKf9/ef6IAiqIk8mIoRUHn0iCcZqlChOQ9ZF4a+wHsDOqMkUWZ&#10;F6p3nYwZ0n8QArmb71S13jv6jXbjt7KnpoeRSm1EgJf3UKC+NFJB4IVRlI0ipXbnIVJ+nAVxACqg&#10;T4NQ0AIVdA11WnY/ESl1kPqGIv5WIgXfUvR50XJqemqk0tD7aqDSOAlCOLmoQPnxNEi+C6X6o9B/&#10;jFLAgf1AqbMrZuQrKaULHpS+KMmyo90i9b0YNgkdpwDoNVQ+JxHqa3XVZXDl+1N9wq67kugqKvP8&#10;TLEc1NaUYeootFd4vbx4My/RmrA3x6uKt16z++PBj0sw9UkKvtYpGMyXRfwcOO6ranP4/nnxLwAA&#10;AP//AwBQSwMECgAAAAAAAAAhAOHuGF92KBcAdigXABUAAABkcnMvbWVkaWEvaW1hZ2UxLmpwZWf/&#10;2P/gABBKRklGAAEBAQBgAGAAAP/bAEMAAwICAwICAwMDAwQDAwQFCAUFBAQFCgcHBggMCgwMCwoL&#10;Cw0OEhANDhEOCwsQFhARExQVFRUMDxcYFhQYEhQVFP/bAEMBAwQEBQQFCQUFCRQNCw0UFBQUFBQU&#10;FBQUFBQUFBQUFBQUFBQUFBQUFBQUFBQUFBQUFBQUFBQUFBQUFBQUFBQUFP/AABEIBkAJ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Fus+&#10;ANXsUvfBWnX/AId33MyX3h66lSa1sm6p9nkHz7G6kHpXnF9LPdP+9MfPynjOwA+ldX4a+B3iW+8X&#10;a1b2tt9u8u4MMktu48iGU9A75ARXPyoehq7B8Oda0mHTrp9O+3PeMZoILV0MjbSyuigHO4FcFK/I&#10;K/LGs5Rd76nn1aFWrUuo6M5yHTbnRvD0t2qStdXcvlWkUeTI4PHyn3rb0bwNL4y0XUbrWbae31Sx&#10;EMUGm/vCLWPtvj4Lj5vv19L/ALNH9heMtQ1DUfEFlf6P8RdPudtpp91F5cdnD8q8RMP3ch6mvs3R&#10;Pg9osESyavDFdXW9lt5yQGQEdFIr1MJgq9WThFq+7fbsvwPoKWGo4emnI/K5fC8ejeBoN1ui4nnY&#10;KzJiU525Arz2eGLzfMa3Pln5T5jZOOvTtX3P8UbjS9P0O98BF7G10zUriW403ULiAEw3Qkxtjcf6&#10;tm9H4Ir4/wDGHg7UfDfiG+0m/do5LK4MUjMmPmxn8iDXj1nGFVu+r33POzLCtP2kVocdbXLNIrQy&#10;bplPC8cA9DX0F4G8S3HgFNb8QW16D4n+02135V6i3cTWoGCvkt1zu6jmvnSXw/czTNCsDRs2Mswx&#10;we1dSfELaTrvhuw8h5GtpZEupe7wkKBkk4rqhRVSacHql/kzgwUnC6Z1/iDxctvPe6tZRfYdQ/tB&#10;LqxaFEeG1k373icHOUFct43k8W+NdavvG2q6IklreBneK1tytjHkbWKoMhasWniCw8Ra/Jdapts9&#10;Pi2Jbra2qW6XhD7UaQdDgdX6mvvb4R/E74beIvhFJ4P1u70/w7cQwSIpuhGS8ecE16VGmqcvZxSi&#10;7fptfoz1KdKFVO8v67n54/DDRfGfjnwz4j0HRtA/t7S9Mgk1F5PvPZRdHbrlwa6Twl8GbfWfD2me&#10;JrrWdOWz1iA2xtZGBZ/KOJgw6xsK7jxd4Zufg78UZNI8L6zZWMd7aR3MPiC1vfOT7M+4Ox2fwnvH&#10;XnnxOvPD2ivaaX4f1R9Y/tKMtcXy6ekSMy/wxsBk81s1OT933W9zKMadN3mrtf0rEOlarY6F4cj8&#10;Oa9JeTaHa6m80mmtL5fmkDAZHHGKvzfEW80GF/8AhHGvNP8ACs2oPLDps1w8hSMBQAXXqBu4qT4V&#10;6do/iLxhZ2PivV/7P0uECKT7Lbi6TzGGYzNGeqdjXrPhL4W+EfitK3hvw1dwWs1hLI3mebKiXwxi&#10;QxkjajKFRsV4+KxdLBSlKpF23btp6+p2QoucbxZ5L4jj0nxBr1vcfbXuNDnnLp5cSRXbR94yf7wP&#10;f0r07wv+zh4l1TxMNT0Tw1btqFtbxvJpF0xkMkbfJ9qTJw+QyGuc+IHwIv8AwIPEculatpWtLZLB&#10;5Nj9qxfxM4ycqBjiu++E3w+8XtYeH/FuseJZNHtbG38q10yG6cSIScBWcngHslcM8fRjGFRVk47N&#10;fael1Y2p0Wpck4O53Y/YV1a/n068vJbie2kjFtLa2j7bhWj3EbyxxVP4s/smW/hLw7oJsIQurTSX&#10;KveWbjbcFtpSKaI9CvqK+i/FvxPsPCtrotrYapbtqDNFqaLpkxmTUW6SJKScx5Fcb8Zvj6fh7dTa&#10;xaadYXmj66kflTqxk8q56JN5g6f3W9DXsVZYWjFqlN82itvbToklvax1xhHdxSR8Bad4Qm8C/a7G&#10;/It7xpZIri0kQxTKSfkPPEiqa1n0fTdB063urXDXErcs3Mjk8kdCAPSuu+K3xY/4XBPp141hDPqu&#10;ku1vLq1v+7XUG+X55Yj0ZRxkda4eadZvEmiWtqG0+z+0NNey7iQ5CYwK7aEpSj7+/wB34HmzUI/A&#10;c/aa54jutdE97GlxGVLea3Dqi8ZHb8K+2fh58YvAfxB+EXhLwnrmlpeapZCe1aeaXKWZUcSjjuei&#10;V8h61/Yc0Wo29hJc3U1gUik3Y8tQT0z/ABghq/RP4J+DvBWqaLpFhoVhDd3E9jA97dtbCGaxMaKC&#10;Pu4LNWWK9riFKjRSTkra+q6andhfdjeTbS1Ifin8CPBupn4fvrmgadbtNdqmoalYxNBHsEWV3v0G&#10;Wr5B/bV+Cuhab8VdJtvBaWUEd9MkQtdPT9xFMR9eC9fd7+JL3Q/H8nhHVoJLTwvr8c6WF80SGMyq&#10;OYxuJABHQGvgj9qLSbPwz4q8QwaDrB1CM3FuJHjby1tYn6SLjqwdetdL7Uo8rvbXyVvmne9zOu4x&#10;heWv/D3+9GF4Z+C8tl8S/E3hLXLvVIbLw/pb3EjWNhLNFbXjqpjV4xhkTPGa8jnsY9QTfqcaedEf&#10;Og+1KQXK8PEZPr6196eFfjl4R8F654L1G38Qwa14m1WBNP8AENxqJZ3twAkeLgqpO0sqbWr5Q+J1&#10;7Y+PvifrMV+ieFdLu9TZfNVzLY2imTiVtgy4A6kdqiFRX1tf+tfnfU8vFRpWXIzw+wsr/R/Ej3D3&#10;MVvMoMs1sqcKPvZUr7dDXYeMfH943ijRtU069vl1pY9s11HdGORj/tP2bFaNnpNjJ4h1XSd801rp&#10;kZS4vNPu/MguYVfBZJGGdjj5lNcvNf3/AIWvtQjj0qO80maOaVIL6JD50AfuB3H3gQ1dcainPla1&#10;t5HD8Mbp6HQWEGkyLHqmr+LbnQdSmnd7hYbV5QmfusHHp0YGvWfhD4o8LeEvGOj2fh+0m1Gzs5Uu&#10;L2K++SS/iI3fQL/F5dfLupeHNYvNFtvFMFvOvh17sW8MsikjzAeYvdlHb0r0nU7PWPhX4j0xtX0v&#10;UreRmRAs1q9uj7hu8oM4weG3Cpr4dzjZS+Wh24aq6UlLl+ep+x19L4M8UeCbWbW4LaDQZYldLW+w&#10;EXzR8vHb73FfJ37Rdr4V+EPgXX/h/pdhFJpXiKP+0ILzPMNzDyAfUVwfg++1fxx8KI/FWltBqWl6&#10;LrCsNH8qbzLVEO4xv1EkL+3Q16n8cfC03x9+GN38TvtWnwWOnRtFZ6auZP3Q+V/3igEuT8y1hXq/&#10;WYcvLaaXTtZ3v0sj2aiapNxd0/8APQ+EfiV4qltvCPg7zdPeTTU02W3hF1aR5EhfMmJF5kXd93PI&#10;Fc34f1jT/FlhcaQsRt9UeHbHE3+rmAHCkH+P0x1FVLvTtUgkFnKEvreEyTQqzbym3jqcdugrG/tj&#10;S76eRHR7WQxxypPDkyMRxyfb71dFCmoU+VLX/g6XPnZVNbvY0vDtn4gutNt9I03zNSa8lkijtbNS&#10;7Iw5wAfnFdzB4N1n4W+JsalnRdag043F1Z6h+7eN3GwLjnLkPuz0Ir0bR/EvhC58Q6dP8PvEty3i&#10;iTTYb26l1K3Fu8V/H8kkkcidwPmJ7isbxn8RdZ8T+Np9V8UXVhrviS136Y99tjeFzGGSPkDZIpDd&#10;aUq0ryvE39lTir31PMbm6udWttOtbyKabVormO3tY40AJtl3NxjG/wBvSvd/gb8Zrb4K6wniOLwp&#10;Zaza3KtaXCSqpdRjMbA9jXllxZah4X1vwfFeandWf22GTVYf9CQC1aRHUGLqHRjXpf7PHwil+Nfi&#10;mxh+2fZYbqINOkymRhNEcE5wKyqT5YJpa30+/QqEZOolF6iar+0f458X2uqWdg6eHbO5ne7NlYqk&#10;SQpvyTBn1TrSRftVaj8PpNKj0dn068iSdLqXvOrc5J9698/aN/Yt1K18PQzeHNU+0apPdoLey3JD&#10;G79SnYDivh3XvCOv2/iK7bUrB7GawlMPlbOXdflIUHqK4JYOkpqVanaa/pWZ0zWIp6qd13PsjxT+&#10;1pc+MPDMsV/bpatPbw3GgXWkoYZ7aUxspyxPSqv7MnxRn+HVr4a1vxTrovf7elunMe/LXSruUSOS&#10;SeteAfC3wxf6x4ktNNuLS4s7O0j+3QrHOEA7oxfnBBXIrrfDfiHTvD/jjUtW1K387UVk/wBFa8Xz&#10;JCC+6TyinGR94ivExXLCo5Rd6i96+70vZHdQrSsud6bf5s++L/xd4V1yW88T6yVl0ayt9kaHKXE0&#10;W7KzonGVXpxXiPg3xhoHi6PxTqXiT7PqPhyH7T5st/cBpHiQMPJSU9CycCM90+WvFvjr+1d4os9b&#10;0/UfCGuWUli9reQxrNZCSMxFNsm5JB3r578NeJ9f0n4f3OlqRb2OsTbZtyAGUOFVwfVRjPtXV7Kr&#10;i6EalZ2bfbV69fu2M6+O9nPkhsjuZviToXh/XdVbwyJptB1KSRjBdKY3aHom71b7nPUGn2HhXw/q&#10;HhjRtf068mvJtQt5Zdc06400kaYFk2pJHKOqsWwc15loHhSG60sRQ6sJNeh1ERW+irZSNJexMjET&#10;IeQcFdrR9a9H0r4zaD4d+Gut+H4/C7Wetz6pDcC4WYoYFK7ZLb+9JE23OPevXknBeyh/XY82hJuT&#10;nUe59M/Db4VaRbWXhi48ZeFNekubrVorJ7j92lm6bflVwDvHBTJBw4r034w/ArwRPpUOvzi30Gy8&#10;PXQt9YsNry2txHHloo2GclXDIDirn7Kujr438EaNrOvaX4dghsoYfLl0+7YuZELfNOnQSDsa9A+O&#10;nwg0T4j6Dpt0tszWc19G13PazGMyK3yK+OVO0tV0sO3hpVlBP+tWrLZM91OCcYf8N5Jn57aB8LNU&#10;+LviHWtU8BabptrZ2l+o0/wzdawDdxBhu2R+bjzVQrWBoHgyTxF47vb/AFVI7O1SXddsyAkFeHj2&#10;dAK+sfBf7NVvc6x4vTS7O2i13TtUgmg1SC58iRNqYcwhOqMa7rxZ+zPbaRd2Om6Rax3U14jmRpUw&#10;4cnJZ5O57iuWH1ipFz9k7bX+dtEinhoqSTku9vlc534R/s7eFPiT4d0vVUu2aW2LJ9jtYseWuW2l&#10;pD6rVD4r/s9SeD/D1hNLqEtxdfaSkGlSMZI8EdU7DPevavCfhDXvgrf3V15DavpcjKJNvDxRAcy4&#10;HUjuK3PjPr+h6v4Ot2h1CG5mmmjkgWFg+739q63gaTwspVU41Iru++6OlTk60Yx1g+qseQ/Df4Te&#10;Oz4f/sSC+fTfCV7MLuaOFB5hUjDRqeu1iPmFXPE3wa1nwS+m6p4OvdTtdZkZZV07H7l5BkS5LEgN&#10;6DuK+mPCUfleGtOH3v3Iqtr+mabJPZX18knnwuDFLb7yAR0yB2r0llNP2MZ3blZat7bN2Ob661Vc&#10;LaX+/wBTxC4uNc8L+EtR1TxFZHTPEV9po267JdmSETxbnTcP+WZPTivGdQ+MmveF9J1jxxrWqHRr&#10;+X7Nc6DpWpW6ySXdo7L5jQv0yDX0x4+lPjfTfEmjahps9rZ2Vgt5tdRvjlBY5I/jU7e3FfNHif4O&#10;+I/FXw18Ht4jt4IdPttRla0ttPQyzeRJukLMOQYwOmOleBjsLGE4uKc+VOz176t7ap7M6Yyk4t6J&#10;v8rXVtzT8UeOdK/aK1nQ102PzoWgUT23EhyT/HxyDXean8AdS8H/AA68RaXpl5apJq1lHFHZ3kMZ&#10;je4zghO4bZ0Ir568FeJD8LpPtOivDdahHqUMQ3L8lxFJzGSP4CCtfUN18TpPGmreCZdWNz4RE63N&#10;xHdsu6GTEe35eCCTu5DcYq6Lozc6la/O7W2W+jb2WlyeZyjGMUrLff1SR+e3jf4B33grS7i6lvLG&#10;1ml+0LLp10nlzebBIokCHGCwRt+O4r0L4q+AfDHw08d+EpfDR0m10nxFo8KuljfGZWlEa+du5JiD&#10;btw7GvVf2qfBlprvhXRvC3h2507V7uOaRzrV0ES6kfrIglHDD5t3NfHnijxsq6baeF7C5sIdPsLc&#10;K86qPMuSDz+8I4xW1ON7qTu0eNi5xpNxijuviZ4uXXtLttNs/wCzbdtOjmSxitXIKsoZnLFv4ii5&#10;x0NfNlkDdJBK8g+UhSygdDXX3OoXuuaZeTrOjNbSfaHWN9hCKMAj1rl9KsnuJY4oAZpCdo2jPNU0&#10;ops8icpSavufTP7Hv7OWl/G/xJKdYkj/ALKsx5rxmUo8mOi16F+1T+z5o48dfZfDf7zUrS2ht3to&#10;YViWRtnbbwXC15v8B/G3iv4ZeK9F0nwEftGsajIkIVtjQXhk7MGxsIPFdF8VPEXjXwfrmoaL40D2&#10;/jM3TXMktu4k3RsMxlSvVcV4WIqONPmhFt83xdErbI9WUoLDqNv8733ufNWveD7vRdYlguLZrW6U&#10;mGSCSIgjBwa6/wD4ZzvLqwszpYmm8VTN9rl0VYAY4rApk3HmdflPUV6lafEDRv8AhW2zWNC0rWry&#10;fUBqH2xbiQXsTlFwuT99flrgtX8c+JLXS9e1GzOp6DNPam0ErSnebeWTmPPHHcV00q9S8VzeTOGl&#10;SipXtc679rD9sqfX/Bknwi8PfZJNJ08RW9xrUNwJftgjRQAhFfFEIdZZZR91MI7N/CTXa6X4A1Xx&#10;NqUVlp1jNqmoTnbBBaxeY7H8K6e7+BFxoN+ttq8yaeqqnm+YuyTzTuygDY6V9PDE4fD01GUru3q9&#10;FYK8a1ZupJaHkixfJvL7lX/aAqfRdTs/t+24fbGoLb1T7x9K+o/iN+zTaap8JfDXi/wrYv8A2HKh&#10;tNSdnG+2vgepLdVavmRtEj0XUbi1lj+1fZ5WQyxtnODg49q0w+Mo4uDWqfbS/kziqUnSdpkX2rzJ&#10;d6xv5J+X5fbtVxMRp5vzNMPlSOokaGOYnY6wrn7rc/TNR3F0zNu3uysP4f4u1djSasjmYsl4jL0+&#10;8Rv70toEkR1f5W4y20fMTSW0LSWkkuG/u7tvC96bZk4kZfmkx7VK20HJWNLSdGj1S38mKZo76Jj5&#10;HmYAfuVOehHamWt61vL5M6+XNnndnntUn9kxR7/tEjR5XdsWsWyeS6f5/ur0Zm54rFe9zNvT+tmH&#10;LdanUxSpI43hWV/m+ZcD8KtW25W81JTtYBdrIeef0rnVuW08bXHmQn7qsuRWzaTpcZVd3lthvmXp&#10;jkYriqU2lfoS0i1q3irULeKPSrS4fFxMrxJJ05GGUk1c8PeLdR8PzNFa30DK4aKX5evPf0GKxdR0&#10;46lCitHuUH73cH1FWpNLadXhsNHeS3hRS7WsZHJ7tWEqdCVNQaXnt992W0rLlNbxhbXFxp1vcW09&#10;jeNv80RRqWMPHQk1Q0LVNZj1aK9kSaD9yB+8weh6DviqWl3xWe2itbR7dclpfMbeCO4UVo23iueb&#10;xFHp02FSRgkD4xsY9Dn3rN05xg6Simkn62+RzOMtkXb/AOJcFr4zto7qwe7WEbX+YSGOQ903rXf+&#10;K7x9c8N6zfpPLeeTEomt5Iv9ZF8pBG3sO9cFd+CIrG9le9XbdxTEPEz4PX9R719Hfs+eEtC8RX9t&#10;aaxfwaXo8SyPc3d0rlDmPHlvt7GvCxs8NRVKpSXw2V76b367XOminOSg2eQ+APiV4XsdctZbLwfB&#10;Y+QY/mWQykMOp+evff2gfinqfxyXSZLhLOT7Fb7o/scJD46Yavnbxb4K0jwd4y1P+x5YNV0Oab/R&#10;LqPJjdQcdaS51O603U9OnRzBayfuhLk5jkHTPpmsa9GNSaqYaTV11bd7a2d29UdKxE4J0pJHrcPw&#10;b1JvAMfjC1t54dGkuGs3uJEEjRy/3SgIINc7B4SDXMc0RkuZgD/rGO8Ae3HPpW7oPj++m02W1l1C&#10;f7POvMfmnqCMfK3AIr62/Z++Cnhz4n+D7u7u7sf2kgMRaMAYz6pXz3PjKlZYelG8pXsrrs29XY3p&#10;Yalino7JLX/gWPj/AFDW5be3kt2jdVuTufqPYDHPXbXp/wALdX11rZPsEjw3nG3y03p7BweorI+K&#10;vhPSfCdrqmufbVuNI0+5a0drUHzCRxwp7Vz3wa+JGseJNWFz4T0NX07R997cLdXODJHF8z9cdq4Z&#10;4erisN7ShC3K93smbUKM6GISqbHKftLeHNb034i302s2Ys5po0dPLiIRhjqBXBXczto0H2hma4A8&#10;r943KL6ZPavbf2jP2j1/aM+IUVrBpselW9hZGNEL72buSxr551HxENUu4dFsozcLb5ad+uzH9BX3&#10;FKjJKNJe8o6320to2ulzmxKSqtxLPgjVLzQfEsM9lcmFUmEpi3HDj3HStrxzdSeIfFV7q6/ed2dB&#10;v/1ZwoO2uu+C/h6K8vlZrZbySdGi/eZIQ/3s16p4j/Z5vtP0S31JrSWWGUu77hwvPFeVicxo0sW2&#10;1qla/l1O2ng606XPDY8K0axOqPapdO0l0qiKN42O/b2xIPSvRbbRdSbT7lpZxqUFsVSc3WMrn+ny&#10;0/wd4UvYfE/2LZIsltmVHZjxjoeB/DWn4r8Q6TdtqVvPHJJfPeFzAyuoYoMZKJ271yfXa1XEezoS&#10;aVruxNDDKSvNamh4T8PHUIFng0+OGxsIS00itvjjBO7c2egNen+CfC2la68tvFqNhBcSwySQfaph&#10;Gj7V3FFY8BjXkvw78bax4UuvEdjpV0Ym1TTXtJWhtxHB5JTJDBs8/NwTX1JYfEDwcfBnhrxZqOk+&#10;HNSurG3/ALKk0eJgs7EfKHIYe361lXyhYmup16t1u91dX111dz1aOHpLVq7PDH8QS31zaLpenafM&#10;0EbJNPCr3BUb/nUI2BjHXPSvWfAniqaH4mQaHcXcK6hZK6H5gkYX5WRS/QE9qyvBHwi0b4ieLY9c&#10;8OeIJdGaSJEuNOu7cBrJmLf6s948fKGr1Y/s2XXhfTWm00W87yF2keFN7SgdOvU16tHAVKdJKjTb&#10;irbHVSi4Tu2vI9uu/iLo99Dc2v2u1bdaCVN0uRuI5X6iuJ0nxFJql1H4al0k6ZNOwTULiaLaLmE8&#10;rt9Sd1U/gn4XT+2JLrV7Rf7SjjPltGn7kxdGzn+L5q5n4u/FSPw3qFn/AGXbM02mTn5llyk5HCYH&#10;0r6arj6joRxeJkkrtWS3XVGkaUaUnTS2/PobPjvT7rwLqsWm+GNHkuNcvDJFbqsx8t7YjALnqGTt&#10;XnnjL4aXdh8ML3xF4meWLxVaMBbPbghZEUqD8q87x1NVtW/ac1BPGsWrjT47i6trKSbyo8ECIJzi&#10;jxL8d9f+I3h6TUdL07UJPDwjzcy3UUZjjvSMGON152Y6Zrx6zwlWNRxut+VWSW2+ltUN1G4qOm2r&#10;1ueQfEnT9M0PTdL8QS6pbeILjzC+o6BHF5ckcbcZYN1X5twNePaL8RdW0vxTLqOj6bDDaiCWxgtY&#10;UxN5THOD6c9a+3Pgh8O4fHn2S71bR0hutKZ7Wf7cpEnmLuzET2HzZ2GtX4n/ALOOnalDrPiDSBBZ&#10;6hZ4zHb26RQyHCmQ/JRhqWIeE9so6dfktWclSjFy0evY+Pvhv8GE8X6hpV1rMlzb3GpCOKwlmcoq&#10;RKWyqucElP4a+rfib+yH4b8QeHX8rVo7PSrOxHk3F1L5joxDEuX9TXiKXHh+ax1TTdSlvdO8TafC&#10;G0LUY3Jjt5FZiI2x0B3da43Svjv8QPCtrqHgxkOrJeyolxBcL5v3uAQ4rgwuKpYlOUlzK3dpx3tp&#10;2bJU6cEoW9ep5Hq/wAFnoVxcXksMNw8pZZv+ncHr9D1FeTeNpbSSRLXTxHeWUIVY7jbscgjkMRX1&#10;J8Sfhv8AE7w54bv9H13Q4tOs4FWAao2PMmlYb0gBB6kdK+WrLRJbPWBb3UZkjmUh1XjGehOPQ13Z&#10;dOupSeKndxei7I8HEQ9nOyWjOLL/AGrV40CH/WDC7vug17tb+GrjWvCuoWGi2yyWbqPtDTTJ5gJ5&#10;Ur3xXkUtjBpuu7cC4WLOG3dee2K9E8IeM5f7RhKq9tcooQ7V48sHPXuRXq5k5ypxnQ3WphCXKd14&#10;J0zTtO0PT7W8sxb+ILJ+bqTLW80XToOY3I6npXJ/ELxXqmh+JrjVLCOBtEuZjNF9kkJ2g9iT/EK2&#10;Ly3E+sS6zH4ujsY8h2s53XCHPQD09BXn3hmysbrXb6W6lTUIYJmuN0bjZu+9lYx1BrxsPFTc61X3&#10;lbVWfXdJux0OrKyikdv8NviwlzrWfEKQzaXcxFJ3WIbkIDEEjtivS9f+Kvgb4v6bNp0mgSWcnh7R&#10;/K08WbcyAHJZz3Psa+btB8YWem+MLi6gs4rixuSyyWN0nyzAnPUdCOz16Z8KtD8OLJ4uvJfEqeF4&#10;ZrORLOO6Uyu28N+6woOf7ua6cXgaUPfinF2Vreup10K80uVHjzyNNdM0bOyphkdl9eK96+BWpjw3&#10;faZrN7BBNZw3Ax9oXCSFCpdTXhVtbM0saoF2v/EvTPSuvh8PanpOnW95NPbTW7nZF5coL5Hfb1x7&#10;963zCnGtS9lzJfmVQlKMvaJbH6Mf8NJ6H8T7n7JNodjdwLGy21jLKEWJmHJQjBBr6R8IWkXhXwdE&#10;t7JDPpExQrIieUyFj/EPr6V+X/7PutSSaxLpC6ZprR6lstzqd8x2WAMmTMwXsPU192+GvGGr2mof&#10;6PbS63pOkT/ZXubNPMjnjHHn85HPYrXLgMXPD15VMS+Z2snpfXe6Vrqx7UJKvRUVprt/kemeO/Hm&#10;jWF/DZLcwLHOhgmlxvCRtxkDuRXI6B8MrCy+JGlyi9GsW32N7n99Ht244+YehrK8T/Ezwxr2uXw1&#10;DT4sSQ/6JdKoZ4JYzn5iOxrvW+JljcadPrSWMwiijFlLdeeiBAybweensa9pzw2Y1eetJNRkmtH0&#10;et16Ir36EOWCaurPVdi14m8U6N4U1u2vmMirPbbJljR2cxg8Fc9MVk+MvihoutR2GlyMIbS9SN5J&#10;8eYYwx46dDXl/g39pDR7rV7C11JFdbOF7eZpgH3rI/B3969G+IHhLS/E3h/REsLeOxsZ5S0mpW6b&#10;/sq9QCBTlip4mjUeHas9429E16O+olThGUeZO/f7zL+HvjXVLb4jXVlqepRNay/uXa5cc7NwXDV5&#10;b+114OhsnuPEukz/AHWRryCOJnm8tv8AlunYrXXHwrZzeLbAG2uf7NvHVY7TyZBHiI4LIT95WX5h&#10;XceJvgpZNBqlzb6hJb2TqsYgmfMaQHhx83Qe1efGGJrYWVKEeZRle7eq0u7X6HVzRo1lO9rq34ny&#10;R4o13xN8Gtc09tA1uPxP4ZvLdJEvLZPNt5gRllZecMK63wf+1RaeVbWd/C9tIj5mt75DJA6tuBx3&#10;BrlfG1pYfAb4tr4da/TUtK3i6twV4WQ8+UR9K9/j8A+CP2gjJd+ItFj03W5BsVtPuFRoIhHwCw4b&#10;1rjUZzm6cXySvZfqr6rdG86kVFOaun1ML4eeHzqnhfUfE+la7b2V2rPJb7Zeo/ujHQ1nfEX4q6tp&#10;+onQI5SsdlhJ5I5ciWY/fP0BrwXUPC+qfBPxPq8GneKYLy1s5FUW0crpJyNw3xtwRU/hs3OrSfb7&#10;hGh3ZZvM6L756dWrxlKOGp+xopru7763bsQ5vmTWv6HoemRX/j7UE+0bm29WavrD4O+C28N6Ul0r&#10;BfO6pt7V85/B5tOk1C3trI+Zb5HmS9vw9q+y7Hy7O0s7dR1G1fyzX1fDuFjOpKvPeJlmNWcKKh/M&#10;fI/7VGhSzXN1dyKN678fTNfA3jDSUsdSnledmm8z+7kKPccc1+kPx5sJLieZZVPzNx3r4d+JHhuW&#10;1uNsVo3zZV5dp654K968StP2ONqLo2b16SqYeL7Ip+DP2b9V8YadaatFrmm2+k3cS4vJlkEayg4e&#10;E8dVr74/Z+8GQ/Cz4WanG+rQNeC1Pn/xIrHpsPda+av2d/2g9P8ABXhPUfBXi6GJbCcm4tZbqFz5&#10;U391gOzVvfED9qDwBfQDTfAfhDVdQuu/2VXEZB6cNRTqYiNR1YyjJWdk7pptNXWlmjhVOEFomk/T&#10;Xrqem3nxFvfFmp2Ta9rMdvZ21s7Rx2ap57ODwsgHIDqta0fxY8E+EfGVrqljpH2HSfs5W5lmULGr&#10;d8Z71wfwk8DeNvjTrkviHxHp1p4Ih1C1SMOIkM90YvkyY+iNWN4s/Y+RNdvb/VtW1nxvZ2qG4Mby&#10;LHboo4+4teVQwWY0qjxdWacE0+aylJuK6b2RcpRjHlX3a9T1rxJ+0B4W8aeG7200a3fxVq10pmke&#10;ztDttccfMwHIUV+cHxp8YwfabvQ9Iiihh80vdPGpHP8Azzz396+39M/aS8K/B/wHfWUllAry28lt&#10;YGxVFI45DAV+cXjDUjrmsXl1jyVmkLlmXuT619TQr/W5xr3vp2t179b7nm4ycVR5Yq2v6fgYttB5&#10;LjLFdzbX3N7fJWh4g0K/0fTbZL23ktWuVE0bbhseM1pwaDfaTp8GvSWKXEMc8ZeKbklRzkAdqv8A&#10;xQ1228TX1nJZT+ZZNErxqy42E9VI9q39tKpWgoax1u+zXQ8Bux5/pzTTT7YnH2jrC3Xp2rX8P6E+&#10;salHFNL5K/8ALRo4uEAPJxWckDLf/L+72kZXvkV6R4Y0F9PPlSxJG00IYys3XJzWmMxHsINp6tHJ&#10;JtF2HSrO0eO3tItscaqz7epP97Nedaxoum6T4oa21K5khs5I2mjljT1PTFd9M8sdxId+5W6swzj2&#10;9DVXxB4fj8UaU1peLum58iXjfGf7vFePhMQ6FS85Oz37+pzQqcstVocbFeaJDEVbS7pv3hzdQygg&#10;x+nIrqfDfh6HxNqlhb6Qj3U1/MIYEmwn730P0ryyHSNW0u/CJcP5bDbIvYA9mrVg8a6hb7LWGG4a&#10;zbYwVQeo6EV9FVwfOr0p3+b/AFPQjSpv3m9D6b+Mfwh8P/DjTtPOna7BNq0DJbz9MFpB/Djrtryy&#10;18M2cN7Fb6zDc273Qwk+wbDnPfivONS8da3Nq5v5YpvOj/1csyfcwPf0rX1jx14ptLGCK80+9jWa&#10;JWSO6hOJBncJEBrjll1dv3ZpX8/yH7OPY7Cy8RLHNf6NdM00aqbaxlaY7IiDkLz1X0qHwN4E1n4n&#10;a3PBZpIq2g33115XywDsW2/pXm2neO3jluFvbQSLINz+Z8p9+nQmvWPg/wDHi68G6bqdv4fvbrT7&#10;i+hMU8TKHEwAwAT6VVTBVaMW4rV9f1OhRU7KZ6Xb6h41+GdtfWXh/WNW0+S1TzZlklB8/Bw2EbIr&#10;hde8TrdXk+uX8nmNNEyTRbER3c8D5SB8w7mrPir47HVZ47/UtKtrPUIYwgSzuD12YycmuOv/AA74&#10;q+JGn3mvWenXM2ko4Sa+uGBSKRu2/ua48Hh61OMlinp3LlSilaL0NS2+IWn2vlO0nnMIihX++eoB&#10;HaoPDfie71fW7meWOS30+2id7eJl+QsfbvXp/wCy58G/DmreItQstWj86/e33K820lBnkrVb41+A&#10;ofh3rerxW80TafJMqW+18/uxzWE6lDnapRvzaXLu1TujzzxFb/2wLWGUzNbkMweNfkGCvLfyArIT&#10;R57y8VLW087y1ChJGwfqfrXT6RMlxpzu92lqrymJlZs/J9O31rd0q/0mIz2n2mGOaMj5mbg+mKKc&#10;nF8q2Ry1HzIyIfBkdvbRtPAl1cfwRqv+r/LqB2r0jwbZzzQRv5cUczRh04+8V64+lYn/AAmHg+1a&#10;5R9Z86aX/llCpyx6nnHFcR4g+OEt5ps1n4cjSxZPkjlk++wPda9C06m6OKNNJ3PVPjB8S/8AhAfD&#10;UqRSQzahf5ijturoOhapfAvj57X4YeHliZZJvsm11b+FssC3FfIWqebqEktxe3PmNKxcqzZevR/h&#10;p4lW60g6Mrf8e2Gi8x8cHnAH1rSvQUKXNHVp/gbSk0rn0LqPj029reeaFuJHhOF3Y25r518W3BvN&#10;e+0eYjW74+faBtc8ZNdXJpWo315c3V1K/k28TKixsOMVyXiZE1Kyvpoi+62G/dsx05rPDpRnfuc9&#10;RuSVyCbQImspNn3pQfLWNeDg8ZrQ8HeB/CniyKWz1i5vLO8T96GV0RJV9uCc1wdt4mu7FSySCNgA&#10;v3uAPaoL3x3eQ38dxB5fmJ80bbNhB/CvadKrOPLB2Zivdlqj3u0+FXg3QYEna3N91YSXEocYHPTi&#10;uP8AEN5YWNx9osoLaPcdwXoB2rlLb4i/2xFAzu63yL86s3yS4Hbjp7VzfiPVZ7iXbuVv4Sq/w+vS&#10;uZYWpzfvJB7Vt8tjtZ/E9oyncX3KQ5XYCc+2O1czeeK9MYffdZG3fKsXeubii1S88yWGKa4WEBXa&#10;Nc7DVeLU5LGFongSRmPCzJ0NdtPDRvpqzaJLf+KgyOttC27H8TcZPeobW6aPyri5J3SMXK7f4ema&#10;jtrqbULwW62UP74j5lT8e1dE2kafJcnz4ysikxDrsGB3B6GumcoQtFo3skh1zZQtBG2xJoyx/ef3&#10;zWdNAkKssX7lXByu7jB7Uy802SF3ltLny4cn5eqfhms57nUVf95GjMTUwhdaMkmsfMXKqWZuW2r/&#10;AA4qwutXMZMUECSR4DIzZ+UmmW2s+T8s9r8vZlwaum4gurUKolX93/cx071clreSFfoQ21xI7O/m&#10;tMx6q2AF/DvXSaZKZrQRYRZPvH/ZrjG8+zuFiz94jEitk5rpbG2vIYd/kLMzY2/Lk5zxnmsatNWI&#10;k7I3b/R9KuGtpb0xR7CcbnwCOvzCsjxUdOvEsv7NuYY5IBwnKIc+hHQr2NZ8mh3t1ehJxJ5hJb8D&#10;VhfC0trdzxPt3RxiXarcEDqR6is4wjBpuWq+4z57HYaG+r+NIJrCcx6hdIoUSxvh8DvyADVPW7C+&#10;0VRZalBNb3FthW3L/Dng81S8MaheaDfR3EEnkyINm1umO2fWun1nxpJr0I/tKwWZUUEuuSVHrXDU&#10;puErwXukXjbzOJ0+0TUNYgiZGk3niJup+lLrt3d/aZIGLqyqPk6bSOK6HwRbQL4u1S3uo/O1S1jX&#10;7Eu3PJORIMezVJ4q8Aa7Z3TXGpCO3kudzlWiJIJ+layqRjUXM7aGzjZanG2+t3NiwSCd2VQFK9QR&#10;75q/ovxCbTdWguLi3T5Cvzxrz+IrLudGmtUeISLJn5XVlKY+uayb+yksVkLxNHgfJt9+5NdSp0qq&#10;s+pXQ+m/GHiLS/H3w5TWtIn+23FgypLbw8Om4dWBr521t47h0WSFGkcBi23IP4/Wqfhrxbq3hWeS&#10;XTJdqzReVOvaVD2NQTal9quHkcld2T5bfw1nhcC8I5JO8b6d/Q05lsQz6NPZoJbM/K68pt+fmqjX&#10;jtLGPJWNkb70eUdq7PSrZby0G0ruU7trLksTWJqSrJfSKqJI0eIt2zrjvXfGrd2ZT1R0GhS3+sQz&#10;tHbNcNaqGdoUzwfzx93mo3eK6ZImAbjhV+fA+hqHwB8TNc+GGrz3WlpC0cyhJoLiISRzAHNbOr6r&#10;D4jli1BbF7W+utssyKoQPJnqiKOBXDXpuErrY55QSRgS2k0Oxd+6H+D5iRn1rS03+0bf7QsU7xrj&#10;51jdwH9AR3H1r0zwL8HLvWrCbUtVgltYcBQrY3z+uPYV0Gj6LDpO63stN3TcqjTDeVJPFeJWzSjT&#10;m6T1aOdKUWcn4I8WTaBrFte2w1DSdQhV4oJdNkkTaG+UscfNgDqneu6+InjHRW8PeHNNXSrpfEWn&#10;xumqu1x/o1xkKU8uPqhA610/hbU9L8AxeJb/AFbS/wC0JLzT5bSCK32A2krdJAWBzg9a4F9Fk1TR&#10;5NUu4I74vFIxdf3e0gZxxn8q8Z4uOImpJe6vzPVlXkqCi5XbOKu/hfbeKFklgvY9HYgOjXUmDNu6&#10;YC9a5M/BUQXbfb9WhaEHn7Kjt17ktiornxVIswdiFucA/L2zzmpf+FkXS71ul+2R4GOxJPfNfQ01&#10;mFONqc9Plf5Nnmxm9oo9GtLvwd8J9CmisNFutZ8QzLx9q+TaR3JBOErwTWvFGp6xeXU93cus0xLO&#10;vQY7AA9BWtrfjVbyaRogYZJNvy9uPpVfw94fuPGGrR26pt8xliM6tuA7ZNelhKP1eLrYnWT3b3Oi&#10;knLRov8AhlJ9L0yC4e3dvtJb7O0jFU2qcSY+tJ4qguVt/wDWvdWYAlCsMHJ4zWprurLb+JE0yGaN&#10;tIhdBbNv4Axtzmi7tH1K2milf5QxVGbPzg9CKuLbmq0la+v+R2TfIkjjdR1q41jR9Ps5Uj+z2W9Y&#10;9vXDcmrGgojWkof5VRhs/wBn1qGz0147mWy/i3bd23GPeughtlt18gIPLjHztXfUnFLlRzVJIoC2&#10;E1wEiG3LF/QKBVa5UfaDGofbGdwZVyTjirlzONh2J672X1rHudb+YIo3bfmMjN0zURUpPQzWpQ1S&#10;TzAkSP8AdO49asWemh4d2PvDd8vH4Go7azF1dBEHlt94991dpovhia4vLayt7SS6uiNxghTeRg8k&#10;1tUqqnHlTOiKb0RZ+EOiya74ns4P7as/Ddq8qxT6rqjP9kgJDFTJtBwMrXWR+J7aW/k0vEM00UjR&#10;Jc2/+ocAthl3c4PUUuland+B7HXdOXRx5N1K0N21wibFwrYXPZl3bq880qZ7HVbLdJ5jLIF3Nkj8&#10;K8Rw+tzlOSsun3bjnBRVmtT6B0H4iWOm3YguLqPydwyrL3HpWlrFhpOreMotfurmGa3WzWIRbgQX&#10;BYjHPT2r5s164EayMA33i1Yts7t8iy7Yz8yNzxmpeV3V4TsYuKkj6x8UfGbw3odlJYQzDcoKO1vz&#10;IQf4Rjt6k189+NfiXe+LI1sEjSx0+GXeIlz859XrnZovOQuyLGz/AMTNx9RWAnmSXChhuWJ9u2ts&#10;FlNCg/aLWXn+iBxi9zrvD6G+vAjIjRgKxjb2r7U/Z0soL7Q/PaA+WuU839ea+FYrG9jv7SBY9sjl&#10;WRlb1OBk1+gPhtE+HPw4s9NSeFdQaIeZIy+WkYYfOWPbFcWaRUVFpkU4xhLU5f4keJZ5vGuo2+oS&#10;w6bpoiCi8kfMflAd89Ca+VPHvijTfFXiSRYreL7DD8lu33NwHevZvjf4z0LxfLBp+jB7qNFZLi+k&#10;48wkchR6CvlNLprG4kiyW+Yr83XArXKcNdOpL4i5R5ndHVa9a6ethF9ih2zbuFVetc/yqKWG3B5a&#10;te0A1Kzj2kx4YLt3kUeILC10f7PbJ+8unUy3DZ6ZPAr24PlfI9zNtPfch0e7Sxu4pSZGjzh+25TX&#10;ut3punw6HZy2FxDdNJiWSTzcFMDIDf7VfP8AYfODvDbey8iuhm8U3Fi8AgP2dUH931rgxeHlVmuT&#10;c55w5nY9KhtJFtyqxvbtMPN/eN97PGcev0rP1LQPMhdHt0aMZwsmfvYwdpHQ1y0vxX1KRoPOgtpF&#10;hVFHUZVemanvPirqOvfK1pDax8srR7xXnvCYpSUrfiONFRRY03T59Pv45LMOsiMXTnOCvoa+jfCe&#10;tySRm4gnE0LNtKrkkMecHPQ155+z5498DafrLt4ktpI9Y+9a3Vw3mWuB1wByHr3yy0PwX4zv7nXN&#10;D1V7r7QxaePT7seWQO2ztjbXmY5VFK047HRGmkua+p5P8X/BTePNFn1TyvMm0+N33KMmSMdR9BXz&#10;Jq/hi2sdCOpLK8bPIEjgk6t6ke1ff6aCNNuZNitNbyH5opMZx6n1XFfG3xu+HsngvxQ+npJP/ZNx&#10;/pFq7cx+pHsRXVlGKam6Dfn/AJo1STXmePpMI3LGIbafBJNNcpjLL90dsVpyWsUK7jbu0gORJnIf&#10;8DVvXNfuNeuhcX7hrrykizbxJHlV4HCgDIr7H2l37qKskjN1a3a1vbi1We3uvLO0y27743/3TxkV&#10;mvam3hZpR8y/wV2ukadFceH79rW3LXT5Yz706D0z0qlZ+Fra6s52v7ySGRMeXF0yD6DB6UKsqfxb&#10;EKUWznPDejvrWoJBFC9x/unAHua6nUtF1Hwrexstu9qyHzYrlWPLdcg0zTrm48G3kn2WKG4jkUxS&#10;IyCSOQHnoe46itC58T3GrWKxSj9ygKCRlO/1wc9fqawq1KlSa5V7ppLlaM1NZvNSDtdSPdNuLlZG&#10;JLdyfqK1LGVIXWW3l3RsA6fNjPt7GsqzgSNX2uzKyHHzdKdGY9PmMTBfLmw4VuqZ61lUoJppGPLF&#10;s6m/+JF/o/2eK3Lwrz8sibsE9SKmtvjNeX14FmeZo9vDcHBHFYyCGaLfLmbHBduq7R1FH9gxSSGT&#10;anlp129QfTFef9Vws1arDU0m1KN2tT0JPiWm2P8AeQMw+YS8jdVXWNRutdSOLULYS26kujK23cT0&#10;NctFY2drHtSCS4bO1ZGXZ17DNdWs2kHwjtso7++8Seai29tboPs6Y/vSHmuF4ClTalS3OJ4dPWLM&#10;F9FVZvKTc24DazN2FRPpsscj+U5+YZ2+3v611UPwv8XXkUFxqU8Fnb4LbYFPmAEZq+nhifwvYXct&#10;4n2qQusUEXYFjjqfalJTjpzJszeGmy54L8WG3u4BdWb9NqSqvfoCRWF8ZbBLrXf7Zt2e6jv4dxb7&#10;hSRODWlqurad4d8fWdosSrZ30ClNzZQSA4Ppg1S8fStfW1uir8vnHC/XrRRp1Y1Y1G7Jm/KoQcXu&#10;efXHhWa80ae5gDKsR3lehHHUfWuQmvbixSLZI25Bwy8FCORX0JceHtX8O+Fkt5fC915N9sme5YGM&#10;oO2EPavL9S8KiO9k3RBd7bdnI2969rD4hO6lt0LjaCSZ6H4SuPEvxwtLbT/DOj3V5qdvZPc3jLjE&#10;mwfPgVD4aM/2bUItUzNMTxJNycZx711v7Kfx61r9nHVddsbDQ9P1iPW4zCj3rbPIkxjhxWXLaa1c&#10;S3DXukQtfBt26zl38McgH3FeTWvSqyStydO/331OiapKmnH4r6mHbS32n3zIxuvLjl27t+BN6Y96&#10;9Hs9ek1bTZbhJ2+zwhm2bjjHTAArmB4G8SeLlEUWjTR7mLjt0789azLG+1b4e+JoPD2o6Yk15N96&#10;1hlPnL35pTanHS1zmpxalrscNqfw88Q+KNbu7qKA2tm7F3lkyEWr+hW1h4X+1xW87STMvzzqueh6&#10;16f/AG5Jr1s7PIPsLgLGqts9/qa8nk8Q6L4SS4s3M2oXhZlMkbAcHnHfPvXTCtOvHktt0QNXdi1q&#10;Ws+TpsnlSNMrsf485/KuQh1waXqRSad5GvIixRWBMbE5GOorr9Da313Vnsm0+Pe0QmMLNgxr2DHu&#10;1XNV8Hae1lj+yZ4Vwwkk2Dt6Mnel7WnTbhUW/oCSicZHrN8sm17j93nb/un0q5ruhT2cOny2dwmp&#10;R3Nsk0ixow8iQ7gYWDdWXbzWNZxvGJPtAfbnYnq4HTdWpd+IbmaCMPN5ixpsRd9ayXLL92kcVSUV&#10;JwiiBdF1O4k2+S21wMbu3FesfCqPwharbRavocy3qxkyXLSmSFmHt2FeTprUrsjlnhkXGFZz82K2&#10;l861sgzyPHNOeFVsHA7H3NcldVJR5ZWVyItRd2kdV8TPF3h+PVns9EsY8x4/0mHP5KDxx61gaZqL&#10;+Hxa6pLEWnkLtH8wJjI6Eg+tY1tp8uEd0Hy5wyt1P17VaQva3kbyxhvJOC3asfZ01HkWvfzNVNc1&#10;z0fR9f0fxd5DeKdOls45HO+ezQLvB7OvrXr/AIR+HOjfDvUZJbqytdQhRwbeK8w5SQ9CfQ4r5u1+&#10;W7s7C3a1ieaY43PtJTArsF+JN7rSRzuZPJSJd6xt0A4P4mvKxGGajei7RfS+h0Rq3fvLU+h/id4o&#10;0nxRaaJBqT/uYWZza2pWF54gmTCnTqa+XfiHf3fijxNLqCxCyY/uobW3+RIIh0jUDsKx/iT4lvtf&#10;vrW4MTR+SNsXlt9xPY1Z0x7zxJpTXMwaG6jHNwz+Wlyo4yT1LCtMNhnh4KvKW/4XNatVS06kll9n&#10;8RWyWs9rDb30H+sfcS8w9WByDgdAK5vxD4UvdHETzW0LRsC0csafeHvW1c+E5NLeK6/tCJcNzLHu&#10;37vb1rpL/wAf3Uyi3WGGQJGIpJJE+eTBzyDwK7Y1lDWjrc43VS33PKdN0HUNbl+z2Gl/apEVvMWN&#10;P5123h34ZeJrO0Mu2OxtcB3aSYHj12iui8OeLtXukvjHcwaXbW0TTXMvyRBgBwuAMuc9AK3B4j2a&#10;CksuoSXthLJ/rWXg56qB1GPSoxWPrRjyxjr82QqsWmzNtGFnbPCAJrjy9plXovP93sP61Yi0y5na&#10;JY4xIs4RY4oWzn3Pp71yz+MraGZPs6zKyfIjr+nFJbfEGexnM1v/AK6NfLDN/McdfevLlh8RP3kt&#10;fM5E3J3lsemar4Nn8Kwlb2NJpphG0X2W4jdAr8AsVJwai0L4g2Whw2qalpGpwSQpsSSOLcMr3+Xo&#10;TXldt4oeWEQtHuVz93dkuehNWE1yeH5vtLxqevkyFST/ALRPfNVRwtSk71NX/XqdirxirQjoe2Xn&#10;irwv478NX8VrqLfavJHkwXgMcmCVwFzXgmseG7xdPu7iCNI4bb5JG85EMjf3R3JrqdA1axEjrqNm&#10;txeBSkU8bZkjYn7+BwSPer+geA/7V83W7+SCHQbO7VIp5LjN1dSdfJWEcl/XsBXfSruEmrW9f0BJ&#10;1WmeR6XJdpKqxSBoWBzu5HrxnvWy17YHVI2d2uLVAfkjiVO3XNei/FH4Stp+kQeI7CR5LeZt0lq3&#10;/LAsf4AO1eSvabk2s0aqx+8vAFegqkK3vCd4Ss0bvgG2tP8AhJ41a/khhm3bhIw2AeuaZr72d81x&#10;L5r7mmbG3ugOFx6E1gI8X2wbD8zH1+5zgfjXrfg34dWGsael62qWjSN/rPtThHRl5IBOB07ilWk6&#10;fvybBc05M4i0ttXurURW8M/khT8q9GB6VsaV8Ltc1y6SKYLY2bA5nuJt34KBkk12dzqngfw+zQXX&#10;iIXG3CsunwPIOBnIfpVK0/aDsdDuZf7J8OW6qJNyS30plkI7ZHT3rljKs9YQ0/ruXH2cfiZuP+yl&#10;qUminU7LUbeG3j/1j6o/2cIB/Ec8V87a55tnqkkFrdQ3lqjGIXNrkRvjuM8kGvQfiD8R/FnxMXbr&#10;OuNJarlotOXMcKH2ToTXA3mhrHh0mRl4ba3yvu6kAGvVwyS1buzp5aU1zQRgo3kzFm+X+Er3FXnu&#10;DdQhMPJsT5F3cKBUFzaSbQwjZY3JYPtwDXVaT4I1b7BFeNp0v9nvhRP0U554+tdlWpCEVKTJ5Loz&#10;LCwEjjannTOQu3B4Fdhb+EHmtSTbFmztDLnGfTjvX1d8Ff2EJfFWmaNqeoeJNBiF7Gsv2WHUUkuA&#10;COjKtfaOgfsi+DfCvg++S8KtMkG4XURy0eB1FeRNYrEu9COi6t2R69DBRkr1pW/H8D8g0v59BuDp&#10;yObWRlLPKzZkQt6V9gfsm/A+3+N/gPVLC80+HdZSfboNaXJumkO5fIOePK712Xx2/Yb8Htoltrnh&#10;vxRpGnrIPvatdiBORXcfsW6v4L+EfhS/bVvGmlNfFUUxWdxmNQBnnPV62SjKKoVXytrV3XbdM9iN&#10;FYde6+ZLb7+qZ9C6D8NtJ0bwX4X0G50WK5isNlysligi2lOhfPJz0NeKfFbxb4H+HEFz441W9TV7&#10;WCQpp3hG7uBH5HmdHWMe/asT4u/tcweCLK88Y+D9e0a8W+uDaJonnb522jmdgei18aeCvDuq/tFf&#10;El9S1m5MlvNcAPKz7BK8h4jU9ge9Ye152o0UlFaNtLpZJp9b+ZU6ns3yJ3k+n53PfU/ag8SfG7wb&#10;eaO/gJvEuoPIyWWoxopNpEwxIkMW0jcq9Hrxz4zeHtc8XaHpW3w7f6fH4dtEt7pl07yZGXOEmupE&#10;H7x+2TX6I/B7wNoPwBs7/RrjUNLs9VlVWjuHiZIUPePd0JFUvi/pOoap8A/EctjKbi9l85NYlkjE&#10;XnoDksFPQfdK1ccO6c/a8/vJO60e2iT13B01Wgqc9n16fkfk/wCFPid4m+EfiW21bRL+4s5radXe&#10;PznWOUqeMj3rQ/aX/agv/wBoLxZZ6w+jWugX0NusL/YpDicr3fNZ3iq3gXUZ4v8AWRuPKK9DgV51&#10;ruknT23p93+9xkivTpqE9WtT5l1ZwTpJ6EcOux3UiNextbyIdqMv8XfnFbFnqsV07xM4mwfvK2Sw&#10;PNc42lSMm9VZo/vbl5/lVV9HmjYsm1d391+meK3cYt6PU53ZnV32i2+oMVl3RyP83mSe9U3uo/DM&#10;NtIdAgv7eFf3rTdHJHBIHNcvb3d9Ygbi7Q/Op3MehpbnVL7T7ks8skiyDd9e1J0ZSdm7r5r8jSmk&#10;ke/fCT4++DvhTpej67pPg3Tr7xvbX7O0d3G8sUdsB1bd3Pauo+Ln7Zt54u8Tya54RsIvAbahYHT7&#10;+207pdxt94vXyfp+sSaXqwuotsciYZPT1xitDxJ4jOtXYu3/AHc0g/ebVxuJ7gdq5ngYqSSvZ66t&#10;v8zuWJqRjyJ6f12Ppa90TXIdX/sGXU5bP5Ee6ljuym9BIrBXU/fUdV9DX1L40+CfhbT/AAfZ+LLW&#10;61Ga2vbyzjt9dkl2vp03SYsidSa8V8DaNoWtePtObWra6v7KOPZd3NjL5ckgWThoSenHzCu1+N3w&#10;/vPhbrWnwaX48GuaPfyf2jYW320SvB2jaZPuyGvjq2EquNuZaLfzf6HbQlFQdRo7j46aV5viHSvG&#10;3hnx9JrfizTbb+zrizmaO2kdI/upI5wHf5uvetT4PftZap8TYbG2vXNrBpVwo1WzwXuQB1aIKQTV&#10;i2+Gmna18Pn+J91qGneIvEF7JG0sLKoVZfuH5eh3iuR+Ofgm3s/AFpLo/gn+xfGkUX27T/EOkxeW&#10;Lm13fvY5wn3qqhOakqWJk07J3176Xs3o30Z6my9otVfb/Ir6f48N142j0a6R/wDhA/EIeLUp5kSY&#10;Q2rzN5Y+YZDDqHrQ+JOqfD7R/j94etbOzh1XwirQ6fcLvk+V2jwmQ/VTUnwq+KkXwqgtbX7La61q&#10;k+gpdXVpdYXzQJGMcqSYOGU9RXz58Yfio/ivxf4l1DXoYFmvLmPyItLZZMbU4C44BytdNWDlT9nF&#10;Ju/b8ultRSk46vY+of2mfgn8PPDN9qOt6RazaWtnpizK9uwMHmF8KCDXypa/CDWfHFqupaXodzJp&#10;JWW4mgtebmUepj6oo29K7v8AZ98bxa14og8Q/ES91vVIbaf7PHZ3Vt5lrZmQZBf1L1+g93r3w38N&#10;+LNL1A6taaTcx2ZiCRFBG8TcsH9CKMLFzr1Irlp8tr9tb/De2kTL2dGUeZp3f+XU/HjxBq+nXmp+&#10;G7jVrK8tbOFjFdfY4QPlB5IDdGHpXo138Sbj4neC7bwnZ6Zp+ny6NeeZpV0toBcTpI+GjeXrsUtu&#10;Fev/ALWXwg8J+IZ7Hx1oN5pVjoeozG2ms7G+WRxMHb995Z+6SOoq3bfsseH7P4RR+J7jXrXVryyv&#10;lS6+ykLJ9mI2qqqerDcj13TlFScI7pefrddzhp0JRm09vkeM6j8O9S+BXxVbw74zEWlzRxRfbLuz&#10;H2gTQSdTHn+I5r6w+NvwQ+Ffib4Kt4m8KWd5awaTBtTVbMcRltuZJYn52t6pXN/Fb4XeHfiJ4fm1&#10;KbwF4t0zVodGWxe80+NJ/MYDFs7Rvllyy1ykunfE7XYbJZ9auvF+gaTpUFkt9Db/AGKbT/KkB8ue&#10;PofQO9S69FN92tNHf5No6XB0k4W0/rc6bwR8PPAPw7XTfGl7rWneLNJhnXSU1Fsxy+U8S5VrYhc7&#10;N9ddoHxM+EXhrVtR+HvhBLWK0triW7nvEl2xylo95aF36EfdKV8PePtUsda8U2Crqs3ltKy3UDM6&#10;KpBwSqjgPjjNZPiPwfrHg/X4INU0rUrOGYJdWq6habZLm1k3YYZ6mvLqZTSxcHGo3rr1aWvRM4nj&#10;p0mlTirI+l/hR45tdc1vXx9sFjqz3b3CJrFkG+02pHl28Blr3vxl8JvFPxB8Harb3Wj2tl4klhFw&#10;bqO48oR7e0TrxJHlc7DyK+HLaKNPEt3JqWmXE0NxprLZS2r+ZIjKnyyn2H8Qr7U/Z18X/FP4peGr&#10;PxDqujWer6PZ2X2PTLWabynmmUqHcupOxx7rgivJr5PSeMU4QbjptbTt0eiPRwmLdWPJPc7DSvg6&#10;l/L4YuNI0e3sZIrGOz1OJbRYQZTH/rjyRlvVOa+Tf2kv2U/Gnwm8M6i+mySX3hkzGV5ZpSXyK+2/&#10;FnxO8bDwbPLZ+BprfULCaPzPJuwE+V8sVGPnQnpXBz/ta6H4i8Pa1ceNPCeoWehX6yWcEqxfaLea&#10;WNf3iesbgtX0eGwGEw3vOpJz7tWWnlY6KvNNWlHQ/OPwlJFoum22mwG4vL6WAyyKrdXbooz0rqNC&#10;vrtby6vYpH+y+WYS0ieYQH6kA+lcsL610+O9na0lj5bEqtg9WIUfjVq01u4XwPoy2Vlef2hcTSq8&#10;tu+d4JyQw+nGK9Wqm48y3PETaR0r/wBh6ffNYTj5r2Q/aGVSkZCDCM5PY9zXa/C/9pLx98OdRksd&#10;LuHm0W8lSKVriEyAbQY1cSN2xxXnOmLfXmLWUrb+apayvFUyYiJ42x8khe4r2jVP2g7z4Xar4TsN&#10;Agg1bSbWExWunMg/s6SRwnnB1OTtd/m9jXnqEtLXv3OuNRRu72R9IQ+ONb8b+GdK0ia50Txxa3Qh&#10;+1yyqVtY8PkRMW4jI6CUV8Na5cax/wAJF4xlsNRm02HUTc6TqWgWuJo5LVZMJAPvY24r6f8Ag58Z&#10;9M8N6J8QotSWw0HQXhvF02zV2ltra7ZNzWSPggtJ94o/Wvli5Mlr4RttctdWexsYrlYXto3EUm2Q&#10;YcKFzv2+/IpUKdWjTu5OUvO/3dRYypGpZR2OE8Ha3d+HZLm8t0WOM20sUkU0uXmXC8jPVh8hHcV6&#10;H4z+I0V14b8PpFcWepMlvu1SzhtyjyHzGceZJk78dpBXkvjTXNP0XVbOCwubm8tXDLMs0WzBPTbj&#10;PJHzZpfC2oRaLrVrLfv5mjnDXEav5bTW+cEKQDsrqqYanVaryj71jxOeUG4X0O68D66us+LrzV/D&#10;kn/CI6WDsSyku/Njt4ZPlK5kw8iZ7dq6/wCIH7PPiGHwhpGs2uqR65od0JXg/wBLw8Me7PlAEcN6&#10;DdXF+DZdIii1H7VoMmpWN/Zz2lptu/L8uXoJg/Ryv3dldnpPgvw3Y/CGy1SHxLqWpaxYXhW88Pxp&#10;JELfv5gckggjqK8yu8T7bnpyaS0ta6273TTR00owlHldr/8ABOOi8KXmi6QFliv/AOxXuU2WbN5E&#10;dyV6zFMnD/w5q38d/iCvxM8VINIvfEzeHLaG2Fhp2u3wmns3RdpxhsMqdAeuK938B6DZ/EIWWgaH&#10;q8nh/S9ZU25s7WB5jLL8pljDtnywexFei/tLfso+CPh94Rub/QbW1tJre3817QXbSTNJ0LqZK76F&#10;Wdp1JRulY6pUJOHuvT+tj5w+Gvx68Q/D6yfwbpurzaVpeoWskeoJcx8Ju5fyg3qvSsO2+NOoaloM&#10;+k2urXem2Mk/2i6ihcn7ZJG+Y5FQYHZCRXMaroF7q1jp6zX4vNJMAeKWRTHJBISqspP93NV7m/8A&#10;Cdu72tr/AKHN5mES8lLngfwsoGST0z0q4U017XV/8ProcbrzV6bZyOn+I7rSfGcb3m5ZnmPyzfuz&#10;l+QzZ/3qi8VeGYm1CW8WUtqAmMrxWaDYq55YbePl9BU/jKKDTJLSKe4bUt4MsN4sPKuw/wBW/Hbu&#10;Kxjb3ckNvqUXlXFqPnKW/Hl54w4649xXpRTbVS/Q4NVotiKx1S70m/TUdOEkN5CftEc8eQ8RXkEi&#10;vUW8V+HV0C21yLS3tZLwN9oRU8yGO+X5mUDP3XDbhXnFoY7ic/apJYd6hRKsX32boG9AO1dB4e1f&#10;TY9D1nSdRjjs7OaIy7lyyLNGcxyezHc6VNVKS2Oig3flOk8T3MXxA8Xf2n4G0m9tdJsLWGL7JeXA&#10;ufs8zf6zbJxhCfug8ivav2T5NST4keHdNs9bk8MrFI7yyX/SKTuufRvuivI/BC2XhPwx9nug815r&#10;lvvdbVsyQ7jhIyV6AbeSa2vDvhqbxV8QNM8NXHizTdDhnkMIvr6Ux20ThMiOZ8dT6mvKxV52j0TP&#10;SpXhNT6n2r+078Y/+Ey1KTwV4emXU/7Kut8+oSONhmA4j46sKvXPhI+LPAGifDC+0yx0jxQYk1KP&#10;XL9QnmheTg5OXYN/exXkPg3x5Np9zMnj7w3N4w157KGysZ7do408qJmRDIijEnHzBzyRXpvws8Dj&#10;wJe6Je/a7Px43itjaf2aUMkdrnJY55MRSuR13Xqc/NpL8r+jPcptSha3y8/M4TXbLQPDF7qWg+Ad&#10;t3bQlILvWtTVV2XEfL24GVDrtbrXGQ+H9R1B7iwsLPS9Y0nyz58ViyQ++VlziN1PzKflr2bW/wBm&#10;6x8D6LbW11bLrHiHUdXEtlJBJ50eAfmhdGGQR2NeZ678O/FvwN0LU7fUrWTw5Z61OZX1LTos7Iw+&#10;7y8dUrzalCdKU+WKTVujtq+pjWT5VofNmn+DG1i/1Vry81Rfs5a7sUuoQI5fvZ/edEOfwNcn408U&#10;6zrmsXEeo7bNryaOZLb7MIRkhV5QdMivX/jE+l/2bbPZ6tLNbzR7St5buk3lqFxuC4G7uTXOfDn4&#10;T6l8ctZk0NHtfsqyIgvJHw0bDbwS3QHdwa9rDV3UgqlSPX/gaHiSw0nLkhucx4Y+G2p6T4esvEc7&#10;XVnYpfyra3MK+YskyDcQHyMFe2eorq/DcPg7UJbi/wDEeq3sa3VpMBc2NsJjDf4Yxkxn+A19vfCr&#10;4XP4T8GeL/h7rHgyPVP7MsWuJ4rq/hkjWVo+JoT1Td1xXyZ8bPCvg+9h0ey8F6TfeHljtY31R707&#10;kkmHHnJWM5TlJTq7389k7NHdLC+xjeGv/BNT4D+KtS0fMl4brVvC8sDWpVb54o7eYjEcilP4wez9&#10;a+wpPEmrabpekeGvFHibQdX0W+sIphqwkZJNO8sr8rKvc/dBr4j+FvhLRvD9/b3kusXH9rW11HFB&#10;pjW7v54YNmQEfLhT2NfbCeCfBOg+DBJpcv8AwlPjWcrLH9nny0c3VZBwQdh6561mmpOfs7JW9PVW&#10;63PSwkKiglLXU9l8DquuNoa6NoP2Pwjaxube5aUNIZCexDZKH36112vatbxalpOdQbTkmaXE7IPL&#10;cj7qkn36CvO/D3i2TRPA1tG1vc6R4pSASmzhtJDFdOTyyoBhVLflXCeLfiP4ptJf7K8Q2fkrM4ZI&#10;L6L93LgkgBxgjrXtvMKWCopTvd26Ky2stLW22HKhOdRvor/8F63ufRml3b69pjrf2cllOQ8T9h3X&#10;dG3cEdK8V/aS0610PQNGiiMC+TIF+WMRzBQMDLDtXS+BvB1z4q8NaXdP4jvreS3jCvBCgxvByC2S&#10;d5964/4w380/ivSLDxBqAuobZQzxW8SL5hJ+9nsCO1aY7EqpgeeaspWs7rvcrDU408SlGW261+W5&#10;6b4T8+LRtG03R547n7PaoZbpnBSInnoPvMQ1dukX2Ozk8qR5JMM2+TLkn3xXMWGqaH4R0vT00zyP&#10;st0yrFbx48z5u+fbvmtrV/ENjpVvJJNctbyKhbhd2cfTINe3QcKUNZbL7tDz63NUndLd/N69TgvE&#10;XgnVvFKWms2eoXcd8LbclrMiLHKvmK3kzEcsh7CvONW+Ivjfxdpmv2Om+Gm07+zbvct5pkpEsJxh&#10;wBiunj+P0ml2UjXmnT6hpauFXVNNiISMHkoQ+MOK5fxf4/1T4b6jf+JLJoLW08QxJc29rFKs0e7o&#10;Xk9GHfbXzGIq0pwVShUaT+K3po9fM9SFKovdqRX93t6aeR8laH8C/FnjX4haqmhN9tkZGka5llKY&#10;wck8dWr2KP45a58LdQ8JeHvGvh24tY/DlvKIZdMuI23uUzHK/Y/L1FekfsweE7i/1XUvFctxJFZ5&#10;ZGMb/eY88Ff4RXI/tLfDfSfHnjo2Gnahp8NxcoS+oXUvlRh9rN5YlHyeZ6A15tOhVpUI4hP3m7fL&#10;dNL1Q6ihCThDtf8A4H3M8d/ae8dw/FWLwp4o0S1srXzI5pbxdMujcTWxi6zzRoAY0+bGa+R7SCw0&#10;24F/rMguI/POLSFeWXvg4xg16Za+M77wWr2ej3v2fUMPaXT6e+HkjI2PmXkFSGwRXAW3hs6dcXFn&#10;LeW0lis+0s3WFVTI56YNbRrJpye/5nz1dKcixbeLW+26vFZ6fCun6tE1r5l05zbRscBuMcium8Ie&#10;JfCvwK+IE1tc6PovxMsbX5ZJklP2W63R8vE3pVvwxolh4k8K2iWlsl1dNMyXMiwEvFGdoAP9/I6H&#10;qK9/+If7Geg6N4Gj1X/hIIIfGMxhePT1AEciH/V7CO+OppOoppuS0jq/+D3NaeEqcqnC13sePeBd&#10;Z0vxV4l1a20iJreO5st9usLOPKul3OFRO+Pu56mum8E+M73RNQ8cHVNFtdZm1vT5LBXv4DM8Lqn3&#10;1YksGBr2Lwd+xPGvgu38Q3F3H50colurWNhlcPywcYq/8F7P4TW/jvVLKa4vfEepWLTRNNc/dvJS&#10;/EscRAKMqrsevPqUpSlG+ia0udVPDShpKWqf9K3c+Y/hP4UvJrzSFutPivLdZt83nN5aBO5LV9Q/&#10;Ef4b2Pxc1Hw9omlaTHbaLpLf6Rq8aYN0DtAJA/iVK968efC7Q/EWizaTY+GrZLyytUv9PdkT98uc&#10;NF8pHSuu+GUlj4V8PGz1O0XRtRtl3ywyjHy+qnnK12UMumq/sqrST15rO2/w3drM7KCp4eDlG8rd&#10;NPv66Hzx4i+Hnhf9nrwlda54Jnu9JZr2Br77dZEvOkZVgUJA2AHtXxx+13+0N4N+J99pV/4f8N3G&#10;n6r87ancXrZErluqrX23+2R8ZtOm8FvpNndhhMgMkXoxr8oNfSXXtaaK1ilkkmO1OMlgPWupU6X1&#10;mUE7wVn5X623OXHVHGilLRvp1t+B03xJ8I6vongXwpqdtr8954W1dXIsWlKIsqdCY84wRXmTqWRE&#10;2OqqdvzcV67470y8tfBnhXTWm+1WukiW3MSvnErvvzXk13MLdXXyH3DP3sda9DCVo1KaUHfz079T&#10;4+b5ptlSbZC6L5bLHz8vufU1DbXtrZXqLftNJDuKlIcbhVa71GSTIiHlt/f6ms4WzyPuYFsjcW25&#10;LV68KacfeKjHqz1bT4rPVtLWC0RWh2lRtPP41yV1aT6XM1vLHtZOq7RhqraA+p2s8LWRLTdERRnf&#10;xXrTeArzVNPhbVU+yTLFi3+xbJR839/5uK8KpVjgJ+/Ncr+8iTSPMHRJIytztrQi0P7RZ+RBsVbZ&#10;WlDSMA47kD1z1Ap82hTQT3MSuZlhdk8yNcIzDgjNUrm8tlZovLeObhfN69PauzncvgHdozLa/Nnc&#10;7XHnR+ZzEy/e+tWbRV1K/jt7XfDJMwRIpPU9FBqreRiE7jt+cferV8HaasviHT92VjimR5HYZGAc&#10;1rNxjBz2EaT6LqtjNLFLbszQnbIrOPlOcYrY8N6hqWhal5qGOOYId0U0oO8Htj2rV+OPjDQtc8XR&#10;z6BC9rIYNl20b5jLnug7e9eaQTw2rFZR5mRuDY7nt615sacsRSvUS1W1hvRnS+IvHVzc3jebawRy&#10;KQvmwQmLfj29a5H7fJNfRztsWTPocVoXH2Ka1jeK8mkus7pI2U4X6ZrEu5VhuPlBbbli1d1ClTiu&#10;WEbCi76lrxFdapr+oxySyTT7goRlyeK9p+Duqvovh260Jb25+1XCmZ1VsJGCGBB9c15tZWM1rpn9&#10;p2twfOSEu6tlCnb8Qa1/hXM9xeXcsoM0k+MtJmvOzGMa+ElTsrRt96Yql7abHrth4IsY9Dawgjnb&#10;5vNCMxyTjPyk8EH0rmn+zWttK00ryrDj+D5Hx0Bx0IrsLjXbXRdHub1pEjkRGZEk5G7HA9+a8kj8&#10;KeJPEHhifXrawvW0e2kC3Gowozxq7/dV36D6mvmMDTqYhylVlZX/AB6mVnNe7udrp8M0MsN1bzNJ&#10;HJtfZIfnTP4dfevb/g14/wBUs9fsrZNem0e3mkRZJ95CwgnG7NfK+i6jqmm3MEESyXF4WCRLHLzj&#10;tn6V+i+hfs9eGtY+HOn+KtEv911ptpE+s+c6xqZV+Z9q/wAIrhzbCytZe87Nq29l1S8j18voznU5&#10;oO1jzv8AaX8OauLseC7LxPD4n0GJ31E3EcSbEefqrSIOteO6hZ6J8N/D9ho2j6pPHqF5GPtdiyH5&#10;CvJbf/GrenUV9xD47/CbwB4fuTo9oNTa+gIe3lwwUhfu57g18q/C34EP+0Z8QJ7wMkcMLmaPy5Ng&#10;iGeBWEZKNoc94v7MbvW9oq73PbxNONSShF+8/wCmz5o+JdlPoOrW+uWReNXR4ZpOw7ZA960/gh4J&#10;33Fxq17ErwzRMo8707tX2b+2F8KdB8Mad4d0+z8OXGmP9l2XUqxB0ncHsejGvnW/0ya4t7DS4BJY&#10;Wdyx8xmYx/uhxge5NelVx1SOHeDmuWWzfZLXyd1c8irQdGryp3R6x+yhocP/AAnH2O4MXyFwnmfx&#10;Cv0c8YeGLOfwLd2YtoNiwbssoAGBX56fDbTbjR/FkWtRQfu4oQknltkZG0ccelfY3h34weHPFGrm&#10;1uY7pFMcccVveS74BJnqaxyTMsFOVehWaUqiS1+afRn1MYTVKny3913/AB0Pl+78KLZ+MJ5xskk4&#10;+ReoVa7Xwl4R0r4gfFs+JJPDekx3EEcSyxSqYrdMDb5jIvUt3r6Tu/hHpOvatqt3d2tikVzCsVu9&#10;tIeMj52Hua8s8U/B7VfhIs2r+D7q5nkvbeW2vLSaIS+Yprljw1jsBV+sOb9mnra17J6aMun7GpP3&#10;Hq+nyMX4o/ssWOkW/irXtItoYLl498UNlHkIX6YVs+YAf4K4j4ZfAe1+Inh2J9Nhg0m+0+GRb+fk&#10;PLL/AEDV6pa/Ei+0+z0NdM0JtI1mOKFbv+0GaMTMoZdxU8Sez9c16Z4B+Ht94duoby7WH+1Jrt7i&#10;+uLWVstuDELsHy7a+ro4HD4itH2CfL9pa9XpZv8AIJfuoc1S1+n63R8haxo8/wAK/E9syT3kMd5E&#10;3neZkI26vs7wj4t0SDRfDtpFqMBmeMO+JshMLyDXOfFrRfCl5DcpqbR29zdCJ7OdoS6k9CPSquvf&#10;BnTo9f0m80Uxxx/u4ngtk2l1A5l9CeK3w+HxGAr1JULT26+f56Ft0q1OMZ3in923/BPWrSa0m0uG&#10;/wBgVApcbRj2NfO2j+GNI+I/xF1Ow1DEVrBGSk/m7JJNx5VR92vRfiP8SDpVgdC0+yuL/USxhaCK&#10;I/vABkbPrXHfDnwpJpetNqup2y3OiXNm6yPFMJPsu8Kf3iDkGu3Hzhiq1KlZSjF+9+t/JdTCjTlS&#10;pym9G9u/keW678CLU/GS08OaZCfDsH2RgLmOMyeeSGxIyk8F/umqHxO+Gnjf4OfC9tIt9TtbXw/c&#10;XoFzDDJ+8kPYj26V9AeKjafBawh1yCV7/wC2Ew3Ed3L80ijc0WCfmBWs/VfhRe/GXwbp0+pa43nM&#10;fMESgSRxg89R1NeNUwKftKVOL9rq7JrRO1k3s9C1ZLnuuV9db38uxzXwstJ/FfwMgjtLhtOuoyZP&#10;tkMp3aiU3MQ5PRhXQ3fimy8I6Fp/g68vF/4SPU7iJbyYTDD7zkSBj2YVy3xW0PWfhZ4GtdK8Mai9&#10;qky5uYYdu6KdRjzFI5CtXxprFpqDLJ/a14ZsFFhnus5gwc8GvNqY6lg5/VaitUUeV+j6JLrbqTOu&#10;oecb3PYv2q/hrH4b8SnUNIma5064y0dxtyiyDrHvr5j1fWNQXUbd0vptPaEbHEcvQ5PcV9x+FPAV&#10;t8Uvhhomjab4vfWFEhMmlzMubf5ss6nqSB/Oqcn7CFtq11qPk38scEbsLeWQAiX3rzaeCrOrKpha&#10;XNB7Ws7XV2t+hwV8LeXNCf42PifxinizxVNDLeeI5tRuCI/3t1fEkrGmE474HSuS8S+I5NKtNQ0+&#10;S5SSafE32qOIBmATaR67D1r6T+JPw98L/By30G0v9V1Ca9e4lTVdK8kRyJEePMjk6YI6Cvm/40eG&#10;rC28UNcaBO19odwu60uem+Mddw9R3FduDlzVVSrbLbReT+/yPOq050k237x5pDpFzMWVYDceWTna&#10;CAw69e9fQ2naD4Kj8AW0Z1LVP7Lv4o4rqW8tPLk0y/8ARZEz5kXo1cF8H7+40DX7e3kk87S7iQea&#10;nUx54zz0Ir9Btd+EvgpfhjpfiLw08c3iGGNZSLNRKZXX5s7G4FdmNqzxFV0NlFc109dGtk+qZeDw&#10;6nGUmfnfd/su+JZ5nXTt2qRkNKJ44yyPGOQ1XPh78ErrTtehu7/ULaO4jLCNI84jI6Mxr6A+O/xi&#10;8Zaf4S0uDw9dyafqFm32W7js9PSISxKuY5d46SfM6Gvkm4m8beMdSk33eozNKRvVWIAz9OKuhXxm&#10;NoO9eKg93bX7jkqxp0KnLG57JqPgbwZ4b1GDUdRtI7hJo/N/cy9CBlx5Y7Z6V5x428c2Hiq4juIj&#10;BCtrGYbeKGERiOIH5R7n1Ne3/Bf9lbxB8SNctX069t/MtLYh0eXYSwrkvid8OvBvhR9Xi1AR2+u2&#10;crpPZ27fLJIp7DoM1wUK9GNaLk5zvomrtLWzWptKFTlvayPJfDl1Hp+t2U9xAklvHMnmRq2C6g5I&#10;HXqK+0NX+Kngb4sWGnvf6Farb6fHDbW629tHG/kj76vtwd3pXxlZaDq+sQ+bZ2McdghKxp0PPPHc&#10;5rpvhZd33/CULaqpXeNro0RA46g12ZjSVSEqkJ2cd1+Oo6NeVL3UtGfUk3xB8LaF4Z1DS9K0SGz0&#10;mYvLtjTfPH28p8dUP6V0nh74y6vZeCzpWh3snhu8ks4m8q6iJjeAnbIUdf4h1rzrVvBouNIktbDR&#10;bmHUJWN3PrTXWAsITaIRF3OepHOK6nw78Ol1DQ7SO4neGSFU+0/aE82OXPI29DH93Y3qK8XD4ulO&#10;km5q7Xz87npQVXm02Ot8NaCPEV7LodheXNw0cZ3xQw5N3k7iST9zd94EVl6v488R/Be2vNFitvOm&#10;lC28ctxD5hUHswbh69t/Z11LRvANld2cVjDJeGYvFI0o85S21Srk9ErsfiV8KW+KutWBlvLf7Hfx&#10;+YrRQ7/LMfUH1/u5r2aGE9ph1Wwsrzb2Xa9lqek+0tFbc+RfhjothDrEF14sF1oD3lx5sV4Iw6Ih&#10;LAleR8oavpnwt8cbrRfDMVnELbzLVJLnfInlrNCpbgnsWAyK4z4sfAnXr8y2cGlQsquBBtlfZFjn&#10;KO3c9wa8Z8YeEPEjXtvdabO+pRmaC3uJI4jFDJwuY1Dd0PysawpzqYGo3rGW3Veu4pU58mlnE9lv&#10;P2orzWNa0693Jp9rbFvs8TOAOemM99vy1J8W/wBpiPxVoEFvYRTW0mz/AEh25jJrn9b/AGYdS16K&#10;8MQhjcLG11pMMTnyZR94Ry89P1pvh/4Fvr2uXXh7X4ZbBrkxyxXxuPK8tVH70FMYdm/hqp1sVeVK&#10;c3+879ell2ZpGNley0Oc1T4IaP498A6lr0/iuA6hDpkmoQfMfluk5G31/umvWfgZ4B1K9+DsniOH&#10;y21ZrTzYJI2zJJhcgN9Kyrb4P+CdAsHt9HmvNThj8yKW/wBxCTBk6oOldf8ABu21KX4RaPH4f0+6&#10;hk09XtLiaS4GyQoxOdvXBFXh6UXelUjdRTty/ddWvsF5TV3pqt9j4x8QW961/dtfjzpJZCZGmyQX&#10;zliDU1rPqV8kemxJOtqihAqvwTnFe+Xfwdv/ABP4sihnuILeO5mPnecvkiEnkfUVu2P7L93b+IGt&#10;H1TTlh8o3D/Z5uOOCD6V5UcPWqRvCDfTY2UYxlqyx+zx4Fe92zJcxQXkAWSOKU8SEV9SaZa+IbES&#10;K8lhKruX+6y9a8/0Tw1oHh7wxaStc6lpsVhKG8plwY3I5ZcjlWxXfaB4sh1BYYjIZPN+a3uNmBOv&#10;qPevvcopUsLFU6krTavo/wA0cWNqTqr3FdLuvyZzfjfwRe60Hu5TG023pD0FfKfxV8AXCxSBQqrF&#10;n5ehAr7zOGX+8rV4n8e/CFtHoM962zaT09MVlnWWRUJYqnv1/wAzTA4v2n7ip8j83p/Ak2qeJrGw&#10;TUYre8uZeJ5slPMbnB2kn+HAr6H1K5PhO3NvZww2syjho0wHYhea8n1mzkt/GVjcad9mjmt5kfaz&#10;EB/YnpzX2Jd/AF9Q8NT6pqF1H9ojs4541h+aMsR09cCvyrHYLF49KVCPNyJt7ebd/u0LrwsrJ2u9&#10;Dwi78XXHhmzsvs08v2xwGE7OeJG5NfRvwigi1XwONbvdcNx54aO8s7Z9oKdD+NeKfEr4I61YeF11&#10;+aVfsvkl41Xlq8O+GvxW1LS7S802W5SNXf7m79456foFrPKIvL26uIpPbbVb7O2l0cUpTpu0np8v&#10;mb37Tfw9sPFXieO60bUbez0iwjaJttv+8d2fILCuX8M+APhX4Vv4r+4vr/W7dYWx9qQ+WZ/f8ehr&#10;Q8XeO7TUNKmt9AtpbjWUkz5UbmRTEeG4PUVzesaYnh3TdGlsbv7VJqEJivrNVx5U/UxlD/EB0Peu&#10;ylWxdWlab5Y32WmnmefVknUc1qaqXPhvxHHJa+QbKRgwWKRvMScHjgpggV438TfhRffD8QSuvnaP&#10;cqtxa3kfzqsbnhX7Bq7Lw/4Zl1ZpmSaa32Pvgn6jIfv+K1Zu9Z1RbO/tbpLa8t72Iw3EF5LIEthn&#10;qAvX2z0r2MuhPB1PcbcXvuedKzjZ7nhtvpr3eo26xRSRzOFXaoJ/LHUAV9D3fxjuNWjtnbwzaw6J&#10;p1l9hhlWJ96LjAkkcgZLH5q4QeFL/TYRFp0ttNvw6Ts/lvJtGMqT0P8AOvX/ANorx/pHh34b+G9B&#10;0sf2o15ZxNcaiv8Aq9yjiMkdya9fEweOfJKOhgtFvY8F0zX7XXZZYpUSG/tgouIGXk+hAPY1ZvXY&#10;DaqbdmD8r5KAHAJx6V534Zi1G++JEa2skMdxd3iW/mXEuyP5sD5yei16l40j0Xwp4tutDstZTVFt&#10;2CvcwoRA8g4fyyeqqeAe9GLwXsKn7rVW+45qkNbrYwda0QatKfKdLWSaPzpGbhHPTA92rLl0aa4i&#10;iuLIXKtCghlXyiCh9fdW9a73wvp8GpT/AGDVZ3s7V32peKgMaEjoc9j3ru/HngPXLPw/bweHtVh1&#10;KMR82smxZD3yp6GuKGNcZKlJ7fcdKXPC76Hkfw106w8S+IY5tZi+0WsAWW4t2nSHeVGQCW6+9bfx&#10;a8WWk2tT32lGG18MDbt0e8bc9qdv+ri5yBWboPw68UWM19d6hbbbNF3XEGTsJb/Vxtjvu7VVi8BX&#10;V9NbRqX8SyWxeXU9O5SRMffGfUCurnoSq3lNOK+aXz6Dhz8tktTxP7TPqGpy3RTbHu3hWGQMdBg9&#10;hVxI5Y5JLi3/AHdxKGHm4GMN1Ar6f0H4QeGvHmjXEXhy5ubSOXHmIsQeQY/gO7JArOn/AGYrXw3q&#10;sCXHiKLzgVZLaS35YHkdGNd/9u4bWLvFrpZmvsqkdtj51ttCa8B83O7zAHeRiO1ex6V+0Jquk/DO&#10;28B6bb2tjZxSM8l2q75pixzjngV1r/s66jq0Vw0GqWdrG7HDeS+70AOKzYv2Q9ekNt5Wt6buP345&#10;N6PxVf2tg8QuWpP5aiSqbor/AAY8UT3Gq3GovI+5IlSdunJOAag+Lfitl1Cyt4JJGYTK5bsBRo1t&#10;YeAzr1vZ6guqXUM6W4uliPlzMf7oPJA71yviZrrVL+083KySOcNJwPTA9h6140aFOWN9sl7qWn3d&#10;jRSk1Zmx/blvcOdo/s5ZpwgbA+fjBPt96sjUL6HQW1BXgkkmkj85bnbu3nuM1cu7SO1nsbS73TKl&#10;oVl2yiQeYXY5THaud1u7Elraw+ZJMsaOiPM33QeSK78PGEZrkCo1bzK+m6JfSeHhq0WVhuQ8W7bg&#10;5zgqTWDLplxHvBV42THsgB9Ca7Kf4n3Uej2Xh+10+3s9Bs2N19khTLzykYMjyNy5Nchr2sXWuW0i&#10;3Ewt9pGIOAle/K8qnubM4kmZl/c2rTDypCrBRl+OSan8OeIE0XW4bjlmBw8WzPyng1gRblm+ct14&#10;VcAVf8M2wvtTbzYnmto/mfa2D7YrrnTjGm1LaxUrWPqLw7crcT2yXCL5MgK/Kw+ZGH3s11viLwxp&#10;1n4I1xrK2gkunspU+783I4GTXjmgayuiWsizXJmt0Xkr1T8O9exW2uP4i8IXKwypcL5JiR4XwHAj&#10;bFfGpum9dkZ052dmfE0Jkt4fKlzIqrtjbb3qhfq00saqreyr610SeCtS1FC0J+aNjvWbK7Bnjk1Z&#10;tdKk8MyLPd4k5KhY/nEffLZr7qNaF7xd2Sl1MS20o6eVlvH8loR/eHymmnxVFHMVdWmhwcMvv3qv&#10;4h1Fry5k2xrtbP0rAjhkm+VvlyTjdXbGkqi5qhXKmtT2bwV8VvDWj+HZtJnjnt/Pm3mWOIHtjket&#10;VdQk8O65I8llcx8nhWyH/I15ZBayQzCV12t/tc1uaFZrfOVui8bAo0e1Bg5POa8qpl1GE5Vqcmm9&#10;9SXo7nU2Ogw2d4ZmtpuAzho5R8oPcZ4NXILK5aUv/aX2qSTPmLNFzn69xVGPXo7u48j5vJiXaFXo&#10;MVn6v4oudJvYlWzj+yunyJ6Y64PvWSp1ZSt1Jc29Eb97p8TEbQfmH3VXlsioJrOGGzlleVrdezbQ&#10;N2Kj0nx7plwmy4E9uo6sqCTjvzXfWUnhvUrJVe9gW3k2/wCuTBPr1rKpKpR0mmFpI4KDSra6O7K+&#10;X/ehUfMahuvDb2so8p22gBiu3OTW7qnw/sZ5rm40K+ddiM3lQ8AsOnA6Z9aPhd4S1Hxx4hjg82Vb&#10;eAb7tt/T2JPc10KolB1FLRb3JUtdCvong+S8jg1GUeWwOxGZeB7keldXrPwx1zSbBNZi09NWs12s&#10;Ws33h8ddwTkV7JeeBJ7e18iK3tZMnzbi2vodgdB3SRD8hHYGqVx4et/hrpqX9nc3lx50qLArTceU&#10;/JHHUD1rzXi3J3WpbjfWR5ZeeCbXxJaQXunG80u3kX/UXwOYZR068upqxB4bijSKS7uDqF1CSgdl&#10;8pPQjA6rXoGseKtJ03Tt9w/2qRNzFY1yXkz3HYCvHNW8dnUrwYzZqzfe57HvSp+2rXS0RNRpWsd5&#10;p+t6Vo8TImm2FvbgBjG1uHx9d+San1b4z+HdNsZVs9Es9Qm+6BJapCF+vevHbnxHLMzLF5Mm0bRK&#10;vP4VUET6k0m47WB5VuM1vDBRveoEaklsdvF4nsrjwbd694dt/wCwPFmlSKjFpTIv2KQsQYsjja/H&#10;NU/hvbeLfipqNzBf6pfR6bBIv2uWR87c9Atc/Y2U/h/UfNdftNm8ZinWMcPG4wy165+z/q0fg+z1&#10;7RtSuUWGzvI7iO5mX/WQyJ+7YexrWcYUqckvVX33s7X7M6rqodtpXwf0LQ4xLLH9skcBg183mdPT&#10;2NYvi3wPDrkQjj0+Hy1+bcq+nBAwK7W8+KXg+3tt39sWUlvACr7W8woSPRc4Fcl4v+L/AIfs9Mt5&#10;TcS3dncMQJYcSbWH0ORxXjJ1FNLW723N3GHLY8c8SfDu20+URKXhw3ztt+6fevPr/wAK3Fi+1As1&#10;ufmE8f8AgK9a8S3MOoE3lqGaHAxzz15zXGza6ti7rPbdPlK+/UZr3KFWqtNzhlpsYul6n/ZNt5rq&#10;v2dzs+9yr4rItd80xYv82dx+prq9b0Rrq3s/s8kK/aiJnijYMVx6+mauXnw6SG3+yvKbPUl/e+Ve&#10;fuyQO4z1FdSqwWr3ZpG7RyZv4I/mito/MxgtJ+82113wo+2694olidw0flbizJwhJXAz2zXF6lYX&#10;iSizuEl8wfLHLs6ius8Daq3hG7spYrczLI3lTN5XEgY4O7uAO1XUjFR03LhFJ6nvnhDxbFprXnhn&#10;Ud9jMZC0S3hwCx/5Z5PANd3ovh6xjd/NDrGIw7uq8E+9fN/ifxc11qaWd1HGuqaa+xIrpS6XAHQH&#10;PU+hr3P4YabrXxM8Dy+IdP0E2ui6fA0OpeS5uPOm81sny85jADYCV8Ljsm9pV9upWT3R0ul7aTUD&#10;xf4u/E06jqc+kWEZjt7WZFS8V/n8xe/ptJqnH8Tpre2SKXT31BZgYrqSzfahI53Ktem+Lvgr4c16&#10;yOr2Vy9m0gLBVQSxyY/u4/Uda5LTNRj8N6tHoNvENWhtrWV5pbWHYfJIUys24ZOz73HavoaOGwyp&#10;KlCF1H+rhGk4vlkeFeI73TWvA2nF442+d0uAMqaxLmbcR+8Xbjbt5+WvT/iL8J9V02K98QRLDeaD&#10;d6lPZWGoWfMF1sRXcrnBChTXlH2d2bds3KOrV9FQUHFWZzzi07WNfw5pVpeaiI7rUo7WPu0inFeu&#10;r4Ms/AMU3ivS79b+GC0klAhxIm5nEWCw/wB7oa8Zs8wrjb8wO07V6CvQ49VlsPhUlnblFfU75nLr&#10;EeIox0LdPvtXn4+M58sYvSTSa6Nbv8DWirSucp4r0q2t5o73S3abTLpfNi3dYz3RvdTWn4V8Qpdx&#10;wwXGxbiPG5upcL0J+lX/AIfa34dvt+jeJba5aFgZYH01wj+btZRw/GKxNDsBN4kul07/AEfyWby1&#10;mX59nTp6+ordu8XTmn7vX8jKq0lc6DUpbG3kN08ca3XGWZvvCuX1PxJb26FYv3jfe2x8BTXQ6jbL&#10;qFr+9ZPMTKllb5FI9vevM7tJLe5aJx907fmrShSjUepy00pvUnm1ea6/uxw/3Y+OTUfmbsfdXHRt&#10;ud1Nhhdk81R8q9N1SBVyWAHuv0r0bRjojp0SsjQ0TUruxvIrizlEM0TBwze317V94fsnfDq3+I3h&#10;6bxzqnw+uPGU1vq4sbiLSbyOBDbPE3mb4OuVb5ge4r4Q0mylvrqKKCIzTSnaEVSd57Cvun9mr4S/&#10;GXwxaaevh271nwzoeuPbebdWnCvh+JAa8PMfZ7y3+V/+Cj1cvjKU7xV/y9Txb4uWtlpXxX1Xw3dx&#10;2Gg6XBqTsXsZjdW8UfbEicuANgryG4cW8oliwyodo9ENfpN41/Yw8J2Wh+N3ubrVvElykv2W1vhG&#10;VlsZvvvLNjh0dq/OzWdAu/Dd/eWbRho4iVf5SU4+tceFqJVHRekklpptdq6ZeOoSivapXTf/AAbM&#10;i1eGLVrIO/3Tl1/mcVzOnpPYyvE8QZTlQenWuj0dmksHulMO3zhb+V5oEmSM52dSvqa9L8A/Bvxd&#10;c6m+tw+DZvEem6UHuNT0lWCzm2CfvGCPzwjZBFehOuqKcZddlp9yPIhTlPSKMz4O+EdIm13T/EXj&#10;3S79vh8sxivrrThiXnj5PUqzISK8+8T3mgaf4q1pdDtprjR4buZLK5uvlknizhCwPQ4r6L8DaVcf&#10;FjxddfD34eyr/wAIikT3sdzq8QjeCLYHkEvl8uewpn7U37KKfBmw0HTJdRkvL7UrU6gzw2xWOBh8&#10;uOp4ryqGYQdZwrXTdtNdE9rro9GeoqF6fuffpv1t3R5V8I5dOXxLFq/iD5dNtWEUK7fkeT0YgHAX&#10;vWv+0n8S9TvNSu9Aivra8sYXilae1Ro/mIz5ZJ649a8o8G66/h3VYoNRik1LSTcpLfaYsxiE6g/M&#10;BIM7CR8u8V1fxa/4Qu+8PW+qeH9UvV1q+vZ2uNFuk3pZ2w2/ZyLgY8xscEba9P6qvrKqS1XQ85pW&#10;fc5vwr42iMsVrqITnKCdhxyOp/xrk78RTa1crEd0PnHDdRgmoY7aebEUUbySP8oTbVuPTbixuREY&#10;9twhOU7j25r1FCnSk5Rer6fqYo03mRoRaxIfJhHPYye5qNYxJ825etZ6XhaYOw2yKdu3pV22f+He&#10;u4VhOLiZyWg7Ysd1t2D5vlLbumKsaZp0OuaylnLcraxuC3mt7CmTw7oEZjux1bv9Khhkk03VrS6Q&#10;J+6dJfl74NKPvLR6mcZaX6m94atNGuL99Jv544We4WKO+uGICA8cCqXiazhsdRvbfS7iO4t4JmRX&#10;/vY71S8W6XHDM96lwkkd4zSiLccrnnvWVpt/HY+a727sxH3txHHuKqEOde1g2/I6FZomSKVlLSnz&#10;OQvyt0zRY67qXh2VZ7C7mtZM/ehcxtx647Ul3rsLW8n2e38tXxn5qyReNndj5a6oQlJPnWg/keva&#10;L+0H42WMJ/anmfu/3nnAMDg1c8VfG/xF4s0dLK8voPs+dxRUBORXi7I3lhthVSd25qsx/eL+Zu/2&#10;W4K1wzy7DOXOoK68gdktDeu9bhW5Td5jW/lsrtJ156VjLcwtI7K6eXwo3Nzz7VTu7n+Hb/49VH5n&#10;avQp0FFDib39tzWf7qJguxi27bya0n8UXF84ncpuQhvlwq8CuahkRVUMPMX+7VxFj2f3cj60qlOL&#10;Sug0Wxua348m1y1Fp5dsvrcrCEd1/wBojrVK21Xzg6qflQAozVjiNITu2fNUrp8m9Sq/7PakqMIp&#10;KK0JbRoR6w9mvmY+9jO7+LFLbqNSvpHlPzHGFVuErHuJdo/u8/drW8PeXHJuYfMwP3m6AVo42Vyl&#10;bc7zTZI9NSLmLzI8tu29c+xqbXPiVd2qJapDa7opC8csdois5Pqa5ObVfllXbuZv4qbpqLeOfNfy&#10;98ZTdXnTw8ZPmkriulvsb+lpe6pdm91e8aNn+b93xuPT6A16H8O9Ysd0dtFAq/N8jN/F6kmvBtQs&#10;ry2mG15pGTptc/LXv3hu+023t7c29uke6JWdZG6ceppVaa5b9DGclFnvumTJNpe1WWPaoXaqkls9&#10;TXDfE/R4LrTYVWX7PMs6ufnJBHQEA1vaBrNvJ4ZtyEXzEznavz8c/jXmfxb+ISW/h+a4tUC3D4+W&#10;ZS4fnqc140aLqStHc65VU46nmHxc0q4ms7K6adWkhBU7edpzTPB/iG8uLGNJT9ovIpVaFmY/X8a2&#10;fh1ouqfFx5LDTtO8mFf9fc+d+7j79D1NfQPhD4T+Evh+qW77ZNQyjPd3hH/kOuuVT2dP2M1qjj1a&#10;szltR+KHiPVIbeyv2kupuFSLB34Y9hXH65pB1TVnS4hjt5F+QOufmk7ivf8AV/E+lWsHlWaQtMvy&#10;fdG9V7EHA6Vxo0q68XXMbxWTXGTskfYcgnvwMZrzkre/sZOTcjyTUfD0/wBm+f7zDbHLHFkMR/X5&#10;ea9b+HXwx1zXLOz1LAs7PyxlZmcHep6ge+2u8+Gfwtl0XUnvNSG23AfZF5wLbugY1p/En4oL4Bt1&#10;hsYFurhlbCqv7uLt2rmxFSVZezpnSmormqEHiGPxNodtv0TUE87bsEjQglM/8tB9BXhujS+Kvgn8&#10;So/G1hbaZ4s1KNZlK6hEbhHeRGBlYHHK16N4K1vxb8QmFxLI1vo/nBd+3/WHPKqO1dXP4Uhbzd1v&#10;B5MUZST7QpfAPO4k9q44+0oPl+JdSnWlK1SGh8faZ4+vdY1WZJoUbUnmeV1X5Q+49VXoKbqHhrTd&#10;MS4W8tUm1Bz+8lZsGAjsoHcV6nqPhLwnN4lu9a0HUEuJNPP2ctaqRG0jBs8EcCuN1rTILPa8r7ud&#10;x85gh98jrXrqqp29knHy2+XocdWpJu7Zy0/gy9t7k6l4X1CX7VGhlaLcd+O5BNSXPjbW47JLK/aN&#10;rpSQJ14ZgBg9O4r2vwt8LNcuvBU2rWtqWupI91rYKuJHBPVy3QV5lrnwJ8bQIbiXSHWSZiuxTmQk&#10;dRWf1qlN2rNWXV739RqNVw0Wp5tdXjXAd5D5jYDblbv6k1Xmu0heTaOvRcZNOksGtrm4t9RSSwuI&#10;Dt8i6QxnH4ikfR55p1+xRC6jTDPzmvZjGMdGc8aTUtSsLz5+Bu/hTrirEGoGeWK1jlHmP9+Xktn0&#10;FXNa8LTaNdpfiCabQJnH73rs9UJ7YNaP9rWvh61EWm20MLMG33DL5j899x7elEpQaTgr3/rU2lyQ&#10;0ZJcSWljbG3mcSdP3XXJ9zVrQvGFtpd+J3sVmWPCCKRt4x0IwexrixKrZdh8smMsxyee/NW7NhcI&#10;HW0+82zczEh+x5rCWGjKLU9TGN0zb1LVNc8RXyWVrL9h06HKmdXwAuT3rpLabQrO2hsAxVQqqIt4&#10;jEh7liecmsKNotPLxQAbR99ZJeBj+KsDXITHfbuV2HL8+orm9mq9qa92K2t+bB1OZ2PS5o7Czc2y&#10;2W5uCftMvm4qRZFvr+3i3R28JJiedhmNQepPoK5/w/fQajbWz3Eckkg/dlo/mORyDjrmpPGmn3On&#10;20IEckKyKZfKm4JHQNXl+y/eKnJ6mHK5P3i14m1Oz17UEstFd7xrUlFnVdhuVHdY+2KyrnStTu8r&#10;LE0PmHYFuJhl8due1Y/h+8h0zUbed7cbYXQuyt29jXdyzafHcSi1ik8sKPKuppfMdjjA24HyV1VI&#10;vDNRpq6tv89eprZN6nm2qazMoktdphjX5trdGIroPBviOQM+nsw2zDMayDKGQcr14zWHqmmT2Mr+&#10;a7LNuK/M5qnYXC2t5b3KO0bIQ529B9K9WVKnVpWS/wCHBaLTc7ueaa1cO5+zyLn5pMx9RVe11oyM&#10;yfaF9omwRxzx6Zq+uryRxiF2LKx4SRvMBB5wwYGoGtdNnlkkaxjt25yYW2YP0ya8Rctmpr8ji9oi&#10;7HqcN4ESVEuGYfeZAMYPHIAIq9BaafeWEjrHPHMCFDxy5z65Brn4tFgm2GKcqqkNJFvK8g4OPWrt&#10;ndz6LNK/3vOAG5XBBz1yRWM4K37t6gpeZozeHEtmSSKVJIyD8jZU+hJNbnhSSS01MW0sieWx2lV+&#10;UqxPBHv2NYd74knm05riK3E0KANLBt+eMDjPHJA96t+Hby31V9PlVGbzt7S+W+3kHaAK53CvOPn+&#10;p0Ru3dbHut21vfeGjod6iLG8ZQ+qj+99Aa+em1TSI7W4sJbIXFz5rRB1ly4QHHy8cGut8R+JL9bi&#10;BrHy5JCYonfeS74G3kHnNc1qvhUeE7x7rWLcW95IN6bZQ+9T1YEDrmu2nh5NKVW9/X8ztlK6ukeX&#10;+JNEn0e/jbzDNbzktHK3B4/ve4rYslnurN1e5eRoTuSDPAB4PJrY1OODWNGnVk27h5sLN6iueMTR&#10;6OmyXyFlZVLtwiAV7Tm6kFF7oxk7xJ7gTQ4a4+6FGGVs8VCWikldsDs27p71n+XcyXzm1kFxCoKP&#10;tbAQZ6kntWjZacbK9t7plhvIUIY2/nLhwDyCB0FQ4KC1Zn7Nlhrm3t4PtG6RYwBuZctWbH4wsreb&#10;yPsizKSWP2gdK7LWdRu/FTPduiW1rAhJgA2wwKOBXD65MkR2x2QkZjvWeRtw/Cow/LUfLJP79i6c&#10;bM9U+HfxXtfBuoyXth4e0+6vGt5IrVr4vcfZWYYEkangsB61lXep3GuXe69uXupp24WR+QCM4Cr0&#10;C+leX6d4lurFZU8jzLaZSrLyuPdSO9d7pXww1zxENPn8PWVzrkNyA6NYr5hXsQ4HKMO9KthFB3k7&#10;HdKpVkknqdhoXj2XwTqGnXWmXE1nfR5zErOmB264JNeq6l+2n4ym0P7B/a8zLKAr/NmvnfVLTXvD&#10;V5cwapa7prZ9nkXynchHLDnkVjS3CXku2KM26t8xWRt3zeq9OPY1y08NB6XuvU3ji6tL3Vod54h+&#10;NWs6pcRrcXjzWana6SPlPoa5W/8AiCbW/uJbA+XG5HzeorGv7SNf3r/6vPy/Nzz34rHmC7dy/NIB&#10;87eoFevQw9JKyWgniJvd6l+88Qy3U7t8vmH+Jn5q54S8W6voepRXVhdz2s0Ui/NC5HTkfhWFA552&#10;/dwFFWrB4t1yzmVpFAxt+veuuVOKi1YzjVad+p+iHwy/4KA3t34Z0/SNa8OWuqz2UZinlnJkt7g9&#10;2I7Pjq1fMvxV/bB8dXmu+JLC1vX0PS9VmZmsbdzJGY+ygt2rlnlbQdMtk3iGNcK6qvzfN1OBXCeI&#10;7FbqKPz8tGOrfxrXnUcNGVTmq6roj0Pr8+XlTsaK+Lv+Ekie6N2kMwH7xff61UudQt7yERsjSNt+&#10;T5j8npya2vB3hHSFg228n2rzQA8s3p6exFZ3i3wTJoeqFNOkN5GMK67gXQn3HauiM6SqOnHQ8iVV&#10;Tk2VfD8zW+oGLZ5ML5UqzYGcVueKJrK1htEt5EmmZt0/+yvQAH1rhDdySXg3RqrJIGru/FWu6/qF&#10;tpenalIklrptqYbKzmSMeVHId52lepO7qaqpTtNSHGzMZl0+48QIrXMzaT5i5nWH99gDnC8jNZ1/&#10;awNZ3yI/nfxR9R+YPeop4nsXKsfO2n5V3enpUdvP5pCKBuTGFY1CUlZ30RqpWMuHSpZLOS4dNscZ&#10;Cu8jY5PQCq5uFkQM21mA2itpWVhLA7fuTlsbs5yMdKyhZR29/ErL5lucfM1dkZqV+YOe7PsT9nK8&#10;0/wb8U9Mv1uG1y1RLmWS1ukxHJFsynPq1bfxl+I2j+MfitPqnh7Q30jT/Jht7XTo4gQNo6sV6gmv&#10;Sfhl+z34w0WxudPbw/JBq1npUkSu1u8cku7oag0f4Vyzr4p0C2tLGyjuLFPsuseMENtPYyLhz5ZT&#10;g/PvQHpXy0pvm97Zn0ksLNUowXqO+B1tp+u6L4juYZLWx8SaeBqkulOfIge2U4kWIN/GvcV9tnxX&#10;4U8L+DIpdFikutQuLEywWNmpurjy2G44HOVr4L8dfHyyu/h/4X8C2Hh/SRDpKmG41Ga0815ZCvNx&#10;GnUH+I/NXp3gH46ar8G/h14TvE0Cw1XRdTW4uE1xpQbjzl4ki/dnKAirwtWnQqSmlutXb8joT/dq&#10;m+n9anzT8XLDxRqUMfiC1sho+mxwy28F2qZk2LK2Y3C8oMt1rmvhp4/8IyeELjw94i8MadY6pNcw&#10;xW+t/vD5TR7mw4HZw3Wu4+Ifxd1TS/h/4U1fwrc/YfEUM+o25lt4f9bBNJzG5fIkU79uK8g0Tw9a&#10;TMlnLpyXkd4FW6g2kSRFe4B6H3rek4Spa7ficVaqoVND37V7nXLW+07V9Zt3j8M6lZG1nazYOhgQ&#10;q4kwhyfLf5s+lcV8WfGOuT6/cXi6ol815bpLHJY/6iaJfljz6PjrXDab491vwJoN/pUV2+qaWlw0&#10;MdneLzCCMeYGPIb+degSfFTwf4qm0TRPGWkf2HG1pH5Go6eqKiFRt5QcOG71ySwlOMueC/rqc9Ss&#10;qkbRZ5hpGnahqFslvqKxWOm6jdkfbrpXk+zZ4J+o712fhPV9W8H+IJIINUvrPTbOJ7X7ZYsT9o2/&#10;KWIByCwbvXoFz4O8OeH7XXLzSvEB8baLplmLq6gV47MumMYjL53um7nHavHfCfja7/s3VdGWOz/s&#10;0WbrHLcW4mkSQncFeTrsP3c1vZtN9AVNUGrvU/RL4T/EGDVPElnoOoeJ7rxj4cvNMSy0vU1mELiR&#10;lDGC9KYO5eik18qftb/F/wAV2Wsa74Th0z/hE2s0aK+bR72SaO6bPVs9c1wH7OPjbw9Z+N4tS1jT&#10;Lm4sn/0e5trO+NuTuDKMNkdKyPHfiTU9Y8WiBri4mhfLyWcjZm5kZce5CLyO9O03LllrZ/0mbzrK&#10;VL3dLlL4T2Ggr4pni8QxW2vRy2ciwvJPLE8M5RSkqeXyXX0NeufHPxpZePr6xt7a61a80vQdIj+w&#10;NeShpEkBUuBJgHYSnGa8Q0rR9Ks57fUrtr3S5o7sS2V2s3EgB6+hYV1fjPwfrNv8PbLXmv8AR7iH&#10;U7ySLbJMFu4pG6cdQpSplUUKiTe5wRcnSkkcJrWvax4i8WJLb3ckwecTW77iHweuduMf3TX2N8B/&#10;2h734UaNcR4gutNdhHqUEieVJEW7q3qtfF1nqVx4Mv8AT7xLO5sbraW82ZTJDOAWGRn1+6a+jf2d&#10;PCF7+0T40t7rUdPureHAF9Pa9LqFTxw3cdM0Yhyio1Ke6elvuHg+Z1XBdT7qt/i9qw8MC/0vWfDn&#10;iXT7eGBoNRabZJHDI+zfJEOrpt+YCua/aP8AhHp9h8BPEdzY6lm61C4S+vrqGIBL+TsSg4BHYpXm&#10;vxk8H+DfgR8ZPDmv6RPA+k7xJc6GPmHmx8Y2isv42ftfQ/ET4dy6Toeiw2dqJzayWt04MgjPda1U&#10;0/aRru8lotW7a7o9edaMIpbdz4g023gXXbnTr+2lmmwyyRRs4kTb04Pp1NdV4b+Jd98OdQD2WI7N&#10;7QLIsihJFdu4cVy+ha8/h3x5e3HiV7mO4mUxSSMv75AflBKGpdY8a2EdxqFlpulzLNcARFr7Bd1B&#10;4KgjANdLjGatNXR40q7itNGW9d+LMcyWcunRm3ktpGeFpE2EBuCPUfUVcsvDcdtokWoz3MWrahzd&#10;va7yJEMn9w9JD69wa5/xH4Uh0f8Asi/uoG+w3dsjmzZ8zxsDgrgc49K3GU3Wh2kVvcpqGnmRswTR&#10;AuAozy/BjPvWFacYcsUiItzWrEv9PjYRWUVtLeeIGuAk8U0pjZ9qZH7sEAsm7rWBN4wtYfCNrp88&#10;lzZ6hYS3DFJLdIxJk5QF8ZLA+vas/wAU6qtx5/2mwuIdWgPzXMbk793CM3YsBxkda4a8FztDXE8r&#10;XzybwsjE5963pQVRpzOdyaeh1mspr3jgSav/AGW7RwxqkEkMJSNAvbI43fNwK5y9t7nQ5Jbe4hik&#10;YKlxHuYOjhj/ADH3SK9v03WIvhzoV5oPjDw1fyXV1HZ3dlZx6gYbWQn5t0ydXR4+hFYvxd+Dz+B9&#10;J0O8upLVrXxFZvqdhBb3AuPsyOegxg4HvRGqk1GS0OiVBuN/vMPTJ7FtEs/7DkRrhA13M037qaE7&#10;15TkiRfYLmtjSfHGg6p4QtPD0FjdW/iSWW4TVdTuL3FrPESDDIigZjZfutWX8NvDV3NZ/wBr3+g3&#10;V9osTKpVoikMk+ziPzV/1bEfMAOtQWvwg1HU/DvjDxBdaxpujzeHzHK+mSSmO4ukd8fuez471k6l&#10;Kmnzuyul827IUacm7R3seufCz43/APCibW88Na9cXWpaHf2Lt5Wl3AQhm5jmilIPdak1n4x+IPEW&#10;i3D29xJfNrkUVpM+rS+cyuvoTy4Nee+JvByL4Z8MT6XL9u/tCNkjabB+zyIcPGPc1Ws2srewtbW9&#10;vJ9P+yhrq0TbiZn6kOfbtWLjTl++V7v18+halVivZt6FOx8OauyasmqG5sbWwhZo1ViBEc5wqH37&#10;Vvab8EfE+i+FdJ8X6zpSzWV27/ZZrpjGkzAbgI26E+1Hhr4haHbX9vDqWmLrFunl3cj3SnEzMWzn&#10;uchq7v4lePtH1jwNp2h2sGq+GdHeRL0aPdSnyBMAwEsadMPSlWqxapuNk/60KhSoqDnza9jzLSdF&#10;uda8Dahe2wmbXtNu2vZLOZQfNtujsnuv8QrkB4lOoalb2cVnPMobckVuuHf73HFdhqWqPJZ3Gh2W&#10;i3Oj6hAoxEt0ZBIAOSgYZQmsDw2mpabfm/0a4+y6p5JX99jzMgchSOhrpjNJM5kpOVuhd8M6PqXj&#10;7R3t00Z764sD9ouLmHJkjjHG54xyVH3SR0p3h7w54dvvGmj6Xreotpvh95fN1XyUyUhj+bjPVm7V&#10;634Lu7bQ9Ki1e11SXT/Fku24miXEm+JhtmJkUg/Nu5TqDXj+qz23i7x7IsszeWZhaQNtBCKByzbu&#10;1c8K05VnFL3UrnRdQfN1PT5/EnhfUPEeqa34V0iPQbG5LxWGnKu90QfKCvYOwrM8cv4ctdVS38HT&#10;areTLAlxIutW8Ykkm8tjIrgZDlT0I6isLW/EHh/Q49Hn8M6RczahCzpqMlw++G4PrGnVABSSeNp9&#10;Quo7qLyZmiZWjWTmSMsOBkdRnqD1Fc7jOXvOOnmbuopdrnZfBPXl8ZaVo8vjDWpvLtZ9gdVPnCEd&#10;V47+hNe8W3jGXwH8d7PWfh3pskfhO/cRaZaKHCXLIFSYrGxYpy1eQ6r8W7K++HHh7w//AGDoWnrp&#10;k0ji60mXy7qbPLwyD+6d2Vr6j0XXPhj8F/AGg+IdF8UR/wBt6XbebHpOpsHwW/1in+5XDVp1PaOM&#10;bJN36K3ptd67HqUJR5dJbHZ/Ef8AaKtxLa6ba+Fm0nXr0NNcXFxGhmSRRtAXHIcP0rRe/wBH/ar+&#10;Fj3Da7No2safaSS3MdvlEUlOpBPevDk/aj8L2Pxmk8T+LNFtQ2pWCpdWcNv58aNsXEqTehXvXBft&#10;FftLeHLrStS0v4e6euj2N6zLNd26SJPiSPEkWRwUau5Vas3L2r5ovS2qv2atoXKrThDX+vLU8g8R&#10;aNdWd/ImjX8V5JlIklk/emKReCN46AV75L4S0r9mRPD91qnijT9Ym1KSNb610dopZ/mRWdXHR423&#10;cPXzn8Ik0/RdX0W51eyvb/RrqWOWB9PvvJfCyYlRjztYjvXc634D8JaH+0Nf6d4kOq6T4futRDXd&#10;qrxyPZxt8wxLHuRwwZCDXPaMYNSd7dTCjNy95KzPtz4TeLvh/p+vwS6pJDpUktm9xZ/apix1SPr5&#10;roSxDqnBj3MKwvFNv4J+PXje60JUsPA0mn24uYL27tFFze+Z0IB42VzXxL/ZV8IXuhaBp2jXGs6f&#10;Nbky2PiizzdR3UUg3KWjB7PsXiuM+B/wv0XR9Qs5tS8cXGl+NftU8WoaPq1nKu6EfwGRk5DrWtX2&#10;lKn7Kysn6X20vdfgejzudT+vyOj8G6DoPhDx1oNnYafZjxT4ZuLpdR1e8aSWLUweYyqgYDHtivo3&#10;w18aV1HwqmuwaHpduy3H2cRNKsEiMwzgAitrVfBWgeKntvFGh39xBqFraoLO505/lk2BvLRkI544&#10;rxT4dfDjTbDxZc+I/F1tHb2lxOxga8D7o5m+eORj935vnArysbPH5TNewldTWlrW6JNuztbqUvZ1&#10;o7bb7mn4z+MfjC3163e4tdT0trmNkgjWIGORCeinvWkPi1e+NoYNP1zToNUspHVTFNbNHI2D1jfs&#10;TWb4q+M2rprkDy2tnJDBKt3pvltma1x8rb8ZA3Dsa9G8KePdC8d2EdhrGlQwySStJmMDameciuHA&#10;YqeOnNfWZLm2U1pLTZ6tILxVly7drXLD+IofBPhHV9V0xrnTtOm2JYW93FuzJ0Yg9QK+X73Wbrxh&#10;4qeaZ5JriSQ7e5U5619neJvh5B4g0O2tIrySSwgIdbWR8xuo7ZHP0NfNnxBvdH0fx2j+HdPW3tIl&#10;COrLjc4/mK7+IKFejTh7SSVNJaee7aW1kFCpCbut76+nS57L8OPhbK8EE2qqWgGGETN1r1PVNBgv&#10;tKewQta25+UrbgA49q8w8JfG03lpAt1bo2AEPl16joeuxeILFrqBDHHnA3eor67KHl88P7HDy5rr&#10;XuzkxbxHMqkvhW3Y5vUvD2k2L6fpEn2j7JfD7O9vjfC5UbxuJ6N8vWvHf2j9M0+fXdG0uCztYVdy&#10;7qgx8z9TgV7Z4s0O715Iz9pawt4wZGePDOki/cZfb1r5A8UQ6z4s8Q3E76hJcTp8qvuw57dK5c3q&#10;Rw9P2MYWT2enTodWCjKpJTvdrofQR+H2lfD3w3pOj6Rqi6RrdwB5byT7I7qTuJIzw4r5v1j4zeFJ&#10;PGz+B/GdrFdaJZhba8s7KLyYZpQ2QXZWwSnzgZ6ivX9b+A+na9oljf674wlutRit2/s6K4vh5KSE&#10;ZjG49QDwQa+VfDHw4s4fE+or4+TUY4cyTG80lRKZZAOAA2QefmArgxM5xcPd5E1orp9twlO105c2&#10;uv8AwDz74j+F9I1C/wBYl8G6XFa6TNdyfYYGuN0kIPAwh/KsjwR8HPEFv4e1NNU8MX7alLDbS29t&#10;eTGKOQ72BIjxmT29K+rLrxD4S0rw94G1rQIJF8U2knm3KGETROqjl3A4wfRelfQHhvXvC3jzTtO1&#10;DVNS02+vbA/agLd/Lt4kfnZG3Uletc1KmsS3SjNJ2T/W1+noZzo0b87X9eh8c/BKxsPBfidbXxXY&#10;vpv9n3EaeVM37uRScHA9BX1P8a9Kvdb8Q+DfEnhSGHxPY+Hp/MuNO09kkuRGRgFR3Wvnb9thdG0D&#10;xra+IVlXVbe/mRXljlxIrKK4n4DfETwlefEaWbxnresbrJQtiuitIJN6ciR9lUnOlzYeSVm9/R6O&#10;+qsTGtGLUb7f5HvXxk+Od/4+0rUNFsPAuswXz28Kpp1xEY5Sj/NuXyvvBl6A186+OPDmo/AzxTpN&#10;l4ot9S0+4vYmey1Dzo3AQDJhcrz177q2fi3+0v4e8SS+DbrQ9YnXxFaz3KTXlu5t547YO3khtnPm&#10;/Nu/iBrmPiN421zxR4ESy1WPT/EGn6CWFlqEYeSeSKTawDyf8tCuetLFJTm6lZtt7bfczDnjZqB9&#10;l/sufEgePXgvNSuI5ZDbLbR75c7AvYE11Pxx+JukeAxeRQmK2uryP7M8qsQcnoQRn8RXzV+zDoc/&#10;gzTbHxNf2Ys1SIWFrBK3m29+CmDJiuy+OnwYu/D3hiTxNq2uDVtPeCRxBJ0hkK7kC+wq1iqlPByp&#10;Qve929NE9nr3N01Nqo3bS1vM+Kvjn8Q5tc168tVufO/eFGVV6Y4FWfhV4b8P6Ba3Go61HPHq90Al&#10;u2z/AFMbe3vXJaT4A1PWrd/Ec8iWti8m1J5kzJjoSB3FWPEPxuXQdJh0PQI1uri0BT+07r5+M9Av&#10;fFeTioVMXT+rYR/4tbfe7M+fr1nOXNI9Il0OEajqFyscF3pqbLg7lyhynBrjLvwZ4a+LU1zqvkHw&#10;7paKttZfYYhibZ1mIbGQxrgNY8c6h4n8G20upa55c08rxS7VCCOOM5DMF5IOcVxUvjDxL4ZsRpya&#10;rJ/Z7qGjtW/eRFeoYZ6Zq8FlGKhFuFXlqXst7WW/TV/I59IpRtoWNe8EWVhrMGmw6hDNHJIP9KaI&#10;xQQ+7mov+EJ8jayS/aIdwX7ZtIhfHXy8/wCsIrT8Ba7oviLWIrTxIzwx7v8AR9rZgjJ7be5J7mu/&#10;+IXjOx1bwBa+HF0W2MlpN51rrqo4nXA2vEfWNuuOxr6CpiK9GpDDyTb6vS3qjKajyya7aGPdXPhz&#10;T7q2bSFkX5FZ2VBlMfeYlc4zUd9rW+z/AHUvmbwHjeN/yzXOx6FPpcYbzAsjKVKxg88eh6VHqVrL&#10;+8vrceTMozMjHiYY/IGuFUKcpL3r+b1PMbbd5IqeJdRjkVLdN6qXLyKzE7yeeKzrWws747r2WZY4&#10;yEknjXe8angSEfxgdxVjUYJWtEaW227ByvbaxrJtLlo7uSSIhsAKFZex65r6DDxXsrR6HZFqSudR&#10;qXhK20LSUfUlkuGnIfT763lDWV1EODg9QR6HmtIa/Bo+gy28DbZkVvLWNRjc3FZmieITodtLaxWs&#10;d5oN7zJp119wHu0bfwP70niHw5aalo6ajoZlkhB2m1k/1kBHUe4rkqUo1WlUbtf5fNdAcIyV4HHN&#10;ne0hz5n93vXSy+AdQuo7J7WIXUk8QmSOEhuOvbuO4rm9OcQ3CRTndtIxuX+ftXsfw312C0u11C/t&#10;kkaDzEjgtFEQywyCx6YHeqx1aph4c9JXa/Hsgpxi3ZnE6B8N7zVNas9Nvf8AQ1nL7HkbgkDOPapf&#10;EPhKz8G67rGi6pIrXlhKF2KmQ6kZDAj+VfXfh79oT4b2nw4OnS+CrTVrx53ur1JdOWR5JAcZyvVK&#10;+OPE13BqXiS+ZdMOmR3NxJKLa3T5Yo2bOFUnsOlcGExVbFylzpxstVtrfWz6ndUoUo0/3bvIq3uu&#10;vcGPzZAsAUJst1A3LXqHgyx8PzS202lkQ3Ux27ZuhH16Vxdt4Y0htHe/W5e4j37NuzyySO1V7rUV&#10;tQRYKlvbj/Vqxz7D2zSxEI4mPs6Ta/BfNHC9HZo9i+Jn9j+H/B+m3kniOxvNYe9ZJdAjt8zW20ZE&#10;rHoVeuN0D4l31zaatpVnPLZ6Pqro93p0bOlvOV6Exg7cjtXHQ2Ol6pbRvdXP+lGUo77zkk8+9dH4&#10;es7PQ5wyw+Zgn97vwMDjoO4PWuP2FLD0OTVy+77jOpNp+7ojesNA83YtiFhvi37t7dcyY6V9Efs7&#10;fCLSvEmi63aeMPiF/wAIvviJtrVrpEEmOpcN1FeT+EfHljoFneS3ul2er27FU8piYbiL/ajkHX6F&#10;cVlN8KG8deLB/YviGSGOfHy6w8cc4z/CCpKuDnqK8p+83LESSgt7pv5XWqPQwdX2b5krsw/EeoaZ&#10;pXiea20+8mv9NhlMXmKgjLKDyUzn04NeoeFPjfB8PvGEl74Bu9SsbFgqwJqWwz5YZcPs4Iz0rH8O&#10;/sd/E3UL++iis7Nobe7jt5Lm61GBEQsdoJBauouP2brPwXZ3mo+MfFOm6H9guzZT6Va3IvLwy7OJ&#10;FEfRM1VWOGnSjKMuZdGv+B1OmnCvGTmo2Pa/BOpeL/2ntZt7S+1FngtszzGMJuSPuwHc1mfHL4Xp&#10;4J+INpZ2MaPosNrbxQ3EePTLHGSRy1fNmj/EDUtDvA9hdPYsF8qL7K5i2g/Svp/x7q0niLwT8PL3&#10;xQL1vG11aohaa3VA1l1jkDDGSa8GvQjTw9RzXvt3Tv0tt66no0a0a8bPdf56H1d8H/Cnhm1+HlpA&#10;Y7aZrpfLAYjLMVzXzH4wurTSfG9zZ2+5biGZk8rup616Z42+O9z4d+Fpn8J6L5eieXHYy6tsG9Zy&#10;OelfN3hHxbJrmuhIraa61N2LvPI+/nrmsc6dJ4XD0sPH3qUdZJWvp3erPcpy99qT3eiPvT4RXOuX&#10;Xhi1kOl2MMYQ4uZmIZxWl448Y6h4Z1bTra3totRmvpNlgHlWNGYjBDfTqDXIfCbWfFC6ba2M1rO1&#10;izf62L74HflqzfHPwfl8ReOlkn1x7CBHUx28o5kiJ5aM9MrX6JgsXVnllL6spc2id7Lp0urNEVKU&#10;HiZOq0l839559qHxXv315rXxNqUWjeMtG1ZbSygAR7UQO4DmQnkqOf0r6A8JeP7LX7OWLw3Zpcag&#10;kbPIsb/uHYcf6z37V8c/EL4N/wBnfEy5/s83Wo2V9fSRx380v7syBNzgPzhq+j/2Y9GvPDvh6804&#10;xCO8RVdvtOQRn+6O61zZbi6zxzod3Zvd6J2affpcdainQdRrb5Lfqd3qvhHUvH2q2T6nb/2RY6bI&#10;JY4NySmSTr1H8NRXPiySaCTWEkt4rjRRMlxpLHnG7G8d+RWJrHxGvvAj2en63J9t1S8vmd5VQxW6&#10;KGyuxj2Iq98QdF8PnQbm51OG3XW7z96sqOC4IGQA39wCvclVhapKjL31rK/p7uqVrq2xgotOKqL3&#10;elvx31s+5Q07Q7j4q64viF559HgtXAiMHEgIHUGtLX/Aus32jvYpqNzYSQ2ckcl+rKVuhu3KGHUH&#10;rWv8J9esb7w1aW9vIZrjnzvbHc03x5c3fiPVYfDOm3qW00kbSys3YCqhRw88Kq7blKe9nu308hTq&#10;VPb+yjZRj36JdT5F+LWn+Odesp9aleTWNFkTD3HkkiGSM7WGwfcauw8O/FUPH4f0CwtNM8PTPJG1&#10;1rmmu0scaqmM+X/AWHUV1fxS8EXXgTwz5Gn+J2W9vnV9RtJCBBNEPvvj1Ary3UNO1j4B6JPqGkav&#10;p2oW2oXrabOsKiTfD5fmAbH5U9818hVVXDVpOSa097Z/dZ3N5zilzRd18/1PWJ9cm+DTas3iyxl8&#10;Rtqb/ur6KH95IuOg35xXz1A66l9ou/Emn7dPdvNt1t2CXJjJYYYHgPTdc+MmrfEDxl4LtNS1lLdY&#10;ZHewS4XAcjj754O77tRfELX5Vgllm2R3EkhXy+lfI59i41PZUKMdG21dapddV5nBVrc6cn/wNDko&#10;PEzeFPEqyeHrqfTbwXGYHXO8ducd6+o/BfxT8Rah8Nri81bxLZQTR3ItnhkOJxuOM/L1xuyRXgv7&#10;PPwG/wCFi31xqmv6m2kWsY2ZJ2Nk9Ac9D6Gut+PHhPxB4I+H+kaPeyW99YWgMmm3lvFhzCD0k29T&#10;XZhaVfBYd4mm24tW3dr3S1s07F0nKnDmn6pHMftd/BvU7K1s9dlf+1rCVRF9vjlLxv714X+z9FoF&#10;j8RLKw8Xww33hq7uEW4imICRt0EgPb3rrfEH7WWswfDW98C6jY22p2U/ypcXAzJbY7rXBeEYprrV&#10;bO8S2NxYna4dUyMA8CuuT9hScoxtF62ffdpPqr7Hn1KsJV1Ui7vqfSPiL9ja21fxne3/AISsrrT/&#10;AA9M0ctuuwSIwPoRWn8U/hlrHwP8EyX5gvzlhDDPaTkeUSf4wOCuK+pvh38R7EfDnTtX1S4FvIE8&#10;jZCNoTaOAe2T615j44CfHXxFZ6Ho+s3cmhWRW81Ce5cB4fvBAF4yCeGruq5bhq9OniYV5TnOzjG6&#10;Vr9Gkr2PXjBpy5IWXfU8d8bazZp4C8E2uvafZWMd5CUsdQUgu8JbHmSuOpU9c18ifGIX+ja3LbaN&#10;4rtdQtYZXhxp64A75BX74r7P164+GOhaGsHjTw/eabrN5cItrFbx7UvLdn2eZH2Wuu8I/s1fBrxt&#10;8PdevrSC6jt4ppcXd0+J4lWuXBYap9Z9tZNtbXVtFrulZqxx4nCKrK8nqv62R8N/s2ab4j1jxFOl&#10;leX8JCFll3kL5lfT+tfsZo/g1tS1BxfyXTNLuuDmWNfRjXffs9+FvBvgq+u1WEtbFtsOV27x/wA9&#10;ATX0b41+IOhaT4YvIvNRY2tz5St93d6GooQoZnKviq2IVK3wxTXNddZetrWN4UvZ0403Hmvu+iPy&#10;f8X/ALM154FnDr4lstN0+QiUGa5xJ5ZPYDqRXeeHZPCdjf2t3YXEV1qUcflNezMCZDjqwq9e+GdT&#10;+LviTV9Dn0+yu4bkXF1YX80w3I6Bm2EryK+cE8D66t+9pFZXVvfRnaYmQnnfjAYfzrljCpmdHlxV&#10;ezXVWs0+7Vr+Z5s4qlL3FofWg1COaSQm4+0RyH7sfJ+uRwKtQpLNlERoYxhyzN0PqSSK7L9nD9mv&#10;TrOaOPXPF1lqVwtwMWtjl4ZIDHvDhmwQ2eCD0r6A8V+C9F+E+m6nq+n28F7apbObrTriHzt8LcBx&#10;9DXj0uG69dOtSknSi7N3/Q9CEb253q/X8z5E17xvq3ww8UaVeWptLjSbmx8mdY5ciZZOzmut+H/x&#10;c8QWGotqSMUJUMkFqQIIw5YkAds15Tq3gw6kPPispljuJmcpu+4me8a8IMrwOor6O/Z5+Gek3WqQ&#10;pqsMlwmxGXan7vkLjNfS0Kb56eFou1rW1OyhFrmm/hR64f2hrKxsraXV9NmGnMjiS525Qyr1H4d6&#10;+ao/jvbX2rWlrd2sZ0+x1Rr+201Iv3TxE7m4HqK+hPit4X8K6Nf3t5r85ks75GSKKCMebazD+Py+&#10;jBsYNeQTfs+arc+H7bxTe+TFdTLtis1+R1hz8pA9Pm6V72YvF1J8knzOF+2m2/k7JmlKFJxTgrX9&#10;fwPW/gn8WkvLzULW5jn0/TnnaWCKYfOqnkZrZ+I2njxayNaaZLLJcOXivIWP7+LpjbUXgO407wzY&#10;DStbsD4c12ztxbi/xvkkU9Gyc17BothFb6bbbEjaZIgglVeterh8FLMsH9Ur1E1u9NY67WezRzV6&#10;kaFT2qi/0fnoeK+Fvh5LJeWOli+jhtbaDeYOnJ4Ktn+IV0/gDwPrHguS9gsLkfYpL4l14baO55rv&#10;7XwtZWt8LpQWlByN3O01Y01Y7SxjDbI8ln9By9enhMnp4Zpu91fW7+5mFXGuUWoJWdtLHHeM9A8P&#10;NpeowTfLdXKNKHX5mkbpxXN+CLmHVNA062imtrL+yxz9o/1k5GWII9PevRNeurPw2JdVlso9qL80&#10;seA+O9fMnirx0t94yuIIrmNYZJxdxiNXKJnj2615maVaGBxEajtzPSy063Tb9Ua0HOpS6+rt2tZI&#10;9iGozfEzxUBFBNb6ZavsErL97jPINc7dvLo1/qNpcThNMtJt6yxy7I4WJydgPT6VB4A8Na3cahC8&#10;F551nDcL5zLvi84AZ3KDzXCftAaTqthr1npdlNeSWrg3D2zL96Qnj618xjK2I+rfW/Zvncnd7X00&#10;SXY3haD5U9Etjvx8fLS3hg068d41mm2W+oyL8rezY6NXR3MWo6jq1jb6hE1xHNhRFwcqeep45FeD&#10;aV4UfxV8P9S07Ivpmm2arZ+STcWg2cTxt22nrVH4VfFTxD4OurLRdbS41C3s7krY6u2SJ4l4ET56&#10;Fa1wmaVK1OP1tv8ADo9bb3sbezhL+Etf1O++L3wp8MXvjvSJbrRjo1vIViMkMqQ/P0DcZHFeq6ZI&#10;/h7Vf+EZ1C9S50e5t9lvcNjfIR1yfWuC/af0vWPEXgaDXbCMNZ28XnyfZ38zavUt9BXxtoPx5u/D&#10;esRy3V2WtWO11kc89sr6N6djWNWtPLcxq+zg5KTTT291rVWtZpmTqRlSj7R2dteuve/dH278f5R4&#10;N+FuoWNu/maZtVfNkG54C3oa/NHS9MfXvFSWFveJa3TMcyTbwFwGPb1r1r43ftCS694es9EstXbU&#10;rGbN3I3leXINoYCN/avEfhb40fw3rE2s+YY8QzRMsKjOGTb375rOvN4ycsVGLjGySXp09DysTUg0&#10;qe/dnp/wl+GHiLVJrjUtM1i10uMqYnnj/eXS7uOnbNeuWXwqsvD9pL9onub6a4kVJ7y8bznyO49M&#10;GvlPSfiFr9rrv9qabePb3m/aZY2wMehB617/AODP2lU1S8XSNR064uNQA+d9NQsJSBkkR+23cadN&#10;KC/eq7OCnKFrIk8QeAmhZEefdaysIg8KnCZ5DY6CuJufB15o+px284a4haVrEzrkjJ5Rj04Irstf&#10;+P8A4b1K3+y6dqbfanCyokkDgFVNUJfiArfaIILO6vNSePKO37sOcfw9q7HUdPV6ImVOEtVucDL4&#10;e1W3021W3065muLOc/I2cPHn1b9K1fDz6xHYX9hcWfnWZuCyRTbJY8D+HHNcNrfxhu2uUsJ9KuvO&#10;SQsYprkgj8PWuC1z4u+JbHU4LfSLj7Pb+YbkRKmwbV659q7KVOriNFZHG6Wt4n0rd/B2xuHttQ07&#10;SbC11JI9xi2GMMMNjrxmvNvE+i22m6x9o1Hww8dwG3FrxjJ5nvx8v8PFem+GvH8t54e0a8d/Mknt&#10;Vl+ZySxPOKs6p4stbywuILzZcW7A4VlzuPTINeJUpVpPnb97bd/ddFc0WtD5u8d+MriTyNLhhjtL&#10;cESSfZ4hGckdcCr/AID+NI0OzOkavJO1q0X+jywtkxkHgEeh21k/E3SQury3dr++t5GH8J3qR2b+&#10;hrgr+wlhcMEZWBPzba9ilg6FSgqU1v8An3PNcm581z7U+FPj+48RtKthG9xCRsbzrd/LyBk57gVz&#10;zx+IviFeXLt4W0/RYVmZI7+SaWN3UnmP5eXFfPnhy71f7RBeWGpTafIp2nybgxnaeCAR3x619BeG&#10;/wBoO8WK3s38NXOsNboFhurVtm8Dox4NfPYnBRofwld+u34o9alVvFI9A8JfBjRPh/PFrTrHb365&#10;YizeWMcfVzWPL8JNV1rxLLq0Hl6fbzys0c/255JGDHOMYPHtXP8AiH47anq1ukVv4XuIZvuQ/aJc&#10;Ac8EgVw9h8Y/HVnaf8TC5imaYOqWqp+8+vFebHC4mc5VOb75XZ3Rqxeh7f8A8I7qeg6PcaGmrTXE&#10;c52xztbpvT12HqRV2/1KWzTRNNv762uLi3iVLeCbZHcFxwZC567h8uK+ZNG+IWufDzxrFqus3F0v&#10;nAq8F1KTsRv7uSSBVfVfElv4iR9XuLiGS3mZl82Q52kHGBnFdH1GvF25rxkt0uvY55SUUpHSfED4&#10;ieN2ubtf7LfRNPQMsax26GRwP70mO9eb6f4R17xq2mXEVldxsG8qSeZGYRg9Ovb6V0Fz8Q5bWGP7&#10;FKt5HGwZIpHMqbcciuo8A/FK51LX5LCW7nhhis98FtJNlc94skd69am62HpuUaSVt3rsl1RpaMmk&#10;m/Qz7/4W6nDbRWaWNzeXQjRBeLKkduseecqeSa8y8Rw3nhPUES8FlfTYDfZpP3ke0hl5A647V6J4&#10;7+J+rR35t0tHXTUlMSuvoR8mZK8d167l16/ul8xF3/xSPkNjoK9TARrTnz1EuVkV4RSK+pax4eWC&#10;28pLmS6BPnnorgdsH3qzL4c0rXtJvbvTftO5ANkOP4s9DXGXNvc2dyVnQrMv8q+l/wBg/wCHUXxA&#10;+LIjvdQS3sdOtzeusnR+wFfSPDStH2EnzX76PU4FFdzwfxB8MtQ8Ow+bcboZvKWXyJEIwD0OehHv&#10;WRYaRqKbLpJPs6j5xLHxx6+9fW/7WGpWXiqZLzwpZ7tDtxNaHzm5jUPzJH6KX6ivlLU9RutWjNlY&#10;K0dnHhn2jrjvU4evVqpxk02nZvsOUUnpsXtJ8WLY/aVmd7y8L7RKuCjj6V1HgXxHqmn6j5+n3cun&#10;7+sXVPUgivOtPtFhlO07pPvbuoWuk0/U/sqiJAyyONu7rz61pVw9N82m5zuK3W56lqT2+ua0Furi&#10;HzoV8147VMR7s43EeteY/EaGFnuLVPu7vlWPsR7muy8LxTQzQyy7vOkjdizDH6n1rlPiCiqYpV2t&#10;v3J97muXC01SqKMdi27q553o6m6vIrdm/csQp3HmumvfDX2Wziuoo3khmY7JWxsODtJUjriuTuFl&#10;jmLIPufMFj46VseF9XkmubRJ2M1vDMHETMSiZPOB717lZS/iRenYGi7eeH3t5l4byf7tSkGxhl2I&#10;25Qy/dHU8jHvXpeuaUJJJJET93J/driNVtzJL5S/MoG0tXDSxCqpXOeTaMHRbdmmG4eZ/FuX8811&#10;mseHYte8MSGABZrdg8jNEBsA6tkdqoXFq2k6Mbr7I/z/AOrfBIHuaxr3xTd6bp89rYyPH9tiEU+1&#10;uXXqVPsT2pzUq84ypOzTKp05N3OSeJlf5ju+b+Hp9au2OpS2sxZdzcj35qNpmt1+UfMPmK1dtL2z&#10;80bw0LOR95civUk7rVHU0eneANcaZ45V2RtCPk+XsR3r6g+Gvhrwt8N/Ciaz4j1K10i41NvNK3Di&#10;MyD+AV8peDPs9vKmyeOTgP8Au2H5Gu5+MD6j408C3OpX8ryXEO2VPl4iwcbQOy4r5rE0FVnGKdot&#10;6mUVGMzsfiR+0X4S0yXbpF3NqTCNotliuyFgx7lq8x/4Tnx18cJEstGt49L0mxHMkOEWIdP9Ya8c&#10;07SLrXrmzsLFDJdXEmxFX1r7A8H+ALbwv4ZtNPszEsyRBpfm5LN988da6K1KhgYrlV5+f52Hy6nj&#10;j6RcabCsV05mVOUeTnPOOfXmsu58K315P5Uce5XjLrLuwFAr2+5g0C1bynvRJJtLosiAc1i65biz&#10;sW1KJ44Y8MsnzYD47+mTXLHFSvoYumkjzTRvAaxwN9tl87YdoWP5A34muiXUNA8Kxw/aEg87CjYq&#10;h3LdM89hXE6r4uaNJIIArMJCzyquUriry/lvJZWb5lbjzFya7fYTxHxvQzjF7nrHiT476tse20jT&#10;LPTYeUEvlRyyA/ToKwvE3iKf4h+BYleO2i1zRfmuPssIi+1WjdJCF7xHg+z154Fck4+bb1Xutdb4&#10;Lsdfj1eO9sdPe8kt8h4tn+sQjDRt7MGwa0eGo4dKpGK5o6p/hq30Z2wnJ+6QfDvwfqviDV47ewhC&#10;r96eWT/VoD617D4e+Bmjab+9uEe+mdtpaTOxKq+Gbu0+FA1NdWM1vYXpiuNP3REyTRkMSnH9zoa0&#10;PEnxz/suwig0a2TyZox5btwC55615+IxNavL9z8L/rcq3Lvudb/wh0WlwkR+VDGi7RuwAnqTXOa9&#10;4Z0zbJG91ArD5t0i7+fw6mvMLr44+Jby8kSa3tl3n7zZ7D1rNvfivrENyVurSCOMFW8pgRx7Gqjg&#10;67d3v8jnlG70Ol1wi3hjitYY7GTLM0tuudz9gQeOjVgWdpPd+Gr2K91Rl1SGVXsflMqzL/FGOyeo&#10;ruNO1Xw9qngw6s6zXWpSXAiSCOUp5eein1JNdB8NvCVzof8AadxqmmwQ6kzbI3ZxJGIzw20/dNZY&#10;nEfU6Eqj3TXa97/l3LcZRjzLY8e8VeGde0PWNHS/1Aw3Go2iSusyf6gb8bTWzr3hPxR4TsGuEvLb&#10;VNLvpVSPy2x5+O+w8grXvfizwdY/EbRfsqKjavAMW8qjaZD/AHCQM7SK4f4j+BvFXgjWRomv6Hea&#10;I1qq7LaAFZEjkXhkJ6j1rHBZxHGwTklFp2a/JpnVTTlBySPDrnXJtYgtkulePVLbChpm/wBZEvof&#10;Va9h/Zr/AGgLH4K+Kru61rQx4n0DWLY2eqac8u0SRlvvgdCy9q4Txrqnivwlor6Hfpbtpc08c6Sz&#10;WMXmExhlGJMbhw3I715r9qlbje27Jx833a+ijGGJpc0bOLJU5U580dz611XxDJ4LttPvPD8c1v4R&#10;1W4u7i0+3RDE0Yf93EwPHCda6fwV8cPAHhzWrLWPH/g5NctI7R1trOE745GcKMxE/wAVfGsviTVJ&#10;7O2s5L+4+y23+oTedkWey+lFz4i1XVIba3uLx7qGzQpbozcR7jyBXOsBGKS6HR7d83MfQ3xA+P8A&#10;4f0rxj4F1PwZ4TtrHU9DSX7fHqT/AGu1vN7HZG8R4BSNtjV5r4tt/D9x4U07XLI2dvqF/ezQz6bC&#10;xMkGTkEjptOcLXGoojgeXO6Yjn5s7RUVtcmG5h3oZLfzUeSL+8Af50QoxjyqOlipVpTb5izq/hPV&#10;dLTfcW4aGIDdJDyAT0zXWmyi1j4OCO3RIbjTpnuPM3fOVbhlrF8c+PY/EVvbWem6XDpNrCefLYyS&#10;XMmOZHJ/l2rt/hB4a1ubQp559LdtL8woJ5kyHyudprnxUqtPDxrz0cGn8jkqWi7QZ4TE8iylkbod&#10;yMtdB4hlms5rPWbMiHz8NvjbP7wda7a78D6LDPeLdSXVntnRV2r8gRuprltSurBrC90u1czLCDNB&#10;K3XI6jj1FejHExrOM4LT9GZWvqaWkaqmrQ73fbvQrLEv8BrE8S6TaefazTr9n3tiRfUdqwdLv59J&#10;kFwFVuq7ZOhH0rtUubHxpalWZY7iMfKjdU/LrRKDw8+ZfCcri4SutjmruNoR5axt5a/w+w74qg9t&#10;LvL48tW6Lg1s2V0FkNncbPOjbaJGb5X9BWt/ZEi/d/1eP735itfa+z0ZqkzF0Xz9Nuo5Yt6sjBg0&#10;eflr7c+EH7fvirwv8OovBZhW6m+WCyvFcia2r4vubOW1YL77vmXt64q/4dsrqbUIZVgaaRGD/u+M&#10;fU9BXHiYqtFyTs7PVHbh606UvdP1Hb9trwj4OXR49QW4i12BP7N12yj2fZ5k6tMjgkFz/Wvib9rX&#10;VtG8QeOL7WvCWkTWHhyeVYlJclZeNzHIyK6Y/s/ab8QvgJqfjDT9YtY/E1heP5ejzagJZ3hzxGIg&#10;gYMe1eHWPxl1aH4X3Pw51S5lk8L/AG9dTt7ZVG6G6AZSfWvLwsZ1OWbd3DpZfeexiar5PZy0Uuv5&#10;XOCd1hv1ZQsbOSyNuJBNfWj/ALRGt/EX4QaBpOl+Djb6v4TEcdx4rtJiZYom3Iu8/wCelfKF3YfK&#10;8SsrcB0bruHrXX/Dm1F5ZapdOPOW1WN3tWZ0RwTjkr0wa9DGUYV6acle3f5HiUa06Tai9Gbktnqe&#10;l+L9QutOn+x29uVSC/tUeEzStwYsE8E969WWz8dftG30ltqWrXWs/wBgadJLdy3eo7FuYbfDNEg6&#10;bRu61xfhi2u/C+q6ZqmrmDUtLmvI/M8M3lwUeYb+zEcZB+/XTfHDxidQ+IP9rW2lp4X0dxHE/wDZ&#10;u/CRr8g6gZauKUpaSha52wajF8zdux4Z4tgMcNvdW8UVriWS2mSPPyv1+cnqSG4rk7G/h025E9xb&#10;C4t3DI8e4ocNxkGuy8c+IdKurOawsJ5L5hdGUyshQSjsxz3rhZppWUJFH6L/AF5r3KTcldo8yTvI&#10;u67praF9neG5huIbqFbiOeF93B7EdUIPUVjtq2pXTiPz3baxbft+7TI4Hkn3S/dV/mq/d6vLNZR2&#10;XyLDDnYqpjdk9z1NdSSjpa7BKyGz6DPDbx3G1mV8sXXkZpovlhubSVkPyAKfm6k963bXXTa+HRZO&#10;kTL96P5eayNe1JdQa2by0jZIQjsqdx61jCU5tqa0G0mjbeJI4GZcL/CPM5/MVj67qhkmh3BWkjjC&#10;Fo+OBXReEhHqFs4JWRtgG32rjddQNqUuw/MGI3bvSubDK9Zwl0OWEHzala5uXvGDSH7vyhe2BUDR&#10;PJmRSyr/AHqa3B7N6057l2wudy4Py17CTWkTrSSKxAqe2lijc77cSNg4+amLF8/zsq1ZthFbujYE&#10;zKBlG6VcpKwzctPENlCX8+1/d7QoVe2B71lXRRrmS4tT8vmfc7gH2ouJvMeTKJuchj5Y+7VJ4jub&#10;5dv8XSuaFOMXzLczsr3N1tP06eAS/aRCzKflbnkdqwJtixlU29am+8RuWia3/eAfeWrguR6saVty&#10;mj8VqK5WMBj94j5Wptvbqz/NtVT/ALPQ1dSxZZnZ1Eflfwtzn6VU5pstoiuoI49/AXf/AA1QS6a1&#10;dgipIuD8snNbsxjkgMSoPMVdx+b7wrBnBjxIo3L320qbvoyUNkmNwQxj2t/sk1PFcsFRVPzVXizJ&#10;91d1W7exaZtzblb8ua0dh6D4ZhGSclumGZuea6zwbo51C7G4lYYzl+9chDFJMwhRf3iDnvwK73wN&#10;cQSRyRea8Lcn5a83GzlTpScCJq8TO8VbLPX7hc7fm9a6XQr3ztNjuJY3hWQlB83YVz/xF2LrEZT7&#10;3lBdzL3FVPD+p3ckCR+W+1RsTcvDD0zWdF82HjN9jGpTcoqR7vaeLXk0iOy89o5sjZufhhjg59ay&#10;NU+G+qePJtPiLx2umqS08sz8cen1rjdOS8kkt0S2um3sWSNoSMmtKb4h6h4f8TSafNKLeNNsTRNK&#10;QiN1yfesal4v91uYpvqfTvgHwBFonhvyrQiFYx5IWP0ByCcAE1evfAGoa7L5U8iLpbgeZJcMf3fr&#10;71578MfjbdebFBptuk3HzySLy3sK9kh8Rv8A2b5t68UeYziBcF1B4OE5NeVPmpfF1Kg41VYydG+G&#10;eheHXnlZ31KRSWRbpvkU4zgDuat+MPiFYeF7eTaUtcsW8i3456cAV5F8QvjtfaFJbaXZkWdxIpWT&#10;7VA7zYzwUJGCCK8m1LX31aF3vJ7maZ5GY7myffOa51HnScm7M3iktj7D+GPjS48WeDRe+SkbSzuq&#10;Lv4Cqa4i60W88eeOWgUsun2kga4lmTJ56KpFcv8AAvVotL0hNOmlEkPmM53PjbnsO9e4aNaadDp+&#10;232rCN0zyycO2epY9x71wyko1GobDaU15HRWPlWMAS3SGONVCiNVAC4FfKH7TPxxkjun8LaJIyx/&#10;dvrmNz83P+rWuu+NP7T2meGdNn0rwlex6lqkwMT3kP8Aq7bt+LV8eTXzX0xlldpJs5kZl5Oa9XC4&#10;Zt88loKtNctos96+D+mtN4IkvMpZ7Z2WO5m/jP3f0rLEVvqHi3fK8VxZwyCWaXcU8zB+TP4rzWv8&#10;ItRtm+HV1FKHWG3uGV5PK83cWHpWRbRKumale4NxHPOUVtmNoHQgCicrSkefo0j1m0/aFttDtmSW&#10;DdsCts6D5a8F8XfFC78eeI7nUpNRfhg3lq5j8sA8bayr6VLpHcgRyKAz7vyB/LiuMurNtNv42Usy&#10;5H3W55rqo4SnyXtqzqTlONmzu7n4j+NbQOsWuTNtH+qvVS4jf2+cHmqVr8VHnRX1jw9ot5sO5pLa&#10;A2c2frDgVxN3rt5p95tXjoo8wZ4pbJzq2oRxTyJbyMeZe2PbFdUcFRUL8iV+q0f3o2jz2Sb0O20/&#10;xPp/iu9aycSafZTozSQXkpmR2HKhWQAj2Y9KxZ9NkuroW9jHNNs6KvzHH0FQ3l5YaPbxT6b5LXRQ&#10;xTxyMSUfPVB6Gt/4MeJ9Vt/EpaytL2+uwrANpzbXAbggk9qwqUp0oSq0Folom+pM6Sk0mY2iw2Fx&#10;c3S3MQuI0HkujHy3jB4yvoRXaadaaPDdR2Dw+Wvl7IPnJOSMhs8AZqx8TI1fxPdXH9mx6d5sgNx5&#10;IADzBeWOD1J61yXh/wA+612w2XBXygzfvlwFIDHmuJyeKpe1TaVtr+Xkc7hy1OVPQ9P1P4a6d4R0&#10;PT9QbUrG6aaNbiV7h/kjGeyDO7rXl/jTXtLm1ZX0e4muLZMJIsyCPew5O0f3aWLUzq/iCRtOsrrF&#10;0GhkijkaVnjYbSSDSa98O5I/B1t4lgXzoHnaOSJRnyQvBL+m49qMJR9hNPFVG5PbZb9LHZVpUpfw&#10;o2RD4b8Riz1CJQgaOQ7ZEbo2elW/E/jKfVNcknlTbIhKhVb7ntXFsGstQkiuEKyD+CTivd/ij8J7&#10;OPwZ4W8RaMGhvLy0jS4tf+ejbMhl9TXVWp0aVaM5rdbnKqTW2x448sSgxNH5iltwbdzXa+Gbmwst&#10;Nlu7qJ1ZIsx7ZcOZFPXHcCvP51e3f7PcxeWyHGxlIIr6U+CHw00fxx8NHvWIabzZYimMlWB4I9v4&#10;qWNSjRTe1yFTbkeDeKdbbUmguGnFx54bftfdsycjn1qjFGeGdFXcTn5u1dBp/wAMLnUfHFx4Zsm2&#10;tuZ7uaRSI7UR7ixc9lHXNQajpbQalJHblriP/lm8fCSAd19RWqq0oJU4Ppf5dDepQlTXMXYrpf3S&#10;vhtqp8ytjoOAPrUa6nFbxH+LHDt/rMCpPsAt7lbpIC0bwLhd2cN0Brq9M8I2niLS5S1tBpjBdpv7&#10;p9kDjOCG5656Yry5zpws5bHA8KuYwtK8Q6b5wSS0kb5Ww7S7efpW18ObdviDfalFa/6JeWa7ijKZ&#10;C/Lc8VHZ/BnV9a8VxaJpCW1xeTlIoFt5ciVmGQRmrHirwnqnwU1y8he7utI8RuZbO8sy2Hj29Wb1&#10;3VLWHneMH7z23fnqdFPBKUeaS0Kut6xYeDdSt7e/WSNZfmM0PRlPY1m2es2NpdvFptzHe2aSsyOx&#10;9QpxyB0rL1+LStY0q4t4bORr4Dcl5NcFnBHJyOhzXF6Femxi2Fd37w/K3b3+tejhMNBx9or8y3Tt&#10;8mDpRjsfR+q61ZWvhUeIriS3b7HtWDy/4pD0U151q3jq/wDHmlW8t5YvcR21yUjuVYlx+7yV4GK4&#10;HU9audYaDSmuUW1MqsW5wjHgMfoK118Y3NjGum6M89hp8bcNC53yN0MjepPauqVBxjoveNYxurs6&#10;nwjOl5o9z9oP2dViZvmboB14PbFY19YHxJp+nXthDNNamFoQqoCIZFbofdh81Ph8QXKeHZNNluGk&#10;mvZv3krDMjRn/lmT6Zqlp7N4f8Ozq4+0Rm+haSDfzIAGBHtWHJLWa3vp6B7ONrJmtqvwr8RaLpNn&#10;KbaGZb5k8i2hYSyOD0J4+UVLpXw01ea0vEsNLaa6t3dLswqDJakH/Vn3NezfBfxJ4c8f+HX8OX1k&#10;8N5HHM2nXjLkhS+cEjup7d68K8f654j+HvxDubq3u57O+Vv3zbdgl98ehrmw7xNaTpzaT176+pr7&#10;JJXT0Kmq6lrFk8UFzNe2uwERrJKV/QjpVL+2NRCPFBcG4hl+eSKZEkD47nivoL4SfGXR/in5mleJ&#10;bKxl1HyyoS6RPmAHJUmu/g+CfhB9YS9tLO2sWYf8ezIRuB6jjPWqlVVCXJUhZoFTk1dM+N1a1miJ&#10;udJHnDH72zmMaEe6nNfSH7EvjW28AfFjTI5dV/4R2xuJCHub+E3EUcn8B4ro/EXwD0PUIisVi+nz&#10;N9y5jbhAPYcGvOrT4N+LPCPiiz8u1fUtP83cbyzQvsAP8QFKpieeLtv6l04yhJM+9P2r/gPp/wAT&#10;PB2u+LYNPTTNZ090e7uopUktL+DqJIq/L3XdFk07UmgDFo0JZG6Ag981+r/ir4H/AA7uPgzt8PeI&#10;57eWCJLr95cnZI/fzIq8M8bfsia/p/gi18QNbWjaaY+Vm2b3RvmDH0FcknUpVnJQ3V3bVet7KzPX&#10;xtGeIUZQ6ff6a7n5/X4kuo97B1x0TswFVUszNLud4o1c7isnHNfQniT4X6XoOpR/Z7JI5AskpZpT&#10;t6dBmvnrVR5mpymNPl3MqKrZ+SvTw1R1XZaI+fcWnZla7hkWXyoHWRh1VWz7ZrV8GeHm8Qa6lv56&#10;RrCBMZG6cHNJaaXuSNvLLTNjDV7V8HPgzrHiJLm/srTdb48lJZm2Jyc8muurV5INLcuNOUvhOU8Z&#10;2/kr8iGNm+bezdT+HYVh3GmtfWgeLMiy7d67u/Q16z4+8JrY3EkXmRXm0/O1u2wfL1rkoLAW8zwN&#10;GslrMAybjyp2Z3D3rno17xXczlTknqcZ4amn8K62t55XnWuCpiZyA3oRjuOoNdD4j8R6DCkzW7al&#10;NIq7mk+zAR+YfcnnJpdR03+zUVXjjZXJbd9w8exrR0vxPquk6ekFpqMmmr5ofz1QOYdwZCRwecU6&#10;ijN+0KUb+7I811u2Gp68radbNJ+4iMx4ADkc/QVn3/h+4kk3xv5nHEkjHgiuh8WaLr2n+IbqwswJ&#10;rHCsJ4bj5ZBs7v1HHauCvNI1TfIvmlVcfcVz2NdeHtOEXzLYvkala6JPs99a5llDTNkq67u1WrUr&#10;eRpL/D9zc1ZMNtfWpG52VUHC7s9a6GXxI1xoiQpIrbW3P8oHIGOa0rJq3KW4qRXPzL9wL1b5W+9j&#10;1NSNmRXTZ5it8ny+3rmmw3itGWf0GV3fyq68MTWyqmOm3b1rkbs9TJRP2l8N/tU6GuqaQ73Wo3y6&#10;gqWlxZziPNncDg7CMZBNbim91LxR4sv/ABppthe6Toqt5WjSKks0NvJz54IyCCq9K+KfD9loPhn4&#10;Y6rr2qafPH4vtbxEs7OYCW0WOT1wQUc/OwesF7u68TaV4t+y3ki6hZ2bXF79q1V7a5nj6GNI2yJN&#10;m5Pk7ivLeOnJJfF1/TX56n18nGEtFbT+rHomqfEbwb8LNV8SaFLpei+P/DurB5NMurVjHJZHOBGC&#10;4yAu7kV4/ey69q134Y8PXt4mk6HMZ2sNQkuAEtZW3ZUsv+rJrzItaw+ALxdZluYdce9j/sxY5UFs&#10;IxzNFcA/N/uFK0be38Zah4Sj8XabpYvtH+1rZB7W7jISYjIEsf3gPc1xqholFJLX07nnPEc8tbnX&#10;JcxaP8KF+1R22vNpurXFuIpsRmQEKwZD356jqK8X1G8t77xI2o388zLcszu0dxgtnsfoa9e07TId&#10;c+GPiXV7/S0bUk1dXFtasYY4pmjZXPcj7vI6V5zoXhUR3mjXF2fsdm5KC52CUcHL5Q9xWtKcYud9&#10;zOupSlG21jRd9GOk6pdavr8Ml1pccDJp0ilLu8STjMUgBQ7fkYh+cVz3xBurbUhoelLONUZbT7TO&#10;v/LS2J6x59a6n4y/Ck+GrXw9rltqWmatHq1j9pgl02RpMAtjEsfWNl9DXl2h40VbjV7gu2PlCxpz&#10;gnrz69q7IUou01o+3mcMrxlySR6/4i+Gdl8KIfDui3nirSfEvhnxJbpqKXOntmS3kUqCki9Y3Tdi&#10;r37R0fhY6+9l8MdFn0RLvT44rjTr1lYxTZyxik7ptHDViMs/xGsLfbZWeizWxZrW1uInSRQBkZc9&#10;dwWs3wG/hrVvFGl3Xja1up9O01mW7s7K5EE86ENgBm6MGrONeM5tz3W68+jPQk/dtbRmDoevD7DZ&#10;ztbrbzW0ZtdT/cnExc/eA7H19asadLrf2y4aw1CJo1BuHS4U/O8fOV7ox9RVTWLDzNV1T7HKV0ct&#10;NjzGEkyxZ+Tfjqw+TJFWfDHn2r3N41x9n/dbUkZyBGcYy2ezbq3m0nzROSzbsWtVtJtQu5bhLBl+&#10;1S4aP+BZDtJwD61l6HdN/adxpGoE2dxIBFZrcY8klTuxl8Yz60QanqE19Bb3Ejtb2X70y2v7yRAD&#10;tJ+U84HStrVhcp4q1OyeXTPFGm2uVt9TktpEjlDDAZdwBD+3Y0T2tIFTsjs/g54r0iE663iDw1pv&#10;ibS7xTp8cWqXA8yyO5W82Mg5RvevWfE/ifxZ4Z8TarrfgzwhB4T0m4iiiS1tWM0EsS7f30bLlMk9&#10;UrxK4j8P+D7a703RRp95dJOr+favKEaMx7jl2H+1g16A/wAV/D/ii/07TvAujXXgHSbO1Zr77Zqp&#10;l8+UcoE34wx+6a8+ped0lodtO1ONm9T0bx1+0Nqdx450Dxvd6dpdxq9kqyX2j3NmGWaPZgsqtjkr&#10;XzpqWqp4gfWdUtwum/2jeSXyaNuHlwBnc+WndOPumu3vvGF3/bmh6j4wgudL01JApvNUtzfbYXDK&#10;6iM4EgH3uGz/ABLWTDpWmeINI1xNEv7CHWrYJNHdM5QXcLfJ5Y3dKdJOKblu3v8AmTV99b6HlVtb&#10;z+OPElrLqM8TXRb7Lbwaxc+V5iKMiMSngHHyjNV9Jv7KZL2a98NvIwmkhhiklO2HthT13ZrtdF+2&#10;fDXxdp2vX/h+w1xbO0ntn0fVrI3FqfMTDlunI7HqDXHa34lg0m0u7F1tre4vStwNrn5M+/uK9S/N&#10;BKOp5sopPzKvh7VLubWY5ZFkuLqHaxWRsfu05yhPf1Fesah4p0/xl4tTxDpvh5fCti9qWntbF3MO&#10;QjK5QP0LfeIryWHSzrVg9088NusUQS3uef3h7D8K9S+D2ja5a+BtUs7+4urjw/qsLzSQLE8nnFDt&#10;MiOBkbOjEc1zVUpK/W46SlF2WxwGkXiafbtLFatJHBs2LG2x5t53IAPUdRXP6peW3iC8tHe9hjuF&#10;Ox/tkRiWMDoH6j2yK6nxm9heavZppkpbS7aMeRZyTb5AkY6bwOR3B6iuHuJU8VX8TSh7doYz83+s&#10;3IvPOK9CKV+Y5bNnpWj3yarrehxao/2qGeAxJLCwl2dlhXd0UenSvWNK+E1nqngSbRfEeqz6Hqmg&#10;T7PN1CykEdhAz/KXkUHIy1eOfs0apfeFviBpmtW1ja6l/Z7vcNBqQVrcxAYk3huOjcV7V4p+NJ1a&#10;71Sy/wCEiuW1TxUZWm1O1lBg8lk2JbzjGPk2oK8HH+29soUNluexh3BU257lnStQ0HT/AIQeIvhp&#10;qmrxaLqMniK1ll1xrzzNOSP7iSvGOdg65FZcv7MmreJ/hB/wnFr/AGZc6Rp7yWeoNpl+05V7eRlN&#10;0jHpE+K+cr3StV1C7FhLJI+rQtsmiZcu4V+OfX+lbQ8fa54Z0RtIsru4tbObf59otwRAzZxwg7iu&#10;yVFKypvW9zKNdK7qR02PdvBXg651Dwpf+JrrRNRk0MiW0sbvS3IFvfRhWRihDAKvevKPjHbXFwNO&#10;8X3rpHHdEQ+RbuHO8cyHHHHzV7l8I9a8Y+DPhA/iXwf4zisrZL9opdOj1GL95IY+ktrJ1BQtg155&#10;+1ktpYnw9p1jO941hpEF3cz7kMbXMnzOFA9qminCpGCOqrGDpc54VfI3h7UY5dOuY7qMqrxbTuTD&#10;c4HoexFemRajaeMPEFtqutn+z7FpD/odvz5WEx8m7sPvVifD1dFvLuK61yRo7UNGtxJwkipnB8tO&#10;5r6O/aHb4DQ+FNOtPh/HqkuuLcRzG/L/AHVK8q6NVVmpPlktV16nJGk3Dmurdjy34e+OvC3hL4ia&#10;dqviTRrPxnp8qFJ7WaYpwxwh3LjDgVmeOPiFo3hD4gSXmjaMtn4amnfytMuCJDHCePKMn8X3uHrv&#10;v2cP2b4fjzqGv6WL+GxurWyN35k0RMeQfvMg5ANed+INE0Kzs3077NNb6tG/mwSR3UctlcwEYASJ&#10;s8k8ghqUFBtO2hs1UUVzWLfiH/hHI/tPiVJJLO4ubJH0tLfYZDcE7HiuOR8uOj7ea5BobexAure5&#10;tftUKhxtUO8xHUAHjNUA87NFLZrBDJZSqBtUACU/MFAOQa9as/E/gvx94ee1fQP7J8UWbDUL2VeY&#10;5Ej5eSMrg5P9w1q7x95oy9gpqyep5pDeX4lubXTdY0yxuJQ7iO6X7Pz1K7zkA/N0NZ011LY6rPZo&#10;IvtTgSv5ffHZSO2fWug0Tw9b6tHO9rpdtJqUskkqTzN/CvzHIJ77q73w/wCHvhjD8P8AX9U8Qxav&#10;J48glR7BreIHT2j7xuB+OTSlVgk1b8hxoN9TldH8MnWryOd9P+x2dxB96GUSBpAMOxTqmT+VO0vw&#10;ZK2qjTpbaO8ZW82OTf52QPvqfpXaW3hC18Kx6Xqtn5N5bygsWjfzCjHkRPF1wfevpT4P/BW2+Idv&#10;4W1GDSbSG8triWHUkhvCJ5+N6SiJx+64+TIrxZ16tX3Ke/Tc9GhhnLRnnHxA+EPh7wlrmhaDbeP7&#10;VNL8QxxPqV/BF5kFqG42mINkV5vrfgbT/C13rHha813StUsbK4xb6jZy7xPHjIkAUc19ifGb4VeC&#10;bp9Jt9H8Najq0kAnl1o20vlXqSGPEb72HMgfr2Ir4n8Z2msan4usrCKOVrqWBIZFZChyv/sg9aFF&#10;QnySavvo/JG2IhyWdtGd9+zpoegrqfiS41/wRqHjXw9bWTObrSFO2zJ/5asg7itPSfAmgePtI8Qa&#10;5b6ZPDqUTxy6dBo9iRpxhQYkLM+Cjcb67fwFq+l/s+aIVstfudV1rU7Qw3VtDxaYbq7DHIrntc8S&#10;+JvGlz5S3N1dQxRbYLZU2QQKBg7QmAKiti8Nh4c1Z69tPldmFSvFxUaaNLw98YPFMOhRxXV/MrRx&#10;hYLXYYg2OcYHt2r66+DHjfw38QfCeh30mpJfa7HCZo7ZoRJNaFTyR1IFfDula3eXEL291aC+uLdk&#10;M0kiHEcY4Bf0Y9jXvHg7wnb+DPCDywaI+pprTxvpN/Z3hSSxnJ2tG75GFLda8/C5hXjiXOk+eLWq&#10;d9NNLW2eyROGT+0e63vxA8RxfFCfTbRdNu/DVukcdzdLxHApGUdivqfkPYV0/wARbZvFvgLXo/tt&#10;qNLFurRyW6+c+5eSM8cDsa+Odb8beLfh1d6lp06XXh+S9t5I5ba4XBOQwyQuQc98NW1dftKXut+F&#10;/DaLaWNtHHZpYzxnc8cpU4+YDtWsOIF9XrQxalzNtcr87pL0SOl1KTtbS39XMjXPCVnY6XoWs6T4&#10;hj1Ka7d11K1uJfLktnHKH6VX8H+JbzS9es7J5JbOSRx5MsnSXJxnLY+T3pfiB8T5vLtI7C00m4sd&#10;MXalzZofLaEndwcZZAeBmqHxh8d658RdU0ue8s7PT77T7RIkjs2zC5Ybs+xr4avThCUpKpZqyW+u&#10;mrbuZyqxi+ddz7I0oatHqVv4M1jUoIRcWzXiXFg/7yRehTmvmL4mSaZa+M7zT7W7nvPsk5iEjYCD&#10;H9a43w4vxF1PwT4ku7ZLmAaPbxTzfaGKTpCeNybuSm1ecVjfBHSI/G+uQS6lqsNpDNOqZbLPGDwX&#10;bNenm1eePwsYKm1bZuV7rZJPRWv1Or23O4qPX/PVn1d8CX8Katp9tFqQk/tHLZ3PiFhnivoyws7L&#10;TbYJZpHDD/s9K+XtR+GY8HLcQ6Pf3Wq67C6SCCO2It3jbnKzeu3rXqPg29vde0OGHXNchsbZ1Diz&#10;t5AZtvQq8nYg9q+34drVMBSWFxVGMJ23Vteju72uXiIusrqenbX8EbXxU+IFp4Y0K4EE6faphs/d&#10;8law/gjptvcWl9qktotxM8oRZdqcADp7VwfjzwPY3Xiz/RLh7vTEH+qW5Bm8z1UnqAeorD+H3xA1&#10;Twfqd1psVykazSmEtMvCZPDfhXHmXEMcDmdKeMj+71V1rbzNVGEaHsqb1fc9H+NHxG0vR7G70uXT&#10;ZZpUZJTCrKBLGf4Vx618f/ECz0660O/vNJ05NP1aUnzJfNIKbzhwSnHFfSXxC1Kw+H97qmkKJdZX&#10;WrJZJ7i95UzdniNY3wK+G1r4ht9XNxaQXluLZovKuMZ3NyGFfM53Xq5jnFLDUJfvL2trZW1s31Vj&#10;LmilyQ27/LzPlrVfg3rvhvwlpS2Gl6hDcR2/2ueWG681bnO4pMAvzoCOqVDp/jODwL4UufsUWpw2&#10;6ypa3sVu37kSmPcjJKSNhbrX1qlz4X0+DS1sdaTwj44R3tobzUC0ds6qP3ijf8hGOgr58/an8eTa&#10;9J4T+xXFp9o0GFrq8u49LWIifO3CFeJU74r2cElCMZVKi5n2s10ur6O6v2M61KNJuUDwH4l+J/Fc&#10;15ZT6jc311oL/Ppt3fRfeweeT1Oa0PD/AIGu/HmqxN4Xiu47iw3J9k0uLzLtY2Td5+xOqZ+Vsciu&#10;G0PxHd6pP59rEsi2LSva20zOY/mOXEUTZH1AqD4V+LPEHhnxbba3omofY9W8zjy7nyZGDPjaMYJB&#10;r3eSUU77o8lTTnzO9j2LwL8AEvPF2i6HazS2999oZbi8uLU4gIO55HQjI219vaN+y54Ik+CcdhqU&#10;ULLD585vIXHVt29A/wDdrzYeONG8QeDTLdC28H+M7aGO9tmsJTKt0SdkrSyMu4HuRuroPFnhjV5b&#10;OTwNpvxJ0hry9tluGjMrQCZjtYZ6geYKypTTb9pFVFbTVbt6ad9D240oQh+70f8AkcT8VtMg8J+G&#10;vDGmaXJPHZ2EKom5+eR1JriPiR8V9Q8caDF4cuLry1gi2TRQ8IwAUBmHqa6H406Qtnq50P7Z9qvo&#10;dPiRLbzecKm4t7gV8yjxzNLf/YEtkt9+YjeTOCiDDEYA9K8mvSlLFVIbWSR4FSpNNpaXZkfG/wAe&#10;S2egWehWgdVkQeZt4EcfSvCUTzCUzuYj5+O3atLxnrtx4m8Q3N1IWkkdtgVemRxwDVnS9LbYPKRp&#10;JvuOvueDxX0eFw0Mvw8YLfr6nlynKb1NjwH4IPirXtLhuY45LRZf3kfTef7ua9P+MfwmtbxLU2q+&#10;TMLcSiJm/wCPZe6tgfdrkvDOpQaLa3Yj3qqAL5qtu5znr6mvStQ8Uah8TNOsp4LiPT4bZALl5pfv&#10;vnG5ccjcOtfP4vFYiOJjWTtGOi+f+ZpGScGpbnyfq/hO60uSW3I2zRnlfQV0/hzxtJe28Wl6jKYL&#10;pGIivmbh+PuyZ/Rq9l8UeFLe+ktrW9hNjMwleOb+MY5Hs49K8b8WfDy600lrfy7xUBaR7X+Ae4r6&#10;HDZjRzCChW0l0/zTMeazt0NqFo0ul3TedcyYUtMcnPToa6H+zLO1heS8HmXEm5jF1Cegx615r4b8&#10;ZTWSQ2d1GlxJD8lvPuAI7YJrvUXW20pbyfw/d+W64DTMEB2/X0rmxeHqUZJN6eq19DCUNfdWg7UA&#10;t9aNakovnZhT5R19s15c8MtrO6sGVsn735Yr2zxD4g0C90/Tkg0xLVoYt0guP3mGx0B4yD1rzPxT&#10;EG1J7iGDbC45ReOQMVvltVxvBq1y1ZKyepUmt/sum2V09zas00kiC283MibSvLJ23buKlsPEEmg3&#10;sEsSKs33ZIpOk0Z9QP0Nc9rjoYIGwm4Lk7sB0zXov7Nfw+0/41/EnRdB1m8bTbF51S7vl/hi+p6Z&#10;6Zr16kYxpurPY6KNNzkox3KninwINR0uPxHo0RXTZvlngjbzDbSD2HOD1q1o1ppdqLGxvLzdbzqP&#10;tNvdoyopJ4KsOa+jPFXwk074SfGWW18JT31x4cX90Jp8CUsORG39Hrxf4l6YLrxXqvi26caz4duf&#10;lgl+49nIOBE8Y6GvnYY6OKboxlolumr3vZL1OirQ5U5LddP1OnN9pHh3R7K3tZ4JLW1QgOyBZULH&#10;OG46CsL4daTo/jr4kXKalbXEltMHdLuHGbYDlHKHGQP4qwJfiDaXXgptIigjZRhBcKMZB5ww68V6&#10;B8H/ANn2++MvnSeD9Wi0m1t4U+26hNJ5cNsX3KFnPVclODXLQw8sOpuompSbV9/O7tZq4qUW37iO&#10;U/aPufEF541+0azb2EdxPbRyxS6bDFHHcR/dEwSL5BnvXi9zNLHGGdzCv8LN716DM1n4N17UNLuk&#10;i1dop5LW4lVwEcq2CYpB0YY4PQ1jWXh688dancWmlW8N0qRNcbLqZIXdV7ISQC4HOK+gw0vZRSmt&#10;F12/MwalOo2cfC11eSbIt3y43++a6G01e6tVKpLujBCSDd98VZh8PaPYwxvFLdTXQ+8snyIjD6cm&#10;qOnxxaheSrExVmYKi7B36V01KlOrey0XkRJI6ewv2uhJPbwN5cI3ydSRz368Zrc0KSGQs0wk6/eV&#10;BsroNNsvEPwh8BtqqNqWjzeJrF7e0uWSMwXVmxKXA5DZyRXnmg3F7aXUItbuaPcRhu/H16ivDnFV&#10;YycenqVKHLa+57/8KfhfrXi6e51S6M1j4dsvKl1W+5uXtonPLbF7kdK534jeC9T0PxDNdW8F/wD2&#10;TNcypZanfKIxeRo+PMXoDXT+IPjJ45+HGlXI0DUzaabrSCC8tVVCH/d8qMcgVw/g7X9R8YeI9Ksf&#10;EL3N1ovmsPsqzFRGTgFkzwK8KF3B4qNuWz9dOiO6SoOnGmr3vues/Cf9n7V9V1jQJNT006lHrRI0&#10;tLeYIhZD8/mHnCCvcvF3wW1XSfDXi3XtZt7lv+EftpbWwa1cFoXPQlWOBF83VOhrndG/ad1n4QeG&#10;JfDiaVbXWlxCVrXXbePzJLXtkpnhhXn/AMQ/2jPF3jfwONCl8TSaho+9jIscSRSPn+8Ry4rmVChi&#10;6SxEpOTt02XZNfiz0lPD0Ickf+Ccz8G/FL3Cat4E13xBqlh4evV82KCx/fKbxSpj3oTwrdGr2/4X&#10;zn4d/EKyvbS2gj847Y1kQHk9cDpzXzf8EtAh1DxpDeS3Hl+QQIouZDNn72CK921OSW08QaAkBWOS&#10;OZl3yLnjHU5r5vPKtSniIRpO2jd/Na/g0RhKrjCLeyP0A8A6pqmpaaL68urSazkDMBCuDDz0IFbn&#10;iCxtrzS7hpgjskTskjfwZHavgTw78dtX8I6vqGm3VxJ5CTMF2jHBrv8AUvj/AD+K9Pu4oy1vdzQD&#10;YsP3XwMdK+2w/GNClhI08RTblZa7rbV3PSdOE5+1pyt5Wsy98OvFtl4K+ITLPIklsH2FdpdUY8ZG&#10;ejY719D65rK2GpWPiK1ud9lJbCwtrQ4SOaaSRdpMh6AV+fD+NpdS1jzftDwszGJ/Of8AjB7V6Brf&#10;7Sd5feBrfw66Qt/ZxK/aYxkOe2a48BmbyrD1Iy1W8Uv5tF9xc6tKs1J7/oe9/EjU9M8b6N4ftPE9&#10;/aWF6l7NbXZhl8xbcDq3Y5yor5++IMF02sjT7fxGuqWcMjNFctL5MZhYZ2nvx2ri21281TaDcpDG&#10;4OeDvz70ms6rbXDW+nsUEwPlP5i4Oeu2vlsTnuIxVVTnTV+u97Jddl0FLEqEeWG3/BufRXw2/aD8&#10;OeGdFsbHTdPtbS+8sQzvDMZVkKkjdk16lB410nR/BX9vQFdT1mcNcSyw8yQAnlmPZFr4Q0GzePxD&#10;BE8rQ3Gfs8d1bqN0as/Dc8EE8GtiWTWdB8UpF/wk001jM/lTtD+7DRZ+f6g+le/T4iqYeKimrcum&#10;m3mrddAjWhUV5LVv+k79DvviJ4w8SXl3J4mt4vtVrDfpaeVdQkc/eWTDApj+Eij4veOtM1b4b6Kt&#10;1OupeKLu3+fWLW3CIsX/AC0ilPZk6KR2rq4/2hfhx8OJdZ8N2cMusadfQIRNLFtLS4+6+euK+WPi&#10;R4nhvvKsNNj8mxmkaUx/6vEmeQMdRSniFGSjCXNzp33snfe70d1s0Z4qtBQepk+M/HVprqaSpsLa&#10;e800yLHfTA/6pv8AlnsHZT0PWmaJd694omsbdpJGhQqqJMc7gPSuc0rThdX8UUEDXl07FYoIfnZi&#10;R04/lX1R+zl8Hv7QuU1nxJG+m6UpLI8km2QfQVy1ouXLCKu+76X/ACR5GHUq87X06novi/XtUtvg&#10;h4dtU0OK2uLZQJJI0yJSo5XIrxSS71DULfRG8QaxeLbzXMKPLdB5PIiaRd4KHB24r7q0zXPDEmhI&#10;n9mq1vBu+X7NmMkfxgds7a+bv2j9Zs/FOqQvZWwihIVfQY65FdWa08NRoxqQrxnokoryVrntVVJx&#10;baa/4c+Sfjt4d0jTfHviGDw/btDpsFw8McG4vsBGQUL4LI3UCmfB2fSNM8K6t/a16+m6rZTJNAZl&#10;xA0LDDA9wQa9h8eWXh/WpZLtY7htaurL7Fcbk3xmaMZhmycfer5+v9MuJLuGJ5nXzf3Uksi5CgDg&#10;N1xUQksXSVF7T1Xc8WquSteJ9rfs6/F+Lwgv9m6uGl0S5/up5sZBHDKa6L4efFbSvDNldW2heF2v&#10;vEGoSXQntI0PnzY3OGI7IqenUV8ZXer+IvDNvbwadcaPazX9gs3kWt2C5UOwUnbgRvhfxFaemeL/&#10;ABP/AMIFf3VnPLqENzKkLzzXbx3Ony9hHtwfmruwVDF4GSpKonCLdtNVe17N3sjvhiLQ5e/6HW+N&#10;b+H4weN9HbXW1Cz2XcNvHeWbAx21iDyETqXz09a9pltfBPwk0uO28O63H4rs793V9MmZlurUANiX&#10;zByj56qy814x8MteuvhZ4AGt3ltHeTarG+mRxQ3sE00ccgyW2NyQfzBrW8J+FLKy0f8AtKG7/wCP&#10;2STe10z+YZQcEybv4jXmZlWq0aMowg5S72bt3ej6+aLhXmrOK1Ztya6NLs5L9pHt4beIvcbk6Acm&#10;uB0LxrrvxK0W41C7dorW6nP2eCRjjy84FdrqMmka1ot9pBiuL6GeHE88agQnJ5TOc5qqNHS6vLW1&#10;gAs7O2HztGoACrzX59TjHDwftadpvVN9Irt1u2c9WVRu19Dx7/hEtd8A/F221nRnnhs5FNwZYeQj&#10;AYYEc1n+OPjDqmgeLpL/AFSxT7LeMGFzatscHu2Bwc9xX0J4a8dWepQ3Fzpr2upaasxsvKuuN8hj&#10;UhnHAGf4PmriPiN4S8FeI5ls5J0sZ2h854bgCQI3TnaTwDX2lGVaVOnVx9Lmjazte/k2u5zSpT2h&#10;I6TwF8Q01KCC6spG6B4Hj6EHnJ9K774gfErxLrngXUEsb1o7l7byZQp5kgHLpXEfCT9mjV9ItZZd&#10;Lt5JPC1yiuJ7ibc6Tj/WAcA7T1Fd/L4B1PQdSNvtivJItrOnmhu2a+arUsTl9Z1cCp+zbXR2a3sz&#10;1KDqcvLM5T4afEO58UaHJ4VtdKs77U76/WS31ebPmMD8shZtvRvf1r6T8IR6/wDD3Sm0az8Nvaat&#10;dymPe0wntH2pndGw5/Bq4y38DpqA07WHj0/w/JYzQiKyVtjXUcsnUlecdq9Xv4V8LeK45rjVG1DU&#10;57gGS1jTbHbQkY3BB09zX6zl1OSisRJtPSz0Vk7p9L3PR5lZQ38td1a2xJN8MrrxVfS6tr80Kagh&#10;V4wqZjjGO2a53Q/B8sVt4gutR1TVJ2gJt7SORsII2KlSAOxPUV7Ne3ht4vNjT7RGG/ebXHC+tRqt&#10;tc6ltltwtx5Qfd1Br7CWWUHJOPxa3bvrfqzgWNqcvvLTytpbdHF/2JqUl1b3fieXT7vTdNieRJVh&#10;5kBTHc9F61p+D/HGn6lZzJbSDybbZEm3+L1NTa1psPjqeawmD/2ZCPnZTgvIewPtWfo3w9s/D+rW&#10;xsPmtSxWQb84wKlQxFGqnh1eF9W3q+n3IrmpVINVtJW2W3f72d252xsy+m6sCXwq00YDahcqrDBX&#10;PGDzite+uFghQfxSOsSD3NWMloiyfhXu1KcKukjzIVJ0leJ458Q01ez8N6ppazSTQtt8uXYXfn+E&#10;Admri/DvhNbvxVpV1HoK2mnXFqySwPecFkGWKyDnr/DXrfj3U3SWxkt55I2t7iN5Li3G4Jj+B196&#10;5n4gtZRy29pdaSPtXzfYL9UxG6sOQQOpr4LMMJQ9rKpUldQa0frdK9npuj3qVRyhFW1f+W9tDZv/&#10;ABLN4O1rSdNjtY5rGWCWYfZ8lD3DE+orj/Fnj+Pw74z0jX9QskurG7At4tpy0GeMY9a7WHwdbr4I&#10;sZLia5uJLWHfHtfox6gfWvNfid4oi1rR4VOgwz3FiyXWo2My7CgHHmxHjmss0nXpUXeryPScFZO1&#10;krrbZWZhFRbbir7ps56/8NXOp/FnUofDCT24mZWdGfy8Kw53e1eu+APhnp48M3+l6rarN/pDbom7&#10;EjqDXlHg3x14ak8S6LrMetJZx3YMO+4u0kyxOBHuHRu3PQ09fjvd6jf3tlcX0itbu0UzQ2+wqA7b&#10;A/PX3ry8rWFwlSVaquaUpSsla1mk7We25UqknGydttepzHxd8ajwWuqeD11Ty4QpljSQn54yMFM9&#10;MCvzw8YT2dp4lntFmkubVXLhliOWB5A5NfS37TWrajdavPqN1afZbPbtjl/1j88ivmE3EE9580fy&#10;rnczck1jg6cvrNScr22S7Weljhx1dTtymXrXiSJbZrpYjHgGLytudpHTBrnodSn+SVH/ANZ83lt/&#10;Caff2yXUV0lvcLNcJLuSBVIyPr3NVNKsLm81BYkDbTy7t0bsa+njSpwg2/6R4MqkpHoWieJZ9MhL&#10;xSJM03yP5kXT02+nSuj8JXNw2s21wlxNZ3Ql3ieNf3iAjqD1GBXL6Xostw7xRW7ybWDfu8jI6da7&#10;NtN0FbOH7ZLe6LcR/MJ438wSL0zt6183VVOU+WOjZrS5pK/RHZ+PfhbDo/hWy16S6vltfLxaPHD+&#10;4567ZRnIrn/C+sa/Y2ds2m3NtdNC/E8cQkkg9mz09qt6l8WNSsfhtF8O7XVHvPDVzILm3iZeA/zc&#10;f+zFK5DwfJ4k03VLabSJ4bVnTddT3EqeSFBzg5POa0rU1KN9El3PRfKvh7anWeO9d1r4jeJba38Q&#10;6hbaxsjCm++yi3kSMfwl1Ar558bWurafqt49rbuvkHyoVX5h5ftmvprWvH+lQsr6jcWE0xUt5ekx&#10;SS8n1fkCsvw/aeHfGUFytlaIy7dkku1ymSMDJajD5jLCtznTbj3Mbczt1OQ8LeM3utC06Brt7eQR&#10;InmW6jELL3ApupfEiNkNg199quIc4n24V/vZwD69qzvG2l/2EP3ETSQwZSR7f7iY4++voa4W58Ty&#10;rhm0ktM/yifnJA449K9PCxjiYupFaM8eompcp1N/4keZUnWd2jlJyre3rTbbSV1GB22BmcDy5d+N&#10;471wv25/OLqD80mXXrg+9ejeC7mS4s3t0n/0hGGxV6v6gfj3rSvTdOF4nK42ep2Xwb8MR6p4jSym&#10;KLI5LovB3nHTPrVf4oWHiv4W6zOdOu55rA/N9lwfLCk5G3pxW9YWjaPt1C2hkjmhAmkijf8AeI69&#10;xUWrfEbXPFVl/ZOpQrrciyjy9qbbhB0DMyV846kvbc9lKPVPselSjaHLrc5TxJ471ybR7e40y+mm&#10;s3YI63UMcex/QBeTWZo3xa1y0Vonuhb7id7+SP3YHofeuuk8IC+0+RbW5KzJl/s9ugkJ9sjGGHpX&#10;KaRNodzYzabr/wBumachJJ8ATR9+AATXTSqUJQcVC9n0WqR2appyOctvF41HXDqGqRG7uHJULI+4&#10;bRgZANR6DqRvHvkvbT7VatI7IiwZ8v1YKOMeoFej6r8Mk0nS7e40nS31uERf62O4JO3rkACuesEs&#10;JmJt7GaOTAcr9ozx3wCO3euiOKo1IN0ou23pbyvdDjdS12OTv3j1DSbS302N7eZG3SLuzgMVAI9q&#10;r3a3el39w0SPGykIjL8xOOMmuhu9PF1rNvLZWd0m8rFIywk+YenUcc11+q6Jp+o395qNnA+i6TKS&#10;kltdXYklQgKCuR155zXQ8TCjFXWj+86FTc2pI8/8QeN9S13RhFd3E00KbIdm75AY/uKceg6GuPF8&#10;H82by0Xjbu256V7BqPhiG+sS7W94zINhZbRo0CjgZwOv161xmm+A7i+aeC3Se6jQltsaZI+tdWFx&#10;NBQatY4683zWOl+B3w5n+KmvWlnBpaalZ2siTX0W9ExF7E19IeL/ABV4F+HPw68QTeGrG2tfE1/N&#10;Np8dzZxAQOFCrIYyOscf3T6vXyx4Itdf8KzanBo2r3NrHfxtaXkcLkSSx9SpAqze+F5rMLFcXMrW&#10;sAZQ6rggdQBnt7V2PF06V1B6nNzqweOPGd94m8PW2lu0VvawEGeW3f75x90ei157DaecvlQI8MY/&#10;hVc7q6PWLUrdGK3EsccnyhN2dxFaOg6fFb2cbOzRyH5Nv8LfQd6ihNRjddXf/gs53Ubdkef3sHlp&#10;912YqFO7g1e8M6ZJcasjyo8kbEfeXt3z6EV3N7pWl7XPlM0jjcWkYYwO2abY4W5+x+SkbORhZMgD&#10;I7H2r0HXioXZnzu9i7bTJfXN48UrXEMIW3G3odvX8M1x3jKaCaFomTbcIVIXPAAr0nw74bij0+7s&#10;0kRZhG7bYZeOehXvzXl+sxGMl2Utg7Su70+vWuKlWTqe7sZ1KkotHGTW4kwz7tzf14pnhnRrzUtW&#10;isLSJpruUlIYF++567RWvLA7K6sj7UBwzdD3Fdp8L/h/FceH/wDhI7qX/SIJh9ni6H5OTIcd69at&#10;io0aLlJ/10NVUSV5FDQfGN14b8yy1bSpr2PcGdZGO9MdBz6VDrfiWK6nspdLggt1kYq/2rqj9iRX&#10;sGoQ22pafcXV1I8lxIfNbzHyTnn5iO9c/wCHvA8vibxBb2dlGttI7FN/ptHJOa8GljKetVws/XQS&#10;kpPVHlereMNXh06KzupBcKW/d/uk7cZyOorEsNIuZoJL3G5Qxyvp7kCvrNfhzo3hWOBba0SRkx5c&#10;sgEkjv689M1X1bR9PuJX8iCFleMt80QHQ8g4AwRSWbwgnGjTt/XY6lPl2Pk6a0h3u0v3UH3V7msg&#10;OY5ifL7/AN2vo3Vvhd4e1SGN4ra4hklzg2rZ5PHSue1P9m/WZUZtKnWWPO3bdL9navXoZph3pN2f&#10;mEWpI8UTfwysflH3s4OKuQ6jfyQvateXC2+B8nmnGPpXfP8As8+JLXTpry4msrHyWZRFNL+8Yg47&#10;Vm6p8JvFmhWgv7jRp5NLfpeWqmSMgdea9BYzDVHaM036itZ+YzQ/EujeCQlxYQXN/qW3b9oul8tY&#10;/ZAKuzfHXXVhdFhtYWfP8JzWZBpVlY6Sbq+tJLqS5iZYUUFBHnoxPcVzv9jTXlzHa28PmSSEKI1p&#10;KFGo3Kav5sj3W9Se58faneXBmaX983ymRU+bis8319q12ElvJpmkP8TnGfWna1ok+g6hLaXDiSSM&#10;7Tt+7Wh4M09brUHfP3FZtrda6v3UKftIJWsW1GKua7aeIYY0bf0H3lyOO4qD7DPNOkflruzzIv3W&#10;Hoa6ObSJ1QMkE0caHb5i5w9Ks8GkxB3xIrZ2fKN+R2rzFUdtNzmb6FCC2sdFiEsrOu35e3y/SrVh&#10;4pu9UllsLJBY2RUt5i8SL7lqxZlufEV/GkETSbvlSKPotd34b+EssUsUt1fvCuP3nl4Qrnjk1jWl&#10;SpR5qz94uLUfUx7C2HibQ7zQVkkuLyyDXdk2/cQgH71Pp3Fdb4X+HOn2ujwRapd+cznfJ8wxkjoB&#10;T72PwV4Tki8u4aHUoMyh7WIyexDcg8+leffETxLc3eoLb2szf2XKqy2+1MF4yOCf/Qa4abq4uXJT&#10;TjF66q3rY1b5l5nsmm+GPD+niYKsNxJ93bGw7jqc1heKrCyKMk8IuoWVcNJj5QvavPPCmt6msMUF&#10;zbedaqAok/1ciAnoT3Hsa35tGguL62dCzWbEvIjdTjtgdqiWFqQq6yuckrpX6Fvwlo0Ph/UxqVlL&#10;5NqP+Xa4xIGyMfKT3BPBrttCu18UA2Fwr+ZZodjLcPGqjOQ23PUnv61zhv7aS52SuvloDldmOnYZ&#10;9arW+ut4f8R219avDJM+7Y0ybw2egNKvRliIO/xdzSNRpcr2KvjWPXvCtwrxaxe3FoR8kqucpjs1&#10;cz4l8d+JvGSQNq+v6nqTWcQhg+1XbuYl7queldBqvjy41JZEvbZFuEl+fan3uewrj9Xupbi5zFDG&#10;qkfvE6V0YGE0lGtFcy66DjJpaMxryW5uCWluJJOnyzOWqFLQTSFcDcpPO2rtwPLd28vawBWpbG2a&#10;RkaJ24YL+de25KMdDWLuzuvHP7N3jf4bWOj3/iDw/Pp2n6tbi6s7kFZEkUhXyNvs241xo0pY4t0B&#10;2ycfMv8AF9D619g/s7/F678BeLdGn+JNtqHijRdLsmsreK6uPMS0DDrHG5w+V+UpXzd8SdbOveM7&#10;y/8As1ppkbXEn7qFURMA/IBGvA49K8qli51eqa1PWqU6UY80dz1f4ZfAbw/4i/Zz8ceLNfsdXtNR&#10;tJY/7H1CBd1nx95JsdK+bdS0e+tcS/YZI7diGDyIcNx719TfAL9ri+8BeCZvBOvJp154QZZZJbGa&#10;y8xrruIycrlaw/jZ8aNB8f8Aif4eW039nS6Po2nfZpLywikRGaTn95E3KMnTYOKyjWrU6srRb/p7&#10;ep0OFCpRUlLX5fifM8OnXd5HutY3kkHV169a9v8AA/w48TeDtD0/xX4jBsdFvLY31hFcXQxdxrJ5&#10;ZIjzkEHsa9d8J/tI/D79nG01bQ9B8N+HPiV/akKyvrpia3GJFybaSN84MZr5S8afEvUvGEwW6maO&#10;1QMsFsv3IlJztXHaulyrYuPJyWi99727HHKNKkruV3/XU9A+KemTakk8unP9qa8Zfs/kq5E4boF9&#10;68sufCWo+C/Ed1p+t276TqmnsyT2N1+7mUjqpz3r1z4DeOXtDZx2sgXVtEuBfWck0QkRQHBBIbqA&#10;eo9K9K/a88deBdSuJ7LwabJr7WLWGXWNR1HT8SXUxfzWkh3r+6UPx8lcOFqVMLJ4KSulp8uj9LGN&#10;OnCcZNy17Hyr4v0e10/T7J4Fl8wkt56sDHIp5U46hh0NcvFFPYzRzqWhYYeN1bp710tpYnXLO4tf&#10;MX7ZbRF4lXlZFHVR7jrVVbu0m0RbC4Ty7qNi0U+Bzk8q9fTUpOEeR69/TuYNpsSfW4tWRHukMOoI&#10;NonhQYm7/MPWvVfgj4m8LaXfx/8ACUWF7ffZZRcRxw4khuUBGYZEb7meoevGTayrLGqp/rcbNvf6&#10;V6NoHhy6tYAjPumc7/u9O3WuTGU6cqfI3ZP+tBKq6LvFH1/+0J8avgn8Qfh1DdaB4VS38XCfcYY7&#10;IW1tIh/v7K+efhL8a7f4feJX1DUPBOk+ItIktprR9Lu1KxIX/jU9nX7ornF0Dy4mW5l2tF8wjXk8&#10;dz6Cs2+0gXSPyixq23YykYNeVSoUo3UtU/8AhttEFTH1ZyU3o0e7fB/4o+G5vG1lGr2/he6uwLeC&#10;8vLffbR3JCp85HRT19jWh8ev2HfGOlapq+teHI4PFlpHvuNRudHhxDCwXe5SvAvCXhtJr5Uv4Gm0&#10;1yYpNvybWbgcnjNe56N4z8ffse/EHRtD1HWru+8JzRnVNPhstRk+xTCWPEcwKcFkP3krD2MMPVbw&#10;8vet967HoU6vtaf75adz5WtnOn3BRlZmjb7ki9BXbeDJtHutYkEt4+nrL8rxsuRg8kE1peJZtI+J&#10;GseJtVvbma31681F7qCXaCk6ufnBRQMYritS0qz0m4iSbUBMz/xLC4YHsOa9V2rQtK6bRwSVpe7s&#10;e2XnivSLoi6XULiTWo7pVtJWiQxhFBVCRjO/3rrPE3wg8YXXg/TPEP8Awj2sTW9/INklxLvF4CNy&#10;TGPrXzyPEmnaHbI9rL/pjEN/pCbk49O4NelW37X/AIij0qOwa/ubOH9ztjt84QRbgixkHKKa8Wpg&#10;cTFxdBXV9b9vJHoU6iafPvY0/iH8AfD/AIP8J6PrI8T2utaxf+bcfYdNQofJA4yX7qeGrwa402WO&#10;WNWjEPmMP3sh2gA+9b/ir4ral421Dbf65LDGgaKNYYsII2HIrjLWxivr+OC0uDdXBbb5SxPI5r28&#10;Lh61OnevK8jjqpTleCshjW6xzSKg77QvrTPshVyzL6qavrbneFf922fuYOc96nGnFk3fMrDp8ueO&#10;ua39pY402ZT2/wBqjf5jGqHH3uo/pVWXbGjNs/4F1Bz0zU0uutaxyQW5+V/vs3c+tYouGjbaxXy8&#10;/d3V3U4Sa12No3sbPhXWH0nUJLhPmYxlXST7hB65qK7ZJZHl+ZWyWO1e59KqQQL/AAttbO5GVan+&#10;98kp8tlH3lb71Nxipua3Ja1uUZfu7vlZs1EjH+L/AL5arXPzrtoW33fKfvVupJIdyszdF21YhVvM&#10;PNEUe19uxevNTBVXO4heCu3dSlILjJnaOZ9r/dFMeYyfLIfmXFHliT7pWo9oYfN81CSADj71PDtJ&#10;3b+7UZG0Bs9/u05X8tgzbfaqaAsq0cg8hnKrww3dcir8V6JpVSddvy8bVJ3+1ULOWGN5Gl+7nafY&#10;Vdntbe405Z0ul8z7o3cbSD1/GsJWTsxX0Fv7gW77p02tj7rL+lZs1xJIu5H+Wr7zNeWey8O7IGyR&#10;eelUdPs431GOCW6SC3c7TO3RR3OBVxslruNbDViivFLRfuZB96Nf5ipW8yEbZXDc06a0hsNUWWO4&#10;hu7VZAcrnBFaVgkOtOYk2bmJ/Lqaic+X3ugNs0fCFhtEt28aSLggK36itXw3o0mm6hO0oKwn5Edf&#10;f3q/FBHZQokX+rT5R7471q2dkOJVfuH2rwMk181XxTk5PozklUfQreN9KFx4Ynlnw0sZV09R6/nX&#10;ltnrl/oVwj2t1Nb4IZUV+K9w1WwE3gnWPPhj80WpZJdxBjwQeh/lXidreW8IObdGk/56tmuvKqnP&#10;RnBq9n+iNaLvFncXPjbxNNYpdSatdwxyfOjebgEntXLX2/UrmaWeUyXRO95G5L55z7mibxFJfR29&#10;rM6eT5xf5VwMmrmn3NrHvldRuONpbqoB6Gu3k9lqo2EqVmdb4TvH0PSjLZXBjkc8t02f4Gvbr6+f&#10;4F6Ro989/p+seKNWskvZ2tbjzWtUfkRSdRmvmuz1i2a+d7yBZrVSW2s5A98YI61s3LncPKDRxhif&#10;KXJ2A9MYrysVSlKUU3ZXv/wLlVJKnHRK51fjr4y+JPiCYF1e7ElvCS0MUcKcHGM1y0KFjLcXcrso&#10;BI2tjoPenW+nCOA79q5JUN/dJrN8QM0eni18sySTMoTaSOB396zpxjKShDQ4eaTkl1PYPhR8ZPD3&#10;h3wpp+nazpCXkMReWe4k5kGS2Nprm/iZ8e5vFF8bLS/N0fww+P8ARN5+ftlq8rv7G80mGEXdwFWc&#10;F44llEgfB5DYqjeSibaquq5+/wDSuylltD2jq7tnddyVuhrapbspLIZGhk5R9mN1ZWny7b/dk7V/&#10;u81raH4gt/sS6Vqg2wJxHOp5TPrWhe+CW0O8tbq6maSxm+dGjUhyOxxx1rp5lRbpVd+nmYuDjobH&#10;hXx9P4fsdSsIDJNHeKCqekg7/lXovgS8m1aeLTZykbSR8ecvBYjOCK84+Hlit18QNLt3Crtl3hWX&#10;oR0B9q+sPDy2Ueqz3B04263vLxfZ8w+2x/qK8fEuMXZLcijR9o7tnm+pfCKzsUcz6rD52BlZvkMY&#10;bpkCvM/GXwu8QaLb21xDp019altm+OPJO/7h29cGvoT48aZoWh+DNJ8USzPpGsPIf7PvIf3hvCvW&#10;Jk9BUXwp+I/jnxpYJqOq+HZLOxhG4altCRt2yY5Pm2+uyvEr4nHYWPtsPFTgt0219x9HQw2FqR5K&#10;rcZdD5V0TUrKx8VR2OpWsSrNtiLXSH9yT345HPWtLxj4Je3v5LhfOjYlXCx9FB7ivZ9d/Ys8Wa1c&#10;S3ssFtHcSEsUhvRL1PHLVBP4Z1D4baDd6H4tW2a++ybrNrh3ikJ3qNm4jGcV6s8bCLjOi/e2a/VH&#10;lSoSXoeHaR8NLjUrAX+Gmh81oiq+o7EV7H8Etag8G+GtZn/s6NZkkDyN0OBwF4rnvh54hvdE1G9s&#10;tS0krHdyB7e58oyJv6csOB9a77xVFoWrfDLXNRa8toVSRVTy3wWYbuBg98UsRXqVG6dR6Nq1jntO&#10;55v8VfGUfi6+tpVEdvb/AHkt4/8AVp6/Unuax/hH4Jfxj4ysLS4iaS1n3u6yO8e6MBgRla5rTTNq&#10;DpFEWkkZTiCNMvnHYV9C/AH4P69qFzDr1/qn/CPW9jMLcWc1qZLmRQOV8rjGd3WtZQWEw7pU3YlJ&#10;zlzPc9h8C+HPDOjadMui6VHpd5bxq00VwMTqe3JzvX5eCK+ePit4Zum8bX2l6LHc3kN1/p32C13y&#10;I5b/AFnCZ/jHWvrjULvQtNuYrg+HtRuLiIMwuriXBCYxjC9FPcGvPdZ/aO8H+E3/AHU1hYxyExGK&#10;xh3yYPUts6ivncHGrGs5fE/m9TulNQWp8X+PPBmv6HOL3V9HurFWI+aaEpknpSya/wCIrq20ieXU&#10;pWhhPk2m1jti7N+Ne8/E348eEvH3hDWtLUXjTXUP7mWSLjevI4zkfdr5x01DdX2lxO0bW6F/kbJA&#10;YjqRX2VKc507VY2a/Kxwwbvcu/EeG6XxbqMt1dfbJHlAefp0C9q7P4S/FrWfh/pMlnYpBNZ3E7O6&#10;3CHIOAOD2rJuPBmp+JPGc+kW487UGlWLYrk9l+9noBXYeALbRfhzZ6j/AGppEeteKILt4o1um/0e&#10;229JCP4zXNOrBYSMHrovyKqSVyLQ/is8PjrxDq+qaGkFvrcUdndW8chVnX/low3dVbvWpoXwyu/i&#10;J4h+36Mlxp/hWEbFa6TGR6Q1veBPgHrfx+tNZl0592oWQN2svzhCrbtykjhAK0vFf7M/xc8G+ELb&#10;Vr20urTw8Y1mleW9aR9h6MQtcPtYSTlD3Xs97K3U9WlRqYiknCL1O1Pwm8I6Xog+0WTTSQxFQ0jF&#10;DjuWr5s8fa/d2mqyWump/Zemwyh0g2cn/aye1a1/Yapo8NtcW9zPcX1wSLdGeSaRhnHRiQK5vXzJ&#10;JEYr8mSYD94iy5PPZj7HtUYakoz5pPmX9dGefVtBa7nGw+J9Ut9ak1GK+nt7jzAyPG5QrivYPhtp&#10;lr4qtbvXNan+2Xl6WiT7UxfYO5L+tc3Y/CnUNXS3kj8M38lkR96PMeR9Wr0zTfhpd2MVuIJPstqg&#10;2iBgSfmHtXoYjEU6kVCGj+Wy6GSlK3kcJ4l+HC6Bppu9Jlk1RXcYij58kDqfU15ILGR9RZ2Vl/eM&#10;5ZuPevrCb4f3WoMUgkG5CF+ZTtHc9BXD+K/2efE832l9K+xNZ3UpxByjAjspI6VeExMaek5avqw5&#10;W9Uj5+iVGuC6ZXYBlt3611/gODTz4m095WMjRSGZ9y/Icciung+DGs6fpckF5Yi11KNmVEjPmCfH&#10;ckdMVk+AJ28I+NrfWb7SrnUrGy/11tHgFe3O6u2pWjVUlB/kOzTsVfGk66H4kK/dV4jNH8uOtY9x&#10;fTSaVBFg/PJ5xZm9sVpfGDxJb+PPiNeavptnc2trOsaJFdffXaMEECq3hUTpqNvtt4bhQH/dXCCR&#10;Dw3Y1Shy0Yye9iZJJnQ/BzxPfeE/Ect5ZxwzZtnQR3DEICejcVq/Gywk17TbbWpZY2mQqkvlrgLu&#10;5B2DsOgrlNGubfTdXjt0EschYZ7qcd812mrRLe6Vf2EiGNXiP3U8x/UVnHSoqlrGSlI8JRzblJ4j&#10;tkQ/3sV7f4L/AGgdb8LwwKiR6pZ+WMxXjkvkcECTtXiU0PkzSI235Sa2fDenSak8sESbti7x83A7&#10;V34qlTqx5pK9jpk7K59P+Dv2jNQ1i7uWi0kwxiMM6rcbwoPpmva/BvxA0zWLPzYp7S3mEZ/dM4jk&#10;i2+or5P+Fdtpul6brt1qV35MMXlq7KhPuDU/iKDRfF2m79L3yKBtEvlHcHHQc814cqEG/dukc8a7&#10;i/I+zJr5NWjkinuFa3deN0uS3fhqg1Xxzf6l4fj04azNqGn2wCx20kryoMHsa+bvh3ci88ALYXlx&#10;5kjFrV4pnJKJ2A6Go/DHim98K+JJNOnlhuIclQ11LjKH2rKWH5rxudKxLiro2fjf4lj03w5Jt+0N&#10;eagmyNpEKKsY++UJA3ivnPTnjb55PlVconbn1r0L48fFC88bahp+kPc+dpeiROlvt/haQ7pBmvM7&#10;a5SZt3zLxuHzelduFpSp0/e3MpNTd0fQX7P3wam+LXiaz06ACTeSslfpJa/slJo/gy30azuGaGGM&#10;/JvEfJ65FfEX7HfiR/AOsWmuXDNa+aqxQr1JBODX6ceHvi/pGsaCNSaTdbRFUuJYVLiEt0Lexoox&#10;oV3OOIep7+FbhBOmk31Pzk+Ovwiu/hfq0ovI/wDRX/1bRvlPm4wCO5qTwL+zF4o+IWgnW7TTZI42&#10;k2qsjZPPAxXs/wAcfFXhzWvixpOkW6TahorXSPPFY5dpnHdQfQV6P8Qf2ofCfw10NLTSpIvD9rJG&#10;VMki52nGBtjXPNeXhqCiqnNK0VtbV76WOmvQoupd/wCR+efj7wjf+FdSudG1y0nhvLSRkdWwChU+&#10;1cLHaCzvA3yNGshYtgkNj2rf+Mvxsm8beLJdS07zfsZBdlm4Mjg4yxOc155b+PbiO7Drboy498nF&#10;dtKnVcdVofOV+VVGobE+t+M5LE3tqloqszFjJI298E9FrlDdpcTPvgTd/vcVq+JdettSZ3ns/st8&#10;pUltwIx7iuaaUM2922tgNW8I2jZHPe+rLsp06bYixyRyMPvbt4rN/sT7KxitCt0sh3xybfwIqwct&#10;sbevX+GmwzPGX6RqpGJFbnmumMpRTRXM1sQppkmzzYY9sifK8Tf0q9Zt5MjB1+aMbXi7oT65qZdY&#10;jjE0qoIVRQsZkfG9j0P4VRWeC4kE9xfWtrcDcv7skk0NSne6CneW599fDbwxI3hzXPAeuSj+0tUs&#10;Xlf97nZeRnzY4y/TDDoa8M+Ivwu8cfDu20m8vdLvbePWwFtY7yIrIZN+CFPr81e1fAbwd4pvNVk8&#10;YazZanqEyEXUd1Y2nng9owfQH51re/ap+MOjeIvGfgzTvE2k3C3GkxfaLq72ORd20qZSLy1PBB6v&#10;1r56hNRi5ve2i6M+g5FKknU0Z8taj4QvvEl4to7Q2s0Ucc13BDCI4bYr8kgbJ4c96h8C6bf6T4sv&#10;9Dsr0W7RRmWO8jePZtU9W7YNfUXiXw9L8Y7q313wdeS3n/EiN5NZ6ibexmjmiGDCoXAlOO/U1n/s&#10;x/Arwt448V2nijV5GtbW7ilSbRbq0khtfOYKIik3RwTvzHV0qrqXjPRdCHhG5r2epzHw+1t/h78K&#10;PHdxrmjJrV1Mbe4hvrpzFJGTIyibtv8AcV4PrXxCn1I3Hhn7W1xpdzdtd7YbcCFHw3KDqg55G7mv&#10;1F+OPwjvfEPhK38M6FpCx69baS8aTtEhtZ44mUggt1+90NfBWi/AS28FiHXPiDp2safo+prJDprW&#10;tuJPtMpRtmC3ygK/UHqK0jSjSm3VWvp/WzZVeE4qPLsdJqn7Ok3hP4f6H4mbxnpktvrtj9pi8iNt&#10;4dfvwtjv7naDXd+ONB1H44fs9JBaeCdM0RfB8cMd7rNtLH5rFE3BWhjPRuz15B+z18U9b8A+M7+y&#10;0vQP7eXVLSeyuvD10ju935keCileUrtvhZYfEzwx4nt/hno3gFvDWpazcHV4zdOUujYY+aB5GOJo&#10;PryKcY3crb/1b72bQcZKyWj9T3v4YfCT4fQ+CYk17Wr9tX1nTre4tZ9WtHh8uZuCg3ApIhbYQa+d&#10;P2of2R9a+GE8ep+fbX1ndgsj252w59K9B+K3xWvtf+Gn/CD63Z6hY+K9D1aIadKyLGbQ5wbaYn80&#10;I9q5D4vftO+PvFvg628Ba1DZR32kypuu163fGAM9M1hTlGEdF71l9/VS1HiqkHHkZ83aVptteXcF&#10;usMi/KVn8z5HlPcCl1ewsNNsbi3gtJWuNwfc0uf3Z7k+9SS6nc/29LYXlksbHMpkkf5kkHH3+pHq&#10;K734T+GtD1zxDHdeJtOkm8I6eQ+p/wBn3AV7mQ9I4z7feIrt3SnfQ8ii23Y868Iw3/hO21G1vrN9&#10;PutQXZuuIcTInbCHtW9D4L1Gzlt7yzkTUrWSMSu0k2IE3dgTX3XqHgr4L/tAm8s7bW9Wg8SGzD6Z&#10;ceIk8nZDBHxl/wDlolfHujfEbWPBem+J/BkYtrrwzdr9nu7b5JfO2uxHlvgjAPO8c1nJznLm0d+x&#10;3ypKD1ehi+INXttH1ZL3UtOeONVNjcWjSiTDiPiQOvr2NZHhrXNAhXVbjVrgNbyWjpa2i25LykdI&#10;zjpns/Y0250G1vtWilht7i+tchbLauzYwGfK5/h9K9F+Ikvir4q/Dz7S9l4as18DWsQ3WMcdrdzR&#10;M20M46yeWV520o04aXMuSTuzyFNX1G18MatAkk1vpMm3z7Wa48yFHX7gaN8/MexG2m6Rpuv+Jp5U&#10;06wWaO0tWlmjhYCQxj75AzvIA6im6yJW0hJbr/SGu2O91bejkck8Vt+D/FVr4fvba6tbh7PUvIeL&#10;bJFgqTxuQjvXbZ8vNHcwjFSkoyJvHM1z/wAId4c1tJGZm32VwyuZALmPkHIPO6Nq81vGuZondrcT&#10;X0o+TcuflPGB7165pOzWPBmp6Glpc3k2sEXdvHGiOTdRcBggxsOGdW9a4i8232p26NA1vcRRBJGW&#10;XOSO57Z9aVOokuWxUoqUrmN4M8Jat4u12wsbK1nutQeZLez0qFcmSR+g2+9eyeNtZ8TalZwWGrah&#10;/Z/iawhGnppuz7NIscY2gBIgPn+Xk9T/ABV59o+n3Ok6+bq1uJbW6gKyiVnKuHHKYxWxpHi2+vPE&#10;kmtXV+11qnmtLHFNE5kJ6CQPg9zzWdWtJvmWyLVNW5epx1p4SvdDijl1GWTybyZykW4NJ75B6V9p&#10;/si/CT4PeOPCmrXGqG1i162jLxx3U4QOQO6GvmjULCw8QSaUTLBputb9l3Pdb1FyHOVI7R7SrqRW&#10;zZaDpmm+JbrS9b0qSOaxjeX7TCxWG/XCkNGa451nVSlP5r8DeEfq8tlqaOsaZ8Pl+0It3Na7Ljn+&#10;y1L74upV4mxkb9nRq6r4YfCDTfE2m+KPFLhdUhtmtc6vceWkFm7JzE9sxU/SQcVVvPg74G8L+MjD&#10;rfjC0tfDuq6dLqugaxptx5skLsMxwXGOequmDV/9mv4U+JvitHLa+F7CDcwb+07rVObSSLerCMqw&#10;JRsr8pSuSXNrCF23p07dDelFOac0rHpPxY+GPw7m+EXh278Pz2LeP7M/6Y+nkmR0HUmP+Cvmvw54&#10;Ilt7b+0tRjt5rfLrB9uVDCx75P8AGPcdDX3R8SvhV4q1DVb7UdNstG8KieO30u8udMzt09S3zuCy&#10;9c18y/F34WazpHxJsfhVNqOnG41M/udTnm8uwM0o3CRNvERfuKyUK9OXI9FotntbdXOnFUoaVEvy&#10;7nAX3wu1fRvFun6NeaVHayahCt9J5kyTIbZhlJFKHoRXlHxdvr+bxJc2v2Mx2ckqrGjIUcbU27hj&#10;tX0PF4Muvg/4G1XT9RtoLfxZKkkW28vUPk28ZxIsbA4JJ+YYryTUb7U9aif7RPNarZhVSJl38t0z&#10;3xXp4eryScp2dvU82pBcqgL8IfDHh3XI9Th8Tape+Hbyw02R9NvIbQXEN5djmOJx1Ct0DirXjz4c&#10;eMfhSth/wlumy6VqGqW631pGWAyh7qRwTWp8KPgvo3jTx7otp4h8WR+HtK1C3k8jUYImmxJ2R8dP&#10;nqf9pS/1rV7rQW8Ta9rOoXVtY/Z7KTUEQxtbLIyLJbFeqME5J5zXSqsZ1LdwdK1LnaOd+GXi/XtJ&#10;1Se/0a8u47dVaG6drv7O4UjBXIxkisbUGS61uOHy4o76ZVhTzNkaRc58/jgVn2zWWn2sGyORpHXe&#10;ltu+Ru+58dUqDT4fsM091JH9qaTMXmzNn3yvoR61o6cYtyW5zqTdk3oa1xpUel6Jdr59vJNZ3Tb1&#10;kcYlI7oe/vUXha7MfiG0upTcR2r4tZ5dv3PMHY9PoDXQaB4J1T4n+J00PwjFJrV48G63gt4iC4Qb&#10;pAU56VueBfB/irxBPf8AhO1sb5vtdxHbPp6xEgyxbmjDD1Xse1cjrqEfeOiFOUpaIf4E+GGqat4h&#10;1KygEl5ecwzeZFyoXuR2NexeHPgD4uWzk1C3sv7U01LhEkurW38zy2KfOPLHUKK9g/ZI8UXnhnxP&#10;qH9teHI01C1dNM1zMe2S1cEIkzbugPRq+07DwnZ6RFNHpcVvpcAMj/ao3HmQyHqGHKt171GHw08d&#10;eXNZbNfk10sevKFGik2nf+ro/Puf4UfEXTNf8PeL/GPhu58WaTcmJHSz/wCPqSBQ3lK+wZTA6H5q&#10;+lfhz4k0nw1aTeIbXwXf6Muo2S/YLhpRPG7JuXOR93dxmux+Jfws1rXtJsn0W7aO/wBPh+0xNZXJ&#10;t0hvFTCTxgDow3qydK6H4WXmtyeHV0bxHpsMOo2bIZTGyFblH580Ae/WuilgnTxHKrp20bSfTuaK&#10;cY03Jap7q+pw2h/tTaBY2dyPEvlQ30acSxxf68jsQehr5C+Ll/F428eXmr27NZ2s0+6FZMAeWTkR&#10;19GfteaJo11q2j2dmgj1KaX941usfTovXvXW+A/2Z9Jj8Mwr4hIvtUn3tGJkAKjGRgDowrzcVQx2&#10;Mq/Vrp8nX/Ng4UXT5/hizhfDf7JNn4g8Jvrl/q0c19PCJmih+dYwBjZWnq3jr4dfCDwTKdKg0/xD&#10;cGRbdbFz/pcb7drLInUr6Guy8bXfgyx+HviCXRruXRL+0t5Lf7JazGNpCP4fLPUGvl218GeGH0PV&#10;vtXitLbxlbaY+oSQXVr5sLgEGMJIhOfkP4Vx1cHQp1YOMIymo6tvmV+6T0TIaUbuCtr2t8nbc99+&#10;CPwLstN8P3l4uuWcf/CSIHGnW4yrRt83ksWyfrjpVazvl+EWuah4X8XaU9z4Rvo5PmhXzIVJry/w&#10;X4u8afDDwanjKG+s/EXg/Tz51vHZ3yO0YbCk7H5APQ1d/aO/aT/4Sjwzp66dp50/UL1dsMFw4aRE&#10;P/LQ7auNDD06cKkLwnD1aknumn0bMsRNwXNo/u/Qf/wsnQvFDat4I8YebcaOP32ha9cRDz4Y88Bs&#10;ff8ALPyse4rx/wAY6FH8LPGF3BYa3Zav5sC6vb3GmSnyEy23ao7MD1FeZXviu68K6rIok+0XRUZa&#10;Qb0wec7ecY7GtHULpfE2kW95aRfY75mTejOPJnUvskCk9+9fL4qs8V/GguWSST/FX7o8t4iM00tz&#10;P0G+8TfETx69lYCbWNSuTLcTWcfBmUfvHGKNXsfEt15upXlvdtp7SmL7TNERH9C44yK0dPh0T4M6&#10;74jl8U3OoWfiOCxd9H+woGjkuVwYw5HRCO9Zv/DX/jfxN8L4vABNjDosDKS8cQWXgswiLehrrpYP&#10;2ydWEbRS0duv4W9TitCNO1aT5r/1c7CP9pbx/F4avLVNdLiKyXTVluI1kAtWG0oSRz7U/wCEfhvV&#10;fElh9vsow1nCwR52cJz6gZ6gVweieL73WrbUbQ6XBLcG2+RrW3C8qMjcvIP1rR+G9trOrzW9nau8&#10;K3J2oqttG7rmvJx0ak6M4zdrPq79Co1G5R3aPsvwpqXi/wAN6dqMU1tPHpttLC814q+b9mcj5JFw&#10;ejdDitn4jTaRc+Cf7a0PVfO14Ave2zJ5bTf3yErwy3+KXiTw/wCA9R8Pabdefd+fH9oiuRhyQeRG&#10;ffp6GvKH/aS1y01VYr7SY4dr7ZIVyHBHUYNeLCGJr4b6tQiqkUtVJv3Xd2cNdrHpSx9OGjb/AK6M&#10;9a8K/FK01a9trW7uGj8whY3Vym8+zdvaofDHixPEnirULYXTTSIzIisvztjqS1eafEPwa2l2GjeK&#10;dNBXRfEKmWzCsf3EgOJIsdjmtGfULj4Z6hea9o95awzXFhsu7K4XznZmK7sDsSe/UVx1MroqPLG6&#10;lNaJ9Hocn1momlU2R6P8TfET3HxHs9PutaR7GCGCYzzOR9liCcht1dJ4T8WSXNr9r0XW4zZTeZsl&#10;hlCbvqK+PPG3xN1DxhIYrxdqhduzrke5rsPhRqGhvaIrJuukJAiml4fHOfrW+LyaccNGtUbU1219&#10;XciGOcq75dmfTnhj4jeD77xWula/LNdaMpeG7lmQsglYZUAGuT+JnhnwR41+KFtpfh7Sru30u4t9&#10;jy26SSBY1XBuUj6/L1NZGrWGga/d2Ul7cpp800uxrtUO/AHI2D+Ja+lv2cbXwzeakq6FBPdNYx+V&#10;/bM0W123dYx3QGvb4co05xp4WkoxTerl8bdtlbWx7UKzb1jokfI+v/sonQrPWbvTdasfFMlk8NvJ&#10;DaRN82UVluIivB/ukdQap/Dj4C3/AMRra8uc2Gmta3Cb768YB7bHpbjEgPy9K+gfjb4kvW8ZyaRp&#10;MUlno9tMdkFuceWRw5wvvWJcfDXVbnTtQ8Q3uoQaXeTW485dxd5ivQkr61926jpu1ODmtebpp3u+&#10;h51SacmlGxl+J/2eIf7GlurXxjbaszRmKSOaE2++TsT71Jo2kWfw/fw7YSw6N4k8SHUjPbxaejia&#10;LeOYmmJO+NQM46IaxvDvijVPDWgT2F1cpcSXylkaZ8+UQ/IX1qHT9Wh8FaXLqyyfavEN5L9kXc2R&#10;aQD5tq/Xua+dnmEMXilRorkildvW/eyv3JlXlBXF/an+MstxZWGhPZab/bFnJsfWLeLZIq9RFmvk&#10;H4kTf2XavPs23UsXlJu757/gK7340+L5/Gnjp4dLsGjh0+NFeCHOfN6ySV4t4/8AE7+KpbS1S3a1&#10;jiJYs38ZP8Vexg6c69eNef8AS6XOCtWc5ORh6Ppq3dybrYfkIVFXpn3rQv8AWUjeS3sXKyHKSXC9&#10;l9qtaZp0WoalougpcLayXW6W7uJGEaxwr8xwfeqWsxxG9nvLWLyYZJiIF3YKAdBXuS9+onL5ffoc&#10;0rRV0WLO8uZrIxSzbrVlO9lXjHU5xitu806bVPDKX2kXs0ixxhJbVnAfbnjAGM4p2jeH4NX0s2c9&#10;yLJmKvG0eShbPG/2rf0HW7Hw346+y3dqFjsikqLat5b+bhQSM9Q3XFeXUrav2SvKN3byGktEzyhP&#10;EWp2cpkTULpcHdtWUkKeh4PtxXUeGPG1jqF1HFqg8hj8iNtGyT1BJ+4TVj4qabpOteJdQ1HQLf7J&#10;azNunsOn2WU9QOvyt1Brz6aw8wkOVhb7u7GQcDANepGFHGUlKUeVtfNabMxqJRlY9Q17QdC1UpE1&#10;iYmZz+9twC5PufesK+8VXulL/Z4e5mhtQEKM+ZPLI4OfUVS0rxRex2EemoY5GjKtHIy4cDHr6ird&#10;5NPIw82fcr/65FP3j16965I0ZUvcrvmS2v8AmSmreRPZazp2pRSOsE8ygDLSMATUV7dpcQmKKLbG&#10;g+9sB4qo+sW8bBPIEMKYX9z97I7n2ratBBdRRyxxosaHHmN1b+nFE6fsvfadvU53HlloeaXngjWr&#10;i6kKgXC7to7Z/A1v/ClLzQvHNjZXiTwx3T+S6xtg8+4r03RtRgtZi/lo3HPlqDv9Ac9ga5/VLueH&#10;VYL2KxhjkglEqNb/ADdPUVr/AGjVxMZYecFZrf5HoQqbXPT/AIya/wCJvh78PliGow3Ud7O9tG7K&#10;zS2wA3HZJ/R+RXz5pOuGwjigv2kaOVPKnTcf3yk5H0IHQ12Pif4k+JvGyiwuNOiXT3mDhpIxkN2O&#10;cnmsLUrXRdciuJ7jUJ7jWopV2xLEEhEY7H1J9BUZbh/qtBUq8EpN3bjr6XtsbufO7lfWtN0nSdXS&#10;zhuZLrS5Sku5l8uR0POM16d8JPHqfDPxVFqeh3F1psjfuJoriJbm1nhbrHNF0kBDcivIr7RbrVLr&#10;zZ38lchdm3kCu80zw7o2oaV5CajPZ3SkMiyKP3ma6MZKCik5Pz3+8wVf2crx6Ff4p23h3TPGM8+k&#10;XsdxazMZXtbeIiGMnqEJ7elSfEP4yeH/ABF4B8KaHofga10DUtIWUXerLcGWS93HIJTolZuu/B7V&#10;4nV31OBmIyi5J4rA1jwxbeE0EWoO11dyx5SKFSm3Pc1WHnhqnJafPL5myqy1tomXNM067uPD0Woz&#10;v5KzFvLVUyXCnqKg0KyP2kPgww2x3fKu2Q/U1S0vXr6SEW6/MsWcfMdwHtX0V4b+E3iH4VJoHxE1&#10;7SI2sZU/tDTvtka3MNy68+XICec9SKWIm6KkpdSYUpVHpsX/AAR+z743+M2iR3Fuk0eiaeklyr3W&#10;5D5fVmRTXu95+wleeC/CTa8lzbajm3E7NNKsTIpGeK3Pgf8AF+wszfXGua63h7Tr77tnp0wkKQyp&#10;zEkRDBAjV2Pj79qpb/SrTwZ4U0kxXV3A1vHLdRLtnjGVJTd3r5P2mHq0pQq1Wpa2Ubfjpt3ufRxw&#10;tKFNL4n1et/uPljW/CJ16ys4CLX7HJIYnfGNrD5g+QQw9s19E/A39jeJb69/tHVrC6vLLHktZy+d&#10;G0bJlJM182fEDw7reg+YLqJlaPY4njQhCw28E+o3c1v/AAd/aJ1z4aSmP7QZIWba7rw4AH6ivFpx&#10;/dqNWLnDrFNp+dmc9OpSpT5akbPo3+qPRPir8NB4E1y8hZ1S4jbkL0kPUA18+7ovFHjmXS7qSGw0&#10;t5RENqeWuTx8z44BPevsW6tfGP7Qnw81i9sLzStQaC5t5hBMgSdzyMrMOgx2NfDviW2urG/1RLgM&#10;ZmlP8O3ay8OGqMvwvJepG/JO/K5bqzt56qxy4zlhJTWz+49h0jWJ/AOpS6NYRy6bMC8SX1jgjrgK&#10;SfvoO5Fafj/xi9re6ctlLHeantx5sfKZPG4V5hpvxBuLXRomBeRoyokX7mcHIwecEetYTeLTqV+L&#10;q4Bj3N5xaNwOx7due1OthJYpwdSPwX+dzGWKVvc6notza3+uaU+tvIsjJLsnZSS+QOvzZ6dzVzwT&#10;4ru5NSs08wzSecfvDDqDwah+EOveEXeRNRu7e01mJmS0t7o4geRhxI69DRotxaeGfF7zSm5aSAOI&#10;02Aocc7/AJOM15+IopU503HVbK35eR0RnZxnFnWeKtG8OeGtYm1TXNTgttIeJmlt4eNsi/0NfPmv&#10;fFe5uNU1F/C1pBFYmUqn2jl1B46V6P8AEG8uvGdteWsWpfZpJ0O1LqISCYHtIW/mK+YrnStW8H+I&#10;DBNbMsshwIlcETof7hPWvbyDA06tNvES5qiWie1l1tpqTiKrtaOh9A/Db4oXniiWKw1C5ez1iM7Y&#10;G+zjEldv4r1O8k8SzX1+qR3lyiXBaGLYhkAw232r5y0jW/sdyEuQVmBzJHIpB+nHQ+9e2W+uW/ij&#10;wlNeW0oka2BUrIw8zy+4PY/drHMsJ7CpenG0JPW3R9LPsclOs5qzepoeK/EMltpEVzaS/vo3Dfu3&#10;zlc5xWR4v8eOtmir+7uCBna2QjYz35rxeTx9eXF0bdpHaOAkR+x7mqepa9PqDG7lJWRwGCq3+Ndt&#10;DJOTlVRLTX7zF4mTVjbufFlwurfbHm6sWHzcbfStiHWLzXNU8pLvasaIJZfTHK4xXm91Fc3GrWyt&#10;bvunwyfLwR6jPYV31j4l0vR2itZbuFrgANIvTLdOcV6+Iw6hFOnG8rHPzSZ1Ns32O7EvmPHJzKRG&#10;2Ccdx717vb/HC4vNZsP3c1no9tEiG1Z85I6yHpk1zHgXSvCnj60tobC0jsNUbdvto3+SfuChfoa7&#10;Y/DC0sWsLhdMtrWxgJaaWa7Mkk+e2zGAR+Rr4XF4qlKM6Na8fXr6Ht4aNWmrwelz7E8HfHjwjd+F&#10;7SCOZYZngAaPgjcRXN/Er4SWur+DF1oXUZkhi81/LHyjPIGO+DXhFijzSnyFS3tY8N5UKFUHpjFb&#10;EHjS6t9PeLVNQu1sVx/qULon1x2rn/1jeYw+q4umnaPLBr3XHTd9HsezGcHd7XevW55h4uimt9Rg&#10;aK4e48m3GUmX89o/uZbgVyOo29rNJd6MiW63FxCXt/MfIXP8QBxyvz8dxXpPjjxFpuk30F15dtqH&#10;2y32xqz44U8MD6Gsa28HaR8T7W2u7PSNQmksA29rdTKknfDIOQR93Pf71dmXUq9KtGVV6W3X+R5k&#10;opydhvg39njXvFlvOy6XZw6P9pS4mu5nj3l402gL3CkNWH8W/Bvh/wAI239h6MLySZ5FuL9bVwSZ&#10;AMR43/73Ndb8NZvEEN/qmk6dZ3Vja6dFC577ZD/yzZG9R0NQfFjQdX8RNI+kXiNrVsNsmnzRR+Xc&#10;IOSFOM7xX2lfF4elBRk7Tl32JfNa3RGn8HP2U7LXvCttqniPxvpskbzF/suj4upEj/55vI3+rNek&#10;+MP2Xmh0ff4Jvvt+lFI430ycZkiIfIkhPd68t/ZOsjrPihobmZdH1ZVFw+nXLmBL+AHDgM2CQe3o&#10;a+oLXUvDE2nGS11260qH+00UWVtJvaMKeGLf3T3NdjxGD9g1WShK27lb5pvQ6aNNq01sz538afBv&#10;/hCdTtEsYdQ09pbeTeyw+YQ57pv6g9cHpXLzfD2++IFtbuutz6PorWbfLMgWRnX5MBR1Jev0B8Sx&#10;6H4mtrCLVEVrVzu+Ye3BVxXlHjD4QWPxB0/7BY+Ghpeq2LMV1GGYpHsIwCmDzu7ioxmTezq+0Vpd&#10;tHfvbRM2jyTi+Va/K33nxt4m8L+H/h/4cfTYtfWPXrm3DTW0MQlS9HbzIyNiLzy/rXifhjQF0/x9&#10;Gml6rJfXF5tY3KocQPnOPf7vevYfid4LvPCmv3f2izvLm1aRtKuNXmiPk20uFxC78gF65f4WfCvV&#10;tP8AHOo3k9u8P2BkhMG4POgfkFYwRlRXPSn+6a7rY4akZKajbZnqem/tAeLNJsRo1zdTw6TCEh82&#10;SYR5fe3zAkElD1rp5vHNzpchvINdt9Y1i4uFlka1UBFjjT5Cm3/d6nmvOn0SDxNNFb6HaS311Dct&#10;e3UsiSNbWozklgC2SfSk+DngkeJPGmsRWUTNqWkzBLrT4ZfLFzw2+RXGM4PVKlU5z1d3LodkZOK5&#10;T63+GHgO08X6BB4h1nVGuNaSKS4uooZP3hjf59qjpH+ArsrTwvY+GLj/AISW4tJJrS7sY2muGu2l&#10;eKYZOFB5KsOCDXknwW8W6zb+GkGo6F9h0q0uDcPPIFiljQFlJRh1QV7n4s8T6fq3hyJtHWKaGLDl&#10;V5wmMElO49676MsN9XlUa9+Cvtq3tezvdHdzyTSvp+nyEk8SzaHoUd9r9uLbRr6P/j2i+dI5T0Ql&#10;cnYa83074sanPfw3lmj/AGO3kfT4JWTKy4/hX1IFZ2oz+I9S0nw/odhew6bpcHmq13cS/JNIDlI/&#10;ZwO1cpousawsWp6NcSJJJoOoK3lSJ0Mg5kIUZJB+7Xk18yq11TnCUlGyafnZNptW0XQuPJBu9v8A&#10;gHrvhH4o3drcqjl2tXXyiGTLPOenAr0Pwd49g164jtERluF+WUsoHT2r55bUoLXwjeajFaXVrNBb&#10;qsr3EqJvmST/AFgT0cduor0X4bO+reHdKvNKvLL7VNGrSbnw+fm7jt2zXdleaYp1I0+a6WtvK60V&#10;yKsaU07qzPTPEXie30vVtKsJt8jyTtKvlrk7VRua0o/EtvHax3Uvyx3Dfu1yMsPWvnzwL411XxN8&#10;ZdYtZ/MvLewszaSquDnee+ehr0fxNpY0fWLe4u1/dpEFhtociHA64HYmvdpZtWqwnXpr3b216bat&#10;9TGeHpxcact7HoOoaY2qQSBPJh8za+/Zu3YGMGvLPFWiizjjsLrUzp9vaQOY2Z94mlPTaDyOK9Q8&#10;Pa3Z6lbJFagxrzsibqoFed/GHTRdXcHlWckzKPvQpllJ67a681hTq4X29NKT+fe9tCMK5Kp7OWiG&#10;+GdXvtZ8JH+xtRkm1i0VT9km5AYdeteaeKvO8Watb2V7qc0epW0ksz/Y2R3hGN21s9s9q7P4a2k9&#10;7a6jcW909rfTlsRc75gBgls9GPY15P4sntfg7r13cX91fa1q18SscG7lMjO3j8ia+an7WWHpVKnw&#10;2s9dN9Glq7s0rOKk0n/meT6d8APGHiiyu9c0iydbO51H7TGqpwki9ZFTuveu7+H3w3OtarqviG/v&#10;X1S8W9NuL6aHyxMFH7yRU7CvcfhN4zNzpemafpOpW1896DLJFdQtC9tIedo9sVyPxJ1ebwmmo2EV&#10;tFpsdxdpZR+Tny03cyFj6mooYPC4WCxVWblGO+29tErepy1vg0Wr/I8a+KWj6R8RLDXZboS2cNhA&#10;z2s8eUdtobqO6nbXyFqvhUw2G5pI4Zp4j5aq2DkLu59CBX0v8TNT1zwrc/2bb/6PDquYYLph5oZl&#10;6hvUfwmvB9VvG1C7ku4NPt7eOVuPsudjMBg4B9a8+rVal7RJp31PNqyVrHjunaPNZWT399IbHbKv&#10;lxsMzN/00xW1r00FtZx6hpUcM0jlV3RqQHPUsfesHxDFruntcS3tsYYy2P8ASPnMjN9euKm8P6x5&#10;knk3ETTeeT5aL/CfpX0NSLnFVdH6PQ89ttndfC/xXJ4g1D7Pd2cW3vPG+3JNezt8MLXxFeaVcavo&#10;/nWsSvE7WtwI/OXrzIpz7GvI/hZ4Zhm8SaVYQ2++e8uY7eSdWJKbjliB7V91r4NtfsaQbPlhiCBt&#10;gy2BjpXzGKk1UmsNFK636r01O7DrnV1sfHnhH4W3DeKNV0HU9GvI7N3L2stmDIYSOkgkHqODmtyL&#10;9nt/7VktTqUcekO/ztNERMMdhj+de/8AhXUYbPS7ydo1jzetbnapBXaF5UisLVdTj/4Tp9ItY/ml&#10;tGu4fnySBww92B+YV5ksXiqklNPTt+up2Oyh5mcPA3h3wh4fnTRLOCS1Py+Zje7nHUmuTsLYQ6Vq&#10;H7/yI93lQRxp3A5weoNd2+jedZyqrnjcsirwcdfudvcVVs/CX7h7L7T5KtuYsy5JLHvXZHERek+p&#10;x83vHzpq94bi3uLd5t0bsIvsrLg9ep9fWs7QfAmneJLtoDeJHfIdsdtIwQsO+3OK73x18HdV0+++&#10;2WflXiyylQtq/mPyPTivJdb0y6025LfZJI7hJP4lOeDX0mF9m42pz1OKcZN6o6LWvg/caesjLH5M&#10;K43q3f2rkdY8Lar4Jv7PUbMlvLO4R8O8fsw9Ku/8LO8S+H/3SX7TQph447pfM2Y7AtXa6HBceJNB&#10;i8Z+KJJvJmzbWFha4ie+mzk/SMetVWlUw656jTi9PXyIhTlPYyfD/i3xTqHh3+1fEM9p4W8OPIB9&#10;thth9ouyvaBT1r0nUETx54Eim8OzLoxkRXnsNo8y6B4WSWUcljjntmvD/H9trHi7XRPfXk15NCqx&#10;QWsi7diHgLGF42ivoj4JfCPWbjSrD+1L1NPjFv5RikYyExjkfSvEx9KlyQxEWlK+y2St98vX7jup&#10;VHf2cEefeD9VudJmltbjEd1BL5u3bgkYway/ivZRw/6bBhodv7xWXJIPfj+KvofVf2ZbNtT+32Wu&#10;S+c3/PxCTn24pD8ENFksEtdRkvLi3AP+rwnH4jtXkKtCniFWXzNXFpWZ8kfD74o614N1OKC0QX1i&#10;53z2sz8YPUqexNes6JqvhfxZqovNJWaxuuXuLWaHMIz/ABow44ro9d+AfgvwxNdXSz6v5YO6RViB&#10;/Dcegq7pXxG+GHg7TBpSeG728iYZ+X7x9CTnO6tsXisPjJOWFpvneja09b9yoRcpWb0Mbxl4mjvJ&#10;YdP8woty4RILf/WSYHQfWtnwvqXw78MxQaddSBdQtZJGc39u3mNKx5BPt0rofhdB4P8AG/iD/hId&#10;O8P3OjzWW/7O1xd+aDIRyyq39z72BWj4n/Zf0DXfDtw2mX06ao586SWSUS7mPrXir2Um8PUco23t&#10;bf8AySPWUORJrczx8QPBbQ74vEunLvVvlY7CrfNnrWVLrXhu1Dva65pKx7t3y3EaM+eOCK8z8Rfs&#10;leIIbfYmoQ7SAPavNtc/Z28Y6Jf2mLH7ZayMsQurE+bCC3ygN3Svp8Jl+CS/d1rep49ZuUtUeqeJ&#10;fHHgy1mdJdasvOzh5LV9+fY8GuYk+I/hq8uhb2dvqGoM4CxtCgO4nsAaxPAXwc0m4W8fxrBe6VJb&#10;TbP3Kj6Nu64Ga948PeA/C2m2ctvoLvHboDiVWy5NdVT6pQ92Dcn6q3yscUoSb12PKz8NItYmt54p&#10;DZw/NK0Df6xEPbHrT7zwZYQyiCCeWZcj94zkBa9Yj8Dzapq/kW7zSTTR7pkjUYi4Xkk9MnrXaaT8&#10;JdLsVSW/P2q6+XYrcxqwPTArKFWrP4DKNNvQ+aU8Ex6tvt0svtEchC/MxAi7YycV0Q+E5sdGs4Jb&#10;WSK8Q7kljmEgyf7wr3TX9Ah02aOdo0VedjK2+NsDkcVkxeCbzxQsq2Ab7GynZc3DBQmR+ZrsnCc4&#10;JObQlScX3Z8q+IZ9V8C+MQ9wjtIyBhIuHjmj7geprqE8Gx65pX9qJYm4hmkZI16oigZ5A/3q9P8A&#10;iha2PhfT4tN/4lesdXnaaLIi9l9DVHwf8YfDfh/TDaxaNHZW4O59y/8ALQjBIFTUp1Zwi6Ks118i&#10;XZys2fOvivQp1gDSh2hdsIvGPp2FO+GN/qNvcahpquPs6x7xbSMAc55xXr/jPxpD8Qrj7Fb6Y6rI&#10;SxtoVyFfOcr7n1rpvhh+zSdH1WTVbi7eOO8i4tpIg8kef7khr0nUUMO6VXfoTTh7SVuhm23g5dP0&#10;y2v7tHvLp1EsdtGwCQr2LHuTSeB/Emm6b4gtxL5cKiT52jUBFGMZr33VvB9teWElhcWxhtZofKLW&#10;74cJjG1a8A8cfsjT20/2jwZrl4Jm+Y2N5Lw49pK8bD0HPm+sTt200OxUErcrO48a2f8Aa17aLZRe&#10;ctzhYfJUHb75rLg8Npbmf7Z++k+Vp1hYeWjngjcccGqXwfi8Y+BPDviJPFXhnWL77FZ507amXkLS&#10;KpRTXkHxO1bx9rrO2r+HdQ0ixYnCLEwTr/Ee5FQsJKrV5ITVu91+A5U5R95o+p9M+Hmm6TGv2W2h&#10;hvJYw7yqp4J/ug9BWjdeDLRovNuU+bhJmm/jHXGK4v4HfGPT/GWiRWWpSx2ut6db7rqJmx50aDHm&#10;gntt6iuZ079oO2+IXxVk0W0Hk2Plutu8bk+Y3TaoHbFZuhWi5Wi246v0NnyqKaO21bwrpN1EUWCB&#10;mVdrysv3jV3Q9Kj0fQ47TzN38DxsmOvNX4nWG0+fCr/z02joazPE2r2Gh2Fz9q1GO3uGVcN5oVGx&#10;0BLVjZz07mDstTxr4lfD0a1ayf2dNDp9xISyNIvyMB1yo4BrF+HHwx0zw3aXS6iYLy+uukq5wij+&#10;HkVta5r9u+viKW/j8uYDKTfJtk6Zz0Oa2fD95FcS4l3NNFJtC+URz6AdTmu51q9Gh7Lmdn/VrnFG&#10;SlK1tDzr4x/CzTtWeD7Jp6abfRw/62PpNjrvFecfC3wrcXWoanbRWbx3ECiJ1ZCX5PtX11eaUmoa&#10;dbiVE8uJSgjZcYzwOaPCnhXTNH1e8+wRIt5c7CX24yw3AHP9K7qWZ1IYd0nr2+86lT0sfLnirxFq&#10;fhdH017ExqWLQtIhIkQ91rztL061e+ayPdMQIpFVeVr7u+IngVvEn+hS2dvNalSRIyZILdWBr5S8&#10;JfDefwl8Q9Xt9Qb9zpuSZ2wIyTzGa9LBY+lOnPmVpJff0IlCyOj8NaTY6DaRvPFBHsBWSVRyxPb3&#10;NZXinx/Gtk9rZY85/wCJex9cVn+NfGlpIslnp0xvlcn97t4XByAM1V8I+Eor6FLy8uNrSsW2quTs&#10;FaQpJL21fe+xytNLmZl6X4Y1DVrh2ikSSZ12nzFyXNXjo1tY6dBdXs9rM2nyMhijxIdsnrj0NW9d&#10;8XWej+bZWBEjISkjL6GuV0sH+2hayl2hvAbd/L9G6H8DzXclUqR9psl99uprTae53ltfeH7iN2sN&#10;QjZpFC/MozwPRsc1DqtsbX5oDuhkA+7jy/pn3rxy7t3s55InXy5I5Cp3LyMHFdr4MzJo9yJ5G5O6&#10;NGYn8hW8sMqXvqV0Z1IaGk1400L7i3mKAu1uuT0FVryUzQ+a0e1VAxuXuPbtVi7jdUiVQ7NL8/yx&#10;bDgDA61nXrhofIiRmZyF+bkt7VCWpCI7e+mkvRvBbcQm6TI2VZubJ9idFXdtCsvJPQ/nV220+43g&#10;qm1Y4+G2gD8zVuHR59QRFaNLeTB37VHY1mpqLuaRjc5x9NOwsp3Lnd+8Un2rtPhzobx3E0qJDLNC&#10;mRFMpw5HJA98VnyeTazSNGfJ/ecRt057GrPhL4hR6D4otpVi+0abCyfaUUYLjvgnoa58V7avQlCk&#10;rnZTtGSuS6x441HXIpVTy44cbR5gJdP1/wBrrXD6lDJeQSRygRsgCh9mH44wfavWfj1L4Pb4iXN/&#10;8P1um8MXdvFcwJfKPMEjD94pxXmN8jRtJtkMm8BU2ocYPNa4SnGnBckbFVE4SabMFXC4Vw23j5tv&#10;fvUd4hU7MLt+8q7DlhjrVmdAx++7YIwzetUdpmG1d6zY+9t9eor2oo50yCX5vn+Xc1QqqeTtct04&#10;butWPLCyfxbhj7tMmtpFIZv907V+7WmxVy/4Z8Qz+F9etdSt/wDliTv9JFIwR+Ir0X4wSW+r6N4X&#10;1CCNrrT51kVJWXD43fdPuDXlO0zd1+b+L+ldd4V1JNV0W88Mz3Bjjkb7TZ7l4EwDfL7B68/EUU6k&#10;MSt47+m34A2lqzM0/QWt54LmwuPssy5eNbhNucdwau+MPCt3JM8v2KS2vHXzZ7fB78mRT3U19M/A&#10;v4iv4t0HwTovijw1a6h4Z8J6mFu7u00Vp7xLWTn95IvUK3Y16d+2J4o8M+MPGFk0Ph+30q0FkILS&#10;5NpJbSPGxUx3CggArXn1cbOlUTervbz/AOGR7H1SnKj7ZP8Ay9D4k+H+j6VprG81K/s14KxRNMPk&#10;9S2R+Veo+F9KuvFmo3Fp4atP7Uuo4JLuSK1YSHyYxuZsDsv8Rrm7nQ9Jt9S1Iy2P25YWKQTxrsjm&#10;kA+8fY1laY6eD73+1LfVBo980J2Raa5Ejq4wQ20jg/xCtZ/v25a3/A836vzS1eh11s1pZzfNceZI&#10;6eaFt4jK+0DJYhQcrXG+IPEN1tlXRtKubiFGO+eaHCDHt6Ct7wfrF/rF5DZ6Vp4ZvuQurOHCvwVy&#10;vVc/wV9Ian+xN4ta78NWfirxFBoGiaqrYupiTHbP5e4IcVhGSpTtNX/rS9jvo5cpxufHGneJ9W1q&#10;Z9NkuGt2kBaNmbYFYc8kdjXVS215qlpZWc9891b2cZSBZpTsQHrtB4QMewr6J1v9gDxF4F0zUNcn&#10;tpryTT2X93CAAyt0YdcivIrb4eahPfLLBbTXCwlXkWJC2wZxk+3rXHicfRU+Ve7burfmLEYOpSaV&#10;r+mv5GZp3hqNXREnhuJpiUO10G3HU1oeKPAq6lbiB7d1t9w8tv8AWdO5I6ms3VbKDSdbE7mJY134&#10;Xbg8jkD2B6Vn3PjOymngit3uZmjj2nc5jQnuuO5HY1yxVarKNSk3oeRs2jpvgd+xpq3xs8dXGl2e&#10;o2tjbRRfavNvDiQoDghVr23W/wDgmtbRfEvVtMsfEVzqWhaXFC8k0VpulaRufK4yN9ct8LtV1/R4&#10;otb8K679n1i6hnubO2sZopEiijGJo5FkBkEg3bx6iu2+DnxY+K/gPx2bSO+1WPUtSuw93pV1aI80&#10;kC8vMY3H3vQ11vHVZJ+0qWtu12t2fW59Rh6UYQi5R5m/z9Rvir9grSvDGuM/hnw9deOI9PtXvrt7&#10;y6FvbhV5MZ6MJV9K8N0LXU8H3I1K1gsNN0uOQLaz29sm+WQ8/JKQPlQdSa++/iL8Ide+Jl/o93p2&#10;paxo0/iG1K6zdWt8zm3bdgGW3QYCsPlwGr8yfjxomqeFfGGp6DqM8yx6XM9vBFNn5kU43YPc08rl&#10;OrKTrSbvtdt6enzIzGkoRUqa0+X9dDnvEV9pVx4hef7ai2txcM8nloSVyckgeh7VBrXiOxbRZP7L&#10;k+ZpDE6sux/LA4+gNcRKhyW+7HnbXU/C7XPD3hvVo7rxL4b/AOEq0vLpLZteyWu4GNlBDoCQVLI4&#10;r6n2EYLmWrR8/GCb1ZxW35S2V6fLUSIrH5ttemeP/gprHgbwH4P8ZXH2ebQ/FcU8unSRy73/AHUm&#10;x1cdjXmqr+8+9XbTmqivE0lHldmT2dyY/kX7oH3Wq5bSQ3Cyfu03f7TZ3Vk7mWT5TVux+WTLf6xa&#10;JwW5myeO08wps2yLyxbkUNDt/g+7WhGiLHHBEQ38XyqRuz9aetiZG3P93turndSzMXLUoRwPs/2c&#10;/wAPPNJPEn2gqzqsgONq8itQxrj50LKPlPY1zs0oafr9O1OF5suOpc8hVdFcp0HzdeBSNGsZ2qm1&#10;ucVJZ7LqM7trMnSkMe6IKkf/AALbWqv1M29SsEXfu2r8tI8Su/8A7KtWhFtO5T/wH+7T2s2j+b+J&#10;DuPykim2ik7lS3sZM9GWnXFqscTo4Cqfu+xq9D5jIFXdt+8rVBdyFVL8fKfutS5m2UZsFw8MW3ho&#10;+6/w1amaO4thsw0iZqfUbazuLQXFnhWH+sirMRj/ALq1V1Ncy3NC9pFpLeJctj93hfm9Oa6Twpo3&#10;2OS4nSaOaMEqF74rn7W5mVXiQeWr4Z66/wAPQMtp8mPmJO5eox6+wrzsZOSjLzOeq3YvW9s07R7s&#10;ddo54zXYWslutmGWNI5MlSqv6DriudhhxN8wSaM4P3f1GPWtGQDzTtHlrnbvbOVr5iv+8aRxXsQ+&#10;N/Ei2/h+8tXG7zG8qNs9sda8fL/c2urKw+7XWeP7qK4uYbeKXzuQSyjGSaow+DbqaGLyoRCyD95L&#10;ISOpr6HAxpYWgnLS56FFKMdTD/cf8sx5bN/eWmXKCHHO7I3V6No3w6026I+3ah99OGjXjPv0xS6j&#10;8N7Pa/m3k0jHCxncB+HvitP7Sw6ny3f3MftYnl9zctIyc7lT7tdxZ+LbRoInkwsyjlOc5+tV5fht&#10;JIcWt7HJI3RJl2k1QPgrVoZ40uIfsatuXzW6cdTxW1SeFxKS5tvkO0aqPXE8K383g6PxNowj1/TA&#10;QtxJZ582zk7rNGeR7Hoa89/s7UvFWpIkSBeSvmNwiA9ya6j4beL9T+DOtx6jotz5hmHlXUUzYjuY&#10;+u0ivfr/AMKeDPjPpv8AwlPgWRNL1uWIi80xpcIZOmHj7HP/AC0HFeBUqfUpuVrxe0v0aMvZwgr9&#10;T5i8beBJvDcWlW8RWaZAzzvnpk1jTeHPMfeLtI2YdGBKfga67xhomoaLrE9rq8U1neQkKUkXPTuC&#10;e1YaWk8kSNF8ysedvJB7A16FPEScE1Iw9rK+hz2oaXNYwsxCzRkcvC+dma9O8PaV8QPiRpdlDZ6L&#10;f61a2UUdukrRH92i/cUE4BxXWfCHw1of9rRvrLy2eqeYPs/ygw+nzbq+tP8AhGLnS/B51yyu31S3&#10;WTYINoQoCeSMcda87E5rC/spRu11f6G0G6isfF954P8AE/w91yx1HV9HvdPmR9wnkhJhwePvDjNf&#10;YX7PV7ZeMvBstxKkdxqEMzJds3DpjoxJ6CtBPiNp+h+E9Rutekj1SMQtnTWUGF8cJn1yewq/4B+F&#10;3hLVPhoqXOg2WnLruy+vI9NlmjDk/cHLk4FePXxUqmkY/wCR0UaEI9fkU/iYnhjU/D23ztE126tp&#10;RKbVWimeA9cqATg1u+BtPudW0S3nv4N0MkIQKq5d0x0I7DFeQ+J/h78Jvhj8SIbOG51+31SBRLIm&#10;nuJEUEfdbzMF64/Sfih420qfzfD2tWviXRY7gszXCETwJnpKv+sjA/IV50Vro7Lz0WvRPVHVqnf8&#10;j6k8G6rHp+mX9pqmoJcXGnXTRIsnyO8Q5jJz1OK0PFUOkeLtEk03UraG8s3U/wCsXO8Duno1fOHh&#10;n9pHSvEXxFTQ9ZghsZrmFUk3P5kDzLzGyv7iui8S/DC5ukk1TwF4ivNDkYlvssMxktZCfVDwgNaR&#10;9pSiqddW/wAr6PQuVW+sVufO3xf8I6l8JfFM+l2s0aaJdQh7afJR5lJwwccfdrBbR/EWt+H9QePS&#10;4pvDXkKX1G+jFsm5NxXbJ/y0cdABXSeK/ibe6pc6pp3j/Sv7WmhgW2F9aOI5rNlP3k6qcnrXHWWq&#10;3fiQx/2lez6isLCGza4zsWMd/LHCEdOK9yknGmpyS069+zVup59SSi3LoTfCTx1p3wv1pNcvdIXV&#10;9QgUi1tZJvKWP1lc4z9AK9M0H9ti8t3uWuvD+lfZ9sjQxRrI87zMepcnpXhfjvw5PZ3YuPtts1pI&#10;qsIIz+8wPWuVg0aea4DOPLVvu7lI+nFepToYfER9tJ6v1+4iM3BWO6+Inxt8T/FTWWutSvPJhj+W&#10;DT7VjHDCPTHc+5rlVs59QdJUjdfKG0s3CZ9M9K19H0ANs2x+c396Too9xTtR1CGxuER5PMlRQhi6&#10;qMfoDXQpxh7lJbHJKblqkV7fSkhs5XnCzSYK7dw+/wBhWjpM0FrZFLqJZvl+/t5Tnsa0dE8daPHa&#10;Gy1HSba8ty4YuuUmQDsHFdD/AMIx4R8S2ButKuryxmZivkSSiTZ9Qa43Vk241YtBrbQyvDfiG50/&#10;UpLuzvriGZ1MTssp3mPsG9VrXOueHwRb6jYHzs7/ALVazY3E89DkGuK1Xw3rOhmSJo0uIV6yw88D&#10;kZrMe+XyERpNy/L8y4JxVVMPCtsYNSXvPY+0P2avHFz4cuJrDw54yi0/R9WXy9VXyMzpGvDOCcjg&#10;cZr7v8d3Wi+HvgZJo9zrd1Z20tsY7IyTJJe3UAGY8Ada/GvwX4wfwbrFvf26xs0YCHzMkuM/6s47&#10;GvsCHxpN8aJB40ngWHhLRLNV2Q2IjCgRL3JHY968qtQlRp1KabtNcu+27Z72Bx3soqLWqd0fKnxD&#10;8V3vhe8vrBVurH7TPJKY2yknlk+pGQp9BXmNr4xu9P1CO7tlt45o5d6boRIPYENkV9x/Fr4Z6P44&#10;so7PUod1wM+XdRviRB6A9wK+TfH/AOz14l8F289/FEupafH8zy2vWIerrXo4D2Ch7Opv59TiqQU5&#10;XOo8J/tZ+ItLGzXLSz16EqEDMvlug9itew+CPj9ovjK2ZIJNO0e4B3C1vFCFixxkE8Gvih7C9WE3&#10;JglaMHcz7DsH41p6Do8moJvuP3cIO4bVzn6eldmIwVDlc07en5WJlNwV29D7wuPiFardSLPrMLN5&#10;e7yI50jduwHHrWTr/wARvD2j25a+vd0isGhijmLzPnv7AV8yaVeXOpPb26XEDKOnzfcXp859q62y&#10;8IpGpub2+im3NuhWPk/U9vwrwfq8nKxksU+h7Ppmt6Z4ueS9t0uVt5PkH2pBsdjxuBJzzXHat4Te&#10;1y7JFNMzfvmVccDoxQ9QKS08UXIsBZzxSyQowVJN2HTB/h2joK6RtL1fWrV1s5UjmkUYiuMPt29i&#10;RyM0Ki6WptzKp6nkd3oEElzM8VjDeTMnDSfwqOoU+9edahoN7ptzctbhrdXjLbc9R7Gu98YXuo+H&#10;7yO4cKtukh/dKpHHQjI7VgQXqazoZ1TTR5ioxSe1k4684WvRoKpD327pmN7M89ivfs88DbEbc6sf&#10;l+bj3r6A8DyW/iK0trVreGHcu3ar4DZPNeI6z4fGqK1xZrtjX5ZF2n5CK7j4I3k1nry6dqSi3XaG&#10;8+R8IuOScnoa9Wqo1Kd47luV1dHNfEv4dT+HtSvJ4tq2qsflZhkjPGPY7q7D4V+Fo9D0uS6uott1&#10;JtZWb+D0xXsni7QfDviK+sL241C3k2Dfu3AR7hwMkenat/xd8CfE2m/DhfH+lmzvPC+5Uf7Pcq0u&#10;c43EDnmvPqV6lSmoG6puaajseUSR6RNrI0aezMkmqj9/KvAwOwI7ivQLvwFY2bpb2dnGsKx7Xih4&#10;2x/LycZ5rz+38UTQiCW60/zuuxtrxlWPfOK9i+DfhfTPHq6lPqGuDwpDYvFl5Ulk3wniWZiqERqn&#10;q9ckpSgvIxhTjUlyLcqn4c6n4VvJG1Lwpf6TayRq9vPMnlpdKQp8xXFeZ/FnR00+F9XikS1mEG14&#10;pPnHPTFdd8V/ipo/h3Xrm1tfGE3jC1tl2Rz2rOEfHAVQ/GPepPB9z4Z+Jnh66WUW827DPaTTbJkx&#10;3yvrTpzko88loXUpx5+SO3y/Q+So9Lv9Wv5Etbea6k3csv8ADmu5+DHgy31TxTJb6qWW6T/VwMMI&#10;7e5PavXvGdhpGglNI0iOGFbQ+dK0b9XI+RSfUbua8z8S6dL9qt9U092tZGI+bdkCYeh611yxEpxs&#10;lZMx2nyn0RosMskstrK/k3wGxJI+FOOgXPevZ/hp8QdR8JQXtgl+lta6grW9xti3/uz15PevlPwx&#10;8WJLqOCLxDInQJHqEabQoJ/iAr2bQdTnkhRVlRlcfubmOXekqgcdO9ecqji9HqejRqcrTR6N8c/j&#10;J8NtE8NWL+CNIYa0Izby3Mo2yLjqjE96+HvEmt6p4qkm1K6eWbf96VuIw390Eegr65139kjWvF9p&#10;pOpeH9Q0/VxqzSSzadFP+8te/wA49K+Ufif8Kdb+HniOTQ7iK6s5Hl5sf3hIkHsOpNa0pyjJ3Vm/&#10;LTbpY68Uq1WCnLWKOIk8V6JoNy6z6V/wkE0kfFtJMbeCJz1Y7OSR6Vet/id5yG3t/DWj6XDtK7rO&#10;JzIue/muSc+lcr4jvF8F6k1ncaX5OqRgs8UyYeMEd855rmbBJ/EV4z3Ehhtwfn28A+gr36dPnjzN&#10;W/rseZZo6660m3vL17yKOVV2x+YzM5wCONx9aq3elrIpEEgkj+8UZsda0/EGpxNYadavci1sfsqb&#10;1jb53AOOcVyuo+IfJPlacjwxp8okk+dyM9SaUad4rXUwabZZnsRDuVx9wj+L9abtEjhWO1hj952r&#10;Oh1eeZZEeXqB932q9cWU2n/Z2uPuyruRm5OKylBxdnuFiDWbZLyJVx5ajkfNn2qpa6BcwvJK4Pk/&#10;3unHTIrr/BPhm+8X3d3aaZe2dve29u1xEl5cCLztv/LNc8bvQVn38V55vlXjfMmFdJG/DBpRr8rd&#10;JNabrrYr3oxulofp/wDASa0+J3i3xDdN4yh8D2V8BDP4JsJ2gEUEagyeWz8pks74WtP40/s/2vxY&#10;8QeGrHwbew65caIj+dqaSK88ltJh0V5OhIPQ19EXPgHQL+7i8a6LfWd3rlq4k+1XqRtviAxskPB6&#10;fx18UePPHHiX9lP46yosdhNFq+bn7JbahsheOQscx/8APPFeZPDqjG0lfme67eW6R9c5wS97b9Tu&#10;/jK3hv4K2Mfw5g8MXniXUdaRTZ6hdoE1C1lb7qBhxJ/wH1rpvg5qUV38HbrSNU8ZTyatpFxt0/Qr&#10;yWPcXDfLFhRvk+ft1FfKfxb+Kdv8cYtPaPWLZfFem3EkTwa4Tb3V1G3Ma+ep8s7O33a774M63oHh&#10;rTtXtPFfgu9tNduLdE0jUbdy0gnbcTIJN2GJb+LdXm1OaMvcS5Wmra7O9r21ZEK/v79j7TufEfjX&#10;UviD4bn1TTJNF0d45YTBC26TzjHlgM+oXivkr9sT4sX/AIV1TWPhvHLb+JPCd5Db3FrazPmS1Gd5&#10;KyLgpIhFeteCP2rtNSw8DeGWkmu9agnRbua8lJCSruUje3J37q+OP2oPjM3xO8e6prNzpUWiyXP7&#10;qzuYUIeMx8fOe7GvSdaNSKs25PV+Wiv2ObGTUaXu2/pnnF14xitfHVzrnw8fVLFoMS2s91KguoTs&#10;VXG9cd617z4leJ9WtNA8U3HiiW81bTZHsl/0uRL2wCneDz0R93avPJtQl8YXlva6jNbWeoRWIhgl&#10;hURo7L0Mx4596wtP8P3txDc3BukVrUj7RGrDO0dx2OK0UIWtc8mFWpe62P0B+NPxJi+Iv7PHhTU/&#10;Ddkttq19II9UNreJNeGeHvLEf3jOMbg9fO3hLULPxR8QtbtPGXiJ766u1i/s681aIh7mclUy7rxG&#10;UFc8njK11i+077fbwXV49k1o91Mn2eYZ5SYyJ1K/dqOPVYvDerWfiHTdRg1LVtOukuBdRsJnEmeA&#10;24EP/WuBq94taf0jodaVSanI9M/a3+B//CBfECOew1JfEcN1p0V418kW7DPuTJK15x4ci0+x0MQ2&#10;9z9luHuB521vM3OP9YMev1qz4d/ah8X6B448S3llJDNpd/bmyvrOS3/czxZz5QHRPbFc3dabFJrg&#10;1+whmmvJrhrs2MijyJrYjnngkg9zVuLguRu2n/BsOUoynzI7zRr/AF9fFN4thq1/p62hDWcsMLhw&#10;rDawBXJRW71c8Z+H9F0nStL1jQYoI9S0eELrFtNcHIkaRgGSPBDrjqRX1Z+xvp+n+K/C63vgfSYp&#10;b57cHXG1oFEhkcMBDBtJJXuHrwDxN+z94qg1PxbpU2i3V5eaZK0sk8Ll4Y487/nx69q8xOpCom1a&#10;P599T1+Rez93V7nk/wAPNIm8UajqkP2iwuLXTYDfPFNcJbbo8qXjjD8SMm7ds64r3e1+GFl4m+FP&#10;iP4geH9W0yabSpCl1aLFskJA2+enqCW+5Xz34KXwvpPi+5vPEelf2xYvDPEdPhuzazJKEwkqOoI3&#10;Kex4NfSX7J2jfDnxFrPiCDxKr6Fp93AFS2kn8y2RlwHDO/6V6E4xm15/1ciim4tHzBqXjC48eWei&#10;f2strHeWEZsY1s7JIzMAWwWCYyw+7vNUvEngz+zby3nnlRWmK7IpN5CMO28fcNeu/F/wT4M8AfE3&#10;UYfCOpw6vo8EUjB4UyCGG7AfvivDfEGvT+IJraBIrjzg37tm4dAei8da9KlJ3stEefUgo/Fqxlp4&#10;guvDfiPT9Zin+x6lZXKypBymTH059xXa/FrTrNfEtldaRbK2j+IUTUoLnP3d4/ewkcjKOrrmuP8A&#10;F2ial4Jkfw54r0u50nUofv2mpRGOeFiN8cn0YNXqvwm8MWUPw98Uaz4gsru603StPF8to1z5QaRj&#10;hGQ4PDVjU5aclP5DgpSUo28zgru2sV0eK41QutvCR/q+JpdvYdcZFQR6g+lpcS28cVw2pQMwiVHj&#10;kiI/iJP9OtN8YeIvCniSzt73Q7e6t9aij23elag4KTc4DRSJ1x3R65e113VbXURa6leS26pIGeOF&#10;d77fTJ7VvGm7aicr6o+hfC+gR6bYeFrfxOmnr4Z1QwakZftXnXEcavtlVsYMZ9jXo/7SGqfDnxR4&#10;V8M694C0bU9J0VLh9Pu52tJU0+Mg4BSQ55O2vHtGtovCus2mvaMkfxA8L225rvT9YsXjjAZMbXj7&#10;+0iNwat3njDUvjZpMvgjTGms9PFwl1b6f5v7tMD/AFnYZH3Sa8iyg/J/hrudFTEOceTr0/yNY/Dj&#10;TviRLcG3uNHt9StYLe1t2W4eOST/AKaPHgq5A6kba7f9mzWZ/h/4mms59WvNBaBlWdd433Ea7t5Q&#10;gAfnXmvgfzW0uG3lnRVTU/Je0jwQyIOhHevTPiZ8IbGbU9Da8s7HTYb9I7iO80mXKR/eyoBPCnuD&#10;0NeTiMQ41HGcvTTbTpY3wya5akVqfoZ4j+KGnaR8PYPEWn2Ums2NzEqW0sqjFy7HADe7V8dfG/4V&#10;yaz4x8N+JdY8LT+HLVY2u9VRm3w+apzGUH8AYfKa9Z1vw3feG/gfoms+DLs6roOkMmpvoWqjd9oe&#10;P7wVh1TvitT4b/FSH4r+JdU0nxFo11deI20wStp9lKTHao25fK3nGR83L19BXqSxKh7R2bSt21V2&#10;7q7OrlhG8fP5+S10PjaH4RL8eLPxd4xuPG2laFeabbibTNJuZl2TRKG49vu7cLXz34csLrxJ8RPs&#10;bPIqvGcqtx5fKjPBPcenev1l8UeE/AHhbwNdadrnh3SIUulWL7NHZRw3ME/l4BPZ8n/lolflR4s8&#10;mPxPeSuI9D1K0lx5SrscH+OPeO/y1NNOMeSTV7dOmvVHDioe8px/4c6XSPH/AIa034U67pz3l7Z+&#10;Nv7S+TcnyfZ/LZXYHoHz8rJXnR1+7t9MkfUW+3RzRFYbabkuezDPQDqKtXWmya9q8LJpcl9qWN8E&#10;Vq3zz7RyZAeAorPj0aO61VLpb3zriGEzTxTIYTAV6xlT/drtp0qcHdI8urWnKK5uha0Pw3oK6VqF&#10;xf8AiVbW+hsY77TVa3kk+2Evh4Bt/wBWwHzAng1v6B4a0nVNHdLzU5rGGKTjy0BkMbBsEA/7vNcx&#10;d3NnrGp79NIkUgM+3Dpkf3SQDj1FXUVlFt9ln/fISj20LGQFv7w9jUVpv0ZlFvc9F8BXMPgPxDpl&#10;z4VF5o18DmHVJ9Q8qck8FV28Lmvrv4V/DnW/AYb4pBlD6NOZtZ0q6kMd2/eTd1G4793vXzz8GfGn&#10;g/Q9Z1Cz8YaT/bVvJAYY4pP3UkMm3plR95a300rxLeaNL/ZOs395Z3EqubabJBgX7i7z9/HavEq2&#10;dS8r6eb36M+uwlFyp3Wtz6i+BnwS8ReJtS17xxr2rXWmw+LGlFzYwpkvDJwgfPaun8T+BvFmmJq7&#10;eG7mO18NWsaM8WrSyzw3U0DgtJj0cLtIPBq38GvjXp/xB0XTfB9xcNokwtfs8kaZE8vbCN0jr1/R&#10;tK1Ww0mXT0vZJpLJ5YLdWjUJMmP3fmHHoea9/CUKOIoL2bbfV+dtVbogrVZ0KjulbovK+9+5g+Ed&#10;H/4R29tHt1N3oerqTZ3FmCjWJZd/k9f9V95lPY15T+1j4tvPBOo2V1YQSw3lzaNbvfW9w8ciRgqe&#10;Oz+9bt7q2q+AtC0rSbrWrK8m0mR/O0/SyYpLiUDfGhMj8A+1eL6udd/aO1zS7m4ef+y5WaCHTXmK&#10;zWrluUlYcYXuStZ4iqpUPYJWldf8FGOkavM5b/0mc1BYap8QYrLWNNmi17xB56+Wiym3uoZAVJUK&#10;/wAktelaP8RPizomkar4l12xtdQsfDSyQS2V/L5M8ZxjzGQeqt1r3HwrqvhXw7ZL4b0/TY21DT42&#10;lltvK3/vUHJB55J6Vxviu21XVbfxax8DTXTa6Rp88KXq74z5eI3KnOa8yOGUIqpCs2+vLd6pXSdk&#10;9Uza921bTzt6Hw5ry33ibWI9RiluZriaF5ZI42eOPJfdjec/d3da2fD+tWS6Jf39l4kXR/iLppRd&#10;NbT4d4ufvCaKXPoG+hr6s8E+EvB/h3QdR0PxL4YuCvh9Vtrq8t4iY7ksMjeAevoa5r4W/s96bpnx&#10;N1+GPR44fCXiTS3n024uYkluFizl1Q/wv81cNHDVJNWtd+umttVZW1IlTu3d6f09Ct8BfhZ4Ws/E&#10;ui3V/BNfaP4q0nbb22o2xt4YLj5mmgWPkFf7tfO37QWgXOh/E8aXBcyxzWVwzQSWvG+AHaApPUJ0&#10;NfYnjrwFqHw8Hhzw9oep29r4Pmu0IfU/3j6fMq53o5+6rV4r8UviH4U1zx9pmu+O7+5mPh28+zpo&#10;GkWO+3vICmHmWXPBaTr6iuitSVNexqK0r76dtVfVtdUZVEqsPden/B3PkSbQby41tNLtI577UJJj&#10;FH9lR5JJccYGOrUazb31jr7WE8E9rJCfs32G4yrxkcbSDgg19V+NfCun32m2fj74feC9ehhtdMR4&#10;b5Q8cyXClmeeTBPCpxkda8QMN1401jUdS1e9km8Q3o/eTyIJd1yU6Ek9flrwcRKNBXn/AF5ng1cL&#10;yu3Vsq+IvAmheIBo+iTvJqespGvmLbzOBC7/APLMZrZ+If7Mtv8As+21rqPiBjM1xbCS3to/vyOQ&#10;uVOOwp3wp8I2138V7a31rW49DsRjzdUZcrG+P3ZYdgZPlzXr/wAfH8Q/Ga/0PSNQ1SCa306Y2zva&#10;pvc5OHlXHMn3a8tYyGHhyVKj5ZWtrp3kn1Wj0No0lUpyfLr0PG/gl8WNB0jWIYPEfhe2vtEkkP2h&#10;rJNl4AyYH7zjIWuS8aeJLzTfFmo3OjNerphk3QrMQSATwTt4zX0H4y/Z58OeAvD/AIc1Dw9qv/CT&#10;6hfwTMUhiJyY+sqgdAa8N8XfEmwh0600uw06GPUoZGSN2h2SMsnzFWc8vz0rW6+sOlGnf7nulu9d&#10;LBVo8tBRqzs1t/kUvDPxG1G+s9R06LTXvtSeGSWCeFsundyc9cVv+HvFXhrx9nT/ABSi2l2kI8jV&#10;Y+T8vB3r71q+FNGsPDlk+pRIkeoXUG24WNsRjPYKfcc14h4p0m+TVzaJAWWObKJED0POOOa56NPD&#10;Y2rONJcjW0k9b9beR5VnSSm9fI9P1j4uxaTo0Xh7Tr2a/wBHtnllSWNcAMwwzqGzg189anqlxcSS&#10;3CXkknnM2JGJOex/OuyufBvie80m8S00a5jhALP+7K8f7OetP8AeCL27ufsQtPMiuD5U9vsJOR0I&#10;6/MtfRYSOFwMJ1FJN9dV+Jg+es1F/IvfBzQ9N8aeKNI0bxNdfYrGeVUGoLxJDu6Fj3UV9QeJf2S9&#10;A0bR5L/wt4wOrabbRu10rRAPDj0Kno3auU1v9nK++H2laJq0Wlana6XdsojmvPLDRS91wv3R6Zr0&#10;vw3JMsZhd5FhvIGt53jAfcGHoK+czTN/YNxUHaXya7NJ6a3PVp4J0bwrRVz039mHQPBTQXtxrV/b&#10;319EiJGb5EymOd4965vxX8Yo/AnxW1uXw1eLYWN6zputiCGx1cKewNeKWsWo6Xq/+gXEkMmQylcj&#10;BB4NL8WPB+vWOv6rLfxpJIogvZGV8b1lG4FR7bucV5NPEOdClQVouD5udaSu9k389Dpli5+z9yO2&#10;nkdyvx41fw34stLpZ7C+XUJnZra8tw5udz5OCOjYrH8X+OpNWmu4rKeaOxtpTLHGrfI7k8fgO1ec&#10;+BbGfWNciupUf7PYwz3ARjnDBMjk9silXWbWMahtuY5ppIfNSKFsBSDngmvQh7VxjGc2+VNfe9V6&#10;aI54zdSPNI7KG/sdU0hdSSUNfDMX7s/IPfHrmvKvHOr+KbvxFFY6DiPdB5zO0ozjO3gNV+18ZadY&#10;/wChTzC3Z8zAs/3iDVie8vpbKbXLexSG12cX103liUdRgHqKwwmFqYStOUYcytpfb/hkclWXtFZb&#10;nB6x4P8AGujyx3jt/Z9xNibzba42PIe7ZXkVSsfB8GmaRqeoeI9ORfMhNw14znzRgZAwDgo1dP4j&#10;+IN5rFsuuTWMduuVigihZnKgfLuz6V5X4x8Z3/jbTbPw9bQeTJf3HKx55jXua+qwMcbiuWnNKKvq&#10;106tLU50lzbmBoGsXlt/aEsVpCq6omPNZcyJCeFVTzjPqKj1K1Meq21usg4VVKyLjbk9DXZ3vhe3&#10;8JwW9g8n2i8dkxGvOMfSsjWdNm/tO2ul+aNSGLfywa+jqVVCtZq2n/DA25M0ba1kgsJHUyKwJw6k&#10;46YrAvdSnm8Y3ktwUWbKY3DGNuM/j71193H5OhzzPN5cKorFJm4PpgeprktdsvsviS4SKLbGT91v&#10;fnqPbpXBhpKcpX7P9Cmmlc7zwPoenX2q6tLfoZP7UAU9/LA53A/Wua8YeDH0S8aIpHLuyoeGUFCe&#10;vyk9BjtU99ZyTeEpkWT7K0IBllkO0IoOeR1IrnvBuraL4b1G0v73UPt0azt5liqkRvGRhgxNRQhV&#10;cp1ozb6ctm9lpr0M5LmWpkXOn7ZdmP320L8z8/j71pXtnqmqaL5GnwxtZIweW52/Onbg0+O+0/xf&#10;rNxFbWrWdrubyfn3onOVBJrc07S9W8O2sqzALazDa7Kw5U/wkjrXo1azp8vNbmXRmcU1ocnYIsMH&#10;eRWx+99K2tXvY9JMcLZaOWMCNpjgoR6H19aq+D1i8S39xYPZXa3mD5a2OCd2/HPBNd3d/DGG+uZt&#10;N1vVL3TbGK8+yXTapagXNnIEZkfy+CQ9VVsqi9qylRnNXscr4WhTxdr1hpwvzHHI2zzOpQDknb3x&#10;XoPxR+Ct54FgurrTtUTWtHiwq3apsMqsOoQ1znwL+H+jLqN1e6p4mTQ5kuFtrO8WZI+p2yMwPIG1&#10;q0Pjh4z1r4V+LtV8G6f4xt/EmnQOqPqFs6XNtIGThkznDANWDo1JYpU6LvFLt63OmnQiqftJLqeN&#10;3er3ULx/Y5FXqoVV4x6EUaeTqDfZxF8uDmdTtJYcmqcOvx4lsjuksZJQzyR43sAMEqTXpfwZ8C2X&#10;jzxHb6OdW/sCORfMtrySAyqozgllX0FexiKkcJTdSorJdfLu7EcrVo9WcZFqb2ICXUDzRgFXbo4H&#10;uK1tLsZbm/j/ALNfzmO4m3Zf3mBzkr1x713Pj34dT+CrrXIvt2n6yulXn2cX2n52Tx5wHVG6j5ea&#10;zvgto1u/jaS9YvDbeU4RtvSQjpntmvMxGKprDzrR1sn6NmUqUubl6nV+H7m5vLYR/Z5Gwu6T5sb6&#10;53xz8L575zftLNDdSEfurhMhl67s1v3/AMdE8Ky+VoumLdeXK2xrvhHyOeBXl/xw+LeqeOPFE5tw&#10;mm2aJHF5FrIdpwleLl2Fx1TE80EqcX13/A0hFOG+pq+GfDmg2MVzcX9+ZLqEjy7ezXPPYMW6A17L&#10;8Dvhxr/xy8TaTpQujHZxFmhgklzHEO4FeG/BzwTba1aXd3fzzRxjlNuPnevsf4H+MPCfwq8E3V5A&#10;j2/ihZSdPuVuwDAB2kj/ALjetLNa0adR0uZykt3bZW1S83sj08E4Rnart+vmev8AiT9juz8DeDNZ&#10;1mW5jmutMiyIP9XGU2/eyK+Pfgf8Zrn4Z/F/R9a1aBNRs7OaWJ4LgGbyRIGBKKejCvQfj9+07r3x&#10;C0j7BBcESTruuvJlyrhTgLx2r5q8S6vda/pEfiH7IkN5ZuLS6mji/wBZ/wA85X9W7GscBRp1G6lK&#10;m4J6LmleV7uzfRXNsRiI8ylS6dlofevxh/aP8O/G74fRaPYWYg1Jrw3HnxrujfKYk3DrmvjC5tpd&#10;P8Q3EUo8t4SG/fJlHGeNtcDoHjhbe8jynzbv9ZGxXHvzxXq+paSnxE8H3U9rcww6zpSfu3klx9qU&#10;j7uT/EO1aYinWoV+fEyvGVldrbom7Hm1assRbuj2T4P/ABITwjoOqWDSbZJ0RbGeOUxPBKG3I0bj&#10;pyvQ14P8UPE+pX/i7VZruc319czNc3U9x1eU8lsr7npXDw391pum7b3dbq4DeRIch/8AA+taGneI&#10;bK2la6vYPtarGNny7k3dVp0cBLDScl7yu9PPQznXlUiqfRG14Y19YdGdW+a8cspWNuOegIqT7As1&#10;sZbOAeYG2uncMa8x1LXGutVubqKP7O00vm7I12dfStXw34svrO7if7TMs6E/vV6EHsR3r0KmAlFO&#10;pB2b1t+hnHazPSdL1mOO2kW4to22KiMsnXzB3454r0DSPHq6aq2lnhrl/myowWIPVga8+t/GWn6p&#10;E8c2nWzXEm0+eyeW6KAx6isvw7qNvLqcfm281tJGNxbnZIvs1fPV8Eq8ZOpBq3Q0jOUGkix8SvGO&#10;oSS3F5bSWyshP2mwjfDx+4DdVPtXnr+OG15Bb3p86EtxubmMfzBrf+Lfhd9XiOtaRH9pWFcXKQoc&#10;7ezbfavMrPSvtGJPs0ijjPVBmvrMuw2GlhYyS1X3p+YVFKUuZntPi/wXd3ngO28Z6TG3yBYtRXd9&#10;8hlAcDr9a5DRfFTWsdxujRmb70UzHHHr/Suk8MePtbs/A1zpL6RNqekEMry25O9N3XNea+H5IbrW&#10;rWOfzmhkmSKRVfB6469jWWGoVJU6kK6TUXo123SfmiKi0TW5PF4gMmoi6S3jjk83cUYZDNnuPStK&#10;51p5iTEEt1xtMUf8OOp59am+JXgG68D3WX02dbNJjCLyRt8byDnbkdxXnX9tXNxMf4dvTb+XFerR&#10;pU8XBVaXwjcXsdM9w8lwHy0kgJx5j1ahjSRgzp5kgP3mbG6uv8JfBnVfGnhcatp+oWMMKN5JiupP&#10;JdnHJX3qS8+Duu+HYILvUrmxtoZmKBpJwX49vSuOWMwvO6SqLmWluouWR3nhTxDDb29ldaWhtry1&#10;YMItwcpjptI7dvavojSvGV9q+lWl7k6oJ4jNcTRrgRyAYCkD73PWvln+0tJ0ry7Hw99tvGk2mXzk&#10;HmIw42KVPKE817jpUVz4X0W3d4HtJrrDMrOeJfRa/Ns6w0Hyytq3onud1CrKOnQ6+48T61cWcOmX&#10;d95d/OrSzpHgAbukfHcVZ0jw1Ks8brdeW7Nt/dyFIy2O/wBa4XSNOm1bxHbW6zzL58mz7VAQXyR8&#10;2PevVLTQNP0kQWiLdbYFMWZmyZh3Vgcd+R718hiFTw9oxdm9bJHRTTqT5pHLWUlv43vp/Dms3H9h&#10;32mzmIXiqJni7GIY4yetbXhz4Y3Xwqu7nVNA1+6uI5InlkZn8snnKBQCQa0DHo/h+FmS1tZmbMsl&#10;zDEPMhb1bA3Zptxq6LpsmybzrGYFEdXBxx04r1KmYT9l7PDwahby01O7SC13OkT4tpcRnVL/AE+3&#10;jvGgMM1y3V+3OMZ9q4G81+Rb7fEY9sTtiT+prlb55W0uySWNo7qeYsfm5bbWxe2dva2zxTvHHI8e&#10;4orjvztrHFTnWcJVW21/nucLrVJadD0nwX8HdN8ealqPiy71e3ha0tPMtILndgShGEjKak+FsNzc&#10;+MdJsDfQQWWoFoZbqc/LnZuTGPU9DWboPxUvLH4c3vgeW0t70XBe4inaTZ9lKqCQB3Lf1rnZfBXi&#10;rxt4IMmg6c814LgLCvmpFCJBGzYLs459u9dDoUsfVoUnHn0tLfu/uVuqPT9p8Ljue+2/iSfw9q17&#10;p+kaxa6jb2szR3FlHIJoMjggjPFdpafFS1t9E1CGxZ9J1YRM0MMx3RvIOwYV+XugzeL/AA/rdxqt&#10;vcvH4jtZE2O0W3aSOd4HDcb+vUV9C+FPiF41uPFenxeIbc2emTaIL991pGJp9x4ZA5Xg17mGpZxk&#10;s3Ry+uqlJ7Rk3ePZJkKSqvmcWj1yz8Az+PNG8Uajrcep332a6W7v9Ks5xHDcER7o5OuHrwfxd4zk&#10;uNGfRdJtReWNvvW+S4tc3qQMVbMb9whX8K7m8+KPxF0rSNX0oW9naW81mI57nTz8xWQ/uwSCVEx/&#10;551wXirWruz8L+H/ABlpeuWn9tadIdNurWH939nmww8vL9VdGfIr6Kh7b2MfaK07e9167pl1Zxk+&#10;Y7rSP2i7fR9N0vw5pGkDwrrkcKQ38XSG8+Tb88fVOOWPU0ngd/D+j6rb3kHiC40GO+Q3Zu9LhMic&#10;vsdZMklDn5d5rxB4buHxHbWsVs+paw1p5yLdReXIkQjU+Y+wklgncbhhN1but+ITpOr6fcWVzDql&#10;rqVqIvmiMZd+hBRf4lPVxwauoqtVp9Fb/g7WOP2sb+9ufTF74o8P3Xhfw8PDN3Dq+pahK9rqNtsw&#10;NmTvUk8bx1Brq/gzqOk+IPF+q6aJZdIhtVWW1W3uMpJIg2nazcjdt3FK+QvB/ifxB4V1KfRNE0hL&#10;6TVJVVGuN/2ZbpegPQb/AL610/gDVtbt73Vb220iOaa08yKSD7ULeRZQNu4Z5LKf4K53WnSqwqcq&#10;a0v+T7vU74VEfTWrX+jeIdb1e1t7KaTULCZEu9MVTiTd0Pl/3vQisjUbt7fVS+gyXrLbSbZLplyV&#10;jYfJC7jrt7ZrhNJ1ufQ7a415bye+1K8iiupZJE8ua2CnZIXGeVNdzpPjbTNF8LWc+iR/vtVB8yNp&#10;cvFMsm4Z56HtmvP9opucanuR1d166W87vU2um79Tlf7B1vUvFXiTRtSn+3aLeWoitIrhhvRyFcN7&#10;MD0Neo+BnOh+HzazorXmnRuyRWakfu/4wxwAQxX8DXPanreqat4ie6ubOX+0LaNnCqnzogG4bQKe&#10;vjmbT9CsdRntoJpvsrMY2mLlAT0kwATn7prqwNWnCpKSvps2umnTumZXbY39n6ws9c8X/EvXLXUU&#10;hkh1sJGFfrEU3BRXZeK/H+ti8RJXt7hozv8A7PkT95LHlQWjcV8xfDfxZPpPxq+Jum2F7FZ6ffyW&#10;979lW44eNo+Qvuor1Kx+HtzJrttq2jeJpNSvhGIdtx8kixHgbe3HcGtViKkp/U8LFqWjk01rfZpN&#10;62LlJN8zPU4PEc8Gt2sthcw2+wr5m7OcN7e1dl8Q9etNB8NW0lxK1/8Aa5BIGXpu7MteBS2eoeE/&#10;FUn9oxyyapGu64dV+Q4HBXb/AA1m6td+MvirrljK+lW6qu/erSjy08sfvGGzgqetemsVWw1KcIxb&#10;nJ2S7a66D5lK3kPu/jtrvhm0urqyt7bVGyq22nrFg4YNnmo79PE/xI1u0l1KBbxreA3VtY8Q9djx&#10;M5PVgN6muQtPC2uaXbSaH/ZlnNeeY01peM5BypZsr68PXrWnahat4WT+2dU0yz177GsUmoTN5Qnc&#10;dA/bJK7c151NYirT5ZybiunfXbXr2MeZKVmcJq/xF13wHo89/oNraXm+8hR9MaEm5SMorHY/cK/Q&#10;iuA/aL+JmpTeC9FMr3kOoXV09zJKs3medxwD7qa6T4iavMug3K2cdzZ3S6bO9y1jLJIPMG35Y3A4&#10;Vh+FeWeIvB8+rfDRUuJLi41Zoo7qDcxCIMZww9T0rao1SofvH7r3/wAnc5a0nNOC3sefn4n3qwae&#10;upCHUP8ASBLtvFMgyeT+BPpWQxGva9JewxG3sWkbyLVckKT1UZ5IFc3qmzRbKKTUCJpIz8kWSc5r&#10;0r4EeFLm8t28U6vjYZGt4LZeAgHU/Ws1RlVpuUX/AF5Hic8pNJ7FvWPgxB4ukttS1S+fy9pWOzjb&#10;u3U5qxov7Otlql/HZ6WZbeZE3SXX+sVFJ6n3Nd3d3ItVRYNrR54VlJLt0Fev+E/D6+G9AiilQfbL&#10;kebcPz1PIA9AKtQmqSoxk0kdEIqb12Pn+HwjoPwU8f8AhV133vn3ZRriZv8AVgLglU9a+lNN8TW+&#10;raRJLApkblSu7G4j3r5W/a41GK18WeHfKVLe4TdLJLz0z8jCvRfgnqJm0wq6PMyZT5n7H0FY0oci&#10;Sbu5X79GdEJWqOC2Oom1/QtFdrV9OjWGaXfO2ed52jJHt3xQl34ObWLfUls0/tCPckcjMQVBHIrh&#10;fi5JFp88+qW7rDNkLM0eXV8DGfY15mnxTE1ncWc+yTI272+4n49aPZwTdkKVSSdnsez+OfF5utmo&#10;6S9tD/sMufN9uO9ZWjfFvQ7ywR9aubPT5oZlheKRwpPOVI9RXzrr+uz2LJFo2oTfY4QFl+YuuT0x&#10;Xn3i3UrjVrGH7ZH+8jJVHVPv+uTWlPLlWnduyf3/AHHL7Wz1PvS28RaHqGxort+ofdHjhD+XFZfi&#10;nTdA1yykiv7ZLqH7qStCC+PbFfB2l/EfVdHspNIuXN9pj5RYpOsQ/wBgn9Qa3tB8bXvhaZJbCSaW&#10;xmOXRpejd8GnWyStBvlnZ9GWq3NpY9n1/wCDOg23iDS7q+vJo9GgO65RkfekQ3Hy0I7muB8a+Mb7&#10;Xtel1KOzWz0qK2FpYadG+EtYAMIB7+tdTD40tJNlut75bMEuJIrpnPXkBien3q4/Xnh0u7+yPIJF&#10;c8Orkb88g/StMJCpH3MTLma29OoVJ2jyxJNP8SP4O02z1KK0hutShXyQsxMgCncR+NWvDf7SHjK6&#10;1r7PLqLRxlXVIoUANcXqstxHJJuRZFkjKH5jhFrgL9vs92ZUjPmBlIbJGcfSvXo4KjiFJTjdvqY0&#10;20j6x8QfFHxbr2jzrYeI7u31CNd22FwN6emR3HcVxvgL45eMLXWJrHW9UvbyNiRIsz/dHqK4z4Y+&#10;MmuriSwvbhmuJPlDN/HXay3+l2PxEsL3VI0js3Dpt52CXsz57V5tTBwoUp0J003Z+u3QSlUcrtnY&#10;T/F/xCtlc34SPW42YxGDy+cehHpWXbmy+K2s2trceGdR0PVARsnsB5kfI6vCcHHuK9ptbKGawiez&#10;toWs2UsFjTZtz3GOua7jwD4SXSbs3stutvdP8oi3Z2R18jTq06a56VO0u92vvS0Z6NDmU0uh4341&#10;+FOt+E7TTLjwreO9jpNqBb3NrKVLytxIw92PUGrnwx+OHiLXdQudN1Dw1c3ciELLe6aMMnb5g1fQ&#10;k1p5M0jb4VtztimjmYohHfj1qzomhaDYy3bWSW26Ztzrv74zSpL20PZ1knLvs97t6b3PRd3Pnvp2&#10;Ocv9b+1Whae3dWZvlZUycCsKHVbeZNhgu7VVbc7ND3xiup8W+PPDegpJ/aF+lvGrbPlbHOeRxXgn&#10;jz43eA9PtpfJ8QC7kQ7hbWsTyF/xrshRr83LBN/Jnn1aqvc4D40/B3xF/bv/AAkvghLpY9QBa4W3&#10;cjdMD87AVkafoXxx/drLo4kmAC/bJvLDiMno23qPXK16d8H/AIqH4heIbwWq3VppdrBuWK4lH7yT&#10;pnjuK9V17xILEwWqyfamuAGSXaC6425Ga9KjjMRRthsVTi2ur/VmEowqL2ibIvBOgy+H9JtobuVb&#10;7UGiC3Usb4R5D12+1at5rbWKzwWAS4myUazmbMn4VnabrFvcTfLA0c2NhTkbsmjW/E1lDPEsTxec&#10;3W8XGf8AdGOlehSvEhtJaCvZwpZi/fbHMCG+yRv5kcRHTdjqa8v+NHx2njtYNL02Pyb5oj9qkVDh&#10;AeyVtXPi23hv5JXk8ll3fulbCXB98mvnbVrnS9av7y4vLx45LlmlFzD85UjoGSuqEY1Hd7HPUqSg&#10;rR6mNrPiH+0ruRhePHdMA3zKPm9/rWj4E8D6r4+vBPdE2umhismobcnI67R60eGfBQ8RPHeXFzFc&#10;abbYdvk2GY/0FfQPgK3hks0lSNVtcGJYmXHQV016vJG0Nznpp3uzsvCXgPwh4R0qOLSLV1kZf3ks&#10;3+vbI711T38ej2cm6P5ogdir1bHQ56CsPS9VC+W775FXozKMoD3OK15dZtLdGe8sIluj/qzsJ2Ac&#10;CvMj1k9z0YtW0FS+vZGE90TCqqXFsy/vDu7N6VDrOuQrFHFasLOEnc/2fgtjrz39xXJeKvGC6Ppc&#10;l4ZQsajbt83l/QZbrWVfeK3mSJ1j8n92qorMPkPfJ6GuSrUk1yopzS0PSdEmfULb5H/dqu3bHzmr&#10;2oRW0cRe9k8xWi/1G0EuCeAc9K47wt42sLHSY90gZtxUdN8We+Bzk9q4f42eM10/RoEiu3W6vWZI&#10;VtX5b++T7Y61Lh7qUVqW5xUbtnAeOviWus+Nbiz8HeDdBuraGJ7ae/vYPlfcCJACMfSuN8OfD238&#10;M+MrK/ijm0q8gPmpb2twbmB89VUvhhV/SoXayaKW3a3hSNtnmYGBlTzjn2rSttfPhVp0RPLunDf6&#10;xt7wr9PWu2FqNNwpaaWerd/W+hxyxMp6SPYNJ+I1lq1hLFLGjb8htzhDjoWB4zzXD+OtP0XxbLcW&#10;mpW0N1G6tLHMzfOpA6jp81ec+ELq7uNTuYbq+S6vJ99yIGTsTyMe1W/Ed5cLMjsUj3K33eMfgeTT&#10;9laScHqc0qrtZm7D8Pkfw3b38GorqFxCF87cmTt6BjVK4mjs5Y7hL+FriFdpS356cbvbPeuSm1eQ&#10;aZc2kpktY3hGXtyQcHkMpqLw98R7q+SLT9XkmspAQ32hlEcFzt6Fmx3qpYeq05Xvb7zFNSWm57z4&#10;W8SR7LVGlSaR28rbJgb/AFxnnBFdQdIghkivYpFmVmK+WzZx/vV88eKtIu9R0Z2tpZPJWRHSSLIe&#10;MnkHI7Z6Gu28K6t4+j8PML7RraaNUSJNRvrj7JG5GOG/v+xSvJdOKjzqa9HodtOTkrNHtB8Q6dJZ&#10;wRNPDbtnaVkblAOHBHXg14T+0T4eXVLAfLPA1qok823T9zPH2z/frJ+I/wAOLa+sk8V397d3m0eV&#10;PFpRx5Ug5OZG5I99tb3gTUNO17RtPaW1fVrG5gVUS6uXMileCAQcbhWDksNGGMptys9dNvK7Z1aN&#10;cr3PIfB3wOfU4Df2+oafrEKJ5osFYo7HGfLbuK4XxP4kvbrzLSKIWbJ8pjhTG3tgV9LXHheDwjrQ&#10;1W30y3j0x2MQltR5dxZyddskW85H0rMvvgd4Y8RWs1xpsj2t843jdN5kLsT6npmvew+c0nU56+qd&#10;rbaPqmkck4O9j5r0S3S1kL3I8zIP3u+a6S2tI7zSvNj3L9ljZz0HA6c1a1TwZe6bq89vdWYhbc2G&#10;k56jNb+hadHdaDqGnRqI7p0PmrsTBKnIHQ8V79XFxklOL7GcVZanG6xptpcJZ3rP8lzHvf13rw2T&#10;TvD0EN1LG0ZeH94zOqrjYvXI+nYVXmuoIZjamD5nwBuXeMnjGB0Few/DMWHgm3S/1Hw9Z69Yuzw3&#10;dmr+WHBGQQ5zg0qtWVKKWvl/mHLdas8u1tpPtlwk4ZlTLJ82CF7HNZkP+nX8Vrbrt80gPu55r7i0&#10;K98CeIrNXt9R0+zsZiWk0XxBaW4eJz2MgGXFfM9/oMX/AAsnX510qz0OxhnaKP7LN5tuvujHqD94&#10;VvKcKVPmchRot6oq2GlG4aK1/erHn533EcdiSeAKsapdQWtotrbtJJHCN5nkOXd/b0FPvPFum6Wk&#10;lnBK7Rjb+87uV55Jrj9Z16a+/wCPK3jhhHSWZy8mPoK5IXrST2Rs0oKyMbxHqHnS+RBGvmTAqW3Z&#10;wB/U1Ws7F4UQRnc33vrxVi00qG1mk82c3EjneWVccnsK1ZLS2mWNULxyMSh24+bFem5KC5VsZOSP&#10;T7/wBaX3wY8I+IdI8M6zZqnn22q6reSeZZXUwbgxED93x2ryvWrZ7e2SNd8mJNp29QDW/ZeOvFXh&#10;vw7L4bTX7z/hFLqcXE+k+aTapKeA4HY1nXkBvLdlX7xIYv1ztPH4VzwjOEved02b1qkJpcu9tTK8&#10;N+G4/EGtrBcSeXCIz+9Vc7DnqRWHqmmPo+p3FlkSSRMV3R/OGx/Sprzxfd+HZNQ0vT5Vj8+MLO6o&#10;CeDnaDXqfwM+D+jfFn4c+NtVv/EFlpmvaHGlxp9hJKnm6gT95ApauxylQTqzfu/1qVToSrWjDc84&#10;8EeCT4y1qO3a5js1yGkZv0APTJr6Xg/YmutU+Euo+LpJk0WK2geW2luMyfbHU8p8mdjGuO+F2geK&#10;PgT8UPDepav4eWFbiRE+y61CY4JI5Hx8/P3P4s19MfG/9rLx94DvvEXhj7N4QhtVtDbXFrpUv2iF&#10;C0bHcm7jeK8mtipVajdOeltLbX82ezhsPCnD9/HXz7H5yapphjuZB77dy1USMW8oZAYWQhty9j2I&#10;q9fXr3kzTu58yQh+mDzTPuudw3ZHK171NycUpbnz9VpS02PqL9kL9p+4+DmkeMbKG0Rr7VlinTUW&#10;ufL8p4z3QgiTNcf8Y/jzfeL/ALHFdaxc+J5rJpPIimIENsrNu2BAPuiuO+EvwI8UfGy28QL4dW3W&#10;PR7QXd5LcS+WEhDBTjqXNdV8EdQ1j4D+LpNRstNstcvJoLjTpJJIPtcPksMMPLIyp+XrXl1o0Iyb&#10;k726Hr0JVZ0VGS93ueS30/ibxpcPcRI8ccZOZcbY0DV0Hgb4Yx6hrFl/bl15itKFeBfkyhPPzkcV&#10;9A/Ej4q6B498N+DrfQvDOn+G9W0WN4bi8glAS4XZ1cf5615Cmp2Uk15qzXNz5dtNGkyrzJ5TBgGA&#10;46bazWJrVIcsIqK8twlGMZWjLQ/SX9l39nHR9F8I3dzHaRQ6FfTxvlQJJ5EjOUDSV7n8ctA8Napp&#10;Gg2HiOWSDR3vkjaQP+7jwDjd7mvzx+GH7QmveHfAx8OWiX6tHE1xa3K52LGTuxKmfuY6PXqfws+K&#10;Wo/HO/fwtDrtlYzNFH5MWqhv300h2uYMcEL1Ga8yOIlTpSoOjeT6t3vZ7eh7kasJVIy9pZLovQ+k&#10;vjrFPonwLKaHqa6hBFxA1w/7x4cEbQ3V68F8P/E5k8B+L/C9tpHg/So7LSUgmlt7wvdakzJhZosj&#10;qnRx1DV1Xjzxs3gH4VR3/ibw5qmqT6BPLp1vdXCi4sXAOI54sFcjKhTmviG9aeaWPVGllh0Gabzd&#10;Sa3XBSSQ/wAIOSMdj3FcVeEsViHUXuppLrfbVK5rUqqhTjfV3b/E8j8R2E8l/I1w0qzcrI0nFc6L&#10;eOEjd8rKTjt0rvYtTfxVLLp15bJDcQSSLb323f5q78Jv9gOlV/EnhCfw/qV1a3Ri863JV5LfMiHP&#10;dTxkV9EpqlaDPiJRknzdDpfBGt211/Z9/b3H9n+LNKurWbS4Ng+zXL+YokZ3fhK+35/FnjsftbeG&#10;5bUaF4n8SSac0E6aWyx2clqU3HErZ+f3FfnbZWCwM8qyD5vl2svA56V9B/AD4jWfhPxlpB8U2093&#10;o1m4dbmycxXVvxhCjD+FT82K8+doSi4uyTv/AMN6XPXwmJTXLNH2t8JfjP4n0O61SLx7Ziz0U30t&#10;p/ayxHy7Yq7KiJIgwUVuAa/OX9t2ewk+NniCTT9V/tsM5d7zqHJXrX1P+1h8cNGh+F0GifDnxLqO&#10;o/29cNPfWc1v81vk7iy/KPLLN1QV+eHjixvNN1e7tLqZbi6tdiFlbPUZFdWCcp1Yxcr8l7fO19b6&#10;o7cfVgoNQXxf8G3zOHmBk79OfmpdPjb9+m1vnG0r1qy1tuCfdX09a6Xw34T12Pw7eeKbXSrq40Ow&#10;mS2mv/KJtklcZEZk6ZIr6adRRiz59Xa0J7m51RfCsWlyPczWNqXdFmlJhj3csYwfXviuDewd1d1B&#10;aPFfQWkfC3xJ8Svg94y8ZWUSw6b4antobiDazvJHKOqnp8tcD4M1bw9oEet2fiPwydam1K0NvY3i&#10;3Uls+mTZ/wBfsUESe6GuKjW5ebl3vsOMJJJy0TPL3hb/ANlC1M7BYdwBWTj5q2LjShcautlav9o3&#10;HarrwHx0qGCC4hM8Gzcr4+8vcelemqiaE9CfSYnmtvNdNq+ZgS7uX+me1ads7TfL8jSdvm4Iqprf&#10;+iwRRRbY40jHtuJ5qDSIks7X7XcH5mI2RMeeeprlnaUedGDjzO4/U9TSzMtvsPmfdk9s9q5/yTjd&#10;H+8z/d61Y1XdJqM7/wDPU7tvU4qjxj+Ja66UEo3Rso2Jog67XVW4/iq+mqRqgScd/wCFeOaoi5Zk&#10;8ppP3dAhWbu21atq/wAQpKL3Ohs57WZPmlRunqCoFbekRWzXMXnxvNaufvRthxXKxww2bo7J5kJB&#10;+Tuv1rfg1UXlt+4svsrL8xkjzhsVw1dVZbGCiou62Ojh+HNtqgWew1WFVz/y2Qh0PuKjuvhFLJL/&#10;AMfrtH/eaKs2z1q4h/dK0bbjwzIa0v8AhL9Qt7zeheRmkXKyEnNePNY6Ev3c9PkY1JTvaLEh+Ftj&#10;Das9xcSSxp12gCr9n8KtGvYlC+YvP3Vly4yK3U1mO8s4/wC1IzaecSg+QSGM9ccdFqW4hKwRyWzp&#10;IpDb9vA465HGQa8qeLxe0ptP8DNzne1zhvEnw0i8M6VLf2+oq7RyYEFwu1jU3h+YXGhwy/dkBdN2&#10;3jr0at6/h07X7M21xfSRqhD/ALvjBxgde1ZVlpUWkw+Va3Bm+bafl5+oFdixEqtHlrSblfsXfnjr&#10;uaGl2jws3SNWJ/KryaBqEsLTxRM65+RFTKdKwptebTZImQ7mQbEbrj2qx4f8W3NrOZm1BvO5XbGS&#10;eK5Z0qzTnGwklfU5y20SW31Lzb6M/bMBisnRBXVjTbubD4O11Xa3Tf8AlUcuv6el957rc3DZIk3L&#10;sznvVi48e3PkGCCMQrFxG0Ywee1a1Z16rTUf68jVNPdlWexvbF937yPtubgGq7XcsbjfL52Ou5s1&#10;O1zNqwMtxLI2R+8WTPHfP1q02lNGkkvmhVHzCRv5Gs7paT3M3a+hTsopFugzR/dJYbuKxtd12KSb&#10;7Oz/ADJ8vzLgL6gA1R8QeJXjbybKb7pKuzd+c1JolnNfRm9nVFy24My/e/OvTpYfkXtqnyNk/Yrm&#10;kXJNAvZvD8epXAS3s3Pybm+d/XA607w74nv/AAnqcWoWFzJa3UGGR9oxjP8AED2qprWoveXkULyN&#10;JDGu0bnPes8TvCzq8kar/drWzqRtPr08jmlU9rqfRenfH7wZ8SNFh0b4i6FMsiMVg1XTeWXPseRX&#10;pPwm/Z38G3GvJ4h0HXofEOl7H8q2kxuRz03Fa+KmuzDDuzG28DsBX3D8EtBuNK+FXhlbD9zJcotw&#10;sqrtJYnLHmvExmHWHhek2k9LdDow8m5Wkrmf8SvBDaPfy266W+5jv2zJ97nqr0zw4+qzeHbyw0bU&#10;BeSRgJqekRy4CAnGAOvSvYbzxtBa+GZLXxRHE3mKVt+5L9iM/oa+VG8W6n8LfE2o3+iiLbexsjtd&#10;Rb9pJ3YOP4hXjOMcU1Sv726NpxUX5DvFGleIZryS6nsprjw7A+y4u1iz5JPEZcZ4I/I17/8AAr4x&#10;6c2iPoes3ElvqGgwK5u2XIuYAeGUDqVFfLfhX4x6n4U8UXGr3V39ut7qQNqNnJ0mQ9Rz0rZtb6ab&#10;VrK902zeaznMlxpksTM0bxZ5hYr0I6YrsqUa1GKjUtZLfz3d79RJ8r5onoP7aFzoPiy10LWfC8sX&#10;9qebIlxeRggiPGYw9fMPhG78U+C9YXVYdQFjdWvzxzwyfvH+nqPXNfa+j3/hzXPAEgPhqfW72TKX&#10;OnNb4dFHIbB/hz1I3Gvm7x14L/tS8kvIo/7CXDbLWaI+Xzt+UMR1owWZxlzYSolbq9H8rGtTnUfa&#10;HU+HbPR/jCNY8VadosH/AAsKytme/wDDtvhY7pAMm9tvSRfvPEK5RPjzeWdmyxTXlrqkts0c/k8R&#10;iVekn0YcMDXCeGrvxD8P/GUOq2j3Oi6jbTrLb3auQ8Dr/MGuv+PvxC0D4if2PdaR4etdF1S9ZrjV&#10;jA2Ee5PyyFAOiP8Afr0Hg4qvGDXPTls7/CrXs+8ex20q8aqd7c1u2/n6nofhLXtDsvCRi8Tiw12+&#10;gDXcEUltyjN8+3eP9Zk9a8xvLy6mcaldN5KzBpTdKm0AdAAQP9niuU0vw/ctqAnvC8dnajMj7s7P&#10;Ye/pTdb8UyeIEfSLePy7SHLRIrEHPoSOtEMFaq+SXMnu+iXZHlWbVmXdZ8eeG7iaJ44ruaQrtmLI&#10;uOmPlz0r1L4E6D8OviNNcW+o6nNZ6onyx2M3G4dSwPf6V80XNkbWZ+GjkU7drL901BFMYXTafLYY&#10;w3da9qeW06lLkpyafe5aavdq5+iNn8FfDXh+0C2VpP8APnbLIwcv7NXh37Q/wb0zwzDaatYKJIbk&#10;bHaFfLKS1wnw0/aZ8W+DY1tZbz+2NORQv2O+YuVUHqjHkGt34qfHOL4mGwgggk03S485SRvMdpj3&#10;Y14lPBYnCYhSbuurCU48vKkeI31o1vIRjzFxxJWj4X8T3fh6/EttIfLc/vEbo47g03V8Yk2fd37f&#10;vVmxadeec4WMybOvtX0y5ZQtI5W76HvuqyabcTebZXjbr2H7Rbr22kcj6grXn+oeC5NW1ZbWyiaG&#10;+kk2+VtARj/Q1T8NeLrvR4YLW4gN1ZoGQNt5APUZHau3+G88/ibxbA0ShfI3TOzRfcUDBrz5SlQi&#10;5XOd7nl7fatJmmSaN4bhMKYplORj1Fexfs6fEi88OeLrTTpJGbS9UKRTRSNkBv4JK6bWrWwbUHlu&#10;ngkZFZk87AdtvXOea830e2g8QePFulvLDw9psEiv5837v5QePk7muOOLjiouLhbTc6EuT3k9T7dv&#10;08y6XgRyE/xMSinuPY1l+JNS8PfDvQkvLjT5PEF1Kp8i0VBIm73A9+5rzH/hfHh+81d1vtREOnp8&#10;sPkwOTJWvqfxe8O6ppYhtNUtpLibCokx8sem45HbqK85ydrWOtVIu8kzwHx141vfE95eSahb20Pn&#10;KWSzjiCRxjoFCivHr7V7m+uJI3lMMIO0wR/L04xXoHxd1TStN16a10kT30Mec3kilAJO5B7ivOrN&#10;NPuEZp5JlkX5t27eDXu4CiqdJVGtzncVfXUu2HiOSxRorctHDv2ssbV1Gj+MNRWcNx5aELtmYD8s&#10;1ztzpyWcEVwk6NbydNrYyOv4EVR+0yM3lJhmA3D/AG8+9ehKKl8Jg4Rk72PY9F8WmSVGuJYo7oEZ&#10;WTPY9q9U8MeP9NW0ZvtA8kLuTy8B2I/lXy9HNcTRjzctMAFDdOK7Lwlps+sXUkVshkk4xGrhGcnk&#10;getedVpRS1ZbvBXR734mbTvElgiXdvE1qp/5aJ91DwcOK8W8X6VpPgnTZLXSNWS8W4lHmxtNl4/Y&#10;EVW8ReItbh006NdF7OHJV4pIiDxxzXnd/IkwciZJNo3Hy2yDnuKwpUJqd3LQttpK50ug3Z+3wRbF&#10;aGXof6Gu+0zwtbNLK7yKqqN0cioDls/dwO1eReFtQW31BIJJBtc8M2eteha3r09raPc2VwLeZFGy&#10;VcEANxmuupTkpWiVCKNq/wDD90qzr5izLwwVX6/nUtneatp+lHTkNzDY5b/RmlIRXHO4DpXP6345&#10;1TTYVdFgmmGFSRkwBn0C11Xw31o+NLO/urqQLJbSKH8vox6jisalKpGPNJKxrZpOxz3jO41O4sLC&#10;6snuGji+WeKN9+O6Z9c1Z+HfjjxHpi6vBYX9xbw39kbe7XeUSaIn7rr3Ga2PG8AsXgFq7ruBaRY1&#10;zmovhnBDpb3d40puPPGwRTN86gVg/wB5TdJrc5+a07o8d+IGm3ljrMsHmBlQhWi67GxnGe4ra+Dl&#10;nrGqa3Ja6TNFZ3Eq7jJIpxgVq/Ee2j1DWLu8icbpwG2quN2OlfV3/BOjRfh5DYeJ9S8ZwRTX0LwL&#10;bRTIX2qeprsnUUcMoSaXS72+Z00YKrLkT0OQ0b4a+KWsHbUnsJt6iXdJalyXPPXjk10kPgLTLWz2&#10;Xnh+1vOQ0n2VwJJST2DcYFfZniL4tfBPw/4Ru4y9vPt3r9ls23TfnXwhqn7QOnSa7dpFp5t7WNt8&#10;bQ8hY68OelowkpO3S56k6NGhFSb++339SDUvhRr3xA0m4i8PeCdUs/D9tMYpHa1Dkyg44cV3ngf9&#10;lfx54e0C5uLOC5tY7ZxHcQzcYkPVMegq98PP2sbzw1aDT7HxCLLTJ5Btt5VOxy3X1xX6CeB/Ft1q&#10;el6ZA+kJYLeQb4JPtKyxyHbu3ZHXd1row9OE58k5uL00t12KpUqE1zpX+Z+cz+MPih8DfFweH/Qb&#10;pPm8+a0+VI27F26rXk/xk+OeteKfHa65JdLc+JcGKWezOFUYZQwHVGFfpt+0R8Ida+KN9o1na3SL&#10;byMEnZk4jx3r4a+M3w50D4FeI9d8L6h4btviNdalHi0i+zm3ntW2cTNLHyGH3gg4NaSpVMLPlndq&#10;+j+Xb0OytRUqV4S0tqj4P1/TLi61qVnke4mmkLPPJLuJ/E96sf2bcWcMdra27tIfvtg8exr0bwX8&#10;Qn+GfxF0PxBe6JZ6hJo92kpsdQiOxwvBWT19jXoX7S37Smh/F250mXRfA2l+GNqvLJNZxFGus/8A&#10;ARXsfWavIlGNzxlCEoNuW3Q8MTTYZLCyiunZpLZSn3sjk5FRTWsbB9oRmOPLVUru9S+Fetaf4Vtt&#10;eklt4Y5o2mNt5uJ417FwfXsK5CHMkRaK786P7u7kAY55rkU3d6nnyWhFYTJp7mKS3imhWQ5ZVAf0&#10;612Wh2Fp4itVt5NQOnzQApFFdRCb5e37z1rib75ViZQvz/xN1GeK634ZWYvLmZmie62EsVWUIAPc&#10;mpqSjBe1nsTFSkuWO5YvPhBq13dSRaFps+vSRQ7pm023aR4x/eYLXB3Gj3VvPJHcJJ5m7aYmXBJ+&#10;hr0yX4oeLfhL44vLnQtautC1mEiIy2EoHlqRzH3DivLdS1a91Ca4nubx5JpmaZ3Y85JySferoVKt&#10;RuWnI7WetwnBRS/m6n6ufA/9pnw14piuJ/Fy6V4Ltdag8nzbMGAWsy8cHn79fPvx7+FHjW+1d9c0&#10;jT7rVvApDNb61Np4kxGOhBUE7TXlfjzwB4ijtbPXorKX7HCwW48z541kAVtqgcA9iK+3v2V7Lxt8&#10;R9I8Rztajwf4C1/T/Jt9K06V4jbsV2STWYfcE5HzCvNoOVRxhLV6201V9bPyPq1J14NSPgM6Vpd/&#10;cWl/rNhDbyPKYpoJLcxFz1BG0/d9zW5p/wAUL34eyh9Iu57G3kkDR20MwlhQDggxS5Ug19MfEv8A&#10;Zcm8Ta2mjeH/AA1DpepWmlTyT2zXZ8m/eFseZFvzmRxy6ivlvwH4SXxh4yt9BXSlmjllSKeXa5eM&#10;M+3AHcAdhTkoxvObdl93yuZOnOLUY2udXafGG11K80a9g0iLS5rG8F1O9raSFGkDrvIHzBM98Niu&#10;d+Iuh3/hnxP4qa6kH9l6lm+01byEqfKeTIkTfwAte3fED9ma0+EFjfJPe6pLM0LrMsMPl2t1EXXa&#10;YpDgk/3srWn4J1KbWPDV3aXFnZ69rngyKa6tYL5BJHPZsmZI2QdSOoFck6yhNxtqaqg5xtM+UtM8&#10;C2OuQR6hf3MMixSLLdwRqd88ZdQfmHUfTmtzxH4OTTxI2kwHTdLmaWW1dv337sP+7DSH7+B1zXfa&#10;/wCFb3xgmvv4f0T+yVs2+1X+n/6xMFN8flS9BgdIzzXOeE9T1LxHoumeG9OtJdSuHmkltbS1wjuW&#10;TpvP8u9bSrScVKLujD2EYvlZxFrpGp6po13PdW1tJp9kUQ3iwiHLdcc9RVTwr4DvtWtbrWoLZYdN&#10;ikbyvOZwhwfvHHYV31lok/j/AMQabobTf2Tb4P2+e4bYgcdEO3oPlxX1J4j+A2q/Db4NpdtYQsms&#10;CBE+x3G77GA/mY39yaxq42pFclOPm/JE0sNzq6/rrY+KdM8N6ldatcT2tuVYYd28rMb8Yy2eAa9m&#10;0b4A32v/AAk8T+Lxc2kl1oSyPJax3ixSLEU6p2ZAO1ey6P8AspXnjP4QapFFC/8Aa0dyNTS6jmkj&#10;32u3/j0aP7p9jXj3huPR5vE9n4Z8Q6bct4ft1lik06xuPLhMzDZ5hxWNXERhGM53s1+Hqaxw8oVL&#10;SWp9F/sSalZaJ8JNT8XaJa2F1qmn7odUskcq08P343HX51r3b4I+OPDHjbWPEOu2+qWFtqWtKGks&#10;7hyWVVXb/Hj5T6V+cfwOF7pl/wCK/At/cpps13Bc2Vulxcvb/wCkDd5RDp3Br6p+GPhxr/4Ex+KI&#10;9J0nSPEOm6RdaWsMdmktvqxjT5jIWI8ubg1106iw9Rcuqi+a3y3XbQ9KEXKHa6t+Ox8zeL7vTvh7&#10;+0q+qObGazttUZjI1vmF8Pnp0Ir6u/ag0b4b6n4UsfGFprOmQ6lrUIiNtEA8FyWT7wC9Np6mvivx&#10;L8PfEmpa3cLFb3l4sMMd28XlEOEcdfcUt1Fdrpw0GNB5cp/crt+Q7epwOjURqwcVHdu3y81947tN&#10;+v8ASZDeQTaXZ3DPawxzXOLcxqn7v3xjvjvXEJqw0Pxhod1ozrDfWNwLhGkRJE3od2GRuCPboa9O&#10;1t21jwxo8CxvDqFjC8UdzH8hnEZyB6PlG3Z/2K8f1qyij1ie7a5gt5LKENCjIcTyZ5UAd8V3Uno7&#10;7nm11yNNbHSeI/HPiLVNQv8AW/ELxyWviaP7RNFvjmh8qOXiNOWa32ldqp8uwV3Pg3VTpP7KXxJ1&#10;PUbe8jXVruLT7eTgokeVOOa4r4heMD8Rn0KW/wDD+l6PfQWcFp9p0GEWxudowJJUXh3PQ13X7SMQ&#10;8B/C7wJ8OVTybhov7b1FOnmO3EakDutatKpyrrcxg37076WPAvB+q6bY6wnm6XcybxuSWNuoxzkL&#10;27196/Cf9mr4feNdP8G3mn+KdI8V3lw6teadcYjkgjf0PU7a+PfAB8UaH4p0fV9BeS3uNMIu1vNN&#10;iR5oouh2x4ORhvmTbXvHwL+IV38CNQvde0t7PXbfXlkhMF3Zu0Lbn9UxsrmxjpSmlUf5/o0dOFXI&#10;tUep/F79kDTvhXpfibxHYSSzaRpd9hdOhuW+0RQuFMZFeCeCfCc6+JtK8R2VjftGZ3SFtjxxpgM2&#10;GPdsdUr3u8/ac8aeLPB3jQ2HhSztdEujFb3Uy7yUONgMO452nb1/grotD8Ja/wCCvhNoHiRNasNH&#10;km1i3mS7hmNwsMi7ipki+7JkLXl1qilO9G/L1+82VGEpaNXPm7WtLlvJIvEGjwPdW892UmgjXHky&#10;PwjdOM+tQeLvFs2teG4/tV4VutNYIYLhdnnHODHjsAFr2W58dfDez+KthPDf3erfDzWRK+v2F9af&#10;uvOcsGESRLkj7joF6V4nr/h/QNS+IF3Y+GtXXVtFS9eVbyb5wbY933c/KOxrlWFgnz1NWmxOUvZ8&#10;kbXPdPBHx+v9F+BMj6zPH/YttLttNOkt4/8AWL/q1iJ5K15/8GfCnj/x3ZXPj3wLPqGp67DLNLqN&#10;tCPs8lm5bMYSRziVWToBWVPPpHjDx3a6NbzQt4Z0dvs8kXkmN7NgctKc8FXHQivaW+OmifDC58QH&#10;XNLfQWmglsduk3KW4uQOY5MDqGTuKyqYl+0jh3ByXfst1oKFRvWWiWn/AATwT4i/F7xt8XdZstO8&#10;QanNqslsDbtaOvkO0f8AH0wCRXkHjXVoI9SmuPsFtqmvIEhN3C5eNAPlBcEYMvqa9MbXPFfjuaPw&#10;Rc6ZrFjo8glvbC2+z4u5ZpBlJGkdN5jYde1d9d/soeKbf4PXfiGPwlY6XDbs9wk8dwftshHXIBII&#10;BXivUo1+R+9dytd/q2zGcJTV1sfOPhDQr7VLP+0bN7i11yMs29XKea47l2ICYHbvVXXJZta1aWOX&#10;T7WHUnB3z2beYSDwTkcYNbuo2C6fpVus1zPdWsgM0ksPRZX2na4PL/WuMvNbtPDOt6hYWE7RwyyI&#10;8d3G2zCDtx0Jr06c3Vb5dzilSs/eOg8PeGj4b1vQLdLhJmvJI9m5wNu59pVxX0R+zP8Aszaz8VNd&#10;vryLUF8MWOmyupupYPmkmHZSa8P0fSX8Va8mrJdp9nt2ja3a8txFNLIArdF44PfvX3t8TPEnjDwb&#10;+zT4cvvDsNro+jTuv9pbnWZzM5Zu2P3UjdjyK5a8lNtvVpXa/JN9Frqz1MPSjCLk16f5nLfCz9n/&#10;AOGc/iGaDXNS1KLVLPUpUe4mYNa3MfTqAO/IevuDwj4S0LT/AAvZ29laW15arb+Um0AqwPXGegNf&#10;DP7PfxZ8RfET4hHTtL0+yaMwHFrInybgM7snvla+5/AfiZtd0qS4urcaddwSG2urSPpHIKMgquc5&#10;QxUVzrS+v3Xeh0YmTdFOk9Pl99kebWfwS8Iprk3il9DuIFhklja1STmAjjzF2VwPin40az4Yv72U&#10;XN1Lb4MMLyHJEfYt717F8TvG7/DeSeeDZcWs8Ekz2cnAZsfwntmvzv8AGfxgl1jXL1by38uF2Esc&#10;kbcxgnHSvJzuVWhONLAOzTblbTtbYxqYluHNN37DfjD421PVPiRpZ8NX93ocz2kfmNJdvIbyUHLy&#10;EkHYT+Vb8HxL8RaTp7pPrH/E0nVnuLuPy4XkT/gHUgLguK8f1jxWmn69calkSNDB9ntfM5wW5Zj7&#10;ivPLrxfJcai7zs3nO5+aRhjb6YrzpRr4ylGN7K2p5VXFtK/U+uPAHjrUfD2sDVdLvTDeIjYWR/lb&#10;cM4FevaH+0FcSePdI1zxfd29rpaGS33Q2wLzbk/g24PG3r1FeBfAS10PxBPp9ne6hDbtJL+8Hm7N&#10;ik44Jr6z1D4afDTQbz+wZtPttTnhX7Vb311eiS6cStg7eqkoazymrNKtBz5VGS3bV3007Ox6WEfN&#10;FSezv/wQ8A6rqPiG81jRvBc8jaFdTyXTXN7FmVlbtufrXdad8E9U0/yru11qayvYBI8Sxt8iFuvH&#10;QZ713vhvwho+n6XbpaxRTbVX/So+CxHfjpSar48sNHgmaVD+5bypNpHyGv0ClgKVKkp4yWvq7Lro&#10;dFTFS5nHDrTrdavpqfPHiD4ZQ+OZdRg8TePb6LWXuYIhbGTy4ipOMFO+A1W4PDXgH4aXC+C9V8D6&#10;fqc0oe4F2dv7yDvKS/Ix7V538QPi/wDY/iBBrNm+3yrssGZcpiuo/aI+JAsPGHhi/lbSr3RTBDLc&#10;Wav+9ubaT5uG4+TevKV8hRzCjWU5J2lCWl1fmTb3Ur6+Ztzc87R0/pbW6GtqXx00jwz4J1rS107U&#10;n01LF1gi3AGFugVCvVK8g/Y6u/DFxp+pXev+Ho9TikuW8u8jxMbQ9iUHKegetz4t/HjSfiHrltFo&#10;OltHpNtbFvtnkhC5bjaccEDbwa8lvtNa5sb/AFLwtezaJrDhUu/s/wC7S9XKsEZFr53F5s6WOVKu&#10;1OMLWlZW9GtdLs8ypUUal0rE3xe8N2um+LnlTTpIdFvJPORmQg/Lz5eRwRXI3niW8WWKSAyR7G2p&#10;5fBT05FV/DPjqDVNC1S1ggns97bPIZzKPNzmQjPQ1SsgkzMsrGNYfmdVTBya8rEUoxqNNaLoebWq&#10;JyvHZnq+m/G5vhjrHhrV/A93aTa5qVq1lqGi3ds8v7xCpOH9XHzgCuJmGkNr934hurTzNW1JnuHg&#10;vYRi2LHdt2jAQUW11bTX0+my21ntsglxbtJbf6R5oGUkWTI5+lY2s6lLJdTz3ErqzhvvOEDmuqvW&#10;VShTw9PTS7S80vztqVUqOS9/cj1HUGZpGSJY1J3bFbckee2081oQwyRBuRtfOdq4yTwSK4Twu1zr&#10;viuWaVDcNNviSNq9GhitvD1tm+ukgkQbi0xxjHb1/KuHFU/YNU1qzgTcvQRbaWJ0ORsDAl93Qjrk&#10;16J4X0STT7DRPGtwNMa3+3LaBZJlFxkHPQ/1rxnX/jX4Q8NRiK0l/wCEgupA2Y1VkjjJ/vGs7wF4&#10;90vxPeXWoy3Ec115bCKCSMr06KpqP7PxMqMq1Sm0unT8Ox1UMRCjNbNn6AftPeMNHf4caQ6Hct+/&#10;nQSwnMZIHPTo4r5J+EkHiAa5rv2OO7bT4ZvtMd1dQn7OJ8ZMaOepNclrWu6jqmyPbdfY0KoWYMUR&#10;/wC7npmvR0+M2pW3w30jwja2sUjw6j9rjkmP7hI8YYOB3LNXu1cUswxHtsYrXS27xszSVeNSb8jV&#10;0GXT5vFUFxerD/rN9xFu4HPK7vf7orq/2kvGHg3xzDEvhiHZqtnaBLlJDtKqNpjBHqK89u9SbxBb&#10;vrOnWNjp9nbSrb3uoyP5dtCW5Cu56Z24UmtbTfCJ8eQ6p4h03Svt11brFDfLprpJIQeI8gHn+7ms&#10;lgeSlVhh9edp7L7Lbsn0SKU2oezscJ8GdHvZLyW6luPJszGVdLj7jpjmsPWvhXpFt4pkv9J1F47V&#10;1aWOCRiRGR2GOxqLxN49v4799ES0XRdD0pttzAzAvJNnGCSKxbz4i3S6DPeQBVm8wLA68FD/AHl9&#10;gPlIr2akVCEI0+u/zOTmhazK3iOw8PeE5xeGV9W1Z1Lw2bYEdvgdX+leea/46vPF2rLJql4JvLO7&#10;7KvyRoOm0AdBXL+IvFLXN3dT3UkjSSHmRj94+pql4fme4e5vVfazsP8AV84Ar3I0WqV2rKx5s7yW&#10;h6m/xG0y4t7PTdR061mtPLKoId6YUdW+uK5L4a6CPEGr6pqxnOn+exitJI496Io+nIz61wDXdzqF&#10;1PMkxE145toFbk+WPvmvozS/D2ieA/h3b6uurGa6MG6BY8xiFuj5z3FTLCPBx9lhm1Op66dW+yO1&#10;OMYpT3PK9U1XUvAOpFItQ+2XUrhzFG+4oewbrzUmp2+p6lpj6p9jmjt5RvLKme+AVPeug8BfDq/8&#10;ca1b69rtvLD4fvLj95qM2QOOHk45OK+g4vgHf+Lvh/4q1qLxToFvonh3fDNYLPvR4kXJkTH3Sf4a&#10;4sRiKdKvGlTSlUXxP81p1RdPDVJq6R8i+LNVuE8CRtveRXnTerLtwVNRWEN3feErTU0m+05mxJuf&#10;c6Edd1Y/i7xJGzXFnHtvLfcMTyDD8cg1F4M8UQ2MtzYX4K6ZfApIqn7rY4P09a+gjh5rDXjHW9/k&#10;ZOLtZ7nolsult4Vu21W4kjs5j5L+SvmOjE5GPRfU15h4jsdIguALG9uZYSW3meIKUI6YweRW5eeJ&#10;5JrK802wnC2LgJIqqBvIPB5qXw94Gv8AUtbnt7iS1jjjt0uXlunAQKTgdSM1GFg8NzznK3W33dLb&#10;jhTlKyS1I/A0sKx3dvuHlyJHjbkndVjX7zVvEV1Z6VbRyNDHt/dR5PzEYOcVJqXirw54Vhlg0sNr&#10;d99wvs8uCPB7c5P1rITxf4o15f7OgvI7e3nk3C2s0A3dhyOtaRoSlUeIaSXTm+69iFQjCpzSl8kd&#10;t4S14/BnVoNYOoW0GrtGcKr5K5+Uj5e9Q/E/4+6p8WfE517X1n8S3xhS3LzKIoyFGBwnU1n6p8HX&#10;0uzjnvWb7bv8q4ikXJjkHJDZ74roPAfwls/iPrE1vd6zbeFrOGCV47u4t3e3EiJmNW28jeeN9Y06&#10;+ET9pzXb3ey8jojLlfso39DxjWNVvJFKtZQW8ec7Y0HH41jJBNqUsakyNz92MV6TD8LdQknkeedI&#10;4Ukb7q+g61u+EvC95qHinS9M0Hy5rh5lTftAjDZ6kntXp/2jRpRap2bX3fNkRq3koHD+JPhf4n+H&#10;cFjLrelXOn2+pQrc2zahbmPzY+m4Gr3w78VeIPC+uRalptrZTNaneILhjsfPUcV9M/tc/HbXfijb&#10;WfhTV1026s9A+TzbMcPMEwZFevmHw3DK+pRwWUZ8yR12r1ArnWKjjMNJ1Ip3Wt/xurlYipTVRxpd&#10;D0nxD4p8Y+NInuNQ8NPNBdESk6ZIJAzDgHHrVSx8a2ei+GL2zl/tLSbqRg6PNZ/u9yjGzI7Va8T+&#10;ObzwfrcOm6L5Nn9m/wBZOqfxGtHx58Zlm0PQ9KgjTULtIvtF802BF50nJGK8GnTlVhGKorkeqs2r&#10;JbXTujFV+r3PLtPsZPEGqWsUU1q0ckqqHaZB1/vZNejePP2ePPU+JtN8QaPrFtK4WTT9PuPMuYiB&#10;gkqBXKWGneHdSP2+bSba1t52IkSSXhCP7ns1WZtFu9At3uvDOpzwqg+0CzmPmISK9GpXaqL2UuR2&#10;tqtN1e7TfYdOdK9mmdd4q+Hni74QaBZf254d1DRYbmMvG91blBICvWpPhkB4mkvvPaS1b7I32dZE&#10;z50nXZuHCnuOxqhcftEeNvF/gpPDXiR9R1nQRcCcRxXZlaOULhWUPk4A7Vc8Z/EPwbpfw30K08Ka&#10;tq2na9MXXV9P1CyEWxhykkcq9VauCvhK84umoXk3v09dLm8qUG+em7rsc3bXRjcQXUU/krK3zx4T&#10;HbG+ul1bwpq8GkIba0e70q43NswMkeh9xXEaDqGm6ppskt/dCa4ebaIo+Scckmvo/wAI+NtL1Lwd&#10;a6TcWvys2wXTEB0YdwRmvLzKtVwbjKEL2ev+aOWnG7cXdHyrb+ANY+2y/ZLV7hYRueNvlKg/Xr+F&#10;dzo3jK5+GFqINW0JJJrmPfH9rBj4z1GK7j43XujXGpSvpWk3Xh3VrWFDdWcjPIhcDmRWPKFuuyvA&#10;vEF7ea1En2iSaTZnCs5YfgTXuUZvNacfbpcvXe/3robSiqLsi7418VL4q1p7uK2+xb+tvCv7v0+U&#10;HpXNy3EkMZ+YyK38MgyeaLG2fzvmwuOjNVy6hM38A5BG1q9yEYUUqcNkYN6ktqkskZ3x7cfLu28r&#10;Vya/ezWNFcyc5DMmD6Vhf29NZttEny42hV6VYe7XUopJ0cw46rUypSveS0LsX9Lk1COV2to5ri3c&#10;7ZY4YSSmOdwxUN34w1RjJB9oaOM5UIvGR6V1XwS+Lur/AAg8aprmjIWvPLeIqy5jkUjGHBByKu+J&#10;Na8INapfy+FJ7XVLiV3Mq3T+S2TnPl9iN3Ss6j5KlpUnLzVv1aNFCLV3LU5fQfEl1Y3Yuo5XhyAr&#10;7W68YxxW7FaXvjr7Q2kW1zE0AaWTy8eXgd/bFcTbXUc16EWNWjzwrP8AezXRr8T9X0m58iw8jT4I&#10;8qYrdMBx6HPJFZVsPNy5qMVzee3/AARLl2ex3vgK28UeH52tNM1PT77zutrcIdrADdXIal4aFrfa&#10;i/iC0m0fVmcukEKYGWOQ30rjI9dvnn8w3k6uSdp9utXPEPiS/wDE7QSyXM91JDAqO0zEnC+h7ioh&#10;gqtOq5XS5t2lZ6fg0D1G+KfFmv6npw0691K6vrEP53lyOSm4DGcHoa5zS2j+3Q+ZGske/wCdfWrN&#10;zf3b2ci3W/dkOF/rVG2szcXGxmKrkfd617lKEYU3GyXp/wAArc7vxhe21jFavoSTrZ7dzpIxJRvr&#10;Vfwx4yj+1/8AE6aaZHzh93TtT5/ihq93psempBBaxoFT9zbjeSvGfqe9eg+GtB0vxP4dNvZGGTWf&#10;LLv8ypJxycdA/tXg15LC0OXEQ0vunr6t2MZe6VvCkmrx+IU1XRHm023hbNvHF+8c99pyO9fTninx&#10;RqetaNpEusyQXF2lqrH7LFsDM4r5y8GfEvTvDchRre9vIwB/EEIPpivT9M+JGnXGnu81n0LOnUhB&#10;Xwmc4etWqwn7LSOz0vbtfcdKqopxct+nQ6XRNSmsZre8t3jhurYLho49wRuhNdnN8Q9Uv1k3yJGy&#10;/MGkhQbgOSK8qtfFFxqFvFOskM9jtLhoMx/KO5zT/hf4mh8deKNV024aeGONmeznVOJlA6Z6Dmvn&#10;quXynzV5RXufhrsdVKtK6jBnp1t4otYZZr66laOObejty2JMfxDup7+lcvNrVgQG0WJpJpj+/sIW&#10;d1Jxnd7E1qa9bKfDyxTS6Z9lMnDQsW4V/mGQc7q422snvLnZpEci3CXAMXz/AD7s561hRhGac5N6&#10;aeVulzepKSaUtzq9Yk1C9s7HzLSb7VIDvWQYIA5GfQmq2ianb3lx5t5HI0KJgtD2YeoPNQ/GD4kS&#10;2ep6f5NuunyR26/a3m5jMvRwnsKzfh7fz61a3V1dK0cPnEidVBGMYO0d60eHqQw3tKiSXk/PYwqV&#10;HGpyxZ606WVj4cluLe0jvmn2LHcx4D2ww2A27ru29B2qrq3gi/1rwjZ2ViLibUPPV5LaHLBwT/rG&#10;xx8vcmuJ8QWGqWtnJPZyyeT5fmoqyneYx/WmfBr4p6t4N0jXfEepeILvT5I45ks5kJctKwYADFFG&#10;E5OniKTVoNJpbu7t9+p1QxK9ooyXQ9m+HX7NlteaGxTUYby4muI9TkaaXDpICyCPy+j4rE8RfCVv&#10;h7pusXnieJB4h0+9ji0q183O5JDlVt9+4FQ3PlnjFYHwi1LxD4w0C31e98UReCdPuVXzLWFMSScc&#10;yL6Fyu417NrHjzwJ4d03UNUuxf8Aj68vwyPLePGRamPqw38xsBX36VKUXO65o7u681stT0o14Sjy&#10;vY+c9Q8B+IvD5k/tW6SGz1cnP9n3CSbwB/HbHAJ7eqV50sd/Jo1xpL+VdNc3SYsZEctDPGGxKDyA&#10;SOuGr14I2sY1q61SyvrW6LzRwedskSNOinj5HYdTVbWILbxJqEX72Cx0sBvLt7FgDBuGPLJOAcd3&#10;rxvrsad5VHZv+tTmclLbY+eL7UL3SbmzLxXC3X2wp5scuHRWj244O5D7dMV2PhBBr1oLi6kMP9l2&#10;7RQNHN5flseUOOuzPXFeiLo9tpdrLpEuitqmn2Me2/1f7IiCAycJI0mcuas+D/AfnQ6npcVz9qvt&#10;LiP2eKaXzLUTEdeNp+YV9JRqxnTskc8qVpRY34VeNtCs78LrWt3lnpckgupJdP8AL3rMwxnBzvQf&#10;7tepfHk6Hpt3o9/darBcQ3cAUa1pOnpJdBGGUbAIz75r5b13wxeeH9WjlntHt2vNj+aqfuH3Oudn&#10;uo6V79oXwr1K+8J6fqWka9Z61JYn7RBfWb73Uq+Tb3EUg3pxwD0rmr0Y1HpG69X66pOzR0U5Nxa6&#10;nmd78UrmPWbOwgJvmaJ4j5ljIXt0PBAz3O1H4ZgK7Xwr8U7DS/s9vLodvHb3h+y3V5auTOmJOjR/&#10;dJ/iGK0vA2sfYfFMukab/Zun6hCGYXV5am6KCQs7ww5OAtdJY+CdH8SQG6sdMe61SW4VL2z2In2e&#10;YHPnwEAD3INcNenTglZJNnRSjKPvHof27Um1i88R2/m2v2K4iaBrfJPl4+eOTqSCF4J6GuA8Q+M4&#10;764uJ4tKeG11JXaTSluHie3iPJYH+DcfmzXmvxf1TxXffGDWLexI0HUNLjPkL4daQf2gOuSFJG8j&#10;qBxXWQSa1ceFNEhlk/snxNLF9ourzdGBcwA74wyEZLD061deCaSv1v6s7E7vRaHn/gOWy8QfGjxp&#10;c3C2lrILK1u7O11yYvPLtG0+UwADn2NfQ3xA8Q6SngPRIrUst1PF5tpfXkTxAyHaPMEidCOmK+Yv&#10;C0UfhH46ReJvEJls7HX7W6Fvc2q+XDFcqMiMdcoeoFex+FrzxPpug+IG1nSzNoJ2Z8xMxpJINyTK&#10;nIAx96ufFe6vaUesFra708vkc83ZO/c9K8BXfxE1C1d9Stk1JRuZ76PMk0BI6E/3GHauk8Ry3t1q&#10;NpqNlY3Wk3llbq8n2PMcNwp65I4I9K80+GXxJn03SrJ9N1E6XqVvL5V3LJ+8jmjbp1Nd3rfxWg0d&#10;t7S3N9rFtKVmSOIojf8ATN0fgE1kpRlhViKtV83ydu1tmOnJxSS2PObvwvoeoanceINQvdS8n7RJ&#10;NAtnP5cdvcYYguCOAw+UEVb0LxFp114SOk6lFpscl3Cs1xPeKHkkB/1atG/8QPcda29N8cfDzxR4&#10;i1uw1ey1XwTfSxSW8kd9b5tplbggx84NeXeOE8J61q+hifXn8SXWlRta2ktxC8KXaDpFsXnb7ivo&#10;MJSnChGWIcb91+bvZo45Su7wMyw8e3Frqt9puh6bItvYas1q8UMpjM0LxM5YAH7oPQVzvxD+J0Vv&#10;Y3ml2cpXTX2PM0OFdyoxxt/hFdB8cryHw54bsZ9Lgi0mzmRbR7S3wQuyPAYHrkBtuepr5g8QalLd&#10;N9lWMMsZ/ebhnd3HHpXj+1hmTUqE/wB31+T1OXEVXT9xblXxJrcOpS7fL8vaPl3Zy2R2NfSXww0q&#10;50fwNpCO5+zzQibaydC3JK180adpsE03mzxt5Kn/AFTZHbsa+rvh945tfEngjRrVnVZrOFrKT5PQ&#10;8V2V5Ro04wjokcdNJtnXeA/Dyal4hid4y0dovmyNG+cnPFemXkh+8hEkgP0HWsvwXbQW+m+fHEPO&#10;myx3LzgdM+1ad1dxW9qZZZY7dYv9ZPIuQg9QKdJua03Z3RSjE+Mf2lteOrfE2WJsxraQxwjc4A5y&#10;xNej/CXxdpH/AAhtteRXCw3UMXkywMwDhh7dwa8h+O3hFfC+pRa9d+KdN1q81q5nZ7a1UhohnKyE&#10;HPDCuU8H+Im8P3hWSQTWtzFsLsuCp7GrrYWcIpS+Jf0zlp1GpcyPUviH8RIdSa4g+bcZlUKzDZgD&#10;ofr6jpXkGs3cK36RKHjUlV2ze9XESSae9wm7zHJCMeOR2z2JrmNf1FI9QijSINIflK909/eqw9FO&#10;Vluat87uy5q4u9PmeOeCaFlIYxNwAelVP7OuL6PbBFPJCMMdsRO019R/Bj9ne1h0q28Q+NcqzKGh&#10;0qToM9GcfyFcx8YNXtbfUXt7DZa7CYkjVcDjnjb1qo4lpqMFczq01BczPnlPCqyZW8dbdvmb94uz&#10;acV13hn4Tm1tdP1S9kktdNkZZgsij99GD1GO3r3xVbTbCC41VW1Hy2bzP9QzfJx17/pXpPw08Z2n&#10;j+6n8GtLFpN1HO1xpdzt3ohA5iA6/N0rrq1a0oNQfqY0bSfmefWXhfWtP17VX13TrizaRy+9kJjn&#10;UNwA3Q1oeKEF5aB2+9AohO1clFG4xn69q+tNL0G11zwvd6bqUcMyp+6mRVOHx9yQZr5Z8b+Hn8F6&#10;3fxNtWz3O3m93BPHXuK4FVdaSlazCrTcfe6Hntzdf2hbC3lTd5Q2japDPk/zFcbqSPNcybxt5Ptw&#10;OBiu6vLaFldtz+dHn97uIR//ANQrK1ixS8UF/l2gsW3cfTivfoSVN+RlF66nF2ty1rd+bE+2aM7u&#10;4IIrvbnxC2sWcbzyCbIPmMvUHHI561zFzpwhMbbPqu79fpVeCOa1yqJ9/Py7uld1SnGu1LqjqvZW&#10;R7X8MP2jb/wQY7CWR9S06EHy47huY/oa9+8K/tW6FqVn576NPDfD5di3AfgetfENhpZkvolykm9N&#10;7buNwrufANlLNqZ8mPzLlj8n4D7v1r5fMcuwrUqq0kdeGbuonsXxU/aJv9eSO3gsvstql4zqv2jM&#10;mUGAQR0+9WPZ/tF332KzaeLybpek8PJf6rXkt3p90LmOLynjkMsnmcH15H1qzd6a1rHC0sD4aIkb&#10;lzkjqRXOsvwihGLjd+up105Sd2bnjP4r3fjB5YpbnaszH/WNya5fSvh9qGuXJVLeVuTnvwPpXIX9&#10;gW1AI8jNvy3mdxWnpY1FgYrKa5m8sFdsMjAgd6+gVD2NJKhKx41Vc0rs9rt/Dmv/AAx0BtU0C8ht&#10;dYjVmdbjABhI5BB4zXdeEPGkuuaZpWo3kpuJp4P327EWZAfn2gcGvlXVNXvdPae1vRcyagxCFriT&#10;dx619K+EbY6t4L0I3XleXFZKxXdsKxgcGvMxOFcIKVZptvfrsYe9B2R2F74zl0+zkvI02syhZlZi&#10;CI+g/GvF/FHxOMdy8EE5kkyVO3kPn+gNHjf4r+H4dJuks5Zv7W8w282ntCV2be6vnkV41BqW66Z3&#10;lPzHllbpmurC4OctZppDab3Oy0XUtQ1zxNp0Us7TNJcBU/e53E9a7rWvCE2qa3BaxNEzSDa68DaP&#10;XI64rzTwBqa2/iPT7p4xttrqOX7wHBfB9e1fYXh/wnDa6ncXiAqyZZHZfuljV4q9Kat2JaUjgdS8&#10;F3lroiRWEoWFI9gbZwFx3HatL4aeJEh8B2zC7EkhldZJdmd2H754q/448dz6Lo+oaTGP+JhMrIJ1&#10;YY8vHXvXmfgu6aPw3PbpbyL5EzN8qnqQprz3ecWyWlHY950fXd1s1wxWRkJ8lvK5Z+o3D0qBtSa+&#10;mMt1cJHbqzO8u4jZnvmvMLnV7qGwknQeWsfzBfwrzjWPjJd3Vn/ZFlCki/Kxdmz930AxShRlNe6X&#10;GbbsdL401u9+IfjIWukXgk8N2Vyub6TASeRT98AY+i12epiC4Ei77nzE+XYr5z37V4VYz3l1cwSy&#10;mT7V5yPG2cRxkewr6p8b6Vo+kNENDtvt2oXkaTBbdC+wEZLfia8jMozjy2lZLSy/V9Tpgrx8zi9P&#10;ZbcMiW8+0/7Rxnr1wfyrk/EdpZ6x4ruNV1D+0ZJAFhjE3Aj57YABz3pmrfEh9E1R9Ll8+W6B2TxW&#10;0oGwjsCO/FdTpCTa7a280VtctJcyEr9riIfIHTjjGK81PE4WPPO6UtFqZtKasZcMulWxRFuJhwGj&#10;im77hg9O4FeWfFXULzS54LZx5KygtFdMp+YHsW9h0Fe0a14Qv9J0trgWbXEI+YLHGWOD7dc+wrmI&#10;9PtNYkFs9lPJHJKEKXMZCZ/hbDgYrvwmM9lNVai5kvQxUW5W2PGZSNJW3u7rfNqOwfK33EHbFatt&#10;8QrtdR824EF80ZGxcYG0HpmrXizwNqFne3JvLaf7Vv2T/KflrAn0JreGMfZfM+bd98n9eOlfU06l&#10;GtFSbu3/AFocM1K/vHoNz4z0Px5Jc289n/Zl1geQsbBt5B9f6Vzfi/RdRtoLWDYJN7gQptyXB6bO&#10;OQT2qpZ+HYl0qO4ijSS484fLvI+96GvcfBXiKeS/0j+0f7Pt7lyIbiWN/MfOCsUy5JAkXua8vEV1&#10;hPeormS6P06HfhqfO/fOKt/Gf/CmrGSxvVtbzxawHmRRn91pYxkK2P8AWS+o6Cuc0b4za3468Z2y&#10;a5cQMu2RFfBAz2HcAVwPjjRNQ8Na/qdhqLtcXyz7DK3IfnqKt3lsmm3Vm2mRFvJiV59y/wDLTuPp&#10;XqxwOGdNzaTlNfF8unZFupJxcIqy7f5n01DdvdeD7y1z/cuBuXG4lGVz3yK8K8OeMD4I8RTWFyHb&#10;SJJA/f8AcMf+Wi16j8NdVj1bUrdZ1k8u5iC/vBnapHBHocrXMfErwNps2rvNLevDHypkji+8R2ry&#10;cLSpxjOnWT5X2791YxTaV2e1Xl1ousaQt9eywLuVX+1MQBx/EGHcjpXEaV8THstQltZ5Y9Ssd5VH&#10;mVS7rnOegKE15NL450jSLOLTLV7ua3hA/h8zGTnitvxD4ev7zSrC80KK6mWRv3263MOAOTnOOK8y&#10;OWKHu1tE9m9PmVOo+bQ7zxZf2Hiu5t2t7cq0WE++u8d+p++PSsKy0bdpUt7aRS2tuAyyXLDj0wSO&#10;O/FZWgTXM8v+latZSszM2yH966EHIyUq98UfE2j31mfCuk6teaVNGqS3Ef3bea6IUljz+AB6UU6d&#10;WnUWHg35vV2XU3pxU23LY43SfhJqFxrMkrvbTLbfNGrHlvoK7nxTpbWPhKOLYYWeaLy/M+QtgNvq&#10;p8PorzRNHit7vUftFw8pdWZz5eAei56ivQLyO28QRf2bdPH8xEqM3/LOQFgSOxWvTrYytTqJVfei&#10;uq0Q5QUnoeXWWjweKLSS1lfy5iD5U/aM+vHPNdRqGg/2V4NitFneeSyDS7e8wP8ArPb6Vai0f+x7&#10;wactt/pR+V5FY7HyeSM10uqaI9wFR13QnKH5SMqRjoOlY1KjrtST903p2prTc8DvJoWXbNGs1uxH&#10;mJ3AHoTXUW3gjQvEUCT6bNuUybSy9VIGTkGshtNaOeW3nD/IxhdpIvukcVlQ69L8MfFUbwAzWdzb&#10;xvPBHkN6Fhn+IV79FOXu03qcTfve8T6/4Cu9PYm3kSaPLbvlxz6VyBhuLNwJYpehRtuNig9wfSvc&#10;V1bT/E2gf2jZMl0ssY3xqwzEQOfkPQc1yBigvG2fKu+M/wCu/hwOhrspVZWtNGMkr6HDWGqXFu2c&#10;+ZGrD6MfetLWWj03w7cX9qhVQGQx8kIW9CK1Lrw/Z+U87Ksez767fnx2rGvNe07QbbY1wzb1b5Pv&#10;/gR6Vspc7XKhRTvqeO/MxDMd0zZYs3eu6+FHxP1T4R+M9P8AEejfZmvrYtiK6hSSN1dGV1YN2YVx&#10;9/8AZ5rtngidY2bhJMf0pU02Rgkjgqv3t1e9JRnG0tjvjJxfMj7I+J37bT/HvwbZ+Gtc0e3tWtAG&#10;tLxW3PA6988ErXzX4hvL+HKxSNJa+aW3x8gg8Z9QTXGjdFKGZDJs+UbulaUPiS7hthFBBCrDrJsy&#10;W+tedHCKnPmjrfv/AJs3niJVPjJHBkReG8vpWtoOkPdxTXDiddLtsfarpYTIkJY4TOPU1yk2o3kk&#10;xbaFVuqqmBXq3w4+Lmv+EfAXijQNL1W2h0/XvKXUdMutPSaO5EZ/dnLcoa0qQnCN0c6jGT97YsfD&#10;rxvrfwo8UWetaHfSWN1HMj+fHEJMIDnIDdRX0N4F/aYg8M/HfxB40h0qPxTJfP50Yvo0sojI20SS&#10;BRnyyRXyz4Z+IEmkuIhbGFvLdEnh+fYxDLuAP+9Xs158HNc8C+HNC8UazHY28fiOzVtLvoZRcxtw&#10;vcH5JAOteXiY8qvNWfT9GbUp1KatB6I574s6VNH421XVLRLXR5rm9nuF021c3MESD5sPwAfvbas/&#10;Ba/tLfXri51rwbN4k002czXVrZu/lgYwZX2gsgB5rqfB/jGbwvd2914l8KWvjTR3X7LJZ3lxJCkT&#10;o67mSReUJH516d8P/i3efD2HxPqvw6s7eztYYhYLoF7GJ3milct1OCSvrXCqjdL2VjrpOLqKblr1&#10;PLRrWi+HfCuiPo3iX7ZdagZl1XQPshCWaJxFtmOd4ZK880/X7nSdYiuLfMMbyDy5V+QL64PqK1Lr&#10;4dtN4iVG1VND1K4mLSQMyxoqOm8EevXbio7r4ceI9P1C2t/Lj1JXmW3hZcxx7z3YngVz8sElzy6d&#10;bkzp1KkrwR9Pad+0Tq/in4b3Xg7V7k3mlRzxxWsC2+ZJAfm5PV8V4N8ZfiDr+jy3mkadqM9npd/a&#10;wRalp9vN+7kVZMxhwB+RFTN4p1WHX0tbPwve6fGuUuY7W4jlk2p1MWfZeteYxatp954svdQ1SeXb&#10;eSFIFuk2P5fQSZPGQK9WklJKXWxnNVbPmehEvh+a+thqnhzXhpt4+9bq1klOEwO2eRntW5qttrOn&#10;w6ZrfiG7kuJHMbSRNKcMA+JCQfbnNYFzaWGm66l1F/pGlvOquyyjeCvSTj+daniDxhPeeIrqW42X&#10;kc0IVE4kRGbgZ7ZqmnNqMtV6K9u1zJpPc9YX4UadqW/UdL1CP+zVMbCJnycPuwVOBkHbX2r8Mf2e&#10;vhbofwdXxFrsf25oLZpbsGYLtNfmv4Z8d3/h/SNR8NXmr3Nrp7CKK6tIYci58os8PuAC3OK77x78&#10;eNX8QWdhoKvJY2ahZtSS3lzBLh+NoXtivNeElGq5NKUbaJ9Oz8zvoTpUVd6Pr/kd3Z/BLxF4r0rU&#10;vH1nZamvhWO6WPSrKz/5fD56ja7dYxjo9Rft1/s5Q+ANZ07xVpOitomka1AhexeczvBOE53vX0R8&#10;JP7H+JvgfxvpelfEyfVIJLyFNNtNPtBp0CvJCoj3xueAJFw30rh/jH4k8cfFHSNG8AyWGrTXegOL&#10;HUZI5Eubd5wfLSXKjgMOxauGnOphbSa10ttt1Ta1PTlSp1Ycsev57po/Pq28MXN1cQMg/dyy+UJG&#10;4HX2r9DvCP7D2oW/wA13T5/E/wDyELFNTj0qxunkgWWPa0byxrw7MOleeeO/2X774XWegR6/YWtn&#10;b38q3c95DC9xJZgFV2KoP5ivsjwD8TPCPhTR9R0iK41jTHtZLWFNJhtZLWeaQjaLi2jI3PHJ8nD9&#10;67/rX1qThUbhy/Kz6XRnRwX1f3mk/wBe58cfs/8AjHXPgZ8JPE03/CGwatZ3WtLbahd6pKxsXjVN&#10;ptXizh27q9fLHxb1XRdS8Vak+h2Vtb2bybreK3dzHDGTny8t1+texftk/GS98X/FDVrB9Ej0C3sZ&#10;DbPZxWxtpHkHVpVP8dfOWt2QsZ41cx7pBv3ex6ZHrW+EoVfaKvVeutrbfM8nGVFFeyhsjCmuC05f&#10;O3P93rVZ1aSTdv71pvZPIPlBX+L7ucfU1S+yPGw3IVjPylm6V9FCSZ5Wpnyq0n95VJ2/7tTW0zY2&#10;5PyZ9zVlEWN/ljSSTlTuXpSWn2dr50eMeW4ZBu/gJ71s5JopbGddvIxO8LuQVTPy/erTvLJreV1f&#10;b8h5bbVNk2j7u7aPvV0QkraDQW1tJfXMUFvEZpn+VEXknNbdr4auYXZLqNo8Efe6rWLHK1m4eMss&#10;iEYfpsq9Dqc1w+6WR2mbOWbnfUVVUa9xmVRSa0Ov0y2t7OC4RYkkkYBTLIuT+A7Crdot1FD/AKPG&#10;IVY/IkeO4rkrG9nWN1Te3A2bUOc1t2Os6lbyQhtOWNZiMSzRnZxXi1qM7vVM45Upt6m5/a5kMC3F&#10;rFuVudsYBIHrirWnabBasktr++m27ysn8OeuKpyalIwETxw+dn70bZx+dY13aXWuNBFbzmNZDmR1&#10;OPbFcUablpflX4G1KKNVHkmvWtl/1gDEv3TPb64rQSNIbOSJ7tPMkAYPuxgiprVbfS4Y4lHnTRqG&#10;MzA+YQO2RV99VnkmEU0XnR+Y2VaPIPqRXLUqNv3VoYScU9CMeH4108MvsolVeMdODSw2Vn5tt9ps&#10;la3X53+yuY5GHQ8nvSW0UFwZZbWSS2bjMSn91noeKnvNEuZLWCeBCZEwdqp3+npXNzSvZyBN7ooa&#10;vpdiGlOmp51svzBp0/eEHsTjqO9c8BJZyl3tdy81szvdeVLLETJuK+YysQAfQ1UN1IrqjoVZjlWV&#10;SQK7KbklZ6k873M77VC0bOh2tnhZMcir9jNBHAitKGZP7uCNpHSnyWVprBR4ozHcBVXevO89enrV&#10;W/0S703/AFqNyS0bRrwfwra8J+69Gaxlc1NVW+0+zS6ignmj5Ksr5AI4wK871LVbzV7xPMd44d23&#10;YtdtbavKtls84LC67XRR1HTmuY8SaENPiW6hlf7HI5A+U5RsdK7MDywlyzS5ujNKclcjk8PrHqNu&#10;iSStGc72bquOorZacsHiWL5RhRtWq1pqanSbe2ikWRQoAlaLEhyOVz7dqZa7WkKr8q8sW3fd9jXT&#10;Pmk/e6EVW5OzM+9ufMnbe5XH1G2qKt5lwiKGkXP0LVavoXutQEcMbtI5OIuu2uo0TwBZ7capevG2&#10;V+W3XOPYk1Uq1KhBObBuMFqcwsZuJWVNjK44G09B2r9N/hPpok+HXheCSOGS3GnRb28okKMdCc18&#10;Ip4V8OaTMjyGeRVcoUZtwPp0HNe52XxZ8Y2Xgebw54W0uD7aYCtp+7M04I5OAeCcdK+bx2LhW5Ix&#10;Wnd6L1dy6M1z36Hqvxq8XeGfCNq8+vyJ5n3bfT/kkkk7Y2dcV4d4M01JNJ1/xv4yKaf4HupjFHo6&#10;xb5NUmA4W2HYp3l7VxXwk+BPir4s+NptR8Tte2ljbk3GqapfIwkEYDHam/l5G24RK6DXfir4c8ce&#10;KY4tY05tG0CwjSz0KJXOLCBTwpA/ib7zP61w1qMFKWHoS5nvJq112UfN9+m/Y72lD99Nen/B8jm/&#10;FXxK0fwTLa23hLwZomnzNAtyb7UVfULqNn7fvfkBx/s1o/DP4weJdWkv7bVvEV8trO8cJgtSkSIr&#10;ffIVEAFctrvw/wBQ8SB7rTmS8mRdnlQxEGQDdyK5vwg1zpdzfwtmP5QSjZByp9PWu94XCV8I0kpT&#10;VtXdta33ldnNLEza0dvT/gHuOpS32m3CJ5z3Ee7Ykqyujuo6MPqOorOv9Y1TS4mi07UJrGznX542&#10;k3R599+QDU/w00qbx1ryaXdTy7fJ+0J5Kcue/P8AWu+8SfDjw/4T8Izy6hcstqzbnlb948ZPrXlU&#10;1Rp2hWim/QiLm7yT0PAj4we5i26lCl9ZphJflx5futN8S+F9IutGOoWGrR+SGG1pFPmRg8ruC9ve&#10;srxNrNhHqz2ei2wktZGCJLJb4f06L1Jru/jdo9hZ6J4budB8PahoM2maZBp+uLdWhtnS/Xd5uSHI&#10;fduQ769pUvZyh7NuKb8vxT6jw9JpSmtkYXiLw7cpoImiuA0eoJFLHHHkhh/GcnsDXlFtLc6TqEd1&#10;D80qHdH82K9a1t/ENoumWfibVJH05rBdR0m43Bw8RXoCn6jrmvGbl51uTKv7y4dmYcV3ZbGajKMm&#10;n+X36dtTorJRlpsal3O+vSyT/Z4oWHzOsaGseaz+faw8tuzV2vwo8JXXi7X5LOW6a3kvCkKdwXY4&#10;G4HsKqeMvBGo+DPEN5o2q27R3kEmz2dTyGU9wa9SFen7R0U/eRyuTT8jlLdDG4bIVsitC1ZbOdJG&#10;b5Zfvpt5Kk1bj0dpI97AqyfLtXnr0zXp/wAOfBGi3dxZjxE8y6e/yuLFVeQlj1bf/D7issViadCH&#10;NIUE5ysjib7TZ/Kb7HD+7YlI5+STGemR2Pqamt9GSz22EZE0zR7pFV+CcZ6+ldX4i1hdKg1HRtDl&#10;f+ykLJukYkzR78gc9FFc5pCmTV9OiYCaN5o0+XKBgx55rzYVJzptvRf1a5jVklKyMY6ZeSOIvMhh&#10;wP4pQOCPbNdB4b8PeXJLdXHiAWLRnyh5O/5ieil+MCvQPi38CtL8K6hZ2+kXVzdTTrI4s2Qbo40X&#10;cTnuBXlDWd1po8p4i0L/ADJ8pHJHBxUwrxxMbQlv5a/jccoOGrRDdrdQ6ncNdFvOQnc0zF9x65zX&#10;RN4XiDz3AutsYVZR528iTPZSOuKzNbsJLpLG545xC/8AwHoxNNuNXu7K/kMU8zWm4fKp+RsVdRSm&#10;l7N20/yM3Zske2SbDJO7fxbmw5Zu1W49OSYI6TTMwXGxouFrRik8MeKtOiN1v0LVYVA+1WyPLHOf&#10;Vx2p8egXcN1HLp19Dr8IB3/Y1/eonQ7o+orldT7LbTXdfrsZuKk9CpDp11FzBOHUYQ7s/kV56Gmy&#10;eHk1L97eRwybvvyx/f4OO1PubCSK8Nvb3kkO9S0Lsdm7PVTXNaldapp9y0X2mZYyu3avGTWsKNST&#10;vGST+Zn7N30Zb1PRrLws8bfaXkWQjfZTcvg8bhiqs2l2tm4n+VthUukfSQE9s1zN5CWfzVlO1x/y&#10;06qfStWO6Wbw/mZw06Eoit37j8q9H2U4qLcrvqdfI1Z9T6CjX4K6r+z6IkvdUs/ita3DS7PKZ7e5&#10;CtxGD2G2vn0XEi3Q2yv/AKw/NvxXfeArDwLN8JPF2paxcX0Pja21G0XTPs8ojhMDBvO3DqT8tcFa&#10;20mvalPcLb7Y5pNyLyOvFaQjGEpa6HfUacI7bf1cua94ruWQ2rStfbzz9oZ24rGu7ZlcM1t5LED5&#10;FBH0Fa+q+GrvQb/fdRus33h5inH4HvUsmox6oh+3zbrpAkSPuwDj1x/OjmUbOmtDJJPR7nNxpLay&#10;oyp9GWuw02T+2IHSVnVdoX73IzXLX13M3mKkgjj3FQqjO6pZNbms7O2a3nMMxLNIsftwK31ml3It&#10;qdtf6lFdWy2C7VaDKDdwHFaPwg1s2viLUdLXfJ9qG5xHg7wB1wPQVxdrpUHiDTPtlyySbQfMSQlA&#10;CPQrWW+jXPh+f7Ro2oedC8Z3vCSkkQPBVhUOMasHTb1OiKUkeweM/F9rY6yUljN1dBdvlRqUTHpx&#10;xmuU8MeNf7P1mS/L7muv3M3mMOh+4R2GK8/gv7vVtRibIXyAMyrzXd2Wm6VJowR42a6UlhuX8OmB&#10;8tEcKoRs9yOWNJa7s6fxEU1aGRoBuaTGZeAEjHU5X0716TJ4+0jwD8H7Pw3p+jI2vXX+kHV/OJKI&#10;3B2BeCGrxS616HQdLlgg2Rx3ACSK2SPTamat20sUemQLlvLQfKzPvwMdK8PG4aM4RVVNpO/X8SIS&#10;lTi5R3ehoWN5qWrXkdu0nyyty0h+Wqmsaa+l6jcxtcLJGj/fVsA02wubNZ9oka38nnb2x3PFdj4N&#10;+Cfib4waleR+CNMutVW0VTdIg8zy1J4LZrk92k7vRGVNSqS5Vqzz+3vZre5jXzEVoyGCM2zHsc19&#10;x/slfHvxR4n0XXfB8txfX82j6Y2o6V0k8hYziSMeq14r8VP2KPFXwstdJuNW1vw/9u1Z/wDR9PW5&#10;/edMjHqxPygLXuvwP/Zo8Ufs3m88aeM/EWq+EbdYo4Us/DMYubi838+S+VIFY42VOcXFy5Zd+x7G&#10;Eo1qM1pp8j63g+OOiaV8IZfHEWvbrO+CRRC+HlbJ8bWATqmD2r4Z8ffGO+8ZazctpAlupmkLtqFx&#10;8nlAfXk/Sj9oTxF8L9D8HaZ/YHifxPcX07fa7ldSkEsADnPKcAvj/nn0rwiT48aR4Hubz+zbS51y&#10;+ePZa6hdIBC3fdiu7DV6mNipW0W366nTiavInTW/X9EUIfAcVvrd7f65ObqSS4MqRTRHfMrf8tPY&#10;Zrc8b+HbLWLzSNX1W4hs9N021DiCP+ELyIlQY6mvI9T8ZeKvFGuNq8t67Xk8fLKnGxRwAOwFZOpa&#10;7q15PA2qXs14sRX5ZOcjqK9azXup6nhK6d3sdp8SfHmp3mjWemtKIY5IzNdKq/3nysXqAB2rzzQ/&#10;Ekcd8q3SHyYDu2w5Akb296q32oXOtajLOwFxNMxY+1W7bS44SqNKkPPz7Uyc1qowpw5Z7micVud3&#10;4n0jwdD8OtF1618VWF5r1/5zXmh2/mrNp5V+N+5MYYdCGrrPD2t+Fbr4YWfhez8PJb+IjcyXc/iF&#10;royedEQuyHy+iBa9f/ZRg+Dfi3wP4s8PfEXULfT7y8ET20s1t5m3y93zLJ2OW6V4B8b/AAZ4D8P6&#10;v9k8E+IJdcVvmdltZLURHowIbvnpXA5U60fZPR39beqO1U4Qh7eLXodzoX7HHxF8ZeDU8T6FZWmt&#10;w3DsbfTra4DXTwBc+eY+ycbRnk14BrGlXml3ktne28tveRsVe2kQo6n6Guv8BeL/APhCbTUGu/EH&#10;iFo5F2Lp2j6lJa+fnjMjr2HpXD67rcF3OHFkVYvv8+4mklnPoCzGuyjTlfe/yOSapTj7m59Av8bL&#10;zXvEeqT2sjaT/aVrHDd23mkQ3QXqCD67a9r8Rftj+LdU8OxNbwWPhtkhFndT6H11BWTgMpO0e5Fe&#10;Q/GD4A3fwl1+z0w6rpesWtzp6apZ3dk4mjkjPUVydn4njvtVtLaLQjNdOyxP9l/5bZOPl44NeW2p&#10;a0tjuhOrTlySZ73pvxQ8afErS/DmkL4sOh2GkwXMtpcTGQvHLjDQiRfny69Aeldt8Pvhjp1r4n8K&#10;nw6J7vxHqk0ca280vlmFV+czr0w613fwM/Z50ix+E+p+LvFUN5pVmQZ9PgdhvRx1Rh7su2vNvjv+&#10;0XbfEDxNo+vaJpD6E2hw+XD5UyRyPN0ch19K8erCtKXvfC0rLW71te/RWWh7blGkveev4H0L4s+J&#10;2meDvEJ0r4yiXVbfa0NrFHIJriBhyZmiXGFkH3Wr4y8P/ELR/Cfxf8Ua94X1IQ2OjzCawsbr5De2&#10;pfBiBGRuw27mue+JXiEeMPDz6u2v3+peLFvG3xTQkmO2MamOQTE8sD8pSvHtS1vWNQ8cwtdSwR6h&#10;eSRefOqptcj1CDqe9elSw6rK7389+m7tdnDUrSTtE+tfibe3fww8N6r4l8N3V1N4J8beWLuC3lTF&#10;tg5NsX7MH+69fOfgnWG/tm88jzI4bi6DW6snKuTjA9CK7/wP47+26rqngLWrd28Ja7uSbT26w3Sj&#10;AaMtyhBXcK5Pxz4M1P4d+P7awWB2jszFLJbXX/PP5WwD3yPSpjFWdJrVr5W7BKTuqq2ufph8N/hX&#10;8NNJ0HVpf7BiW+0mzt0u5lc3EbXDLknDfxt/EprM0L4haB41+LDaR4hGmw6TDZxWlu83MDTfeBQj&#10;gMAO9fH8v7R/jvwroes6b4e1kaXda5Cl6bVlSQcdFjduQQFre/Zo+FviP41+KP8AhN7zX7Gz1y81&#10;ESwadN1uivMshjXhAK5PelTpyUUpdVZe87uy030O5V+aryw2/LTU/QHW9Znure1vH1B77wheE2iR&#10;WOIp42O5eXyCV+WvAfgN+z02seN9S1XU7BIYbLURcQOzbZ4yp3JtbkFa9Q8RR6H8N4IfDHjXXoZr&#10;HU5Dc2V+EAkspxyVKrk7D2NS+BPiH4Y+Hnh59Qk8Tw6muovJvtbfaPJmHQiP0IronCGIrw+uNK2s&#10;ldeWnpe1rGyajGTp6vp/mfNP7X3gN/DP7RVh4g06zRV1BYJS0a8SSLw5btk172f2f4/FWjtrItfs&#10;Njqvk3c2nafKdkbBMOwi+6S1cT8WvGejfFr4UQ2+jWb/AG7Sok1B5/NwluVkbjnqGr2j9mTxiPEH&#10;w+t1utRRmgAURNjeta0KWHxWJcXrFq6/O2ppzTp0OaPT/hjBk/ZztY/AviG1tbm4uY9StgiNC5if&#10;A5KuOtfHvjD4e3ug6zHZ39tFcW8I+S5hTEj7e7nviv1JmhF9EVlX9y2VMf8AeFeAftEfDrS20r7b&#10;bxpHcN/D6Yr0cXl0MPBVKK0W/wB+5z0cT7Z8k9/60PgS5s2mttUl024hh1C0szcRqqjIlU4JYYPY&#10;vXz3q1hc3GsRy3dmm2KQSzdSkpB6Bz2Ne/R2T6f4w8Qskktxay6ZcL5Gz/Wr0Fd78Xfix4HPwQ03&#10;wf4G0yTSdR1OaN9V0m7sPtDCZAuGSZskFytefCTT0M8TSU4pyYnjbQvh54o8aeDvE3hlraa/itI9&#10;T17QtJtiljbLGo+4T0cldrR18x/Gfxnb/Ez4kaz4hSFrPTxOIbeKZjmIAZC12PiHUoPhv4Yi8LxX&#10;lxb6xqhEuq+Sw+WPqkYNcF4j8BXFvD/alrM7R3M7Km5wN5Xb19GAarp2Ury0XQ5KtRNcsd+p9Afs&#10;pf2VD4x0vUda0s6y/lPCsVi/2ckyDCknjkV9u+Cf2avhx41+HqSadpaWskk0kguYz+8aUH+MdK+Y&#10;P2Rvi7ovw8+1Rapp+nz+ZYnM92/lncOoTINfXHw31vwl8RvEK6l4H1ltLtbywKXemQpsSRgdu8Do&#10;HUd1qMPTpzq3q2km7crt5Wafy2PTlP3LQdut/wA7o+atS/ZvstN8IeKtUPiG10qTw1cT+ZYNKY2e&#10;Q8iRZM/I7fdHy4r4m8R/FOXUbCBZb+e+hsrh0T7Uuw4buUX5MrX3D8QfgD4eT42yQ+LfHYuPDc0s&#10;jXdjLcSR3hITKKzJ0U9pK+TNX+HunaTqniD+yLu31CE33kjTLxZPORPm8uZnwFIA4OOazpKNNNTj&#10;bW2/n17bnl4qLnK8B3w+1KDRI11XT9ak0TX9NaO9sYw5jllx91kJBBYbvuGvQPjhpeleFp7lNHur&#10;rxAviCJbq71GS08iYSuMyBh0HztXM6N4q8J+CfChfVfDSa54mneFdAWxlMfkSKcHzUYfOrV5t4q8&#10;deKfGUeoaT4j1O90/SYriS7fSI3+SKXoSRVRo895dL+f4Ee2UFyvcp2usLosMgivJr68MSq627E2&#10;yEDGJH7n0r0SD4R63Y6VY65q8k+qahatFL9lZhJG1ow6oncAda8v0TT9OmsbzRon+z6hPEktpO0u&#10;IWYHo31HQ17Ho3xI1fVPBcng/V9Mfy7SANa6iqEuhUZK5XswWssVGSi5Qt+pw80W7Htfws+Icnif&#10;WNGu7rxrD4W8Q6FYyaZ4e1NUWSFogNwt7nPIQ9Aa9m+NFj4gHgrSPE0F1qFjqd6rzLYW+o7ra18y&#10;PbIxGBv55CbcEV8N+LNL0z+x9M8SeFbPXrfReLS/udUiEsK3wTJijmjwCpHzKh5Fek+CfENp4gFj&#10;b/EXXblfCNpG1rd3VveCO6hj8vfEBGeW59K8hRlFKjPVPbV733PQp15r93L7z571fxVHY6dqGnbF&#10;mmjdkPlvjf6MM+npXm/h3Q5vFWu28CH7RNNKF+9yoPetb4n3Ud5r1xJZxNDY+czWy7slYTymfcjr&#10;W58KYZtBkMqKjTTrsKswOwZyCe4r6ynBYfDucfiZPMpzSlsfpf8Ass/s16HqHhnSdYa4gmjsmCW8&#10;6oMuRzyK9h+IHgWLwjq19rlhol34iOqCOSfS4pES0kuIvuyvDgg+9fLdt8WNM+FXwhtZfDfimPXJ&#10;proXE+nSWRt7q1lMaqVDKSCgNerfD39qbV9SsRqP9h3+q6l9lUTQqwkjYMf3ckW0dD0avLjiMJQp&#10;2qqzb+LR69rfM9uUpVKlqburfD/wTzKz+G9vovi/w5deD7S80XWNSuJFv9KxIsemlTu8xZcElB37&#10;ivWL340a18PPE/iCTWbmxgUvGpa3k84XO0cSDHqtZ3xd8X3ng7V7fWtX0ePRdeuYHukWy1FpEue2&#10;8Acxso+Vh3r4g+IPxivdW1i/a1hjhmyUdpH4Ue30rw5Rq0q8/ZN899NWklaybXd3POr42NKSgl+v&#10;yPsz4t/tdeDde8Jtb3WnXy6sjDbL5QwwO4GvjHW4reae5v4JGuNPaLzY7qNfvBeSp968yv8AXtRv&#10;I5Z7u5jmxljtwC4Ndt8G4dS8W3Go6Voun3mrZQzeRCnmYPStcaq9niZu8lZP0/zPKnWdX3Ujh7uW&#10;a+mnmnLrCzH5d3fpVSx0KXULhILSzdWdhjd09ueteleMfDq+AfDkdvrcAtddfc4tZFw6Z4rxy21j&#10;Vbu5ys7wsDsCR/u66sLUeIpylS0S0v380eZO6dnufSvwv8G3Ph2D7VcQlrx03SJjiMKcZNeu6ct3&#10;asrpKqtwN23muc/Zx+BXxC1/w0/iee+lbQoA7GKZt7SgCvT38A63deFdT13Q7aHVYdOt1u5YPNxu&#10;j+bfgdyNtfmmZ4TG1cXaEXJy1TSdtOzfRWPew1GpCGqsjq/D37QV94P05VlvNzD5Ug28ke2a9F8M&#10;3dl8a/hzrk1remTXZGaUwRgZUgcdfUV8c+PrbWPHyR6zpGhvHa3Nrut4rO3fZMIhtdo/Vx/EBXDf&#10;D/4z+Jvh9rgurS7nsZYlHnxK5jEgPVW9zX0WWzxeG92vNzp2at6rdeaNZ4r2cuSf3m94ills9V1K&#10;1n3LJFMECt8wz9B613/hHxRqfimTS/DNqst9qFmn9lSS3mmQy2iW02TLGXk+cuvVcdK8w1qx1lfF&#10;Wm6y9hJa6Vr5FzYys+4ECT177a3/AAtLqmk+NdYuLOb7DIgZyLfgzAlhu9Ca5afLhF7eZzxrOEpP&#10;p/VjV+Oy2/wv8VaPpGi28cmn6dp1vYysvBaQsxy1cfJ4jGnOtwkh8x/v7s4ORg1T+J+n3WuWCW0r&#10;yTbj5vUF/M9iea57wt5epWbW9+F+2WaKkqyLsB7q7HqTVYl0Meni0rXeq8uh5lSUnLQ6DQNV0jUr&#10;vWd1jGt/Mou43iB3nA/eFfqFqTQpjHvVLRLu5D7kWTJIJG4Z9B81Hhl5Ydbj8Q6aiaNJZXHmwRSA&#10;gSRgbWjOQdqsd/Wq+r+MbW61PUZfD4jtoxMzTadCx8yGQjkMHrnnTU7qGr0ve+nq0KdRKKlJ6mkL&#10;CeTUb3xNeRxafp7JGr+XMSQ/SULG+cdM+lYz+KdMMgsplSa0LFlabMfBHQgGrvjz4m3Wn+ApEaYS&#10;LtEUSrHtOT1r5403xQ8dwgeb92xwWzktnjJBr0sFg6uPpurUio20VuyIliI3Tj+J7T4QhGly3c1v&#10;qL3LGbf5E3Hkcd1FSazpUGuYXUo/9ZJvHzkOCf4gelYS3Mmmj+0Y7gWYSPabjoDge/UVx7fFi/1H&#10;xBbTNH9l0wlV2r1PqQTWsMHXxFR1qT267bdNBuatZnsngr4U/D9dB12DxDYXt5eSwbtOv7cOJ4JQ&#10;eBjpIG6GvPp9BsftYbSkh064i4dZkKiZuxwOjcYPavQjrjW4hZ5o1hIAjfcUGT2NYXiXVbO3srjV&#10;kj82/tlHyrxz2Y1zUMVipytNt327fNGFRQaSjuRR/GDX/D2kyeHNSuZI9NuSjzwdRleUbPcrVXV/&#10;iBFHNFdYkaw2FwVXduJ6hxxsryFteuftczXMqTecxctvwQSOcCrtvqU+mtviuH3R5+6e44xjoa91&#10;5XSTTcVf8PP0MXVnf3noex+EfHXiT4leE/FVl4etLX+z4Y7f7dHJdJHI6tLwUjON+D1rQ0SPxJ8K&#10;dNu3065m02a8h2XUlvLiNohzgkfxZ6V5x4f0+ddKkvNLiSNXUPcIqn5c8CUFeQM8EV65f/FvRrfw&#10;lceG7fRbmbWI7N7SSW8fKo7jacJ1PWsY4el7Rwp+7BdNW76LU6+VRSm78x5DqGvXGuObS3d5riSQ&#10;u7cs0rk/xGtTxppdhofgq2D67GuoiVYZdF6ScjPnb+hGex5rM0Pw7LoMRe41KO01GI8RSE89NoFd&#10;J8XvhtaXXgPSvGFhqSXy6wDbXVmrATWF3H2KdXR+qmutNTxCin7i39dF1Oe7SbPENZ8OzahFAlu6&#10;NvbfIy5wlaNjpjabcW9va52yJ5UnrH711Pw68S/8IfevaajapfWNynk3MXAJjxjKt1DVS+IXh260&#10;S3sVtbnzBq4UWTxsclc4O73HevTVecqiw8tuj79/uJppzem19TndN0yaK6XU0iki09Cba1lx+7cj&#10;72P610fj+9u20PRnWT/iXSQFUijl+RXU8gCu90XwznQdM0C/012vY7ad4Ft3wUkHIbA6g968s17T&#10;dQ1ScLFCFhQHy4I5QQnqQPesKWMWKr817KP4rVI2qay5uguvfGTxH4it7W1NybO3gs0tStvlQ8a9&#10;mXoTX0J+yb4F0Hxh8PfiK2teKtJ0OQWIjjivZzGSV+bzK8S8C/CLUvEPi3RtO1FTp0OpSxxCW4YD&#10;5WOPNx/dr2P9pj9n3TP2bZrWyGuDXJNTgL2rxEIIx0y1bVvq1SPs6Ubq6vbvrbVNPoe1hlUjH29T&#10;W+h8ueLtAm0m7DrG80JJ2S8+XIgPVfUVU8NeDNX8XXuzToDM7ZYy9EiHXJzwBX0F420nS7j4YeBb&#10;3VL5LGaxhZ7l4x+8kjbjASvJb3xvB4g1IWCPLomgAhdlsBvk93Ir1qOKqSp2prbd69Oy6szq0403&#10;zSenY6rSPB9l4e+3HSLO18X6pZwr9snmYfZLDd8oznHdq8x1iee41Se1upXuriMfZx5MuYzt6DPd&#10;fSvXfid4j0uHwf4VsNN0fTtMto7Vk+36XxNe5kwwue7svWsHwNonhOw1CeW+1WDUNSkSZLSzWNsc&#10;qwBNccMS6dOVeom77Kzv87aJGVeUdIxPLjqIu7JNOFrDCpbc0+z94c+p9BXr/gPU0+Hur2u+xgvf&#10;JkDxXTIC4wPlC+1cZaeCF8+OAN5kmRG+3161s+IXW3cbH+VG271XGSBjpSxlSniV7CPwu99zzFVc&#10;HzQPRtfuZNUeC/v2SFrkhzM1zu3gE5UH0x0z0r6U/Zh+Dml/EYmyWeysrKz/AOJhFBeoJGuTn7rg&#10;NylfF0aXupWNnasvyqjbFYA7cnOOK9Q+FHxB1j4e3cetabcvDJajejbB8jA8Eo1fMVMNGmoOTvGL&#10;2XXstzvoYqKquU0aPxE0B9B1a/WKOK3jW9lUSwpiNCMkKOuF9M1D8O/ER+G99eatpV+8evXNi8KS&#10;W8SSwbG/1iyB/wC8DVjxz8T7jx/ol/oWr6Fo7X15qraqNas4PLujv6xfLgFG6iuc0HVk8R3FxpF1&#10;fRaTZqreVK1uSgKR4w23+Jh36VlThONNe9r1M5OmqnPSPO/ENm1xdFc/u3B+9wea7P4LfCm90by9&#10;f1Sxmbef9EiaHt/frM/tax0/U4pYrZ7y4RlaSO4XMfH+z3r1nwH8Q3+IXiVNKv57HQZr9ZFjlupf&#10;JtISI8xL3wAV2jsa6cXVxf1b2NBaPfvbyOShCMp8t9WeCfF3w9ff8LCk+z280M10FZEkQg5NcHcQ&#10;TteMJ8+cWGVbj2r2H48fbbf4hQatply8M0NtDlOJDBKB8y5rI+F11pfirxfLJ4jjEOsEq8C7cRzS&#10;A9D/ALVe/Qr1MPg41Jq/LFXtv9z6CnTcZWPMnleG+lt2kMjR5iLL6itrUPEN7MsFm3mKsMYGxcDp&#10;9OpqXxT4EufD/j65tbgvDazXDOk+3gxschsV2vxg8GXEPiuzeC23SX4iEcccXDyAbcgds9cV1VMT&#10;h5VKcbp8ybT+4NGjH8JWw1zU1tbUPtUF3bptAHUGoL/R7TVoNQg1MzyQrbyy280ON4lA/dluORnq&#10;te9fCf4RzaVr5imvIbVdSthDJIyZCM3Zu4rnNf8Ahmmm+INT02VJ5ps7HihYkbye5H8Dda+ahm1H&#10;6xL2b0Vrfqa05OEVI+b9HS3lurZ1gVmc7ZImTAzXs2hWGgDUdPhn0hbO3tUW4u2tpZFeTG75V56m&#10;vOtf+y6R43vtO06J7PTTN+8iuIjKYNhxn1rrfhd4utNL8efaNesrnWtHtg3z6XGsoJxiFueoBr6P&#10;HQqYin7SndaXtez1Wi7XN0pX5r6Hp/iL4YX+urFf6brdxDGGENzb35abyVP+qDSSAdRXnfxB+Dni&#10;L4bTQXF6Eh024mMMV1JENjFea9AsPiLrHif7Xcam1zb6W2cjcRFCB04PSuK8TaDf+IvDtxeXWsC5&#10;t9MGII2neSORW7rjOK+WwFXFUanJiJpR22vvtr1aZtUlCpG8VqeY6jAkN7PueOZl6vDkIxPdR2+l&#10;Z2ou1xJw33Rt+ar0MQ3vL5bXUKYJ2t1welRa7qS6pZ2i/wBn/ZGt8oWXgOD0r7anfmS389PyOF7m&#10;JAyYdpbcTM3yDzOMH14p95M8MuyaJYW27X2/xehIHeosbt8oT5TjHzVQuWMh/uslelGPNI20Zu6R&#10;rR0WYNhG3qPqlVZtUOpXsXnn+Llmb+Gsx/lRH3Fm5/So1ZsD5zt71aprfqHKjcTRZFi8+Jxw20Lv&#10;+cd8ioJra8hcM6OzMN9VI7uTfuVzuX+JW9q9A+G0cfinWLawuHSHyQZSzNgMo7Z7Vx16ksPB1Zap&#10;bi2ZxEVtczAbopGx/DjFdB4cs0hL3DyFpFXja34fnXsXjP4S3uoX8d14Xt5r3Srtc27yOPkx95ev&#10;IFeS6roWp+FdSudPvYxGwlBKNwQrCvNpY+njqdqckn26+aY2ncy/E6LNcO6p83+znHFc/P8AbWkV&#10;kJVR02+ldDJE09zErb286QD8Ca6Txn4ZtfC+rR/ZPMbT5Y1eNpnw4AHeu+FeNHlpPd7fIJTUWl1O&#10;S0K7XS9TS58hZpIxuKzfxZ716nLY6Zqmk2OpWj7vOjOVjTDxydCteXTaq9xqKMYWVlVY0Zh0UDAN&#10;d5o9prmj6Q0+n3Mcix4a6sJCMoD0fp90+tcOPg58s78svXp2IkrowNkWl+IZLW5fy4WIy8nQA1re&#10;JNfiksFtInCRMoy8cuQa5fULm71LURdTt5jSt87bvvY7YFdN8T9FsfD+vW8VjD9miubSC5SLuCyZ&#10;PNTKEXUpqfxW+WlrmUoK5d07x41j8Pb7Ssut8HRIGV/+WZ5ZaXw54q1Kx0lbeCXy5JG279/O09ge&#10;2a5/wzFbutzLcKjQQ27O6yKACeiirvhgxrbyy+btmxtEW3qD1Irnq0KUVNKO7u/WwndLQ9z+HDQN&#10;4QO/zGuhcs4kkJ+6QK6LStRNnPFNG7x3CSDMkZC5IPXHeuJ0qWDw14fi+2zJHvUu6tL19Km0b4g6&#10;PNcW6z3Q2grn5fQ5zmvgcRhqladSpCLcWxc7ul1G/FTRdbSOS4vVkurfefLdX3Dn5iTjpmvTvhTP&#10;DceA7d1iVVI2vuUb9w46Vq2Ot6Z4ospIExdx4IEqsuXLHlfY1zXhWabQtauNHlle302ZRc2stww2&#10;Mw+Vkz0ryK1eeLwjw848soO/qvTudFlGXMnoz0PTpjZ6NLcZkVYt+/zADkewrk5NEsdcbTbj7Nbm&#10;yj3JtaU+VGfZferd54q0rT/D96k98jSXXyR2u8HGR3x2HUGuCt5b/wATfZ9I0m5kZWBxBDiP5QMn&#10;BPfiuHCYWq3Kabjrvra1jbmVkkezRa9oenyx28DwR3YH3mUMo79fWqiX+gXWnG31O4+1QvNJKV3Z&#10;y7ff/A14eksUTvEkU91vG1ZdpJJFel/D74M6x4wgm1G6/wCJfpMI3GSTAAUDJw5NbRyrkdoVJXf3&#10;v0NqVWpVdorU05dS8OXFrHbWllL5IQpHLGoIRR/EwHOOxIqvotjp+sagtraGCabcYtkcofOBk8D+&#10;dY1tBLoF7CiSK0JYp5sK9jx+RFYNzoFlZ68xvLu7huLeZrcS2ssccyYPGR1ArahgoVlKEZtP7zeL&#10;51qtT03WfCsWuabLoU98iSXR/dmP946yY67e/uK4fwvear4H1KSzM6f2tkQxrY7JkkjBUBmPQD26&#10;1zeg6PqGna1HZS3F/GuHayljUkzTE8McHIOOCK7u68N6nqOvW1w2kXf9j2sTzGKF43TzMbiN528Z&#10;65bNexhMLUwS5FU5lvt18htqWtrMj8e3txpOq+G7GDV01LQZ5pGNtfMlv5FwQwc+YP4M9w3BrpPh&#10;J4P1OSzvfGDi/t7qG4FvDc2NwDlDtAkbuV9exStbRvAcfiYF7oTNJfWrIkU1qXtkQ9cE5AI+8CG5&#10;rr9H1z/hGdEu9H0PUVultIyg1Boj5cQb5XUeuO1enLFRckup0KTUubocH8ZdM1nS7jTZbCTTN0ry&#10;3sclmj/aYI/+WseR1ALcEV0X7Ot4wmtpb28dtLmjFxHeXEBjhMo/5Z57kdzWtc39r/wh+pI10t1c&#10;Wn7rbt2PyNpIHUA1heGvEN5aaXLpUUgbT/KRTasgdInBXEiE8o4FeLLMKdPEpYn4VbXRr5lqa+8w&#10;fFWrS3niG/sLW5WGOa4kmK28RkN1+83BcKCMb+BXqnhezgs7yK3vjbwx+VHNbxXEWSZgcvgDoP4g&#10;KwtEsLmz1TxBJ9kS4kYu9rPJiN9hKklCvcjsaxrnW3uvEkdz5w85SceYpPB4yfauCvmvs68fYSUo&#10;9f8AJWOyL5Fr1HfE34ef8Jd8NtQ0+JYbe+jupNS0x9h3CYHftTHQPTPBGq6VqnwQivYtOv4478Sx&#10;PJfTF/ujbIoI64ftXoGg6fO11PqzazBp9xbWhiEE2ZEudnIOB0LeteBaj4lvfhp45n8Mu7SeFdYu&#10;v7bs4YU2ASyD98nOeAa9186w8oqXvatbbbMiceZLsaHgzwj/AMJBYanbrqDWdmT5QeS38woQcxtz&#10;2Fben/Ea0jeCLxbpj2t19jNiLuzUfZLs+Z+7M4c/uXrO+FKtdeO7O8UOyiWZEtt53vncAuO9dV8Q&#10;PEjWr614bPhOHUrG6iby55IvNeGTYxTfxgfSt8LRfsfaOyi3qvlc5HKMFZboPE76ncb9f0iW/wBQ&#10;j8tLdGkiSYAMFVAW6o4PSuf8K+HpdQ8QapqXiO9l03WLW3a4tIJrVEEm2TaAHQj5/wCI103w0n0n&#10;w78JYkupL7T5ntZHkVsy2ijtE3eMk9PSuJ0Xxam1GvbWWzjMJeR5pfNcEv6t13V15rWksFKDs9NF&#10;117WCDimpdTD+M9lF4nGm3DTFbe1LNInXMh5FeBvp0k128tv+7hdzv3MSMn0r6E8f2sV5ZpbpH8s&#10;jfIqty3HU49a86ufBF1eWNzdWCQ2dvDGd7TOI343HKivn8jr+zoRp9On33PNrwc6ja3OHnhFqobe&#10;ZFxtHqpx1x3Nen/s9a/pq6lf6HfslvcXSiWxaRSFaVeoHoSK5DwZ4t0BLLWLV9GikurayaWO5kmJ&#10;LyDaAAK8ktNY1GbxRZz2E7NqBnDxyesmcjHvX2Swrrpxv/XQwVqauz9BPE/j+1+Hvhu5vJ7GeSG2&#10;jChrVCeegBrwjxv8RtS1TyG1x5rW3v8ATkvrBtPfzPLLdNy8ZP8ACRWl4S+M1xD4L1W18f6Vd302&#10;pXbv/Z9uohMCLtQL7ZPIr561XxmtnZ3mnrHJNCN7WqzNkwHOAwx3x1prC8ijGDvLr5Gkptuz2JvH&#10;vi3UvFkcUV7bI2oW2FikkUee4A+6SP4R1FYy+JIdSu4/sekbbWOJIpU3kjzAOWLe55rnT4hYWsjJ&#10;CWkxtEnfJ96lk1VF0m306wnkaD/WyfwEt3B9q9pUZKHs5Lr/AMOxxdlY90v9F0zT7m3hsNTtNYka&#10;3RZ5LdT5YkIztBPpS/CTwTp2r/EG2vLuTcthI1xJAyDC7PmBYnqteX/DrWJbPU4wwM1qrASs2cY9&#10;B719IfCfwoviDWL+/tXhh02KGRLpWl+dt/QqCeg6k18xiY1qNV0qb1lt/kzqhy7s7/xv8UbWbT5I&#10;LOWL5Iz827oo4znmvmvXtYW41KSWV1a45zJyAoP92ut+INvHoutahpOnXtnqkNsfKS80/LxzBhnK&#10;DuteTX1tqM0pfa3lqww0mTv56VlhINSfO7HPiVzmVrWrLavJsuDDJIPuqc9DU/gIDT/H/h+7gvft&#10;Ucd1FcPt/cuRnlee4rC8V6UY5orjb/opb+7jbnpVKxkmsrlkaVo2A+97D3r6ylTjKj7j3MIR5Ufo&#10;w3m2tympB4o7HcfO8xjIZIzxhffuK4z4heB7DxlohZSk0bKHt5F6gDdsNfPXws+MWqRRR6JqVw91&#10;pin9xLM/Nqe3X+E/pXuvgPxH/Zfn2V+/nWMkwVFj6IfUY65718ZVpzwmI5Jv0Oq6muVnzl4g0DU9&#10;LuWt7gbrgZb5V3l/asUJFcW5WWfsW9DgDFfXHxO+Hlj4gsvtkXltdRgy7dwQSg+57ivmLV9KWa5l&#10;e2bzpF69Ru7Z9ifSvfw+JdRWktTnnSdN2OGutUGnyyRXEe7+H5f4+Mg1Sl1KK4QqkZZmPv8AKe1b&#10;+t6PJIhuGwskQLbOh2VzltNeRzp5Xyw/3t2RzXuxa5b9SVJXsaEZNnD8o8uZ/uKvBA7133wyv10W&#10;eS/m3K0cUhj3ZyMDr9QWrioriRrgT5j+0H5x06j0rrtL0t7zw/eXW4STfZ33KzjOeoB+teJjbVKb&#10;hPZ6HqYVNSutyxaalLfajaOkqtboollbj5txzkmuy1yz07VIFiTURDNBb/eXjknIya8qhjfT9YL2&#10;paNgIkO2X7ueorovGV4JllEmyNkRULbsGvLr4W9eCg7fd+J205pU5Nlqy/Z91nWIbm+bUdKtbGH5&#10;J5JrpCR6EgVkzaDaWOn6tPo2oWEdnYDa8t5dpHJKR1IQnJz6V5rf38hd/KuGjUsN3zHtwARVG2hN&#10;44Rnj8xSfYsDX1aoSlBKpLQ8So03sRXDPfXZlkkMkjgtuZuM19O+I/E9t4H+DWgO/wAupXVnEsUS&#10;/wCsx2k9wK+bVsjlFfYvO3qOAeOtafi7xZqniR9Pg1DUn1CPT4EtLRlYYSMdFFaVqP1iUEvhW5i4&#10;qSMHU9SN9cySnKsTuLZ5PNatn4ZmmvFigG7zBvj2v1z7GsB0E29mG3J2j+ddvq1nBoWj6RLcAyST&#10;xb3XdjoO2OhretN0+WEOv+Vwd7DfCvhzWPFV9Lp+g23mzRL5sixkDZGDgsc+hr7f0LxG0vwph1bU&#10;MLqSRpb3cXmjHnRfLt+hr55/Zc1KVfizbXEqJDHqtpNbQttAjBIGOB1PFev+MPhJrTa5qK287toO&#10;Dew6euNgnIw7L74r5bMqk51FDRWV+t79TRQ926PL77VpLyW4llbasbFDuUrg9dua7r9n7wLa6ld+&#10;IEurnzmn2XMcXTZGDjmuD1mG50XdZyRutvhvkkTIXbxkg96s+G/EGoaDqdxcaUj2/wBv0+exNtG4&#10;iClkyGUnoQfmArjiqkYOCloYx5ebVHO/FnxeY/Ekml6XMtnp8Em2SeP/AJaEdWGOgr0TwT+zjpWv&#10;6Vb6lDfwzQXUJljnt1DA/wCBrylPhFrWuDcIjufH73d8h9eRV7wX458S/A/U5bQXDw6eSHNteJuj&#10;8w/xYFb4mLr0lTwdW01uu5tQcVJucdD35/gN4f021Erag0PloN7LEXdgOu1Petq8+LHgrw3BBoS3&#10;txfSQ26q62tvywxj55OPmrM0T44Q+KdLkNxokrTDOJbOUSh/puwcmsTSdBa41v7Xc+GdQjuJpGhR&#10;5kUYB4yyHk18pOUoRbrXbXmtzscIt+6jsdGl8PQ2f22x8N2VhborP5l08Zdz1O4IKt6N48nuhFLp&#10;d1prRsCxs7GLM/HJ9Tn6V4J4ns7HQ/GX9m2ty+rag8qwlpP3MHPcActXoEPi9vCuk3KWQW4meIfN&#10;CifKTx8pHIqHSk1GUdXLuv03OZSSk09PQ0/DFh4h8afEHVNS1K2ubGz8g4WS4QRocYTKjkk1p6Dp&#10;Lyahd3Eq+ZHbncm7BLuNw218qa/498T6d4vutR066fSv7TdIrhLd8BiBgMfc1v8Ahf8AaI1zw6s+&#10;n6rbx6goZvmV/Lcduo616dfI69WCqQ5W2lpsQ6sedNXPW/iJ4WuNFjfVEuHlyoVrffgrk9B7V5d4&#10;x0GDWUkSS4XzmA8u6tuccKTvC8sK6SL9oKz8WLNFqNhDZwjCJGz7jgjG41xPjKf+xLJtU8OywzWM&#10;c37yVly+30PTijBYXE4epGE1yy6Pp5K5nUSqJtEtt4bl0lnW0kE9vId0kXZM7csprmp7seG/Edr9&#10;otvJt4Z0+Zlwy85zXc+Edfg1i2inH+g3xUN5DLlM9e3TNYfxd1m7m0+az1CyiaNpN1vdW6cD29q9&#10;TDVKksQ6FZavR9/XzI0UDu/iz8NrTxhbW+rWs5/tHyluEkXiMjqUNfP39uK100TS+XJCAN0zEoea&#10;9i+Cnj238TaOPCepS+XfIpexlkf/AFg7x/73pXlfjT4eX+jeJby02brV5TJ9pZBjnnA967svjKlU&#10;nhMU/h1j5p9ir6+RreHvF7Q3MtvPHIrYbDb8FcngrivR/D/hnV/iJOtxfubXS2/5at1ckdUHv3Jr&#10;y/wl4dVpvNvP+POF1lPy43sB0z6V1ev/AB3urVYNP0GNobUZSS828oOmUFPEwrSnyYFavd9EZ3g3&#10;Y7/WZPh98GVD/Y0n1vIcBsSXD+5zwgrx7xx8XtX8dO9vcXD6fYsdosbNvk9s9zXM6xf2s+nz3IvJ&#10;pNSlzu85PM3nOMsxPWqPhXwZrPja9+yaXbPNcRAPJLwEjH95mPArpw2XUMOvrOIlea+1Lp6X2Q1e&#10;1uhf0fWT4P1fTZYg/wBsS7R9kbDei5HPHSu0+J1hY+PviR4mfybrSNQa5kdrPeJEdieXHfB6kdq6&#10;nwv+zpp2mfZ7nUr65mvJP+WUC7AfU5PYV2HxL+FGptdLrGn6YJtQ1B23NJKS8aoOSqivMrZthJYq&#10;LoS96zXNsr3T69DsppqHKtjyXwtrzabMmg6jG8KoAPMZSTHjgEHuK7e+8VT6LeW9jex/6LBFu37t&#10;nmk9OvVaq6n4RLaPCl5bGG6Ubom6hmzyhY9iV4rn7m+kvLcaLdR7tbhhL2j3C4Bz1R/y4rJSp4mT&#10;nBadf/kkXZ9TuNH8cDVPGOjW8rm42FlT5chMptC59DXearfi+e3WILIwlCjoI256HFfLWj6xdWvi&#10;CzmleeOSC4G/3HT7tfSNjJPa6UkqfLI8TMjTN9zirxFFYa0V2M5STZ59c6JI3iS5WKOVled8LJwi&#10;lj0wa8b+JGpQ6l4nlKbpIYFEMLbshgOpz7mvTNd122aQ2FlftNM2VllXMny/3V7deprzzVZNHtb+&#10;MXQWaMjcjQoSD2/HbXr5e5xlzzTvbRHFLR3Oa0jW30+4cwO9vuXY7LWini24+99odWQ7dyqKbqGq&#10;eFYmRlhvJpsfdj/dgmsm1e2vpD5el+XC3RVlffX0Gk1zuLX3FJKS1Ro6hrV7fPteSeHMY/I89/Ws&#10;qXR2/d7iwZ13bm9/X0q55YuppX3u3lgA+cvzqBwMZ6itqG1W5xx9whRtXPFUpqC0ErJmDpfgz+2N&#10;WstOUmGa5kCB2YYyTt5z0r0v4zfs86/8GfE+oaFq5tVuLO3imLrMHV43CsNhFcvNYR/aoFi+ZUO7&#10;aq84Na2i6tPDqNsl7I91bzfJIszFjg8DliTjFclarX+OD0XQ3U4ctmtTzC4EK53uGUfKV9fyqSwi&#10;tZp1V7hLdf70inC/XAOa9T8ZfBK40i5fUbG3mm0qbptXJTPIB9vSuBuPDbWLbXDblLbl2fdrshiq&#10;daPusU6cofEmdNf/AA00KE2LWvjzQNUjuLMXcn2Xzw8DHjyHV0X563PHPwq8O+CbyCXRtbm8Rafc&#10;2cUsF1Nb/Z9kzBTIhQE8KeAe9eaJaRABmJ+Ufd/pVyze4Xy2t5Hjb+9tJGR2I6VlUVTpPT5foVGp&#10;Cz93U9s+H/wpg8RaaH1SSWOaGFm+02KCUO5/1cbnpGW9a+hfg7+yzceMPBUY1ebXLGGNH+zwR7Lq&#10;3mujuYlUGDHlK8X/AGWfFWoWvjBdAiuHjsdYeKK8s/uR3BU5T6YPSv1mttR0vw7baNJrca+GRYLI&#10;psPMBikkwNrg9GH38V89CNepiZwnNKC11v1ffZJI9zC0qcqaqNXvdW9EfBWu/sz6g3w41zT9OEni&#10;As1t5Jjsbg3VnKOXgRu7GPlhXh9v4o+G8Nv4r0aK81hmTTEi0W8t4cSfbYzlhdB8YRunFfRf7Qf7&#10;XtxrXiS9t/CjtbwWzESX1hLJDP5icI52HrXzxd+Cn0XxAF1Lw/rG26aO6vrFrSSGa8tHKyGQE87c&#10;9JKtVYqL3t3/AFsaVqEFJezSXc0PhB+zh4k+MdpBe6LapD9mnUyX184EcEY4Zj3Cp1r6P8e+Mz8A&#10;/hCfBU/9j/EDT5A08ms2CLJJDMr4kVs5DlD3rwhfDniNfB9z4m8P2Oo6bb/2mNPLTXG/dE3KW/lo&#10;QSrD77ng1Z8G6NrfiLVdc0XRfDSyW+rT7rDSLNw1rZ3LIDIibySFIWnNe0fLf/huwqX7pLlWrPX/&#10;AIZ+Nfhr8SfBdlpFl4euf+FjXV0ltbaldIIVlkfuzZ+VAv8ADXhnxy8PeMLT4meIT4l0qwk1+0RL&#10;bzbG0jW1+6v93jJSuXe2l8KXUX9mzwXEkEkkN/pu/wAq6glXcvlyD09MV618Zfj5421vSzpV3p2l&#10;WOn3otr2CG30poJ5T5WwygsA2fXsaHTVGpH2f9etra+ZXtZVaDjU2R8peJvB13p/n3d7pptYTIyi&#10;5tfkjaQDJCgdRg1k6N4M1SH7NL9im+x3h3QS3UJ2Yz1yOSK9a+Iurw6pcWF03m6ou2OFGjhAjUgs&#10;OQKlj+IXiTwz8QfDeqNYR3Vvo3lPHbTRGS1mCHrXdGvWdO7W/wDVjz3Spqdr6HmOraXq1rrUa3+n&#10;pHcCTyp7mN3kL5/1YA9R2xXrvib4ReHU+CuleKfC/iUa7q0kBfWbDyliOmNGfuEHG72r0TxR8Qrj&#10;4qeN9Z8S3WkaR8ONcgit76DULu2njFnNEC8OHCEZn7ZWrfh39nHQ/E2h6v8AE/xp4vsr3/RLbXbj&#10;RtF1GNZL8ybmkifvDMG44rn9u6kbz9236fPsdzoRcmlrc+Y9P8Sxae9356f8sCsDx8bXIwGBHcEc&#10;A17N8EPjxrXwwn064utYnuGh2O0W7zE8sHcI3HUtnmtuL4YfB7x14A8O6b4U1ZbHxvrWqSWUqanc&#10;4S0VpCY2ucpt4TjMZrw/x/4G8QfDXxxq3h24n065vbe4MJngcNGcdGVhxg1pLlqLlejM3GeHtOLP&#10;0Y17/goN4dOlxXH9gxatJ5P97KSH23V8OfEn42an8SfEp1zxHq15b2drGyWUcMxSYR+YzrCpXstc&#10;No1teXl1HZpaSXDTH7ti4d2Ddqfqvw417VI5L9dMmjs4CVH7l9kXbB9CKj2kebmxE7vzt+hLlUrR&#10;5acdPK5w2nTaj478a29zqd5JM15fRtcanqTPLwW5aQtkketdh4w8EaT4m8S61qt1r+g6DDLcytFp&#10;2mo7DA4HlRjop7AtVrTvhX4q161DGC8mjxj7j4QnkHgVy2oeHToJdb5pFZJd23YY+B3INdP1mM6i&#10;cJbaWRxVMPVgrzi7Pue1fsz6X4U8OP4tlPhbUvihazaVJDcWdppjS/Ygelwp6oVrxHUvCOkTsYor&#10;zVmVlEqN9nSRMHkEkPS+D/iPrvw+1251Dw3ql/pM00bxPc2Nw8RKkYZSQeh7isCzs7rWL0TrcNHb&#10;yzbZl3ldx6mumEZU5yqSe5hUlenGHVGPq+mrpN/JAk3ndGLbcVkO5w+4/erX1yGT+0rp5crJu3BZ&#10;P4hWRs8worfKq+1erTd43Zyo2bWaDVrKCKeVYZoyEDbe3vWZe2D2s6pvSZQeGWnw2bSRSOB0/h69&#10;utPjVpv9FnLsyj5FoXuu6enYdrIzGh/h2NtP96nraPw6HbtNT3dpJC37xPlY7kq1pdsHvUaeQQ2y&#10;MGkb+oxWrnaN7g9jQ0i0e3O5T8zj5/lORVufxAFmEEu+4kU889SOgqG411bzNrYRH3fbgvW7oeh2&#10;WgxRT3uybU5nPlQMewFeTUaXv1Vr0XUw5dbsfJbxW+mzStP5N4U3xRSVk6b4d8V6lalbC2nktT+9&#10;B3qv4nJrLuNRfU7qS9lk2qvyojcjHpV7R/GN/b3MaLKJLdc/umXGMjHGKPZVqcG4Wb8/yRpCMoLQ&#10;7vRLW4sTJBdXEkjKCm1suN3pVmbUkjvLeLy02zoyH5MhT703THstcRJbK7NtMoP7qbPr0BHU1raZ&#10;4cZbtZr+TdtAVHjI6F85zXgzq0r/AL9WZxu83aw+/TT9I0trmaJ41h2q6qmfLz06Vd025lhjj/dy&#10;TWUg3I3PfoOO2G5rn/iPqEVjok6rcRzR3TNEI1fLx1D8LfF632h/2XcSr9qsgWjZmxvjHP6U/qUa&#10;tH2sG3r1NqdPvozsdQ8KWd8hlgd48gIbm37knofWuI1vR7qxeR9vmWuSpb09iO1dvpficW8snPmK&#10;wK7WygfJyQMd6zfEN28IklT/AEiNyG2t0PPce1ackk9SpwjJHB2GfMjdJivzDCRj9fpW7Fq1q08V&#10;u8n+kP8Awt0JPrmqOp2cMPlXSOkbfddPb149at6P4e8O67r9vb6vdTW/TZ9nx36Ak5qZqFR3lc4o&#10;xvKz2NPS/Dej32qQpcTzWEMhw7Ku4oD6Cqmq+FrK6Nxp775rNGyk7MQCAcrg12tt4R0fw3r6Lp0j&#10;tbuwwsj53gdiBWz4002zj0q1+xyM3nZR02lSuDySa8yVWtCquRtr8jeN1F9zwXSfh9rfijUpLTw3&#10;pFzfW6MVDRrvTj1k6V3Vl8AdU0jR5L/xDJa6ZYoC0u2b942P4eAck19HeHfE1y2gW1vbi0t1SLd5&#10;cOETA74XGa8I+N/xXl+IGsLZ2pax0uy/hh58yQcOxP6LXrvF1q/7uOnnuwtFRu9zgLVoLGN4bWMx&#10;44HP7xsf3q1NLs2vLxLaKQySN821XwgHck1hWW7WLx7e3f7PCwGGk4LjPG7Fer+ErbS9CsBaiOS4&#10;uv45f4yR06HgVnVi/mzmhFN+RFYeHpNPv1gs47bULURhpJ2iOVyM4UE8VjxeG9em8URta2P+tlVI&#10;47NnHJO3jPIzXo8Pi1WdLe1s3huHywVkyrg9+1eo/CPTLTSNaj17VJfsdvEfKjnvIvKS5umGIoVz&#10;2H3jXn4irDDU5Tcbu33nq0MOqslFPQuXfgzXZLbSNBt9ReGPSJEuJLy6mkmJvCP3mBn+AcLXnKfA&#10;Hwhqeoakl+95a6lDPtkWFk2EE5Eig54YV6P4w8W3/hvWLi1837LCsx8xZMptJPJJ9c15r40bUpox&#10;4n0VHXUNHkCySRsG3x9T3rx8JRnQSnCVr79FrqddeUJO0lseS+J7zUfhn4n1aKxu7i1ktbiS3Rl+&#10;9sPQH6irng7xHo3iyW2i1W7uY7ppP3l1Nbp846A7kGah+J+rp8SJH1xU8u4urdHuFXOEmXgj3yPm&#10;ryiz+0WLI0BkWROksbYKmvoaVGGIotPSZ5DfLN8vwnth8Pan4Z1F1tZJY7qDcHnyQZIH4yprzfxf&#10;4hu5b6S0mkm8uBtoikY5znqR3PvXV6T8W2sNJtbC+R7m4hk2JKvLpEe2D1WpvGXw/TxVoaeLNC8v&#10;U9mftFnG/wA6gdWH0rLDc9GqliVo9E+lxKm5ytE7b9nrTbLQvDT6nFDpM/iOe5E1rLrOkm+it/LO&#10;VKlc7Ce+a848Yya3Za/N/b0tlcWN/JK7W1rqaGM5OeVjJ2Y7A15pN4pvdJsbnTtKuZLO1ugpuI4Z&#10;SBJjpkj9axYQTh3I5x8zc5xXr0cvnCvPESknzd1r8nfQ6/aOMPZo9pWCXWvhXPbLpMa2OhzNKdTh&#10;SRwHl6Qs44QHbxXklxcz6pcW8UcP3BtCxjHXtiu5+H/jHxdpWiat4V0zVtRh8M+INsWq2dsrCC4U&#10;f3+O3rXT/Dr4aXN94quGleTTdJh+dmzukcA427jWidLCuVvX73qKpVTgu5ynw2j1jw/qqapZ2zbr&#10;eQN9pZcojfj3p3i/VbvxZ4gub+5+0XV9cNuPnfOzV9DeKLzR9B8OmJVhtdPhj+S2XneD6d3Y+tfN&#10;p8byTX8ksEbW8Lyn7v8ArCO4z2rKlU9rJ1Yx1Rzcrv5HTaJ4VMsCG9gexzyPOU849M1T8SeMV1LW&#10;9OSwiit49NiNqGXrIAW+Yg96951v9orwxq3wl8M+DrfwZZaV4nt4y/8AaNwn+sLdMP8A0avmO48P&#10;DT5LiaWRZPLLhNxId8/3l7EVjTftZt1lbt533OypTVKN6cr6DPtL3CSysUZcr97p161e0q7EOp28&#10;rOfMhw6+W3deR1rAjl8lZVzt3hd3o2K0JYo/sLbHdmZgntsIz35r1JRWx5bVzvfD/jg+KNbj/tlE&#10;mZ2Z2nZMyIxGCVY9xWX4s1H7fqNtavcvdNAxxKy/OV7LXmksj2d+P3svX71dVIr3UdvcLcLJNCVQ&#10;+YdgCnqCemB3rklhIUqiqJ6WOptyXKb97pUf9kRS7DHHHNI6syA8jbgfnWLb6bI0gSObcp69fnyM&#10;ng1U8beJoNT1A2enSi40y3BQPyPNbvIPT2rntJ1LVvtEcVncP5iAsEZ+M/jVww1WUOZuz7MxdNte&#10;Z09zpJW4DxSPI20fJ0cdqfaeGr3U7+ObTLw2t/GdyT7mX5QM/U1HpXi28ugkc8UCtGSoXyuVJOST&#10;3qrrniDV7AJJb3rwq+Vf7Px0NKNPEp2TSf4GSotTvcZ4g8W6j4g/4mFzKs10CFkeNPL3YGM4HAJ2&#10;80zxCZFa2eeVJJnXd8zc81nWWlXl1bSRW8LXUnLhY+pCjJOKdoPg7XviZqRWzuvt11FCXSJnw4jT&#10;tXoQpwjs0kjuhT9putQW0iuPlOFYjaW7qateHPDp1q/srJrmGFrm5W38+6fy44892fsK1P8AhBdV&#10;0XRBf3Bi8tlDbd2JMD2rI1+A6Tozyrlmkk3Rt7+tRzcz5IPfYhRs7M9w/aE0bwjpXhPwz9g8QaD9&#10;ts4VsrnS7C1xMMc+ccZD5/v14S/iGJZbfZrEytkg+XEE2CuXW4iZS0+/nFVlcM7fe+bNXgcv+qUV&#10;SnNyeurt1dzurSVafOlY9QNhYeJrR2k8RTXFxFGXRbp/lwBnaKpNpWn292WtZPtEa/clkU8/ia4S&#10;BFkHyY3Y53cV0Gmz6hDBvy0lig2/vOQufetJ0nT15vkZvlaszrE0X7RFsx5e/wCYySMAMnoAfasH&#10;xJ4VGk7VWdfnQNt+prQt7wR6bOy+XG0w4bfx7ZFaPiLx5pV94bsLVfC0Ol6paRCD7TZ3T7Lkj/lq&#10;8bdG9w1csXUveC6+Q3Ti46Mpafr15H8P5PDgSwjt/t32uSVrcfa5CF2hfN6+WN3SubEbrd+VFlZk&#10;xFtbjpWvpNimqom0+Ssh27ZOnPI5rYu/Cl95210Zlh6SqcFVAzzWkaqhNxl1Of2jS1KPhnSZ7VNQ&#10;SW3EK3Cq8m1uCQeBiteW2Fv82fmY7Qu3nGMZ56VT1XV77MdxB5q+UNkkX9z0H0NZ1trryZaVGbcx&#10;w3qa9FVU1bqDbnqJ4tc2ulFjtkV5dgZv5iq+lTvY2CQO52kl9u7gVra0lvqGk2CtM7SGUO78/IVH&#10;Gc1j3DLJKSoDK4/vevvXn1pKfuCqSaioI0p9ZS4QKkUa4IHQ8iuo8B/FfxF8N5NQuPD2s3OlyXMY&#10;ikW3lIEsZPcDrXnrNhvlZf8Ae3VYtI1ZzugeRdpymT2ridGDVmtDOMnF3W57F8LP2ptY+GWrX97q&#10;VtZ+JvtgVZJdYT7RPb7ecwyE5jNeu/D3/gpfrPhAawt/aXXixrphLYNqzjFnIeGNfGc1tBdFPnEL&#10;Kvz/ACg9+cVTe2hWMxIT83Rl9BWiy/Dzl7Rp81rbtaHZTxM4JK+h6Xq3jLTvHXiS+1a/WGS4nlaV&#10;YFz5cZJyQob65rC1HRpbN5Ht0VbfcPMjkcBF7556VzFvCFi8pUbdzhu+KsxWAkmC+cqxsfusxFdU&#10;KKorkp7LYyq1HOTk2ekfBP4ual8JPEU+t6GLNria2e0uLa+tVuUltmOHGHBxX0X8efjX8H/FmmeG&#10;X8P6Np66NLBG+p6RPpscd0LiP7o+0qN4T1r4yubuS1+6iKvK7Y2zVG5laST5n7+4pSw6rfE7fmbU&#10;MTOhHljszZ1jUdPj1W5urdktLd5S/lQpwmTwB7YrGbXId22B367RuUDNMttNfUryIONyu33Wz0o1&#10;PwxHpLXTO/kzRnam2XeM/UCto0acbKTdzNxUnzMs2fie8t38iAhWUnEsbEGkFwzCQ3Ejbt2dzZO4&#10;1j25e1Ek8sm5vubq61dEhbw9ptxPi1aXc5aT/nmO/wBSegonThHWKFKKRjw2bXG9kdZFT5iyqauw&#10;6BHNZahdPGreSqM8sz42BugA7kmmJ4rgtZHt3ie4035vLaFiEQ+pHes68164vrSVJm2tcN5r+vFV&#10;CFRO72D2bjqewfEL4m6zqmkaT4UuLn7PpujKzWECxIgQyf6xt4++Hqp8OIZ4/FOnj7dcQt58Tbbf&#10;/WJmTqnqw6iszRvsz+N9Ci8Q6XcSafaSD7Rab9jyKpwYlJ6Bq6zwH4og8N/EG71/w5p8VjdWV2Li&#10;ytrwibyAH4X0OK8ipTiqbhFdPI9CMkqinUfU/S3RtQ+I3ibw1beA9f8ADV9rWrWt/aX58RNNG1rN&#10;CJlcmUerJ1Svmr9vH4S2fhn4xJL4Yga1tLnyrm4stPiASFz16dC1enaF+3P4os9K+0xPoHiSS5uk&#10;+0TWIe3eEsn8aEdFr5o+NHxS8UfEjxVL4q00NJs1FtNhvdLciCSUfMix7jWDqU2uWN+bvK22ulz0&#10;a1SFWFo7eV99Ls4iHxaml6NdQXGjWesaL5c0IW8ciSzMhz5iOMHr82DuAqT4UfBPXfjvqsehwXcF&#10;jfWyfa7Rr5Tb+bG3O5JMdPl7tiqfjXwp4l8C65J4d8Y6VL4UuTb/AGtoHQSeYp+YPhcgqe5Fangv&#10;xB4s8M6tFodlqtxpsctubf7dZykhbKTmSMf9MieqdqqMOT3o6O55ntUpck72G6R4N8Yy2Xia/sNL&#10;OoL4au4pdX1NXBkhXLIOpJKZXqK7P9pdT4k8E+A/HmjzxQ30kLaZesr52yqMpuB45Svou51b4I/F&#10;T4S6LZXzL4W1XTp0tNUh06Tyby7RQyts7TKX5wa8e+H3gc+KvDfjP4dsJZPtMLTaW14ojdJojmLd&#10;H1QtXNOo6coSna/kelGgmnGD0f8ASPnPQ9KvvG2s+FtLt5LabXJ7tbS3jkcBMv8AKkbY6ZJr374G&#10;fCPxho/ifxZ4XPgrU5/HSw+XY38OpG0XRnH3pGYdd3Ra8I+HdzY6NrclvqunTXFraybZFhl8oxMT&#10;yxIH8NfYvgP4xN8MfHt5o/hvxlJr1r4kEMd5qviePEls33IyZBksAvQ1jjqqhFxfw+XpfRDwlJO0&#10;29TL+J/7L/jG5tfBwg1XWNTvbtWTW1u7SS5XTXB5bjqldN4k8GQ/Db4bw6VrNhHqzaiyTWuo3SML&#10;q2lTg4kP+shavpf42/EnU/h94C0i50PUIJ7h5Ba4tsSiZinyvuz69a+TNW/aavvFWk6bpmv2MN1o&#10;mk6m01/BbrsdwX5QZ6J9K+bxMlH9zFttLslq0tHq33uz0HVUNzT8I7tU1bT5dRVtLsdQL6bLqC2s&#10;nl28WN49tpH3a9t+FOg6L8NvicNC03XE1jTpooriF064PRWA7ivN7X9qXRvC7tbS+FrXXfDEED/2&#10;cvIki2ndHDIW4kCfdD15h45+NmnaH438N694emaO1nhkeRIVeOG1LSZSH5uu2uzB14x5HTV3e/W6&#10;trbXRpnVTrRl7rdlbyP1KU8V4B+0xrf2O1bhlWEfOy89RV34Z/HceJvh3b65cRusK/6O3kkSz+aB&#10;kjyxzivnn4i/GiPxz4insyflvE+zwtt58wn93X22Lx9KtRShuzjwmHlSquUtkeTeCPF8+h+J9f8A&#10;EOg+XeahBDCtpFIm5JZfMUiMg1N8RfFr6fq+r+PNctNMn8W35BtdKsFDW9oSMJ0z8/y7jWr45v8A&#10;Sf2Y/hXOojS88fa8GV7aaXdHAh6yge1fGcfieW41RI7q4kk2Zlkk34Hmt3wK8RUpuLUdiMRWS06m&#10;54u1abxo6XsscK6hlndG+QOSeuSRWPon9sa5dRadE+7fIVKTMMDb1KnOMgV1Phdp7fUb+Wz1iWzj&#10;NlcK15cRecE3I2Y95B4f7tclptmtvepKtxJbzQhEC7ceaDyBWvP7kl223PIskueR6PrvgbUPD+gy&#10;f2ol551uIXsZY1QQvCehYqTXbfs3fGlfgr4xtpfEFk+rafJbyhPJlx5MnUSEegPUVgS603iDwRBa&#10;XGyRlmCxztK5dY2TmNoxwVzXC694Jlh1L+0tWlttD0m2gHmLaykzXKj0jYnDH8q46UZ1H+8aunf5&#10;9LEwqyi+aG52Pxd+MD+Nku7BfDZm1i/1P7dHqUaO00Gf+WMDg8RkdQ+6srRLBfCOmJb+a+va1KQ0&#10;cckv7i1IPyEuetM1HU9atdDSw8P6F/Y8bRrLHPNlL2aNh1TdxtaqGqfDHxf4R8PS3XiPSLuzs7yK&#10;NxL9pDld3KNhe1buVONNU3JJN7X3NIz5Zc8vi7nqvwj/AGUfGHxxh1LxHKjR2dqPtDLeHa1xIBny&#10;17gGvLdXvNV+GvjawurA3P8AaEN4swtrhRNPlf8AVqxfcHQ+9dr4I/aM+LPwj0I6hpuuwapoO1dG&#10;MSSxySRbkYxhI3w+MdD0zXg+r+M5tR1u4u7ye5uNUdjC6NxI2e7EjrXbToyaTWv9aWMcQ6T+Fa/i&#10;d5Z3+m+LtW1TxRrMkWh6o8V7cTWsdpHFCxXpHFGvCEk9Ko6beTeGoLjVre4nj0fUrTfFBNKX/eE4&#10;AJ9q8oudWl1Boo7e4dY4WkaTzmzgl8cGuotJkbQ1TDXkxURFGlOHIPAXsCO1dLoNJJ7djgbalfqd&#10;l4T1W4uNKutDe/njs7qQX1r5LHyZZgcOXjztJw2Ae1Zet+I0m106hcG2NvYRHyIt2N8i8L9TUnhO&#10;OC30nUL+WUWNxDE6C2VsyZ2YZiOwrgvFWt6bqEYg09JWtYfvvMuwvJ36Z6VxwoKtiHZaI7IN2Vyj&#10;aW82teJUkllaNpjuf97xk9q9a8G/Da01a2+23GrRabHBvZ4+Y5JsdAD0P3q4Dw74aH9jx6rceX5J&#10;kDBZHxlV6jA9a9n8Paxb6PdaVb6NZWupLq0flPY3EoRPmLKI23cBiOhrXGVX8MPQ6Ix0bZ9Aaf4e&#10;+F/ij9leS8huLfSfGGgos00skxM9wrSbXHlnrXh+lfFnxL8LRrGj2HiEXljBdDZqFr9x1JViUz0z&#10;3FXPiD4DvfDfh6zl0m4uNHmhgb7fZzMNmQFYKvQg9iK8z0jWPEc17HpukWcN42pxxuV2B0TPACRn&#10;PPqa8CjChjqKnFJxX5p7+oSrSm/dbT8jY+J3xZ1zxxqWoeLbNLm1tXljWKWSYyeXgYEaluSPauT1&#10;u11xtJj1nV4I4fPTcnmReWduepWvTPh9LpsuvWr+JtShhs4Sxjsbq3cvHIX2jYgGATTPixq994we&#10;4tNN0mfdbSOoXyxI+31NVVxLjWp06dNcvWTa+44q/NUpt/aPAp9VvMBpbrzMfMnTGfp3FfTH7G/x&#10;4Xwz44tLHVYMRR7pBcWSIkqEDr7mvl/UdKvYbw77SePB+6ybQM+ma9y+DP7POveIPDVj40sJrhrV&#10;rgW+212u8D5VfnHYHdxXbmkMNLCfvGk/svs91sc9H2vMnT3Ol/aY+MVzqPia9geP7ZNek3KXt4E3&#10;PG/TbivKPhv4J17xhqiy2dlJ9njdSblQMIRyMA17XP4L8Nzald3utafPqN9YZTzbmU+WnLf6yPIA&#10;21iWHxxTSmjsvD2gWlxaD5YE+0eXgj2Ar5ahi5xwzo4Clef2pSdld9dzGo3KblNn1x8EvjZrfwu8&#10;OQ6XLGl1p7J/qpl5RzWLr/7VFzoOjal4d8S6dHdaBiV7W5hn+yGaKTduiz1BU9q838EfE281q6jt&#10;ta8J3Wm+Yy/6UsgmhAPc967H4mfCa5PgLxDdT6MNc0i0jFzNDDKscjR5wZoXf/WFT1xXh5fj8xo1&#10;lhK0XKHZNOyb1s07WPfpVpuF49P8ji/jL4r8IaTrngu/+F2sahp2nW0cWqmI3b7IZz94LGfuMe9U&#10;vEPh6PxJHD4g8dX62K3HzjyYgJ5yewA4JOetc78PvDmj2KaddXltJcSOdmm6RdLl2YnjzT2Ra9C8&#10;V+I5tLv12W6a1riRhzdeVmOzx/yziHQAV9jFRu5P4eiOStUdROUjjNY8YazeahpTWWj6p/YunReT&#10;ax3SGQgdQea37f4jeDI9dFvqWj6t4b1KdC0d5p+Hjn/iLPEfevLvF3xG1rURJateSLIw3mdZcZHs&#10;feqvw30m68WeJIbht15JZsIw0kud4PUBj3rxa9KjGlOrL4bf8Mc8cTJvlhqz1u0vrDVppbq6kht9&#10;6hikjdcdME461k+L/CujWurW2o2Nwk0zwq1x8u9ZHHIP+7Wv4u8Ntp3he+nP2W8sftb6XPErr5lt&#10;KR5g3g8pxyDXK3mpXGg+F7K5+xwtCgClpMMSmPlz6V8vQhKNp021zaJeVrouUuWL5kcX8afEC6Vo&#10;to2kzTWV88iNJ5OVCqB0rjfDGu/27qb38ttG18+2J7xV2O+eBuHTNdH4qv8ATviJp8mmpG9rfSfP&#10;bblyglB+7nqA1cD8N8Wes3unzxvHJ83yMPnytfd4OjGGAlGS9+N797Pz6o8qT9pqel3OmReIdBud&#10;LlJaOb5opZEwEk7V4PcaVfWM7xS2xVoCVcKua9yW4/smV5JV+1Nt525UJjk9e1Zmnx6fq2rfa4sK&#10;t0A628mM7h2BowOKnhYz0vHf5jsc5r+qvqHhfRtLzukEZeTbztA4wfetXwr4Xi1bTDZtCsihtzO2&#10;CcYrubzwjYPCLWK2G7JkRlT5xmr2geEn0SG5fDLym+TH3RnkkDqa4KuZU1R5aWjvf5t7m6i9DHl8&#10;HXGqXKOLh4baBf3EMmSOnU/981c8Y+DF0Pw7f3mqXAktZETEEMux5yTggPyEbHQGu90nTnvvN2ny&#10;2j/1fA4U+lea/FTVzelbC6sbqG1jyj3ElthMtxzivKwmJrYnExpp6R37230L5IwXO1ueG6N4XTXL&#10;2/hsY57eSIPKYpmG9FX2/jotnnWERXG9mjA+fs4PP14r0HQr2HR/Cb2er28lrrFrPi1voQhM8Wej&#10;9T8vUOOoq7i21DStbxYWdw15HtS6ht8NHIh37lUHgt3xX31XF2k1LWPR/wDBM5UlJXTK/wAMdYk0&#10;145Xz9ljkaGf5SQsb+vsK97/AGYfgxL8Y/iFc6lqWoO1vbx7o76G0LiUr/qwy9wO9fNml6vY6H4O&#10;ufMvY7O/81ZBbsHDyDG0qQK+qP2R/iRqfhmK61fQrqG6sbaNEaPknLclStePiE6VX23K+XmSenS9&#10;2d2EUJWVXa34nh/xU8Maj4T8U6la6mHdlu3fz2iZN+H/ANYPYntWJpXjqFbRdPvLZ/Jzuk+bcjKe&#10;a9f/AGkvitJ418Yz3F3aW1rdMxd44wSikivIrLw19stZ9VitpYdPiwr3EeQM7sKADxk1x0ZQq0U6&#10;8dOj+ejt0bPNrxjGs1S2PaPFv7PXgzXdFtPF3gnXpG0O5jH2qORvOks7gpkwueCPavnnwP4wgj+I&#10;qXuorN/ZVuJLaFuTGG+6GYnopNa+p/FfX/DOiahb6VqT28ep2raY1vHgpLAx53Y6+x7UujaVpln4&#10;atpIy3lxqRI8jYG8+o9K74xlSozeIbkp+6l2XXXzNpTjFKdNas0/Fj3rX0jfaD5hYskschGxT2Qj&#10;19q6n4R/BfVvivrUdtoFt9vltYXlvFm/cIhB+6pPcivK7Cy1CeO+SXUPsOmwR/arT7cSj3MRO3ER&#10;I5r6a/Zv+PVj8CIXi0VJdc1i8wtzaNGevYLTeGlRioyfu9Wl06ndl+H9pV5pq/8AWh1fxb+H3hvw&#10;7pklx4B0fVLe8MSLNbamnMEw4IEv931r5n8SR6DorSaj4w8SDxNrGGaOxt5i8eewyeq5r3z46+C/&#10;jf8AGm+luodNn0+0uLaXVPs0P7t3hX2718Wal4UvtL1GeK5LQyZ8plmI3sTyBiujL8PSpX5prmbv&#10;tr+tl5I9HGN0J8vKZPjzx5ceNr6OXyEtYY1CiCH7qgdgKwQxj+Z4pF+bb937orS8U6Jf+GLqwbUb&#10;drWHUrZLuBmXAkiJZdy/981f0zSWmMF9Z6jI1vD88i+w5Ir61OFKEeXSJ5NSTb13NOxuLT7NPZXv&#10;zTRwbo3k4EZJyap/8IrqGpXH9oWRCxw/P568YIGc/SpdW0DVxIbq6sriFZyZUeRMo4PuOK9PtfCs&#10;8nwz07UYXfbHcCK4bkp5Tt0P1PSvGr4pUHGUJK8nbutieXndkeReHPE+o6f4rjuJJXk89sStIcnB&#10;PX617cvgx5tXhmvESO1ZjIJZJAsIGM9T/KuYm+F+k6Vr5uo57ybTLZFm3SIN+49q53xbrWp67cOt&#10;7JJ5akbEXCjAGBgVxYnlxtWP1dqNlZu33WMGlF6npFz418F22bOwvmZUzGibc5BPcgDvUNx4htrX&#10;RdXiZTu8lk2tLz6CvPvhd8ONY8Valc3kCrDbWKM/nzLiNyOi1u317Y2mg6qNTvI4bkpJDEjYBMnr&#10;xk9q8+pgqFOsqVOTm01fq9X5IWr9CM+JFF5M29trwq7tnjjpyKrp48ZvEg1LPzOfmRU3b88EEccE&#10;Vw1ndz3xP2d3uJGGEEKnII9hU9hbpZ3qKyfMignc3Sva+pU4Xuuhg043PUNcvl1yJLy1s/I4+RIU&#10;CoF/u49qo2C3DXKM8e3ay5lb7h/GsSebxDqlzb6NZ3iWunO64Vv4eK9HuPA2kS6p4Vt7XU3Wzksv&#10;N1Fr7E0ZcSbXwicoPavPdCNKleUlbfq3Y0p0nJqV9ToJv7LOn6rb2t/pWq3l3An2hJNkg3s/3mkO&#10;AjoF49a8i8M+FtL17xQ1o15Jp14s4+zSx4aN3B+6OmDxwa6b4gW+lafoRuItPm/tKFdkl9C4Nq69&#10;EIx3479a8d/tFriNvJYxyFdpbuCOe1bYSlKrTlKlJxurX7M6MRNtq6PXr74i2Wu67cWfiS1g1Gxs&#10;5XT7VGoEkYHQYqjP8f49J1fRr/TreKa+smdFXUdtzbvGYyozGejV4RczzfaX3SeXIRy39761Xi2y&#10;ArvRWxz8uM169LJMNBpvZLbWy0108yKcHHW59WX/AMV9HuPh/LrIFvHrvKIsMpU+b/exXn+lajf+&#10;JPDl7eXjaiivLtjuI7gxxSSMcFXP8hXkAt/sf+rlDchiy9uP516F8JNan0a4u4L+7+z6Tdw+VLby&#10;QiWOfHKllJGAPWuGWVUsvoznR1d76727Iu6UjrJ/gNrWm6R/aU3721Qf8fFud8ckf8WG9qZ4X0i5&#10;svGumaDZyBNNvLz9x5yZAk9FNXtc+IHiOx0QeEor2Ox8OGUy9Q4cvtJ5PUe1c34ouY9CvLOd76a+&#10;byRLb/ZpR+5wflOa4abxNdONaSfMnay8tL9Lp+YpOKd47HVfFXwxeWNyJfMkh05AVMs0vNywY5wP&#10;avMdd8a3d1DFY28j2+nQIYkih4/AnvXtPhm7T47aHLFrpSyj0+NGEsMuA0nTcVPArzDxhZeDvDd3&#10;cW1gZNZvFON/m5hj98gDNPLaqjL6riIXqQ7LRdncTvF+Rh6rqOjr4PS1ZHj1pGQpLH8mVI5Enr7G&#10;uUtp7m4ikRG8xUH3mWmajKk1yZHTp/s54qG1imZ90T7c/wC1X11KkoQfdu+v6Fbo7GXxMbfwLJ4e&#10;Swg/fTLcSXTJ8+RwoFcfZ20t5IsSH98Ts2M2OvfJrZbUJmQRCDzJEBb5RXK3N4WvHf7rE1WGp2Ul&#10;Fat3LimzTubeaFnt2Iby22/K2dpqJojs6bV4HsPY0GdWf9y4X1Vehq5Z+YqFjHtUdGZelbNuKuUb&#10;XhvwDqPiS2lurd7O3jhDH/SJgu8jsM1n29tcaZdrLsO5SPYVnSa1OHXnaoYfKpPIrrNG0HVPETy3&#10;Wno10oAEkW7OzP8AQ1x1XOleVVpRf9WbJeiueifD7x7rHhdroiO2i06eIxSx3kojGD1KHs1V/HkV&#10;14oms9UiC31xdlbZ48YmJH3fz7GuC/sktMVuotrAhmbzchPwNerWut6ZN8PFjjgVtUtJftKXK53w&#10;lG5GD1BFfMV6cMNWjXpRvJuzt599SU9LX0K/hf4Q6ujxXD6dLItnEbu9ZVytrFnau89iXrBv/A2u&#10;+KrC/wBfv3h0/TwjJB5nWdh0SNepJrq7D40y/wBqeIr7ws09iniKNLSe1nm84eSvJ8z5RwSu4Ct2&#10;x8Ka742aP7La3WsapMnlxi1i4tQR1RV6CuaVfEUKinWsm7b9OrSX4XFOK5tNzxbQfh/rH26GC/mT&#10;RI1UPG944zgegNdnbM2iaxNeyapZWbJAyb7UmZJ1I27ce49af43+B/iPwlbSS3wuZ7rd8y3UEiSf&#10;U7q4Ge4k0iIPdWm3ZhXZXwc57V6bmsddxmnfSyVvXcrVbjb7QXZ457UeYzqflgJ4I6kCpV8U3E6R&#10;f2jbQaisKCILMOcDsDVrwt4gj/tuD+znktLpCGjZexznGfX3q3f+H5L7WUvUQRrcylpU3BE3HuMd&#10;BXS6ijLkrrZaPqZ30Nd9Z0LVPC81qo+xQspysPWE8HBHRl+ldJ4V+ELa94XvNR0jVLS71CNx9k3S&#10;bEkUDc33u4x0NedXOlS6DPueMeS527scOueRVrTdZ1TQIZFs7qRbGbPyZzGfY5rzqtKbptYWpa7v&#10;rqn3TCnKKfvLQq6zbaml239rpc/bgeVm78+1aekWEkcyOkR6ct0HNdjpXie31LTp7W6sUjmcF4p4&#10;4hI64OcAH+VdFcW+i39v/ZscNlpWrFRLI0jYgkB5B74b2rjq42cV7OVO3ptbv6CUFJXTOZ8ParNp&#10;N8+yZlXaUdlfYGHTBx3qSKN9Tzuubm4VWPlpNI3AJ6YNat/pY0FQ1x5LQqu3dbqXAYev17Vg3nie&#10;0hgWKzjdm5+8cHjoRXBFus+akt+pzyTWjNeW2tdPhjVf3zKC3ldflPrivX/g/qOl2F2l1qNnDdXR&#10;G2NZsOEbGQSh68LXzrYeJHtWil2lpk+bczcyexB7V2Oj+JLO7UTxM1leGMPIjNjzvUCufFYatFXi&#10;9V1/4HYUanspKSPpjx34s0SwuLy4ja81i6jMLvEunpb24D8BQVz06U/R/E1p4m0kaNrSnwpp91Lu&#10;tVmV5POP0ToB3zXmvh3xO+pW7WVxlhhfM3AEE9B9FAr0hPBU154Y0fxBPLb3EMUjwmKZ0L7S+AHj&#10;BB+ULwa+TUYqtKtVj7y1ers9NdLnu4et7S7S6HOeIvCUul6lbQWuo2etQ3W10n0+4LhlBxghhnPy&#10;9K9A/wCGetX1zw5c3DW9m2oTwPqaQRxCV5sJ/q8tzvwvSuVXxNo3gu/vbj/WNZDcWmJkO4np7HDd&#10;a7X4efFHUdNkmv8ASdYuNVabCzW0nLhevRvTsa2wWY0aVSVWvTkoS0Vul9TaPK3pu+hN8Ifgy11N&#10;YS+JdTEKyE3f9jta4nlGz7xPGwjdUXxPh0dfEKaR4csGbT7BRbz/AGolYb+IDDD/AKaY9a6R/HWn&#10;aN4yv7q3+32s0MMfkXN1zDch+sYD8muX8SfHK48XX1lo0uoXOjrcxb4LmGKG3RwTjaS4JQ5Wvom3&#10;OjKklyTvo7c2nR3bVrm3KpK+52GmeP7TVPBJv7fw5aaa2iyxq1tbs6JMo+UqkZOH+9wKx7zSdK8Z&#10;ajp1/wCH3S10uytJrc2kkvkyGQvucDJ6r2BrMvPAQ8H6PH4hhl86zkmZTbR3xuYGlG4nzI2GAvpi&#10;qlg+ia9qVhcppls0Mgj+1NaxHe/thTzn1olzSjGNVK7tsl9600Ja5dDkfEkMOm6gz2V5NqWnyPJC&#10;LnaUJI6g571wWoeJL/wbrcA5XOP38Kbo5oj6j2713vjHWHutb1PT0sn0exNyW/s7krGegYA9D3rU&#10;s9V8MeHdEvbfxDEmrXmlQtcQ6LqlrG8ZuWOBhwc8D5sV83hsPSniJU52UdTCbTWkrGrquvX/AIdu&#10;dKbUdOmj03UJES1vrOX7TA8hCsoXvnHY1Hq2lWEfiGSX7dus0+WRZD5b+6kGvAfi98X/ABL4+j0y&#10;3S8k0mHTC22z098W8LHpsjP+rISuCi8a6y0SXEt/cyXNqAEbfnbjuM9a6Z8PUOW+Gdn3d/y21LWK&#10;je259a+LfE1yuo2GlWVwWsUjCw3Eap5jx45Lgcll7A15v8cp9Em8IW2qadZFZNHmS4tbm4BEkgDq&#10;XjbPrXnWm6nqOp6rfazLJPdag6iVJW4YNwoLV20dzZa7pcmga1bXNhdXAa3P2jKpEx5E0Z55JXvx&#10;Qqc8Ni41ua6uubvbr52PQp1edOyPZ/BPirwf9pvPGHhy2ntdH1KzilhlViH0+fZiZfpmqPinU303&#10;xPZS6Zqt5DDt+3XETS7/ADsjt65HXNeLfBy48feAdI1TRr+LUtN8P+IXlhsWZQLS6ukbmNZOgYjp&#10;XraeDbK9txd3c7wzWsIQo2Q5B4Krnv65rszbERwkfZwle92rfpYio9E4rUz7a5W4s5V8y4m0u8Z1&#10;kiuGALbjk1zV99q0Tw9q0L24msCTZulwpIMS8koTyn3q2dZ1Bm/stbB1t7EzpbG7jUSQQdyTg81L&#10;q3iCTVNAm0i/vY76GGJprN4VxsQnGF68fxV49GeJdCVapPS693ra5wzl95w8Hj2W0gjisliZvJ+z&#10;efcIHlVcYIDNVvxTpt9F4aNvuibT72zDI+wF0DjgjHT0Ga8a1hZItXEFrJM0yTGLZJ9/rwVr0f8A&#10;4TC1Hh670WTWTZzSuPtEa2vmu5TlVU9hlq9eWGlRcJUm+/8AwWjmjVdW/Med/BbwsdR8Y3yX1s9w&#10;sNs6SRSD/WdsCqPjr4Q33gnxBDc3Vu/9n+assdyyGPeOoU+jYr0PwjrOu6fr1veppjsuGiRZIcJJ&#10;7uenFeh654N8P+KvC15L4z8W6bocl/ulgeGXzXtp0HRowemGr1oZjVji2pbSSWjv6hTpRlBrqj57&#10;8T/EO/j02TS01OCTR3kWXyIU9ecZbkYrzDVNTa6m4/1Z6bVGFz6GtTxNpkem38tlLc218sRKo9ud&#10;0cg6gqffriuahs1tpovs7t5znYiYzX2GFpQUeZbnO5OUieH7MuoW63UTyWaEjEbY3Mf4gTWpFZ+H&#10;WcGG6vVYn5luUUAZ75XrW5r9lbf8I1Z6bcaZNDrlrNkTrgI8WOmO7ZrlptL81mj2G3b7p8yIj3rX&#10;2kaqupNf1uTJ6ncWtnZaSIbhX2wuN8a9d49hXpWm+KNQj0B3jln05pl8loIW+/Gxzhx0IO2vPfBP&#10;gw+VFdzSw3TKNkaRvuCH27V6JpNsl0ggmIZkU7+OQcdvevjcfUpxno7uL3NaTZhReJ55Ft4PtMbX&#10;H2pVjnkQ4j29U91rS+IWohpAluRbqhBC9lOKgutJh03T3eygE0kB+0I3+sdCThiPc7ue2axPGd7d&#10;Pc+S3zXRzjg8ejHHQGs4QhWrQnBaanpylei0jl9RslvrCVZMrxu3yNkIOoNcxezS30Fu7gTSRKIX&#10;3Nk4HVuK7S402STat1cu3yMklqvQ7u2RXJ3Vh/wj8u9CtxC+VfdxgkV9VhKkUuW930PNi0vdOv8A&#10;hroGl6pDcpLrttpfnQNCn2pynP5EFf1rVfxhr3ga5fTtReK6YD9xL54f2BVhnI9q8yk1GdbiTYm1&#10;UUJ8q8VnXDlS7KUb+F61lg4V5P2mtwkz7B8OeJ7yPwqi6u+66uVPybCOD7dmNeZeL0jGp3FxAVWH&#10;J3xR+vv6V5zoPxW1zRoILcSreQgcJdZLoF/useRWw/xAtNUR28qSzmeMs+5d+4GuWWEqUndLQzcm&#10;1Yl1bW7VYHaA7rhwSm7g8dfXiuIL/vy6/eZi4RWIHXJwK6BdHudYvvLtAJoyCpdckcc5NQarp1vp&#10;9wYFxdMi/PycBjzitY1Yr3epknd3HaXo6XlrJK+9VQFju5+XtggVvRb7XRptp3SERYb0JOa1dK0C&#10;c+HoWuAIbWdVbbGpyQejZ9qfrHht9F0tYmY+XLdRgdegGcivIqYiNSfI31Paw692/kVdOgW414zp&#10;GnlzXG19oyABtBwPUdql8eWO6a4XnaZso2R2HX6+1W/hbqEP/CS2Xmn/AEOZ3csqZETf3hWl4/s/&#10;s5a4w01v50ku+PgYPce571yuo4Y2NN9EdMtMM5eZ4XdaS7XZ/efvHY7U6bqdbeCL+6uNqmNV+6ZG&#10;fpj1NbEliGkLbNzH5tyuf5+taw1Wax08p+5m2gfvGyA6jpkdzX186tRQXstz56Um9jj9a0eLw/P9&#10;j+0pdSbQ8km77ue3NYE3+sH8O4c/L3rY1h7jV7m8ulUTb23Hy2Pyg8DNSeG/Cd34i1f7B/q2wTJ5&#10;2RsVepIrrhNUqfPVlstS+mpirGqw/wB7kLuX8wKNU1W51C6ee4naaTAUM3JwOn5VteMobLS9XksN&#10;NdbiGBv3krcl2I5ORj8Kwre2LSblDdsfL6VtTkpxVSxD0Z618K4lj8NLLAty2tRXZmtZYZQAm3ac&#10;NnqDX2d8Ofizo/xE0y3tbieOz17BikikxELll6mPP6iviDwt4d1G+01oLCMR2uPnkuJSkZI7irz2&#10;9vcQOlxqKQyQxlVaFnJ9iS3r6ivnsXShUk3fqdCqRjHzPtPx/wDD2DxZDJFLG0Nw67hcqvAA6Zrw&#10;zxb8JdX0fNncQCSMdLlXzx68dK8+8DfELx5pN3Bb6X4udbePHl2t4zywn0GGB4NfVfgTxJ8QfGVt&#10;GuteDdMtVYFJLxtQeNH56+WQxIrx6lOeHbakn5BFRrWT3PkHWNK174Ua5bz2F5c2dvdp5sTZLg5P&#10;IIPpXTaHr2sfFCaPTZfDNt4gk+6Z1DxCMk9yvyivr3UPgXpWqaaLzxXHZ6pDBJ5trFCHiRMjBPBy&#10;aqWcdlpVpPb29tBpek20Zl+zQxbBgcjIFcdXHqUU6lP311/W61OpYdQsuh5h8PvCLfD2HyriOP7Y&#10;/wA0lnGTMLZhuAIJHUivSfD/AIodbm4lupBH5UT4lxyHPAIzXjdz4hv5NR1N3RWWaQNG8bYbJGcA&#10;dh65q/L4gW1tdRRlO7yo1+WXHfH5V5dJznNuWrZi5q9+hxPi22S4+JEWpLNF5kKyb+g4HIxjvWfL&#10;r9im9WnSaZmKL1wmR269DWbqV5bw65cXcssnzKGjWNUxv9WD9RXJXZS9SZsqqqxXzFcDP4V9FChG&#10;bTl0R5/Ld3NbxQ+na1P+9eSNm2tMsa43fj71x+sJp9pp86W86Rw+aWHl8ySDooBam3lymflnbch2&#10;bZmwOtYOoLKs+8XattwgZsY4r2qVLbXQpJN6leyMeraujTXH2NWGI3VshfY16F8NotVtYHmmj+26&#10;QZWin6EEH1rz+70/UtPje4uLbbCm397CwIwemMU7+3pZLaGJPOVV+eTc2UwfYYrqr0frFP2cbWOh&#10;Qd9D1XxJ4evbbUvs+mny4ZgkonZwNoPcEd+MVV1/xVfeFna31WCPV9ImIiAmGHC91BxUPhLUtW1r&#10;w5HaxCFbyNi1lK0WBMO8YJPWsXxxd6340vootRggWVCsSdUJC8EdewrxaGHvP2dezUfv9bjqU48r&#10;fUyv7DsdUvftvhfUhb3CEy/YLlxHOmO8bnhq9T0fx+vj7T5ND1+2ex8SJEyx3zKAJsDgkdAa87g+&#10;HkMNl583mTTcrGq4xz1xnvVEaTJprHM+7KnzIPNySK7KsaOJXKp3cdn1T9eqOFXRpazqTW7XGl2+&#10;7bCdtxLtwXb+lanhjTNOutAvopdQT+0rnK28ciHYW6AM/QH2NYGrxS2MKTwbWjmiVpIlYEkt3Geu&#10;K0fhX4VufGXie3021zJHcsrzyQ9I4wfmPPcDoO5rocYQoub0S1LilFq56B8D/wBknVfiOl5f63dH&#10;RNNtJzB5eB9omkBwwXPQD1r6Xu/hz4a+HXh/+zdIijsrOMh328scdWY9XNb+najaeG9KstL00/Z7&#10;WCMJFu5dgPUmvCvjL8c03f2bpMouLwrwysNkcgPV/wCWyviK+NxGaVPZR18ui82dzhTSdtye98RN&#10;peqWqw2RutUvZRHaWO7lhnq3oB3r2PwH4B1zQZpdZ13VoNQ1KQh44lixHbADO1Ceorxr9kizTWPF&#10;mu6xqjm8vorYeXLM4OMvg19TXt2LiMSMdqt0+UYHNeXXw8KUpUFv1fnvp2R2UqXKuZlHX9A06+dJ&#10;/sEMtndR7hFNEDsB4OPxWvlj9oT9n10luPEfhmHdJGf32mMx5AHWKvq7UrlodK0tfM8yRDMxZcg5&#10;39wvWud1GZdWvhvY+XCS7suO3f6V14aq8NJTp/8AAa7MKqT9T85PE13DqkcGoxxtazOfKuEXjbIO&#10;5/3qZqvxS8Salp/9mzal5NisaxGO1QRblHrXofxH+G0Wi65rGvaVcJf+HL2Z32w/M8ZLZyfYHvXm&#10;tx4TvNQ0+O9s4o7tUHJXAyc5/EV97hquFqwi9Gltfo+2vVHkybSM/QbJmusyyeTbr1brkD0rR0vT&#10;bzxv4iiRLSePT7lhCsm0AQqP4vovU1Bp9nqF8/2W8hNvGkgYxNwBXqV1pIsPA95LPJIkLxmL7OuB&#10;50noc96vE4lUpJKzk9F5efmzKLTkcvpXwk0zTNevbTUppL6+sZSk4jAWPjnOW6qRXf8Ah3VfA+m3&#10;Kw28+l2/AV2Yg15X47h1V9D0nWmeSGbYdKuSr/faIZjJx1zGagt/B3h2b4Nat4iuPFEdt4pgvobe&#10;08PtASbqBhmSZZOny9waylhZ4yClWrPXSy77P5HT7Pmk7Hud5o9j4geKW1gsL5gT8q7JBg+/UGub&#10;1X4dabfWsjafstdQQkBY4iY+O2Owr5ptLq5sZPMs5pLfoS0Mu1sD6V6b4a+JviKxs0iurkX0ed4+&#10;1DJVh3yOTTllWIwyToVb+pyyVtTQXwLq2m3jtdBptu5vMjXl/wDd96y9qwX8XmAqqff+X9DXo3hj&#10;x7Dq1xcRT2TLIsYZGVwRn6tV/WrfRdQZ1XToLiQgPvZ9hTt1X0qY4qvGXJXh91hRemp9pfCn4wfB&#10;ux+B1jNqiRX2pWXlNd295EfMcdG/AL0r4e/aP1vwl4i+JuqS+Bh/xIFl/cMmU3AiuJ8TxPbxulqj&#10;WtrPGzCJX38j69q8zkvLzT5xJFJ8xHPfNdeBwqvz6X9EvvfVnrVsfLE0/Y9Pn+C6HWJbQTERToqt&#10;g/OvBXvUyaU0mz95uVgP9X3HWszSdZttQhj+cwyfdMTdPwNdXaafecLLC6r2+Xj6Zr0avuaPc8m0&#10;kJpVzc6Dem4hnaGRAGErDnrmvdm+PHirxx4XsvDmtaxNqFnZyPcM1wwE3IUZMn3yPl6V4++iTXTF&#10;lhfjCiT0AGa3PAngfUNa8T6fBa6ZLqkk1wkQs+f328/dPQ4NeBiFT1nLf+tD0cPVqRagj2z4B+HJ&#10;9d1Ka88MeH7XW9dinOog6jIH2xQDMsOxvllDbulUPi94k8W6Xf6V4l8Sp/pEWo+SljM8kIW0bcwi&#10;WOTIEY6e1ZulN4m+A/jHVrbTtVksL2xVrkrZ3HnkL5n3Aw7r3rtPjT+0hp37SPwx8gxajB4rsHjW&#10;eyeRJ7Hy+8yZAYOXrCq1ZS1s7adO2vY+hpzUYuD0Z3ep/tG6b4L8K6XZ+F9F0LWIrkRX93f6vAXk&#10;jlByE8vpgfdr5z8a+Lr3TfEcfiiGe/8ADN9cXjXdi+l2klqJQxbe0Mg4AU/Kv3q+n/Cnwv0r4oeB&#10;vB+jaRqukr4jvbS5ivLWLT40FnIB5mA/c9lrznX/ANkn4navfQ6BPc3TabpMO+1tbqcywWsTfPIE&#10;UfcLbegrGEqtKceZe70svJaXVzWpGdRNQ1v9/a/ocb8FvjZe+GvHN9q9/wCHNL8X3F1atYvNcwrb&#10;zNn/AJbb1XJlP8Tmuv8A2l/iGPFeh+BPFmmeMjrhnsJrG80C6tY4p7TYPm34A6djXBal8J5/E1xF&#10;F4Itb6PRZrtYoFvIQl2zAYcEdzWv47/Z88e+CNKjuJLV/sKp9ojXdvkdRwSBJwSPvbK7I148z5pW&#10;Rzexr8jik2eUa9reh618OtBTwzp9/o/iyCSVNRvLe43wXYJzGRGehw2DXu/wG134VeAtM0G+8XXe&#10;p+L9evBLFq2hSIJoNp4ikixwCvcFq8A8BeH31zxHNp10k0k1xM0Ii2vIkPDb2ATvX1T+z58A9O0H&#10;4x3ujeI5PDXivw0bCQWurNuPTrttgQyOvcmtq8kv3S3vpe369CKFKTl7RLT5/wBXPG7bV/FXin4g&#10;654d0LUNXsNB8SXENnNZ30xuN1vHJ+5V1IJwm5cba+oIP2ILTQr2fSdSXQ7qG9iYQa15kkV1EyAN&#10;sETetd78KvBmi+N/iFZtpugWOn2PhJPsI1m2VZzfykdWPf8AvD61s6HPH8Kv2i721WfUptM1+3LR&#10;m4gMkkkyciNJH6CuWlGM4QnV+FtRT/O6erPXULSly2crN2t5nhXxW/4J/TppB1LwsjQNHAJxHcoh&#10;ZxjJST2Br471DSNF8P8A9oW/ia31D+0EnhitbnT9k2nhOsucfNuPav07/ab+K/izwroLxLotzZ6W&#10;7BGntXUuVbqOf4sV8DePfEWnePNZfUbJ4re1Ro1t7STTxHm2+ZTLKUOwSZ+Ugdf4aKsoUK0o0+Zx&#10;Xe97+XWxzVo3pqU0uZ9tdPPzPrT4ReFvhfqPijwN/wAKhs7LWX0yza81O8uXDymP5VKPE33ZQegr&#10;2e88Z/DO01LUfC5s7Sxu73ehW9tnjZ7iQkCPA5FfJv7P/jP4X6T40Go3+sR2Wp6rp5ePVNCgksjp&#10;bmTaUKAYfpw/zCujtPiT4w8Y+P8AxBrcum+E/iJpXha0lmgbUiLHUZYFbhht+Uy7VyKiFdpWgkpS&#10;eqaWisr+aLi9E03ZdrrW9z1n4T/EnT/ADXHhTxdoYkvIbx0g1u3UvbXJGFAGccp90iqn7THwx8O6&#10;78LNS1PSNO8P6pbC6V49QuVxLGxbEgLj/WLXxr8Qf2vNT+JWna1bQ+EtP021+2fa4WW2k3wcY25z&#10;1YruPqa89m+Mni+HSgsWoSLdSRF4rZZQkMWeMlOhaiEasqbo1krJ6PRNerMKuLhTqcyb11e9j0n4&#10;w23wtaLT9SudB0vSrqO3FvPa+H5SlrczDkuoYsUOK+fVvdO1K4li0bR/7L0/l/MmlMjvg8DJ5x61&#10;iS6XEury/wBq3Ml5qbP+8EaEhM9euMmvWG1XRtY8I+HorTwpa6DeWFmbafULNSZtQJbiWbd3FelO&#10;cIR5I6ny9ar7STlLc8Y1LSJtUWWJxtmALDcmACPT61zWieHbrxBrVlpdrGv2y8uFt4FmlESKzHaA&#10;zsQE56k17ppvh+11TXbewUKzSks7f3QBk5Pt6VyvxFtNO8N+LUtLvQhdebCJUuI53R5VPQMORmts&#10;PjJxm6SjfS/T9WjnptNXFsvhFqngfx7eeF/Fdn9h1SBTugaUFHz3R1JDj0xSeKfhLFZj7RkWLM3y&#10;Pu6nrgD0FPstNstStYZn+27vJLRedcbjAo6BT7E9K2fFekX/AIj0qxstU1+0kv7bbLaW858iR4nX&#10;GOBjPypWFTET9opKdu+hSSqTfLseM6xo99pblbiPzMncJ4+Q9UpXDW7hEDKhCbl4/Wt7WtC1fT72&#10;S3uY54VyFTzD8j/Q9CKS21C/j0O70ppm+xzzJcPBgFPNUMobI5yA2K92FRSgndP0KsktTE0u9urV&#10;i1pGI5AA2+Pqa0fDkd1L4jtJeWZg6jzPXY1dR4Ji8FWuieJf+Erm1y11hbMNo0WlxRtDJc5/5eC5&#10;ysf0rH8J3aTa7YeekdrbwMXdtuQQPWpqy92bjHp+g0kmmcaiH7NIq/L8wylOs98c+0t1/LFdN4g8&#10;PDRdVuLOCVL5cq0c8KEBwec81Rs9Nt47nN1O8HAxFGnmOT6Z6CupVoyhzLYUpcuh0XhvMV0AiP8A&#10;MR95utdjc39xIu928neNrqx449axNLv9Jtw32eykaYf8tbibj8lrVS4h1KwmlNp/qwQWj4GenIr5&#10;+vVtK8ov8DgSbRw/i95Ly+jWM7o0PMrZPJpnhbw/fTajFLZOJJl6xN8o29Tk12tj8NtR1mxTVHeB&#10;rfcVEVu+7oeeal0PwstjNM2pzlrd4yu2168+/r61X1+lCm4Qkrr5jnNUl7x0ul+H9Pt7tZdW1a3s&#10;4ULO8FrKCRxwB1rTu/EmiwwS2nh7RDdSMGQXU2SEJ7gNWAmm6bpcqS21rJJIhDf6QynHp04rI8We&#10;ITY6a9t86yOu515WvHVSeImox1v/AFsjNV09EZt5dQ26b7VnmujnzH7IawGUQ3Zlddu4Bd27A596&#10;ZlGDsshWQruI24q3aWz3EsTqJJJCQI7byslj6lK9uNNU0S7s7TwlfvNexrq13Ja6fKcdnmfHYA9v&#10;eu71/wAb2M155VnbotvtEUaxvkt6Gs7RP2Y/Gviy1sru8+y6DHITtTVLgxyev+rr0b4bfsx6GY5U&#10;8Q6pc3F9bylkWzZAkq46ZPINefOFNvmudCpzaseReLfHlxZ6bcabbRLHJOAm9XfhD9e9edtpV7qj&#10;m3tbeSbDbR8pPzH3r7of4PeBZrmK2sPCAaTyxve4Z5C69AS5PWtvSPgTp1n4htoo4LaGHBIlhQlF&#10;46H+hqY1o0tYo0WGcnZs+TvAfwQ1mRU82T7PJIB5it6V7B4a+Geh+Gcy6pvmhhISae4fEIOOuB1P&#10;tX0ZpvwgsbG8gaW8uLqO3BxF9wknscUnij4J+HvEiu1wJ1j42LHKUKY54rkqSr1bs6lhlCOi1PDP&#10;G/j/AETw74XvLzS7S2t5Iow8OoNajzCxPyiPPTnv1rxvxV451rW/hLp15qk8+oXVrr7ussjl0DLC&#10;hFfSvjH9kjS/EiJb3niXULPTYV3Rxqsa/N0ySepFeUt8BtF0my8Y+CbHxrB4juUSHUbazaJ0khkU&#10;snltL/q90gfArhj9XwyjWrfEpK+l2le2623ubxp1ZpxvujQtPF2naxpekatOPtWj6hhJ2VvM+ySn&#10;74PsTXcPbafo2nbLeBI7WGPcFjwQdx9+oxXxvp2saz4B13VLCPT92nyDyrrTtpKEH+TD1rpdf+KO&#10;uP4Rj0qwPlsjlHlb/WBT29BXoPDOnNRi/cls9PxOOVR03725neJ5oNF8SXn9msZrEylfl6EHqPoN&#10;3WuU1Wyk0W+Zoh5ltMPu8ng1Vg823Ms8p+0KylHVuc+v0NadvqEesabBYf67IHkTKc4OcGuyNN0b&#10;NarZnmzmr3ewmheFB4ms7i6gv7PTfs5GUuptr8/3Bgl65651+98M6/ssJNy2rfOu87H9QenFaUul&#10;a/pN3dfZbVFjgHM7OMY+rVzrtLfTr9s/fSO25pV+/j0Jr0aMYyu5NSj2OqLVtClrQiu9Uley8zyZ&#10;T5oVuTHkZI49K0vDXhiW+uRLPNDCsbBv3yswI9wvNSyWEMOz5H8tn5jj6sO+K3Y9f8NLNIlvYSQq&#10;fuSzfO4PT5iMcfStqtaap8tJN+ehaStdnXXHj+70WaOyuvEc95YxqN62enxr1/hXdirvib44z/2a&#10;lh4asBY2rR/vJZJfMnc9Mseg/CvLNX+02t1vlmE0aqPKfr8p5xWXfavPMSyltzt96uOlgacrSau1&#10;/W2hMd/I3bzxXfXV6s17cvGpyn7vJ7elUYdRubdTPZOu3BXcqHp6YrD8qVRI7RyNGv31r0DQ1s7f&#10;TVRcXFrIP3cjNg5PYj+9XXUUKEVZXLktLowoTceJL2BZblVk3fd3Z/IVZ15ZluUtdk0jH5U3f6x/&#10;r149Aa0LmztI5LjTopRYq5VpJY0Jc8Z2qfan6HeaVpWnyJYOLJVLb5JFEl3OSO3oKw5tpxXov1uX&#10;BXj5nGfvFmeJiWYk/e9TW09pqMOiRPHbo3CymVWOcEsCKw7nFxqcksSOq7h8jE9Peuqm8UpY6TZ3&#10;qRrdQp8siYKbwRjFdsubTlV2c9lc4+WzkkTfkbt/3dtS3M7RwR2+Xkk+86r/AA1saZDF4j0oywoI&#10;brdsKKeAeo496xNMvxYzyyyP80uVkfvj0rRNyumtV0HpcbaIBKJtj/OR8n96tLQtEvLiE6la5WOG&#10;Q/vNncDOBTvDXhu88QXk3lRx7Xz/ABAbiT6VvWD3nhW4urKe6stsI/1HkNLj2zwMmsq1W14wfvfo&#10;Oz3Ryn9tSzaw73h3TSY/e7ce3512uteHLmbRrOZR8s0ox8pPBHX61XvdEXxZcI8VslrejOxY0J3k&#10;dAK9Su/DniC48F6dZ6d4fubrUjGd8vSOHsTz1PtXHVxcPdS0ZnJcz5keceFdR0Xw3qZuNU/tN9Ut&#10;MPaSacy+WrDhg+eePUVU1DXLLwr8Rl1nwPdXslooSX/SIgmJDywAB6Vv6T8Jdcuste2M0P8AH5jK&#10;ai174cHwhZC61CW5SNicNDGQPU8Cso4igqt1K7atbdGsKjirId488W3PjjVba902zm0+byWuNTj/&#10;AIGl6koB2NcZ4pYa9pVhb2k8crRg+btPyJjpnNS2/i2DQbe5trKxP2W6wskt05Jde3A6VmRaPq+r&#10;2wTS7GW+VImlMan7sY5JP0r0acOWSdrW22N37753ucw0Ijh3v93P8LVFFMlwJto+bjDdqY0d5qbs&#10;wDMuQvy9BWppqNYqF2BssCVZeD7GvWk1BeYpNRXmRw2k0iSbAW/qTXf6ZeyR6O9rOlvJGNm+ORM8&#10;kct7mo7CSG8j32thGsbqVkjjbewrM0ddPku7y3uZ/s8kjHyWZiqBh615cp+2umtjKSuro2Z73TLf&#10;TTu062k5G9Y1xJnpwetczrF1DqWoO1lbJYwoB+6VjJ+pq1ewvM9xEzeXs+V9rDIqlZwxx3I3I8m7&#10;G+Ppz7UQ5YPm6kxdkdF4fK2MMfnyJDt67ui10sN5JrHmuzzLHDHtPnLge7CuM/s7y72N2uiyqDhG&#10;TpXU+FfE8Oi6nE07PJayhopl2ZIUjqK5KtRSkpR1OZ1Vexa023imuLmKd1kW5Hlbfdu5zXtPwu+H&#10;+hfEvwRdaV4m1CS3m0O7FvGYbaNPLtGGRNvGGkcHtXjOqSWmpakn9kyPcKuH2suOnce1dlofxG03&#10;wPYXkuo2Ed1dX8arHLNKRNCy8Z46j1rizCE8RhX7BtTTTVrXX3nXhKsY1Pf+E5r42fDeb4UeJjoz&#10;Xk2oW8sKXVjdSWzwma2YZjZkfBBNeYfvmQfM68FR6n1rqfHvjbVfHGsyX+pXl1qTJClvC00pcpEv&#10;3FGewHQVzTv/AKv5D0x8w5xmuqhzqmvaayM6s41JtxWhD86/73d246djV63jdYC0e/aWOG6gir+h&#10;+HrjWpvs1vsjhH/LWR8fQVfOkz2sz284+ztCfK+b+QFdClB6yeiOZto4u/0SVpE+zuvkyZXyl7Hu&#10;AT1NOS0+xWQEsxmw3Dt/DjrXUzGJTIvl+YzdeuFzxUUhKoYhbR7VyyfKfl/P9a1ljI7RWgKq+o2G&#10;z02TTDcPqH2OFE+8qZ3OPYd6zNLt55LuN0Iuo8gld3XJ71paf4mg8uS3uMR5O7YyfIfaup0iMzxi&#10;WCSCNk2sJI1GEDcD5fWsPb1Ivl5TfmX2lY52HR7e+uwkVzGtwku17aT+Eg1Df+Fn+2HdFLC3mbpI&#10;mbhj6A+9beqpbQ37vBHGt8z7o5ZoQTknjFa1rfPH8stwlxMv+sn2YyT7CtHKorSiNSj0PLNUgls5&#10;hFte1uMH5N+U57cdazhbTSB5WkZtvX5v5ZroPF8BvvGDyT3CW9q5VjOxwMdK61tK09rGTyRHNDgf&#10;NDgvgDrxmt5V3SjHmW5vOSUVY4iysoLy4totQvfsNih+eVYvMMfHZRVXxfbRW94I7LULnULF0DJL&#10;dLsPHbGTWnfaDeqjurCSM4wrcGsO+tpVnb7VA8TbQY9vTj0rWDvNTUtO2n/D3KpyjKLXUpWdi+/l&#10;1/vHc2AKsI8tnOjrsmwd398MfemyWhmg3LFJ5nPfJzRY6kkieRcL5bBdu5hgV1W5tRN3O+1nU08T&#10;aidcluZW8gFJI5nB2Z+4flx+NdP4W8L6FcabqF/qOsvb3ikLHY7CTKev3xW98S/g7Y/B/wAQeR/b&#10;tnq0Mw8qa5hXEKy45j396zrCCFtIgt4tHh+3S4lN82QfZVA4r5+rK8UoN2+X3HZKk73Z0/hnxBf/&#10;AAjubXXNFv1h1hgt1YS2+JBC43Dy2jc4KsG5BrlrbW9G0LxJfyNqE1w1+yzBGiEcZd+ZenA2E1zm&#10;uOlu1yGsl0+4splWRbd8o3ctt5xn2pmsS/8ACavpUVhoqf2hBZ+UX0+LBfb3ZV6nHesowtrPZ+nq&#10;cspSvyR2N3xn481XxA+mXGqX811JGn2eG7vJSXjVeMZOcr7VXs9VnUXFuzw3EL2pcStcEGNOu1DW&#10;Trnhx5rDT7iKWbUNND+bHuGHX7pdWHtt7VtG90FriNLeL/RZ4A7/AOy6nOB7EdacqiUU0rvUjkto&#10;dF+z34v1jRfil4bvNF0FvEesWt6JLLTpY94um6YI619SeJ/2l/GXjP4jTG48H2Gg3Wg38Laj5OmH&#10;7XDINwImk6gFPlrxLwr8V9CjF/rlzD9s1y7ngttOvLNPsc+mzxjbHcI8YwfQjvVT4gaf8Q9I+I+v&#10;317qR8S+JWi8vWbqyJuIpopI1IIIHZexXINczm6qktv8z1qVTkgrdzrv2nPCF34Z+Jdt40WO3uvC&#10;evtGLR48eZG7JuIZB2FT6h4N0nS/CA1L7PqXkvqEaC7vLXFl5Y/5Z/aBwOW6VtatNq/xq/ZeHh+1&#10;eL/hJtBvIJY7HiOeaMcFUqr4a8E+M5vDlx/wsbxHbeEdBEqP/ZWqXZQXFwo2iTyfUjqa8rExlVgm&#10;5ap7HqU7OT5Y6PY4DWtS1fwfrl7ZzvPpfnTCb7NaqZYFjPAZGUng+1W/s0msQx69YXlnbyNA6G2t&#10;X37dhySVbkH3NbPiH/hWuk3dnPq2vXmvTQkGOCxcQwzKvckdRXuGt/C65uPD6eIE+Eegx6TcyxQJ&#10;cSalmPbIF2ytsc/Kd1eZKnL2XMotd30saLCyqytzIp/BjwLb+J/DHibXLW8srxrK3SO6jZQESCVc&#10;yOFPXbS+I/2fvh7pXw38e2N14/03W9QsLKPUdIuIbjMkTKGcIyD74aofin4P8Vfs0mTUX8H+HdV0&#10;nUB9nC2V05jjChSeCd4rH+BfxA8c/FzV9b8O+GPh14U0uTVLOWK4l1HPlzBOPkJyd47UYLASo1ud&#10;x1vrd631taOnRo1cKaSTf9ddTwn4VfETVdNuHVNQmVbcmWNo+ShYYzx0x3NfRnwgtbL4e+CdR+LH&#10;iO1nhhsYWisYLzjzpWOPkT3NfMx8faD8J5NX8L+Mvh5BeatY3Elvd30Ny9vPuV+jFTg11nj/APbJ&#10;8OfEjwLoHhC/8H3tj4dsJQ4gsb4h5cDCEua+shhrSc4x+451iIRVr6nnXxI8e678XNR1Dxrq06rM&#10;9yIhabciNCPuge1R+BfCEmpW17qdleWPnaZIr+RIuJLguV+4MHzMd0FaVndaBcR6h/Zfw/16+0uO&#10;MyzxNfF+nSRnUZCrXq37NX2/xp4qstO07T7Pwzo+d0ksPM8qj/lmJDkkt2NZ1G4xcV38vuIpUlXq&#10;JSf5nsPh79nbw/ofwN1DXNe8WRaV4lvreeW0ksmXjcnMUyN1r5JubPwZ4P1xy/iA+KLh0EUNnpcR&#10;8tshesjV9k/tg/sx6bY2n9reG4dQeK1sxLcRC6efqcK3tXx7P4PsLHwvDfxQC1uF+V3uLoOnm4z8&#10;2MFAwXaahx9g/Zz36+fndkV03HRadDUttV8TX2rafo+naZpvg+Ge4S3jnkiEsyPJtXJeu+/aT+Cf&#10;hr4Y3mhiXU5DrDW8Kz6jaXn2y3mkLc3exuUzt5irxfX9ffWjol1cb1vkjDpBHx5cqfKFbrxjoa+n&#10;9L/Zl0P4mfCzw+154ok0/wAbahZzXxtLd45oIFHTcR0HY9waSettv619Tz4KUotRR5n8F9Gb9o3x&#10;TDoNxdaNpt5oNg6QSyLJYteRZyOUypbPQmu+v9F8e395deCZY9Zsbizt0a809bcSXThDnd5nR+K8&#10;Yt/g54y02/SC1jm/tqUixlsbGXMjbZF2NHjsK+gviH4++L37Pvinw340urf7JJLajTNTS+RNtyI4&#10;8x+bsPPHR653SoV5RqR1UX8vM1jaULzWvVnyD43+G+u2viHxBYJb3NxNpaTXU15s8tEt/lKNg8pS&#10;fEqNLK28C+M7W2hC69pCfaGke3BF5B+7mzHHygbajAuqk11ni34j6tdT3r3V7/aGm6xl30/zj5nl&#10;b921Jm52g9ulYHgr4UWXxO8d2FxqOuxQ6HNu+36j5ReTTI0DN89uCCTheMcGvbpSi43nscUYttxj&#10;qcLp2r/2xI1hq1nHDC0hf7ZDEPPSNuSABwa3rvU9P8DtH/ZfmXV95kimdmR4XH/LNoxjp7mtTW/C&#10;cXgPUma+t7XWNJmgRodWsbgGOSKTcYZOOYy23lH5BrlGh03Wrnz/AO0JreRwd8XlGQjn7oz1xVSk&#10;m9FoZWUW1Lcum81i30V9UltdOvtP1YyQu8cQ+SQdVLDBjfHSuDnsGkZ1ggH7yTdG23JwOtdpeXEt&#10;ro9zcRyrcaeD9nPGzeQOJGjx196p6PpJtpLa/wDPdW8kwyRsnzoSP4cdVb+E1dKXIpSRKqaak6TW&#10;+oaDb2GFW4hOzCvkKpPXH610Xwutbi68ZfYVTTJLWYmJ01Bt1tdRL1X1Dn+E1xmi6Vc3WvSQWUb3&#10;EZI81VI86DPG9R3x6V3+kfCyTRHhkub7zLiC7E0bMpCTRg+nUGuLFVYYam+aVr7bmkqj5OZrQ+jP&#10;H2jjX/B3inTbW13XA01ZbeBn3nMEit19dnHvXJfCvwYlvp9heWr3VrMYjL5sOBiQSKRnPJQ1J4f1&#10;9PEer65FPGv2G0sn3fNg4YbSARzVHQfHceieIzp8UrfYmiVAzNuABHSvzKP1zDYP2FPf4vla2pKr&#10;0o2k/Q3fG/w21/XPFNtrNzo1y2iaosi2l80AiWafYx8tDjHzdvemeAvgn4m1m5ntdL8QPpviGOKJ&#10;5IrzMayb32GOYrynHevWdC1XTW8AXOr3+sT6kukfJp2meadlncZZvMwPXsTwa8e8D/FnXPDPxNs9&#10;XtLnbeXKSW05mf5JVYYKOD1FdOGrVp8kJ/Ckr7and7enBLqmeY/tGTL4Q1+fw83+j61YO8N95Nz9&#10;ojbB4KuMZNc98MNZ8aQaTfWukeYsWoE/K820PtGcYrH+Llta+IPG81xaXcn+mSSNtmQ/ueemfSu9&#10;+Hmt2/wk0m2u/E1u97sVpbC1uIsJPuXoehx3Br6iooUsvhClBSlL7LX/AA2zPEcrzb2Ro6bpXxC8&#10;b+BdTsLrSLmyRSLebVuFgOTxvIyQTXBxfs//ABEtbvzLPQZ7gK4MctrIsiZB9a0tJ+M7arr0G23v&#10;V3TBysGWQc8cegr6q+H3xO86+utIndI9+JI5ZOnqwr5/HZhmGSxbo0I2lq1r6NrU1pQo1lyttMqf&#10;BHwvr+j6PHb+K0axjkUrHFHiV4pcccZr0/4gaebb4c6NFP4gXUWCC58ixRpFgdiqyQlG++tY3iSa&#10;30mOO8a7+zvPKVC7d4k9a828c/GGSz8Z6HoFmv2u102YTSXmzEkndAfavmMnWKzCdXF06STfXVdV&#10;7q1s72PTvDDQ5JbHT/GvRLH4WeGtHs7+3az8SHfezrDcJLBLERtiMRX7me4ryfwx4tvb/wAEa7d3&#10;l5FJwQUVxkA8fMBW/wDEnyvi/wCLbWP7c9vZzwbZLiPEhgCjCAA9M188eL9OTwT49vNItZZGs4Sv&#10;OeX4U4OOtfVU3TzKHsIXhLSTi9WknrqcuInLmvHY7e217RbzwhFYT6Y7a0s+5NWWfrCckxeXj8c1&#10;2/wnNqkSGGK0hkS4aVJbhiMsF4A968l0iG5vGEcCNJcMMbVPO0DJrsY1ufDtnZ2pkFncSMbiR2fi&#10;MHuKyxlGM4ujfd9/vOalKSfNbRHafFTXbGz8YPZ6LpY1LxJeAS6jdRsfkwnCgdNwqxcXekeObWw0&#10;nzJLK72vHFPc8OpC5KsO4yvQ1meCvEvhrwdpWrWXmSaxqF0/Oo7cHPXILcjNchFqureItb+5Hd3l&#10;nhop41525yNwHU+9cFSk6lqcE4RpK0ZN76b27G1SSb5u+6OLbz/CniG+hleSGa3LYbd0YHqDW5rv&#10;2e9jsPHr2Tw3srGG7WB1Ec8pBAcA9CO9ZvjjVZNY1JrqeMx3Ep3ncnPI6E1V8KeL0sdYXR71/M0i&#10;9Robu1ZuMYbDqT0IPevplCdSmqqXvW97zVtUcTgoKyZheIvEep33mZk3RuoQ+W2Kr+D9S1Q3TuIj&#10;a2oG1Ldv5g9qu6vNb6JeSfvTc2afNHNtzz23AU6w1ODVLR5bI+Y0OWdecgZz09q9FWVDljDR9SW+&#10;5rSa5Na3bTRNJuyIh5bEbQPQ1t6R8QGjuniwFbIISYeYcD1P0rj7fXGhkdxsm3jcdy9c1Ta+jaGR&#10;1CeXnl+Sa4pYSNRcs4mUpWejPa9Q8e3Wj6NJPpdmJt/VppcmMKc8EdiGqHTPHpurV7nUbZ1uOA6S&#10;AZdTz1715fpWryRfu4pDJvXb3wnOcmkvdRkvJ4YNpVdxztUnZmvM/sukvccde+t7HQq8u519/eaJ&#10;4mvILRdMka3jyiXEzESQKfm4NUXsb74czXkSwQX2j6pBtPmSbJI2zw/GcOvr3+6aoLfNp9tcfY4n&#10;uLuFRKif+zf1rn9L1u71DUo7i4DXCllBVeOM9s16NClUhdwfuLo9b9fkOMtSlf8Aw+1PxJqsH2WJ&#10;7yS5cJ69eK+lfh58BviX8AYhql7bSWdjqcflSIw3j2atL4aa1ouga1pF0bSCOJOZ77y+VGcqcdmA&#10;4yK+v/jr8ePDd/4FtbCz1QvcSSI6ajcxYji4+8w9a4Z5pLE0KtCUuRpLlT+07vRa9LHvUKVF0XK+&#10;v5adj5P1DRNU1eNZ5biG8UKdj+Sj7cHkHI4FcV418P8A9maU97qt8IdKfAntn+XK9thFdVYrY6hq&#10;1ybLxol1MwLzSwr5YAPJwNnA9q8a/aB8eWGvQw6bBP8AbIbX5I2z99h1zXDgsux0q8faVFy317nn&#10;unGT30PN4/FnhqXWdc1S9s55o4WWGwt4XC+XGP4uetWtO8eafpsUV1a6d/al04bydPZj5MJPRm/v&#10;tXFxeFkvGiZNZgW4Yri2ZD8zE9Peut8X6pceHtdfRNZ0q30O9tdqT/Y+IM4U/NjkGv0WpTpXXso8&#10;z+ey8nv8iXONrwsVfFHjHWvH2sWcutzfvLYm3VVTBjTuB2r6I/Y9+J0XgTUb23vIoJLG9eL7S0yB&#10;pDtfoWNfL2tSz+eZTHthbDJcR9Hx6MK774TXt1B4kfRb3TxC7qRIlwpB3YyM+gPtXnZnCcsJJx0s&#10;vL5muHxE6FWM76n60/FL4veENS+HWjXsN5Fbw3j+Vby2r754CwZT+7XnbX59/E74azeI/GWsPd3F&#10;rp9pploklxqUn3OTx9CayLPxtfaT4etdN+wlTHM7ytI+4gk8FfT61yPxK+Kl7deB9Rsr+zhW+vZk&#10;uIr63lOCDw8bqDhvu/hXzinj8wxKlontfTbRN221selUrqUOVbfM8z1TTrvxh45fQWuY5riKN4rN&#10;VfMaHqFU9MNWd4WtLnSba8N0qwrI/wBneOZDldvJyBVrSJ4PCvjbR7lUe42KlzOu/Jds5Ye3tVrX&#10;fEgh1rTp5bYtHA73EsUj+ZvDno/qQK+1vUt7KC93lX363+88epe92egWusyWGl29npsYuLKYL5un&#10;Ty7kz1LRSHpn+6a6nwH4ojfQ7y0My2F9aMQILq3aROjYVwuOlcRHLp2m6xa3ujTfZtPkVSnnAPjI&#10;yVdSa63S76x13VJJ7iQLcXUflebDxnI6jpxXxeLhBw96Gm9+t/NHHGcr6FDwf40TVPFjpqigR3rK&#10;itH/AKuME7Qdpzxmt39pzwfpfgPxdbW+j6nY6/bvYxzCXTgf3eeqSKejV4neap/YcryoVmkSbIXP&#10;6jFMfxXqesayZZ79murkKj3EzGUha9enl6jVVemrK3ma+05qXs2tb79R+reNddurL7B9r+y2YZW8&#10;i2zH14HTqa59vDksMu2eT5nO7crbjzXWz3OmWMJzBJeah3uJnxyPQVmSXkF1EVt0ePgKPMAPWvWp&#10;ScI2pQ5V8vvFF8ulyT4NT6lovjqHWDNNbyaU26GW3YZWToMetO8SQLo3iG5uCwl8yUyhlXqTzyhr&#10;UfXLHw/pwt9LMlxcOA0ly0WApx2qbStO0u80qS71q9jh+fak+3LjjqR6Vz1K0pVnWmvdelur87Gb&#10;TlPU7H4e31/JpYlutDRbPlYZ7hgM7+M5IA6VkeK7rwfpekagIddFnq4TckVrudJ87R5BK9FXrmtb&#10;QfiFoMfgW5tb3Tbz7NcstvHfyMXjQr98qvZvuYrwzxtZWcl+8ujB2sf4FkXD+vNcmEwntcVLnvBX&#10;6bejbudaiqcd07ncX+uQp4b/ALEg1eC7sTBHN6b5upA+m6vNb+znsZDdW+1thC7ev4VWtGe1eIsH&#10;WMkM+1cnHrWpcaRrGiwrcIjXWnyFliuNv7t8fyPzcivpqVCOGbUZLXv17kWdzHtLlNSllW4aOORR&#10;x71csLPT76YIhk3Ku4qxHYZIqlb2h1zUEt7eAQ3D9ewyKtWtxFamSPYscwUxFlX71d1TRWjf0La0&#10;C6XLvb2oLKGDNIvNdlpOpWOuPZ22sP8A2ZIv7p7xUJKAHjfGOuPauNsdXudPvDLZSBZFHpnOKty+&#10;Jb/Ursy3xjnZxt+aMDbj0xXNWpTqJeXW+pLjc3/FlrbWs0iw30dxNbSCJGXJEinnevtW3bXa6p4b&#10;QWNqLi8tIUR1ulBCL8xyMmuHudFeGSJlubZmlXPlLJzGT6irljeeTGIoInkuckOsfTC/SuKdG9OK&#10;i7tf07i5dLIqf2zLCLiCKeSGG5z5kSuQp9jiorTV7e1vFS4i82DHKxsM/gTTr+6Md7++SFZogPmU&#10;Bt2fpVCZLf55HC7Sfu9K74wi1qtxOKNPXtb03Wkj+xaSunqny7mlMjnHrWK9pc7WlSNljX/Z4Bps&#10;txbK+2JG8s4+8ea3dO8RNp2mSW/lR3HmZxu9x0OavldGCVKN/Vv82VZmVba7dWayLC4haYbXfAJP&#10;tWQITcSDaPmb861Plunkd1DSMPoKbs2l0ULz/d4roi4w1S1LTsJ9mazVtrotxHwdvIq82sXHlBP4&#10;mHzNtqXTtEmk8x2Hlxk7SzCtC88D3NjBFK2JIZgMN0564Nck6tLmtNq5POr2uc3MvmTb2Hmbuteh&#10;fDPxVpmiyahLdahNp832U/ZlhUlJ5l6RPt6D3rOsPCFm1lezXd8AsAyfJXcMCuQ063ibUo925Y/M&#10;G5qyn7LGU5023Zf8OLSS12PTvDcOra1fGWK3hvmBZ9jfu892GT0Nb3xT8Q6fcWUq2PnWeoOFt57C&#10;6t9skZxjORw4NVvB+qadomsWcsswNruczrwXTgEOR7jvXD+NfFU3iTxDPfzIJpPN3hpGPQcAV4dK&#10;i6+LTcPditHt12ts9iYNS0sdD8NPs9v/AGjYMU3bh8zdenNex+APFWs+HdQjn0y+msb6HLF7dihK&#10;Ht9Pavnzw/4jfS7yd5Y1khkO+R168HjHqK9Q8MfEnSYoA9xffvhh9jZj3nHSuLNMNWlN1IRbvb7z&#10;Jc3Pc3vi54s+LfxJ1WDTLm3uptPi3fZfJfLGNu5lrzzwzZeHbHT9TsPExmk1IzIkcUZ3lNvEi9/m&#10;9Ku+Nvi/rPiuB9N0uKe1s24kCuHkk7clO1YHh/4f39q0Wo64P7C07PE92drtg/wDqTXXRVVYb/am&#10;oSfSO7f46m+trs5yU33hjXpVtIJrSRCdi3CchT65rpvBXia61TW44dQd5NPmdftLrEJHSIHqoOOn&#10;YVueLvHlz4y0tore2h1NbD5I7q4jxIkfXAWvK1lk8z5cr6816NOP1um/awSnt3Y2op6bH0l4/wDh&#10;svhiDTNRs7lPEXhHU02W+q2vMfmdTDIBnypR6GuI1rS2xZLHajy4ZN7vG3HTpWN4PudY1PTZofLv&#10;JtFQrNdRws4hGP4mA4JHY16L9n0DVdJaWxuZ9PukACQSOZYZOOOfvIfTO6vAr3w1RJf8ATgmro4S&#10;0t7iG8gnhnZWRldGZcZ5zxXV/FG7aTxRJLLIl0yqnzRrsTgZxkdKl0fwxeW9xYzzadPcQvJ9+Fco&#10;jDszL0NS+ObLUde1SN7O0kumkiGfJGSSoJyQK5HVUsTC+1n27on2b5bEnwz+Itot89hrzt/ZlwNx&#10;eFQ2xgOCT3FUvHnw6bw7eC4tJP7R0yYedHL9/bGeeR6AdTXF2dosl0kXmLGskvCt91MmvcpPEtjb&#10;2aafcS/apJPKiWWNf3K8YblvuVz4pPB4hVcMvi3Xp18mQoqaszxVIo5kLLLujZtvlr6H69q6DQrB&#10;bp3hfDLxtaTGMjviqX9myaTrbxPZ/bLdJclI3+8vs4zW3qmo6W3nPYWt9HMF3xpNKvzkdQSOvsa7&#10;Ks3JKMNn10MnT013Oo0rT7uOSK4tWkWSFePLbGfX616Dp3i+ZtGEzWQa8B+yRLGmH4243A151oAh&#10;1jT1e2u54GztSfOJAf8AGk1XxFeaDB9juLyeaaMfJ8+OTznPUrXytfDfWZ+zesk/PY6KUlTR3U+m&#10;wLFGtxO80jkyybW6s3Y102ieGraSSN0Wa1aHKo6vj5T0GR1rx2X4qahdaVb2EYUK0n+tUYk49ZK+&#10;vfgjonh34n+CoLCaSbR/GFvCfmmfEGoL6lT9164q2XY2a9nTfvO9lff06XOqnCNSdkziLyz0jxBf&#10;xIl9cTajANhEj+Z+8A48tc/eFT6V4FXw9r0jappk811YWiuJbhTKTjcQzIR/qvvqQOlI3hHQ/Dfx&#10;RfQdWju9NvrC6g+1x32IUeKXgSRnkON/cV6x49t9Qj1u0t/Dk32rWoFdfKumORCsan5JCfvH7uCu&#10;DXr4PD1aNN08TLayV99npbqeotFZ7nmfh25s75v7JbxBbNo+p7LqGz81BO8wO4KmeN6/OvvW5onh&#10;5NSu59L8OSw6Lsk4b7VGLoYOSPLUEoK5b4aeDPCdnN4h03xbZPb/AG+KR41ZfnS5YtsMe3Ox/wCE&#10;YrL1vxVZeH7nTIPBxvND1JhHa3+o31wSk+RiRTjn6mvYwSouKt8N/wCrGfS7NL4gaQLeXZ/bdnpM&#10;ku5J7tpQ80zqGPyddlfNWt63LJPc273DyM8m4NknfjtXo/giznuNd1RNZ0y21SG5uvs7X0d75M67&#10;epj4I+UN/GtSeMPh5pfh22j1f+0HVbRnWyeO3LvdgcgErxGaeIjQddU1ZSepyVYuUOY8TfUzdXcl&#10;1Kj7SVBbngjpnNW7bS1vb+0RkEdndTOpl2HGB97j2FeqeIfAFnoehaWytDfSXjbZ933zMfmyw7Ei&#10;szT9En0PSbz+0b2ytIY9Q2f2dZN52pSEpnKI3+rXHBeuF4mOqprb/hrowhSknqdh4e8P2Hw71O7s&#10;dcW21S1eJFeS3uCHeAhXDqBWP410PVH1+DUdM0m5k0MnzoPKYTEj1b0NZPiHxnYtoOp+F7hrnStS&#10;njSXzZEMkkxX7scxyTgCs/wBF408O3jeXA82kzuEeTPmQq4TdkHscc15nsavs3WuubtLS68mmexG&#10;ootRjt/Wh9BXOseDPHvwuj8M65rjeFbgurvBzczJKv3ZgowIyK8n13xpbeF/F0mk3SR/EfT7a2Fx&#10;Z6izSWvne7oCRuX7rdjXNeLfD0mqGLU7iOG3vJGbzPsrbvMzxnnoTWRN4ceO40ifRb0jUGY+RLMw&#10;QbjxjHp6iuig6M4Ri0vu2du6draGrvZ3R3DP4q8b2X9pQaXpHhvR1jeaO2jeK2R0XsMkl3HTHeuI&#10;uvENz5kErSu3ksGSPsR1r2jQ2Pib4YXNrq99pWiNocifNNEGmZOj4Zf9YP7pNeP3fh/zLO4/s6yv&#10;JoWHmxzxxHy2jByDzXRCnCq+dJf1ucOIpOD0OL1jxA1n4kl1dRGzQyGVVZSUTnNM8P8AxPuNPhv4&#10;ra0s7iG6L7muIvMdGPRkI5BFc54nuf3N3aiI+SDkuq9zXK6Ur2PmK0n/AAFfT1r6Wlg6VWjea1/Q&#10;8r3oO8T6Q0iw1a+0mx1Gz8XQ3zTbXfRmvQ08J6APGSBziqPxcufCVjC1vJ56a1FKqTeX9yTI549B&#10;XhdpNPpeoGXefm+Z2YevoateIby51bUI5buWZvMUYkkXLuBwCTWf9nU1WjO+3b8jV1Fy2S1OyT4U&#10;X2veFk1yyuYPsbKzMtx8uzaeeehrz/R4ZVuYr9xDDbxMyBpOd57lRXod341uY/h1YeC7bEcl1O7P&#10;OuS4jJ5DfStTx54U0i18JeG4tLvYJtUhjaKS2j3l9pPDMegOa0w1etDmp17e83y/4e782JR925ve&#10;JJtIbSvDGl+IbQTWohW907xBo6hJp7Vj84fd1KdMV57408LXvm3kegzvqGlJl4fOHlzhQeN4/vY7&#10;Cug8K+E7vV/BGq2s1ruk0mNriBN2JEwV3lR/MVDpWqzw232hGS4wj/6tTv47Y9fesquIcJXo2dun&#10;5Gc731OW+H2j+INPu/PtYmt4cb5POY+TIteyWEryQl9qQzEEv5ffP0ryLTfF2sLr/wAsd1dWpcYt&#10;WQ8AcAjNey+GkikKfapFsfMAeTzuMAdj1rx849o5KdRLXt+TNMO3J2M54hprSm7m+z+YBEF2eZkH&#10;qOe4qnfs1no9xLDbfueCZeWKHpn/AOtWZ8RHDXQNvcGSEg4HOz2PsDVLR7+9vNHlhdjyCI2yM89Q&#10;K5qdKUqUKrfXY9SlfWBzniC+W8XEUv3AF3bMVzpmm8yRZQbhZBt29FwOKvyxSfb4/NHyodzy84X1&#10;x7UySJNgdY17sWVa+ww0IwjY4ZRtK5iS4hljVIvLbaN+5fvA+1Nm01FEcoyyt8vzfeOeBW7qWlx3&#10;SJwvmYGH6byO3FU/murZ4m3tNApi2tzuB5yO9d8ZW1RD1MRLZmkjV8rHu+83oK39J0xYYEuJwWjb&#10;LRx93x16U3TtFlvr8pvWNfLHmSqvEaepq9qt2k1x8iNGseFTc3YcD8TUV6zb9nH5meiL8niy+kt/&#10;sdvL9js3I3pCnUVi+XJNdiLd8zShSrcjPXIq1Npc9mkaMnlqV3Dzl7mtDT9GdbC51HZujjAijZeh&#10;lPuOhFcC5IK8TNI9f+GGtadr2ix6NOfJ1C2kKwK3PnxZ4212PjPwml5ounWqxeXN58s1r06AMNv1&#10;zXgegWclv9gVX8mYMJdysA+Rz19a+r7i4sPF3hDTJbQpDqlvZPLdWbNiQElR5o/2Wr47Mqf1fEQq&#10;Unpds9yg17OTfY8U+Hvhi802+uVns0kt4oyTO0XzISjDK+pJ7VxHjy6vNIcqiPNDsDv5inI7E57j&#10;NfW3w00SLVrHU1uoAuoRQlNyqQJB649fUV5Z8VvASTPJHa+ZDNtMX7tQN2R92urD11Vxbk0raF1p&#10;Wwkb7nzdBeR3E6iCXyZG+/azNsOD6E8GrFzAskr/ALpum3azE7foRUN74A1hrz7KbSabyvlDQ8g1&#10;Qm8LanZyyxLI8M0eG8rpIPoM819knCKT5tDwUpXudR4W8G6HY6c15dXqyTIGfZk4wPUdxnoaxPFP&#10;xBmaeX7BbparJF5MdzuPmeXnJyfU1peD2GnsjfaZWvFnVJLGRAUeLqSHPQj021y3iW7SbxfLeTWy&#10;yKZGdoG6EnsB2Fc9Ghz15TrPn7f5WNGrQ5upy4hdt7NJ8z/N8v8AER616X8L/Az3mzUrqyW6hT5o&#10;45HKDg9yeK6H4F/AbUfiRqYvrm2mh8O2x3TT7cGbH/LNK+lrr4QPDKILO2FnpedqLty3l9hirxuY&#10;JL2UPn/kZKlOSv0PAJZ5bedUw2nzKC0O5zsVCOg/oKYvg+91q4M/kLb7B80sigA/THWvdk8AaNoc&#10;yLdwfaLXDY8xhsQgfIQPSuT8YazF4d0eMzzqq7T8yqSeegrxHX5laC1JcGmafwp+HWjWup2+pXDQ&#10;3TQAv8yZdj/Bx2FfRei3S6hfxwIrxyH5pNvIwOTivkv9mzxC3iD4h6rFdSusmpWztao3CkoVPT1x&#10;X1p4ctksbky8f6h1C7zvb1JNcNdSo1XGTuetQV1otC54k8Qqsj2bQ/aJEVV2K2Nx6k+wryvxjLtt&#10;Lq3ikDTXAKSLG/YDPFN8Z+M4tD8bx2Uszxw6jhTPuG+J+n5V89/HD40pd3t3pGjXr2djFmKWVT89&#10;yRweewrj+q1sVVVKP3mlVtJtnU+J9Y8MzQ6R/Y3iW1vL545nu7ZUfKTg7UjJPBz97IrzzxD4nmZp&#10;5ZW3TOmws3OHPPX0rxq31Yrc/wAMLZ+Vl/irqrPUG8RWmxImjmhAWRVfO4AYyAT0PevpHlsMIlbZ&#10;Hk1KjntuX7rXraaZJ7tRceSPuthGz1Fc9qOpLqV0J0zat28tMIg+nah9IlbcjxH/AEdS8qtwKxJp&#10;GaZ/K+W3ydibq9OjSi9hK9tTqYtOOsWdrpVxia8jYrG6tgBSf4iegNX4vBN1povX1TTrmxt7UN+/&#10;ZCymQcCMScqM1w1trdzZyIyErtJYM38WeOtd7pXxm8V6f4D1Dw0s0baHeSCWaBv4m+UU50asbq+g&#10;Kyd2YUs0KvbpFaxxyW2W83dkt3BIPGQasTaja/bP7ZFklvImNiQpiNiepPt3rlde1sXjWvlQRw4H&#10;7x1YkufXmpY9VMKR2sUTbZAvzbvWq+rycVfr/TBSZ0sPiS51LUoru987dEQxWPEeQOeCBxXXajYx&#10;zLd6kpazvHnEqWd04kmEbD729q87uZ1t5g0UnlyfIRFM2Qy+hr0PUvit4Z1L4f8A2O90/UI/EEUm&#10;y0fzUe2toVORGD9859+lcs8NKSXslZf1oW5vlaZzU/iC51CWW1T/AEeGMbfIZ8Drisnz4bGDzbre&#10;2+TYGVg4I7iuN1LVzdXEk+VkZ6h3tPME5bp95jXowwSiuxhGMlqz2vTvCVz4m0q3lSaz02HYM3d1&#10;KI49vrjqc13Gh+PPh/8AATQ7iz028m1/V5wXnktYmEch9nbsK8E0LXJNLc2s9v8AaIQdhVn2EfTP&#10;pV+6s4/FV9GtrDPJDt58wctXl1sGqvuV5P2e+llf1HFSUjtfFP7RWq+OZp7dJDpFru4WHmTaeNrN&#10;XOzWcfllkMbMnzGVW79q2E0CHRbMl7SKPaOf7x7ds1k3zTzbG8tFXHPl8fiP61zwVCPu4aPLE9KM&#10;XFWkbnw/+I198PfE0es2rGSFYzFcWu7AmjPY4FfZ3wx+KcHj/Q/7R0adZIwwWa2mQedCT1Vh/Wvz&#10;4e+e4mkhik3bju3N/Kp/C+u+IdD1mK48P3k9nfMTs+xy7XqcTlkcSudPlkvy8yFUaZ+kl00+oJbb&#10;4mVcHKxsUCgPnkevzV4/+0p8VYPhf4IuNI0q58zxBqUW1O7QQn/WE+noK8Qj/al8eXFhbf8AE4tp&#10;GaJ/3n2SMOpzXlWtaxeeItVub3VZXmuJ2Z5pZGOWz9e1cmEyiUainXtZf1b0FUrWdkdF8KvitPZX&#10;wsrqN/7MkXy5N3zome+B1Fb6aOsGr3lvFGIW8zzYFVPkweOPr2ri9GurKyzAiRLuG3azgCuw0jxN&#10;qF6BZWlidQZ/uFukIAzuz1HriunGUIxqSqUY2T31006nnTk5rl6Dk0cTahIHhja3UgbpOee/1rsd&#10;E8HaPJcC51e9kupsMqL5oihUdeF7AVQ0nWdK1LU59M1Fkj1JApSVXwOvJUd67a2+Hz37hGu7Zos/&#10;vI7pjG5B4zjpXzuJxVSirSbjp+HdMzoRkpe7uedeIPid4Lew1/wp4b0Kzkmni8yC8mHnDzY+QFDd&#10;yN9eaaJ8TNCvrSPTvEPhnT3jJ4vbOExTJ9QvBr2fVP2blk8RWereH5La0uo5UmNuz/uCM847gEV5&#10;j47/AGcNf0zxBqyaRFb6haCYvD9nuUzsP+zX0GX4rKpQdONVrm1vKTTvs9T1G6j1aJh8GND8UQPq&#10;Xhu+3W5O4RMu/BPbHBrH1X4b67pMEbtALiN1DbY+wrmNPtfFPw21fzYorzS7q3JV9yEIc/Xg17F4&#10;X+O9jrCwW/iO2+yzY2m5tUBjPv7V6dR47De/RmqsPle3yOGUUcX4Qt59PhadgqyCXb5e3BU9K1bz&#10;WJY9Ti8g7VWIMVbnoWxkelev6h4U07Xrbz9OkS+jcAosK8tXAj4bai2vSo1m81u/l7H/ALorz1mV&#10;GrJup7siYwlJ6DfD3gG8+KCXFrpxmk1iCeGKPTY7V5PNR+C2V4TB65rI+K37P3iPwJeW1l4h019P&#10;kmYiLzHROnXPPAr6V+H3hDxN+znqWk+KZdJma3uZVf5uk0Yqx+1n8WvDHxkbTpNG8OtaXixq1xdu&#10;f9YrevsKzoY6c5N05aJrS3S2rTPXeDp0qV6l1Ox8feDfhJJa6rBeX7w3CpD5otreUeY5zwT9Opr2&#10;/wAXeJPB2oR+GItJ0C703U4VNjrUV1diUTSg8SorcCvE/Fvhi60N7fypXXed0ciuU6c8VzE2ra1E&#10;hia9uZIUlM3lSP8Adk9QTzXs1abxtpuWqMKdeME4W0P058SfCT4Mal8M9Q1Lw3qNrDd3b2kcNrNc&#10;FHsXJUMCpGZB6grXmf7S/wALdP8ACHxP8P3ngmxt/sVytqs93pNy8whlDYMjKf8AVlq+SND+MWtW&#10;aSb7SCaaZSj3LDZI2O5Pr719BfDL9rm58OfDLWvBn/COQX39qfNBeTDMoLcZJ7kdq8zEUa0dVBW/&#10;4D6X6tns08bhp2jNf1p5Hser+A/CGlfC3V9Z0bxml5quqNHLdaIsCO0skLkMCx+dDtavGfgX8Mz4&#10;y8e2NnocV9ceH47o+fHCoyiA7iAcV1H7Png3VdUtvEEUPgi08S3F1FLYxRTTGI28mzd52emRVz9j&#10;PxufhF/wkupajcQQzWhTGmTZFzdc7JBGB/EK5KbcpWqu0duvzet7vyR386bjLl3v/wABaHrnxv8A&#10;C1v8FPEdn4x8M6ytxbXTxxX1rvAnDKcoCvYn7tdAnx3h+Ivh7xoLrXrbQodUigvbC2+zP5kkYTDo&#10;ZlPDblrx39onxD4g+L2s6zJa+Er63Z4UeO1ktCH8tefMJ4I93FeT6rNY614U0WysYru18RQ2T/2x&#10;FcbGga3BYhrQjn2INdCqxqN+xdovpr2tfutGazqKDTnvby73dj660/8AaU+H+kaR4Y1my0ALfadI&#10;+mS20yotwrBMh/XB7PWB8ef2nbP4lfDq6TQbea2hEUgKXGnmTz0IKuY36BQeCa8bvoPhh4Z+Feha&#10;lYPrGr+NdLWO4ubW5txJFHKOV3rnZsDVzGgfGHU9TbXJPCcUfgi91rSyb/RZLlP7PuIhIxeS2WY/&#10;uAF/5Z9Sfu11qUqlOUJTtB2vt2Vr/dqZurTi1K15W8/1ND4BR2OlRfafDdhrdt8RY1R7G9s3/cRs&#10;w24eJh0P3TVz9ri6+K+jeLbIa+NJ/tK101nOr6WgiMkLH5y4TBG0nGTXlfhf4reNvgd4rHizTdVi&#10;s2u4isDXUSTC4TqVauI+K37SvjL4t3t/caxfA3N6I4p2tV8tSi9F4/h9q6J0ZuXLr89tt/NnjvEw&#10;9m49S18Of2h/FXw51Rb3S9YltGBH+pfajY4w3Z67zxz+2h448X6vZXt1rAlayGYIjANoYV84W2h6&#10;jeXLxPbSQ7flfchGz6g8ivSdD/Z31m88A6l43uLmzt9J0yeGKeKa5AuHD8eYq91qauHo3tJ/Lp9x&#10;y062JWlO/wCp1PxU/a+8W/FFLGLWZobhbTDJGilPlHZsHms7SPGOk65qX9pa54esYbO8YWpsbNnt&#10;YIy20iXPOyuW17wppOnRn7JI91yzJ5PPyD+6WAzg1Q0OB7e8iv7UK0aKHWC6Xo/bjuKh0KUlaN1f&#10;rfUTxNZP33c93+EfizS/CI1Tw34wSX/hDZrsXYa1so5pmniP7sJK21hG1cRrk9n4g1rUJdGhn0xd&#10;RvRBapeMIo7fJxlyDtTO7qeK43UPGWqa74ijfXJ5biR1CO8mI5Io17BBwgG2vafDXhDwtJ+z7q/i&#10;N9TW21uC4njutIvriRFnhkXFvcRBe6f0rlqUfZVXOV27W/E66GIdWPItldmf4x+IGr/s/eGdX+HW&#10;m6to+tW/iGwjbWVjjjuvstx8wMXmDjeP7wrxfwY6Tah9pliEkKMvy9myeK5e5tZmlLS7PkwqKzdh&#10;T7rU5NNRNxKyY3luR14xXpewSjyp3bPGrV5Vp8z26I7P42weCbO50RfBtzrf9oSWpXWl1RkKC5J4&#10;EJXquK0tAuPs+m27NctH5cXleZ7YYep4rhhqJh0f7QllHcSXRZS0yZ4HOSexFbOlS3EMBZ/ugFfu&#10;+o6EmtJQcKcYy6GFWbnK66mxpOrvpt/JcW8iyNuEP3ADzySf++a0PHOpzfErwfK15eaJpr6Bexvb&#10;afIQuo3XnlVdoyBmWNNvI3cGuPvLljpJdh8xkZht5+auRaG51DVIJdjtcBhhuvfipo0lKTmnZomm&#10;3FvtY762tlj11gkZ+yq4ldY+E2DoPasD4leIR4l8Sy3C2/kzbAC8jH94AcA1vXEbWqXTr/rCvlbm&#10;/pXGalol/NeLPb3PzLGF3c/L7UsGrz529kEJRi7M9/8A2Qvh1d/FzxqfCI1CCHTZIJbjddqGBYdF&#10;Abrk103xf/ZGtPA+naxrt3BJ4esLK6+wx3bSeZaXVwDgqEDGRK+WLPUdc8M3cN0sjw7W2rcWb88d&#10;MEVpR+L9Q1TVLaLV73ULzTUvVuJ7X7QwLEnLkE5AcjvWVbAVHV9rSqcvo99t1azPXp4mj7PknC/m&#10;Y/izw5f6DqCQ6lb/AGfy8rHPu3xyL6qy5DgVT0i4EMyIjvDI7bfNb5Eya+gPiZfeC/FviOz034Ya&#10;Drl1ok9skt9pOvqrGG4P3irp93/ery74k/DL/hFIraLTree6KfNc3MzcJu2lVPsPWu+jik7Ua2kn&#10;93r5GFanGMrQehzfi1zHmVXRWkijYbf4fWuTjuwWCyJ827d+f9a29RsJ7OW5t5Y5POj2kNIOx9Pa&#10;pLDSNMuI7C4e5l8zl50Vfu4PAX616VKUadPXX/hjnlHXUhiuTYtJvDLH/F/erofCQvviNfyhpY4Y&#10;4I0UKyYTyxx0HVq4nWr6S4nkTY8MYb7rVd8FxyQ3ks6uY4whT5TjrUVqN6EprSXR7mavGNz6Ug8P&#10;RaBpcVna3KNZwgsFml272zySAfSsHVtW8NaPHFcXmrR27FWI8nLnPTp3FeT6jrD2bSbpDD/Ft/vE&#10;d65qRJbpXHDbuv8As96+ew2SyqPnrVH8rf8ABOZU41JNvY9Ug+ImkXVzN/ZOk3t/CihpZVhOEz3b&#10;0rQ8I+KPhlqVz53i3QvEjXhblrHUUMb+xDICBTf2fvjenwh0rxVZz+H7fXtH1/T5ba6sJv3QSUjE&#10;UhI67OoSvKby586aThlbPye/txXpxwVKlOUYJrzu9Td06VOKdPfqj9C/Cn7N3wd8V6TFq+g2zeIr&#10;V+jrqTkr7OnYiuntfhTpPgti/hzwXYWcmPvx/vZM/Vs1+c3hXxbq/gjUY73RtSudJ1BRvW5s5SnD&#10;dj2Ir3nwZ+2z4ys5RBrMVlrFvCOZdnlycdyU6k1y1sLUjqndGsKsWtY2PrKO18TX8Mlre6ZDNDkr&#10;ukYJIvoaq23gy40+F5r65hhjiYM7R5Lo44AAOM14lZ/t0Wl9CJbrw/e28i/88ZVdfwBrFv8A9sH7&#10;damOy0KeRVJZftkoz9TiuSVKok00DqxufTE3iRNJtpYk33WAGmaRQm7PQexqKX4safo1m91d28sK&#10;xlVLTIUT67yRwK+GPGn7RvjLxB5Z0822lw7hxZoDJn6tW3YeEvFXjK90S81zV5r6xT5vIvGMic8/&#10;c6VzSwrpRTlK1/myFiKilotD6V1r9tXw1pd3+6sLm+jHSW3t+PcZc1434v8A26/F99qM6aNYW1lY&#10;uSqedETJ+lc78Tvh4YdOOpWkIaOIeU7RpjC9mrh/Bnwt1Dxx4istOsrRm3ybZGjyPk7tW+HpUuXm&#10;q3fq/wDhhuvOo7HaRfFz4o/GbVLbTtLuPsMzHa8tjmJPTc5OSK9p8Nfsz3/hH4W+ILSXWjceJvEK&#10;xu9xyBH5T+YNp6nMnU17J8KvhR4f8AaVHFpuneXcYDTzzRIZJCO7EVp+M7dNSu5bWKZv9BURP5a8&#10;Ix5PSsqvLy8lKKS9Ou6udkaXKueW5+fkmq3Ukd5b6nbyJq0ZlWctncsgHKt3INcfYahNJcbhH+5O&#10;G2MmB06fjXuv7RHgGHwr4n0/V4iFa/jdnl3E/vUryS+t0jErRfL/AAlMfMD2x7E06UoWa5d/wPPk&#10;ru0tzgvGtprclyYIkkmtWG9BD6Gtvwl4Uj0ezX7V580zlXdYfuQkc81qRLJcIHSSSO6j67UyeOuK&#10;y/EPjO6js5NNdo/JDBzLH1wRnBr1lVqVqaw8El3sYSvJcj2Ohk8QWtx5cWpQreaZOvEsLHemOOoo&#10;0TwfYRavaM19N/Ys8m0XGw9D0XnH0Jq/4S8UeF9D0GJftgWadgzy3CEFzlex6gVF4t1+58QTGKK4&#10;EljjylRmKFvRgD1BrhUZQbhFOKf6dbdy1HTQ9Bufh14CktHnlRlwPN+1tcHeADjp0xXzz47GnSa+&#10;Y9Jaae3t12iWRhl++RtAp1s11p93FYpcT+XIG3xSZ2D1Gw1nalaNHdySIPlI+denPpgV6mFoOjO8&#10;puWmhq1YktnFxpkjNcIt1C3+rk4dx6++KteDvC//AAlOvWdgZPs63MypJKyM0cYLqCxI7AfMaz7G&#10;HT+ftryRqoHzqvQ574q/aeKJdPmijtbqZbKIfdhYx7yeSa7Zc6UlTCPKnrse8ftRfs7aX8D9bs9E&#10;tfFej3lvdWsd3bzB2DFGNeAXepR6LfPZeZBdWYK7Z7NT5ZPtvr1jxV4t0vxjJJPMt6tjZQLbWlnq&#10;E32uSGMDOzzGAO0HeRXHaxLBrFlBYLpwW1lYrH9kGHB9hzXmYerL4akW1f7vR7ux2zqU5T/dqyM/&#10;XNSsk0FXS8eG65SNVQHfng5PY1hJYXtxaIq5W3TH73nbn06VR1jw9JpM5ilZ2fG9128xr2JrtbLx&#10;HLoGhQ2d1Pqcilt8cDWkYj5HLAt3r0OT2VNey95tlLlitDodZ8N6jY+Abe+1Tw9PptnIFiS5b91J&#10;JnnfhuSD69K8r1vVFvLWO1tY/s9ujbmXeWzXZ+LPipf+KGs4ruWf7PaWiW0cU03moqDnCZ6DPOBX&#10;Kgi4vZNttE2R91VOeR7d6jCRnSV6kddzkqcqloZmnalNo9vO0JdTMpiDK3TPBNXNH0uXUkd9/lQg&#10;hBI33Ks6nY6dNsaIPCwwhg+nfPvVd4jDbjynf7PyPl7Gu91FNXjo2Q07ablV4JY7hm80rGh6qecZ&#10;61JqOvT3U/yTSLCPljVm5x7mprayt2G6ec9dwj7fjSalbWk0ZkS5VWB2ptprlclzCudD4N8TSaPf&#10;2ctwd1r/AMtOodfcGvpdrfxHqlhb3nh/xbNdW8CmYRNN+8x12kLnmvj1mZo49h+ZCVNb3gzxbd+G&#10;9dtriKQw/NtLR9wa8rGYBVv3lOykvLclXR9DW/xX8Uw6jbB78R8lTHtK/nmvSdJ+JX9taY8WsaON&#10;QXHlfuWEhbjIyMAmvNbnxbp19dBNSksJLiMBka6XynIJ6VaivtLbcqz2isjbt32j7oJx1zwSa8V4&#10;SlVj70Un5FRbLPi34R+DfG1gLvQTBpWpJKpNpNmPzAOq+xNeR6l4Mj1K8a1toTJ5Lg+VHKY96D78&#10;eR2NevL4i0iZin9q2t1JwqKzJnJPQZOc1zFpbH+2pVbf52dvpuPuTjg7a2o1KmHdlJteYqiV42OM&#10;+KXgq2lceIfDui3Wl+Hpgu+BpUkNqV+U5CcgH3rzC2hkWQpEpZvVW6CvpzVvGMnwvR9bSwi1DT75&#10;W0/ULWZN6SK46tmvMdX8CWk3j/TV8NvNcaXqIW4ilWJx5anl4wSBvC16dLENwcnt/W50ThGUOZb9&#10;TB8A/D/UvFV5cNbM1rHbqGLspH4ACqmv+Cm07XJoNRje3uPMHzK3yP3yPrX1N4fsLTSYZIVRrdkO&#10;zyo1wck9T74rxz9oC3h1/XrCx0uNFvLaPbOynaMk15lDG1auI3tF/h53ONRdrLc8s1i3sdNW2igs&#10;grEbi0jFw/0qGzFpfONvmWWRjZHmQZ/niukfw1PHELW7s28y2/iXkEjuDWBc339iymIxxqpHzqrH&#10;Y+eletGftFyxu2OMW3ym+mlLqFsIonjVgioJY5Qao3Fhc6PMbe4DNIV3DaSRz3GK51NallvjLGjQ&#10;wr8yKrDePfJ71oQajdTvGkjvNzxuYnBNZOhUhu9DGpSjbU6jSrTUY9ksVhdSMoGGjRqW/wDCOq61&#10;NJqE9vf33JUybCQABwOla+m/EnxBot5FBeFLyO2xi2kGN3tlea6rxp+0b4h8SeF59D0iJNHs7qJY&#10;rpVX95J6qJFxhSK44+0U77X6jpQpRXxM8eS3a4uNqxjcx4Xnt1qYwx6eB5++RiP9VG3c+5o+2tHD&#10;F5ds0M20bGxnHqRn1rGg1W7/ALQmeWZ5Fc87hnf7V2xhKd+yEop7M69dTnt4W8oCGPHHzVC91LfT&#10;SSyzbpHi2jrljUGhwRaxJ5FvqlkzStzHJvQofqavtouoLMzQWP2yGPCloZg4T3rmdJxduv8AXcyd&#10;KTRVwcfM7soVcdvwpZcXEjJE3zJhPlY5GeQaqanHqsc8VnDp3+lXA2/Nlj16isvxJpupW7lrt/Ju&#10;GG887c4OCRW1PDubV3YmNGV7SOvsfh9bapby+fI1vMceWY+SOe9Q3Hwxj08hm1CaFdx+8mOnckVY&#10;0/4kQfZLfdbXULHGZ1USAbe4xUGpeO08RQvYWSvDHysk8i42A+gHU10wjViuXU6YqSXKZuseFbSz&#10;083ra9NNGuFCwtu3H2Oad4Ot3vAllA7NI4/eTspPlgelc9r2mxW7x/YHH2UAfvGfBLepHpWRb+L9&#10;T0WJ7ewn+yrIdzvH9967FTnOFoS1NYwurHout+AYbyGXyCk1xbn99uuMxuT1C55zXPtpUukxu2nW&#10;9q0M3yBoX818n68g1iWXibX5rgOmoTKxkLvtUdTxmm6q1zY6gl1K7xtN85ZVxhhzkAVnClWj7s5p&#10;/ebWVuVGsniS92+RdibauV+9+lb1hdaDqGlwNd3Mn2qBWUrcZ+b02YGB71n6fDo11okUryO105G9&#10;pN/zHv8AlWvH4SsdSsEmt71Fm3FdsnoO4rOo4bO6dzD3UynqmhKlvtWQ2+87Y5F5D7ue1c/d+DtX&#10;kkVjfpKrdB0r0zwR8GtZ8TXMv9n6nZW624ErreZbp7DNN8X6frNnqcaXGvWOoTWylk+y2wjgj+hA&#10;+c1lDFQhLkUlczjGUbyTPTfjBpsPj62vIs+YrwNcWMdi2I45xtYhwx6n7uK8f8MeIXvLHT/+JjNp&#10;a6azM728XmP6Yavex4n8MLpVvdalBFZySQJ5n7rmbaeNwXufbtXgMUcGl+OJ7mK3Sz0nUmeWCBZS&#10;UC54UZ5z6ZryMBVlUpSjNbbfqj6WstTf1KzsJtOklWC5a+2hHabCeap4EigdThq6D4AeF/GGh+Pb&#10;LUvB+rPousBZltLvciPgDJV0YHAIrpJ/hxFL4V03XrrT5rWzuY5Esry1YP8AMOAsowCAT90pWl4O&#10;8IeIdCXVLCJdT1W6j06HXEitVVZzECplyDguEFYfXI+9CEtSY0HGSckcl8T9a8a6todl4ev9QXUP&#10;Dek3s9xa3ixRRyJNL80il1527+3Ssz4l/C+w8E69p76dr1lrlrdWUVw7fZZbV4mlCk7o3H3Qe6Vs&#10;w+MdutK1vp1vDZ/aBfR2d1DiaWNecns5I64r6y+I1h4I+PepaLceC/tv/IEa5awgspJRHOm3bE2O&#10;UWs62LeHpc8tl+pdOhGu3be58ZWuh+JNW8DFU1C2/smwlLw2duyHnODtPUkV3nh/4z6z8OdN0prK&#10;a5a4jkZbu82pIZD3iPmdTs6A1pj4Iap4u1+80jQX0/T0uY1vdNimuh5c5jfbJubqj+xr2f4W/AqL&#10;xrqEvhDxdpwt9WsAzXdhNcJdC5Ve8Ujc4+jVzyx1ONRJWcuytzakvC1IytsQ+FfA2j/EjUPDfjLS&#10;YNX01b2H7Q1/9rTfeOhwJsc4cbdjJXnnxi8O3Xxf+MM9lLeXOoWemMEfyUB6BSSw7e9e9/CTQfDP&#10;w3iub/Spri18JzXEr28F1zGjHjKn3K14jpfjZNSvvFeqarqFysf9oS/6N5ojdy746Dq3ypxWE60l&#10;S9pB/wCduh6U1GKUZLU6K6+MGnXHxJ0rS/EngXRH0RI4ltNN+xAAFTjz4v8AroVwwrsPjBpWpeHN&#10;H0240jRrXQfCviAPcf2db3JaxBU4+dB92Vd38NeDeItNu9W+JnhvUrq4uZtNUKgvobhIpoZE/iBb&#10;oy/I2D1r0zw78WPGNh4qvLfUbK68beHbho1k/wCEgTyY97/IWEkXHIrxa1GNRKMKid1e3nff7uhF&#10;Os+Zxl3MOTSrS3+J1n4R8aXGoXEfnIt2txyEiaJSpXDnj0xXoPjG50D4a/C+W10Sz1zS9bWKS6sp&#10;Y7gTTW4HzCRehhb69Urwv48/Ee91rxp9ovbuS+ura3NjaFSnnrHGG/dvsxv29nPWqfir4mX3xT0P&#10;T2uZtXuvEdrZmF/7RcFJ4ukYVlx07g1cMPVj7OdN/u3vf8/I0+sU48yb1Pn3xVHda8l3e37TTatc&#10;v9reSZt+8sfnz7mqkzL52n29xHt3Py6rjABr0XXPhZ4n1a/eeztUhkGUdLiUL19zXPj4caj4Le5v&#10;tZi8uOGE+Wu4HLEMMADtmvv6eOwslyQqJy7Jq54ek56H1J4O+MXgu8+Hnhr4d6b4O1JdcuriKC/1&#10;GMgXtyz7Y5RbyHoHBTCPxXRfCSaX9mP44w2nivSr7TQzqYXlCGT7N0VjtyK+UrPxbd3mvWV5pcz6&#10;bHbiKWP+0pQJPNAVX2yDGfYmvVvjh8fdS+K/i/w34j1PTP7KjGnrYrLYyG4FyyOwkdkfpz2ry/Zu&#10;Mubaenb7tj3aNdKKv/V9D9PfEOs+EdU+GGu61aWxXT7mKbfcbCDOW6+7ivyw+LGt6dq2pSW/2BbG&#10;3hj2pfQwmJmUnG1wOH9iea9B8Y/tw+IfFHgq38O/6NZxWsseDZoY3mRBgFq8YTS9V+IUGq3Wg2H9&#10;sW9vJ9omSObN0Mc58pj+8Ue1ddecsQ4Ttstf1OatUiounDXU5zVfCt7cxmCy3SLgbJGUZ8tudo9D&#10;X2t/wTm0y5hi8VajLps+q2ksI0+7tYUSQsBXxVY3LzeK7dI/MurfarpFcKecc4fPZTX1X8P/ANsP&#10;xL4H0LVtT0uHw3Z6XPcCIWdjaLbQpclFO5QOpbqamNlOLnsn5fdqceGcY8zlvY7rWtV0D4E/F3xh&#10;rmvCVltrI3ei2cYW5CzyFvJR8HJU9/Sum8DeL9N/ambzPiBNDoVrd20dzZwWibftQG4GOOVsk4rx&#10;HQ/Avj74+vqXiiSOw1K1twdTLeV5JuYw37zy34DEVa+H3xZvPhd4lt719Gtv7LsJys6XS+ZaxO3M&#10;OCvMbk9CFxXmxUMNNUoxtFu/Wz6a92ehF636M8p8afCPw/B4n8TWV7q1tJpfh24klt2juxF50PXy&#10;4ioPzn3XrXefsSfB3wz478cyz3OrXaLaSXSrYzZt5xaNHmOTzEyrN6pVn9o3xN4P+I/xMTxR4e0m&#10;IrbQQXWpwbDJCHPV3CDla8P1r4o65pOuaVLpOoLo832jbbxaKxtkhzwCOpwQ1enBt2je8V+KPPg1&#10;TqtpI9K+L3wzSbxzq9lZ2CXf/CMTLpNx5kX2aO5jY5ilHQo/zfx8GvNPFX7O934e0pdSUT3l1Bdb&#10;Z7WEHe8Z58yP19G7isnS/iZ41m8c6pqC6oLrWtSkEV5c32pJcG4RT8qyqxIdRX0rq19qOmT2765b&#10;w6faPErwzQuZIICRnYz90z91u33TXh5njcTlqhKjZ36a3a7LUwrqM25WPGrDQvDvxH0fxYukae9n&#10;dWVvbLHYzSiMr2kVAcb247153pHhO/vrp9GXUEh8uLzRHJ8mQDnahP8AF6CvojWvBfh3x4Lq9unl&#10;uri23rJ/ZtwA9wB8wViuc+1fP/hu+uta8WxWF59p/smCX7OPLfyppYzJ824no3rW+X5hHHUZSho4&#10;7p9NPxOOabsaeseCfDml6Tpmr+GtQ1Br6aRJo/7RXy5wx+UhNnVc1e8TeMdRvrbQoriGL7YrGxkl&#10;VfLO8dGft/FivVtM+H2m+Epra9Oo3OoNH8sDTLmCFGLEBXOMsaxPjVpeg+BLPRtUt9Pkjm1K4k2N&#10;vIjIG3zGcDrw3SuD+0VicR9Ws5aCqp8skzy7TfG174Fv9TtL2y/4/IfJm/e4dBnr75rofD9npvxD&#10;2y/b7fSNVtYjNbfan2pdEf8ALH6muN+IHjAajZbLvSbUwvKzWkrKVdl6E564rj/C1zC16+2doVBX&#10;POTjPOBXp/VJVaSqyXLNL+kcKik9dUe9LrbaT5kbn7PHdKIZ1bqCPu49a5e7k+yXEollRv3v3m/i&#10;5ziszXvifc3t38+n2jWUYCxqrYkZfVq8v1fxbrN1qRlN35fmSFo1x8nPcVw4PKqs9Z2ixtXVonX+&#10;LtZhtLkyqnnSA8buqEdBV678S2/jae3vtajjmubkKkbSS7RGR/CF9Kx9X1iDUGspJZpJLyeBVuFm&#10;UDax6lQMDBqtp+lJNcfat6NHuA2K2ChNeqqMIU1zKzXX9EZRUnueyaJ4bks9M0+/0i5g+xzN5f2q&#10;05CYOCpx0Ye9bet+Jx4V1nTdZtF2tFErmLP33wQSR3BqLwn4CuPCvg/VLaz1NlvNQKuLZpjH05yn&#10;Z2/mK6TxZ8Nm1LwjbRZm/ta1t2QwSfNv4zkkcmvg6+Iw8sQlUnzRbcdtWmuvl0ud1ONl7u56prfj&#10;46/4H8Py6vZ2Fr9kR7mBoVT5RImTyODur4v+IHjM3Xi+7e1n+aVj+9jbHuAPQCs/V/HN9H4IXQfn&#10;/wBGujv2tjg9K4VnNnJJLOH85jt+70zX3eWYB4bDqi5XSvb9Fu9Eiq9VVtWtT0/w38QL/RxFuhja&#10;HzjvlZ/ncnnrWB4nv5r7xDc6kyuq3RDJu6D15rz6fUZlztb939373C4710+jX9wumzeZbG7jhYCR&#10;lQN5II4Iz612vARoS9tFK70Zi7JanW+HNRa+jlife0KFCfJlMf5nBq7ea5f6Po8vnZuG3lg0jAkD&#10;uCK4Wy177PqMNrgtaydFj4+hrf1V/wC0IYLdlZZg4Yytj94uK4KmGSqLmXuvUyTaZBaeIZr67lQp&#10;5PmDadv8+fStHwz48l8K6zbXsRN1DuIeDPyMPoe9cbdM0cj/ADrHIf8AawcitLQbNtyS3EoWPkBp&#10;F3Zz3rqq4ei4NSWjWxXLrdHofiPVv+Ek1nULqO3jW3nZPsyrKN8Yxt6d8965I+FJZHutQWKSRQwy&#10;0kP3APSlivYtIUNp88bXBZonlhkDbF9ai0n4g3/h6KS0hl8y3kkLusw3fN3PuD3rjpUatKHLQW1l&#10;Z6aA2mh/lNHsZC8ke7cNqcYqxZwRQzR3UH7u8/2VwBz96uP1HxtK+vtN+7trd8b4lGI/yre/tWWb&#10;TpWs40WcKGMeCUeuqph6sUr9f61M5RaNfXJ9Pt7fcxe2vHBysKjk5+vBrHtLi38nzZkZZD8q/Z8b&#10;M+pzWTZ3l9qWpRy3YjkV8oqrzsJ5HHpW3BGZppPl3L/s+o5/Kn7L2MeVu/8AWxm4Pc07azSODEUb&#10;RxvltrNzxyDmp4RFZQTXd04WCPJKs3z5ByAfXNRQuLpQNibUB+boE9zXH+PNe+0f6Pa/6sdWXIU+&#10;30rmo0ZYip7P7ylF3sjpfh38Y9Q8BeNJ/FMSWdwzxvbi11JBLC8bdiK0LK5jvnkukgh2zEyhLfhI&#10;8nJA9h2FeJQ2b3EmVjK5P3tvC16DZaguhaaN0b8bSkWN2cV6mNwkEl7Pd6W8jaaUdnofRfwx8V+H&#10;7DxLaW/ilvJ0adxFNIw8xokXncR3z0FT/Gv4o+HtF8c61p3gy9i1nwnsRrJwx8lQUVjhW6MPumvm&#10;T+2L2+f7ReSPtTjay8DnqalfWAzFd5aNz/Dzvx64r55ZJRU3Oau/nYf1icIckTuNV8c6peaY2lxl&#10;IbXaGaCzTYJG65PuK6jS9PFv8HvFj/2cv9pzrE0dwtuCRGG5XuR9R1Nebaav2d2ny7dWO3OD7HFe&#10;j6x8cPEGsWWm2jSC2sdN05tKjhhGA1qTu8p2xyoPQHpTr0ZWjGitE0+17NO3zJjNNtzZ4GfMLO/8&#10;G4F1ZehFQ6lLcTX0j3mZJnO92Y535GQa6i+8PSa9q0jaYiWrbmb7O0uBn0BatvXlt9Q0fS5NRtfs&#10;+pwx+TJ/o/lfKOEJI4OK+mWIUUnb/NFx1i5HD/2bdQ6Y19Ekn2VpFidl5jRiO/1r1PQ7u7a70HWd&#10;Q07yVimS2bU7dmMb7eB5gblSB36Vz2h6jZf2cdOupwsc11A7LJ02qfvF+1TXnj6fRr2+06wC3Wjy&#10;swS3mTMfPUgGuCvOpiL0ow799tFv3KVVxSPTfF9+tvr9haaXNPrWn3BLXHVDH+85UmvPviXex6h4&#10;5g8QizWx02JhFJbR4Oxum5cDn7vWreuKV0eO9sdYeO9gjjtnsm7oRk56h0rmL68bxJZNaXUsmk27&#10;OWLYaWAt2wV5TNc2ApOnFRi9Nn39fN27HbKqnI66X4fWreHrbxDd6iqzYFzEsMPUnjbn3rldQubR&#10;vDIiZrWRrqZZpJ9mJI8cY49e4pthfXWqaUNLutR+zWth86bnOZ5M43KW6YC1leKYdO0LU4Lu1jku&#10;LeYfvEvEP7uUHrzzg100KU4zdOrNt3dtOnRXM6klJWLthC+qRRWSYbDHZPKcIijvmrg1iKaZLNZZ&#10;riPzdhZRsQgccLXP2mqTLBcwRQpbxzkZ2n06jmrtvJDpr26J800sg81+SEX0HvW0qV20/l+rZypO&#10;5u6tF9ulkvbp0hhhiCIkKBfMYegHf+I1ieIrBLHT4bdnRbgrvK7ceXnkCr/iLxJEs22zgEccDZtW&#10;kXBx/ewehJritk9xfyOuZmnZspJz19zW9CnaCvpYUqbbv0Nrwxd2X+k2t0z7pISsDY4STqBzVdGu&#10;Wu5FPysjHO1RxUieGJYbmL7RJHDGQHLs9dsmi3NzpU+pWVkl6sEe6SaFc+QpOAxA+vesatanTlzJ&#10;35vuuF7tJGZp3hjVtUspdQa3lm0+Er50udqDJwDUd9aT6k0dqsAWMYAVcAsegyT1rKbWtSt0ktVv&#10;JIYyRviVyAGHT5a6T4feIodP1yw/tRDdWPmbH+bG3t+IrnqRqwi6is7bIhpt2Re+IPgG78P/AAz0&#10;W4814bW5mbNu3G6QdWx6e9cP4ft49a0i40G6g26gWD2F50O4dYvcGvePF3heO88G67r41BP7Ne9j&#10;t4IGfOOGwQOgWvnoa3bafLG3mf6RC3LRtjcQeKjLq9TEUZQ3knuuj3+fZnTV5qc+Xl6HO3cVxYSy&#10;210rwyIdkkTLgqfpVuz8Sy2MZtZnZrXJYfMTszxwDXdeJ/iBafEzWLO2utDtYrubZbi6ilIkY/3i&#10;3euX8b+E9L0OEpZXlzPeQttubW4jChPdGHUV79GsqqjTxEOWT6b/AIouKujIguRNJutZJPMiPE+3&#10;B46GorSKS4vN7RpI0TByrc7znODT/DenNNc75SYbXO2STP3B611kunTaPpou7QjdIOLiROXBPGwd&#10;q1q1Y0Zci6ibSZn3Bsrd43kt0tZJsv8AMSdn0/oK1/BPhaDxzrw023v7XTb2ddttJfriJ5OwMg+5&#10;muc07Vo1km+2WSXzN03MUdCB1yKhja9muRb28ZMkh2rtHUGsJ05cslF2fff8DRSS2NPVvAmtWOsy&#10;adcQ/wCmRk7/AC2DIxHow4NYWq215od7Jbzo9vIMH3+YfyNes+D/AARf+HbCHxbe6xYwW8EzbNPj&#10;uwbtWXnDp2DV5FruqXGsapczyv5zSN/F6Z4AowtWdWq4NpxitWr7itqUWJYn+61SxI91EqsFXYdo&#10;WrAuIvs0cTWke5er7Tk+5rpfB/hq48Z6kmnabEkl+42xQdDMQM7Vz3rsq1lSg5y0S69PUDD0jw3e&#10;axqdtYQhBJI20MxwF+teg/Ev4SQ+BNNhvLa/fU7JfLS6drXyntZmH+rYE8+xFcNcLdWNzIrCa3mQ&#10;nf8AwuhBwQfeornUbi/ys91PNn+GaQyVyTVepVhOM7RW6tv8xaI0rWCwtbKR/O8ySTOxtvp3xWat&#10;xDC6NbjaufvTIM/hUyadcSYVbeSRmUldsZO8dOK6TSvhvr15YXF8dOeGCCMyncNpbvwDyeKmVSnS&#10;TdSe/doyt5nRfCzws/iy+u9Rvbj9xarvb58SHHZa9Nh0vT5dD1CCDE9rINqrdIAVyemTivMfD/it&#10;vDsVtFLZRvZ5ym4fOhIwSCOvvW9efEmwuJZrKK2kkhnAWNmx26A18fjqOJr1nKC93S1raWOe8bnL&#10;fEjSR4c00KgaGO5bywm8SBgOeCvavOdNuJLGXz8o2M/e5rufidPLNex6XwsMf70MygbsiuSjiMdu&#10;iKjbq+owLaw0efVv8jojbl1IbS8ltbsTLJ5bfxPu6Z4r2T4CfAif43a/4mhs7i1hh0azN1L9qfYZ&#10;AOwrzrw54fk1RZLpow1lbDfLL0AH496l8EeI4vC+s3jrPeW/nwSRRy2spR+eAG2kcHvWlaXtIzjS&#10;+JI2g099j0K58D/D610yWW61WaynjP8AqoXE35CrPhrxf8LvB5guItLPiKWOXEi31odsoK+hPFeQ&#10;WGlXOrX4tbCBr6aRiqLCnznPoKtad4T1PULp4YLbayddzCMsB9a8/wCqRjG1avJ9d7fIzi+R3Pc0&#10;/af8OWV/q2oReHIrG8nhjitFs7eKNYwoxtIH8NeN694m1b4ka9LeSo10xziKPJSFfQDsB1rXtvgN&#10;rM06T6sP7P01sN56/vAF6A/LXPalpcXh3U54tL1BpI0Lr9phyvmL9Dzg5qcNSy+NWVTCu9Rrff5X&#10;KnOUo2Z1+i6n4b8LeFbyK4kurrWZ1+7GgCW7DpznnPet2+PiPxno1vYaH4b06+kIa4eWxgEl9Ip9&#10;R1IHtXmNvpBXZLKo2gc7m5/I16B4fiv7CwnvdOnlsdS06UPFc2spjntgR1yOdlZVowpS9qndt9fu&#10;6Fxn06GXoni7W/BUt9pd/ZXFu3kNDLBIGhlhPvu5FbGmeIbKaF4fsZjZ4EQsr5DkH7x+tbGpePte&#10;8V6dcWutXFlq15KiJHqN5GGuBt77+Dn1rJ0230y8SztZ7iaxuIyEaWRPMR/9o7a4azpz5pOFnfo3&#10;94NxtZbHeeEtfuYZMW+zTMxbXfHli5T5jh4ycSj36iud8UeL7q0tR/Zt9b2UjBmeTzAXjhPysFz1&#10;Y9q3PFmlHwl4ckN1qVle2mzfAsT7juP8aegNeJtcQt4JvbRI7aZvOjuBJz5qcsvBauPBYaGJl7d7&#10;XSWmn4m3I4rU7bw34Su9eg32T/aEDhEfk54zmu/1L4Yav4V8KTa3rlqJNPOITPDN9126Lx0Jr1bw&#10;9H4Ci+Gul2ieG/OvmtFmE63Tx7Dja7vt/hPUV4X4/wDG97q1qvh57xrjQreVnji8wckHA3E4zjtX&#10;I6mIxVZKDSjfVdbLzWl2KVGnRjeW/QyLLQbfxveGJJotKXbujeSXZwD0I9aran4euIbKGxsNTeS/&#10;3MryeaCkn13d6yFjOn3I82N41++FV8H65rQm1H7Ssf7xdrgL8pJznpzXqNTi1yP3fvOG6Su9yj/w&#10;mfiTwndJb3EY+XCmPZw+OoJrXvNZs/Fzx3dybqBnUKUjfA4HT3r0iw8SfDa48Nz2Wt6Df32oefGE&#10;+wuFj8ocPySSjVxd34T0xZL640SCdbFHd1W4cGRYScAtt4JHcisPa0pWm6fJPv3KqRitU0yn4c04&#10;Q3kfms8jM4RJeCj54P1xXuHhLWX0WVLuwu57W4TDbocqeOAfmrjPh3p9xDeRqiBuB8zc+4yD6V7/&#10;AKF4j0nQrCeLxB4P0/XIbnY8fko8M5DPg7COK+axtdV8QqTly+f/AAEmXRg2nJHZeNdcg+N/wle0&#10;vjbL4is4D5GoSRZO0HO0ntk9RXn/AIB+Jev2K29nd3NtrF9ZwpD58yHfGV3YZnJzlawF1yS51e/0&#10;6xvEs9Pt7ktDFfTbd6E8LkDlh+tb2s+ANc8K2R8WXtxFrGj3UAhS903DxkqW4fb9xxXqSxVX2Um3&#10;7SrBdumyuejzOaRY8Y+IdF1TwZp9xqMt2viS+uo3F5DMmIpmfDdh8ny5IPINc/8A6D4k8K6o3iO0&#10;h1LxNDcR/ZZbFDF5uS29mdDyazp9ctbxrO607UbS3uoLpIo1hcOh3DcjOCMdF+Y1s+ICs2qpa4tt&#10;D0u/YNHr0anCkpkq23qpPftXpTlKVGMoaO2v3Cgm2M+Hq+E7zTdPgv7+GHxF9qaI215CY7a5iPMZ&#10;aUYIK/d5rhfF2t61tks5fOWPaU27hhwDwQBxXUX8vhttHSwi1Ga11Z3iheKReXSTj5HPDqO3erWt&#10;ajpK2FxZRXaaw1tGrSXLRAIIz8pyQBgjuK4sThPaJYik05IvlUnys8ruPiTqcGg/2c05mjicPDF9&#10;nQLCB/y0HfdXY/s7+MNF0nxDHFPoUy3lxFcRPqHyT75H5iLJJ02nuK57WotAuNejVke3hfCyXm/K&#10;4I+8ExnH3M1fs/ifonhe9Fh9kjWG0JxLaxYMzD+LrkGuZ+0hHljT1/rsZKLhK8pKxyXiW0+2+MLi&#10;bUpfJ82UpJcLwm4n9Aa78y2vwr8DXkMF9bag2teVF+5ly9tgbwwj+jda4zxOsWsSpMZGmjz5sfY4&#10;7GsnxdYXf9lxyy/vI9odJ2TkY6gEVyw/fezjKVu6M1Nxk7G/4n8SS/2ZYaXp3lzNP8yPszIrH0br&#10;z3zV2H4evaaSLhZHkvYUZhFj5Ax5wv8ASuE8NzRyay8bF2lht/Oj2txXpMmt3OqaaNKtYWkuXTdK&#10;qt/yzHf656Vz4mFTDctOlot2/wDM76U+ZanI+HrWfXbqbSpLwrIVG9pOOO9X/E3i7V9B0E+DV1p2&#10;sbOQJ5cf3HB5HI6gVY/tCwuNSM80lxDq1s6+SWwRtUcITjJB9apfETTtR1AHVYI4JLqX99Jbw42A&#10;Y/DNdNKs1XSk+WLXpr69UaVFeDtucnbwr4kuntWh8u3mJaTcOCoPSuG1bwzb2esz2SySfavNUp5a&#10;EhoiPr1rcstWtp2ETXc2mSY5dc/J7fWu8vPCltJCb/S9U0nWGESqd1x5U7n0ETAEmvo6cqmHk+XZ&#10;rbz7nlTTkcnq2j6bYyhbCOT/AFIiLSMHd3HVvbJrY1Xwx4dXwfa6pFa6yviCOMSz3Nw0YsUGcBUH&#10;3nz1zV7wd8FvF/xPkvE0azkuGtjtuLpmEcEI7bnYgCi/1Xw74J0e48L+INTvNYuIZis9npbIbYkH&#10;osxJyBW1OFZ2lHW/rt1sZwp6tyPMrC6aTVZ9VSEyQwr5MXl9lHcY9TWh4YnudN+03EsvnXl5FLE8&#10;Uj58nPKkE966H+3PCWrMEtba/wBPjEbxW9pNMBD7EFAMEHrWhp3gTwva2enXuo+JLVdUuboxS2sa&#10;uTagf8tJCOHBratON5U32/BG0aTkr6HV/CvT7ybwJqHla/Y6bNL+6jW4l33DyL8zBI/o3WqXin4Z&#10;6to8MmsaHZ3O1mETWskWZMqMlk65Hr6Vl+CfBd63ia7SK9ma3hlL77dfOjmjPQr/AENe+ab4U8Q+&#10;JtFf7PrMkem6OBDJbLep9rWFt26XB27xjsK8idWkqvs4Lmk90v18jZ01KNnueV+FdP8A+Eo0z7PP&#10;CdPuIB5t1IsT74Yw/BwR0J6EVgvcR6fH/Z628zMkzObi4XL46YBHStbxP45vvh8lz4fs4IZtUSV1&#10;+1qxkAtyPkUepP3q4CW/vdSeS8vJ5riR8sedg/L3qlhpSSa0TMbxg7dTptSGnXmkwedcSXDJ8rrG&#10;vH/fdV9MMN5GUsLGOzs1ynnzPvOR9eucVHZ6fDJpk+4q1wBvEfpnp+fejR5EsXiWXZG2N5brz3Ax&#10;nrXMqXLGUVqelStGSZy/jizOm3fyeYzO28tJ6ViwwyXDp5Qk3E7flUmvqLXrT4MNp2nX/iOzvrW4&#10;eMK8cdw53MB94iuU8X6/4Xh04weFAkdjMu0tbqQ8oHUuDyDXpYfG8tGKUHfv0OXF03GbZ4tf+HtV&#10;ms1nisp/LA2+bGhw2PcgCshdL8meeW4hnj3Q7d8a5O75SOPeukvPEl1JALdbl1jyXKNvAJrIV9sx&#10;K/N0yzdx169q7o4ibVmjzOfUmnv7dYo4rK0a3V1/fqzl+T711XgT4bX3iSQXEqPHa/efzFwoFUza&#10;WGn20d+8qalfTkSx2ajKIP8AaPr7V6LpvxwstK8PSJa6QW1ZQVji3gwRD/noO/HpXnYmrXnF/V46&#10;vqZuS5veLGuaD4Z0HSzYRxtruseR5MFtMxLvkdFQdKk8NeDE1KxstJ1e1GnzRrmNoU8r98w53Zz0&#10;FeW+EbvU9c8Vee11P5JJuLu5ZSMKDuNfW3hC1s/G3hC0nYtJJuZCrLz5merYrjxFOeHjFOV3vc1p&#10;ttXR4Zf+DzpdzbRNIrdfm2ZkHPQ9s1N45S68L+Io57C8a3urKxgijaPPR33bfcV7fqngObUP3Fwj&#10;/asBBL1E30x3GOR3ryD4x24tfE9+k8X74TxQ7lz8oVK4Kdd1cQlLax6N0qLvvdHtvwo8V6f4s8J6&#10;hPIsWm6sxCu0fEMrA9V9D7VkeKommu57fVN0bL8sc6txx3c/1rjPBlgbf4aPFLK0LT3oQSqMhNow&#10;SfWuM1r4g6/4X1Z7PzF16ziYIIJly6DHXea4sJDnxFT2XRm2MkoUKfoaHjbwTcyJcS2dyyzAfu3j&#10;Y9Oua8N8RS3cN+1rq0btcRDajMxcjPuB0FfQGkfHXwrqGIrwz6XJLtUpNFlE+pXsah8U+EtD8dLJ&#10;caTe201wB+58txlD3GOtfSUMVVw75K8XY8mOuzPnCK/1CE+VKUa3Rt3lTRA7Rn1P8qxprdri5eVj&#10;98lvmz3Pv0Ar6m+Jfwqsda+Euia3Hrv27xZHMljc6O1oLcwxomE5749e9eIal8PbqzuUiupIo5sB&#10;xGrgjHv717WHxNOWqsmb1cPNKy1RpeF/jf438N2tva6d4huFsrVfKSzaJDHgCvR/Df7QHjXWLo2t&#10;1c2atLGfLaRCgcivOPCmi6Y8DyzyXNnNbyIsM1vCJQFYZJcGlht73xpNteytZrePd/pMMv2Z0VS2&#10;cY4yfQ0qlOja7SXmEabVuZnpt/8AEDVdSmuItUtjY3DSCLy92/gbRuXHUV4Z408QNrWt/Y4/O+zx&#10;ZUrJw+e+R7V6l49trTwX4Jj1LSfG7ahNNcC3TStQtfLvrcEf6wbSUwPu8V4hbWz/ADyylvOk3Lvb&#10;rs706FCkn7VWt0CqoJrkOn8IXl5b6lbXdpJ5M1vIrW8i8FMdCK+wPB3xwtdQFnFrPk2upRqN0smP&#10;Lndu/wAv3M96+TI4xodl9o+fdGpT5XwSccYpnhXWtRv9QllluArRW+75RszjgBfcmvHx1H61epF2&#10;5TanJwVup7R+0po761rFg9vct5LMSJY2B6dPnFeG6hoQhhuYta0wXkj/AC299DLjymHPzqOpI6E1&#10;qr40uLG08qSI+YmXkXOduTjODXF+OfFGqzTQRS3LRwmM48lfvIfUV6GCp1VaF/n/AMMKpUjLfcz9&#10;U0Kzhhje1DNIpLbmbPAqDw/rM2k6lb3lvJ5dwnzJ0P6V3Ogw22tfD+KW32STQloZ/lwQR6/UVk61&#10;oAt9Hs72LPzjllwBx2FelGsm3Tq73scEXeRJ4h8ZpfXsF6oeFp4PJu4o8EBgeormZrO5tbdLqWOX&#10;yWyqTsmEkx6Gq1ygaKJ2T92fuP1316X8bDDZ+E/BSaNqF9q2l2Fn5QurhMQ+YfmwB2rpp04U1GEd&#10;Lmkm2zy1Iv7SZEg2xyPIE2s2B1wKuarFNpd1JaShGkgYptjfIYrWLFM0yHfIisf9nqQOlIkNxcYS&#10;dkZeEZt1dns7PXYhD4blPt6upT58/N6VqRSvGzzqyNHI2yNv54NULW1X7SvybpCu0blGK7bTviKL&#10;fw1D4X1nTLaTSYFkaGexhRLoTFML5kndfXvSmlJ6bjaVyl468a23jDStGb+yobXWLOH7LdX1u5jS&#10;8jU/u/3fRCo+XI61wsq9UYuzHovbiugt9NFxEXt3jkUj+Knro/nRbGRGbO4N0P1HtUqqkw0RzEY3&#10;OPkVmz/F0q/YJJ9tDqPuMMfL93HrW5pvhKO8uws8klv0wuwdelekaV8N9MMdrFapNebC2+XZs347&#10;sBnA9658TjadGOprBe0ehxf9n33iDVTb+a91dXSbnlZuSw6c11/hgLpsAga0PnYKh1GcMa9KTwbY&#10;eEbC21jUdMCzJPGE+z5UsSR1Nc8njLQ/7Rns2eDSJlmIEV4nyFQ3Y46GvkamNnily0oNxX9dDvdN&#10;U43e5zGppqUaf8guf5G+6p9uCa4zVbPW5IdptmjjdS2yHHzA+te76etleAM1/Z+WpDh1fZ971IFY&#10;+rpYtA/lTw3UnJ3LsznNa0MXKm/gX4mNnJXPCLRBblGYNG2VV1on2t8qgeZu/HjtXTa9JYt5v2fD&#10;bBtLbsjHrWDptq11O+0fvix+aNMgdz7k19LCfNHnascz1dhWm3bImIk2gZVRUyJctHuRFaNhtO6m&#10;akr6ZcSM2I+NoVW9ec+3tWNdanPcRjFwWxztU1rCLkvd2Mmm2bq2dha3kk+oyorKvCxgF/UAY61P&#10;qHxWaxRrXw9bC0jcBTdNh5D7gdOK4nynab+Fumd1MaDcD5aHpW31WnN3q+9+X3AoLdmnokOqa94i&#10;tLewS4vNUvJVigjjbfPLKx4wPU17p4Ls/ivp+t2+iWVlPrFwZ/swgji+0mOXqYzt6N6g18+Rq9q4&#10;lSR7eRCCksLYdT2xVzRvFOqaLqsF/Y6hc2OoRSb0nt7go5f1yCDms8XhI4uPK0mvNXOmn7NfEnc+&#10;ydeg8f8Agb4x+H/BfjCCLSBMv2maGFlK3KY4+cEjbXUaroE1rcm9tkhb92VLYyU9zXxd4m+LPiXx&#10;Z4ntPEerardahqUaxqk1xcF2UDsD2Wvu74R+IIfiF4E07UrK8S6k8oJdqvVXHrXwGbZP9XUJ04pR&#10;tbTvdvXuaTlGUrQMa0m0+8hWw1Wzhm887PNmTzEX161Sm/Z58O2HiPT/ABHodtaxX1hcR3UbNF5t&#10;s7KdwDQtw656ium8eaOv2J/sij7w+XbmuQPjq+8DaZJeyxvqVnAN7xbhvX1OfSvNwbrYdckHZvsc&#10;k5cszhfGPw58a6b4x1TWrB7bdeXD3MkWnxfYo0kY87YgSoX5ulfV37I3whl+INhc3viURrdQfKfk&#10;w5NfNU/7VPgvXJhE8d3bNnajTIpRD9Vr3r4Z+OdV8Kxfa9FuVaO4/eo8bZRgepzXbN1VXh9fo3gv&#10;Kzflc7MNONOo5X1/rWx337VvijxBa+Cv+ERdbSRrcF43Xh5EVOFr4hvfM+1xyvHEypEd21eARzg9&#10;MCvRP2hrnxj4l1ubWJrk3gGS/ln94mT1FeN6V4zuodQiguitwpV/vLn35zXpYZzrN1r3TfXdLon6&#10;IvHVo1J6Lp8u7Lc+m/8ACV6tb6S1/bR+bIEge+YRxxkjgknoK5m7+Cni+azvbiz0i41Kztg0sl5p&#10;6/aIFiV2UsHXICivRdC8BzeNNb0qDTfLa+u5VhhSZ9g3nsXNepX2lfE/4C3p06z0t/Dr6/b+S1va&#10;ylobnJwMDp3rsqYmWHlpt6HLQoQqwcpX+R8XRabcR3XleW3mHK/KvcV9lfs//A7wH/wq3XPFvizX&#10;0hvguyKwsWEl3bMDhZZI+6sa8q+Ivh3xPoOvR3uvaBLpd4cOV5jhkYnqIx0BHUCqvjb4oah4s8V/&#10;2ymnad4fvvIihMeh24t49qjGfLBPJrslV+sw0s1/X5GtFRwdXmqp3XS3+Z9tfDX9q3wT8OvBD6Xe&#10;QWtrq8jB3TR3wnYBg75wSK+X/EXjDVfiN433aNZ2y3F9qLS6dLI8Ud3cSmTgg5C7j90k7RXiMUEy&#10;l5VRI4XkLOzLsT1z6Gkh+1+JNTG4m6vmIi+XkMeigbf0FZ1KfNFRnK6jtt+h2vMHUdoxs2fWNz48&#10;8b/tOWM2m3niTTU1TQo5bWHTJf3d3qUjtskjUjiTpz2rxTxj4Z1r4Sz+Eb9tetlXVoZIrqLTZT9p&#10;sNjbXgmjboR2HQ17j8Dfhr4z+FeirrVhpOiajY69Zz2FwuouFntSDucB+kb5X5FPD17Lc6X4d+Mf&#10;w3vXf4ZQw6zpOiSRSnWnS0EheMtHNGycscx7gwrlpwi6spXu7X1vr531vZHtfV3OkudWfy0Piq//&#10;ALQe91u7SzgurPRIGgn85fKjmhPSR+QSV3ITXFX/AIcvPFK3urWZfXo9PtN161rLkQovCZdsYA7Y&#10;r0v4ReG7n49eP9G0a0nNrqEMce9pAZMzpw8z5yDgL8tfZul/s/XPgP4mzte6leNN4ptms21Bba2n&#10;SSYBiQ6yJ3Wu5ylBrkg+ib6eSMVh4VHq1/XU/PHXPhz4r1L4OyeLZdQtJNJi1H7FHpizDzk3BSJf&#10;LwGKdt9ZsvwUv/DvgbR/E15aXkK3F4dNmS4t/JEFyT+7CEn96hHPmdAa+yfiD+y5onhb4caRa21l&#10;4ku/EmqXclvZ3sJGJACx8jyB/qz8uQK+V/HNlqun6FdaXcz6leW9pdSWtzFdO5eGVeq7G6Cn7epz&#10;KL0u1/wxwVsKoNztfQ1Lzx7c3Xh261bxNq95eeKr29e3mvJLGORHhWPCK02OXJXoVrlNI18XmmyN&#10;efZmVZh5kVwhQ5IZjImDgZ7jvXGyNPa2kmltrFy2m3UyXDweaXj85flRj2yA2M1tHQ5tQNpbtm4V&#10;YzsZZQ4GfXNaVPZ0o6o5vaSlsiWfxbpjRbr3Tk1JggRGmmkTkfrirf8AwtPSYvLe3sbrT/IXckFm&#10;gRAT7scnIrq4/hR4F174n+F9B0PxTqDaTfJBDqdzNYxrcWVy24MNpIUqCOu6tn9pn4LeAfg74NbS&#10;bLVNSl+INpc4vYb9I1hkt2zseIIW9u9RDlvF2eplUo1WpS0sj5r1nxDd6xqmoajcO8ck7f8Ajprb&#10;vPG11feHbGwyzLBCFllZ+WHZeei1w20yDpuj5/i611Ot+EtT8J6hHaauv2W4a2iuY9rhwYpArIfl&#10;zXrThBWT6HDaTTa2IUuZpLiJdwkVxtKr2BqpqUiz4t2A2s275vfirEMkkKbNgVR86M3HArBvJfNm&#10;LKGbGMNswaVOHNK/YySOqa9eLT7W0yv2e2GyP88n61sWd3AulBUJ5JV42avMv7RlheRFk29PlVQR&#10;WxpWu3XnJBcbZF3fJ8gcg1rVoPk3MpQa1N3WNSdhGnlqq5GxY/5Y9a2PCHhLXfFWrw2Gjac99dXJ&#10;2w2tunmSS+gXHJJrnJbBLjPmSRws7Fvv4r6M/ZK+Oelfs/6zqGty6NH4gmktmhjlb5ZIT2ZTXmVa&#10;ipU/d39LnRhqcZvlnscNqWi3Eehl5YDa31pcfZbuCZSJI5B3YGuWklhtZ44kPmbht2qvH0zWz47+&#10;Kj6h4pv9Su7dZmv5nuJo95O7JzWZZ6jpviaASrZSQqmV+V/vd8c8Vnh5TVJSlG1zGvCMZPk2uUr+&#10;5guIfI+xv5kvVt+R16cU/SdESOdJZLCSTau5+/HqMdhXUW2k6dx5CfcA+To9a1tYyahDH5Ub+Ski&#10;7VjXAbluTTniElY54tp36Fv4c2aeEdC1XV5b2Fry8cKkC8TCNNp+YdlO7ill8X+Gbzwb4sn1ewvr&#10;jxm7W/8AZN/DIDawxN/rVdTyxK1k+J7YzabPby3DW8ifMH3pj8T6GuaukZY7NreyS4UQxrmM4Mme&#10;oJPUfLXFFwnPnluzsUpc3Meby22qXWuLBqkkyw3UZigkZSRt6qFz29qs3ui3Gm2wbi4Vsr8vViPV&#10;K3bmSz1yW6tb27e2mmZn23ibTG2eoaubs7DVrPUNSgmlNrNasPM8xsYz0wfevpITc9tLLb9UXdzV&#10;3uPgvZ9SWC1+wi6hhIUN5QyuTkrnvXokHwv16fSk1a109/7LgVZZLmNf3cIbkb8fcPsa4vRvE97p&#10;Ms8TNZzSTsVeVVBccdB2/Gus8OftIeMfBHw58V+AbS8hXSPEkiyXyyQB5eOMK/UDArKvRqVUvZ6f&#10;18i6cacmvaXsee6pNbTXhTEPmRZU7mzu/OprDSYbpx5H7u+zv2q37sj1wOlV9B8P6fql4W1DURby&#10;HO2JlI5HTJr0Oz8L6Vo7lopbZZlAyqvmTjv9adWpGguSLdzn5Unocvq3h/8As3TJtuJJEXLy7sD/&#10;AIDXILu8wM27b935mr0HxDdW8ulS263gkVU5ihbPJ4Ga88i+WQrhlVPmO5q0wrcoNy3Jkh97ctNK&#10;W+XbndVzSPmeVn2q2fm44PsaxlV5nCr3Jw1aviPTY9LEUVvOlxJIo8xV4Kn0Ndc4ppQ6syUdLIva&#10;VOmpX5s4VEy4PzbyC59jW6mnXK2s0Tp90B/velcFpzTWl3G6PtmRg26vr34CeA/D/jTRLuW/v7dt&#10;W8vZPp90g+RO0iV52MSoWa2L5W2oo+YfFZk0+2jZN8bM23fu5HfqKp6D4+8U6bIBYatdqzHbt80t&#10;X174r+DZVreGPTrLUNPZjiRbdDghO1eU6p8JzFJKv2C1t5Iw7wvGnl71U8HjtUUsbR9mozjdmnK4&#10;K0kW9K+Pl8vht9O1fTINYZ4XQXUbmNznrvUcV7d+xf468Paxc3cDW/k+InHz9wsX91a+YNK0LVND&#10;u4tZg0v7ZptpKq3SMokTnjB9j619Dfs3eCtE1T4rad4j8K6jDYzWgdrjTLxsSYI2uAg/SuWrGlDZ&#10;b9V+TRFFNTR9radBDDMqqH8sfPtXphea47xBaf2hK95ENrOd7Sd2JPfHUCunvIJLfTJ/7x6Mvq3U&#10;1zWraxa6DoN/qVxJFtgh/drIwTew6KPqeK4ZzSWp7UldKJ8l/tfeI7KObQNMluduoRiW4eOOIkKj&#10;fIA1eIaRp001nI8sbNbtIYi8eTuK+56kdcVvfFSy1XxJ4t1TxNqkZ+0TDeitkRxhPuBT7V5tpN3L&#10;Zzz3cMkupzSfO6xuUt4892zxk+grtjRjPD2g9TyZq8r9TtdQtUtbZvNlhjbAeNppceeFPfHWvPvF&#10;GgTTTfaGm8m1kBlLzLj8h3rYmng8Ro1uwg+3w5aKLB2Me4Ud8+lc7p+uLcztZaplrOYkb2/5ZnsR&#10;7ewrowtOpD3+q3/zRko9epkXd3btKqxxzM3CxvMu4/gOgqzJPIokeVF3ZD/eNdDYeCms7uS41Iib&#10;I3RpG/ySr65HaqmraK1q7Lsk8t8Nu9j0zXouvSclCLNHtobnh61Gvaha6jNIVhhiKou8FywHfJ6V&#10;Jq3h02rys587zAGRlHCg9enSuP0q/l0WaeJiV3j7y9B7V0I8Zw6lYpbqhhkwPm255Arz6tKtGpzU&#10;/h/Qlt6lNdBk1Ittkh3M4iO5uGNZ2o+H7mxv4oZ4vJ8wZj9COhxW54YmiaWT7VqX2S4Q7ttxtAce&#10;xaui1+0h8S3NpYPeQzaeo3uY3zIhPYYFW686NTlfw/P8BRi5GbY6OdQSNGlWG+hwJNzbi6joB6n0&#10;pG8VS29g8VhE9iqdVZB5j9iS/Y1UudGvLV43UNH5blAIWOdo6Vn6lDczXId7s+cQPvLkNj0IohCN&#10;R+87oSvAztYkmNvfXe1N21ELR8ADOc1ZnvpbtLdbdGkhSFNyzNn94fSqWsxTw6DebiZMyJ93kfjW&#10;r4Sury1S2dbISKAqlJG+9n09K7J2VPmSTs/0R1J3jqdRY/De/wBT8I6xqr6TNJNYKlxJLGgRbaE/&#10;3h6k1xrWhhmDLtjYn+9X1P42/atn1n4L2fhHSPC1joGtCyXS9S1qFcSTWy+p9X718iahM8jeWkjN&#10;g7V25w1ceEdao5Kp309LCrqlzRVKV9NR1gom1VAx3Qht0zdcL1putXCWusyhPLkt15G1ccHkZq3Y&#10;eH7i+0jUbiMFVRRvl34wRz1rn5VKp9/dlsFmb71etBRlK9/L9bkRaSC5u3uJXdv7x9quRQwSQOXH&#10;+1uVaoRK24r83TdWnZTWsduiXW/y2P34/vqenA71rNcqXKJsia0ZoZFi3N/EappPt+Zcq3T71X9S&#10;toNLuXihuDdLu+/twGqW20X7U6yo6t/E6KvSoVSKjzS2JbSOv1XUJdcgF3eb/OaKNTJ5pbgDA69f&#10;cVyH2Kea4Ey4mtI8kPGcrn3rodK0y+kkf5YmhlwuzcACRz0Pet3w3BF4V1tbq5095LeM+Z5Sv5YL&#10;Dp9RXlKrDDqShq+iIilzas4/UbC8sYra+SIxqsgZJV/PpXvPhvWo9as7HVYfl3qVm3MH/eKMuDXK&#10;6ndaT4w+2JaeHPJ84hh5Lnr13enWovh/NZeC9SuY7+S5tbc/8sJNrncRgHHavNrV/bUfei1OPTS/&#10;4NmzpK9ovQ9g1jGseFdQVxEqzQMqSsm/bj5uh75rgP2ddS1Ndfu7LUJxNZ20JeBmwE5ODXNeOfiX&#10;rFvBNaw2Jt7eT5WnZskgfSsLwl8U10m8xf6Za3GnyfupYo0ILjrknOaVOhXeGnyxTv6XJUnHRn0t&#10;8Rb+5k8MR6v4ce31CzVxb3EsLbza5/1bMPfs9fOfiHTNcWRr3T7G51Dzx+8kbLnzAc7h7mvo7QvC&#10;/h/xhosV3pYlhtZ4xKIIZSBk8ZCdKxZvBL2d6oa4k8lwfKaEj9c+tcNDFQoXilt3IctVJHkPh/Ut&#10;Qlsgt5p9zZw/8tEkidVDdic9qoazoNjdQ+bdWcccjuf9WxA5PXjtXu8/hXUbWJ2W88yNFCjcwznv&#10;x3rzLV1SHU5VSVLqR1X92q4dDnsB2r0KOITn7sbEttannNz4KihkMtlPIy/eCTccfWojYXFq8isj&#10;x8cf7w5GK6698m3Y+c6WsiZ+WReAfTA5plg6XmxRLHdR4+6x49vpXoylzatmd5Pc4L7Y9mJFaN5p&#10;j1er1nfW10iDztsoIXbJkBcd81Z8T6JJpspuG+bf821vU9waxLbTjM6t5bR46u3qfXNDUJxuKyvd&#10;m5dZaD5Yf3gH31lMgcjrWCJFZtr/ADc8beM5960d1tokIma4na4LFo1h4H61X1G7SS2iuooxJcuh&#10;aXd+hAp04votH1BK5lPpxeYhDtZckdq19BvZrW9WC6EkcZG3zVyDTLbVZJmSMon/AAFP0NVr658l&#10;A53SScjduz0re85+40aRlryne6RqB0W60/UbW8tbjUCWQ2N5nY4PRldfXuDXOeLtSvrzXHuntJIZ&#10;myhX7Ox4Pb0HtisrSvE9zo80MsBHmICpjZd6MAc4Ir1XRvG9t4gsXlXMLQKfPgZ8bgOcis3GpRad&#10;rouo+VbHlVxLBDpqadcJNaybC23JBbPTIqO31KFbRLKz2eSgLSTr/rCCaqeN7pbrxPd3Vsr+Tv43&#10;cms6GYwuj56HcGr0IU7wu+v5lRV0dJc2kq2H21rZY4chdzNgMD0ArFk0aGa4DLlurdcjFWL7WLjV&#10;gPOl3NEP9X9xE9cCqMu5m3ZXap21MVKPqQ209C81tNDIIkaWNu/y8Z9eKpX1/cTIi3EjMsZ3fNzU&#10;ltNJCy7d9Z9/fPcMdw2tmrpxbka09Wb9t4guI1VcbrXaP3DAbKfda1bSMGis5rWRWCjy5Sa5yzku&#10;Y2kdI/OVcs6ycgVY+1bsNEm2QHA+bse4pOilLQuUT1/4V/EC80XUpLBWhkjumVriKabyHmA6R+Z9&#10;Wyas+N/HCzeMXl1K1trGyigEMdgrfKWHUgrwBXkGlaPdaow8rYsa9ZG7VtraaXpcu2eX7fdKD+6z&#10;8jexIrzqmEpOo5PV2Ml7nunrfiRtOuLO2iN3LNH9kRZ543JzIO2w9FHQ1i3cmk+KNIv7Ow0r7Hq1&#10;nctLbeS7snlCPoc85Jr0PxF4H/4S6M3Ojx2Vm0UJSNOgOP7rDuay/AfgCewv1vkvWmZhtEsikOjj&#10;rz7bq+UhmFCFF1VK0l01387HdOtde0j8J6X+zzrl14p+FGseDNWa5XTbllu7f7UAtrbTDqRuGfrX&#10;rHw9+GujfEbVhPdeNGjk0bT4re607bjzELtmOORCrBMdH3MK47wRBbfbZLF83EwHzso+RvwPauF+&#10;H19f+F7zUkuIZLK8lMyFGTBCncPyI9K+Wo41VsVWrPSOnu+vVfcdFLHJ0ffjqdf+0X8LPDmg6jo0&#10;vgDSL+TTY7L7O8s0vmfaZRudpIu/TrWH8MNU8afCOzfxPYy6toCuy2MqpFtjLsN2yQN3IPy16R8K&#10;PHHhH/hY+mXvinRpr6xtUaGBYXykRxhS8ZwBg969B+O/xkfUTE9uLbTZHtDYyNYgE3URORHJ1GBX&#10;swxanRnKfTZGzqQ5FV29DjW8aaHoUOi3joml3V6hjtlvIcbN20sjP6+5rd0Tx1ZXWsWd+qr9ohuF&#10;KO2Ccg4yCOM14l4ikm1rwjd2t1eSSTELFaRTSjCHucnplKz/ANnnxnpWi6ZZ6Xrfhe0bZq7v/wAJ&#10;M2pPbyQk8+VKnKSIuK8Cpkaxs/ranyVFYuVSdWaZ9q+PtXtdD8ManeRWUtr50ckUcGwCP5hggY43&#10;fxV8baroWlxWkpgDzSTSi5/fKJIwRxlRxX0P8YvEGrT+CbM502bQ7+ffA8NyDxj5DXz+0Ou6hIYk&#10;tBb28Q2/6VxmMHOVYVvmNeosTyxlZJLsjlzGtOEkqe9jqNT8K+Ovilq8fiTWdKk+wWdntOpQ+WLE&#10;heFxtwSx285rCufFGp2a2ulxX11DHCzPBuYAp93oR0ya6/wN431f4d+F7vVbW8ksbpLuJoQ3+kQP&#10;GdwljKdCGqHxpbeHdZvBq+nJHY3GqqrXOkW6Hy7OQdWjLfwN1CfwVx1Z0HTjVjK0lpZbeqffujld&#10;WUkqqfvW1PEvHmkx6aZdRn04apa3ZNtvZyjwzNk7iRz71u/D6WHT/CP2iYQrMC8TbUxtVe49d1bp&#10;1COGRbdti3kE6vHLJESkcinIPPX3rC1W1uLKyhsNUnhhuLVpZp1jlQhImJeNkbjKkcLXUq08VhVQ&#10;n0e/dBOcp0rx3KuteISkNzd3dxt/d/uU7ODtHXpXlvg+zvfiR4/0TTtS1KCzj1O5W0SS4YiG2Ak7&#10;47Vm+LPE134muBLbwSRwvuigtVXPTvxWx4L+D+vahdIl7qiaHCys77l8xxxx8o7eor6zDYajluGl&#10;OvJQlJaeWnRBQjChJSnufenxb+E/ww8C+KLjXfFer6Vc6Hd6Oxg0zTP3U8tzF5YHk8sjOOqq9fH2&#10;u+B/F58I6Lq9/peoDwffXM8+l3c0eYFZz8/yL0+7yK9i/Zr+HmsaVrFv4bj1HQ7Q6hNILjxJcRG5&#10;aW2aPDWT20uUKE8g9Qa+ufD37KVlbWi6GviW41TwxbzrMujtdCQxORhmRuxNZ4GmqsOXBWkk9Nfz&#10;u3LY+ifLWSqOSX9eR+T8+iXi3Eksse24GZXZmIGAcZJHaui8DW7aPrGmXGqXNzZxrP8AaIrm1/dm&#10;LtuX1UdwOor0T9pH4dWHw1+IXiDSdFkuns4WKWs8iD5e/l4rM+GfhqTxdqugeHtRtv3N3cR28d5J&#10;kIqErvHP3M9K9RVZez97e/8AVjzIwlOpyHa/FH4UAeMLnUfDniHR/G15FaI8/wBhl84yRsM5MeBk&#10;nuKwtU/Zl1TxN4RuNRi1SwtdYiujM/hePNu/lrHu+0RdVcEfwDoa9y+Lnwk0j4B/Hzw+3hy3uNQt&#10;7dEu3g84GSHB/dqxPWvRPjr+0R4ZHgmw8WeH7C60vx9plwrRBbcAxqRh89QVNJV4xqzjNpOL2+dm&#10;kzr+rQjDmls/8jgP2SrPxv4E8Az+KNE1S71Lw1AjiTQ72DzrRGbnzEO7gnvXyf8AEzWZPE3xK1M3&#10;CQ2Ml3eSO7Qv5UaAbm8oewPQVr3nxZu7NLi38IeINUsf7UuTdXstwslsHLHfJE6R5WQK/T2rjPEU&#10;TafenUV1Gx1JrkmW4ljGXiJDEqa3XPKN5HJUqKdoRHeDvirrnw/0bVl0PUp4b7W4prHUraO1Dme2&#10;Ix5ZLdu9bfwt00+JPE9nYXFpHMssK7PLT54dwyIgP+WhD1Y8I2fiHw7Z6Y/ivQTZw/aI9S06W8st&#10;jzWr9cZGJIm6irXirTZvg9DZ6z4Z1C012z1O4W4t76F3judOmiky0KkHhh2JXkUqmt4LcypR9k7y&#10;2PPbG18MyeLTpupJNbwvNLEJ7VR50cuflB9j0INfR2hS+IfCW7SrjT7y8hztki1a6QMoIwCnXnNc&#10;x8NPh/B8Tb//AITXxJPDdRiQy28Vqg8+aZnzI8g9Q/WvW7vVrVbZWitC2zLGSZxnk9/f2r5TPMZR&#10;nH6tPtrfWz8rWdzGpLR22KMXhXTtae7VrK1s/Mbf+5/dyK3fmPBIqnoPwS0LwnqF3dNem6acqyJI&#10;mfLPcKXyTU9nqFhq+qLFLcCaMo+YrW4AkRMcEHtt61c8Na7f6ppMcrC51GydH2atIghf5eNu1uue&#10;pNfndSpi6UJqnVai7XT7dNX6BT5ZRui7r17aS6fJa5+1MsQhNru4PP3lHTNZms6Zp/iJdGs9Q077&#10;ZpumRB9sy/xEMCeehrC1jxtpFrG8X2aW/kfjdubt27dD+ddd4X1WPxBoUV1hLWOQeVIsmcELwetJ&#10;yxGEpOpquZ77fdYwi1J2W58V+O1/tnx+mm2jt9lgl8qGORsttz0LGqfxH+GqeE7SHVtPuiyPLsMX&#10;9z0KmvRbL4cnVvjBd2Es8VvCrO6SMmEYheMetdL8SfBsMzWejKAqm2X7Q68lZMdsdq/Wf7WUMRRp&#10;wnpy3a7pnHKMubm6HzE2uXd5Alq5+VR/D1P1NVpbia3l2BjHsPC9vet3WvCN54d1m5hmi+WElhKo&#10;+Qioo9IimiguJWZbd5thXd6ds+tfWxqUnZxtZjukUDdq1yJUi3MDu3Kx5r1PwzZJr3hWbUIphZz2&#10;kbLJtxkdw3PVT0rhNRhEeqsyotssIO9NuNoHtXqmmv4H1b4YmCPztP1qFy32qa5+UAjJHlhK8jHz&#10;Xs4OKe61WtvVFJqSuzqrnUf7V0Dw4+mvbeJb50gu4ljlaJ4ZcfvYjnBDKV7bga9L1vxjrU/guTTN&#10;S+zw6hJcLdRcoskMgGAvmZyUZWr4z0rxVP4a+yfZp5f3RzIFwOh4IzXe/D6HVvFmvS+I9JkH2m1k&#10;GYr+TCOG/hz714GOyfk/etqMI3a06t6LfRMtV5QuooxdYhuo/F9+tzYo1xZzCWSKZsJg9sd/vZri&#10;tdnb7W7RSFt5J83aPmBrsPHdhN4V8eazZ6k6Q3CyIrQRvkDKK3DegrjLn/TLlRKwZd3Mn93PqO9f&#10;WYOzjCp0svyJSaepS05Q1wN2/wD3d3euw0LxFYWs1xDeL9ktpLZ49sfPPVfwzWiPAGhL8N7/AFy1&#10;157jWLW7VJLNoSIzEeAVk6ZrzxgZHxv9MNXS3TxfMrvTT56MUtUWheQR3H2jziyu2THXVXOqQ3SR&#10;Y2NcIFcy88gfXmuJls/s/O+NlXo26tvw/Kk0giLx/wC7J/iKK9KLiproDj1OmsbaLUYb3UJvMkWN&#10;VlCxoSB23MR0X61VjuzJGzKVbI3bd449gPaqj6nNpc6wWck9vhSsgX7jA8Y46ioLOe0+0iC9M0au&#10;AwePHHbnNcKpt3k/l6FcqRFPHbR3IlEe1j/d6gnuaxbi4uvtZZZzMq4xu/iFWLuWP7TLBbuf3bFo&#10;2ZcEjtwKjitZl8yV4jI2AryN2zXpwjyq8gSGXej3F9BHLCjNt+V19K2/Bx1Cxd4sp5ONvXJU+1S6&#10;LqEYg8lR5kn3vlT5sH2qVLlbe42O4kZSTuZQB75rmq1Jzi6UloDk7WsS39xBbvPtQquF+VRwDUNh&#10;fmRjH80bZ27t36YrKutTfexQ/u3+U96spby2Lb2jbcV3xr7Hofoaj2fLCz3M3zWsal/NLa4QRjgF&#10;g244bPfHcVgTXBkvJJWEfZSvTr0rZ025k1C/jhUBtxP3evv1re8Q+CbMrJOlvLaMvLtH8/XgVjGt&#10;ToSUKm7BKy1Of0rUrW3mG+zgZlYYfaf1xXSS6ta7R5Fnaw7QN74yX9+c49q4+90a/s1LIhmhDfe7&#10;807wrLLPeNatv3bW2bugb0p1aMKkXVTvbzE02ro1ry3j1jUpLj5I5DgJEy8Y9MCn2cd2yeUtmFZc&#10;Y8tegJx1HNW0tYoX3yjzJAvK+meKsWdzJbyhVjLMGwGauOVR8to6pGDRVlaSzl2y74Vz9zp9Mik8&#10;1pmiSIhmYgbtuP59a6z+1Xmt0e4VJm3Bi0yDnqTit3R7vQo9F1C9uNPea8b5YG4jjjYkEcYOTXBL&#10;EuCu4XKjDndrnntxYMsEjYm25+9yCffPelkhv/E0i2HmNM0ULSxwM/pyxGe9aWp6pc3UJt5Xmkt4&#10;zujtmlLpGB1xWfbSSadIuoIAsw8wDauQCeOBXVGTtdb9PUuKitOhzmrWF1p5t2uIvlfOfcA1teHL&#10;e31TTbi/QtJcadtlfoUPP8Qqg6XGralZxgltgIcZ4GPbsBVz7QljpT2NgztbyN5t1K2AZm7DHopr&#10;vld00m9Sly8vNLYXU5pYXa/lt5JLe9Jf5fUHrx0xXSrq1jpfgSWKO2Ztc1C4HkXMc3AgAw48vua5&#10;B/EJt7ddLnmkXT+Ziqr9xumRVbUbq3urUXTuVVduzy+No7Ae9Y+wc1FTWl/v7DhtzC4fTYfMiZZI&#10;9/NnJ8yH3B7GtuTxDpd9pTrcxS3mo/deC4lGVjxwSe+KoJFp91ZsxmMd/wAYjjXIkBHWjTPCb61p&#10;97e4Kx2kbN58i4T12gnrWknTfvVej32NYyvoczbsyKqzbmVJQiSL0HcBjU2pXLzIHeXzlVvvr7dh&#10;UiSxXEslqS8MbKvmSxqSM9hjqFqaXw9DdRI0SwTbv4Y5RkH0xwRXotxTTZq0kRpdveWybiZG8soG&#10;atKXxrZR+ELTTrXT1ttatriRv7TjfPnRMP8AVtGe4PQisTUYhDbiERmHAHqMUmjaTaSWdzeahc/Z&#10;beM/J5f35GP8IH9alQg1zSXXYzWxc0u7k8UX0dg5aTUJSFgTPLsO3YZPStTw94l1bwtqksdneT2r&#10;zZingjJAeMnmNl7iuK1KazudV8+xldeApVlwcjuNtWVurq3u45Ekkjm27vMXg/XNVUw8ZR5WtGtm&#10;hJcrVj7F1r4dP8RPFEf2e00jRrPStNgaSK6tvKkkATd+92cEnPXdmuY8T+AfBMNijQXEeh3kZ859&#10;1x5ufYrz0ryDwh441+6F9DLrF1HHLD5UjtLgyrn7kh7g1gal4hm+0lGZptp2lWr5OOW4hVFTjVaU&#10;e363N62Jp1ZaR1PT/i18RbrxVoth4e0RU/sDTfm82G0ECTOdvzECvH9S8CanI/myxiNn/h/jX65x&#10;Xsvwp8J6lqrRalq8bWumxKJYkk4Mx9RWh8QfEl/408Yb544dUuo40heW1AjEipwGkI4D+tdGHxv1&#10;Sbw9Cz5N3/m9FcTdSrLmk9TzH4Y+ALmPVW1G9njjtdPiNwO53dIx+dbXjOxbxhcf2pJZwL5MIe4u&#10;sYtnICjOVHJJ6gVoxxTaTfXE2oQRy2seUNiWcxtkYy5HJHcVyWp69NeacbATGHTYwCYo8YkPXoK9&#10;GFZ4ip7ZvVdjS8fZ2RxV5LObsvKqRnr+5/1a/St/Q9Bmkgsrjy/tDS3CJHtl3cY6Fa7nwP4Bu72w&#10;uNStbNNQmhOxxdgLEhIyuSa6nRV8J6b4F/svxDcz+FvFckh8yVYcpy3BKjotTicysuSnFtppO2tr&#10;31tvZGKpuUeZnifibwxLo+vXEUSyNCo80Kq9j3NVtkquGb5fZud9fTVr8XvhD4c0nR9LGi3Pie4s&#10;y/2u8vIPLE2f4lbO4+wrtPFvxx+D3j2XTk0nw5p+hNbx7J5TpKwRy8dTtJ5FKvja2HouU6bk4223&#10;fmtCUo21lqfOPh7wdN418O3UN5dW2mNgy2094zLllViRuwcg9Oe9eU3Ol3EM20RCbOc7a+v9U1LQ&#10;LW5ErPG2nR25YPCd6bT24r5o8dX9gdduf7GndbEtvjeRSjkHmscozCriZzjyNLf08riTd+hzlnoj&#10;3lwiSuIVz9+TgLXp3w/u7fwR4m0/UbW6S5ktpllZc4LsDmvM0SSaT947beMszVo6dazTIXiYRx5P&#10;72R9uSfT3FeziqbrwcJysn0KbPS/jh490jxzq7TWek2MN6XLz3FnAVdyf7zE/N7mvKYUdlP+jrt6&#10;Hd2xUghka5CxozdcyL0OfQmrNvpzyMFyfOGV256Z5rPD0oYSjGjF6LvqXKTnK7PR/BfxgudB0u10&#10;y60XT9Vj0+YzQtMHjljB6p5i87SeazLjxdd6hczyxq3mSM/3pi+AecAnqKs+H/BFtcWQkZJpJi2z&#10;dC3KGnah4TFiiLvjmVlxuVCv4e9eI3g1VlyR957/AJvQxk7+6ZX9pXEmnQpENzDiPao3j1pIdLlt&#10;A160JZUOfm/ikPOK9g+F3w30S+urZ9WkeOS6JW3iaIxxz47eZXrHxY8CeGV8MRxJqFrZWpI8j96u&#10;YXPUNjOQe9eHiM9oYfExwsYP3nq7O3/BFHDylHnPlOXwbe+KLWXV4PMuPMPzweUQ4PcD2xWBo1jY&#10;3t7FBfNJHGCMuowcDg8V9hfC3wRpMPhs6Klza3l66tcboX3P6fT5a8y+NPgzSdE0DVtU2C21JWEQ&#10;ih+XzWY9TVYXP4VsTLB2a1Si/LZP0N3RaipHhfjbVLRbp9M0aR10yAjHO3zGPXIrnI4g1s7uGZum&#10;7sM1asrN7mVFiTqTnb057V6D8MfBFz4u0LxJaWdv52oeSfLRojn5TuKr/tV9o6lPCUveeitdv13b&#10;JjFy0R5zZySRzJPGHhaJw6NG20gjoQR0r0fwrNqetaol5E6rcJcLFO0n+ry3GWz2PeuLgspoZJVZ&#10;PLZOq9Mdu/evUPhFFFajX3uNNk1SGWyMMccPEnmnlGX3FcmNqRcHLT/hzLeR0Go+JtX8I6BfWN1F&#10;Da2ySLFBZ29xvQEFiwHJ+T5q44eJri3tnnW3hkYjaN0XLgdPp9aqeLNM1PS5I4r+KSFZF3I0wIwO&#10;+fetbw3YJqVtHZ3YWNVLYlXh17c9iteJ7OjTh7ZpO71G5tystCl9nufF0RnljeaZVCoyqPliHVfq&#10;KTRIr7zblrOVreSGL94ythDH1znsBXS6D4NutP1f7J5pwXOWjfB6j5gT3qIaHNruv6v4e0uaSZtr&#10;RXDsdoIDLtUsMDnbU/WISckmuVK/oi4Rk9WYQvJJPs9/dWP262ZX2ND9ybnktjrg10q33gSbTbZY&#10;LLVbS4jXfO11KPLBAz1GePSrzQ+J/CVva20nh4R2KN0hQk47kdQc1kQa3P471Dy2ia10KB8TxYES&#10;XMgOQpArKNRTvNL3F1UunTRdS4rUueINE1GLRNN1W5ZIYViMVrpdxgkK3JOCT8x+8a4HT47DULG7&#10;guoEhus7I2VwIsnuc11XiPRo9HmlguP3+kSfMis5zbMehFc0/hW117WRDY3K2tuMMkt04i3gEYPp&#10;muvDTi4NuWj1TS2V9jRyalc9w+Hlhpt74kXT7vVodMW1sW2PdXJTzGA5iV+zHtXPavoHgnR5by8a&#10;E6m0zHyomuf9W3XkL1WuBtlkS+ZJJBLHESA396n6rptrpd+tvBeyXEbRCWRpE8vYxGSOK8tYNqq2&#10;qr1Wy6213LnUUo35epQu99/qETSrI0M8mHWMAlB06ewrV06507wf4phv/s76vp9rKH8i6+RJlHZh&#10;6Ut9/oOkFbNy15NmKVV4RIxyBz1z2IrQ+GWi2Gt+LrO08R3dlDYzMUknvnMcAYdAXUHZu6b+1em5&#10;r2bb+Ha3VnMk3JJbmVd6oviK+kdLf7LDJMzR26qAIVP8JIxvA7V6h8IfDEF3qF++yFmls5IkVoif&#10;nOOn+NUde+GtpoqG6sjJHDvP7qaUPsGecOvDj3rn9O1e80qYS6dqEluyhvLeNsOQfX0rxq1ZYuk4&#10;4WVjFxdKrzT3PWtV8Of8IHqOn3C3Wn6hY3jqwe3mBMbEcq69QRXqWieLtK1qy0fTr+F76OzEypFN&#10;ceXuMp2qUdeQCeSK+a9D0U6hEJJJNskjb33Pk/Ut617po2k6VpeiaR410XHia1sD9i/s2Fh5jnGJ&#10;shuSuW+WuCnhlKq3HVpa/ej0MPLmlqrRKMmnwtYS6Jc6bcaP4s8sagbaNRchoRy8YI5LGtnQ9Uv/&#10;AA74T/suLxIn9l6myah9m5TY6c46HJPoa5MfFHSfCvi/SJbKO80uPcPMVovOkRMsfLb/AJ6AmvRI&#10;tE8Ny+EtQ8TSa5NodvLhn8u1Oy0EpYx7R1cV0OjUpVI1cLGz1utNvU6Fywl5nMW2g6V4x8beHLNh&#10;aafNNO0t9FbwgQXZxtQELgDd0J29a9f+JFh8Pr7w94X+z6VD4ds2R7RftEmwSSnhPKfnDBkevDbG&#10;2m0nTru8029ttU0dws0l9paSH7R3TPmhXD/xbK7K98SXOn3kdvpemf2tqBtxdz+dh4QZI1dJD2Tc&#10;fxBr2oT5rua180u/Q2hUVmkcde2mm6bDbefp7X2rBnVHm/eBIgchhtwCQf7nauNu7aeTVr2xtY5l&#10;a6ASSeNyIxGHb5ZN/YDoa9Z8Y60dL8R6REbBJrW0s0e/u93EEznBVc89flrhPFPgHVtLs7K6t7GZ&#10;odRkZo9zn7RJnnoece9ebWm4RdVR12v2CainoinDoej2djHPb61Cq+U6ut0m/k7lSOPjeAPvElqx&#10;b/4Z2fiDSU1VNa0qxupg7PZ3Vx84YH1UHIasn+x9Vumm8qzuZI1z92IlOeuWPAq/CdF0Xw0NU/td&#10;rrXHkRYbO3i3x47l5TjoOgC1Dr1akfdtc4vaJ6SjoY0sc9jY24tYxNbbDGVjYF42B6g91Ndt4C+L&#10;mg6eWsNf8N2/iGZ0MUcrOE2RkZMfI2ivF9X8VSXE7r8u0t8m1/eo9Q1dIbPe4/fZI2r0YdR+Vaxw&#10;s3utX2Mo1Epc0TavdMjk8W3F14fNzb24kZY7K6ljcwxkfdLn74ra8K61f22q3c0VpJIzjbtaIAkj&#10;kKCexryWbXJVuXWJn2gb+vGfXFb/AITuLzVtYsf3hkjB+4rnCY9c12YjBSdJuo1a3X79TanUvI9D&#10;uvHcx1Fri8sX+1Q/LBarEo4PXnuR2rX1fxE9ncxTxFLuN9soSSID8O9Zn9kWWhWdldDbds7s4eMh&#10;kjx13enWodf8MX91YLFHp86+cGaVmhEcKgcg+YOCOeteCqVCc4pRstj2qabi2tyl4q8JWEkVxrNw&#10;FW3uRvjis1+5KTn8BTfC/wAPYL6B/t893a24ZkK2Kb34Gcge3etOwsh4eW2tdV1KwvrYpjZGkiOD&#10;gcnIwfqKSx8Ua3ptzIlhb2lj5UJtxLfb8GM8lgWwAW+7xXq4edVP2bd0tn0t0MqtBSfMjN+IHxb1&#10;yDwTb+BtF/4kfh21O6S1t1Ia9kPWWXoT7V4TJM+qT7vLTcvyp2r0r4i+GfErJb6zeWU0NjqPzWt3&#10;swJgOPl74+WvP9Mh+xuLfy1VY5TL5m3nB7H1HpX2GHlzQ5m9Tx6kXF6mpY3C2sMtvHI21zt+o9z9&#10;a2dOtJNQjXndNIpztTILe5FV7OxsV8OapdTyPJffaIraGDdwI2DEsSO9dP4BurfT0NrLYf2tJqbR&#10;pBBDE7FHBw5Y159aEmm6au7mTvsdf8KJ9a8FeJ9K1Fjc2ek3UrwzNbvguAO4Geld34+8eTajY3/l&#10;XMl0vkKzyyWSGO5wf9ZgFTGpHHrXnnxI1ebwXqsOk2jo0kQ23e7rkHgH+/gN1rL8R+LZfEVtbwRW&#10;6W8JVXeOPOHYjk140adebXOklf5m3tOSLjc5p92oahJLjc0pOI4+NuOwzWoImjt5EV2bcu4y88uP&#10;QH171SS7jhcRKq/JhSzL87YrT0meC4f5nWPZ8rMzceh4r1qkrLyOemjq/AmmzX08kHlrJHtbcqrn&#10;8ayJdPaxniaV9szTfxLjjuQO1dX4bjGj6/pDpqe77Sr+dBG2CXAxhgenHSr3jHQy2rP5v3TgvL7g&#10;ZGPrXi8y9vJdGj1439mu6Zz/AMTNDZtFDPHtaHa7NtJ3SHgE4PArz/TdOkXwxJOkbq0F2Yp5PYjI&#10;yK+hda0E6xpU9rEwXzIPK/3sjOa8F163k0P7Tbo/lt91+wyOOgqsBVc6UqL3uPHwV1PyOfnLxuEi&#10;c7X+XavP5mhMzbGfZGw69uPoK1tJ2a9NPE1u63iR/cjXEeCenNWIYdPh1MwT3MNuoO11mbp9a9C7&#10;WjWp4Di7mVFYPqL7Io5FbnDL0GOO9ayeBXs9MW9lkl8lyfljTDqo716Z4K8JaPqyO6XEs0cW1ZfL&#10;UnGei5FepXdjp8eix6Vb2gVkxs8xR5mcdfrXDVxype5Famc6Tvc8Xt9EWTwLrNxol+7XghVXtPs/&#10;l7o+srLnOSo64re/Z38XahoPiWy0tb+KHTdTuFSRbhTIA3qD2zXonjDwkng+x8N3ccjQyfaTb3aq&#10;pBlWTjJ9h3FeWXdk+h649nKir5cx+6uN/cHIrjhiHUhKM1udck0423PvGw8O299cQQOu5fMVtrLj&#10;p3rzH4v/AAhHiJriWIqtwLiSUSycBiOgY1Q/Z4+L+o3mtx6RrX+kR/Ni6Z+Ytvr6rXs13cx6or7S&#10;k1vKGb5WyHBrmjGjWul8SPalD92n0PmHxR4QuPCfw30uzljPmCV5SrfwFRXi994rl8RW0Gm3qRNd&#10;WXyidU2NKh5IY/3h6193/FPwZDqXha3tWQLMkTOjbevHSvgPxt4dutB1mS4gjdWTGW2joB1Aqcuo&#10;eznOlUe7ucmYT5XBdLfoXtO+H+ia5czMszXEJ+c3LQmM+Wg5+T1ydtaWpfDXRr74nSaL4c0a4W48&#10;hIls5L4gwyiPfLI0vRABzio/hl4hN5blL0QzWskyO6tnf1ySn9R0NbPi3xrpWqeJ7jVLPw/HbzJI&#10;P9Oj/ch1AwA8frX1VJSpz5JM8+Ki6XMtzZ0Ntcj0lJbWw07VtPRtr2323M00fy+Y0e7ua5/4oeCb&#10;D7O+rabLayaPNdyfZ3vJ9k9sgGAJIwC8Z+XvU881jqy62trts5mgRLRrxS6TepjK7dhHbPWt74Of&#10;D3WvFmqaml5f6bpfh+Da15qvlI6eZ18tdwJdjW1ChB1eSmtWdsKiSsz53Tzlv7dp7d209JQs/wBj&#10;ZCGU8hgOgJ9DXtvhjwRq2veGJL3R/C+pxaPDlp5Y4oyVA6k4I317143+F3wa0HwZLLq2p31nJcwF&#10;Ledm/eXTKMpthUYNeIah8TNL8CyaZb3SXlvosQLW6MyEuwHLOF6tXRjcBSnOFPEvzsn+aM5Si1dH&#10;zt8X7iKTxaYbJpprOGLlZoXiO4nqyPzUng/S0nQ38uJIUBQbupcjt7VteM7m/wDjf4+u9Wt7RdPt&#10;RhXubiXEaAdGdq9Gt/DfhnRfCdw8W7Vb62KJJc78RliM/uh3BzXnY/FU8HRVCnq9tP1FQp3fN0PL&#10;9Tsb3xDrH2CyXzSr7mj28ZPP4Ad6ki0uLR2uoo5obryUHmyR8pknp05r0nxnHHpPw/0q70K0jsFu&#10;YHfVEjJLtLvxHmQ/wY7V5pD4jsbOOSzt4vmuI+Wbj7vTn0JWvMoVJ16furRdPTds6pwsrmZcW8ep&#10;SSt87Yx5nX5SS3Sud8V6RPeacdRTHkpIbctuB98kdcV1OiTS3BukffJyrlF7Y46mu88OTeF9Ftb6&#10;68QxWF1bTW8sS3V95sn2ckdViTh2boK9mhUdGatqeZrNnh3gbxLdeDtSkeJd1nOPKuIm9MZyPRhX&#10;fsLWRFtYrprjT7vDwTyfwHP8WDx9O1eaaxc2k1/df2bFJHZn5ofOYeZzzg4ro9E0nVdP8AXevpYS&#10;zae12tq1yqEwhiM4L9jXqV6Lm1UW4+XsZvinRdR0+HyPtfnafHK7xxK3EbN1wPfbVeHXdU1Dwknh&#10;x5JG01Lhpxbfw7+mTWjceLbG8tfscyNayEBR8oI+pNWNNuNN2FEuIbhnI2R7tnPbca2jKaj78df6&#10;1MW5PQ5qHRmtRt8scDcflyFFNNm7FQw8vgru/haupvLlbeXyB5dv+829hyQvWucvtWtopn587J/h&#10;bv7mtVOUwV7lRtNKxTO0m7P3Gj6cdhTWWK8cxMW+0Ku47lx0rd8O2Vxq1heZ2SSQ5covQKepJqpd&#10;2YkYPLG0kZG5H6bs+hpe095pmrQzT7OKzilV38tuFK7v5Vt2NsrPLt8qTYOetYMXnRvIjkSQseHZ&#10;e3vXY+G7A3VwiOPL3YVGbjdg55HGa5K81BOTZUabm7Gp4d8KnVru3XhmJKhmXrgZ47mvcvDOnRaH&#10;YJdSskflqcxq2evTc9cpotxHY23mwafJIyR+UIl5ye+fb0q94k16Hwvo9ndarq6f2tckS2+nW4SS&#10;GCH/AG+4k9O2K+KxVWpjXyQWn4/ge3Sw8aC5pFTxn4ui1M232e4DWcEgbdkDdIo46f3d1cFfM6yz&#10;qiRLMm5EaZPM2kPnGTk4O6tX4ieJ/DfiC8spfDkly1itmrT211bhHW577cZBBrntXu4fsMUsUhkm&#10;lVX+h6Z9/YV34fCuglGxxVZqUmQnxb+5e3uIxY3Wfubdg9eDWDrF490kvSSN8/eWuF1m/nurueWV&#10;3aR5CS27JbJqWw1W5VEt2O6HP8RJC55r6WOXqHvxOSUk1YW8iuITI0R3KuMr757V1ng7V0hsp1ld&#10;VulB+ZsApjuprnbqaSFFnlJZn+bcy0miwQ3ks0S20lwqxFpHhXmNe5rsnFTp6mUJNM25Yotacm3E&#10;k0zgtI0nTpyRWK/h5WvIAx8mEkZbpjtxX0B+yl8W/AnwZ8R63qfi/wANt4ieW1FvZxgqwQH/AFhw&#10;a8e8Y+LbLXPGOq3Wm2wtbG6ndoIOvlxl+FJNc0J1FNwinY7vZwVNVL6vodv8KfgDrXxr1O60TRhI&#10;bizt5Z/NiiMiYUZxgdjXK+IPgn4u8OB5b/SLy38hipWaIx8r1ru/2ePj3ffArxvD4h06A3Sv+5uL&#10;bztqTxd0bHQV9heB/wBuLwB4o0DUNH8baS91A3nGC1kjWUxl+yy1ySrVqMmr6emn3rVHoYelhqkL&#10;T39f89GfmJfWEjR+Uw2zRD5V281jujtLtydv3htr2X48+IfBviDxxqF74Z0M6Hpryfu7bzS+wAYx&#10;XkMsski71+XrXu4WrKrBSaseVVioTcYu6G3S+TmJZFZlUOGj7Z7V7X+zB8bJ/ht4ni024d10W9kC&#10;zbnwEZq8RjZnfa/3Wpqh7WXzVbbIjBw2fukdxWtahCvSdKezMk2nc/UjXY4bjRLi9Z0aNssZWYYU&#10;dcmvjn4s/GyJzfaRooSRpgYp3j6fRa4LxH8cta1HwJoHhKxu57WxslM14/m83k5JOW9lHygV52zJ&#10;IAyjbJnna33ga+bwWRqnP2mId+y+ejZFRKUrk0Ik3AZ3M1et/CX47+IPhrPsWT+0tLVSv2GZjsTP&#10;909q8iiIZgyBmYnll9q0rSMSzKjoY4zhQzN2r6GvShWg41FoJN303PunQf2hfDPjizt2uLS6024m&#10;HziRQ6cd8isHxr4G0Hxdqr3NrcxrfOu5J7OVDvA6FhXF6BoFnYabGtnG8KoqsjSffx3PHqawrmGW&#10;3vRd2u+xmaQ72j+TYf6CvhZ4eMJ81BuINym7TN2znvvDs0kSyM1wA/zqxG/7oJAPSvVtH+Lfiuxl&#10;8PXc+oyakumfvbGK8/0qGM98B8/WvGfDXif/AITLU5bPUbdLiS0DbLqFcSOuehNdppTbbO8tceYs&#10;YMyR7yC+CoOO3StKt72mtRRlKi7Jl39qX45ePPjDpdjcXAsvJ0+M+ZbQwBXfPU182ab4tmZ1iv8A&#10;T7ncMZeFuFweyV9C21hHdMyTjbHk7tvQqf6Z6ivNfFXghNJv7h7P5rdGC/d5CY6/SvQoVYaxmrt9&#10;db/NjnUlN80hLa90TWrWFLHR7qPyAHu7m8m8wv8A32RAMJW/Z3J8J+KtL1TwpLLDbrdpcadc3yoZ&#10;MqVPbIJD8Gs7wHrEOg3iXUcf74FV+Zd6ORyBsPGK94a++H/xU1N9c8YTRfD7WrWy3x3ehWX+i3lw&#10;pyJHhGQufasK0WnfodWHaqStomfYfwX+J1h8bNDvNM8SandQ6tcsUufD11FGBbEcliVQZB+8Ki+M&#10;vhr4d+APAOqSXw+1X39nTWmm/argyKAc7AnPAU18TXnxY8UfDnR/DPiPVobWzkJuPsmtWK/vL+I9&#10;Y2KcERt0HUV5P48+M2vfFCaO2vJ5Cpw0dru5ANONedelaVNSe3Nq7ff1R9RKvCjL3JP00WvyPTrT&#10;44aF8NZbGz+FWmX2lajNbwxaxdXc4lF1OjdU7ha7XxB8eviN4/8AiH4X07RBPf61HNHDHFqOyCNr&#10;vyyxAGQEHoS2TXyjZ6Hq1jqNnPLYXNrb3c4itZ5lkFvOQeTv7kZ5xXqWuaB47+E2rxRavcx2+rWl&#10;h9utF02WK4Lwy7kLb+RgdOeQahwit3depxwr1b7WSPZ/GP7Snxd+Ik0ejHWdL8INZZdrx8Qxx3UM&#10;bMsRI3GOVvu7a+TPFHxK8XePvFcxNrPN4jvZNt+4iLTzTHvhf4hV3x98WNV8TeGPDHhW4trOzj0e&#10;3li8+3t2jurnc24tcSZ/eMDX1R+zl8K/hv8ADfwjpWs6n4is7v4gajLZavo93p1+YpYonk2NFypA&#10;YfPv3V2xnyXdV3b73/r0RKksS+SDslv/AMMfPPir4Dah8H/CUeueMHh+3X8rJHpVnqCm6tgY9yTP&#10;GAw2ZrgvCV88upR5cQx8qGyflY8Z9TXvH7btzrfhbx3f+FtT0/Tl/tC9bXjfRSRyzzRScRq+0AR4&#10;HUJw9fNCXKRwNsbb833uTwPQ1koTqU5c+7/4bY8zFyhTqqNLZHqXgLV9Ah+L9tD4g1a+0Tw3fxvb&#10;Xmo6dCLhlkRMxlUb7o3daoftG/EmHxG8NrpVjpVhYyxRiX+zYiGnkgDIkzbyShbqUTg15Ndzuwjd&#10;iWYyL/F/h3rU8Zy6XHpVrbwQXX9pJOzPK0oKLCQuF2f3s969CnQUZU3LVr+rslV5SpOBieEdVg0P&#10;xTpV/daVDq1naTxTT6fcMVjuY1OTGxXkBvunFerftA+N9N+J/ig+INF8M2vhK1kgWJrCzYmNNoxn&#10;7oryfStIn1LUY4IImkmchRt6V7/8Qv2ePHPw28L6Bf65afbo9WtzJbRQv9oeKBQrFjt6Yq8RUpxn&#10;Fyeo6MKkqUlFaHzzO87Ayq5bYPbK1nNHNcYRR8vHyt2rs4vCl/rUrLa200jOfu8npyaxtb024s5d&#10;rq8ez+8uNpHbiuinWg3yxaucTpyWrWhjLpptQd/3gA3zZ+UVYmupLWLZDZ7Wz/rZMnJqWCzeSzaW&#10;UmTYwXy+/Tua9L+DcF38QLc+B7DwVF4munuhqfnWsT/2gIY4/wB7Esg6R45xt61vOWjk1ew4w9o+&#10;U87jV9U0plw0N9CQ/Xgx9zg19BfCD44WXw3+BXjnw1N4UsfER1i3QvqBcLJaMx2IcjqB7Vy3xA+D&#10;Ufhbw14bvp9PnWbXkmuLeWG5DmONX2hZY+MODwa53wwkPh7w9renXBTydVh8qRv44TnINefKrSqR&#10;0en9Jjlz4Op2kiGbxD4GvPhDLZRaHc/8LCfU0l/tWa6P2dbXH3Y4/wC8T1zT/DHl6DoKNdT2tvcL&#10;lz5jgEA9xWBc+EtAh0XUXudVupNa/d/2akaAW83OZfMJ5AA+7jvXKXejT2sZvNVfbb9IEznzsf3S&#10;OwrrjTpVY8qlpfzv6IxnerFXPTZPiD4dthvllub5kYs8sa4GSeg9aTxz8VtV0VYX03S44NIux5sV&#10;5GxHmE9c4+4exSvFblZJpVVhtX7qJ/d9hXovh/Uf7Q8EzWFygmj/AIdzfd2/1pVcBh6TjVmuby/X&#10;QzdqUbIvw6ymreF/t8yhZJw6SJmvWvHHxh+G3iz4c+FfCXhbwRdaBqumReVeX93dCb7a23n6Zb5q&#10;+ffD1zJb6bfWa5aNX3jcv3siqyW37y42PuZgHDNzz14+lS8HCTlC+l9P0KjVlG8F1Oi1XUZNIuDD&#10;cQpdxyRBofM+5IvQ8NzmsKDW4pLi5dpJ7O1lQI6tmR8DoCfQV0UU9v4m0uKwvSI76MDyLpvuMR0B&#10;rkpdOmhmntL/AH2s2du1m4J/qK6KEYpOMlZ/1qi4SV7Fm1H9l6glxKd0aEbkX5DIh6jNU9V1ITan&#10;K9nEzKSfL85txQVMyRxvJYG7jumQKtvdRqdj8fd59D0rMktipbc424K/Lzk12wSvd7jkuxbtnubO&#10;5OolUmbPyPIeASP6VNd6lPHdRtbzurJl/MX5Mk9TTb9DDZWVvx5mC7/7RaoLFAsvzkN/tMM1OjXM&#10;yGMkvLlpxuB+b/lpUb/eLYVsirt/ZI1y0u/zI88x+4qSPTVmt5ZM/KgDBdxximpRsmRPYqHS7yLT&#10;RqLW0y2bymFLrYfL8wDO3PTPtTY7aSZUWMfN/tLWxZeJry18PppaXbrp5m+0PbclPMI2+YAeN2Pl&#10;qFdS8y5DSnzG/uqoH0xRzT1uhNWWhQitjDGVUBmQ/wAXeugsfHMsjpFcJ9lY48t4eCtQW1sWm+UB&#10;WPyorcdar6tocluvmohWME5SobjPSSJTT33Pvr4R+A/CN5oOna3abbq88pZnZXf5nIw/Un8RWJ4q&#10;+F1vqUd2+kSvYyW6skFjJNuhb6SHoD6V8vfCb436p8LbtWCG+0mU/wCl2rP68bkPZq9wtv2ovCer&#10;JHFcXNzYwqP9VJbnZz1yVzXzE8LXoycbNrozq54OK7nGWen+KfDto1re6FeWq+TvO5fMDJnsRwfa&#10;uR03xVrPw58eWniXQYEhktZt6QTZxg8FT7Gva7z49+FW0+NbfXraFflzJl97Y7EAcCvMPHPx80e6&#10;zBaWy6rsBXc0QEeT3yea6aftZSt7O/3pHO4pPRn134k/a88G6T4C07VoJ01rVNQg/daLZv8AvopA&#10;MuJCfuAV8c/En9o7xj8Rr+OWdYrGxSQJHbQ4Ig/Dua45vEM+rYluLSzsVLbUWSLqD6HisTxbZ2Xy&#10;pYFLeNMectvk89yu7kitaGHpqXJUV2/mburOW7OjufEuqTa3fxWfiKXWtHgmKR3Kwm3SVD3MbZ6/&#10;3K7fwr8d/wDhCPCeteF7Xw/oGoaZrJDPc65pKyyW7DK7o+mOteSwwDSYRa252qMB+xfvzVS6tEms&#10;wzn94hK/dz0966Xh6U3e1l/W6Mo1pRlzJmoNGsdNufljlaZGVg0z8n8BWHrCQahe3LTuLW/zuDbc&#10;RzfX+4386W5la3W3bz33fnisrUbhdUbenzTAbTXbTg+bnbMle9zV0TxNPpmLDUPO+wDoq8vGfUeo&#10;9q9D0/Sf7WsIZ7VVuYclvNhZeR6kMQR+NePi5dYDA/zR9lkXOPcUWimRtivt4/iPFRXwiq+9F8rN&#10;bHVeI9O8mWTyIv3K/KG37wKteAtEsdc1CSC7idptu8MvbFczBeTrGyZLRtjK9NtaWk6u/h/U7S/t&#10;yqzRyBtnZx6UOnNQ5L6mOq0O98aeCIdes49pW1voSVLt0bnpiuSttE1rwrs8uDzIYycSR/OrnvnF&#10;ewWXiDTPElgk1rdQs0g3GOT5JE9se3aqUwtsCSVvJyR8nTPvXl0qkqcPZPVLoyvaO9meXaf4u1HV&#10;Lh4Wtt0kal9q9do68H0rrPDFjaeKf3kGpwRzABpLaZSDzxkA9aNS02wacS5HnZKD5ecEdTXPXOga&#10;fb8q7Rsq8PH+7PPPU10yVOSvFWEmnLU3vGul23hu1NvFLDG3lqrruwJGPOce1ee6V4lm87ZKGaTn&#10;y9q45q/eatb7oolEk7BQoebkn3yaw4Zbf7f9qt2Pmc5i2gFT7V0UKVoNTVzoTVnodjeo81k7XUm7&#10;IwjcjJPsK5w6Q32bzVQqrfpWbe6rqV04VXdY8/wnNd1pPiSK8g8h4ysix733dDgcgGpnGrQimtTB&#10;RszlNav7qHTLbTkja3t8BijN87+5rDYMqYaP7tdJpOkyapdSXU/zLkYVm+9nvTdb0OCG0NxbFlZT&#10;ub0612wnGHu9Soo5zceNx+XtVxo+Id2dv3nqsFO/bj/gPetC6zHbBGLeSSMMvAJA61tJ6pEu9zNe&#10;5km7syj5d3tWnpuoGxuEZnZcdW244NZvlEvwF2sPoM09G2/KflonGMly9BM9p8B/CvxL44uNYt9O&#10;0eW6bSrEarJB0kNr/wA9EB/1lYFhqDx3ZWKSRpE3YWQ84HtXQ+BvE1rDpFubXXL211t7f7PIkf7o&#10;iMH5V83OSK53VIm0u+kVLORZHJc+ZkOT6gmvlpPnqTg1/XV69C61Om4Jw3PVfh8+ja5GLS8thbzM&#10;d5Zn8qOQDngjGM1ufE648N+E4be30nQra81IskouZE3bJOx9wBXimnSy3aHyy8czFWC3B/Dgirst&#10;nq7SHannKvynyyfXsK872ChWu5fK7OVYipGPK1qaGvWy+IvLumLR6g67Xjbo59QPp2ryfXtNNrKW&#10;VWjbBcpg5A9RXoJv54YEE8Ds0cvLMCGyOcZNXNX03TNegzPGLW6OfnjUmM5r1qOK+rtXXujp1Yt3&#10;kdZ+zV8S7U2Q8NXT+TdR5e2mkbhx3Ue617nPBHrzyxQQTL50b52qIw2eM5r4fh0C90HVreeRXhVG&#10;4njbPI9x0Ne3aX8edYfRbnTbyBLrMBiF4reXN049nrkzDBKpU9phtb7mnMm/I55fHerWuoSaTcXT&#10;+WjPCXZiOhwCTU92Sokd5kZcbQq8hyTnqOtcvNpzSFXl8pmK7ivXHHX60kWpNCbbeZpI4TyqrksT&#10;xgV66hFL3TGT0Ha7rtpazSRNb/aLru+7A57Vzj3s99dCOJVt978LHw5PYcVLrttJHq88VxvjmVjv&#10;Vl+7mpdKtJI1F0x+ZhsHrx1IFdEVGMeY0u0jZuWuP7JeJJ2m2Kf3u45Of6VwyTTMiN5js3f5s5rs&#10;SkupJLBZyM0nOF6BR3J9K5m50HULdGiiQNvJHyyg8jsBUU3CN02rhZsy7+R5JNvmoygBR7VPNPJH&#10;lU/hwvy/xVVlhmtURXV1Y9FkX3q1MrNOGz1Ir0LKysa2SRWjkkjBKofL/u8ilu3eRImlR2bj7vFd&#10;dJr/AIfjsbe3ubeeSRYts6qg5Psa5u4ayurh4rEuynlPOUA1lCV5XcWKKe7M2LfG8iYb56vWWq3O&#10;j3wnhd1ypiPqyt1ql5TQyhlDLU86BkjdflX/AHuwrqaT32Nrqx01h4MvPE1ubqKIW9rHnN5IcK79&#10;gK5S8tbnS7uWzuI2hmQ/MrLV7R9bfTw/nzzND/BArEL+faotY1tdWkDeSF8sn59xJwe1YxVSM2n8&#10;IRWhmDKzbVG7sa07dfMX5SF4Hzbs7s1UhcSKG3/d+ar9vfvpbpeQlFkQ7tsgDhvqKuom1puJq5FM&#10;rwt8+6P+EbuOvSoBpSXTFk3xqv8AFtqzda//AG1c+bLHHbyYC/u1+Tip5dRihstrHbGv+rgXjefU&#10;1mlOOi3M05J26lH7Hd29uixB/s7E4ZlzuzVqx8PbUke6E0cbddq8AD1JrT8L2tvpTi48tJrqRspb&#10;dQnu1X9WhlW/k+1jzvMgKr5al0Tj+/Wc6jTcUb3djC0+XUJopIdOjeSOFd5RcHjPX3qCe8nh3GeC&#10;Pcn3mZcGqH2i2hedbeWaOOQfxcdKCj3UeXkaaPJ+7W3s9btCaTPuKTw79ogNlazRrNJn592OOCQO&#10;lajafbeFNNht4rcNP5X+j/xZbu31IrL8GzaFf3kb3evSW9zCud0loJBgjGVINUbq9ivby6+y61++&#10;izIt1NE4j8sHjbkZB9Aa/BZUqspezk3yrV6Pc41GyUbqz80ew/s/2Ph6HU7m78ZStHprQu4VVILy&#10;dCK4r4h+E7e3uxqWg3FzeeG5C/kXdxEUPlg4G4tk5X7tczp3jn+y7xZZCl9dY8oSzYJkDbSdyjj8&#10;a7jQf2k9S0Sx07Svs9nNplrBMkcFxbiRIY33B1weo9q0nCtDSnC7bu35Wtb5LY9KNfCxpKg387HM&#10;33gnUvBN1p11qC/Z7y7sw0MDfeWIkHlexajRfAviXx/q32fSoJtT1a46RK4QoM44ye1dvdfC7xn8&#10;SBb3thpmo6ppsNukVo28ybIj0VC3VR2Fedy63qngfWf+JfqdzDrpk8qXc2wWpTg+WB0Oa2pc8+Wc&#10;+vl+uxnLlpVFKafKdV418JeJv2W/HdlLL/ZurapbWjX8VtIgmS5jYMvIbgj74Irw6W31fx9rdtYS&#10;6d9nur6XzhHb8ByfmRcdBtDce1eteLdQ1TxYLe/1S4gutSdGX7ZfRGQgL8x9OTWb8A/Hvh+3lvLe&#10;UXc3iI33nW0rS4hhhCbWjMdfUYfGxrQnUpK3L3u/ne1uh7dGpTrSTvbyHeCvCV7cpB4Uv7m/um02&#10;/lS33S+YIj8rhmT0G6r+vatd+XNAtys0cDFS8KeWHI9V966O41lfDrG5snE+q3Eku/aRvw79APcc&#10;A1xmv+JtN8J38b3VsbuLpIsHr1Ck9q+Rq1pY+tzqF23p+p5WKlGdZqmdj4Z8OSy+Gb53W2lhuCqT&#10;W7NtHTKsfQg9DXI+MNejsIEt18ltRT7/AJcpaMAcAZ/vit+61j7fYhbRjG0irIUkXyyhPcqBXCza&#10;GL+8muLyWOOCP5pWXu39Sa48JByqSnXfXY5nL3FFLQzIbjVtca4nhMt/M2ctxGgPctXZ6Vo7XHh/&#10;7BqdvFffaIXDyxW4k8gZ6HuVzWdoPx91T4PjULbQNO0+ZdStntrqK+hW4RlIx0ryCPUdUe881L65&#10;s5HO4eW+CP1HU19MsJPEQTi1Bbrv5bMwliIQtyXv1PVfDXwj0/T9Vudds7mC1trK3aWO1kBZJpGO&#10;3MZFdl4M+HWveJJVltdKu75vMHzLbl0UtuIBIwATXO/DvRLnw/pZmub8X0N6G/0VpdwB/Pv3r1zw&#10;98T/ABL4O8O3EGkl9NmuesTN95RwCV6cV4eKxTnX5Ks3KO3Mt7a9GzoXJNqU77HpOg/speIYfDj6&#10;8zQWOoq2/wDs9nInwPcV9E/CDRdOXwtKl/ZQw6rMP3jSLskfHAOfWviPTPi14tluo5F1i+85gX3L&#10;dGu61T9oDxlrltZW5ks7PyQEllW3IkmUDqGBxuNell+Y5fl1f26hJSStZtS5vPpZnq0MVTjTcI6X&#10;OB/ac8F6f4qvNS8Q6SDcahZXrRX1n5uDcRDgnfz84rnfh3baFq3hgff+SYeZZx3BSTy24ByOaueL&#10;/Gkmty3tgphXziEllVBn5e/HORXJaLo1lpWrXH2qGSSSRViL2UzwSeWDkK2OoPeuWtmFTFUHFtwd&#10;7q2/zRksXCNW8T7t8PfDPwvpPw2/4S3Tr+5bU4LVvPu9QYTNICMeTKH4xj5a+eYB4Dtfgp8Q7C7s&#10;4k8U+W97p93txIxH3UVuenpXrnw40DXPFPg69totLv8A+x/LP7u+l3O8eMp8wx5hU9DXivi3wJaq&#10;v2rQWP2gOcosoMJUjBIHY1OJz105UOelyxcWtV7sns5Lseni6laKbi7r8T5y+HEqQwyLLdNpepTN&#10;9rt5bWfEgkBwQwOeR1ra1H9nb+yVbUZbi5aPU4QwdQhDEvnla9a0LwEniu/C6yRpem2X+kT3mwOY&#10;GA42HqTV/wAQ/Erwvth0q3N9NYxxhRKy4LEc/NW08bj6sViMJLli3qm7/OOh4Sm5Nt6djk734J/F&#10;vx74E8MxMZLnQvD8cken3dxceXGqdR8pya6n9mf4C38fxdt7j4heHbDVNLntZZY7uN99r54GUMkf&#10;TcRXc+HP2mrbS7a20ueRrrS1UIkUyCN4UHvXrHhfx74d8YiZdNt4NP03y1cMvR5CWBr63BZhQSpq&#10;rU9/s1u92l0sdsUpNa3PKP2jNM+HerNp9vbeDYLW6tZFMer6PcG04/554ixvDVz2oQ/D7xD8Mb2D&#10;/hHp9N15YxFayzXUm8SHgN19K1PF1x4bPia7023L3UMJcusPqOy1u+G7XwRdQwRPYNdKwVisz/Pk&#10;89a+exdXGYzESnzR8rpaemn4j5U3JI8N8LeAIbeIKkqZxtTavz5L8ZArZ8c3Gs2dlp+hX7iO38rz&#10;U2rgOucDpXsfjjwr4F0KwgutK3W99K48u0klL7tvcdwRXllzYH+1or+/mC7VKCDdhwBySuffrXxW&#10;MjPD4twxDUmtVaz1t0OZr2UeTv8A1qYnw5+Go8XS3tzezx6Vp1goeZrxD+8B7Vu/EXxVpOk+NbfS&#10;NGtLaPT/AC0Z0t8sBIRwQh5HX5hTfEPj2W6h/wBFllus/LJczMAbhlG3JHt90Vg6fd2X/CT6FqGo&#10;yCzjEqJLcMu3OP8AVgg9BnvXp1VSq1FR5brv5/okYppR5Vucp8QodW0rxPHObKa3mjCsNygHcfYj&#10;O2mar9q1xlvYC0c0qL5jwr8/HBxXp3x81JNd1bw7qKSRzQ6jaFEaOUZ8wPhlbB4Iry3U9Vt49GvJ&#10;YJPIukAdIozjHqQRzg45Fdk4+xqRp0fs6J+V+pyzvCbu9DlPiR4h0RfB7+G30CS5v1kEy6rI+Hti&#10;eXC44dH7g14bqGk7fDcuxNsaTjDMvcjpXqXjX4h6Lr3hGOK3ZFuoZGd/l8uXYei15vZ6xFrVi0Dw&#10;ouycSCTfywPAB7cV9vlkK1Ggrxas9b/n8zGpJuV2anhrSLfxfZXv9s6hJ9ss4B9nfYGDqOznrkfw&#10;10nwp+EGneMJNYs7x7m0VcSW8sLBdyg4bg1jtZXNv4buNWgjaGNZhbeb745Fdf8ABDx9aab4iRdV&#10;na1hnVoQVPyH2A7Emox1bFLDVp4V6rZLo1Z6Ium1OST2OV1P4P6BoN3r9tq+p3cNzYoJIFWEYmB7&#10;H6HuKj+GVlr3hGO18TQWc154Vlle3vlt13eSy8FmHYgcg19B/EGO2sPGnhKZreSSa9hurR4JEGZM&#10;RrJGCSOuema4P4vfEbRZfC/2Lw1cyaJJckpdW1uhik567k7k9K8zC5piMfTp0ZQc1U3b2S1T2V1d&#10;q6ZdSnyy31R89+MCNe8SXeqC5WRbqZ5U3He6IDhcg1iXKStC10zeWqH549vY1LqV68d7vQIrLGB6&#10;DAHf3pov4Jorn7UyqzKMKvQ/4Gv0anFxhFLZWI5na463125sLSTS1mnbTp5BLLbq20OR90/hWH9o&#10;MjSI53bf4lXHFaU0W6zSUfw/L/ukVlykxt842rjhv71ddOK1aW/9XN4k0Uyyb+N3qtTWGnKzSOwf&#10;ap4ViF/OqVtdKzlF/wDHlrXsFeIxyzblhm4HmdGFFS8E7Fl+8lnTy5ZoHjhJ2i5xkMcUy8Qzhdji&#10;RQP4ee3TFaNv4jub7TZbNGTy8YEE37xPqAehrBgkm0+Ge3ukZpGw0ar71wwi3urNEatk9hCJJJEt&#10;4XmkVhl9vRf73NTa14nZdNWwgto2ZH5usYcjuPpWYl9qS2jW8SPbx7m8yRur5PerUNxPbw2/+jxT&#10;eW24/J96uiVNc3NKzL0WhQi1rUtPu47i1d7WRD/rbfrUWqXlxq0q3F1J51w42u22rPnSedJcYKtn&#10;dsXgZ9qtNpMl0Fb5o45Pn2svNa80INNqxLaSKej6yliXiltzMq9d1dFrXjy11LSIrf8AsoLNGuEn&#10;3dB3ArPWwtLdN0p3YHDVnTwQXFwONsPCblXhMelc7jRq1OeUXdepKcT0X4e6XaTbb9j25Vj9z1pn&#10;jDVotP1uGVpEayceabVfXPYiqWr+I7C30a103RFmjQf62WZPncnv9PSuPkZGyuNzdAvrXmUsPKpW&#10;lXqN2elvIxjG8rs1JvE8s1/i0gFrCZD5a7txQHtmuxsY4LwxP5cf2iMDY69fwrz/AEfTZrrUQu0r&#10;b7h5jr0T2zXoRtk09YlceXGhPzbQcjt9aMaoQcYQ0Y5pRRo6lC8mZlQLIhK+nmVix5VCMbuQ23bW&#10;7putWMlzGNQeazh5w6p5hVfXH86i1PQFuH+1Wd1DqdijEGeAk7GP99T8wryabcPcnp/XcxScgaFy&#10;m1G8zBDbtueferum2F5f211Fau/lonmld3yYHc+/pWRqkVxpU5spokhkhynyk8+5r1b4XabqmjfD&#10;/wAY3BgiWy1WwS2dbiImRY1fduHofQ1y4ioqNNTbWrVvO7LpQ9pPlPKL8GOadMdc/wAQArVPh57z&#10;wjdXrB4bpXXy1ZS0ZU8YOPuk9jVC3hWa4ZJpI7e3bAdpP5V9D+DfhTp3iKSbVby+nXQktyk2l2Mv&#10;mTKihTHKR3QmpxOJ+rxj/W3Q6KFJ1E2fOPw+sNIl8W6SfEl42m6Gl1FDd3iqX8uMnJyB2x1rb/aU&#10;k8MXXj3Upvh8bWbSfOEUK6er+XgBRuG7ue9c5dwWuoXd9bNeR+S95K4aZ/LwF+UN+NUzDp9nM8Fr&#10;KJryQDDW+W2euCcda+jU9Y+Wu2nzLdNcqg7WMHW7+S6tLbS8L50a5kfoHY1UttLePTmV2+Xho12k&#10;/UVpHRZf7VNvjy+A7yyPvKg+wrfk0SNiU8xrhf8AZyE64raeIhSSjHZ6mdSajotij4G8NX/iy8u4&#10;LDTLvUprCzku3ttPXMyxRjMjfRe+K7PxYmia58MNIuLe4aLXvtUkQtYVxD5P9x/Vh1D1zXgXX/8A&#10;hBfGsWs2Wqz6S1g3mwXlqxEhI+UhcevSs3xT4kTW9RuJceRC8hyq/u81y1YSrV4Sjdcut/lawudW&#10;XKZJkWx1XbGXmkmhKSSyNneT6YqqTLeXSwwW5maZtqe46V0vg7QX8TahxH5djCQ08+/AhX2bsTWz&#10;4p1nTfC0U1ho08M1wcj7RDym08g5I+8PQdK2lXtVVKMbyt8l5top3tc4vUTLpOqJYW10bpUCq+07&#10;kDHqozmrOsLFa2EdvdW8LTOeYliMToPX5aztNeLT0nvXfzJk+ZFVuNxPWsgtdSXHnrOWaTK/e/QE&#10;13xpOUlrt17sE3c0obS0sZYYm0uZZrrb5Lec/c9eRVvVNes/7YvEdGkjWQrtVwOQMVnaQJbjVIJZ&#10;Z5JJIF3ptJdlx0x+NImnRQzF73fCz/fWT77E+graUIvWe/zNHK5pWerWM0sNp5lzD/tblxknua7z&#10;w54kg8IalLcaro8F/wDc8pr51Z4D1yAvWvOl1I6bIkulxGP5dqyTKGYEd1zwKZZxzXl6jNJ80hCm&#10;Vm6ZrjrUIVItPRfiU1GOvU9S8Z/GvXPGVx9nswLDTUbiBeCwx3IrQ8CR61rWknTZtQOlaWkyssVv&#10;AIlmkPUGTnHC8VX8J+DvF3hi4+06TDa6lYuB+9ZUaKQH68hq9C1XR7rVrK1uGie0aAFZrLPyEk9z&#10;0wPWvkMRiMPhYqhhlFR76Np+aa3IVXld+hx9xoVpceObxLPTtRvNJtZ3EcWryn95D2yV71h6v4dv&#10;GvrprKC0tYcsRFb9E79T1Ndvqdl4jZhcQgqrj78cwJrEd9Ws1dru3DR+aE8+FuUz6+tRTxVSb5lJ&#10;bbXOeVVzdlscroni7XvCd06Wt0+x1HmRSNnzB0K89citvxHruk/Em3sVvNP+yX1mEjkRZQhaIAjh&#10;j3FSmw03VgiPeOt05zGzJnknpWenhCym1qws9R8Q2Wi2M0pifUbyNykI9SqAnAr0ITp1aiaXLPyv&#10;/THGpJLkvozRn/Z31OHwDY+KLCU6lazM3nRbdk8HLKOAcGs/w58FPEN8n2hI0hsi3zur8gdwRXcW&#10;Hxo034U6Re+GbLWz4zs1m3CW1h8qBD38t5OSDVK3/aGa6utkEMlirgKZZJq5q9bN05Rp0013f+Rs&#10;/Yre9xvxQ8K33g/RdHCW7/YZS3l3S4AcDtx0ryW/0221Z0nn+Wbu8f33H0r1KbxHBrRj0ue4XzLm&#10;TbIt0+2PrxyegFZ3jH4XQ+HZ1it9csdUbhnaxfekLYzt39DWmXzqUKX77SXfvdmDaUvd2PPrTStP&#10;s5w8sbzMoP7iRhj2zio7jRYNUBuLVTDsBd4N5aMe49APStv+xXszcbph5kQJKe2ccGsrTrK78Uag&#10;mjab96eQGRtwVMDnPtivZhVcrzUtFu+lhwbb1KMenNDog1JSklq7lNrdiPYVV0/xFeadexXMAh3Q&#10;kMFaEMjEeo716L4g0HSfBtm1nayWl7Mo2SbmDBsjqR2xXJ3fh7SvsTSxSTQ3CRrvgmwPmIzlR3Q+&#10;tVRxFOtFtq6e2nT0NovXQ6zwT8Z4NFv2/tfQrTUY3/ihBiMZ65UdOK9L+KvxI07xromkXYa+td6+&#10;b9jms9secdVkGDXgGi6aLy5SKLDTMQvqCTX2B4ts/DHxJ0OG31K6bQJ9Pso/s0bYcpJja3T76n71&#10;fK5tDBYXE0sQ4O93e13ZW6Rsy7SnGST1PB/DfimH7ZFa31/dQ6XJw6KpfZnqVHQc0lxpds10yQXs&#10;M1mcYlkzFvHbjrmtm8+BWvadLGdNxqEMibopbd+sZ7sp6E1zmp6Dq+i3EX2yz2lMgFgMkjrn3rSF&#10;TDVZ81Cotemn5b3OJxnDSaPZvDuoaP4X8FaHPZ68lvrthdSytJb2hLhHG0oc4G0msv8AaO1W18ae&#10;GNO/s+J2vGugsq4JJ2j7y+1cra+Ctbj8NLqt7b+TpalFe5jQSGMHpuAJxntmuytr+HwPDBfy2M8b&#10;TwsbWfyCEmYphBkZ6/ka8aOGjTxdPEQ96cW3f16Nromz06UvaQ9nJWSPO/hj4d0bw3dzXmsXoW+s&#10;8s9nJCcbD0cN0yD1Srnwa8WN4F1+78UultdWr3cqRRSOQcnn5Mdc1c8RWlzqmsXt7NawQ36xLMjx&#10;xvscLH93rgEVzXgeOe20L7ZeWyTWcolSPaoLiVuAxHavdkqeKpVJVndTtF69NXoO/Jt0PSfi4/hH&#10;xTcNezaTA+r7wslzolwy/e5BZXADn1Ncl4vNj8MtNstE03UDd3Wo+XdyPxHJDxwpxXOa/O2kzPIq&#10;I0MhEsXXBz7iuMnmuvFWvl2nka4mceZK3RO3X0FLB4FckYub9nHWzd/Ra3skclWo220tTutV8Y6h&#10;qunQ2OpabA0cZGGZTv56fNU2hBrmaddPczNCMvFGvz7SMEgVVSyTw+v2CWE3iIw/dyPw+4dQexpd&#10;Lth4b1LTrzRr1L/XLqUpaaZJx5cg/iLHjHpVSjTlBxp6duz9eyt1Go8zuzqvFuq28dlplraIJvEl&#10;ywJ+ykj92R1amW2m33w3ETeRDNYvK2+6jOSrHpvB9O1VvDOp2vh+S8lvV87WHm/0u6b5SCPQdgDW&#10;l4n1yDWrC7vIgki2376X5f3iCvKalGUaEY3g933fS3ZK+hpNxfwMqa18Trm8gg0eyluvtV4wESw5&#10;JTsTVaytbdrO+0SQx22nQHzTH1kDj+LPpXA+ENVhuPECXV7BN5jzKscq/fj54JHtXWeNLiDQPihq&#10;lvdRwSZINw3QPvGTnHcV6MsJGhL6vSVnbm9WmvyuCaUTnNTsYNNvGmh1GPUVYbnSQlgB06Gn32m2&#10;9nYBEvLaSGaLcDG24qRzz71p6z8N5GS5uNKk8tdqP9jkBw2Rn5G5HTsa5XUbO+8PrE89r5Me8NJ3&#10;68A/SvRpThWS5Kl38rkWcd0dANNmjjaVQjNgNHubJORnNUkLLGXaB5GHzbsfdHcAVzVn4pc34iQB&#10;YxlQsZP1rfGpNMnmrIFxy68kP36mrnQqUnaZLepspYnULCS4ijkaNf8AWM0RGwfj2qTT9Pur9rl0&#10;iaZYlMs7wrkKAMc1mQ6gyQSKtx5ayJskG/goe3vmp/DyX2nXcjWkjR25BWXdLjcM4I965JRajLX0&#10;Li431PSIPFMGrW2maLcWL3FnGiQlVlL+aw6NtH6Yr0iD4F6RoulXOr3Gq2zbBv8Asdq4lnQkqMOh&#10;xjHevMfAerReH9dXWVtDfWcLbnZU3IAODnByK988XaTZ6tpVtrkXiJb7S9RJW48xBHcpnkK/TeB3&#10;k6146p04czbsu1936dz0I01Nc0ldnM+Hp9JtLK7inijuLh90SS2rRyRyEvgxnOO/cV0Oo+D9I+Hv&#10;g9J/Dk0VrqFxbPnTrhHMfnM+C3mnow9K4PVPh1r1jqFxo1lZwTQ2rHEFrcI5+b59w787twqlq3hj&#10;VPDlvBLrJl0+3mcHz7yQqGbrg5zXnUJ0aM5Sgr3fdvbVXXcipVaXKoHKataarrx1G0ltpJrjRk82&#10;TUtzlF2ngk7MO1d/caBqGsaZYXlxeaba2cekxQyafDd5ebD483Cg8gtXR6H8M9S0210+9v31CbRd&#10;SO0XljMXjkB771JAPsa6fwn8DfEurWruse1hG/2edohG9tGpyoGcbydvNexh8U8RN0lTfdb9SKcJ&#10;Nc0jylPDF1DJpFvdeIIodLgjjhk+3XHMEa9QqdCf7tT6bdWun6ZJZXRmmtb+Q2891a3ezy4Ru2Rn&#10;d8pc9ga6+f4QXPjZJJX1dLPWnVr670yaIxwuAf3bGuNht9Nunbwy+p/Y5GniS7ubpTcmaJjgyRBR&#10;/B1561NDmlVXM+p0OmoRR2fgHVYLi80xrC8gvr6Gzdh/alo9yLmReE2jp5oHQdKvaJ4w13UL+51f&#10;xRoN1eXkM8lvNbXifeiWPLqvTBYc8VzkfhHWvFHiCLw5F4phmm0gl9LuVQx2kk3yhI0m6EOi7lzV&#10;LXoPiO1zd6JdXmqWd9on714Gmjcsij5/IPfjoDziu72Eaq5X3uaRZ1nwaGl+LfEC6ZLriWGk3rGJ&#10;I7tyGgkJx83/AD09jXh/xs8Pad4V1WPRdIvTqU1hdXFlPJDh0SQPgBCOoNem6Kml2fw91HW55Ybi&#10;azZLqylkYx3Nyx4Tbxw4715zomsTx3UrSwXeoalcyG43Q7I3clG80lzkcFuKzpUPY3dupMknD2b3&#10;7nKW/huOx8Ix6zcFF1KS7MSQMyPsATJJrl/EkM9vf/YvL8mZFU7lUYyR619VfC/9nXXfi3o9vFNZ&#10;xWTWaSXn3eZgx4Lk8nA7V5X49+D8+rfEN4Pt8MNnDIIXvmTy1XBwMg961jUjCree2tt7fIyqYWSg&#10;nHU8Ogt4vtm5htk2swXdwfpW74ahvbUyXsQka3sxvJU/JgcYOegNaPj34fS+B/F4tZ7y3vFz5v2m&#10;zyyEntk+lZ0upSCBorDdb7laK42tuEgPb3FehVk5rkWzOWKcXrub1/4imvrYQzuJIVmaSONcER/1&#10;UGvUvg1q1rrUj6Vq9zftpItmins4X6jqCufevB9B1Ke38y0lQdlRvY+tdDo/iO90a9je3lfy1J3x&#10;xnGce4968XFYVuDhT0fQ9GjVcXzPY9r8U+GNLmuZYL2W6sWsIN9vFaxByyn/AFY+btXEy6nf6xa2&#10;n2q6NxcWAP2eC6IJwDkrs6cba6rUNUvfjBe20pMVrDpkCb5/45Ao5B9TWHb3/hy1ikvJLG7ulTKj&#10;7LceWQR0LE5/KvKoc8KcYfaX9anuySfvdGdfo/iGz8UeH5IvEcNzqi4EQWFQREpdeidMfNxXz78V&#10;/A48I+MnhsUmj0+bc0Pmcs6B9uGrthClvqR1fSrt7OzuWCzL/AknUZI45rW+OV59u8Madea3E82s&#10;WzItleW6h4ZISf3iuR1Poa93L5yhW+K6f59UzxMQm173yPHtShiupS0USxzSAJNEucBl9PY19G6b&#10;8PV+GPhVU1a7+z332XzZrGFc+YSMo3mAnBwdvFeA2+iXkMP9ozwzW9jdEpBIuDvf2HtXs+leNVvP&#10;B32fXo0/tCxuwzPJaOQ9uExw6npXpYhc8OWL2OOk1GV2effEed/FXi22UWyW98I0hkiXlHAHyEEd&#10;Ce4rOvY5NNUtIrNx91lx79+orqde/tPxkmo6jpMYa60oiVI9NiGyK07s2RncDXnbeEtX1qxm1HL3&#10;FqhET7jiTJ7kVz2irJzSSMJK7uU5794/L3xyXC7mwy/xZFanh67lvrq3SUiOPzB8yrxgdzWh/wAI&#10;pCujfNctHqSyriLygB5QH3g/r83Sul0nwrptj4a1PUnu0/taFV2QKv7tlO1SQfUU6tWLjyLcKcHe&#10;5FPq9xb67FfoFWSCRfLVV+UheOM+te76lFD4q0DSr+1BZZgEkgkT95n2J6MK+f0gaxtklaeFZgN4&#10;XcJDjp+de0eD/GduugSQLa+ZDCApkV+fUnI6187iZOFql9mexQSleDOk8HIY7RN6LHjdC6tjCle3&#10;B61x/jzwxZ31zb/2vHJDsykFzYxb52jPIj+bjI9TXZ6I8Rtbi4srlprUgs0mfu49awvHWqyWsUEt&#10;raGa4u42/eyMSYyowFHuw79qnCV4QrtdXsei6bqYex5r4rs7fwnBeXWjRNfXBZVeWRcPk8CUp2ry&#10;b/hFtQ3PdXKvMswDuzMJOTxz6V6VeeI2XSpVlgS8mNx5LveMRJCRzy4z0pvid4Tpwngggj+1TR/v&#10;I1PzeYV6n+6K+npOUb931PBqUFa7PoHwL4Dh8H+BbCK6Q+dcRCaX5Pk8xhkg5PYVY8Jael1rCXDR&#10;iSO2IYfL/Gd2APoK7Hx7MLPTLS3iePd5KKdr4DkCqug6VJpdhDZs4WSLDTOvBbPNfH1JKc2c8oe8&#10;uyM7493Cw/Ci6DnbN5kWx2UgE5zXlPiDQvtlxpusWoeSG5t1ZW25HmAe+eTXU/tIXclr4a0uBjuW&#10;5uC2yNs52py1cZ8Hbl9Wjv8Aw/LOzRtA01qjHARx1A9mFdXK1Q9oul/0RMneqkdV8H4pLe91W4+7&#10;HDp9xM+1cbT0Fanwl+NEvh/W7Pw3qivJprRI0d5ty9uzdsf3aseCbIaX4M8Z3bo0OzTfK8tuuWPF&#10;ec+GtETXvF8CW9tdzXEN5CxZeY44xtBA7jFebQlFurPtb8j2eWTjSS6/5n3L41mhvNNRYpBcQvEF&#10;3K386+V/idpNtdGeeI7pGLKW9T0yRWn8XvFd/wCG/Ekj2Wpf2bGzRQySL86ICOrJXF3niuHxJBLt&#10;lh+1EM8Um4hJwBgcHjJ9K3pVJYiPtbWODNkoVXA8Wk1iXwP4gjeKyjvIYp/NSCReCG6qMdBXa+bp&#10;PiC5u9ag0+z0ezmi2mxWYiNCduCS57+3WuR1zFw7q9mkMi5URtnKE+ntWettNIh3jy+h3M/G3PIr&#10;3JYltLl0fU8mlJqFmdRqF5prCRpZ12rhXtrX5AB7Z/pXU+EP2gdO+Htnb2Vr4YstSs4rgSzrdXEg&#10;keTHDDHFeRXelyquxZE/efMGZh36Dt1rOlsXhYLJNH5e44aPnHv9K6sPiZUpc8Hqaq7PYPG/xun+&#10;J1+by/3/AGyLclpa8RQRZ7A1iWHgi18l9S8QzRzX2NwtlfzCvORz7jrXnqyJaB13r02Hq3Tiu++H&#10;llc6lNc28Ut1uWEzFI22GSMbchNx5rkxVarKMpNu769TamuaVmV9cs7zxV/Z1hp9mFheTatmvT5h&#10;wT7Vt+JbWw0bTjodl/pU1rs+13MbffkKYwvqoNereK/DGn+B/AVxrmhx3kLNFsmnvkxMIgOUUdAC&#10;a+dtH1mWS7uJJ3O6ZHfze4IGQOleZTjOrFq3uw/FnqOCoxs92dg+qRL4ctrC43yQtaMJdrcKCW49&#10;6+ddVuTb6ltjd18ly3zLwdvSvfYFlbQbB2kkZiNp+b5MeYxCnPQV4R4vtZLLWLi3L7WWVnPlvxg8&#10;172TKLlOJy1XZHYaHfx3CrKgP+kxn5N3CMehPqc1B4uv5JNAuUb5YWAVV24PWovBOialJpEjqke1&#10;XV416vgdcCn+JbFrrT2li3yMwDbGzj0yRXdFRhiLJ6JnlSujjPDEOn3E4sr/APdrOyqlxvwY29Cf&#10;Q130z3um+G38PWuqXVrpdzF5U9sr4S4dTlC4Ixx2PWvMBbtHCJVYfKT616p8MmfxlpOqWTK1xq1j&#10;5cturRZLxdHDH27V6WK5ofvYPRbr9UbNyS0OJufCRjgR4ZU/uhmTP8/WsHUbPUrfDuD5aj78a42g&#10;+uK9bfR1t5Ratvt9i/d2k7fbHrUSaNLGNyyoq/ddZGJ5qaWMsveMIyl1PJ9Jsb2+uBLKu6NMf6x8&#10;ewrWi0S2tYvPnkjaTLNs3Zr0xNDNmZCklt8vyD5xn8hXN+KdEjeKVnuGj3uqusK/OewFV9cU5Loj&#10;oSbOPjiGoRSPYS/MgCvH/Mj2qkq3tnM65/dqdpVuh9RXZLbT6PaW2rafZSLZwsYftMbfePdX/pWt&#10;aanp3iFYhLZPYX2f3ksOGjcE/wBw9KmWK5E5JXidUaenmct4dtzfXMex/Lxlj5mWRMdxivpzwB46&#10;0Pwzo9z/AGxoVhK01ubeS4VQ7uCeJELj929croPg3RbGKO7lkCzHEQVl2bBnBPFUtVto7h7m3td0&#10;jOwRdreYFGOnPFfJYnGwxlW0E7I9mlTeEjzy3M3xD8R9TjhvbCwjhtdzfNP1d8dvQYrzWVLuaYT3&#10;UvmM4LH5snAr0PVfB9zp9sHkX5n+VUj9TXLarpv2NCjFmbH0r1sG6VGKjA82vOdV+8Y1o/8AZ7G3&#10;+TzjJt+6BsNaSyIzPDLHubA2RtwFzXP3l22lzHASRlkKv5fNXUu7u6QxLJtmCs0KdRIDt+UV6soc&#10;y5jhjfY5C80+eO5k8/zVbJzuWrfhzTkuNTjZv9So8372KnePMkjMnqpXrsqbSr82eob5f9WinPl8&#10;Hmu2VWTptLcybuxdYY3Ekm3bGqN9RVrwZrV/4b1SR7LY001vPaSLMoKSRuMEVDPeWe4utwvzNt29&#10;Ac1Q1W/tpM+RIGbIU7emRWcU5R5GtAp3UrrciXE1tHEz/NFlvpXvlh+zRZfEL4O33xB8L6pZWd7p&#10;r+TeeFZpDLdAjaoeInllctuxXggiaREki/hODHtGAfc1698BPiRb/Dn4iaHrNxAklvZTJMfMBORU&#10;4icoRcobo7sLKmqnLVWjN7/hle7k8uey1y20u18mN5rPWEMN7GxHz/u/40z0KbuK8Rube5bVJNOV&#10;BJeJMYdq5csc4GMdc9q/Sv8Abb8eeCviP8BdE8Z2E3l6s04trGSP25lAx0xX5iLq0kmpG4+dZopf&#10;OE8fXIOc/WscK6lSU/e5ktnbyO7HU6dPk5FZvcsw6LrGqXl7Zx2k8l5aq7PF5R3Rgddw6gCuVm8x&#10;WHydD91q7++8Waw3xF/t2C/K3mrS4k8uX55YmOCJdvc96y9d02+OqXN1qVlLarPOwgl2ZB78Eda9&#10;WnNwfvWs1/w6PMcNLo5OziE0wVlLKcfKrVparpxdA0Q+Veu7mpzZ/YX2ttZv7uz5+OOK+kP2Zv2Y&#10;dY/aD+2JaMkcNrDlpZPfotZ4jE+ztNJvy6l0KMq0nFf8A+U5YfJJZQu5vlNNKBTHx3HuK9O+Mnwk&#10;1X4YeKbzSNTiMTwMwwqeledhHh+aNE7ZbiuujXhXgpwegVaMqMnCa1RBayhpSuUVcj5tvevafgPq&#10;9lokWurqWn/bo9Ysjp0KrgGI+Yr7sMDlflxXkUKJv3DZ5w+8v94elfT37L+r+CZPiPothqukya1Y&#10;xwSW1vafZhLNcyycJtHGGBbiuLMKjVO0Y3KoU3OoknZnfaJ4bvPElwNP0uwe4unBlMVquTsAyT+F&#10;elQ/sma34n8BjxR4b1/R7loUNx5O4CeORHyYX38V9IeFvh54I+HuhyeN9M8O65LHpslw5h8yMuoj&#10;4/ex7uOe3UVF47s9N0rTtV8c6J4g0jTPDfiCGGDVYVsftZAdcM0eCAXXO7mvnalGTjzz2t0avbpL&#10;VWavpY9yhgqUXZ6v+rrTW5+eXi7wn4i+DXxIjv8AX9Kks7y8BlngmiCK0cnzE4Xiu7tWWaWJmghj&#10;WZThdwxtPY+4r2T9snS9V8ZeHbJNJgk17S9C0xLpdZXT2geZBtXcznhlFfJ/gzx7NZzWelaiE8sK&#10;Yku2XoD/AHsdq5q1OVS7jq46dNuj00PIx+HdOomlueif2e9rfPE0e1kbaI92WXI5IrN16y+1XcTR&#10;fu5nO12VcgDPb157GvSrrw5d2Hhh/Fc9nFNoTbA+priSBpDwAG9TXz9feKtTt9bvL+Bx5MzBDAyA&#10;jAOOB2+tclBzrz0OJ0JU17yNjWPB810XuLUN3WS2VwQz9OMd6g8N3MulzSQTxbY87JNyGR/m4xXs&#10;knw+1GDwjoPiONPN0rXLP7Tbz7sOOcMhB64I5I4rAvNBOoSuyQpb3jDcjqm9GboAw7HFdTrPlcJh&#10;9XnCSfU8D+Iuh6vJ4vgt3luriyjh/wBEgViUjiySY1B6AVj6VaajJqpnl0q58t12xpMjjy9vT0r3&#10;vxL4aOsaDeL5MrahaxPLHtYb+Pv4x1zXl/g/S4NdttK0iyvp7jXNZ1JLK3jurry4bUNxglq9DD1u&#10;am01toelh4c7u9z1nxX+0J4m+LGh6B4f1ifSfD+neHxutvJhEXmHZtLv1HK15V4hFl4itrl3uLe3&#10;vLaeJBFYqRa3ESbh5mW5DGnfGv4VeIPhN4sl0maVry4swiS3FrJ5yeYOxx2r1jxBY/CzWvhn4Xut&#10;GluV8eSQb9Vi1E+TFckLlzH6kdFFRWtSXto6/npY7kp1L05f8A+XNdvLvWtVuLu/kLSOwV3XA4UY&#10;B446V7L8Hv7X1fwfri+HPCl1ruuaaq3cuq2NwS9hagMrqYRw6vnr1FeQeI7aOzv7hNu1d26Neu0d&#10;BnrVfRNXn0uWbyZ5YZHUIjRuUOPwI4rpnFV6akeHCo6NRss+JvE2qeJNSuLrUbiW+ushBLcSl3AA&#10;wBk+nYVS8poIIE+75nzPx0NMklnZ9kQG3P8AEOfwq5PGU+VkiZmG4rW2kUl0OVtt3I9G3R321UVp&#10;CBjavOe2Aal8YeGtT037BLqNndWq3kX2i3luEKLIn95M/fFa/gPwZeeLvEunWVlGzTXU6RKuQgyT&#10;jqa+mPHX7G/ji38C6neaveNfN4fYRpaD98NnLHyXGRgbuRWdTExovme3U9XC4aWIpvl3PJP2T9c8&#10;G+Ffivpk3je0N/pBLv5UmNquB8hOa+4/ii9l4l0uz0T4YarpEmm+LEYS6MyCVoZPlTcsx5iyD06V&#10;+fvwe8O+Grn4m6VZ+NNSvND0Xa7meytDPL5gDeWPLHUZHNfcH7Lnirwv428Uy6fc2ukX+sQXlxcW&#10;E0dnHYWz2rhSwkVeQ+8b0jrnrx9o+Rfa6/8AB7NHqYGahG0+n4nt/wAA/wBlbTfhV4cuv7UMK6tf&#10;b7SRljSTch44zXyZ+2Z+zIPA19DqFvHuimQq112k9iezV9GHxz47h+NFzomh3lndaZfTzWsUSOlx&#10;LDsRGkCrvwow24Gu7+K3wG1L4keHj4fmv72ezs0WaM38saoz4bgKnt1JodOnVoXwlN80Hv373PRt&#10;q6dea5Wtu3Zo/HnRPAGqeJYNXh0+yluLW2hSW4uvuR2imTHmSH+72rd+G5uvg14ki8RaPrU0eu2p&#10;dYLjTbjy1QEY6nGVPcV6FP4nl+Dvxb1XT9U0LTNcs4reW1NneMRa89JJQpG/bWxqH7T11f2+mafr&#10;/hnQvE1npF7HNbfatJUXARRs8pHi6KO2+qp4mtUSS+F2Pn6+GUL62kjnfiRB8VPGWqztrmjeJNY1&#10;KIjfbfYZNkIYZwOAoBDVy/gbQYryw8QXHiPS7qxm0owb7OTMZw4Ybjur6p1f9sfQY7JG025lW4WE&#10;NJp+oRGGRMceWCT94V5Fq19J8crbxJqSXGm6fqkenSTG2uLhLd7jacCKMt/rD3CVuo0qUeS3zPEr&#10;Rc5WerPkS+uJ77UnknldYWkbfJ/dUHov1rodGt7LxhbOlxF5UlsfKt/JbAQEdMHIyK1vF2reG9Y8&#10;SRoljdx6PbRRwRx8I4CJg5A6sx+Y1fig8MLYP9igbTbpmRk8xCC30JJr0a1a0E1Fp9DOTSR5Jqtg&#10;9jMYGR1k3/e9q1/DeYUe3aF9ynfWnrkcJ1K3kug8kYdTJt+9x161lX+uJJ4lnuEQQ27tsKL0ROma&#10;61OVemo26EqTlGxDeH+x9Ujf/li+c854PXpW/HoZvLdHiAaSMD5W4ODyDW/omj6ZJdiXUvL+zhSy&#10;vJKAgfHDN7U+z1WysdYiitXWSM7181ouAP7vp9K4p13KN4rVEptq63OZSINKVVFaNju2bOg9sVpz&#10;6Be6lYIstq1xgbY/MblABn6jNdFeeGpm1SC9sLaO6jTG+2/ix7VPrWrafZ3yRPdx2t5GoDWsnCKS&#10;P4iOp9hXI8TKXL7PVlpOctDx7VPD2paex82zkVXHyMwyMA9fpWdp0SSF4nLxtn5F9T3Fevavc6Xd&#10;eF5WvLidtW+1h0ljUC0WDHKgdc7+hrzO+fSprgxRJI0gHyPuHavZw+JlWi1Ja+X/AATsS5VqT3Lr&#10;b3bvOGkViPlbuBVS81K4ustEjLCCF2quOPetnw/4Q1vxtfDT9A0y61bURE8ot7WIuxVRljj2Fc3L&#10;dPbv9mlR4f3gV1bsRW1NKTst1/WxnyN+9bQv6biaUtL/AAsPu8GrF7eiYJbxbtxJb8+gzWVeI2mS&#10;IrMrecocU1Ztzoyx/Nkfe/h+taez15uhD1Vy+kPy/Lu6Fju/pSQ273F2WVN3RQtVVuhHE6qS27OW&#10;x2psdz5Lo3v/ABNRysR6bp3wT8dTWn2200nbHu4Wa4QSdM9M9K3Ln4W6rpEUTa1rWk6f5ih/KuC5&#10;kz/c464ry2HxNqtrDJHZ3s8MLt88cczjcfcVlX2p3F5MZbiWSST+9I5J9uTXn+xxNR6zSX+HX8Wy&#10;Ulc9Wm8I+D7eGR73xXCy5H7uxT1HvVXTta+H3hm7lli0q68Qsu3Yt43lx/lxxXnESJfRj7UpjYsM&#10;uq4fH49TT7uC2s0TZI8jdlkXn8a0+r/ZnNv+vIVrM9S1j4h+Dtet5IpfAcNlvG7zbG6MJzXI3Nro&#10;ehmB7OCee+nHmBLllkjt4+xG37zfXpXLW0RmkR5RuX+6x610TwCa6aXy0/1Y+tT7GNJ8sW/vY5Sa&#10;QgvJr65DXEk0zMwwnTinXkL6hqsk6PuZJN22TpxTV04RzW9wzS7jMFRW9KqyXJW4kbY0n7wq351S&#10;SveJFzQ1W/dZX3RL8qghVWqrwmSKRJS/mcuI933cdakt3N4g6LIo+6vtU9tbiG43yIdq5Y1Hwq3U&#10;gx73z5Ld1WMyQ/d39NprBRXtXM6fe/2RXbTtHBCGRGaMgsm7pXP38HnTP5UbbcFn29s812UKi+Ho&#10;awKSS+dHtnxHt67epqObdDtbG7+IVSe2a3mDKG2sR+8arE1yGxuwu0DG5ucV1OOumxrZJaHWa34u&#10;TxW9mq6Np2ktYWkVvu06Exedgf6yTJOXPc1mWOmXGoXcjru+QGX06dazdPys5/558I3y+tekW2lQ&#10;aPbRqwj+6WLNkF+OQa4atqK5YdSJP3tTgZr+SO9ZWDKp+QM3GwDpWpp/iO/tZfInvLmONcr8znqf&#10;6VS1rNnqL7AsbY2/dyGHTNPtka8jCK6/IdpVq2ahye9sDaSub8Oq3SoreZKzAD5v72Dism7uZbxS&#10;qyfe+5u6jHarml6OY5T5r/Nk/Kqkg1LqN/Z6azR2dujXGQxaNeBXJFpP3dSU09jltat7q3vSjh/l&#10;jDL8p9KzXV4ZY2Ybc11N9E82q3avN1znc3f0rDu7YrMUUHqV8vdXbRqJpLyNoySLVux8mPeG7fvP&#10;cmtrTdYurWPylkdrORjvSNAc/mK5y0ea1k3MFbj7jLnp6Vu6RrtrazPLe2xm+Xja2NrdjXPWi7aK&#10;5ik0yxd37W8u1t67Bt2NwRzx0p1/fi4sJI1XbM6/d7N3OKw9RuZbzUBdIpVV/hbr659qk063e8uj&#10;uRdqKcKzY60KmowTe5a2KtsbaN90sm1WxtVlqPVr9tSnjRR+7T5VWr+uW6wpHGiR7Qu0+YmX9flr&#10;FQsNz4HXaNtdNNKVp9StLEyfe+Z92QKd92U/PTUYN8zfd+7uqJ33fwdOjbjirtdmfKdboGnz3Ecb&#10;qm6MfxKudhNdUkE0fk71kZgu5O/U8Zrm/Amo3Gk3Md1aybZgdwbd/Q8Yr1rTvEuia+oXU9PSxkli&#10;ZZLrTvl3nqP3bcfXFfLY6c4VHpdeX+Rmkr2ucTpd5BZ6ijXkczKW3FrdgMHHB+bIr1rRvCmm6oiT&#10;aTeNJHyw85+VB7Edq841XQba4b/iXX8F5DwRHuMbnPs3QCqKXF7pryRSI+1wFdl7FehB71wVIKsl&#10;KLs+3/AZK916noV9oStcSI9klwqSFvP2knHSoJ/CtibaRpb6G0uM7/LkcduBzmub8PW2salc+XaX&#10;Uk1xKf737vI46+tdZZ/BTxbr1s/2WwaabIzbsw6HoQTXPKlJPSVkgcXNXSKGlJLYXyyW89jN5Thk&#10;WaUSJx2O7giqPxR8Y2/iQweZbLa36KPNlhs5B5kYPYrwRmk1n4Y+KNAaT+1dCvLeGSTyjPMhKfpW&#10;GiXNvdiJ/wB2y9fn4P0q6UIQqe1Tu18jOMp01yNWRkjxLYzNc7UkjX/ptne4/D35qzp+t219EYoD&#10;++GFb5c9elTvDBNPKjw2smTy3GfcnpWvpvhPTotPlZcWUkmd7eaMDsBz/KvUli6UI+8mRGSmzmNV&#10;0i5vCL9g9wpG0tuy2RTbZPLsLd2HzL8u1v4TXOeKreXRtRNlFepNHINxa1kO3Fdt4L8O3F9oDvdG&#10;RWlTdD3kcfQ9c/pXfJ8lJVG9Dfkb91bmz8MYLeO+uJ7tU2v8kcSqHf14zXaeJ/DFxeyQeXpOnX0L&#10;5dPOQox+prh9A8M3mh3EmpX9tJZsybPKaUHkH72K6mHx3cRqbdLZGjbY26Zj94cgivOqXnU54M2t&#10;yxtI8s+I/hO403TYr3+zTZxq3lSKswlTnkYrk0UXQQqo27dwbua978Z6zZXng+5gv/mWWMoFjUny&#10;SRlM8dM9BXgCAxIY1+ZdxbzO1exhZuVOz6MzaSRFepBHcI87yMrr96PrkV1HgDwxqPjS9ksvDmlx&#10;LNDA88t/eN9xFHOT0Gan8A2tjqWoy2l/bR3UbxFtknUle/tXtPh/SfBmmeBL7Tb3VZvDkcBF0lwv&#10;72O8J6q568dFFZYvFLDwfutvy1/BG1JqclFnzJNNudoJflm3bd1Phjkh+Z0by3y34DpWd4gmT+0J&#10;2gKtbvI2zbkZXNPg1IwhNx3Mo2/NXrqL5FIJRa2LklssyfIn3hu21T2pa7Ew27HO6pRrMAzujbp9&#10;5W60JcQak4RImaRQSn4c81VnbVaEJyj0Ok0qz03XLbatokd9Cv7xVb/Wj+8B29667QfCui3yxSHT&#10;fMbbt2rz82Oc1514W1yLw/rdvfy2i3SoeYmJCkHtxXu2lfF7wPqkYs305NPkjIf/AFXcd8pXk4r2&#10;sNIJtGMqcua6k7GNq3wJivrxr+W+h0m18kNJFGMlT3PNZOh/D3wyrSX+o3s8ukw/N5snAmAPO0KO&#10;lW/iJ41i8QW0UlhIi6WJlEiebiaYdwB6Vy9/q9z4juo1eH7DZxf6m1jJwoPrU0/ayguZ2/Mq73bN&#10;mHTLG41XVdZsLaS10ncPLXZv2oO3purBtILnxVq9tbQQzWtjHnETdXB+8SfU1qPdNGgsVdrhdvMa&#10;sQAw6ritzTPGFj4fs54nsNt5KCo3A8JjA4pSlOMfdV30BT7nPax8LZ7O0torS1gn80bjumJmXHUn&#10;sleb6hbto+oz2s8UkMyNtMdfQcPj3TdJ8L3lx9mfzFU/upnQyPL1zj0rwLVNSOtX9xdTDzJpjud5&#10;HJNa4CpWnf2i0X5m8Xr5HtK6jqOk36SQWT3TIR+6VCQ47g47Gjxx8T9Sl0yHbp0+nXfMb+Z2xVDR&#10;vF0/h/WUmleRY/vBuuzPcfXvV/VdQPii+FxK4kULuDK/PH94HpXyvsoxqxnVpppddfuseU0lqb/w&#10;58Uro/h6WW7zd3U3zPxkqDwavL8TNHtdXFldxPJMQAHhyAPunv0FcRdXtzobgSx/KuAN2BwTSWbW&#10;T6q1/dSedeL80m5+gHTbXLPBUas51pp69n9wott67H3p8OPjHN4Z+CuqajpfiSBI7QND/ZFxFl8t&#10;0ZCe4zXzVY6bc6hqk97dybrmZm+aTlwSc8mvOIvGtlaPGjXXy8M6Q8kgDsO1d3c+J5rqxtUsykO9&#10;R5ny/OCvCkY6+9eBPCYnDxVNybi72v0W9kdlWu6sI8y+Ff0zsta06/0WbUI5tY0/UrdcLF9lLDCM&#10;Pccc9RXMaR4YtNN1i48V2qyQzJmGRF/1ckzcblHbisKwbWmk1G3u72SSG6ZDHBISQp6jHpk1c8Sa&#10;xMuiSaQtw3nNMLgxLkHBGDU06U6UnTjJe8rO21rK4Rrq7nbodf4A0t9b8QreNJ8ttMfMe4lTexJ4&#10;AHvWZ4x8BXsni7U9SudRFrpw2PG0j4Dg87fqDXhunXbXmvh/MK7XXuXIx719Ea1f+KH+D9zKtxJa&#10;tZSJLDPt3EqG27XBBoxWHq4HEwlGokp2jqtrvpvc0pVLpryNfRrv7XG1ksEf2dE+eWPrg1n+MNBl&#10;gs5LzToJlt5Niu8mCBjp0psOq+JLLwrpsviI2yzTqr/8escMgHo2zGQe1ei6BbWeu6ElhdsJoGgL&#10;FOABjoQK+Zr1HgqntYu8b201vbdjinUXJfofLdxos/23mOTzJjt/eIVzzWhoelzaxqVnaw2oVt3z&#10;yrgvwete+3+kLN4T1CwtYIZ2CFAsiGUJxjJ6de2K8M8DX2oR+JLKxm0sQs00qJLbO2CQOQQeM19R&#10;hsfLGUak4pJw8/Lc43RUUetww2PhyCO3uJgs2VaNLdeWBHp61ulre6kED26TNB0WbHcZ7d64jxAs&#10;03j7TE4jjjjLyeYp69q6K9v/AAxD4wiml1W1jvSsdwbC6lEKzbeeSeMt2xXzEsPKq4Wu5NX0u+vk&#10;dlCTlJwW1zv/AAT8TNE8I69pN+3hqxebT2fzItm/zwx556DHas/4i69onjW8e80rRRo0zySvKhl3&#10;JhmUqg44warajr3g3xbp0N14V0eG20/cc3IvPtDOy9VLA8VgW2py3M+2zMkNvGSpl67+1RU56DlQ&#10;i7qL19fmlLodk5Tt7OWzCy+G1l4r1KN7/wAYWfhmaACVbW6iP+kEnP8ArI+grmr+IeFtbuI7i8TU&#10;fsxP76x/eRuCfvAiup1r4sWfhC8js9S0mfVFBLzMtm8geMjr5i1B4X+Inhz4jXsmjR+Dbw6LMdum&#10;eXdJHqlpI3U28jY3x5Xd5Ule7haNXEYeDqRUV3732Mp0qd0k9T6B1T9q7UdJ+GENhYGG5EtokEF9&#10;HHyARjt0NfPE/wAQNZ0K6mKGGaC5VXjhaP50lYZYrjqD3FYuuaVe6Oo0mWK50u4gmdwmpReS55xn&#10;y+orY0/Q7nVbI3TTvcSW+WmWRScc8YPpXm11OyhjJOpbRc2rS6JGlSdapUtsN1P4hazqmiHw9a6W&#10;YdSmJN1crKN8y5yeMcDHFcx/wiWqTWsk6SJH9m6rI/yfMe5rV1XVtT0uWSO30/dHP/y8+b69VyPS&#10;sO11s2+maikSN+9kG/8Ae5IQV7VKcZ04J9Fpa3yRzu3NbqbmiaTLp8o/tC5tVZQN6RrmMZPUsa9H&#10;0u7tbjTtR0yyjSOZNsu2Nx++9dmT1Aryrwx4g+3afIk6osyFFjdk5ArLk1OJrjbBH5+zdieT5dmO&#10;/FeHiMLLEzaejX3dzr9rCCVkehwzBbzdsaS3SQsWkbE2c5HTkV6TpN+b6APYG3hulj3BZl+/3wCK&#10;8cs7mOawhVV7fvGb5sN6irA1OW1SJUYw9fm3EEYGOM1VOvOk7NGsaltTpdZ8GW/iq4GpXmvTvcOd&#10;o87AKewFcX4s+HZ8O6lFcRau01wsYjTdIzMh65xVmDU57WMC4Em7BWTcuefc+priviD4k1W8kt4r&#10;K1nmkkjOXjYZB7deoHeu7DRq15csXb8jnqRpuPO46nRDVL5re2tZXF5coMuzfcyecitCa+k1uWyt&#10;X0t77fKrfZYZSB8o6np071zeiDVdM0mGXVIQtwkO5/mB4Hue9aXhbxRNqwFnYXMdnG4O+dlzMi47&#10;46DNZyw1pt20T3X6WM7WspbnLaz8TX8P+Oc38X+iQ7onitk/1cgG3gGvLvjB4unt/EMeqaRemS3k&#10;RcbSTG61B4oubqS/naeR2Ylm3cnee5JrkI9K/ta2vbeWfyY4VaaNlXI3DsfY199l2X4ejKNdrZWf&#10;Zo4Lpu8tjLl1RmeSVc/NVb7Y+QVkMe75TVT7S/P8TbTWl4ctBqmu21tLIIYZGG+XsgFfXOEYRcns&#10;jpSsj2y68bXB+Fmg6Rp2JJJ2ZLhtnLyK3SjxF4Svvhz4fkWV/MvrqQTI3dFIzn1Ws7w9rtho/hu5&#10;06FZGvobkXUTSKCjsOwx0yK9Qg8MaN4i8O2+u2cbtfSQeYEklMnnno8JBzhgelfn1eqsFL4bQcm3&#10;p8Teq9EZKzXmeQav8Rta1jwnpWkrMZprW5F5FKzkzjaexPXHpWJ8TdRa71uRLWMNa2yhXlXrIW5J&#10;b3rtvEvhnQNBt5NSNytpJbTs0drNnLiReCEPTB61wHhj4iJo2qX8lxYR6jaXgCTxTdMDuK+jwkaU&#10;qXt8NTu03ptu9TaT11OQM0kyh/M2tgjb2rUh0g6pptxPEpka2ZGkVeBtJxXr/hf4ZeC/E+jHUVu7&#10;64WRSI4bPAMcno4asHXfCtl4FtrtRDfQsyNvnmmXoeNuO9Ws0o1Z+yp3U09mreqFHa7Wh5Tq128c&#10;hityzQ5Cnd7VjXMjt94/KvzfK1bN5bW9qkwaWRrgPwrJw469ax3uWX5V9d+7pX01G1lY1iT6RDbr&#10;OLi6dlt48MVXqxFN1zWZNa1F7hk8teiRdlUdMVnt8r/xbe1PjO2UN/EPmrpt1NOXqX7CYQyF2fzP&#10;Rc8Zrba287RINQiv0kaOUwz6e330z0ZfVTVNtLX7Pb3cP3nT50boGBpUuRbyjNujMp3Blb7xHeuO&#10;TUneO4R0epp6mYtPtILKFktbuRBuZmFO0SzkijggaR/tEh3lm5REqGTVNK8RTI+qI9nfIgQSw/6u&#10;bH94dRXRXMkdq0ESFWZgMNu+6D0xXJKTiuRp3f8AW5jJ20e5PqWmWUNn8xS4kXqqxYPPY1hXkwkw&#10;yybsDnsR7Yq1eTyLFKqlZN/y7eu7HY1SvtHexs45br93I67gvfHrXIoqNlJkWKWY5Mrnp/e55q5D&#10;p73zPFDH52G/1UPJz7D3qhF80qR8ejfyq9c2z6XqE0MqfZZowM9ivvW8t7JisQ6haXdnL5U9nJby&#10;L/DImCM1ZTwzdtbQ3E6LHbyHajM4JOKpX13cahMHui80jY+dmJ4HFAtzC5baytj+9j8aHzKKV7f1&#10;6jT7HR2jRWVuYoPmhZSs8bDBYdQ31Hauq0pEmji+0eTKqoAJWAAkXr1NedWy3ETlIpCq7dr+ZynP&#10;fmukh1sy6O9h9n2wwqd8WScHrkeleZiKLkkkzJp3Lmrz6fJcBbKHy4sYzu/Ue1U7K9TT7vfBOF6r&#10;I24/OvoTWarw3Vu7/ezwU+veoXdY/kx5zfkMntRGklHkdx6naxeIJtOu7fUVSC4ueyXgLJ04JU/p&#10;WnpfxK8VtZvZ2esSRx3W6GSJYQUkVuGBB4rirW6WRHXyzIuBvZuufXFalhfzW9ztS2DKAUC7ydzH&#10;uK4amHg1rBNrvYlNxeh0HxK0bTPDOtSaVpuqx609tEplnhhMSAsikjknJH3SawtK8X63o/7rSb6e&#10;O7cMg8mUjaDwScY4rC1PzNBv3S9DfaH3FFV8vz69wK1obZ9N02VpTDNNe7WeXJHkqOfyNdKpQVNc&#10;/vL8zrpRbd2Q2tlaafpkSvGJJdwlllZOSx5wTzTrGaaS8L7BJdXO0J0PfoKzLmVGbykX9yjbk2tg&#10;E+496SVrRbbymx5meNuf0rTlbvd7mVRu9jqLm3/0u6V4nh8g7HVl5wBk1CVNxZlId/zDaWZvnGPS&#10;sTRtd/sqVhbqVVjym/OR+NaM89re2uyZVZWO5/LbByTXK6coSSexk4pFGTRNKtLZ3uHjVc/ekPNc&#10;veW1ndPGmntLcSOd0jMpxgelWPFGhW2mTRrE5k87P7ubkrisOzuHhJVd0bA/eVq93D07x9opt/kd&#10;EKWly/b350u3METnnqsZI4962tE0C68SOILW2ea6YbhFvACishpUvpTH5TXFxhVRttdxD4muPDtn&#10;Z2sEcGlbxuLQ4lncEfx56e1RWlOMb0o+8++xcoO2hyN/pEq3Elq8aLIj+VGsLZ3/AEx1+tV10uOF&#10;i164tVHymPqT+FW9R1Xy4Q0Uf2XJ2+az75Ce5yao21vNeZnklNxgkF2bJH4d66ot8t2Uo6alnTQW&#10;1L/RUa1txjezf6wAdea2vCusnTNUuWiWCS0mZon+2oJhIp5wSwrDfU1s4jE8TeZ90+X/ABD+ldna&#10;atYeIdKttF8P+HLp5uHnlklDHI9AOK5cS3y6x0e70087siS0uY+q3Fhqcey30+1sZlJy8bPg/TPS&#10;sJrZrOYAkq2d25j1rWuVe3d3X7okOYmXv06VZEy3FrDcRQJHMJB+6ZgUPYYBrNP2cUlt6mSulfob&#10;3hL4y614bhNk224tCCmzdh0PqD7V2GleNdS1qzaOaEzRzBmZJm3JJiuEvdbt9Z1COO20+HTERFR4&#10;Yx95lPLfSnRSx+H9SRft11DHIAweOT92SeMkGvEr4ShUbkqajN6/1YwqJtHV+Jry70u2S9W3kt1X&#10;apVZSOB1zg1b0HxxF4giRJhJJxyehB7Y9aytd1rTrzQ005rws0rKonVRgduav/Cr4aS63rESreNd&#10;WqndIq9HjB6V58qdFYZyrqzT03Ippy+Hcf428OaMsMF1bSX014pYPBDFiIkcIY5D2I656GvPY9E1&#10;/wAYarHFP5isXEUSTMOoPavbfGGi21rN9j02z23CStEqLyzklcL3yRS+B9Bm8M+I9Kup4o7iG5DJ&#10;JPJ8wtSdw79GJGKVPHSwtGTteSTtffa+hv7KbqNJaHk198JrvSXeK9JZs7gsf8eK5dLbNyFiyrBy&#10;w9R7fWvr7VPD0sIstWnszN9qkZILVRl5RsySpGcEdq8pj+Eut69eyX+mWTRNkXDzr1UOVIwOoats&#10;DmtSvG9bf8DVUJWTIPE3wk1jUNFOvaLpc00MMafbIN4kkiwFJkOP4a80F5dRJ5cczqpbeYt2AuP7&#10;tfWsvxEvPAPw4j0mysI9JvYJj9qnZzK7yEKwMme/qBXhl3oa+NL+XUbswWTTKz7rZMKTnJbBqKGO&#10;kuZV4Wiuut/uJxFOEJ2izzq7v7gXcjqiSXFymz7nCA/xLzxXQWOnv4D0/wAmOaG5vr/JMsfzBIx7&#10;09/CVja3JWG8kuOvysgGf9oGqeoWHk3NvzJNIicS57Hkk16UqsKqUIv3eum/b5I5Iz+z1Kdjpu6d&#10;ZXjuZrcMrTtbqHfbnnqeaxtfumh1KS3ctJCrH/WJggZzXW2zjTbcygDzOE+Zc4B+lP0bw7p/iDKW&#10;UE9/eg5kTys788celaQxCi3Oa0OyOsfMZ8FfGej6F4sifV4SzLxa3DMBHC57uO4r2jxL4osb3U7L&#10;Uob62vb2FWiiXTtsYfjjO3qPevDfEXhzS9K1I2aWcljMgxJuffs9zijw1bLHOwimkS1hVgHyMgkd&#10;a83G4PD4up9bi2na1ujX6XG6mnJ0Ov8AFXxF8Z6cts893cw2shYRSQ8ZA6jI7CuOh1u41ANL5klx&#10;N/G7ckZPequuQTTWkcS3jXSoPNPoWPcVm6FbXT+Y0GY8KWDdN3PQV3UMLRp0fdSTXZWJfvbnd6d4&#10;suVtxFdb5IWb5FXOfoD6eoNe9/DL4x22k+ErzQbzSNP1jTbyOURNeJskhkYYwjjrmvmeHT7maaCB&#10;cxzP+BcH0FeleFvCt7a+JLZgEutNtriAzzyLi3VXkVFZ91eRi6dOOsHaWpdPnjK8DW8NeK00+51i&#10;K/jS4+2WU0H7zBEZ8v3yParPwvvNEvfBulaJfl5rmaF9i2sJE8DtJnLHuCO1cZ8W9Am0TV9ZeKyb&#10;SlS4lQ2Fw4MsOD1OOCp6qe4rT+HGhwwmxlgkb7UiC7j2qclx1UVhUjClhHN6J209EdUXJe6zqfid&#10;8MtQk8O28t3bN9lEZ+zX9rFgw7f4ZowTgY6Gs3wr+zZNcxWc/wBskWa7hSaJI/b5gT9RXd+Gj4kb&#10;xDql1caokOmQwnZayMJEuQ6cgoeoI7etYXjz4sXvgVYNTinnjmuoUS0S1Yq6SDlNg64Bry/rWIqc&#10;uEwM9Xv13V7HU6dJtcy1OH8Ry6z4Z1SSK5t7bVZp53xYLBmSZh6dwoHV68z1/wAPNo85+1yzR6m2&#10;VuVZCoTIztT2FfQHw80Q6b4S1HxfLdNqHimVy9z9qiLmNephC9hluvU10mh+AJ/Gd5ew+JvCl6qm&#10;MTT37Q7BEg+/6fKOoNd1PM44WcoU43UdJNaNvyT6L8SXhXNe51PlJ4dS0ux+0SXk8nmL+786MmOd&#10;c4+Rj0NZEM2pq6QIs119pYeVBz+8Br1PxJNp2j6Zqnh/Qrn+2dNW5Ekd9dRbBAA/ZeeexrCL2djq&#10;+mXGg6jPcaptPnPeIsaRkfwD+57GvqKWK5ouTjr0+66vp7pxcqprXc4sw6pZ3jIqpZzIclGyClXt&#10;Uu9X1m8D3EoabABbyiSe3Neq+PtN0rUU0rWtVG2S+QpP5dydiMvAVSgxgiuK8T6X4em8OXUtheqt&#10;5t/dxRvI759yQq1nRxscRyT5LN6XtezvZ69hJJ6p6FPRPEN54c0o2XmJJCG8z94WyG7jmorzxze6&#10;rfSWMzo1nLEc+YMhxnpk0nh+Zb/Q4wupQNqLcSRXbmMqfUOwKmquqaRcR7NtzDNMDwsfTnqM8/pW&#10;/s6SqydSK5r/ANMl6EfhLwo91dX0s8ka26BiGm7/AFxT/D2rWVvrEImT7VZlv3i9Acf0rrtS8Ga7&#10;8MdA0+/uri1msNZH7qW3m80Lt2khvT72GFdz4a8S6Bp/hm5dLLSdOu5tqiWa08y6TjHy9sZ79a5a&#10;+MvzTS51LRW6dGXGi3L39Dz3x1qHh2HUjdaTJNb2pCsLOReUOznHqM1mW2tve2MioNrSKFE7Nzn5&#10;v51saj8PtYnhfUpfIvlkl2sbeVZOT6heg7Cur+GWk6V4Y8VB/ENlpl9p88LZiunOxMuAQcYINS6l&#10;FU7p3aIVPml6lL4Pa5eeEdcjjvJ5W0u6VobtYW5Mffmu11/WhMscVrI/2WMlbfzJWJSPO7BPWo/E&#10;tt4XuvEN7F4SUf2GJP8ARorqVPMwexJPNc7raa14dczS2tzDalVMcisJAgHbI4+teBWg8VW9oo2Z&#10;uqkoR5HseraRb6f40tNOW18Uaboet/ZhC8t1cyRlsdMk8bhSeLvBXirSdS1i58R2+qXWm3LKxla4&#10;QB+F2zwEbo3DVyvgaw1Dxl4X1TVGeO1TRggnlWEODu5GQOjGtvQbnX7xbewa9hvLS2UeTbXUQkj2&#10;5zgBuRnvis1iI4KEoTWvqdkpc9mjqfD3jHVPh74S1GDwvaTa9ptvCkt19qQgwk8+YQmfmG7bkVzM&#10;Pj208TaXE/iHxJeeXFanyba1BS6imU7jG+7B2/7dWbnR3sbqV0t3t5H3OVjdgjAHnb3FdxoHxDsd&#10;U0GPSfEljaeIrM/IbTWLUTPjqMTL+8jP/Aqwhm9PSU4P1Wv4dglq1CWhyuueIfEHjrTbK8tbm28O&#10;w6dsWG8+1vIJdoXCsR1XPUVNpRsvEnhCLVJdLuLXVtNkkffb/I/2ZuSY88umVfr0rd8Z+HrGbQbS&#10;XwUkkNiLgwzWcyIn9lY2na7ry6H+/WBeK1vez6W1x5d8bcWMCrfYMlpInOOMSMCtfQ01RlTTj1Wj&#10;E6c09TkvD/jKO6uL3UbrS/7QtbaGWWODzgAkZ6MufvspVGHetLxx8StR1Lwolw8/9oXF+Ua4RkeS&#10;TeEx5qyY4dKdoGk2rQ3vhzyvtEdu5tYZZCUdFYZyI88t7Csa98OQQ2sn/FSvZ2t6Fhn0izcxyQTK&#10;GETKXGDl1+Yda3w8KcLco1ColqVvB9lcTWdhdT+KWt9H5eaO4cYlkA3hhH1IPRsV1N/rCL5eoweH&#10;IbXT7uQJH8hEF4MKDIm7Hln+9hv9lq4Ox0sSWf8AyERJI07qjKo4GP3rb+PmGa6nVdZ1i78FaTHd&#10;6rqc3hSwuE+zaT5XnCWcrtNwkg+4M8YfrW1eLa92xUErPuenfDv9ozV/hLLZahPZwtatOLWa2vhs&#10;EJWPHBHbFcz458e6X8SQb/TtOhtb576XUw0co2MGGDHgkY2V5J8QNbFxqUFlf/NcTkyv9jymyQf3&#10;4+mRu61q+GDo91HG3iZJrWx0mPYLmxi+0PMSc5df7pqJQUYXt/Wl7F+0m1yGvqPhGz8QWVpbyXot&#10;7NYI1jlm+dlDHqX6YJbvXlvjb4eah4F1XZKEms8b47qHlGXsDXfaz8YdAkmEFtpT2scUhVp7dEHm&#10;Rn1jOQDVbxR8VYY9I0C30qBrzXLdpYpnuEyGib/VxPF3cVhB1ebmS0Zxy5b2bPH7iI7W5+ZDgqq5&#10;xn1NX4ZvtFn9oHlsxG0suQc11esazqOraFJBq+n6fb3VmPKSKG38uTaz5G/HBPpXAi4SEjDyRx85&#10;j7LXWoua13JjJJ26HonhLxHNZ3It5ZVt47lT5b/3eccVuSp9nvkXynjt7kbZNuN6MB19PevPIbAw&#10;oEiZ5sjf83Br0XwZfprlkLe6/wBImyEuO+VHTA9fevBxlJU17aG3X9Ge5harl+7lv0LEEj2N22la&#10;hZQyWdyv+tZPLd1O7BOOKyLnR7WP7bpd0JppkhbyIml3pIMN8y8j5hXX+I9LstU02WCyiksdQhI/&#10;cSMXzEOhDevzc1BD4TXxRoAa3k/4mlkVMfZ3HV1INclLGRoPnk7J7/ozepTclyb9v8jzJDqf/CNR&#10;aXLbS31jD++t2XCTxFf9YvuB3qbw/Jf+JLuCzikeSMfMItxO/H/s2K0vFlvNBoj3sQe3uFxskjY5&#10;bH31bP8AFW38N7WC3sYZYpYrply6PJgPE5DMi5PGD3B6mvf9vGrRdSPc810I81jFupDoN7usJDGr&#10;DlLeUkdd21j7HqlUfF/jzxH4uvEl1a+e8kKKodUCZSMYjHy4zineNNF1HQfEQult5fs9zJyvk+WE&#10;J2kriszxbapothZvs8zzozLH0+bnrxWUafvJ73OCpfVLRGa7zLALdgWWRh8zLg5HJxzxRvMNm8UQ&#10;O0/dSFiefrVDw7drcSzvfum2OIsm7gA9MCtvQZU16/kt7MbpBGfJXbjzGA6AV1TjKDatt9xzK50/&#10;hiw/tDy4Hh8zewVFUdecYr6E8DfDnQre2uInnmWaRcPbfaATagdPMPv90DqK+dPDEtta3W+d/s8c&#10;RZnl+8QSP7vXg9q9n8FazdWeu2V0lvbst4yqHukIScALvK9wa8apS51LmV0e3gpR5k2T2Xh6FdZu&#10;7LS4JFuoP3sjXV3s8qEbQAR35b611PiqxmvvCmnQRWkHkidreaWOKT5iw5JI7irninwl4U0Pxfpk&#10;uranNa6beSs0726fvgAMhQh6mtHToWuvD95Zo1zbwzQMu2RynnEDhgF756muOUIU5xmlr1PpKMPd&#10;lA+c7nQruPxHPHr8jWdnEwWd+mZAOgdQe1QeObaH+2Y20v5rGWdGg8zom0qMccGu01Kye30qDTVv&#10;LybB3W6tEHgd2K5Ow5yf4TXO61Bp3hnwzN/aV4ralOxaCC3xstB6gDuT2r6OKvBKOx8zWTu0z6g1&#10;u2ibVY3mRZI0UfutuUyqKBisu71JWgudvzYO4t/eI6/UVxLfGnRrXR9LnutQgmupLWNTFC+9zhP0&#10;ryTxl8adW1rxBNF4cmnsbWaQIFbBmc9Dz6GvlKGEqVpuMVbzOOWrH+PdXude1RJxcy3FqzFYFkyd&#10;gXjA7detaXw4U2upXNwkm2aFfkdUyeu7gmuDh1rWdSlGjXQ86O0+ZFjXBiB7nHUHvXqngm2aKwn2&#10;QNIssqrub5Av0Nd2NTpYd0o+RNCk3XTex9A3lpFefCXUdStUby9Rnt0K9ed+HGK8j+CdtqEfxytG&#10;gSaNZbqTzE2kJKncEGvZPDmraZ4f+HWn6dcTNNpd/qbok7MB5ZUZB+lQfCDwVJa/EqO6lTascTzC&#10;fsCx4INfM4duHMl1/wAz6GULVaUfT/M8q/aUaP8A4SDUIook+eVm3Lnn2FfNupalcaPJ9ivJDIr4&#10;lHl87SR/OvoP9oM3cPiM3E8E0beY7x3bKQGy/JB718z69Jdahq88rvLM1xIXLdyTx09a+ryaC9nr&#10;sfPZq267O1GqTXF3pzqgvmkhXCzPnqOQOOo71las24BldvJ3FQquCckU/TfF1xofht9O+zQRzTZW&#10;S+kTzJ1jAwY1OeB8tU/DmiS65q1tBFiRppB91cYB9cV2VKVOD57bHnyjdaFG4hnaJpW+6p+Tbz9R&#10;Udpod3fXSIInXduZGZCB9R65Pavs34ReB9F8QWmhxz6XYX2uZdrTzLdBsjHy+Y3rj7xr0PxnpXwx&#10;8AW0Fz4uubTVL6Fd6abCvmOxBzuWJOh9yyivapYBzo+151FFRg7HxH4U+GMs15d3mszw2Oj2UkXm&#10;T3SmN33HgID99vavoXwj4G0uzEt1o2s/blklfyJ5ovuxnoPY/wAJrlvi18cNL8WWK6Xo3hay0HSX&#10;Pyy3mJJ9vdu4Q17Z4J8Iw6X4esnzthSBHRWXGGI4DV87j3RahCk+b+9Zr1seth46XRzvxIms4fDc&#10;vhy8Imj+zMD1z5jJwR+NfF5kfTZ4Ikfy/LZXk2r1I7H1r7r8ReGLfX9VvLiU7pvvH5so46V8reM/&#10;CtnoXiHXI5j+7ilyWV+7cgCuGlVUNGdEottyexn32ofbLGSK3D+WT50bMDwpGCteXeLdO/tTVzOz&#10;v5flL93PzYOMDPpXY6ZKi3jxI4ZnJaNVfKsD1Fct8Qhc6PdadD++X5y0cu/gEdRg16eXxdOvyR3Z&#10;41WTm9DvPBDWSiOVb99NvLbylgSNBIHOcHGak8f6G/h3xdeaXkRwu3nRybSgcHliAfQ1xngXxfF4&#10;X8TpqjRy3EaR8bcb3Pr/AOzCrXjDxOde8ZXMjaq+rK8aeXO0WCgxyCP7w3c16X1VavqVo4W6nn/i&#10;3TTpt/KjP+5Z96beeO4rT+FvxHu/hz4iudSswnnTWctqGkTJQtzmtLVY0a3KTxma3b/aw8Wen/6q&#10;4Fl23Hy5VounXpXt0Jc0LMxctTsrf4l6hY3c9zcOL6adj5nmN0J9DXSeG/FFrrCJC0T28kanaqje&#10;ifT8OteZwWzKCn99j971rrNNa88N2V5Fb3bwyPEIn8vgtzk5JrixNGm9IfEXFJvU35dfW81JbLRr&#10;KS4uE+aRpH2xit2HwtLcaen2iINJHF5xVuBk+mK6H4b+Df7P8ORefA0d1dTeaWbr1ygNdgPDBm8q&#10;zij+Ut9oby+vXAz9TXzOJxsIScKfTqaxpO+h5r4W0w+F53mmt1vtLvAIry1b0P8AGh5w69jW5qnw&#10;ti8G2kepQSLNY3AMsfzcsK9L8SeH7LwnpNrLfyp51zMrpF3VAcksO+OtL428Z+FLXxVqujaTvuPD&#10;PlR7ZZGMmyRgu+ReAQvr6V5H1ytXv7Pbr5o+lw9KMKadTc8F1bxFPJcCJ5Quz5TKyjABq/b3v9ki&#10;OLP75GDBI8E+/Tge1dLefCWdW+12o+2Wrx+crK43eWOeaqaf4TZrVgoRbpAHLSNgcnIrrc6cUoxX&#10;/DnPUjObdyPWPGmmwwRQS3v7uaPd+8U7145HPcVwWteKdIs0jiQSXl1LGuxVwUTucgdKteLNMtMS&#10;adBdrqF5N/ErERwNnGGNc9aeEFhu03OvmFdsnzbORXv4ahRjT56lzyKsnF3MVLD7RI8vMkjnd931&#10;57U5w1uwaBy0iHcrK2CMcg/hXVXmlLY2Pnpv53Y25G33rmprZ2OVc8/KnX5T/dr0I1lLU4E3cXVN&#10;Rn8a69Ne3skK3t1KHuJ1jSMO2PvFF4FNvfBeoLNLFaxJfLt3ebbv+7dcZ49/asTVpJ9H1h4JcxyR&#10;hd6seeRnNXLPxNcafaR75Xmt/NLGJXdRkjHboa6OSaSdPa2iNtG/f3KF/wCF9ajuYml0+eNZyfLZ&#10;kwGI/unocd6huNBm02ZorslpEB+Sukv9eb+ztJvEvFkt4Z5MWau5EORydvQbqu3MUWtO9w96I5nB&#10;cyScI4Ude2a1dWcUuY3UI9Db+APgu28a6nJpV3qsOj2Nzd28N3PNF5m2MvgME6naa3v2mPg1pvwO&#10;+J174d0jxFDrkMaBtuPLntT/AM85V7E/erkPBPxEtfhSdQ1W1fUIfFC7f7KvLVlEdsSGWXzA4O/c&#10;jV5xrWvahr17Ne311JeXU0mZLmZy7sT3JNTSo1KtWU/suxVSdP2Kgl7x6z8K/FUWj+MtNuNZivL6&#10;xjkdoba3lCeVKUwkmxsjjuO9dPrvgiDxZZM0OhR2sMOpPLbxM7wTmG5jZzkdSg27wa8Ds/E19bXS&#10;r5hbHyt5nPA9xXvMelajbt4f1K91XSrqbXNOSaGLT7jIsolfaYpz1ibviufE0ZUJ+1TtodGGnePJ&#10;LVGx8P8A4O6j408PQLHY/btatoppg9jMbeSSKI4EjeYCv8O1QGWvK/H/AIll8T6wI7Oym0vT7aVg&#10;mmSS+bsbGC288kmvtv8AZ7/aGsLTwx4yhtvBFlesLZgirdpHI6H5I8FwPMGepFbnwj/Z48NePdS0&#10;7xh4h8JLpOkWg+0Xkt5NCltMF64MZIcZrzoYiXtknG8n+Hr5W6nryoRqU0ouy/M/NGa3ltbl/P3r&#10;sG35V49SPavpH9l/9rqf9njQ9YVNJS+urySFreVnx06q9R/tnXPgHUviXdf8K8gWHTEUeYsMWyJp&#10;BwSor5puWELDc6ycFfl/ir3KbWKhfZ36eXVPszx3zYOq1F3/AOG2aPRvj18ZNR+LfiybWrsK9xdM&#10;3sqjuK8sl3bvmG1WBYU03xt5A0p3M3RVr1v40/HWw+N2keD55dBj03xLplg1lq2oQiOOHUtrr5LC&#10;NQMMqda7KdJ4dRhCPu9WYSqe2cqlR6nku8xozL/6D3rqvBOoazpOoxatpJubeayZXWe3fDo/VCp6&#10;g1Vs9ftrfwPqmjN4f0+6vLu5huIdYkaT7VbBdwMSYO0q/fNSeBfNuF1mGJfMZ7Qy/ZWxvLKQQUJ7&#10;r96qq39nJtGdOzmrPU+vP2ef2h/FWseKmsPE2rSX/hvUbkSayuoZKXGeu7Pdq+7fjX4n0zwR8F73&#10;RGuP3Go2nk6WqwK6NGR8kWQOWFfjlpHiTVls7SefzbiZGKRsrHJ98V6RrX7QPirxF4d0zS9f1a/u&#10;E01n+xxSPsFtnb83HcV4nsJ0+eMNpK3X5nv0cSvd59ba/wCR9waV8ePFGp/Bc6Z4htfDXh9ksEXT&#10;L3VLhy9yRwkS24DHedu0ivkDT/Adzb63Zy6tYT6bHfSboJJIdkLqX+cqD1H8ORWb8HPismk+PNC1&#10;rX7eTxFZadcSF7e/mzHJ5oZd5YcivprwF8SY/iV4u0nwx4j8S2uoeGDqAb7G0QZLRFYmIJI4DIte&#10;fUVWDtUeu3Xvomzpg4V91onc9e1r4ReGdC8ARaN4MsLXxhb6hp7W95ZyXBL2+4ZS4iA6MrV8d+JP&#10;hJrPhHxFqGi6pZ/Y76ELvVfzBSv0ssr/AEifS57LwRoTyPZXf2RtRt4QgtT3kB6y49B1rz/4m+E5&#10;PE2oeFfEusQQO1rqD6ZevYqV8yPzMxuEblSaeKwrhB1aLV/K9vOz3dnqacsKzUJr/Py0POP2bfhD&#10;o+mw21x4ila+uGs3t9I0vUA6K0rjc5i7LXK/E/4d63ZeLE07R/CM9lJp2mRXGppFceeHOGJmUj+D&#10;2PNfWY8faafEt3punaxbLYw2guI2nssx2kgcKUJGOHBrnZYNY+L3gzV7zTreTw3rt1dyWUN/p6lR&#10;d2anCu3mdUZehrd4OnUp8kJc09dVa7763fXYXKlpOFo6b9O3Y8b+D3wNk+JPgRteZ1VslUXbh+Ox&#10;PcV8weLP2dYNZ8X6ve+CZLLS5NCgkvLtr6/aJZJQ3+rQNwr+w6ivvDwz4k0/4F/Df7HfxQ3NvaxP&#10;FJqa77by7jtBPwcMx+VXHBrzD4d+H/HmpaNP4itPDNrF4e1dGl1PTo5xM9+pyN7JICFlA6EVzRp/&#10;V1T9m3zWfMtX+HY1hQg+a6Ss9D4PbW/7a0uwRbldD8RQGW0uGmcslwpOUI7A+9crH4u1yF/sepF4&#10;7h5PsolhiBZwTg5x619K+FP2RP7R1PXvEur299Z+B1vp4jAMXeoWUWPkLxrjJ9Hr5ig0W98P63ra&#10;NqAj/s2fZHp98hM00ZLDI6hGUV6FOpRlfRPS6/4B5mIpVYJOWn9dfMzfFYP9rXKoyqq9W2Z9uKzN&#10;KsfPudyyBo8bj83pWrqdu9xPLN8/zLu3N3P071Lo4sbGCe3nLrdPt8lo14BHVWB656ClGaVOyPm6&#10;sW5XKs1mVZGSNdrYcfLw2OCBV+axaQxzthY5F+8vWs9rd/tMf7oNHkZi7VsvD+9VvM8vao3ru3hT&#10;RJvSxzqSuey/sk3Ph3Tfifpb+JZ4bW1Tc/mTIXTI3YDbfWv0X8c/Gnw5/wAIvHaeDJrXV9Su3itY&#10;tIsj5i3YkGCh7Bgua/P/APZYu/BcPxA2eMNNu760vrdrWL7I+6SKZ3UKwC+v3a94+Hv7OV9pWuax&#10;qviG/wBT0TwdBOY9S0tpPKvI4w++Fye6+6Vy+0nBShTt7271/Poj6vLrSpxb6P8ArTqfFHj3w7rn&#10;hr4q32l3sH9m63ZXTo8EbkYOeACtfYfgrwbqvw98F2dr4p+G2j299c2rWGmag9uxub6eRlLTTyq3&#10;7vYvKZXmvnz4j6LpHhP4x32p6PcHWdI0/Uw8d1fyl550Y7t57tg17Z8SP2ul8a6X4RnuI57680tx&#10;JfWk0SQ2l2VKtGV2neDiuWpOPstFrZJbd9blQqUqNWUpSW/z+RH+0l8OJvgL4l8MeIIDBbTSaakV&#10;zLa3E2HugOZOzITWv4h/aEufDnwq0PWfC954o1PxDqESPqd9fb/stvEBs27RkbWdvlevL/j7+07r&#10;XxrtbOG706ztbe2V0WCMCRxu925yOxrxSy8V+JvDGmapYad4gvtO03Vbf7JeRJNhLiHrsYHtWkac&#10;Xzcuivp6HPVzSEGuV37+pevtW023+JOoX/jzTL6S48iXMC3HlMlywzFIxYcr3KDqKyvCXxX0nwj4&#10;6F1/wh+neLtJf5JLabzIo3Uj59m3lD6GuLvvJvtRea6vLnVJCPK83li2BgDL9hWzo9nBHYO7yJCv&#10;LlYcDgdDk16KpwpwSkr6WPGeYTnL3dzW1bW9JvvGep6lpfgGx0vTZrpWtbPUL6S5NmnXaCfvgnua&#10;q2lrceKNR22durX1xuS1isePMkPSMjoSewr6g+AP7Nnh74oeD7bxLo/iC31vxLZzCWbw+loxSEb+&#10;Enc9a8//AGiLbU9P+IGpX/iPS9O8P3EUqbLDRbYW0AP3dw92+8axqYp8yptW7G1TDVPZ+3nqjxmP&#10;wxb+E9Ht7XUbL/idPm4n+0ceSSWGGHrxXOX+pWV9eyR/bI1hT/VtHFgDj+Vao1s/bNQ+3xuyuu0S&#10;s289c8lq5XULvS76/PlNBCqAsXZTgfl1r0YpzbcjyZNSehYu501JJEQxszD7y8lv9quah0RpLkiS&#10;NvJQlT2JzWteanZtcRLaxFtgGGVQnbnn3q4lzNNbm6WL7Op+UiYYIxXRTcqSstmDdti14Pb7RJJZ&#10;48xYWC7pMMDnsRTfEfi2zs2ksIrbzpgdpfecfKfu1z+ka9FpN7du0bzLNH867uMg5Fa8thp1xCut&#10;RR7VYklWXjd1/KonTjCpzTTs9vUuOx3Pwlxq2o21hLrOk6DHI4ZrnWrgxQDJA2dDg/xZrX0TwZp/&#10;xG8aappcsT3lvpob7XrGi2j3sCRjpKQvRc14rqOmzLN5qyCSFW3vuUDbmvQfh/8AHvWvgdZ6rp/g&#10;TWZooNas1g1UPbBRIfm+ROpwFb71YVMJz3nRb5mtLdDupSp6c666/wCRkfETw9ovhe9s7fTddTVI&#10;7mHzpWs0fEMmSPKdX5DfLmuTh0qyaSSUAyYIO/bsRCfXFaln4d1HWrf+0rhS0cjFYV9Sewz1xVDU&#10;oItHuBE/zTbwZE9BXTRfKlRU3KS3Oao7zfLodh4F8WeJvhn4ktNV8Pate6HqMSyQwXNvLtc+YNrK&#10;N3ZqyL/wLbXxkuJWaO8fc0is3zlj9epJroNG1iG68Nva3PlzW29mt7qPDTQsOmR/B9RXA6jcTab4&#10;juptQvppmkJlEsJOZGJzk1lRdWpOUYvlkvxJi3y2uYmr6deaTeJb36bZlAKSdivaoHjbylba+3/d&#10;xWhquvXepwGKZ0uFbLbpEBde55rOhmlhj+Zhtz91ua9+Dm4rnSuaMZE/3fvR87fmprHbL9xd2Rml&#10;nkDPu4j3D7vWjaGVFU7pG/2cGtEKxozX9reS/wCi2hsWwPk3lgcD3qOG1eQnhW4H3aq2pPkjcArD&#10;7vy1qROtxCNoRefvbfvVk0o6IdiG7tXVo9o7H7vXIqo8bxsWlTofxrWhtpLUSXDIkm35BxzWcynJ&#10;XeKlSJkSW4+aP+Gu40GJLhpreZHW48rcq44BHY1wrndKG2Dd2Xbzmulgae1FpPaztHIoCFW7nviu&#10;erG9rGUk5Kxv3ulRQpuniaa4PzfK2QBj271yVzbH7TKjSRbRKf8AWLjrzWvd3V1JGin5ViUK8mf0&#10;FY2t2cqslx+9hWRB80jZ5HFZUk1uyVFpFe91A2N5aqgRlVB5i9Q+fTPeun2reWxe2H7mTqvUj2NZ&#10;+heHNM17THW8lSzukziZmxuH41NBp93orA280F9Hwplt/mBHrjrWkpU37q3Q3B20NMwFQIpBuVW3&#10;Iu37vGMiqGp6fDDpsu/d++2q6xtXQaPPJdMY7i3l8xGKjyRkM5rB8YWx0+eRLh0XyiFKq/mYz244&#10;zXMp2nydTNRk9Tz+5RYbnytnl+VS2dp/aF5vnPlwgfwr+QFWDJHcamJp43a1BC7IwAWA+te0weCv&#10;AOmyR2954imkkKpKLiFBJG+4K2PMXuOhr0a+K9hFXTuzqlJqN+p57pLLHLEtrbpIvmjazKT7c11G&#10;q2ZmfYuOoULH0YivQrbwt8P/ACY3XUI2k+8VkutnP0GKm1jxF4W0dUSyk03yz8i/vQ5+vFfPLFOU&#10;rwi7nNJtannWj+ArHVoRLqhk+T7qRttGPc9aoaqml+H4o1txH5LD6l/atjxL44drR1gi29VMnQe/&#10;uQa8vv5pZneWUlmycdcDNehQp1K75qjsuwkpTWuxp6rr82oWwNv+5gf+Ffb3rGhO4/L977v3c0W1&#10;7JZtsi+ZSeV69eMEVo6TbCRzmHczMMhl+Qe2BXeoKnFpLQ0lJU0S3EjR6lcCU7WDct1wTUdzLC0L&#10;q0XT5g69c1Nrl9O2qTRXUYZd+4ccp9MVm3BkWP5Hba+V3e1YQhzKLYldu43Tke+DLF91PldZKS5i&#10;eHh49qsPT+VL4bu00u5kZwGzgBZOhxVvW9dubiMopRbfukYFbtzVXlitDeXxWRmRTFpRvUrit22h&#10;njtY4nx5YJcba5dJDcYZydpP8VbdrdzTQ7DP5kaxltrKAVx2qq8XbQGnYqa1NJJMiM3Tr361SRVW&#10;T7m1ec1pJbRTTbWSTdn723O361qDT1ZTEwEMmB/Cfl9yBT9ooRsS3Y59pU2rEqBejbqY0Y875vu9&#10;271u3GgTx6c9xsDQqyoHU9z0q1/wgWqx6Sb94EWE7cpvw4BqVXha9ydbjtIk8yFJdi8/w/Tituxu&#10;PLnjSLZ8vyjc33s9q4y5uZNJnkii/wBdgZam2nirUoWbZMGb7v7yIHFcksLKr70diHTkz0ywgRf+&#10;PjZ5b53ruzz61BrF7Do6RSyqG8zjC5BOeuMnHFdT8NPB+q+KvCqao0hmjMj444+UY5xVD4w6A1v4&#10;ct7iWILcWs33eSfLPHTsK8aEE63JN9bGTi1ozT+A3xC03RPHemzajbpNYyMIikzcJn5RJxjkV93a&#10;Tf6Hq8ETWx+y3jALDEzk9fQ1+W/hmEG8RndNqgYRu/fpX0N4b+Ptx8N/EGo6JeRtqmjZVoJ422PA&#10;SinAz2rlx2Dkqt6G9tjrw9ZQvB7H2HqGivcSPbTxL5bAKdz5Gaxte+C/hHxJoz6fqmmRTMRxPbts&#10;kzjoHqr4V+IWnX2m291Z6/ZX1nLGFZPN6EDLgg9DXX2evWrXDrLFNbtw27qGz/T3rzY1VF2nozuT&#10;jLY+Vfil+xzb6fYNdeFtRZ5k62N02Wcdcqw7mvlfU7O60m+ktXR45kwsiydUx1BBr9Z4TayfJbSD&#10;zP8AZUHgd/TNeW/F74D+HfixbytPbx6fq3LQahGmC79w/TKmvToY10tZu8fxMp4dS+E/OTw/bWcm&#10;s20l/GWtfOUeUpxvHuRX2L8GPh/pPiHxNpd1Ya/Z6DDPDLKl5fNjy5UXiBwc4r5ssfCdx4d+IR07&#10;UtPEclrNIkiyIwTI7jHSvUPiL8TLHwj4a8IaX4fs7WOZIZYrprxTI8plGGkw3p/Ae1PMo1Mc4U8P&#10;LdfKxWEapKUp9Dn/ABnLcWOuXtxd6q+qahNK7yT537+2eMDBrl0mmm16SJnPmeVEu7ccmszVdflv&#10;tXTeQykbQu3+HpWnbMlnLPqbERtL8x3MceX0r1KdL2cIxe9jzptyk2bE+oiws5HnTcwjd0lkXKMf&#10;Tn1rzqAfawWlKxq/y/d6ZrQ8QeKWvpZBa+ZHGpHzM1YV09zeJBb2oeSSZlQK3XPQDNddLD2V5aAt&#10;VYW5K6bPJ9lmVpHypjVsde1Ykrzsm2V5FhGdibjgV6V42+B158MbXSr3xTcwx29+W2f2eftGCO24&#10;cE1xvi3w3N4euIHVhcWNygeCdf41P9a3p1acpWi7/wDA7MrlcHZ7nL63dm8vQ3kJD8i/JHwOOM/j&#10;UMTDa7fLUl1B5nzr94H7q1CMRnDAq1epG3KkjoT0GFG3VsaJZ30jhrW3kmbBy0a54960dA8E3mu6&#10;RdXluUZYTt8hmId/XFe0fDrwqmh+FbeWUx295J++dmfk+wHqK4sTio0oeZnJtLQ8bufB+sbmV9Mu&#10;fkxv8tKq6ZpE/wBpJ8qW32k71ZPnNe6XFxf311HHpcUrRtjbczIY/fjJ5xXDfEC0l8N2kETypJeX&#10;mXdt+dqA9/TJrmp4qU/d6mEZOSOR84NM+CG2dG5Ax7VpwXbXEO1P3dvncZG6gisPT4nvJQu/y4+M&#10;t2OK2hJJIgX5I7dB97p19RWklqZysmTW0xa5LQI25fl3Kx+X3pLmb/lrkSTOQplZup9qjkul8oeV&#10;F+74U/OcnHQ1l3uofYZ41QNuz91mxge9SotsmKuWNRTzI90iq3G77tY8mkJJjynf5j93bnFdOttF&#10;dwB4huU/MHXp9KgltxZuJdwjwRjcv3q0jJwJjUktiZbq+spRDf8AmW7RrsHmJir7xagtoXbzltS2&#10;59oIBPTtXpWu6PFfTSQRv5lu4VpfM6AgdRnuOmBV3Svh7e65pVxZaXB9uhtYd8iK5cw45GO+a+Re&#10;Y05JScbNgk5OyR5n4Vim1S9dT80cALleTuJ9hXZz3Nrodtbotra7l43sgdz67s1S0a1GircNx5kw&#10;YltmN+OOBVLxCgvNNRmKyc7iqj7x+tZ1JKvW3tExk1F3MTUdSOu+JbO/nuI41tgmxFQKEGSccYr2&#10;fRJLaTy2ddq3HzDy+xPG3HPP868T8J/DrxZ4yuby30bSptZ+yoJZ3h/5YRn+Jie1dH4P8WXlrazW&#10;FwTJ5gCFd/IONuSe2BV5lhVUpqNOS93p5Gkubl12PTX8N3kdsWurr7dIjDErJ5b9jjA9uOK8X8a6&#10;0lr4pk/st3tYYMxP5krF5ATgjLdq7nQZfGvw8nTUNWtb298MXCriWY7o2UdPpmuH8X3Nj4k1wax9&#10;jWOJ+sSy7Q/sSKwy6jKlXftGpwa0ata/ZruSmoqzR6F8FL7w7o2szS65pwu8gbGbBMYPG7B44NfQ&#10;th410rWmWz87y7dGCT7l3ocHsV657185fCD4n2PgXUr+WLw7ZX1w1tLDvvsXKBCMYMbcFaqa9d31&#10;jFb65psmLR2DyNbv/qZAeRjsB2NeJmWUrH4lym3F9LvT5K7sbxqunFW+aPZPiZ4nGvapPE7tJHZO&#10;RHL0OG6gE1S8H+JbnfEgZN2Vib+LaBxwexrBtfEsnxP8HterHBJrdvtSdZJtkk/owB4JrG0fW7TR&#10;9F1FLuJptTdGSBZMgo2fvr75rzYYFRoPDOOsXa36+j3M3PmlzvY7Px58SL3T7y50jS7vy40Zlnkh&#10;f53J4xz29q8+ttV1DR7yNob14/mLbY5+en3q5S4vtUZ49qec28Df5uDXo/hPw7psRTUriD7RMAGC&#10;XIwEPrx1Fer9Xo5fRs0nf0u35mLcpPVnc+DtOvNUmivdUuP3Z+RGnbn6E1ueNvBF9dTrcSW0Gr3E&#10;+xo4u0cSn+LPYVzdzBZ3F5/pWoahJCg/1SkLtYdRiu2u9eUaMEsbh7hQiwhrlSHyo/56HjnpXx1e&#10;dWFaNWm9+lmkvmd0Ixs1IxNN8MxRYtNMtobSFGDFIxtHmV1ttY/2DbQ/aJE8sKfXOawNE8bXdrps&#10;5fQ1jSMbZZblwCSe9IPF9/efYftEEflk53xMhjJ7HNcVeGJqyant6pt6G8alODu9xNYu/Fkf2iCz&#10;04eS+VEDfMHj9eeQK4uHVdU0HW4LzUtHNrdRMGhk6B8c9uCa9CXVby+Y+ag2ljj/AEgKRj+E4qFN&#10;TktbuNIHDSQ/KV2Yz64PSuyjipQXLOCend/nc56iU5c13Y5/x/8AGHxH8W9dtWvL9by4sbYLDtQI&#10;5iBz8x/veta/gbWbvR/DkFjE0bSXryXckjS4PPAwO1UvER0Lw1p13qSxw21xJhug78EE+5rM8A6+&#10;niR7G6hjjj8zMO1egYcV31688TRlWUXbq3u3bubQcoSu3qdvDFbalEl1FELdX3LK27GOMHNcX4v0&#10;zSdF8NXb6bE8EkZObjnD56hietdH4e8V2Gg6d4us72zkurq5jZdOS3QOTNnAAz2rxD4z+N7/AMQa&#10;lFYSXLR6TZY8u2hUkAgZYnHcmunL8udSrFqppvb9GXUlHl5+o/StRlj8OXV1b7lZCok68KTgE1Jb&#10;6yrbOHkbLfLnGT7GuT8G6nNqzPokHmN53MaeX8zAdA3tXU69ow8IvbW88nmTE/f2nPHXAr3a1GNO&#10;q6Uvieq9LHBLmtc67RfE0jlfuR26kLIyoMkGt6+kghHmy77jf9zdzHwemBxzXm2l6kts9tOi7tp4&#10;ZumR7dvYGtqHXrfUnRHjeRc87vTrXh1sJad4rQ3pVW467nQp4iSKWSJYPJWNgqKqtjPXqawde8S2&#10;fh8TSrHD5jsGETP5fnewovbX7ZBPa6bJJaXU3y+ewBCA8/lXC2fhY6b4ggTVQ00ckp/fyMCh9AK6&#10;8Jh6F3Nvbp1ZftZpbmnp3j281id7R5w1rNuGzHqOx7D5a52z1290nVJLiJ3huIR/rF9ixwa7abTb&#10;TR4ZZbexhj8v944VD09s5wfWuDCQ3V7G9uWkhnYnd79Mk17VB0qnNKEfdOfmk3q9TO1i9fUmkl8w&#10;q245VWLD3Irpfhb4AtfGDatDfzTQbIlUSwsDgnu3YgVmXOl2dreLmNtxwXX+/wB/xNQ6b8R7vw2X&#10;+x2/lxvGBIkPRsdzXbU9tVoOnhNJaWYaPc4HV/CM2l6/dWF2X8u2mMLSr357A1ry6Pa+G0kl80XU&#10;MgP2e4+4eD6VH4m8WLrkwliyvmNvkWbko3Tr3FcpqMk247ZPlwflr6SnGtXjFVXbujazktdjSt/F&#10;ztMUUFW6Dd1Wu88K/FTXfDsMMVvfM1qH3+VtyhNeOw3ZWYbvvfdKtXTaZPtR5VX7gP0U08ZgaM48&#10;soJpjlFJHW/FXxxeeLLgJKEjVgrFYQAMDgcVp+Hfgy3iLwjY6zpF5bXlxPnzbJpAJAw7LmuL/wCE&#10;c1vUPD58QLaTzabuMLzqMohHODXpH7OttdXx1doInmkLKo2sRtwMkg15uMksDgW8LJJU3qtPRp9i&#10;21bUu/CIaz8OPGElvqmjXv2G6QrcoyHYhHKup5GRXKfGj4k2Wt6xcHRs+SSUHnfka+uLbw/Brmi3&#10;zC5hur6FQrxRXGDn0Xmvjz4weG9L0PxPcjTY5lh+99luvvpJ3HuM96+eyXGUMyx8q9WFqiSXWz87&#10;MqzSXZnmK3MlxvWUlm/vM3NOWNmQswHTNTT9SANrYp1mz3BFu2xoZDu+Za/SOayuti7pGTcyL5pe&#10;L733mZas6bp8t55kjfu7dOrt69cfWnXFm6X0ln5Jjk3hCvfNdHrmj37S6dp0Vv5OyMf6Lu5Z+5Pq&#10;TWkqijFa/MpyVtDMu5ZZvImWTasS7U9AB3ohnN0HW4uBGydNwxnA7EVJ8ljA8Epk87dwm0Efrzmq&#10;0GbyQIn+sc7dq1zKzj5dw5kdZY/Da/vvDzavavBdRRLv+zKcOQe+KqWl1GyQ+aVhkiITymXlePet&#10;XwT44vPCNvcxER31hcYaS2m9Rx16ioGl02588zQsWaVjblh88YPRSRXmKrWU5xqq8b6NduqaOecm&#10;2bMWnx2tlZ6vFL9qsm/dOyoAYZR1V1PIx2NUPHz3Nrqy2t4E8yOBF2quMKeR7ZrHnuTprwXdm/lz&#10;IP7uQ49weCKuajatqWj2us74VVz9nnjVxiFxyCB1we1RGl+8VV+a/wAjWK51eJWsLVmmE/2bzI0Y&#10;O27C7h6Cm674iOvazNcLAkLHAC/hg9afceI0uLW2sreN9iA53MP3hPfIq5qegmDQbbV8xw25YRJ5&#10;h+d/XA9u5rXSEk6i1eiHUVlZGTaJum2uvmfN/COBgVJHcbrnoi88MoJ/StLwzew2N2l3c2n2vyxu&#10;EWcCu60zw34d8dSo2nCTSb3yt3kth1cjnK+tclfEqi3KpF8vc5LHNppVltcDeq7d5lkTIz9RTPOs&#10;dNlf7Q3m7R/qunWui1XTbTS9K25jWRAYnZWJ88DuO1chqrwbAWD7u+5Oo7CuKjL23V2Ja94rakll&#10;cB2WIx55G18/n3FZdpexW77J4Syg7dytTFLyeZLCDt7VZ8y6kUeXbpHz95oxXrqNo8r/ADN4R0sd&#10;v4L8YeFdG1uKbU/DM2twqpXct1j5v7wj6ECqvi7xZHq3iQ6lawLb/KBEsY+SHjofesKF0xLaoY26&#10;NJPtOc9Sq1s6RBYvayLbRR3EZHKXCkeWT98hh6V58qNKnP2tm3a27e/rsdCStZGf4b1GGOe+l1Kx&#10;F6k+GkuWcgoR71Vu9YXUpJ2Tc1qOrLkg+ij2FS3l5ZLDc2VhEs3mfLJdMx8hSP7tYNsxs/3UV2iy&#10;fe8uTgEn3HGa740U2521+f8ASLaaj5lq+v4uyGNU6L/cpHuVkkLRyfu1O/5lzU9wt7I0D34+VvlD&#10;7R0HGeOtQJYsAPKImXnO1fkGKpKKWpztajN4hm2hzJ1wseTzU9zrQs7nb5aNIF+9uqmmpNHcw/Z4&#10;g3B37VyMikltlhZJLt/s7MBKF25ds9PpWipKT99G8aSa1Eu7iXV5llmkDZOEijwKsaVoyR3sf2yP&#10;zFB2m2jf56qpPJdOEsLWRW3D7q+Y5rpLWz1TRXk+22T26wgqJ5Fwh9veio5U48sdPI6krbbEsqqt&#10;2bLzINGt4wVfa+ZHyP4nFZ2qT6DGsbaf9qaRRl/OxgH61mavFNdKyoE2/wCyck1a0H4fa3r9vutb&#10;c7drS7um8DrtFZKMIxU6k7GS5p6sxpmk1R3kEnzbSfm9PQU+LVHt9PFvBGFYnc8q1bYQaGdrMJpt&#10;vKt2xS6Jpy3wuH5Xps4yWyM5rqc4qPM17q2DlTM6GJbq43M/3yWPbOK7Xwl4oXwkhWG0mjkc5NxD&#10;KBke9c3Lpsizyu4jjVAMfNj61OhtbfI3tJMx4VVwF+tY1owrw5JapkuCkrM05ZbjWJpJY4h508hd&#10;FjySc9cAU7TrJI5I/NQR4IJiZc7uepB6VoaV4n0fT4Db3+kyXV/Gx/0yNzEUyP4cVqahqUPiJUF4&#10;Ut4w4aLUeXn/ANxyOpA9a4ZVJQTg4tLvp+FtSWlGNkQWupaFJqO+XSzb7Su9oJyCmepAPBzWj48+&#10;Hmn63pFlrPhjVX1WFmNvNayKEltW7bl7KfWsXxB4YmsbGS4Z454SpAlVSBjsRTfhzbEO95FqE9vJ&#10;saKTy25Ddsg9VNcWkY/WaNR+703T8n1RxpWizpPAnwoltR9o1lI/LaEiKKZycSHoWA/hrvLbxTL4&#10;W0m70m3jjW3ugvmJGgRht7B+oz3rlNL8R3Gh6sJshpSyCRWk6475ro9V1Wy1iSd2kTbt3GJuACPf&#10;0NfP4qpXq1lKtrHy/wAjCNRrWO5CLnSbjwi1lHHLFr0d60rXPm5LxH7uO/y1mJ4r1BdYj+33jzMj&#10;I7twOpzuOKzLb7O07LKd0KoR97G0GpfEumrbgSybNw2qW6deTnPc1qoQc+Set/60NXWldM9O+I3i&#10;LVbOfTHtZZY7mGMzJFHK+Nx5LJG3TPQ1z/w3+LHiPS/Ehn0vUWt7w2j2n7yIH9318s5681ufEF7K&#10;++HnhvVfskkOo2ljCt98zyOyltqSZJwCfTtXj+hXJXxG0/ywxodx29cY7D1FYYOH+zy5dJRvr5o0&#10;xNSUZ6PQ67XvF+qX106atO81vO5uN64JeQ9yBgGuJ1e51JG3W87Lb4HlLBwH7HArd8dsW06GVSJm&#10;Em70G31I96h8H2lpfaTeXd5M8NvHuVPIiMhMhXP0616NKXLT9vJeRxrmk+Znmd1qt/ptzcfvZo5l&#10;/wBYjLjn3FbGkeI9Q1O8hWVnumjHyPs6D0OO1bSaVYRyJLNZtcybCyPM+Q56Ypt1DbWMO9JFt+ny&#10;w9QK9aVelUXKoa9zdxjZPqaepp5kkUrOlwqYfGe54qBNam03f/Z9y2myZDf6KCN+O/HcVgjxHHDL&#10;s8v7RJtAKq3yHmr0NyZVdrUpJdS/KV84IUH41zRoSikprQpaegahZPptvBd6kJPLuSX3Nn94epqn&#10;F4nnjgntk2WcM/7sbeTjr1Fbfja28RaDp9lpuuRlreSBLsKwB2A8A55NcvFa/a0EUeVjWQ49s10U&#10;4xcL1Nfy3N3TjF2R3fhjw1F9gRriISLMQqLwcjtV3UtHg8OxXE1kJJJJxtjiZfuMBzXJ6T41h8K2&#10;slrOj3GwM0Ayc7u2PQe9b8fjNfFVtBLJawQ/MZfsu4gTjpjI+7XlVaOJVTnl8Dfy8tDZcqjbqcYL&#10;6STUA8sjtISFEkjHoDzgmurv/Eeo6lpmlxTyFbOAOidgwJyxOPvVxlzYTT3J8rEiq27b1P19zW5Y&#10;abeXdrNZ29nPNdRZceX82B1OP8K9GvCm+WTtdfh0OW7O8+KfxGPjzw34NZpd02mWX9nT7Uw83ln9&#10;2z+p8tq7TwHrunX8miPq7WumtBGbcXEjGOMlBhZDjo1eFwxLHplu0xmH+lLE8qr8oGMkY9RXr3gv&#10;xl4M8DXN6viD7LrVgYk8v7BKVL47nNeHmWHlLDqnTi5O7tbf5PbqdtOTlKLZ0PifxdpvhLTtXt9X&#10;drpJx9ptpYCA88hPY9RnrxXmkVrfeI4f+Es1RRJHMuyOKZWAgi7GP19yKo+LvEr6trTeJbOyf7PD&#10;/wAg1Lz94lvH2254c+5rE8IW134g1qO61C7H9mwzB3M0wWPkbioUkZ+lbYXAwwuHcm7S6/dsux0S&#10;nGFRJ6naw+Ohp/jGNtLgm15Zk8qC1uBz5o/iDcDcDVu+1bxT4iexu/GGvTW2mR3HlS6dvOVA7v7m&#10;tfw34c0u4timn31rewwtvjSEAyRgnqBWD8RPFE3hVY2kG3UZ4tkU8f7weV0IYt3rlhOnXrKlQglJ&#10;aar3reV9hyqe7d7FL40waTFFaRaBA0Fh2+QDjGckV554E8O3/jTWv7Ott3n3RJjaTpgDJya6TwNa&#10;WHiSK7fXbidYdxWPy+eSOlZvhma60zUrp9EkLXTq8SpG+HQdM4r1qHNhqE8NF3nH7T89U2zhqNNJ&#10;9Df+IXiFLHT9D8LfaRcQ6fCwl+fKb84IFecfbCupiRCOv3d3UeleseFfgRq96l1qmsyLHbQI80jt&#10;y8mBuwB2rhFkTxh4naSzsI7BeMxQ/vE4GPzNXg62GUZU6L5lH4n0u3f8Tms76lW88KXNqftcaf6E&#10;3zifacYPGGras/DNw/h9tbtS91BGxFxHG2XjYjgkdl969v1rwzL4V8BX888wVrrTSiRTDrg9cc9C&#10;ax/2Y9Cmup7y7be0aQM4STkZAryp5xzYSpiVqoO3r3RapNyUWeaeHPiDNfWb+H7+aNdCjJuRBNyG&#10;kHbI5FN8fa3pOt6jDF4f0ptG0yGJVETOZC8h+8ST2J6V1XxTtdO0y/0W/k0hLePUrczCa0/dlWB5&#10;yB1z71N4V+Gmia/qmnCXVby3sbqMtJttDI8ZHJUhTjp82a6YYjDxisUouKd9N9eui3ZcXOXuId8E&#10;/D0/iSPUre5vfs1taqr+b0xg5YflzVu7sfA/izxQ8qavqiqsT+VLcRKiEp9xV/3q9mms/A3gn4Y6&#10;vF4clMss1rNEjtE7TzS9OcjtXyW8U0K/MB8w3blzgEcdDXkYGvLMKtavHmgrpK6s9tXY6JXoWUrM&#10;ta01tYMbWNJoYwdoaZgxqvpHjPWfDWsCfS7llmjPG1CElHo6Nw6kdc19OfCjwhoHijwXo+p+ItV0&#10;mNrdJZhY3lrzIEO3kjqp715l4w8CadqHxCe1s7GG10SXa8M9rv8AJjRmXBOeoWvVw2PpSnKk1rHc&#10;UsJKymnuZPhXxcl14aGjHRrG21KS9M51GMbZCjDBhyDjaK9n8C2Mqv56RMrSMXLY+dcdDnseKwIv&#10;gVcaDY6tdHZfW9pe+T9p2bo/KL4jm9gxG2uuv72DQ7Czt2umtVKiZxDKIp0iXklT/Svl81ksRWjQ&#10;p6OTN6NOamlMZpPjnSLzxK3hm7un+3Q/Ijagpjfcf4Oe4/UVd1vwDBZjzbDEEkxO9N2EPGePTNc3&#10;rsGleKNY03Wbq8ksbi1uI5rK+khyGhULgyF81VT4k39vf3FveajEt9PePcQSxlRCwZ8BQuSqJjpi&#10;ubE5RUhJVMHL1T6vujvlSTd5EvjS5jt7CylulKzH/Qrrc+HKn7jAHqRTNE8KaffWkestqt415YSs&#10;1qzMPMUx8rGw/gFZfifX0bW4ILwpY28lx8iSJm6QdHJLcYFXb+x8ReC9QlafToV86Zrj+0I5RILm&#10;JhgEjkYYde9ezhlVw1KMHa6/zvZFOLirMxPFHiHULfW4tW025nZbmXhZlASKZuUbJH5mpfBHhtNU&#10;8Va3KpsftkMa3si3DfaAku/Ema17rTE1nTtKs7K4g8P6pJei43ahfGO1KDjHKfePXZWLP8KvFXwr&#10;8UpqNvaWV5p9z/o99qGk3Imjw/ViBygr3Fi/aUHBSSqWdtjmnTqRd1sd54R+FtvrH9oWF15Mnh+3&#10;xNNqNxcAOok6FRgZOe1aPhXwxb32qvBrWoT6HoPh6YSzXPUuin93HF2JYdju4rP8L+MrfS9Yl0vU&#10;pIY9FaA3Vyi4yxj3DDH3zx61514m1m+8WaHp9taSJHp9vMHktIcvkKNySgD2XBrlwuIqTcPbrXrf&#10;07Iz15Ndyr4j8E2On63qOs/2nJ/Zs11JFBYzXCCZ4wepcc4wavWdzp+l3Hhx/D8l3p986ytPPcSi&#10;SG5JLKQAwC+WA23Ya1tbFlqHwlsJ5bfRFkYi4Etqw+0xnONrJ3XFa3hfRtOaw0yNo7PVo7yKRnkt&#10;Zkc28R474KFT2NehXr8iUn3t/wAP6G9GKk2keJaj4Gv21If2MhumunCxxKwQhmOAoB7ehrMT4feJ&#10;IdUVL/T5dPZJD5l1dHyo4yDz8/qK9m8f+Ctd+D9pd+KLW7sLy1mnaKSJoRJHbZPyAZ7nr7V4Lr3i&#10;nWfE0uL+5e6zIzxorfu1z1AA4qqFaeIXNTknHvrc4cRTUJWe52fiOLUtJ0+x1S6vIdShkl2xyyNk&#10;zonXI/jXNZF94rh1K5uJ73RLTzHYsGhfywM+gFerLoks3wl0hUt/3lrA6ujW5LrLv/1nOc5SuJ8T&#10;/DzTlfTLjRNZsrr7TCnnW0eR9lmPVWB6Z9ulbUkkmlbQlwaL2g+O9KXw5qOjLpUFjcTQHyrjbvfc&#10;eMiSjw9bXXhdzcOJYZpYfmWPYR5Y4IyO528VRh+EN/Y3enLqOo20MJld59vJhjT+InjIbsBW3q+g&#10;Q3Ojve2O+GEMIiszjfNIOrH0AHSvPqYeEbqO0nrudlOpN2b3R262B1qzsr2zkRVjVmjVm3vIMfPH&#10;g9x2qxp0T2upW+r2vlsqqu9JugcHvjua4Pwb4vW3u00t3/cvJshl6lSfWu8i8PWsepG6vLwx2Mkh&#10;SZYfv727Lnsa+ar0pYefJLb9D6KnavTU47lrxjoulavZ/wBpW9rDDp9yd10skvmBJgcj6A1yn2Ae&#10;HdAt3aCGNWc4lj7MvbjsN3FegyaXB4f1CTS5bg3WmX8H79ZmBMeehH09a828V/DfxDpH2tI43kW2&#10;QskuSEniJ4Ppn5qzwtaT5sLUlotV6evkYYqi3+9S9Tg/E+vS/bIdSnvJ7qS1AWBFlOBxkVzeqynx&#10;MftWPJbhZI9uNnbA7AfxVDq9ncwtulHzYCrHu3/nWcs135Krv8uSP90m1sYNfcUKXLBWep85UZW/&#10;suWPzIp4n29/lyFB43UacZ47h3s3eOQZQSx/eGR1JFbmmyPdQ/Z7h5ftUp2ns7jHcCtePw15ZCw2&#10;/wC5Ee92h5OcZzxW8sQoNxqbnMo31RieFdKm1DxLYQT75PNmXLbs4Xv16V9E28h+36XL9t863hnj&#10;ljVk2Bgr8rge3WvKdGv7Xwqk0trZw6hfXChY7qRuIM9So7++a7Cy8Ua5DBBdKIJt2ERli5RTxtA6&#10;AV5eKq8zUuh6WFcYKz3Pobx1pmn+IJ9K1eW0iazdTFJArOBEQeApbOyul+Hmgre6NpF+buJbO1nk&#10;R7y4l2KiHouT981k6jpOs+G/hLaWVzp+6Z4kuoblnD8n129D65ry/wAMatqOsah/ZsuoTXlrH+9T&#10;dKfLiz1CDpivnnX5Feav+B9XGTVT1Mj46+J4vDPiG40bwzcXbaPEpiM8i4fzDy+PavAZYLi+WQSx&#10;yzQ5bcu7hT+nNe7/ABq8DTf27DfoVVZIUl8zoGbGzoK868UaDNoNtHYShFa7hVhuTofWvoMLi1Vp&#10;LufM42k4VpLocC9iftO1NsaldytJxtwe5Fdn4b0aGz0+3vfMW6mWfebNU+9GOQu89M965XyZ7OXy&#10;LiLzmBGNrY9hXQWHie4s4pIlzHswokjbGzb3yOme9d1Tm5fdPPha+pNZ6vZweJxf2cTw2pzvs2Y/&#10;ugesa55wK9ttdWkuPD1nbR7bezupdzwRsPlI+5urwi/ka4mRp/LkyN/mw/fYEZ5Ir3Hwtp8eoaHp&#10;8svy25y5bGXY4X5R6E9jXzuYppRkevgoucpI9X8e6bDp/wAKfCnmvFCsFvdXH7tvl3lMAYrX/ZO8&#10;SXD2Gr297umsbG1DQys2Sg9PoBXE/tCyR6Lomgacm2NbfQl/d9TmSTsK6f8AZueCz+G3jC4eJ1uv&#10;9Vu7AbK8CKUaSqH0EafPibdv8jif2jrebXrSOXSdaGoQ6eJXj0pZsG33He7Ih9e4r5btrjT1ijN0&#10;7Q7Ad67eGwfkr0L4pW11eeJLsxfNMg+9v8vj3968witGknSR/uuNzKuCeK+nymm40byf9dj5TMIf&#10;vWbsVna3UcbpIvnRyFdrcDDDg1o+Etbi0G/iicxSTJOWSDYRG5HP3x1UjvWfrmlP4VvIIIrqHUIZ&#10;I0m32pyFJTO3noR3HSrVhfH7HFsRJt0m8rInYhgee1d8nFpqezOGS5ZcvU76HxXq+rajNeWFzNat&#10;KFTyLXZhQ3Mag9AKwL66uLOyv/sYhvrpN/mLI4eZD1LHjoKyLS9j0W7a60ZHs23LNt5KccfNngit&#10;+01O116a5lTTkhk8h/LkZS8iyN3J4HA+6KiGGavzSvHt/mWqb2uUvh611qmq3upapaRXEmPJt13E&#10;eWWHEg9cV9veG9WtdY8J6PYxDa0Nsq3C7v41GDXy54H0yw8Pw3Or3Ti1t7aHzh8vyPKQvy7PX0r0&#10;z4J67d+H9cU+I43s9L1LMsc82MRn+Dn0NeJVnUnN2haCPVhTdKCXVnrGoWxtdVuEd9tuw3ysy/MB&#10;15r4g+J2tvfatq5R0/0q+e4kiWExuM9M568dK+w/jl4ni8C+Br69f5brUZRaQc4+91P4CvhfxXqU&#10;N14lvi+24hcFI5/OOABwCSetXh6bnUvbRGVeSjT8zlQ91HqS4Esa7QybW5Ueo9jWn4iuhqnh3bcp&#10;/wATKBg8E9vyJMcEH0NZ7vfSeQif66BWVPmyME/d+grPvbu9t4vs+VWRBuPbGfQV9NGnGU4y6o8d&#10;xQ20ltmsI3TO1gFG18Op9s1XsZYYV8pkeSTzd0cv3AR17e9P0yWVbea1urRdqnf9pVd4V/7ox2Nd&#10;DocMd4odrTdJCPN+zSMUJPoMV2VHyJ9jdxTWg27tLjUtKe6YPIsOFm2t90etcbcWg+1/K7syru+5&#10;gZ/CvUbN5dDtTMyw3E10D/o1wuY0i7Hd3rNudJt1tU1BrpY755ShgjUjav8Ae+gPHFcFPF8mhk6F&#10;9VuYfhLw3cawSyGPzmJZGkOxMdM7+ld8vhHw8ZLbQbWS5vNWk8tjKrxpbfN98MW/Q7q57S7+5mBi&#10;tZ2WGViztdcxsDwSwrv9L1rUL6XT4n062W1hhKQ/Y7cCGTsd2BkE1jWrOSbWjOuhTVzd8GeJYFmb&#10;S9RiuY4bObyfNtVEgkA3DkL1b3HavYZr208J6amopAJrqaMtBtwBF6AgVz+k+GNF8N6V9rSzX7c0&#10;fzwR3HKvjqUNcR8SPFU0KJaRFPOfLlmXYAvsfWvhMZFYmqqVJaPft5n1FLCwoU+epucd8SvH154g&#10;1qaWSbzLyUhHdekOf4QKz9R1eWG+jRfL1Dzl3ptXMkm4dWOfnOV5zXYfBf4KyfEiTXL261W10eGx&#10;tXuRLqX+ouCBgR+xIrB1TTfD3gOaf+yLaTxVq0cQzd7zFawEjgBDznNfV4ShTpRUIRvY4Zqcv3jN&#10;fRdSvPBdjdXV/eCaxubdmeKbMkkspPGzBBjz93Nea6x4l03xRLHdeVqen3TSbAsNwDxjkBDzXE+K&#10;fFGqX2q/b9Rvz9o3fdj5KEdjjgVv+BfGnh661e3n8V6ZJNCuIpGsX8uSJR96QepxX0NLAOC5+vkc&#10;M6qm7LY0fDuqDSdL1BINOt7y4yVdrxsyRoT/AAleN2at6DAl1dPbq/zOwXdJwdx4DHrWfoOgw6he&#10;xT6dcTXGmyTTKIo1/fRwrJwZO3I+Y12fhPT2s9Seby3mzMVjWRMFyOOK4czmqFO/U8+onKyLniHw&#10;+ZLKAL97bs+5jcx615prtuNNuURIts0YDSKvZRzu5r3zVrm3ttP+0Xcgjt4l3SNMCxf1CL69sV5m&#10;uqaNNqUlxqKzRyTDfGlmnmeSAfuuP7x9a+fy/EVaic+VtI0VFN6s8y8V+ENSmtotbuI5vst1kGVs&#10;n5gO5965qa1c6PICH3RSb5Fj7A8CvfvC/jPSdO0i9h1q0e+0nVv3P2G3TM8YMnGwngMvVTXK+P8A&#10;4Rax4Ku0vIrWa80O7j3294sRCMnT5gOjDulfUUMZOFqdZJduz8vVE1aNlzw1XU8esLxoXdVhSZZB&#10;tPy59uKuqt/C6W/2Xy7rDKFZDv5GMbTV+/0mHbJexSLadXETfNsI6bTW5cfFzVpLG4iuoI7pbgR5&#10;kuAZJNydCsh5B9a9WVWU7OlG/cimov4mchZobePdcD5dp2r2/WtHUvFmhXHhODRk8NWkepRXbz/2&#10;5C7rcSxsFAhZM7CoIyKzNb1O+16cy/Y1jbaM+me59ya2LT4an+yhf3GoQtvYYSE5P41vzQprnrOz&#10;7K/6CUW3aJJ4A8U6TpsU1jN4atbzUbkqLXUWlffbHPJCfdNe6rpEWsaPJqUspuNJhVrLdYwmMwzN&#10;/q1YA9W25BPFeBXPhPUdL1BbCKKS4aUr5cluu9HB6Y+tel6F4WtvBvhHxJP4lv7zRdehkgWPTGU2&#10;9wQUYhiDXnY1QqWnF6v1Z1UG07NaH2N+zn8MLP4h+DfFGr6H4fttDuLHRYbK0W1u33/bYyxMzeYT&#10;+I6U34jfs2fFPx7HZ2d3qOlaJpGl6ekl5Kl35aXCGRgZZEj4Gz0r5q+BHx1u9B0vxHBLfatJfTRw&#10;W0b6fbAweSTtkaUj7mPWvt3VYPBXwT0q48a+MdObT763jjtDa6b4hkuI9VjZVKsAequnYmvHlh1G&#10;fvr3l1/LSzPeo1VOndPT+vNHkfjX9iTwH4G+Htr4o8XeN7yG0mU4l0qFJo2bts3dc1+e3iU20Op3&#10;qWEsklmJiI2uBsfYD3A717B8dPj7feOL2bTtIuLyz8I207PpmlTSBvs0R6A46mvP/BHwu8W/Fi/K&#10;6Do13fQpKiTXSofs1sWPHmSfdjFe5hISpL2lTSNtr36avU8nFzhWnyU1d+h5xfws0pdX+Xs1WdKt&#10;0WMucbiwX8K+iPjr8I/hf4H8CaS2g+NbXVPGNs5s9T0mx3zI8i9ZxJgADt5deJHRbnS3jilRVby1&#10;lDR4cFCMhq9WGJjVp3St6nnVqUqMuV7lO2tJLq8WCBTJI7bRFH1PsKnspDa3gnb/AF0DBw+3JG31&#10;xWv4Vh1C31WC9sAPtUBJTzEDA8e9V7/Trmyu5FuFaNmcHa3fPPOKwnU97l8jJR69T2yH4k+A774P&#10;X+iL4VSz8az3yvHr0dwU2Rtww8s9AprzPW/Bt7oOqahA/wDxNEgyn2yxbzraT3VhxismwtFupvKi&#10;kEa7vvt/F619c+GfgbfeBfhn4P8Aij4ZurqN5CYtTWZVZElD8MgHWJhXi1sQsJdrXy+49vDQlipW&#10;eyPnjw94Y1mS1dVRmhVRsXbhCMZHTrmvQfh/JB4T8V6PqNx8zRSB3s2TzEbb0B+tfo98MPC3gr4x&#10;+C473U7KwtNfu0Y3YsU8tZj6hBXiXxC/ZIvbvTtU1GztZPJtZWEbdHbnkFPSuSrVrVaaqct4SW69&#10;NbrpY9qjhqcZWi/eT6/hbuexeGP2v/DOpSWljoOmwaP9pMa7bxhFbo/QgleAK9W+HFtqmsaVNdeI&#10;7O0MF1dteB45hIpcNhcdto28GvzXvPCWteEbGSWXT5fLhlXy/lyVA+XnHrXfeAP2oPEXh94NKvLh&#10;1W23fK2K3o5jJzVSbcorpp+VjWrhYKPIrRk+uv5n3R4++GXgvVpL7UdTsjNOqvJMLeXZJyOoGR1r&#10;nfgI3iK2tBpesWF81qU+0aVeXTbvKtwceWxHOfavILP9qbwl4zu0n8V6e8l1YCP7A1nLxuyuc7T1&#10;Fe2aq3iTx74d1LU9A1m1hhumUWaxqTLChP7zMin5GNdkatKriPrFCOqvouvdyucjhNUvZVJb9Xsu&#10;yVj5+/aD+IJn8c6l4Gn01L3QpLqBhKu6RrRRJlyncsx6ivXfCfxA8TL43l8Om20nwToumw7bTStU&#10;lTzJowvDEJjCndxXM+Lf2c9FsNE8Q6ze+IJl1D7KbmCKEYkSUf7/AC4zXwbr91qen3t/bwafPcap&#10;cEfv1mkEi7TgkbiSR6141WriMPVSeknrutr7NrodFT2coXWqWmz3stdep9gXv7VHhlNT8T2fiW5m&#10;0PxSEntIrvQ2DQzJtIjiKN/rMdjXwMdN1C41y31K105tQWCRmj86Ek4HH7xOSK9u8LfBWyki/tj4&#10;ovqvhCOfZb6NqavGIcmPepuIxmUI27iSvq3wN8AvDGgeHLTVdL8UNNr82mSSSSRSO7vIBktHt5pR&#10;VWS1fNJLW7S9exzOn7W3N7qv5s/PCz+GeraklzdRWT+TCd0jQpiOHNQfEDwJY+E30+LTtc0/XLe/&#10;SK+uJdNWTNu2MGGQP0kSv1P+APgbQ/DfwsIv5tHubO8Q3FzOo+aIsTkPXxB+158EdM0DxFNf+HY7&#10;pdE1OJXt3MZjWTuTH0BWqg6mGhCtXkrT/DtdXOeeEp8s1BPmX9OzPEbDRrbUHjFqftUcmFSdm6g8&#10;cjsasX+kPasiQRGSTB+78h5HK1p/DfRNUa2nis9BuLjTYV3SNbqT5foxrqb/AExltkidkW33FnZk&#10;wVJPPXFL28ZVOSLPn54ZxXNbQ57RfBfiiHSLvxNobaZ5NlPHFPFeX0UcjBjlPLiPJI9RXSfET47+&#10;PPEuqvq+v2sllHfQx2409ZiJF8s7eQScA1r+FPEukaJdeDNE0nxh4aWZL4ax9p8R6XJG2m3qnZ9n&#10;e5AYSROlH7UEV18RfA1j8TvEvjLTIvFVwfsVt4Z0iBcJa7m2uW3ZrVezqe7VS1/pdT0I0lGh7j6X&#10;eq+Z5xqd/dQ6NYavf2a6bpuq+c9jc3kWyG8ET7JNjjPzZ+XFcrd+KlVd0SWzbmHzZwNvTGOeKh+D&#10;nw01v4u67aaXau6abDPDFdX86ObWwWV8CSVxnywxr6R+Mn7P/wALfgl8J9S0zUNXt9W+Iv2yMsRI&#10;yNaptydqLkMjf1pVIU6T5X0/pfM81YaWIi6sNF5ny6+tz3V39j+3WdrndsebEYwORuNcXq/iu2hk&#10;uFy91u+Vdzk8k9afqviK1ht5oFtVjkX5QzfOSfU9q4q/vVkcqqNGpPCrX0GFwqeskeSqak7mw/ju&#10;5WIxRQRbm/i21E3ifUtWeOKWbbzuAUVg7C38Xy10/hPTV1LV7Wzz5KzOqPJs3kAnBIHHIFenOFKl&#10;HmSOmNOK2R+lH7DPhPUfhD8M9T8c6/rK+H9Lv9Je709IZYz9qEZYHcG7qf4K+PP2gvi/qfxb8WXO&#10;v6jdZlGY12qOhq/8S9X0SbxG+leB9a1K48NaXCttBZ6tKTJuO3zCiDHyu/SvM/E1umn2MarG+7Jy&#10;rdENfM0lzVIup3bt6+TPSxdW1JUYbdfkQpfPG6vK6LGVDKuzKNxisK4trRtSdLI7oT/F/d9qt2cb&#10;yWIbY3l92/hXJ46VT1MnSU3R7G6qzL0avYgrNxR4UE7lkNBodzBdt8uMsnfca2xrNpq0UbRQzSSS&#10;YUtGh+Uj3rI0Pw1bXmjXOpX94PMSaNEtmf1GSfoK3NI1Dw/oN0sVu95qCyEM8sf7uNMdQB3NZ1YJ&#10;3cbuS+46OVbPcwn0ryZpZ7hFVYgWkRurE9gPWotL1iWNjFcW/wDovSS2ZsiRT646V2fiG50DXrPT&#10;10aDVY74Q7r5tQSMJ5u9gPJ28+Xs9ec1xur6HP5PnxR7WX5N6+vv/SinNT92ro/yNeVQdiql/BZ3&#10;JggEjWu4sEkTLxA9j61YhSLEtwkccakbivD7vpWDn/WRT/u5EIzG3Ga0dBd/twWGSO3Vs5a4XCZ9&#10;666kLJtBy32O78R/GKH7Db6foWiDSljQQ+b1kwOPlA7mvLNUN1NcPJdhlkcb9zLg11jz2msHbLCI&#10;Zj0fu+OvNYk+g6haxeaxM1uPmLM1Y4OnQw2kI8r87tt+rKb97UrQ6p/YrpLblPM7Lnj0+YVjXl3L&#10;czmWU7mJ5q7cWwkIbYqtncGqlu3MECbq9anGKfMtwHLujA9j95qJVKj7rKpHzf7XvWh9guLW182W&#10;IKpx8rLzg9zSX+mzWtvbT3AKrc58rc2d4BwT7DNEZpse5llUVvmKsx59qHuI5HRWiEe3+LpkVKYv&#10;m2Mm6T7qrXX+Fvh1f69NE95aTR2r/wAK4DuPbNFWvToR56jsv62HdRWpy6KFdEXMinGF3Vp2Ojak&#10;AGgsrnaTuDbK9B8UbPBbRWA0OTRI3AVPMT55yO5lOc1yNzqU7TlEHypnfGx5SvPjiKlVc0I2T7/8&#10;Ayu76bBLZTrpskdxbNDNu3B5OCBWMkLrs6ScGrk17LeOZWYKp+QL2OOlWLe0abCY3LkZVV+7WnNK&#10;CvMiV0rszpt63CLlWwa1buVYbGOddzbcMG3Y56VFLbI2Nrquzr8ud1W2hiXTpVQ/KwDD5fu9+2aS&#10;km0KLTZueGLy6aNvsdvbX0jELtuEDmIj+IVPrliZLCFpwGuACu/Zwe/SsvwdfppeqwM6CRWba/UZ&#10;Fdx8V/s+j6Gb2Lcy3ACRfN13VyTXLVSW7YNOWx5Dq9+0YMUThbdDtTbjtWTbXckNxHuO5c1NpSC8&#10;SRDiTuzVZn03yS5WP7gyK9ROMHyPcrROx0GneLZLGK5a3Pl7gPl29R7H1NZx8Q3UwDfMu776yYdH&#10;/A1lpZyRqH/vEfiRWhFbHYzyxp84/iz27VzqjSi7pajkVb27tpI4mWyS1k+67RuSH9wO1aFpfySQ&#10;mKAO0ij7v9+rFtZWEkblrfdJt46nNVNQuYo08pCkci5ysf8ACKclGfu2E1c1dYso7rSYLhQqt5Yb&#10;Z1I9a4e5TbICrf8AAvYVuWXiKb7ObKULNDksi90rMv4PLZ9q7duVroopwfKyoolsNYuIUeJpd0br&#10;8it7Uv8ArLdmwrKfmG5sGq9rpcl98yIyxpjMjL0rp4tEW3UPLsVVxilUnGm9NzOTSMXTNLmupkVN&#10;zSZ/i/h962rwvokkXlOI7rduHqtXIp10dDKyLJM/yojdcisa5up9YupJp8ec+G+7geyj0FYe0lN3&#10;6GKipyu9jSfS5tctw2Ej3IspuJGGD2xkkVihYrFvlmEi5KbVb82FdDrGm3q+G9HunieS1AkUlegw&#10;eCfauKuC8kvSow37xPXS7/Ox26WsXnS2vFKpjcDx7fUU9dKjkf5jtVn4XsfrXP3LGO5Ei/Kwre0z&#10;UWunDPbNz0lj9a7ZRlCN09CZRcVdbFn+yUmPm+Z8wP3GUfLmiXSprWeOZFDYb7397Iq48gt2Cq4b&#10;bjYvSkluvLhDBPMUHiubnbMk2Y/2nzDL++WNm+UqwP8AStXQ7pN8drAZdQkdSvlW6ZPFYptpZLjf&#10;5fU7iq1veAdImuvGOl2cdx/Z91LKrwSs5jGT0w3armo8rOmysWL6PUrG72app1xbqRujikBTA7Yz&#10;1qHVPF3l6fJarFI3mRhfmblMHOSR1Jr0P4pahc2uzS/7Uh8VTW8To9yql47UscuA/SQ+/avHk0+T&#10;lXMTYcMdzZ6+tZUlCSvJIEk3cqyTteMXlgLM53/M/rUy6VdNNHH5aq0g4Rfm6+nvVz+znabYsiLI&#10;wDBI26eldvpGpf8ACs0DywJ/bk8Q8ufh5LVT1wO0npW86zirQ+4tpX8j6I/Zra90f4e3vh68kW1v&#10;ra4kuGtOr4YKQGHY1z3xd06S80DVd8f3QWLbtg6qaxv2aPElj/b+tW8paSa/gVoVVnJEgPJY+tem&#10;/FJlh8G647oF3wgOrepKgYr5CvUlSxLbW7RlNKSPkSztik0e1NsYbcWXg8daq/2h/aFxcStcGSOS&#10;TO+TnbXY6mtjo2jvd3f7xnxFFErgOSR1rlZtAhA3afIJoc8xNxKPqv8AUcV79Kqppylp5nHBW1LO&#10;l60bXUo306WWGYHcG34TI9K9m0D9qXx5a2MenXc8F5HEdiu0Qy2B0rwO8S43hmgfbEdw7kVu6JrN&#10;tcQJLcRPDcf3lbh6nEUadSHNKKf3DkpJXiz6mP7XR0mzsHn0NJpFJ89o2q7pf7bOnNa3EV/pc+7z&#10;NyNC4fjqetfHy3OoX2q3EscYkty3MHD/ALv2HrV28vbbS7Iyx2b3EjkqFmTjI9hXAsqpNJdfU2jO&#10;raykfUHxS+MPhT4rfDu+fTbOO11KyKzPLM2JE7Ng9zXyFrerJq2pSTvvkXO1GkbJwO1V0uJWOZQ6&#10;q2crGcbgatafd20FjqNrLpkF19qiCQ3U2d9sQQcpjuRXfgsBDA8zTbT/AA2uW5Sl8b1LOjzySS+e&#10;7/Ko+9ReapLql4m75Y/4V6YzWfO6w2yJ5aKpOCrNzj14qml+I/lRNqk/er04QUnzGSjcuGUrKnCy&#10;Lz83au38B/YIxPeSXC/akH7tN+K81kv2gQK7eq1Db3kkdzHtuCsf3TJtJ2g1dWi6sOVOxTpto+jR&#10;4zuP+EdvdBur8f2Hft+9tZFSWFcdCA33GHYio9V0rRPLk0vSLh9W8LvGHgkkQiSM4yYzx2PcV4Lb&#10;ajKbwq25lfKbuzEdDXs/7Pvx31T4O+J2EcaXml34EV1ayKCG7ArnpXkTws6Wz8xxbi1CT0PPvEPw&#10;9vtNc3Vhu1CzYfeVeRnnBArjJdOML+XIPLk/uycEV9efFrxX8N9U0c6j4M0+eHxA10gurexWSO0l&#10;J5OIj0Oa8duPEOjXEb/2hp8iqoKnzgBnPOPqK6KeKnFWauaTg4NK4fD+/hn0RbJDNHJan94sfG/3&#10;rqH8Q3Ojzeba3H2eRlK7lxlAw7ZrgrnxJ4e0l3l0i0dphj7uQOf71YFzr9zrFzI8zsvPCr0TPpmp&#10;dJ1W5NaPuc7b6E3iAapLrUjprVzdcnEkkpyMnpWBqFxcSXXlXFw9xMAF3s+eOtaszsybU/dqnXt0&#10;71jJFJHfu25ZGz8vfdXfT0HF6amtZKPIj5+VOjfXsPWtBrvhF48nHC7vwwaw59TS1XZw3cItZd5q&#10;VxeOVZ/lX+FRxTjTcnfoZKm5M259bjs4vKtR5zAn7y5ANYU11LNlpZPmbqzLUVsQp+Z1X+6tNkxh&#10;vr/erpjCMWdEYKJueH/EMmnyiJiPLbo39zPeupuzFqWmeauyTP8Ay0jauBtLaa8lCRQPM2fuqua6&#10;BdDudFCS3dymm7gflVyX9sqK560I3v1MZ003dbnsGq+NLa61GKK1l8y1LHbcMuJPXDCtbwZ8Q9V8&#10;F+II7+wk3Lu2vFv4mj9PUV5b4YuUvLK6vwFa4t8vJatGcmMckoa0dXgE9lHd2lxDLaT/AMcMhBX6&#10;g18hLBQpy9mlZbfqZKThK6Pob47eGYdTlTxd4ajS+8PapYLdlbfh4MPiRWBHUP1ryi1e3mtT5yCa&#10;R5h8/t7jpVDwz8Rta0LQbzQG1GX+wJsMbXPT1IqxF/ZMmjSpFc3H9pGXbEdu6IxYzt55UivMVGpS&#10;ThPVX0avt5hV5K0ueG7Wv/AOj8L+KIfD80iQQPaqX2/abfjjqNy9HUVF4w1WzhgnvPsNtqkM/wDr&#10;orSHy5DnuWXkVwTteXV00UOZIwA4VWwdx44FbXhrSrvXtetrOyMK3Fy3CSOFTzPQHtTlhYQn7Zv1&#10;13+e6OaNST9xIbZeN9S8Pw39tDbX11pbqr20VyMrbHfnD+oqytppni62so47KW1muLgi9e0i8yO3&#10;J6OI+ymr1z4l1Pwrf3dlP59jeHG9JAU8zHBXnjn1qbwvdX9mzTeGFt9O1FYRmCSXMd5DnOdx4DCt&#10;Z+6nUjDll3vZPTqaxtLc41tKn0bUJLNnjjuLecxu0a4BA7+2a6bSPGEHgjTrp5dPgvrO5j2S28zn&#10;fkcZHbI71Y+Kes2mryaXdwxJb6uD/ptm3BjPp6P7GuA8Sa5JDCLDcjI+JXbqQa1pQeOhD2sd916e&#10;a/Aya5Zpx2Oxu9Uttc3L4c1VrLT5NhfS7jbHICBywIGKyL62nsy1vcGaRkGf3zEOM9+etcgdRs7d&#10;7WWxuWjkI5SRcYYcde+a7XwrrUGuXI0jxDFJNDP/AKi4k/dukgHHPpW9ShLDx5oq8V9/r0uTUbbs&#10;9humOgn/AHd8FjUhv9J6ZPTJ7e5FddqV3quhwxJNbSfZ3DeXcwjzIm3d8/3a57xJ8ItShvJYtOuo&#10;J5EK5Rp0Mn6cGt7w9qeqeCdEey1Gd3urHKW7RkSxHPIz7D0rzK8qVWMZ0pKb7bP1M+V21uiaz164&#10;m0dtUeNpJI59knm8CRDwSf6V1NlK3iDTpbbdNHDcxssaqxkeFgflP071y/hbWZpEuPN2NHch1lVu&#10;Q4PU1v8AgS1i0+4uIklH2QS/uFZsOB1K14+KUYKTSs4vT+vIqL2Xcq+D/F9/Z3dzZXUaLcQYSSLd&#10;gP2yp9DXtPhCHTtWtTatbQQ2s0xlldotpzjhwc9x+deE+PfDe7U4dT08bbhGIkWNwDIo5yPcdzXd&#10;fDvxzbJbuLgBpJoniDLz14/OvKzLDqvQ+sYfRve3Rm1JqMtdjlfiv8UNe+H+r3NrB4YtTp8MxS31&#10;WSSRo5s9PYH2qL4b/Hyx8STvZ+JNL1OxlkjKDVNA8uRo/wDtlLXrer654W1TwjcaR4kkeOxf+Hyv&#10;M86QdOneuGs/Dvha10+KXwzqMN9HGSlxFs2SRc/eIbqK9HCTw08FzVcL7y0vd2fnv+B22Ss4tP8A&#10;rscr4q0+2ubaK0g1O61HT03SpcXRw7jOSZB2pvwe1ZNLkuF2iSHzt8e7O9gR81cP8UvEU3hvUJNK&#10;gsmghc+Yjsc+cpPX2puk6vPFcafe/aTaw2x3+WsR5J65A6gV7TwU6uDam/dnqvz6dWZRb3PYNYmk&#10;aa8mhiFvsmEyvJkbcjrWXZ+GrLVUuILq5LMcP5vlevfJzTpdchvbAPBPHO0sWyeLbtK46ZB9PWsb&#10;TdXGn36RvO6qnyOvGJCR0rw6dOqoNR0aC6jox/iP4c21nqGfDmoz2sK5We4jn3Ak/wB0gDC1meHt&#10;T/tC8OiapcTarC8gitJmlAkgkPcZ6qR1BqDw1qV9DDf6RdGRbCdmltbjcCRnkqR2rntP0XR9Vd1X&#10;W3jmMjKIpl2vsWvdhTnyyp153ts0rv1bRzt9XsewfEvwba+FtCtSsTzRw/LLcSOCQR0DD0PauH0D&#10;WbPS8b0d/lL/AHc7we9QHxTbeD5La1uZ59Rsknw8UzhhxzjDVtTXNv441WO6XTk0qGEbpJfLLIQ3&#10;QADow/KuCnRqUqPJWvKLu+ba/wAi9JO8Cv4i8fah4ZtJWtdCupoSF8i8kH7oGuQsvAfxB+JUc2sx&#10;WxmsQW2P9oWMeuADXuOvaheWvh0W+g6U+tLgRyW83Y9OVPVfQ14vL4u8deEojptzBe6XamQ/6HcW&#10;7eXHk87K6Muq1J0pSwtOEZ33k22110vdM2ajB67Gzp+rajNoFw+rxNHqVvut/NzzJ6hq841PX5vC&#10;Nuv2fKzTH533ZHPpiuyTUbjxH4O1iJLhP7YkmKS/L96E9K4E/CjXJ9KkukmtpLaGXbJukwQx+vrX&#10;uYKnRhKf1hqOu3Tbp5GUY63bM/8A4Ta4mJ3ysq5+7u4+gFV5PEBvA25y3ozcVPf/AA2vLW0R0mhk&#10;udm6W1z8w56qehqTwr8P7rVL65hvYpLVRDkSsnG4n5a97/Y4wdSLVka+5HU5uS4beWVjz/FzTzMW&#10;ij3fK3+7yRV3UfD2oabJI01szR5I8xeVOKsW9glxpUKuFWRCcN3wT39q6nUhyqSehcppK/QxoZSs&#10;yXGfmDV9X+CfDHhn4jeBrh7Kzjsbue22XCxoPklHG8AdD7V8tNafZ/MX5Wwea9+/Z1vNQXRdbgs5&#10;fs8ySo8Z2A9VYGvm+IVJ4T21KfLKLXputyJNSMiws/F2k+DNe8K28cMNpYTvLqDzypkqRgYHXBxX&#10;c/s4/D83fgMXGoyXcNhcyNIIIZdkcuG/iI5/CuC+IvgjxJ4NmvNVutSS6h1PdC7qcGTd2NfQvhTT&#10;B4b8JaTa6U0Eyw2q/ecgocZIr5bN8ZbAr2Eo3qyTul2Wt2+twTajeXc6S6to49PSz0+GOwt1AFuk&#10;fHmdx+NfNP7R2r3HiDx/Oz2T28dgohCeSY9/csc17TqviVdHO+W7kkuChCrCuUGeMDHT0zXDXfim&#10;412x1O1vVgumngaLyrhQXhyO2eleHksZ4Sv9ZlHmVrX1vq1dl+0VrHzFdRmafdnbIQd6t1qBI3XY&#10;6OfMyGHtXa+PNDja/sns4o7dpIwhVT8m4DGe55qhYeDdQuYLhsJcxwkM/kvyDX65DFU3SU27L+kS&#10;qiSNzwLpqRzXnjTW/mVdyw+YOZp8da4rV9Xn1y9lnlcqzMWrsYtbvmS0iWJJobUfJaxrhR3JYVhW&#10;OjjXmvLp8Q7PmKR8Dk9x6VSr2Tk1ZL+rWBStuzm7iNpgN5ZpP43brTA3z713bUH8NW7m3MMkkUqe&#10;WyHb16mpbHUVsWTdbQT7Du2zfyrs5ny6amqk7BZyXE8LgK8yoONq9qT7WYZG3D5nXlfrXc+A9b0y&#10;5+3QXFpFF58pkSL+7xgqG9KpeKNF8NQtcPDqDQ3AGEgt13oW9ya8xYhe3dGcGvP/AIYhSTlY5OaR&#10;7pUgUtuPy7as3epWen6MunLE/wBodg8zr0f0qdUg0ez815EmmRRs7bKwLlG+0tO4LNKN/wA3v3Fd&#10;9OMX6HZD92rk+hE+bKs0Uki/e/dsK76zshr0On6Xb2ci9cSyTAH6dMYrkPDUkUeoI9xuaNR8y7sD&#10;rXplp408NyRAxW9zpuqFQiz2Z/dy+quvH5iuDHOTd4LVeu9ieZPsYGreGZ/Dc3lXWkzrNnhvPDAj&#10;/gI5rQ0XUYdDltbiXT723ZCXLQyg89OAQOKoa/rup61eBZbh5okwI13Z8senrioLV2kRGufOuIY/&#10;4N+CB3Fee1OpTXtbXe9rmKmpM6C71Ow1LzvP/tK3bl42ktAQx6j7pAHvXM3+oQXUUiWayzsi7pt0&#10;JV0PuP7o9a2tX1ifXrl9sflxw42Io4AG0DOOtYdjpE+pajHZWMFzNqlxlYLa3z5j+wqsPCKWsbPt&#10;cpwi2Z9tZytc+bNJHHGgyG7V0S7tUUlztsYyuUZPLeTHAIIpf7Kn+1E6sbWaO2xFJFI3lohPXnuw&#10;rJ13WrSymH9kWghWYMgupgQBnstdLi60rLfv0LUdLl+GHTrF/N1GURqB/qF+eYgdMdhWPeajd+II&#10;ZYLVk03Skb/lpkBmP8zUmlaXfa1cx2elxCS9uTlG3jkAZP4Vv6/4O1PwnFp11qGmQarpeWSOWzfz&#10;Buzgq5Xow7Z7VacKUrX97pt+CZSvGOhj/ZNGhthE97HNMAM+Wh2e/NYUlt9nv7iKMxtCmcSbOtdV&#10;c+L7Fh9lbR/scaNz03YPTgjrXO3upR3Qd7W03R844+6KKDq3fMnr3t+hlHnkzNa5eG4Z4sR4/wCe&#10;LEAZrQtdd/0eO3dEWN2LhlU8fU1nPM+oW8UBRdq/MFWokga6mVVyu0n5lU89q9GUIyXvG6sjpdE/&#10;sdZLmS71WaGby28qKNcZcdt/TFSLcQWdpI9l4ZjvJiDm8vJTNyO6jpWKNMMMYjfduQFBtHI+oqxY&#10;TSWuxLe4l3L8u1XI6+1Zpx6M19rpYjl8bavHcDdJ9lhAVTFCPKG0dgBV261BL6GNvMdsZw245GR3&#10;qaPWGbY8scNwyH5lmi/kR7Vo22sWetPFE1ilvuPPlkB39ueKyqRWjjGxLqNnPTeJJreLyPMhmwP4&#10;oUP4ZxnFSSfEbXJrG1tftA+y2rN5SqoBjLdcEetdFeeGLe1heWKystShXOYtpWZB0/h61x7nQL5p&#10;FazvNPkA27oX3jI7kNWkKdGerje3kUqkhI9cu7y43bIfObJ3eSgH5VfttXlkSK3SQxqDuLq2Oa5m&#10;WN7OZtknmL93ev8AEK09IlE08aqAuzPzdP51dWlHl5ktC+Zo1Lu3W6uXiDozL/efrinWfhHUbrTZ&#10;7+1s5Li1tiFnljYNsz0qXUtImuFiupEdZJ8sGjQbCBx/DW74f8JXVrqljbXp/s63uesk3COoGcNg&#10;85rgdeNOF+b5fmRuzlr7SJrUxu/zK67vvZIPpXTeFJ/JnISV7WbjypdwCZ9WHpWfqksN5fzeTD5c&#10;IJCJuyBzWnp+iTrHNcKUaGNQoWTDBQfUe1YVqnNTtPRi1vodmh1XUNAvFupvMhO5J7Ntkg2nqyEV&#10;zcGj2ukxSy2QfdJhHaR8/wAqq2Ty6LJG6T/Z43b54lboR7Hsd1XNTu5NQh8ho45GVuJI1Cnj6ete&#10;fytaKWj+4ipFWJrxI4YI5XyzE8ccc89u47ir3hiA6011DtkXzEDo8fBHPB+grATSNZt3UNHM0ZLK&#10;F28cDtmu18E6hbyRRxw20n2ousTtHKF6j0NcuIvCk3B3ZzxoqT8zZ8OeG301I3a4g+R0muJ5n4SI&#10;N1wRzu9ap6zo114o8YyWGj4uLWab552xsj9SzfSuX1jUJ9d1Nre3imjmyUdG4JHYmvTfhfoOsaXb&#10;xWcVu0mpXRJfyyMgAN/drya/PhouvKSc2tF69fkL2SbSZc8c6b9n0Gaxt2mulSHCrHxnZ7n+H3ry&#10;nw7qVkuoSJcfN5ynO3qmRgkGvWNRtru8j221hPdMcwlWQl9w4IwBxXB+Gvh9fW9/PLIYPtguvsv2&#10;GRGEjA85FZZfJRw841Hr+oSoOpL3UbniKPw7a+HDa6dbXM2qIA0sszBoShQrgDjDivOvDesS2Ph6&#10;7svM3W8j+bPErdMHAIx+lXfEN/d6P4ivbC7TdsmdfIkfcUJOOvt2NcvHYXM++C3bru3qy53+mBXt&#10;4bDpUnGo7p2dzFxadrHc32qLdeHEtXhLQ+aZ45Yx0U9VDfzFefWmnSatqwtYp0hWU8zydEX1Nadp&#10;qF02g/2R9q/0TzxcIi/wPjBKn3plppFxavtUP++AHyj7wz7iuujFYZSSfp/mac+mpcsNGtb54vKt&#10;0khhAPnLkJIR1JB6V2XiP4XeFLrTIr7Q9RurW68gPdWtwiyxiTuEbg5PpV34aXdt4f1G8uNStLa6&#10;0lrf7NeQXC/OVJ4dD2kU9DXSy+OfDy31vbokv9lWoYfZplBE24MuS3rmvNq4muqn7qT0/rU1jFSV&#10;2cl4E8HnxBcanZMGmksLMyxJdRYdlxu24NX/AAPdfDnw7f3kXivSdRj1ZJMxWULHyzgZ2EnBFVLf&#10;x/e+FPEv/CR3Q+3TTo8LiNx8m5dqDHTI21k674r/AOEi8QR3EdzDfRuis0t1bjzYyR8yFqipSniF&#10;K7ai1um1qvPzOmU4+zjbdMTxDJpfinxVPf6TYJaxzSMILWT94iR/U1meFrRrrX57i0uU06WyxcO0&#10;gGFIPRRW1d6vZabLbpb2UcdvKFUiMZMeDjIP9aratp8Ph2Ge4iUqzyjzF6/uyefcYFaQqNRUFdXV&#10;lfUh2b8yTx14X1HSdWmtf7Us9cujtmeSxwSd3zsfcZr3T4Y+PvA/hnQbqWWKHSdbdfmikQhzgdF4&#10;wCTXk3iKz0lvDOkavoOtz/aQoSa28pCY2xjEecN/SuK1jxxqepWttb3hjuLiBGh3yRYn2k/xEfer&#10;lxWAeZ0lQm7LrbR+jVrM1SUJcxB8QNVfxXrd/dRbLWOdmeNFGzj3NNttXtNJ8Gz6Xb2CNcXSlpLy&#10;ZQcL6L6VmC4bcbeC2hjhm2o+1Mk8/wAJr0DXBoNvrc+inRvsjNEiPcXj5miYDcSm3jkdc9q9iUo0&#10;YwpJNxWqt5W3M6a5lzJ2OW8Q+O01Czi0+yhTT7KGBIhbtl95HUkVi6J4Uvtcb93bvIuS/wBzsOSe&#10;OtdMugWcd2s1tZPdWruFHmTc/UgdvpW/qni+98F6/aJcaXB51uoZHtrkqGjYNgGsnX5IuGFj7zu9&#10;0ZSpqbvNnYeGh4Z0HwlIbW21LS9c+ySIrL88d056FiCMe1eV6pp/iHxpr8VnLJJqF0ceWkhOQD7V&#10;7beeJbCfR5bu4uH+zog8yG22nr1A4BNeQ3/jLU7aG6/sGRNK87KeYq/6VIP7pY5I/CvIwFWtVlOa&#10;glLa7/ztcuo0rI1/GOnaX8J7fTrBo49U1sbJZCuMDJ/9BNZ0t7aeJLKD7ILTSdTVPNby0cZ57SDk&#10;EVyWmeCdZ8R3ZnkuI5JHIYyzzYOffNdt/wAI/wCHvh/Fbf2ys2pXjgzJDZTbE9OSc13yjToqMedz&#10;q+XV+l7JEcybt0PU/CvhOXxX4Ja88Q+PoLHZ8p0hICHuY8/wtwOR0rlvCPwnsdJ1+WV9XtVs0vAU&#10;tVV/Omj3dSQMA4rib/4razqkojsLOCzkcABrfLHA6EA9/XFek+GPg/c+IdLXWfFHj6TQrUwfLBCf&#10;OuvMPby16D3NeVUpVsNCSqVFTUuiV/wSNqesrRgn/XW53fxT8OweOg1hpdnI1jFbfY7eVYtzMg7H&#10;nqO711HwR8EweB/C7Wt1IIeQ0ku3qDxzu6Z9K5nS/gt/whNjp82g/Ep9cuJflksbWYDyif4q7HxJ&#10;BrC+B10uwkTUta1OdEnWNxEI4jxtZZRjr/GOlfDY3mlSWApV04Np63T9WmdsabU/aVEr+q+7Q89/&#10;aZ8K2N/4Cgu9I/fQaRcjYyjD+S3ynij4VWM9j4bR4rlrHUpoku4WVNyOB1TJrv4hd+FfCl5d6zC3&#10;2f7OjTpDC0m9huWQFzwx4Sq/gbxT4V8aeJJLS10w+FJtNjht5JVmBSWR92WIHAB9K6qVTERwUsMl&#10;dQd1K/ezt94KklPn2v0M/RfCS+JtSubW8uXWaXe0g3cSZHIz2J9az4P2bFXU/sCsv2c4IulXKPH6&#10;16LpMd18Ptek15ra5b+xAfPaFA77s4GN/rXVa/4nTwh4FaK3kh0vWrxZNQkvr7MqWzzSZQMQOnsF&#10;4rioSxtVSnQq8qfdaX9e5rSpU5wvX+K55h8RP2dE/siC/wDCVzJp95p9g1o9pcS/u54iOo4+9XiP&#10;gHw4U1OHTdZ1S9W6dxFNK0reRJ8mQMjqK+nPDd94l8VG90mXUy2oPZCHT7zTbwJ5N0TuEs0cgA2d&#10;uGritV+CviXS5Z7XW4vtXip99xNplvC7iYjoylTgg9eK+pylY7D4eUcbUU1fRp6+jbSNp04yalBF&#10;bxnrVtoupW2m2dxdyWNzCkN1PfNEBKVfjZ1PBWvOvjDpfhzxT431G0S31a3SC3Mz2epXUebbCKcr&#10;tAyy11MPhTVtbS3vdZ0e9XyJlit7GZMCNAcuI+QRivRvE+l22qaol3LAjXltG0QeQCRJIz1V06la&#10;yr4+ng8bTq9JJ69thyjfV9TxPQbI+MNF0DwHH4h1OGOK4eLUmklSS0No43gIU9D61W8S6TbafdXt&#10;qlylnfaV/o6PeBJrWWMfxOMAoT2xXremadZ6LeyRWVktjYwgsFh/1IJGXx3FeJXHg3XPid4nkg0j&#10;Rrm8ju7sNHFHb5mB7qdn8Pu9ergMe8wxEoRXuxtZ922SnZHG/wBnXH2g7r6bVpItssfzGRDv5PLY&#10;/wB6uy1z/hJdP8PxKqS32ipJutrprciRADh1BHQNXRfET4S3Hgm6uYNTuYo91uGlg09/tBtsDgNj&#10;OPp81Y3hW5F5pGnq2uw2arbyS7bpiPMHQ5UZGf4q+hqPljzSKXLJ2OGsINS1J7ORr8TNHNIkcVxK&#10;5KcbuM108U3iPWvEkSajqMeseRtb7TDKY09lV0xkGtbwho9vdXAfT47ZWt2luo5WYxyMq9THI+N5&#10;G7lPSvZv2dPDHg/7Brmra34vW3jvZDZSaZJp/mhVY5RiTxuJ5GKzUlVfupX6XsvXVilFR1ex5L4T&#10;0bVb25ngltG3NOIp4tWxJbLGDu8tiP3mfudGru/hD8K4/GvjCTytXl0PT9KuHtLuNogRcrIOFgm6&#10;5z619H+EvhZb+MtVsPDlqIbi10+3ke41P7P5RvD0Q5PcjrXmHjTwFqXwK1y6vNIjjsWtiyva3l75&#10;dvKknU/Ulky9eU5VKNf2teH7tuystL21bY1S9rbk2PHPiR4CfT/Fs66dHNdQ6LJK6WqqH3IQq+Zv&#10;IG9fk6VpeHPCI+IWlarZ6zt03xobUf2P9ltfLju8n/V3L8AqNtdhaa14R8WeKbOX7VDoNrehoXtr&#10;G3Mot7gjBPmZ5UmuG8W6o6WeueF9LF79juh9kD3yGOSEoc5ickjaTXRh67U+V6xTf3Ezptao0dNv&#10;INQs5NB1mwNv4f1Fo7XUnt7v5Lkx8PJblwxGwr1ripvhDonhfUt1g0F9Z7sx3M0uZFGG4K9CD3rq&#10;fDesWtn8J9K07WbmHT9Wto2aytZPn+3sJFV4vlz5Tj7wzwazfih8XrSbw3H5ugRzXyWSLZSs2yS0&#10;2u2B0xIv39wNTGjXq1ZU6U7R6HLWd0nbU2v7UksfDeqazpc9ncW+p3S2n9i+aXWIsFUlHHb7hIqj&#10;ourxf2bFpFroWnTapFJLsvoUDyTEj5IpQ4YSDDOtczoOrL40t7by47eO+jg3wW2mxYheQDkPGp6n&#10;1FanhK2tPBOpafq73c39uIS9vp9uSnkhhh959/TrXqJJN37ag4ylY9D1PwB4b+HejjWfEOvy315c&#10;W4Q6V5WIwVTiEA9QtfOF9rf2W6K2+xocFRtYhsE5IJJ5r0TxD4O8UfE7xVFKJFuppoTNaRQ/OkUa&#10;8lW/uEba8/v9CN5aPdQPHYtCSs0EnMZAfqjHvnqKurOKastDKXu6JGTc2ckNzA6YVtxcMvRsetfS&#10;nwu0Jdc0IS6pc29xI37o7ph6cdPSvnrRJGuB/Z11IvnfdhZj/CPTP3D616b4B0OfwrFPf3F0q6hc&#10;nYLPacpGOsmRwleJmdB4iha9nE9XBVVGomtmdf4h8H3WmzSaXeiPzolL2lyrcTR9QVP86yr6z1jx&#10;r4MGkxzSWuqaeGmgVXyk3qpHQ5q/rNncatZRT29w7XFsTLAsb/6yPvHVe01i50ma08Q6c8Uy8ebB&#10;NF86N0K18mlKLTg9U/6Xoz6CUIpu+zPnfXdGu5JvNliePkxSRs2zYVPKkNTLG2tdNWO4H75uW8tn&#10;Hp75717f8VdBtddtG8W2pf7PqA23ysu8wzY4krxCawa1vXin3xt/F8m3t29q+5wmKWMpaad1+aPl&#10;cVh3h5W6GWskk1ydkrNcCVf3i87ZOortfF3ia7W/+0RR/Z7e5t4/MRejyAYfp0OazfCuiL9siVE2&#10;zSt8i7R3616JqGi2niLTI9OuxDbyfNMJJl8swMBjj13V1zqwcuVrQ86MW3ocBp94bq3e42TyLExU&#10;NGmSh7Zx0GO9eteFLSO38Nx6558MlrGxMa7g/K9cpWJpUdzpvh59Ct9tvCG3n5B5hLDBLHkmtbwZ&#10;4agmkuInhRrqRSv9wZG7r7187jsVT6dGb0LxnoezfC3xD/wmGr3dhqkSrbi1jUWcbn98F45fsBWP&#10;onhWPTfEesXETeTb28zeTFdMAZow/T2IrO+HsNv4V1y180+TH5hiG1dm7dUnxFe9XxykTp5NikyS&#10;xxN0IzncfWuCGKozTU6elnY+mTkqcZvdM6r4r+TH4YsL9LSK6mtpJLV1mTPEiNg8YxivnFFtdStJ&#10;I7xJpJBhYZYSH28ejdcCvsiXwrFr3w+vfNkim2xCVVVvusvOd9fK2v2cWjzyXFuIrxXIlD+b0B6k&#10;J6UZY8RSjyShvqYZrS1VVM4XxNYHw/eCWzi8yHhkupEG9s+npWALiWaW8maJFkYcfIPlJPb3NbF/&#10;qp1CSSKL5YWBXyGY468cDo3zcGtHRNQs/Dt5BPLotvfSQSh9rO8YfHODg19bGTUbtanhRjdnPPFc&#10;zTwCeKVWf5Q0kQG/PbjrXvmg6fNHb6Zab9zIsTGLjqzr2rzSXxD/AMJLGsU8e2QXxuvsisTDhxgg&#10;DqD717t4S0aC88baJb/ZX2vcW6+nAKn+a14+YzbUYyVtz3cupJSb9DQ/aZ0h9W8S6gkMm2SwtLKE&#10;Iycy/eY7Seprr/gbZ/2P8CdRunHy3k7fLt/CvPfj1ei8+Jmr7yrW41LySv8AuRKK9t8NaVD4b+BG&#10;kwpGFWZjKF7fNyBzXj1U/Z2e2/4Ht0nFVpSXY+GfiBr13pPi28ZYo5PMdlmgk+cOOvI/8eFVtI+G&#10;+seKrn/iV2SahNLZS33lwugPlxjc46jnHavSvHnw6tfHFtc3lgFh1K3k2yLHmR2LccheSuf4+1cv&#10;oOjtawx+E7qzu7jWJ737OGt2BMYA3YFfVZbaph48vbX/AIB8fjIt1W3s2cVd5mMfnmWZkQIFbGBH&#10;/AVqT7BcaHefvRM0Yzj5Rn5eu0jjFdH4h8Pz27/vZbz+2IZDFPbSKB5aL9wJ3ytX/BvhJ/EGxIrZ&#10;/JQHzrtsRxx+2G5DGu90ozeqMKkY6yZzcE8TP9judMkuo/vM+45ZCM7hj0r0X4XfBl9SW2uItPuY&#10;biaRlPmMf347bvSvUfC+jXuixRL4X8HJazXkfk/bpovNupvUjfxGor6CS4g8F+Hn1S4tvs7IoXzJ&#10;GDu+0c47V3eypwpSnVnaPVipNzklFHF2vhzUPCGiDTU0m2mhjsnlk8lIyS+OA2eTXhPi6a81K2uP&#10;PJkbCvIzN0B3HJ9q911Xx7psej6nq9nqKX01wNvl+bjyVxgDFfOl7rDCO5i1GLdDdBJZ0VyD5Y6R&#10;nr1rx8wxmGi1hqMrq13s/RHp0YytzzMr4wfEq88afDbR9H1KPbdWVw0tpdq4JmixsAceorwW802f&#10;VLQMsvSQReWvX6k16j4uv9L1CPdKPJVH3R2yr+82FMc44z7GvOdQu7WG+tns7Qwx5KlvNyXAOcns&#10;M1zYFOnFJHmYq053QWHhyaxWNIHkur6VlihjVuHkbgKK5++s9QbUbmC6tnjvoZGikikT95uXjn3F&#10;dNr2jeIra2tPE/2SRdNmkLWtz/DvHPPTBFYWo3t3qVy+rKf9MSQu8q/XOT756Gvapxdufqzz3eOj&#10;M3QbzUNL1tPs9sftUmUEbRGXdx1213GkeGdSk1WC/wBB8+x81dkjbSI48cFWPQVX8PJf+O9SMjTJ&#10;/bVnEZ/tkLCOQheeX6Oeetb8Hhbxhdat+9e9aTztxuZnMQbI98DNKpVv2TOqMW11scxPJq9jq8cV&#10;5eSWdxEBsWZw+ANwyPY1HbpqEepCVJftV0jbizYdD7jNekXvw4a60CC4uJ4WuoJWiL7+EA6duar6&#10;P8L4754/I1pfmiM0kCqN5Knp6Y968ueJppa2OpYaTehl6TpMkw+zrEJJp5OPL/hz1xivoDwx4Wtf&#10;Bfh101H95q1wRsj2jEQx1FVvCvgqw8K6Ukt/Iv8AaCtuRWxhEHddtc94o8U3uoeZBaSQNMN8XmzS&#10;58sdBhe9fPVMQ69TlpfD1PpcPhY4aKqT+IqeO/FF8viAxMY5oTEf9L6lAowTXHW+ky29+HuLi4+w&#10;upbz5kEv2dSeDjBz9KdqFtFDcWmnWbG6kfat01u5VCRyMdxUlz4km0W+uYZYraNoCv7uOXCRjHEX&#10;A7V6VGlePLFHNWq3blJ6Es+rXFvZPZy3csmxirxxrj5eoJAxXIXd/HY+IN1xpl5eaexbzvsc2x5o&#10;z15IwcHkg1LqHi/TGvLi8uIo/wB6QwaEu7+h+Qds1U1Hxmtrpr7b/VLjy23xxeSBDGxHI59utd2C&#10;w9WhUcZrT+ux5LrOatc5/wASyabr095BcaZDDkeTavGhiNljnp/y0B991eW3sMum6m8XmL50R2hl&#10;bKN+Ir2Oe4vPEUMF/qMaTLaxu0OmSL5abV+YnP8AQVL4S+HXhbxFqUct7c+Tp7M63Usb4MKr3UEV&#10;9VSrRpqzOWXvOyPMfCfiTUNH1GOWK5a1XzNp2uUCgnBNfREnj/wPoeoQwNePrCwhlH2HgEnoxdq8&#10;s8Q/CzQZlkbwzrM810i75IryLEKAnpvry+5tNQ0eQpJbSxsrH5th5wK4sTgcPmc1KbenT/Mqzhuf&#10;T3jPxGvirwlbSwT/ADbdglVQiICeh6duprD8PeCNB0m9s7q01+G61Ce3S4tI9PmL3MMu9lMTIwC7&#10;vX7wxXi2m+LtStY08+WWO3jP+rbp054rqPDHjnSF1Xz7iOWNo2LQrDgImR3GO9c6wNTDpxp7eRop&#10;Rbu9z2cXekaXbazoniHT4dY1i5w0l4qxp9mKozJ5EinGG3cj1rmLPxrrOl6fB9oFzbwwwLFLbXUr&#10;pA56qMMMO3tVb+2bKPS21Ty4/O8vb9r3f60nnBH95T3qn4HGr+JtbjuLjULmGztJA88m/eRu6GON&#10;zh2PQCuWVO1FurZrr/wEaqUnKMY7/wBbl7U/BFl4i1PTZdXNloVjeR/aJGs5RJHEDu8sOBnHuK89&#10;+MngW48F3Fh5U0M1vJG2ZbblC2cjnvxXofxF+IHhDR9PlZtKnl1Ka4/d7dojhGfnjwRj5exHesLX&#10;/GMemaFOmpTxanoOvWkYjisXQxxvG+4EAj5GX7pHymowX1lOnWiny6+6+vo+6Qq0aUVKPXueQWWr&#10;+ShWf5mwWDbe5qGLVbyGbzYpJI+o7jitLUrezutTE+nR7FOMKv3a3NM8ATzaOmo3hkt7eSbyk85c&#10;I4B5Kv0r6adSjShzzVr9P0seRFSm7IlsPilq9nYXFvayN9ucq0k/Xoe3oRXPeLfFus+ONZfVNb1G&#10;61rVpgFnu7xy8z4+UDJ6kCtJ/h5f2t0bmKWF4xyVa4jJxnB4Brn71I9JuJUinZpNu8Oq8gk9Kii6&#10;EpN0bNm0nNK0i1Y+IL3Q/Mit7yezkddki28pQuDzhsda9F8CfH7xV4Au7Se2ntdYsrYOItM12AXt&#10;qofqfJbI5NeOpNJcSln/AIvm3NXok3wt1+PRNO1FY7b7Pdw+aFhu4pCqejgElCPenXVKnaVSyKpz&#10;ntC5Z8ffFnw94rl80eBNH0XUDIXkl0Vnt439jESQD34roL39qzxWfhhH4H0F/wDhHtEntxHqEVnh&#10;ftX5AYWvGZbZWuT92NlO0lf606GB1Vfvbc7XVeprT6tQtF2u13bYnVnd6kxMkgCPJ838XzV3fhzQ&#10;om0iK9v5I2V5AsFtI5BucHBGR0Aq58N/gjr/AMQNLu9Uisbmz8O2A/0vVfszyQwZ6KNvVm7Cva/i&#10;FpljoPw78N38VnbW/hnT737LZq0RS61JxGrvJIG9/lNeZjMSlJUaWr6mlOg2nOWx6ToX7LOifDfw&#10;L4a+Ifi7UbS68KXQRp7CElpgzcxxCRa+ef2h/EfgrVfHs7fD6w1DTtB8rao1E5bcfvAdeK9a0v8A&#10;aP8AAHjL4UWvg/xvpVzY6wt1/o3iHS1ylnC7feaHI4X+7Xzj8S9G0/RPGWo6Vp+t2XiOwgfEeqaY&#10;x8i54U7lDc1xYeM5T/eJ/wDBtrrZHoYiVONJezt5/mjBsr9LVwxjDTLj7vTPvX1t4L/a01k/Ba58&#10;ASxQeQXRYbmTkxp1MYr46SWSGVtp3R/Trng1saVqU9q8a7pI9/zFVx07VvisKq0dHra3+a9Dz6OJ&#10;lRldH6B/sufG608N6lFFJA0Ld2Z/lDdxX2nN8SbDVdd0mBri60211Cz+0QXDKDBI5PCvkV+PXwx8&#10;aLpOtRHzJG/eCUpvwWr9SPhR441r4i/C/TtXTTbC8sLeBrK601XCtdKvH/AdtcOAq1sNKWGTdt0r&#10;N+t7apH0CqQxUI1GtVp0+Xkeh+MvhBofifRLnzYEWeSNneWFOHJHUCvzz+PvwC1/wRqM91pj295p&#10;cxVPNtLgNtLchSOor6a+NPxYHgrT0tdA1e9t7yOItdac8gfyO2wH33V5v8D9Z0X4ka7e6rcT6lJ4&#10;rsJIrsW1xNF9j8hZFVlwcE8Vz4zFUJ4hKhBKXXXR6XO+nGUafJWndPbufKc+m6r4RtUttUilWbO5&#10;0kgwUJ64PcV7x8A/2ubn4caNBb3h3QyOAYvNDtX1z+0H8F9K+LPh37bLdW8Frax+Y89oBvMdfD3x&#10;3/Zel+Cul6Xq0j/2lb3SPI6bTHLB6F1rtlRqYapK+62kvuRzxcZxUoPfdPy1aPtDwX+0r4U+KOvR&#10;LqTWdtYpDmJbpVZnl/HoK+Y/2nvEWknxvfX/AIR8OW3iBIraVGmjV8R5/wCWg2HOUavk668R3Vik&#10;n2WT7+XDqh+RR0C+n1ra+Df7SPiL4aeITqukXEd9dRxS28cWoc26iQYJNRNYjFpOdmk73tr2a9Dl&#10;WLp0m4xTV18u9z0zwHc+MvjV8QvDGmeNhfaqFhis47X7II5TaxljiN8AFu2TX1H4W+L037NnxQ1H&#10;wb4kM1z4aM63FleyQ5kg85OAz8DPFfImqftleJNX1fwneXTrDpfhxy9tY6XiEgEqJAJevK0fE/8A&#10;bUuPGPje8uNOgvJvC11Pa3Mmi6vJ9oS58nkLIR2FKCnGaqwTUk/01/En61h4wcJyuvnffQ+gviD+&#10;0LDqetapp2k3k2jeB2vZLU36xAOzzcuhfvEW+Yitr9rvT9G+IPws0fSPCnju31M2DpcR28tyJHMY&#10;CowSRUycDnFfIfxN/bEu/F3hu+8LaV4f0vwz4cur4ajBYWUGDDLsUH95WZ+zb8QZNH1bWIG06/1q&#10;aSNdjwsriCMfM459a0dOqoTbXb8+muxM8wpSaUO3/A1utz69/ZE+P/h3w/4J1DwkNAv9V8QW4lDQ&#10;R25knu9vcpXBeLNT8HW5sn8W250G61bUGnEsbO5S3J+eBYwMbu4JavE/hP4xvtC/aJ1HW7XUrnQ5&#10;o5JrgLC5heWNk+6R6GuI+P8A45k8ceJ4LeKeWSGMvubGP3jGlLCqrOEW9Ffouur1OJ41cnJbU9l+&#10;OHxm+Gl34E0nw54U8GR22tadfSwNqckCxma3wwWTOSd7cMa+ddZubVri4h077VNbwLGitfKBgnrn&#10;HVc9DVnxRHaR+CZGlj8zUn2JJPIwy3PbFckL2SOzS3ZvMVFKn+Mcc9fSuijh4W5or+u55+JxTrLl&#10;extad4k1bw7ZXsdm9zbx34MN0lq5QSAbTh0HUZ6Zp/ijxSbqwLSxyNeNjz5LqYyv0xjLc4rGtdVn&#10;0uEvvbzAv3WbnnnPtWBrmsyaxcScfN9xGZfyH0rrp0FOd2vmcDqzceRbGVe3bXX7pAdqnbuYc1VW&#10;H7nHY4atCysSwLqh6/eXn9DVm8jaztgz/Lv+X8favX9oovkRktNEZ1vbFjHyPm6V7JoX7OHjTUvh&#10;lH8RtLtTJ4chujbteRsN0bL1JC5PFeORXCQzDaG3d/f2r1X4f/FXV/BNn9lsb27uNDeTzbrR5Jz9&#10;mlccfOBwawxPtLLlOmjKMZe+tDf8PNqVmb640+S8t5prOWKe5uokCzwsOQNwyAexrldVtXutPln2&#10;z+Zj55JJQ4bHoa29S+JM2oPcNLZJpNnNmJI45sQxA87VByQorATxFDeRPbw3M83mbUMEcJxnPUSG&#10;vO9koK8VqTWm5q3QxNHfzIpFYs3lsrj04q5NsktXSWJFyDjaw7+9MsbYQzJK0bcsVfaozWmmmxLI&#10;4i3xtnhY+nvnNauSbOWKZwd5psUEbr+83Z2l2x+XFXI/tljZCytbzb/HKsj456cV1WjJo0niGC31&#10;mT7HY7vnu1T0HQj37GsLxBaC61S4eys/s8MmXhg29YscHJ6/WuhVXJ2lt+B1puxbtl0ttOOYdQtd&#10;URg8c6sJkcjtntk1q6XfLeslvKHhukbdJBt5Uj0z61x1o7NcjZIlv5OJQzN1HtjNdhZ6VH421bT4&#10;rK8kXXrkqm3yXRN57lzSqQ5t9xSTktSj4j0VLqF5Vx5nOx4+3t7iuR818+TL/rMj5WXJwOOK941j&#10;wTBo8ltpF5qFtdapNGzTpG2DvBxhRXmvirw79nljZY2WZhu+ZcOR9BUU6jpy9nMmN0r9DkW1E2tu&#10;F2BpFb8FqBtdnWMxNuaF+qsxrQns9ouWl2LwHDNw2D2FU9X1RLx4PKsorPZEqFo4iPMI/iOe5r0I&#10;qL6HRbS5nX9wl1cO33VH8NbOh2Ahia7bZ5xAaJf5k1c+H/gOfx5r8enpcQ27YaV/MPVVGSB71vXW&#10;hXFvuk+yzLDgbFW2P3exFYYjE00/YRfvdfTp99jKo7LQpQ2Et1C8sWPLMmwtM3rWVaeGP+J1D5oh&#10;kVXG9JG8tCfQn0rabVo7RRb/ADRt/cZO4+tSWOsRW8pM6J3cqwyQe9csZVYRbijCNRxPQPCtn4Z8&#10;Ua5Y6EfC0Wl6wgkLzzB0E4HOF7DArVuNG/4Rm9n8iSSPYeUZfMEhHYGuCPir+0r62uftP+qIVIly&#10;NjDpj0r0Ww8W6X4x0ptPnRrfxFZbnKryJw38QJPbuDXjVqE2r629W/zNHL2ju9zsZ77w/wCMvCsk&#10;GpWrX0YyksTRIzIcY+U9mr5g8WfZ9B177AzyyWafNa3W3MiA/wALeor1Oz8Svotw8DnzrVTwzY4/&#10;3ifevP8A4labZYS9s5ztXOU2etdWXSdOs4Tej/MadtEc3cmGxkSBJoGhkYeW/RMNxmuq+KPgC/8A&#10;gz4rh0q81jRNWmltob2O+8P3ou7Z1k5QZ9a8rhu2UvuJ8nduZeuPpV2ZJGwzSedC6/u368elfUOl&#10;Z66o3tHlaaOgtNVa6u/9MTdkhjJtzW9eJbxwnyJ1uNob7qY25/ma4WK5YqiLI3zL96uusNUg03R0&#10;VwJLgJxF9eOfT71cdSlytOP3GPKlsZ95Kuk23y/6z+BV5+prD1XxDqN9ptvZ3Fw01rbMfKiYfczR&#10;qeptqVyHYJuA27VXFZ8zfuyFG5f/AEEV206aWslqJF7wreGHVY1idVzkfNXTCYKZJeLeYqGK9d/O&#10;a5Dw982p2/8AdY139skN5bOyiPzFbldvUVx4xKM+axEtzEfUrbZ88bRyZA7fhgiqt5r8NvG+yPdJ&#10;/cajxLcxwuWWJY/MwyeoFcs2ZOWzXRRpqSu9i7Jl2fWri5Xyt4jjUbdq8cUtoDHZvKpbqKpLlRjj&#10;5v4a6Dw94X1TxBYy/wBn2xumSVVKK4zn6EiuipyU43dkhuyRk2M5guY5cd+V2100mly6siNawmbe&#10;f+WfO6tfT/g1qn7t9Xkh0uHjKSSoZDnocA4FdP8AbPDHg208mK6hjmXP3W8wkjvgetebWxkL2oe9&#10;Ly1RjOWum5laDp93pukpHcbFj27vK27jyf502+eKFw8u2bp5cS/xVW13xvBeSP8A2XI3zAfNMuXU&#10;+1UNC0291uF50864bfuMq5Y8e1cXJNRdWtoYqLbuzIuryRbyW4KrtbquwDj2FWtJtJLi4ifcVjcB&#10;nboMV32q/Duz0/wxHezXTzTSylYrFosM6kctnnGPQ1TvbBLHTH8+JFkK+TF8uRk9eOwxTp4unVje&#10;n3saTfJ7vUyb7UprjTZLgSvHIh+byfuY6AVgTLb6wo3J9nmA4VeA/virGuSfZTBaZEck4f5FXHUY&#10;Brk7PUZbW+SdSGZDu2sOK7aFF8rlHfoOMW46PUtXOjzx3m6WFv8Ae28Vasl8tTFj5f4GkXFdlp62&#10;/iXTTLagRyDCzqv304/lXHapZzWMpLndG3StI1JVXyT0ZUZ875XudVYXejat4Q+yzR+Tqkd1y7P/&#10;AAEcmsO0tms5o1eULDzs28hzWK0zQoUTC/xV03gXwZrPjy6nWzDyR2EUk++RMR5UbnG48ZxR7FU7&#10;yvodDbkrEcnk79rx+WzEfMueKr6ldyzTRzKFbZhd3XGO4FWdRtntZY4pVZduVC+ufese/naG3f59&#10;qr0+XH51MFztNGMW07GlbXaXASW5le6jIP3eKyb+NZ4I4bWKfzHkbe24uG9qZoRMkjoxG1vm/L0r&#10;Sku2sQYoA3lu20sq8v7VpbknoaJtMmfw151tb+UHa8QbpHZsAH+7z3FP1WSS7tBcT+RdZP2aRVbE&#10;gI7n1rU1Fo9J02JSn+mJhym7KR59v71c8zCa3llni2s/3WUdTWEZym+YpTTWp6X8CbrTLHx7pkux&#10;bW4MTlVVcDp9cmvbvjBqUN5ov2V3SGFGFxO7Nl8AYC8dTXyl8PvFdv4P8R/2zeoZJLNC0ES/xyHg&#10;fTH3qXxP8RdX8barJcTFvmbesUbEYrzcVl1XEYhTi7RS3/RGTvaxY8XXtx4hufKRBDDAwMCNgvis&#10;jQr68m8QQwWwEcjyBfmTJx3rTtdYWPZ9qtluljwwZuJPoCK1rXQor5lvNInEkkxJeCaIh4x3ORwR&#10;Xb7SNGnySjpbTsSkrWLWreJ7L7a5bSbSVTlPNjGHfjk7l96n0/RPCuqWchivZrO4QEiKbLgk+/YV&#10;z7eGNS0fck8TSLlmX3703S7G8tZRcJ5fknO9V7L3FccqUOT91Nr0e/ydzKc5PQV9HFrcxXCM6x52&#10;HbyU9q2opZdJzLA7bh821kD70qa2h85t0UYaN1CHdwGH0rm9Y1Z9HYR/Mv5kcmt6DVd8ktyaU303&#10;DWr+GaUO2lwtt/i27M57Hb3NRbLaSOeZY5LFuESBvn2/ifSrFg0d1Kkm+WSFcb5Fi6fTNP1y8iWz&#10;g3TwwrEx8t2XMj8dGIruaaagjoTuzmtSjl4/cJHt6svH4iqjQsyl1G5VHO1e1dRIFvLWBW2xq+M/&#10;Ke9a02groti7+Ws0MwHzMvDA10xnZGalZHAzQqx3v5ar23Nmrum6VYSOfNuFb/ZrrtUsrG90SCWy&#10;s4La6cnesMP3414yBWLY6cIbiNnAkhX5mibYeD+NZRxKmmaubSJH8MSTA3XyWukCQxCTq8knogHW&#10;k1yzhs4oJbePyVUbCrSgyEg/eIHc1FfKkd9LJZS/u+yLxg+nFZc1wsRO2FN38Z/rUXc2rEc3Mja0&#10;Txvqfh25S6sLjybyNywb+JTWbrOv6h4mv3ur24a4mkYt93G4ms93CsNu3/doZ3hQP8u0mtY04xd0&#10;tRpu1h5hS3QbvmkYUkdyIEG3DMcVDNdsxVmxyA9QuQqhuK3UW1ZiSdzWsboag7WmxI94Pzt/D9az&#10;bieBWKRfMo/iqlvG40Fyey7s1ap2dy0hZSP97/dpjsGPyhf96lO1lH8NEm3J/iWtSxsg3IePlXrW&#10;pZ6ulvEm3T7aRgPvSKWrNc7kLL6Utu6sgRvmUfxL1oa5lqNq6OjufGt81mLeFYbGPjLWsWwtj3rI&#10;87zvnd2ZvvfeJNVfk2Z+90+9Wlo+kSapOVRQsK4JduEX3JrBqFON9jJ2iejWdnBcX8iRkQL3WNMO&#10;FNdV4Xh0bw+t1EsCTNPlU+QHb26GvPLDW2Mse7fBIF/1ncY6/hWlp3iSWzFyvlQzL/A0yBiD6A9q&#10;+Tr4erJON3Y43zdCnrSSafqEiZH2f78TbeadpHiO7sYo5bOfy5N2/avb6juDUOoeIg+bi4st3zcy&#10;suevXPtTZruGJo0itoXU/wCr+bIwa61BuCjOP5WIjdG9eaql7Dc3kUTRyFg7rDwFIHOPY1o+GfFE&#10;ugavZ6vpsiQ3luwlRZuRuH161zF/Z3/h+8ns7+2ewvoCN9tIhR1yM8j3zVmw1lrq3kdLgW9wjBvs&#10;zYQS8dq5p0E46LQpJqV2e0fEz4zaP8SfhYl5q0sknjS2nEJgmQJGIXDDdGF4rw2G7u9Wv57u3KrC&#10;myIxRnYAcYBwO/y1H4pkSFJFdHt1zsKTdXk9qwtL1W6sZWSKTyVJDj1BFd0KLlB1Or7noct6ep1E&#10;nmXEeyIDzEO7cz8EDrgnvWnc2sOpWAW6+8kYccfOnY1iaDNIA5ebzLjcX/eN1/P0ro9LvLawv7a8&#10;1Kyj1vTzuX7G00kXJTGRInIZTyK4akXGVk7W6nBZXsY2jeFo7zVbaSW2m+xlsv5wwmK9B8/QtIvo&#10;9K1u9msYH/48LiGHzU2k8q5PQiua8PeLdZk8m1mP2rRrYs6v5IjeEvxya3J7uPUEawuoI7hXUeV5&#10;mMx45LLmuLEym6qVXWKXR/jr1RjUmoTV9UGs6ppNj4jEzmbarhZLy0fBkC8biOmah8T6xDeLLDpt&#10;zJNZxuHRpj9844rlvEkjz7EBEm7+70Udiar2Vy+m6VcjGG3bdze9EMKlGM+qJV2rHZeGNQFrF5rq&#10;VbHHOXz6r7VuWut6ZDHE8qzxXuMyyqgIJO4846+oNeZWOrNa+ZHcPGrIoXZu7fhWt4f1G2uL2N7h&#10;0kbJ/cTZUPisa+Du5Sd7eQRikz13S9EvbyU3duVm3NG8ayYLoPTBpuq6KLHWh9gikWZyxniVuGI5&#10;OB/SsQfEWymtWtVc6VG5ykVqm9VI46mtaz8Z6fZ3NvaI22OTLfaN+TnH8WOgPY181OjiYSb5dNdP&#10;LzOhqNrJiatHd6tYSwtGVuUUvs2+vHeuH1KxuvBMSt9ouVuxhzPDjy891Fd7c37W6O7TJcRrn52l&#10;BwTnIHrj0rivGuoWGuaPdKLyNrqBdybXI4G3C47124FzUlTcfcb1Iu4vQx/FmuW99HbS6np0N0ph&#10;2GRvnkjzzwRUV3pr6yrS28aRw29ujiJWxgDrjua5zVNSF1aRw5VvkX59uOSOa6m3aaHwtZ6lZxO0&#10;72skMjbMbSDmvo/ZujTio+nWxcW29Spe27SXOmN5nk7/AJkbryRgZ96ydQe6sJWRpDN/Bum57Zqg&#10;mrC40SM/8tIW+7+uSauw6h/aEDSt/rD8pVl7VsqcqfxLRafiQ7vcv6HeXeuCRWkEN9CqtHtO3zP5&#10;8+hrN1G4ePUi09u9jJG2/wCb5v3nQsCK0rCzWa9SdZfstwCMy9Rmt02Meu2/2JbMSXTEojwj0Pbn&#10;p6VjKrGlNu2n5f8AAErSRk3lzo1xZQedNGzQ4O1VIJY9SafafEi50rVEW3mguLL5fkywKkdGBHQ1&#10;oap8OJdJtnW6aKO4jAIi3/vMjp8tcRJ4Y1KZJVWzKyRuPlYfOf8AHFKisLXi+aV152tr1R0QtzHq&#10;Fx8W1sbOaa2Fy+5f39vNw/P92RaZY+JfFPxc1b7Fptw8Nvp675Fu5GkWJCOwOSF+leaWehI0siXc&#10;r296PkeDZyecAgE9K9X+DOhan4S8WT6f56NPd2iXcUkMmzeoO3k1x4rD4bBUalSik5pXV9ul/J2R&#10;U04o5PxLpd1p0VsmmO08yQ77i6g4Q56Yzg4Fcnp+rX+pXMVrf3n+jINz3Df88zX1f4n+DsGqxSSx&#10;zCymuAXO5tyMSepB7184/EHwTJ4TvYTe2bqrqQHibCSAemOg9jWeVZphsdH2X2vlcwacfdkXnXTG&#10;s7cW11Hd2u0iV1Qg59B6CrGg6kI7bUEWRljxvHzc/Ue9cXp2qWvmeVFbmFZCoKwseDXaRTaVZWDC&#10;W8t143O02VdiS3bHNddek4Lkabu/1v0ORp3MDWLxt06s37uUZPY+o/Gt+0+Dera74Yg1/TZ4biyu&#10;X2OkhxIJO+K5m5ia8cOg3Z6P0BA7g9K9S8L+PV8J+G/7Ne/spLNByu8g7+pOBgk1niqmIoUo/VV7&#10;19U+xtBJr3jn9O+CrQ6Ut1dXEElw52Ror8I3X569D+CvhlfDcOqvFvW2uVCyQTA+bA4OD9Qexrz+&#10;Xx/feJvGOlppvlw2Mcm0RM5AYDqzZr0HV/EB0vQ5tVspXhmtEZvNXAMYxXh4+WNq01h6z1qW07a6&#10;I0i2pWOc+Mt42uePNE0WBTJb2oF1d948e9fQeq/CRY/2f18b+CtWvJpol8260plz5ag4cxnr8tfM&#10;3wt8cWVrreoan4ktftMOq7VNwvWEL0O30rufD/x81nwt4d1nw/Z380KMz24dRlHiY5yB6kV0rDez&#10;UcLUp3jTjp2cnu/k9DtcoQhJS1MfQPH1xY29xbzxwtdeYyzzzKC/uR7c1Hot5ourWN3LZQyQTQ3B&#10;835sCdsfex6EdqwrPxHZnV5JriMSW/lPGiSdcnp6dKvaN4aNjJJPI8lza3UHzrHIY3BDcBeOvvWN&#10;SlTgpN3i3b/go46b54+89ehqan8ONMudAvbuG4JEMXneRlS7nqFXpXNx+HL/AEvSYtQhikuLG4Ax&#10;cx88noGHYitnxpcyeP74HUL+9gkghS0hCwooSNOgIXaH+tecfEufxPpGm2lndXLtpYmzG0TfI7L0&#10;rrwdOpWaouqm29mulundkyipS5Iok8UaqdL0MRLE32q6JLpt/hB61zcU0MMYQySN5nzH5eDTtZ1K&#10;61hZL25PmXC4Qbv9kdM1z1sZCRPK7bl+YfSvraVH91yG3srov6/qMN86kxfZ5B8m9V4fHr71jFkk&#10;TemO/wArc9atPOjSBXTcrAfNwCuaYfKaR/KQ7Wbb83tXdCKhFRSN1FJWRZ0y1nkuS2fJaHDBm64q&#10;9fzwW6M+794n/LPpuzWbb6jJb3glyzblI+XqQajmWXVJOSFbPMm37i+9Jwcp809ilTu7spXN3JdX&#10;v22c7fNO35VA6DFdXd3mn69Y26QsIZkXY3mYXzMVyExXfjIVefm7ECqsW+6m2rlVHzbq3nSVW0r2&#10;aLauzpZ9ImtdNS9cBcsE3q3b8Kd4cR7zVbaJPvO4xt9uc57U2x1WUWxtXPmW5HzRbvlx61AifZx+&#10;6Jjm7sp4Oa5WpOMoy36GLTuej+NtPstI1ES2dzFcSSJ5sU9q+T1wd3oawJpXuECHczNnCLgD0JNc&#10;7ZxS+dGC7xxsD9ePQCukWeBtNih1KYtaxtvFtDzcTsO746VxRw3s1GN726m1Kld3EtdSm8uey063&#10;Se6lIUuwwkeD2pkcMfh3VZ3vJ49S1FGDD7O/y567vMFUzd6tfaaLe0sxa6MkvO7ALH0Y9XNK0mma&#10;bvUT/bmY7nis+Ixn1Jrd0+W6it/61ZtJNIXVLybUnC353Yzsb/lmuaqQ6ZdalCYljDRghQ7DAUU6&#10;Xxh5ahbW3trNgchlXzZPrzWZealNe5V5XkYEszM33SfpW0ITtqrEcvc6bTpdA8JwxT/aJn1wEskt&#10;q4/csOmMdjTtT8Ua3caf9oe5SHfnd5j8yH6DrXDIgupxx94f3as3Mhk+Xd5mBtTd121pKjHmvLV+&#10;Y1Kw+GYtPuvHMjSkb/lz0+vetSTWNOjtBBEhhk+bezDOR2ANc/LMeVyW/DNWrS0eRgzRsymrnCLS&#10;ciGKl0JncRI0a/3unTtit7QbRN8lw7+WtrHu+Vj1PCYqqdKVIdzFlYflg96vXMb+G9JkgeJJpJJP&#10;vRtkEfWuac1UXLDqaQ1ZAiP9q+553nfOOvY1DqMaWcrr5ot5o/lRW96px61IzOfM8vYm5NoI6Vl3&#10;+pPqU5eZt3ozc1dOjPm12C1y3eap9ohKI/7x8b61hdpdWUcf2ZYZPuyS7ielcy8SQunK7cBl28jJ&#10;qT7e6xMhkG0fLu9hXROkpJcpVjpLPxBc6JdFYryVrUOPvdcVm65JBca215a/dkw53L3rMTFw+5yV&#10;bO4d60LDTxdzeUn8Xyj3qWlT1bKikipLG104ZXLfw/epBZMsvzDdt6s3PSum13w2nh6ysZ1vLa8k&#10;nU74l/1kJ67WWsWJzkv/ABcMdvYdBSjV5o3hsUzuPhNpN/4gvL+C01NNO+y2klxukY7XxwV47mtT&#10;xFqUmv2sccqo0yFVDxn92SK4Kw1a5sXdoJvLbIyyt1xzg1s6l4nutVlnup445JpjvMu3Zt9wFxg1&#10;5FfDylX9qreXcOVNGlJpMmn2NtfXEby2s0xiHzDIkHJBHJC+9Nv4jNbb2eGNt4X7N5p8zaedwOMY&#10;qjFeX2q5nlLbioG5iVeQZwMmtDV7CTRdIgR7xJpJ1LyRQy/6sA4w1ZNWklLcco2XkZa5kjK+cP7o&#10;9h1xV6fUT/ZqJLvb+EN/BWVC8LAvho/9r/GoBq0FzHPE5bj/AFUvcGtfZOb22Mb3R6XYaSdc0aO3&#10;Mj3MhjEiW1x/rGjHRo2/jUVg6PHfeGdYF1byzW9xESEb69zmuWtvGN9vtllnkZbbCRys3IFdvpHi&#10;nT/EG1dU3wzHCpeRr0zx0rkqYerRUrq6Y1Hna7kU0Q1K/Nx9o8m4nk3SMuBGG/DoM9K9M+DMg0vx&#10;dZwXl4iwyebLHcKu/JUdG9q4bV9DjhKxNNIsmPMguIWDxzL0xmrMNxdeF4bPV5Yo7r96UeBfvTKR&#10;ggjrgjoa8jER+s0XSXVWt+RtTpqMteh73cfGTUfDs92i65HJY3W5Ui0+YwurL08wYJAbpWdZ+KvD&#10;GvWmsStBeaK3nxLshwTkd9x6sD1Fcdrnxg8PaPa3MWh+H7qG+uhtW91BIj5UZC5IB6t6GuStviUY&#10;fDUmiwWVz5d1I7SStcoTknqR714cMtnKlF8ji1a2vTvbY7oyai7tXL3xEh03WNfNxYNJJeiI+any&#10;ne4/iJHcjrXGpZyNBHJFFu2Hdtj5HXipBHHptnfreRTzX0ihY5PN2+X+XXIrIl1mePzbe1DrvCoG&#10;bjrX0VClKMFCDul1Z5s4qT5mdf8A8I7FNpUV+P3nmMxeXcCQwPORVzRvD95d2hngIkaANL5XT5R1&#10;II7Y5rH0GwvtaaK1s186SX5AzYRPb6L9a7Q6f/YLA3erCOSANEFh5wccqWPb1rhrylD3ea7v/SJj&#10;S5nfocebe5aUsjNtc4j+bNZF69zcX90ksca2+xWibocmu4nvrc2Xm2lrtVT+8n8zywxPJrC1O+i1&#10;DUUmni2sxw6RtkOCf0Na0arb1iDopLc5uwvp7BkilhXnO+KZQ6Sexq7beFJGJnsjt2DcYt39au2e&#10;j2N5d/aJbh2hRx5m75yy+1dDbS6Z9mvrG1h+xLJ8qXEgMm0h+uV6VvVxDj/DXrpoEaSa1OcS7ttJ&#10;fzXTdfkGIxzfOhBHO09qv2HiS5hnLWqpJ9pAQW8yjeM8EpJ3FYmsLe6eotLz94yY8vd3BGflNSaV&#10;C2oWMn/LxbpE7bVUB4SOeCe/tVOlGceZ6iim5cqNOKBrOO6sIpLq1xLgQXHJZ6op4Ki17UzLZTTy&#10;LDGWvHkiwkBHUKR1z/DVOBrbxReQrc6t/ZceAskjb2IHQk4/lTbiPT9GvTBo2q3bwrGssjwTERvI&#10;P4u2a3jCUL8rtJ+R01EpRsSWQbQ2ngtLDzLvO2OW4/h55Pp2qMX8dxctO8YvrpsvJLIvCH6Vr3+v&#10;pr2mAQWElqu0NK7dbljwWHsfSse2QMxi8rar8lm6EE0KV03Ne8cUk42SehuaQoW7tpJQ8m1k2JCO&#10;CeuM16pb+F/DOtaxb3+qacmoMcPJZws3lT7dpZSo5Bx1xXC+AoVvtQjSJw1xuHl7m2IfbJ4Br1DU&#10;/B9ja2WpaxK19pklsv72WzYGN2Zcn2r5fHV+SqlzOL2uvPodlBJxd1oWvipqvgq48Ea/Ja6JLFce&#10;bCNMTzxINPQHmHkBnUj1bIr5tfSr3VrOWTH2hkCudwLAL0616p47tWi8K6W4uvtdldP9oW6ZBvyR&#10;3I5PPasXRri00PR7i3uJEW5mPA77cYIIPQGunAVHh8PeHvO7/PUwqp1ZXfY86s/A2sTCeWVBZ28B&#10;VriduRCGOMkCvSRpeoeL9AsPDmiaSG02xAQ6nc221zk5yucFQa1PDlz4S0mwgutZuzqd48f/AB62&#10;0HmbAP4WJxkmud8efGrUdXeOz8PxzaJosfVF/wBZIM9JPb2rtqV8VjaqhTp25X8T0intdLeTOeUe&#10;U77StS+GHw9srmK/f+19XZdn+hq/7s+zeoNcTqPxZN1qLrp2fJO5v9LTY49iRxXN+JdYi8Wql1ae&#10;HxbRqm64niBG89CcDgAVnaFc6U1wnn2knU75Y2yfToaill9NRdWupSn1u07fcDm5aHuXw2u/Ffjd&#10;/NtrmytPLcRSNJcxo498Gvag8vhnQLq/8Ratp94sGCFhw35HivJfBfhnQ/EGjW99cvax2nnCHzXx&#10;F82OBg9K9w0L4e6aEGmKY5o58K1vJKJYwD6gZ4FfnGb1KLrKHLZX2UdfOz1O3Cwv7zT+/wDQ8d8c&#10;eJv+EutraHSNSM1/Hbl57OP92kYfjcZDwcdDXL6V4Un+FPj2/sHvJPE+qXtmnmQ6XFvTOckbgeqd&#10;jXoOr+FPDt347v4tLsJrPYWW+lsZdkJwNpGzn73UEV6/4R1HSvCOixabpunWtnI7fM0hy5JPJ55J&#10;r1/r+FwVH2Nmoyje1te9m0ej7KUlZm34dmuh4C1PTdSje4muLdfs7+UfMwCu1ZBzyPWuT17QZ/Fz&#10;/wCkXIjtfLEt5LxJ5nPCLnnK9jXp+nkX1ttbUblZrk+UZbfEQUMOijBroNc+Edn4f8FT6/YaVIsr&#10;FXkijc/Og6KAfuLnnivn1LE4yk44VNqmm0rK++/Xa56caNNq73PN9E0QaTpkCQRfZ7WIbFi55I/U&#10;k1teDfi9q2meH/EMXibwzqMt4g2Wc/lMcRp91kcjn6VP4d0nUdecNNvtYcjMbc89cAjsK6i0F/pO&#10;oBXt44bPDKZVuwXBHdo/SvlsFnNTLalStGPNLW7v967Nu50xpaLdI5ZfFWh/FPwu2q6RBHt8/wCd&#10;mt3jmjlUcxENyPUGvN9Vea/kuL2yxDNCy+YsmeFPBP8AQivQvHXjGx8G+JbV9Ttg1neQgC/t8ZIJ&#10;ztfH31/iFeP/ABOz4eiupbOTzoZ7l9/mZBjA5BYV1YWdXFVb6qEneKdnbutOxy4lxSv1W5hzaxpJ&#10;1K50/Ur60hXzP38U0hDkfhXpeheJNM0nwTqGieD9WtfDf2oM815YqftTgj++2TXzDd+M76x1d7mV&#10;rLUmk4eC6tw0ZA9RwRXrPw/1SxvQmo2Fl9mhkmVjA0f+rPUjng191GpiMope0otrm3fT9DxYVfay&#10;t0OQ8VfDq4/4Su30WC3/ALcWdUaGdoZYZLl26jzEPG37zGuY1/4Pap4f17VPB8unvcXyzCXzbHM/&#10;7k8sQQOgFfV3w08XeE/DKaimrQSXXiSQG6TUGeQIY2P8Mf3QU9E6iup+D3g2Z7TXfGmn+JrXUNWg&#10;Lu6XCYjZT9/K+hWvrqOMpzo0qamnN3bt0STbdurO2EPaSd3ofLHxE+HOk/DPwF4b3anc6lqkN89w&#10;9ztJHleXjy/L/wBmus/Zy+JEVjf63HpT6bcLNb77Se6ifyZHQNkMh7mul+Jlha+IvtSNNH5ty7vH&#10;uQp5E47r69axPhz8O3Gm6DFZx202uNJ5U7QsCXiJ2kKxxXi4fOliqS5F+8Tt6/3jWkrycWjW134r&#10;eI7wQXl14gm0vUp3jY2cK+RBCg54Aqj8QviNc+MrBLbxNH/aGpOY7e3uVcZjHt0KMO4eu81/4Wza&#10;J4tXTNcSIXNtDuLTAP8AuuibCAMGr2r/ALJfiPxN4oXV4rexmsXRcfaLob2A2nBI7Gu/B4fFzlUh&#10;LmnO/vLV2OxqEIpppI8K8YeBZfCV7Zav4ftk0++iXdNKr/dITEgCdOawNE0zTY7/AEqRLOSS181b&#10;qezvJZHjmdTuKmTh0D+vavf9f+Bni/R7+/fUEXRbE71tG817iFB2VWX8ua4kvZeFfs2latp73l9g&#10;fZdZhlLwI3QgxkZrtVOrSk4SfKvNf5nLP3ndbnP+IdZs4db1C40iK2tdPmlVzaXUSSllIU4BYH5g&#10;e/cV5x45mvNQubi8ngeS1lidi8y4jUY/eFB2yPw/irrvFWm6p4Bh0u1tRb/ZZw1wdZuMSTSE8oB1&#10;AArk/GGt+JfHmoPpOhi5mkgZVu1hUCSeQjqMdFwvA71pgoyhV5pz0t0va9+3Q8ydJ3u9+xbt/DGq&#10;+AV02wl0n+x7zy0u7We+c2822QcSHHWNqj8c6DHZ+G9TkTxFF/blvdqv2OFDtk3dZhKMjitXXfEe&#10;rRp4Zs9X1SG+03TfJW1s7yEORGZN5Vscujeh6Ua94iebQY/DVhJDb+E9S1SS+D3Fukj20h3KYfNX&#10;5ig+8oNelGXPFu2p1JLlsmN0b+2I7XSNty0ayjzZ4rF3O/ccAyDsx9BR8eNGs/EGqm98NW8ccdrA&#10;HNtHE6OQvDyOOgf5uQa+ifgD4o8AaX4J1i316KJb1cWlteHBEqhMJtBA4NeN+KtN1zxXN4gnsIob&#10;jdE0wnmwJHjThyCOCazcuRJNr3v87DqYeKhds+Y4mdr4FIma4Qj5e/VR09a9i0qz1dfDF9cW9xPa&#10;6tBGGmtW/ur7EdSKgtPh6PCuhTa3d7r7UGjeJI12fud3AYhuSPTFZngvxm/h3xVFBqge4t71hFPL&#10;5uT+bVxYpyqRTpq7Wv8AmcVF+x0n1N34U+PGbVHsNXdWtZcMkm3o/wDQ168PDtvY6xNeWtlDJZ3v&#10;yXVqzbzCfXHpXiXjbwAdH1J7/SUdtNn2si8fJ3wcV7b8IdcbxRov2W4KrqEK+TMrNy8fQEY9K+Wx&#10;/s5L22GejPp8BVb/AHNXfob02naDpbS6Te2E1nol1AIXaFTJC+esh7pXj/jv9m67027x9pM8McZl&#10;tbplJkkhr3vULC/s9C+xoRHsLPHLC/8ArB2V+vBrLhs7j4geGrjTPMjj1rTJN1o0zlw+B/qyR2rr&#10;w0/YQjWTact7d+9jpr4VV1yPpt/kfM17pVl4b0a3l064jury5j3B41BcAHGGz9wiuetGubrV42uH&#10;mupN+zy+Dx15Nd54i0KSbUkaWH7Plmwi4LJIN28ZHaq0Olw2t2WeRJoXOxLzaNgBHcdcHdtzXuU4&#10;zm+aK36nydSjyy5RNUuNupCezgW3tZgGTyVyiP1OM5rqfB+tvp+s26yW6XCk/dXA69SDV2/m8H2N&#10;gVsNLvIVSSOFXuLgyY9VAHyZP3iTXNS3dtHqtxHptneMqSBXgk4ePHQ5bjFc2Ny2rGftKdmyEnfQ&#10;9YutMtPEHjPUJ7C5toWRYrgxb8eTEOuPeuj+JFrb3Fpo+p2sUN19pAhFzNFvGO+Erg4tVjs9R0zx&#10;BfWxtY57QpMkK589ieMk8bSK9h1vSrbUvhX+7snW4s2FxCscpQkNzgH0xVvDpr2817/U+koSSg6X&#10;Q2fhNp41jw2kE7wwyNu+VsKFPTC9c18zfFrTh4f8dTtFZS/ZYZHtS80Q6/xnHQivfPhiz6faT28q&#10;PH5M8cySNnKEj7oevNP2ktCu5vE9xqLSS3FncxLcJF9/yyU2vgU41VTkorcrE03Uw/OeD+IX0OFb&#10;edhBHqD3CsiqmyFV9+e1VdfGhw2bWtlfvdXSScytkRyEnqnTAxVPUtKubqd1lsm8mJwwVoiOv164&#10;q5pegC6v3+1XcdnCgHmK3XJ4GPfHWvWclyXe583qpG74DtdOk8QJaz273U3mqvnxy/cwefkr6W+E&#10;2gfavipp22Ly44piys3DYVO9eRfDXwK/ijxyP7Ecs1uS7xXGIi+zqR0/Kvoz4JafJB45vbx0ZY4L&#10;aeb5m3da+cr1FPEQ5tv+DqfR4FNQb63/AEPKvEl/oi+K/EEmo6cl5eXk929q82SIXMiqJQQfkYba&#10;968cRR6b8MdBtrr5d8C7pFIPVK+br/Tp9W8Wwq8fnM0W37v3TJJu/Kvob9ocQaT4JtUZGk8i2RT6&#10;MPSjDuNdTjKOiS/M61JxTfQ+TbzxxJoer3dnp2r3elx3GftMTPs+0p8wRjjJrG8SagNWubqdb6PW&#10;rp1TFyyGM5U4LKR0b5ap+JbCCGCK6e0jW4l+SNpmICRk8DOcbc9ak8PaxcWb6pa6vOmkwxRBEljt&#10;RcBJAeCoWvpcNGNGjGlHZHzVVtyHQ+Eb2SGWW6lSG4J82RpGc+U56EydCDWj8OvFt54JTfcaUniK&#10;3vGKyWm9x5Uo6E8HII7VLofhrVPH0sWnTvE11JamaPbegQog+UmcMRs3DoK0/CGsSaXHZeGrqC88&#10;xLsym5aJI0RTHgHf3+7+NdFWVShBzhrpoc0U56M9n8LfF2bTdIH22zXUL5MtPcyNshUk8Ksa/wAI&#10;HSuW+OHjnU/E1to2iXk4aa4xNOqxFAF3/JGAOlO0PSWm0gz3WntH/ZUj3e7jZJngKSxzXM+FtRu/&#10;Fmv6h4l1ZFVbMl+4x6KM8HNfK4vEY2vQtiJt26LY9mlQjThZL3mTeILOWxXS9NS3mWS8xNIrLgKD&#10;0z2xXG+ME+yhrKKNY/My+/fnhT09RXoOmw6j4m1O+1TUYH+1PC6pbN0toldSAO3PevK/GXiCTw/4&#10;ij+26ek0PmliquEbIOFDZrwcLhZQrqlBbo0xnuQPPfEdsbiF2RHXZMEde2OueeeK25/hmtx8NbTx&#10;VAD9o+1soiZhsmh6ZQdcq/WtTwe/hrWPF2o2d46r4dJ+0RqzHz4/ny8a7M7/AEGa7X4u+KtM8Vw2&#10;yWdobPUII/KtdI4iSxticpvcfxkfNivvsLQcab5nZ9Pu6nzUrx0Kh/aKuZPhdp3gzWdE0yTT7KBb&#10;Q3yw4kW2dlzuPdq8G+I+hHwz4nlazimk0G4LvZSzKB5kO/Hbgiu48O31nqGiaxoOpSR6bJNKrC7u&#10;CZI3I6jPYD261xr3Nle63HpfiHUZIdNt5Wi+1fPc/ZwO6IDyK9LncYpMwbc3qx3h7wut9pj6vYTp&#10;H5DHfBsLhR/PFegSeIbzxIIrC61OBo0C+c8ORDsHQqPWvPvD3hWe6uGn029MMYBlHynkHgD0r0Pw&#10;V4b1m4vnVdDuI7q7+S3u2Ty4+PvssZHOR19K8erVV229EejRTsklqPt7fUodfuLDS322c8StaxNz&#10;t9z15/ir3Tw94M0rwjpttLe/ZY7qWBdzNkiELy/XvW34S+H+n+EdOC3+xr6dg8srMHK47j6V5J8U&#10;fG0U02oaXps63E0cjZvoUIE3oOcAe9fL4mrPFVOSmvd/rc+poUFhaftKnxdjM+J/jFb7Uzpmg3qa&#10;l5hCrLCud1ZK2NxHZ2f9o37XEaxMN6sImhyeGHqSetZPh/So9NvYWgvIptSzvjjXoiHucVkeKr+5&#10;tdTkiDvdTShcMy/cz/CP7lelQoxguWBx1Kjv7SZaF+ljLIumyRtMCN7NgSI/zY59c9K4DVNXub7W&#10;biK4lmmmjm3SSScebkZAxRd28eRLBcKs3+zkFfr6VIiSahi4mjTzHY+Yyrh9+OrIa+goUvZptngY&#10;is5ryK3iFP7Lmgns7y3Xzo1le1t2LkdgHqP/AISOa+s3srlYvs4IceWmzkdScdSPequo39pfanKt&#10;vaGSNW+9cPjaevyiqtnqkELxW89vFuYH9+rEn5uhx6V6fs2lfqcLvfRno0tlb3Hh+wexa5uLfl4Z&#10;IUR5I5B/ex0ArjbuG68N/aFt7xJm1A+azQv2UsNpSrnk6jpOgxyxWZks5lZ5Ly3chBICyj3529O9&#10;UY0vdUtPNt42jvmYSpPcMAz9i2SRUR5o77XNU18y9pF3exx6fJF51r5JP79UD+YV+YAA/wA34qTT&#10;Fu9Q1J59RS48uVWSSXYDsQjgDdwBXVaRcNawXNhBYPdXUsKzSLbgyPEF4P0B967HwfPL8O7bS/EW&#10;peFra6hu2W+0q8+1pLCkYLbwYT15XdjtUSne66nTFO/keUa78MPDsvhuW5utdubPVLVfura+aJJC&#10;e4H3FryG88H6nZvDsQXUM0gijlhyV3n9Qfmr6IsPH02oatqV/Z6PBrWrXd08Qu/s4jtHjbnakY6H&#10;5uBVfTYBD4gE+qCfwz9izFMtmgSSAgbtxCjoQ3FdFDEzor3pX8jGUeeV47HH6xDaeEdG02LWb9rO&#10;1TPl20a+ZcXA/jkx2UnuateEvG1tcarDEkEOm2MULyqsalwsgjbYfds1b+Ing/wnqjW+vy3s/wBl&#10;uAWgubFsyXgXg/u3AEaj1NVrrwbB4P02y1KK3fSWeHh767ExMfysCqIAwY/yrCtOjKnyO/M/zOiC&#10;nF3VjyXxrqj31+lrk+TCNg3LjJ7k1jojbNm/y9o+79K6DxVqNhqesT3WnWf2O3c8ReaXPvWb5bWd&#10;ublod0ZbaPl68V71BqFKMbW+7c8uTbZ1fgrw6LixbUriQW+mx/6zcw3k9SoHrTfEPjjUPFSW0F1c&#10;MtjaKYYII1EcYJ43FRxu9T1NYNsk0dsszP5kzEfKx7joKdbxNNcIp3SKzBU6/Mx9K4p0k6jqz1fT&#10;y7kqTSsjGlRlm2tsVlyv5fSnXTtJIzuew+Zm612XjTRbPSb6ayQvMsJ2OzY5I5JGK5q40m5ms4Xi&#10;gePfn73I/Ct6VeFWMai2ZtyuLcepmROqom1NrNW1C4+yxrF+7z99o/4fQUafp8Sw7mKzNtCbl6Lj&#10;1J9KnSULMn97G4tt+Vac5qWwkrMgurAbC7urSfxfXOa2fA2hXGtakjN9mjs42CySyLxz0UZ/iNRP&#10;CJomX9103BVXr7g9iK0PA2rx6bqcqTyzx280f78R4yjYwGFclWc3SkofEawaUvePur4cX/iX4b/s&#10;eLGdQ0pbGbXWhbUVuyHgiPzuuB9+vkT49/HK5+K/iazaOOO30vR7UWNjFH1kUdZX9Wbuab45+JFx&#10;qHhe20NZnjsZFjl8iHeESQcHr1zXmKIqhSfZT833gODXHhaDlatWXvbG1au3aEXoJDL51yfmXPf0&#10;xU1ui7S38SfMO4FS6XZPcN8obcn8XIzWuunTxvFeTxvDG5ZElZSUbH931P0r0Kkkjy222anw38H6&#10;l8QfGFjpWkaNf6pcc3E8WnoWm8hOZGwM9BWl8btY8OXXxKuovCGiXei6ParFbLaX03mXO5U+Yydg&#10;1U/AXjZ/AOuS3tvHcLJsKR3ljdPDcQ57rIvb1Fcpc3dzfajPe3k8k005LNLMxZ8n1zyTXGouVXmk&#10;tLHS5RjS5Vu2XVv/ALPqCMifMcY+bJyOhFfXHwP+KXiLwh4dS10TWpLGW4l33Tgh3j4ZcCvjDT5k&#10;bWLcudsLTLn5u2eMZr6p+DOlDUor+6y8jLGUHbnHcHtXBmEfZqNnr3LoVJwl7p9K+CfG3w91bTtS&#10;t/iPdf2XJdSK0eqzcgnqM46ZrxvxN4C1DR9bvPEXgO6fUtDtbkouo2ab4UkPSLK8GT1FZWrax4Y0&#10;3WbLTvFAlvtJeRZbi2sf3kixqd3tjNc78MvHujeGLnWtE8Q+K9b0jwdql61zZWGjv8kM2cq8qvnI&#10;xXjSoRnSslqvLfsvke9TxDq+7N6vr28z6X+C3ivW/iNqS6Hqtw8Nm4D3aR3BhR0HJ64wy9gK+oPH&#10;9h4M8PeAZrTXrk39gEKRSzXAeds8FQTntXzZ8TfBumeFLzT7zQYb+C2ngSQHVImhkdiPvLXPnxHd&#10;aor2d5cNeW+ApaZhh8dQQaKFd4KFSjOCk3prrbySNJYqUZRVRvTt19WeFftP/D7wJ4a1e1uvBnie&#10;PX21D500hbaR7iDs28rxwe1fPvirwJqvw51G3h1fS/sLXsKX1qrTJJHLC/McgKkg5r6o0X4f6Do3&#10;xd0WWfxRqnhawe5NxLfpKXa2Y8ZRgvB/hB6CvIviv8KyfGes2nheW68Q6HHemW2vJ0zJIjfxPivV&#10;o42EY2ukn/W3Y4sRGFaLnHc8NuZT5L5IWMEd8EVWllEmIk+98uNrflXpn/CptZZZLdLKeSZWL+Uy&#10;YJwOvvU9n8NPETXg0TT/AAvex3wUO9zcQmL5GClD847/AHhXdSxFOorwZ5Lw1Ray0Ryfgb4a6r44&#10;vo7eCBltUYefd9UhU9zXv9n8Ol+EJufE1vf6VJpPlrE9p9ocTvH2bkY3H0rcmlm+FvwxvdETRLvR&#10;bowjZLM0ckd/M+3e3mL3HYGvL9SvLrxAkX9rllteHKQ5CJGQoMj+9Z1aqluYpOMtNjhPiR4sjm8b&#10;atqmjXDWsd1AlujRqEBjUKMGuX0fVBHva6zMzybjIr5Oemeab48vrO+8R3kul2xtbMviBPYcfrWP&#10;Z3QhKsrKv8SceleioXpkJts7m20+11i+C3DqsMUZYq3WUkcCuc1GZbR3QdpNvl9wRW14e8SRsgf7&#10;S/2iaJopFktwd+7jP4dqwdciEN/LA4j4Jw3b9KzppqXJJaDqR926My6K+bJuLMo/ut+tUGuEVjsA&#10;2nq+OXqSX99M0USK2ejK26rXiHR49H1Z0t3kuLfarI8iYbkdTXoRUVo9zJWIob8xx+WI/m/6aH7v&#10;elgs5ri3Z9+7zScruyQKRox5rOX2tg5Za3NK0q51S5t7LTrZmm4w7fxEVnKVvh3CyRy0jpDMEHzZ&#10;4D54UVEly1upWIt3/i4WtbxLaQ2eoG1gb5YV2u/Q+ZnmqVrYzX1zGsSbmxzt7Y5JIrpTVryGhLG0&#10;k1IP+8DTJhkSQ5J+ldJp8bb4V8uHakaK7K3IY1LpXhK8vL/ZYI7TIPnfHAyOhPb8avvZjQYLf7QY&#10;7ORA297dgznjGfrmuCpVVTSJo4uw8SJdW7rauJo1P3o2GGI6mtqK38yNLp3+ZlCv26emO1cJputw&#10;aXeSM88jRykN+8XGcnrivUPDkcaiDaIpoZmY+Y3Iz171hWi6Jnyu+p514j0qbUHkkin8ya2BzbNx&#10;IydfMHqB3rHi8QXl59nt7mcyR2cZSFZP4UznA9jXceL/AA/9nvgqlo7rJZH27DnrjI74rzv+zxJM&#10;qFkjZpdn77A25PU120ZxqQ5WXCN0JqDxyTBo4ljWT+Hsua63RNKu9B0KPxBa6p5dx5n7ny1IfAO1&#10;8nsawIYZpA8TgTKx2pIrAjIpIdRvLeAWaB1WKcv5XqRW61Vi3e1jpX1iObVXlS/8m6mi/fT3jH8Q&#10;nck16F4r8MRr4VtNRupAs21fL28+dxwBXm2r6PdapDAzFGuhIB5e37pPYntj0rq/CNprPiLxhotr&#10;qVxHJbmVIYY22LGgw3rXDWq0qdKVRPZGHLJySKZ0Cys57CF/LvNWIyUVg0cA7Z9TWvpvwjvvihqN&#10;tay6xFpyplUXytwDVc0rwvqWkeI9UtJV0/8AteONmls2mSWQL7hR0Aaun8N69deE5Fnl0vd5eWK2&#10;/wC8KgdiOoFeQq8+ZVISu7aP17eRnJzhM67wn8OG/Z80HVbu78Lz+MbqeymWDVtPnWL+zbojYCY2&#10;DEoB1rjvh58adK1fSrq18XWoe+hJaG8ZeJO3ltjpX1D4D+Ium+MdEiuotvnCMZ28nOOQa8a+OHgr&#10;whqVtPcJp7abrSA7LqFUjhfnjclYctKU3UqK8316+h31pVJwik9DwTxHc6drjz3FnbLtHy+W3PQ4&#10;OD3rhNR0NoSz2sffd5C8hc+nvXX+Hrixtbh7W9kEikuquq8ZFZ2svHDNJj5VJ+gFe3RbhaKPLtZ2&#10;OfstQ8p0WeFYWz/F7d6TxBJcxzRX9rOqyAfejbD1bv7aG6ffjbJ97sd2PX0ofbc6Z5X2dI2Qfxcb&#10;iK7IyV+Y20Q/RPFEN5bxpeyzLI4OXZt4LA9fatHVZ/D8nh682akZJvuiDad7jsQTXAWcP+lFfu7g&#10;W+WtBLJW+8Su0D+HhfTinLC01PnTaNL3Zz6WcnklkDfeP3jS2ySwwyJy0OfvN0rce0RY5Hbb7/Li&#10;qUjm6jP91x9fpXpqTkaKbZTt/wByw3Yj9KtQzbX3L/F8p+Xtiqz6ftBZd3mfxrt4qaDj5ZCVYfL8&#10;3FN2E0Pu1VZgy4Xis6dRnao6CtO7iLRhiix8/dZgagSz8xj8i7s/w8UoySC1hmiAQ30T7PlQhfzr&#10;vfB89tZ63bPPbLdWsU0byWzL/rEBy6/j92uSbR7vT5oN9v5ckqrKi/31PQ1vxj7Hc5i3KwPLL97J&#10;rlxDVRaMxd7nYftX+MvAvjP4pXOpeAdBl8PaE0EKizlGMTbcSY9BXihG0lm3Vo6wVuL25fd/GWLN&#10;1aqsVp8vyhVkA3eu4VvRiqVNROiVR1Zc8iAxf3Q3Fadgha2GQu2rOieHp9a1GCyg2RyXDBUaZvLj&#10;H1J4Fe36d+yZ8R5de/sNPCuoTX0cImC2qJcKY/7w2FgVrKtiacHySerGqc5r3Is8DmR1mKyl92OW&#10;3VUZSrHhm3CvcPjF+zl4v+EWmWF14i0i50yG+yY5JoSM46ivE7mIrL93/ZC1VCtGsrxCdKdJ8s1Y&#10;iRnV1+8u0bhX0p+y38Vvhx4P0TxRpfj3wpf+Jrm6gA0hbKQJ5bncJAX425/vV81umSm75V5+b0rv&#10;Phb4XN5fLqUse23hbZHK3Kl6yx0KU6DVXb9TNVnQ/eLc9GttOeT5di+dLlxbRsScdAv1rE1N7a71&#10;Jy8jR2NmpWR1/i7uxJrodb1E26rZW8fl3Tg7GWLYUH97PrivNfGGt292JND0aUXEL7ftF0q8OR2H&#10;tXjYanzy5Y7foeYpyrTu/mchr+vHW/EMl9GnlxqVWNV/ujpn3NXtU8LXEOv/AGTCR+f+9jdv4cjO&#10;DXeeC/BlpY2xuGgLeUrSyyyL91FGW5qh4fhtta0K8vL133T3cnz90dhlT/Q16tTEqn/D+FK337Hc&#10;pK2mxxGia1d+G7557XDMMpIm07JB/dIrrLfVoPEEMj48mbvEzdDjoPUVhav4fjsdMaUGf7YkpWSD&#10;yvkWMd9wNVNImTzBscrJ+ldDjCvHnW5MkpPmjuW9S0kwy/Km7n7u2vTvDuq+LdL8Fv8A2XJd/wBj&#10;6fC8u24T/R4dw2liOm49s157d3W62ZnCySJ0Za0D4/1y48GHwlb6u/8AYaXX2v7CqgI82OrdzWM4&#10;ykkgpykn75grqTZ8qb5o2xhm7E+tVtVd44iVB3ZChmWq8zi4cK0RW4Py7V6H0AqGVWVjEyMu0hSs&#10;nVSK6YxSZolrcuWNzHbp58o8xe3ycjIrZ0XUpYyb14f3Nkm/cq7CWPA59c1zMKeWJApO3O0/L6Vs&#10;PdyWuixxDHlzuXkjb+IKcDis60E9Etymubcratr0+pDBlaRXYu6MmOfc1lzS+WkjKfvpt3etXIrK&#10;CaUbv3OfxFWodHjmYbiZNgPyr0JrSLhTVloF1Expo/tCJP8Ae52PtWtrw3p3mRSTyuI7Un73/LQ4&#10;9KuXmnQaXpvyqF87HytyXqGK8SS3jVI3hjTr/cQ0pVOeFokNtrQ1rbSrPezKpk2/KI2br71634Ev&#10;9E0fQhatJt3lmmlXkKDuwPpXldhDHcPsYtGv8fy5PuBW5YSRQoW/hX5V3Mep9a8bEQVePs5N2MpN&#10;xVzvfG2q6fHpsE4tPscIxCi7N8n0rgNS1JpLcqlvHIzAoJVasfxFrEMl9bW+GkwP3nzE9au2N3dR&#10;qsUSLdD5mkt2HJTqCCemOxrmjhFRimtwadRGLcXU0kPzSush/iY549qzNYU+VG6pubH5/UV2mo6P&#10;awxC4g/eQyEKWb78JH8BHTNW9A8J2OvedEzqsxAaNl9fSt44qnRtUa0RhyyhI8t07Vn02YTru/ul&#10;e2Kt3Nvc65NH9iSS8kI27I0LmtLxHoMVlM0K2nl3ETFJFbo3sPetjwh8Mtf1Kwk1y1T+ydLh66nd&#10;S/Z4UPoCep9hXv8AtINe0R1xd9VucpbTPZybpXdZFAXbJ14rsv7ejk06JWkfySAjxM2TkHrioJ9L&#10;m1iPFx5M3lkt9p7ufr1rNvdOSzLhIEaZG4VsgHsetcf1mnJ8vUJNN3JbzVLe4SFFnfy4TxBtwPL6&#10;np3rBvI9s0rxRs0YY48xeSvvViV7RU3pb+TwVPfHsaiscyaeZ/MCqjnKUorkXMv6+40TdiHy4drT&#10;Rb7eRv8All2pYrSWRJJVR1jQhS0i/IPqantLS6ujLLawSTLH8x+XOM+wp326fUZnliVI1QbjBGMb&#10;vXg1pzPoTZtjYtPSSNt29mH3VVST9RUepKkMAiyW2n7rLWla2j6lOwhuoLNZxuRpGO0Y6j1rI16E&#10;xzRh2RsjllBH86mm+aootjcbGYxWRRtX/ZH4Uj/Mu7FROu35d6/LSnC52/wmvSSAaDtc/d+Wmpu+&#10;7/47Vqzto7hJsxvJx8m3sfU06a1Xy04PJOevSjnSdi7lTHtT/MLfe/iFEkRhJU/K33fu4/OkyNlV&#10;dMB6qJGNWrfSvtS/ukeRVFT2enCJA1wNykb9nSvRfCHw3vfEtgNZvJYtH8NqfK/tC4bCSMvVYx1c&#10;1x1K3L8JzyqO9onLeFfh7eeJLiRbOA3EcILSMrYRMerGk8T2mpaW5sJbJ9NjACIm7O4deSODXtNs&#10;/gTwjA8V3qM0ywRny1sRtR5Dz8+etcVr3ijS/F2sW0Wk2Qht4YFhf5nfzD/eOe9ciqyb55K6JvdX&#10;e5z2hWMF6JJ5b77OqMF+6N/PQgEgn3rc07RrLUtK+0/Zr1GjBzcR/wCpIHcYGcfWsoQ6BNNd/wBp&#10;Ws0fJ2NarsTfnpz0FWfD/iNdBjcQGabSdrMYmcZyeOK86rGpNN073+77mbQim9dja8ceEfDek6Nb&#10;XGh69eanaz2KSzpdWoie2ue8eR1ANYvwpsLZdbgu9RuIreG2lVnE3fvkCtJmt/EWlRXcEf2qSJSz&#10;20jffA3HtzisnWbWDU9KjnfTrOzmWMKGt5SB04ZSeqn7pFFFTdN06kndvyuvusbQSvfY2L/U9O1S&#10;TxNrmuXk11eaxNI1vcNvIjIPy5Irk4obCaw837UPO79iPpXSaDq9lo+giyZVvLWc4+XhBnruQ9QK&#10;nvdI8GtoN+beRV1SEfunWUhHPXoepNXKXK+ur/4A6tL2vvJo5HU7qeS4MNwTd+WPkdupHQ1DY6cb&#10;W1S8+020kckpiMGRvQjoSKj02/aRPKd3XdlUfjqeoJ9DVqz0yC+yrzLazJ/dU4JHauh/u1yvY5W3&#10;y2Na1t41VHi+bzDu2tkdDgjNXotTlt7SSD7KY1ddol83KEk8A+hqvBZ3UbpaynayNv2N0weTg1Ff&#10;WUUKhllEzPIVSJSWJA/i6dK81pSdpanNa+pCLa8tZ5Ea58vf1iV87h34NdJDqQjEUsUu5iB5fPB/&#10;A+lc47PD5DTmSZn6NuzgZrH1u4vbW5jnikK7G+71FX7H6w1F2I5VJ2Z0usXrSSBnuAtxjHqWPtWI&#10;GlR3NxdFrd/9ZtGSaq3OrJq1rGz745kGfXn1qy832y3jXzSrOBnb2raNJ0o2YnFxQy5uYGmfayzc&#10;/wCtWrG43lnJtJlmQb0ePnpzj6V0vw/+F0vi2ee3sGh1K6kj/dxR3UcLpJ2OJCAfpWxq/wAEvHPg&#10;eYxav4X1bT5kXeXktH8sAd8rxiolUpptReqK9m0ua2hYt4T4msIb1SlrfIgHlRqCHI9j3PrWfHpN&#10;zCGiUm4YkJu61c0m5Sxs/LSbyGJ+eKRAOfrVs3czXMd3LlZh8u3go3HtxtNfPOc4ScY/D0JdvtFT&#10;V9Laxgn0/wCSS7MZO6FuBIOfbrXmovysxZ1KyZLFsYwa928W/GWHxd4OGm6np+ns2n8wTRwlbqMD&#10;jy/NGN6/WvCrnVZPKYfu2zhtu7PTocmvVy5VXB+0jZnVNQi1yPQhmciRtwG0qVH1Fb1t4kvNHsZd&#10;Ndy0Muxgsi/cce/asWyuFcFXtlk2neWVcOK2tZutLvpC0Jf7RgY8zGOB0PuK9CpZtQlG6MpX6GfZ&#10;wLcX80cXlwx3KsRuYAFhS6MqaTfO006XCsdkix8/j9KLLTbWa6iaa9jt93zRNnCJn16nFdhH8N97&#10;i9n1G2mtGc72teQcn261lWr0qScZy0fqEk1HQra3pqqYIIrzyWP8PK5B54rH03foV+l6dQeFoGDR&#10;+WTn1wAa7Gabw7FqdnZaveyLZo2HnVN5CgHavue1V/E2uacs32ez0xbOzHzbZhy4xwcnvXLh3KVO&#10;zWn5ijGyuc7Z+M4J/Gttfa88+p6azBpYmfD4HuCOlX/G3i6G81KCOyuRf6QFUol0hSSHuYy3U/Wu&#10;X1bSLW4AvbMPHC4xs2cZ749KpT+W0MaOPvfMG28iuv6vRlONSK2Vrf8AA6M1Uj1bwqngXxEiWt8t&#10;xbTbCgeZ2kRPdCOlZep2fij4c+IdH1971Ne022kMUUqncmCMbXHbIrgdNSKOX93fva8r80a8r6mv&#10;oPwpoNx4h8PXET6zBrNu6FA0iYTpwT3yD1zXjY1rASc5S5oS0ald2TVnZ20vcpTa0tc2/BXx4iv7&#10;to9QWddNkUInlciHI59yF7Yqh8X/ABNa+IUvvDeh2v8AbnkolxNe9Yo8HPNeH32kXXh68vLMTG38&#10;mbypF3EGPnBK+xr1bww9vH9ni0mQ37Mj70tztvN2MkOvSQH1FeRVyzC4OqsXQXoul9LNsck4q/Q8&#10;k1bwfqWk6/JDd2Ascf8APPJj9sE9a2tOtoprp2ukS4VxtSTjfGwHRfUGu+1izOvWjXEth5kcmUQq&#10;jb42HoPbuKZo/hfTWR4ZDBb3KjbJGyOX3Dvx0r0Z5lz071FZrTQ43Ft3WxS0uSPzRFdSI0a/MiyK&#10;ETcOyrWbqtlpsMwZLRJGj3MUUKMEV2Umg2NvYTea6eSGLBpuOPpXO6yltpcn2ry3+yxhfuqPn56H&#10;6VwUaynUvC/6Eu6WjL41TS7XRba4tYY4XixC8scQU4xnI7n3rh/FmpyS2EkAnkk+2zqjorcsCcmp&#10;rW5tLxbm0WPbHcx7kXn5SO9cabp7XVokn3K0KHHz5CyN617GEwqjUctbrXX8PxOik3JtvodVrWlr&#10;p8MctlKLiwCbhtyDGfQ56GsWDWGtSYpEVY3HzbeXQg8Yas+51K4tYT+8Ecw4eWPjzF9Kpaf4reyZ&#10;YreKHbx803JJr1aeGm4a+8Q4tnUaiXsXia4j++m9HVsiRCeMV1vgnXjql60LSlZkUr+8JJcn0PUV&#10;z+i/E6x01Q0ul2txhnYWv/LFWbqQDmptG8WWWpa/NdRaPa2LSeY8n2NzGpXrgA8A1w4jDzqU5RcL&#10;NbPQXJFLRno+oX0DILhbuNblAE2LLl054xurzb4lw3GoaPbcFYUOQyn5HNU7zXLK7uUmluNlwp2b&#10;d2QQD3K+lRl4tSSZZb3zo1VvLWRyBXLhcI8LKNR3uvItK3vGSy/YdFitJpF3TN50m052Y4ArPtLc&#10;XSXUsqlY4YmZVX+I9BT7y2fUtV+z2pjmXhOoxiu+1LTray+FUVrYIkerm4/0ld4LyRjjaPSvaqVl&#10;S5V1m/u82b30PLZEVm6/7O5u351JbWe6yNwzpuGV255+uPSq/wB1wrfL/st14qK5vWt4niUja33m&#10;r1VFy0RrFNslmdPO8uL+LJFNS7a13pD8uflD96jW3ls/L+0L9nUruHmNng9KkiSZZI2iI3Nlvu5J&#10;+uapqO3Qb12Kcq7gWD/Vmp+n+WpKRP8ANj7rfxV0+neFku1/4mXnaXv6S9S3t5dPurTw14Zyrzya&#10;ndffjXgcn+9Uuqn7iTbNo05NXexg2cb3XmD7P+75/e+mPWp/t1pYvF5Ei3MzD+JPkQ1W1fXNS8VT&#10;okcHl26AskVum2rWmPo7eXFOJrOYMEZ+HRee4qnCyvLfsv1GoK4WmsNGTK2WYt91Ww5GOmewq+PG&#10;0ln8ul21ro/HLKhMx9y7Z5qC/wDD8rXp/s7UIL5VBKeXxkA+hrGjElxEUe2fc33alKE1fp/XRheU&#10;dDWWE7ftV5G995hLblYj+VS6vd6PdWFstlDdQzINs8cjApJn0Iwaz7uwvNPtIZ3kG04+XeOCRmq9&#10;vHLdI8q4khQfPu421Kgm1O5la7JLe23FDt++D91aszeTb258qRt0n+sXaM8VSlcKmEdlz/FuqAO0&#10;ka73G3BO1lrTlbd76FXsOluUwWCP/utTPP8AOQrjv97bzSiNPLBY7t3Vd1JdzCaONUC7Y/l3L1J9&#10;zWqS2QrofbwwtI3myFWbFaltrdlYlPn3SD+FfY9DXPMODv8AxqGSxkUAru8s/wAX8NOVGNTSbEkm&#10;9TZvtVutYv4LKzDbpTtVV6uT2NaU/h3U7u6j0uzt7m9uk+R4oYicsPSq2l26aDpkeoXAC3E//Hvu&#10;5K470tp4s1S3YPa3bwyJ8yeWSNhJzx6c1lKMoq1FKy79zVW2Jx4F19LK7vW06X7PbFlkbj5NvByO&#10;oxurmWI3gr8zf3a6C98Qahql7Jc397NdTSfPJztD/XFY00zsrrEBHH/dVauk6n/Ly3yv+oII7KWT&#10;JOI/95sU8wQKhX7R327Y4idwqvGzbxlvmI+tTypcRv8Aju2svetXuO5MlgPK81ZWZQf7tW7O5+wy&#10;b4ppI8L/ABJ3NU7cyNIu0O3P8PvVuK1E0ixP/ER8zNxzXPNraQuYf50V5v3GSSRurKgNSokcn3S6&#10;8V0nj7Q9I8Oz6ZDpvmtN5WLwzOH/AHuecFexHSuYeQr92TqN3rXNCaqwU4bMtz1sW4IopN7bHVol&#10;OV/iBFMilmuLgJbiP5v73JUdTUSTSq28SFc/MV+lamkK9xc7diNIxC7vu/mambUE5Maldm5oniC5&#10;sdORY7oNHDIXS28rzBuIwTyOlEWNWvdt1cJDHNgPLtJ2KfRB1qtNaSraBoriHzpRuKxrjdjqDVW7&#10;ebSbv7Pc3ETNHHuDwukgGR0yK872cZNyhuKTbfkaMLx6Hdv9nQXcaP8Ae8ogOM9wc4zXO61qNnf6&#10;jcT29tHYQbiRFGxOCRz17U4391cFBFI0K7SokjU4x0rS0mzgt32TWz3NuRufb/Fg9fpXRGPsPflq&#10;yE0mYMdi11EZYn86NAPMZQc8+tX7bVFia3huY5mjj+RF3bE+vFdJPqX+m3ptoo9NjeHYIoVykuOu&#10;evWs17OLEX3tzDhevOO9V7ZT+JFuSWiOk0S/u5NMkgnt2uNNR/8AWxrzCx5Q5HI+tXNTuNS+wJFL&#10;bxwwcSjcPncDjk9ax/CWn6rdXZt7XcyyDymWGbD89QRnOK7NX1XwetvqUtrBq/8AZsvCXHOwdRux&#10;1ArxK7hCdla99iuZ8vU87v8AUfOhZHmbdGAgT+n1NdD4O0GJrv7RrMjqsa74vnXHTIFHiQ6T441m&#10;5v7PytNkuTve1zjYTyQPaszSNE1SO9+zwSFlUhhFInOBycg+nrWtRqVJwT5X1/4DGm76Hp9pqukN&#10;Psv9NmbS3kEpaNfnjA68dwOpHeuYg0SDxNqU91AieT5pxFgxlQDwBVi+8Tz2NlNZRNAvymKeWNt4&#10;eNu/NVdN1ksrbJkjtcbY9y8nHVh6ZryKVGdOLnG6fr/WrNXJNJPU6jVry/8A7PFlaW9rYrEgTdbx&#10;Hew93J5+9zXKix1GG73S3o+ViXe6TJ47Crd3JLdWoaLUxE33TGxHb3bpXMLc3du4VT500g+9uz78&#10;D1rSjCUk7Nfd/mKTuzp4ZdrPArvIpU/L1FTaLPGs0ss0yKqyD5dxww9PUVzd/LeR2dtdTiNI7pjF&#10;uUjzBs46Vs+Fr62/sl7qQxtNbSbym/Bdc5xU1KLjTct7jjTbZYliiW+uYox9nhnUOiqPkIPP8Xfi&#10;tXUfCuo+GUt3J+2WWoW63EM8bdjz09R71zaXra9rzFI1hVyPLTcMID79K9ta5Gn+CdFnuLeRbqz8&#10;/SrtJP4X++gYY6lOh6iuTESqUYqyu+qNqVJSUrnH6Vpen+ItIktNS+Vhhgyxb8YHy49K5vW7ODRk&#10;/sXTGNzt/ey3SofMK9wV7AV2lxpj+F7WPyDcLqUy+UbGFhJsmbn5SnEiYqbwTq3h268L6iGWZdSv&#10;7OR5LxsyTQSxuyyKw+nzfSsqaqUuaSu1fRdLnXGlGK10Z5HqVvprW8h0dZtxAy111cex7VyJFzpc&#10;8cS/dky0nfg+o9a+itH8N2c3hi51TU7iBWtpcjagDyg9OmK8qk8MXNvJNdHYszFsqrg7c9K9fDYx&#10;K8J/i9zzqtJpJk1hqs7abFprFJIbNWdPLVN6ByuTvrPgjW8fdjb/ALTN2+nvSaFpt/b39zcRCRYx&#10;CRLLCDwrfn1rRn0i+09Z22xzYbb1y3r36n1oqSjGbSepi4OSud/4V06003TvttheQfaIgWnt25k4&#10;7EHqprJ1L4teIvF2k3/hlJUt9Pv5jcJYR/8APTGMDngkLWV4h+Jes3UN5Fe3EO29s4LGdmijy8MQ&#10;xHhgAeK8vLzWbvLbybZlAfdvw649D61jh8ApydSbu+l+gSk4e7Bux6/beL9L8OeBLTQLqD7VqVsT&#10;NBcRusgTcT8pB7gda4/7VcTXMpnjjZZiQdvJJrzwpfLeI8vnWszcu0ilc578133hnRJ5tOu7k38C&#10;/ZV+eLvIK66mCp4ROfNrJ3e+7fTtqYt6pFtPDN3JBFe3TtHbySPbxtGnyySLztHoa3PAB8OWGtzD&#10;X9Knv9IdWWWKNzHJuHK4NYMDzRQzrIxaOZD93kDHQ4Hf3ra8CxnWLr96wWPZ8i9dvs1ceIk1Sk29&#10;F20+6w7rmVj3TQtS8Na1Y2+j+GdJTw59tk2xtdNvXyx1VnbhOO9eJT6Joi+NJLeCNtpd4vl6Bh1w&#10;ORj0NdrrOvQ+G/AV7pulWVtZyarhbiNot7Q+W/DRsf8AVt/CT3FefeHJUj163fais7FXVfTuK86j&#10;TVKE50m9V3123b6m9RrSFlc+ifhL8J9P8R2szXSTXel3Wba4g2BwQpyOv8Y6iuatZ4fCev6xqfh7&#10;VNW01dNuFW0WFRGEAGySSRskhj6bsV7Z8LfggviRv+Ers9Rkvprf/R0s1d1gikA6uBgkmu4a6+G+&#10;gz3EXi3RvB+m7GV55LW4eKcue5RSc/itcmDyzF1YvEyqrlmk0ney/PXzO2HLQ92R8zfB8ap4h+I2&#10;t3F5JAtv5I+23l5L8kJ9mz1r1DTvBBXxZ/aMUxvryC1eGGJpsBAeBLGx6j2NcR8XYvhdp/jDT7zw&#10;lr41bQryY/b9Ea0k8y37h43wokSuz+F/jXS9a8XXdhZB9FsXPk2jX3CW+V4IwD1PVK8HOMHOM04a&#10;Oyi7aprY6KFSPMo3R2HiXxBrPw0m0fRLRLfU9U1aJXtbu3lFzDgH7yEV7V4O8YeLr/SrJL+4kjaD&#10;MrteSojvj2ryfT/BHhr4UeK9F8R6jBc6h4hTfd29vZnYkLjknyunJqfxx8SZ/Ed9/wAJLpFvPa+f&#10;D50luq7UZTtBLA15GLpxypN4SbjNys43afVq7XaysjrjJ7y1R6pBfxrpJZTb+c8rM626/cA55968&#10;1u/Etpd6rO2p3OdDuwbcJcRYiPYhn6jd2BrofhnfSajcJpd7DFZQllb+0b1NwwwyF64rmPGcXhrV&#10;Lq+8P6hHH5zzsyX32jzUmkQ4PT09u1fFRwCqt4qWiejtbR2T0XR9bs75VOdJ3H+OfC2kw6JZSxwF&#10;rayBdIFlJjhHVWj9PQp0NfNni1tS8Za7J5xkuriRQkbQ8ExjoMdiBXo+veNE0W4fw1p9pLJqscrW&#10;1iuxljck5JYc7xXl+iPdQ+Jg/wDZUssnmLDcWe/7hB+4SM4HPBr6rKsHicLCU6rvbZs8nGtTso7d&#10;TofC/wAPrjXLK2tdTexOmSS4j1C63iSAnqGIBJqnYeHNY+Hc9w1uwmsc7kijYmOYewHRiK9Pn+Is&#10;XivxFHb6V4Ik0VXHk3do18I445B0kBxyT3FY/ifxOvhXXWs7yGT7PIwi+79wjncpHUGunETxUKsq&#10;SSnB9r2f+TPPbgopmVL4vXSdNj8QR3iTaNICsnmL88Ybj657Vq+G9dtFtJL7TbyeS14/dRqUHsG9&#10;TXz18V7+41aS1tbIlbcXD3E6LwhkPylse9d34Sub2bwLJpkUflxl43MnuOwrfEZZGGGhV5rNvbTR&#10;X6+ZzxxDvdf1oegeKdXa9vtPV38tZG3Hb13CsjxL4nez8XRtB+5aEJmWPA6DOayp5rg6rAGIWFFV&#10;NzZQo1QeLbaW31W2uLrTLm1jnijaOdlP7+Mcbhnsa5MPhlFqO6s/zLVWTbfmemP8S/EmrXqrKs+p&#10;XEieaZ2X7n3QYmJ6iux8N/FKWxew02LURpt9PMzx6cquDjH+sB6EGvGfCviJtLbbbwzeZu4kmfsR&#10;XaabrEHiSdEuLN45oQWTUI5igiGOdrgdK6ZzqSny+0lHTdN3v0Z69Oq6qSbPo7RfiXqDOkV0UuoT&#10;jzFmTP8AKvNPiN8MtF1K7muLK/vLHTHnO+K3lzDCWGTjcCQfvsDW34A+HXiDU9c021XUb4aDJ83n&#10;X0Ql3EjnZIAOPY0/4k2ltZX154de5a1uhMY4Jd/7uYj5sSAYIr1aVXPaFOMcW/a0W7KT+JaXt3se&#10;hGjT5tHZngWpaJfL4jtrNby81TRbSdGjtr5EeSbHQoDjg1VvPDtvc69rcVrexRw3YGIJP3R3r9wE&#10;HqQV4Nev+K/gF/wkXw4tNc/4SFGvraRJHjhm2OMdEDjmvKPhv4J0nQfiNF/wkf8AaGqRXJdJora4&#10;yu0DBILY6V9THmp251Zuz6bWtuhSpa90ecaq+qWd82iS28OrW9tmWHcgcqHGCA/UbTzWTrGqWuj+&#10;H4LO1vWhtWnDXttbv5kbnGd2T39a9J8caToja/PPoNw96u50iXUInhd4Gfjisu88IaR4i1y/um0u&#10;WGEhFbTbV/Jk4GCy54/CuunioRlabPPlRa0RxcXi3+0DHb2txDcWNsrXCWjQkecGH3WI6mtvQb+b&#10;UhBp9hezWtrcyL95d5cnazxgLySDVObw3c+DJZ9LsdG1Gzvnl821l3Hz3jB4HHDjFep+GPh5b+Ht&#10;csL691PUILmCzGoWFxbF4pbK8B3Rl0x/GN6/exU1JU2+e9op7uxi6cnK0jzHxle6Dp+kfakTUJL5&#10;5fs9otx/q8Hh8jOevSuD8PaLPrmrx2/lNJdbg0aM4G4jvvaul+MlpLefEsWDySNiTzn3RGMpJJ8x&#10;7n8SKdY6f9j1eE4eaTdsMu7I2d+fQhajE14U7Re7R5ta/tLdD0vwr4Rt9S0/UNJudVh862WOUxLc&#10;BjgjoCMh60/COiSeG/FdpPYS7myVm2rv/d9SSewrzbV/Gtnohvb/AE7TJv7QivSsMnm5gWIhccAd&#10;M16/8NPG1l4k006k5a1a1Uq9nGoDySfj1xXjV8sftIqErRk9fuPYoTjJ6P3lses6zYWmraQjWcoa&#10;SLLo8afN7xEjqCa5i01W6s5oNUsLRFukG2dLiIk/L2JHOBVXwBrlx4d1yXRtSR4bW5lEsHzZQE8x&#10;nJ6j3FdV4htpND1z7fDuW3vMpP38mRuAT7GlpRml0R9JB+1jfqcb8WtE0rXPDw8Q2lnFtupFS9jj&#10;TeYZSf8AWgL+teE/E2+06xl+x2dnLJDcRhBtXY/mL1xgYK56YavqHSr2x0HXpbWW8jmsdSCidFiz&#10;scjGTXA/FHwQlrqNvpl0ZVs7ON3sruOLzTsPcAcllPavfwmIfLyzPJxWFcnzw+Z4a8NxIILO7g/t&#10;BX08XEcGnshR8+w7juDT9X1LUfCqozyGOS6hj8tbqIOXi7A5AOV+7V/xJYJoeo3d1bvFeTWxhUzb&#10;PLLo+3BwOg+Wl1u6vtQhN66JN5YClrqHzoEJP7uPnpk9a9LmclY8mUFH1Os0/XbrWvCFxboqae1v&#10;s8jc28S+5J6D0zXvHwamNxY6rp0s5vmt4kUyx8HITJrw34daU2qi807y/sdnPbrNMsNuSiSPxjBO&#10;QPl4Ar1b4Si58L6zYxJ5LWsgdPMt8uBl8ck9SK8x1FCdpHtUFdJoy/DXi6b/AIT64sLh9scmfLST&#10;+FwcEGuj+OWk2l54T06/uiFt9z2Mj9w7cxk+gqDxskWk+LA8jwrcR3SzR+cux9pPAGOpr0HxPoJ8&#10;SfDrVf4vlW627N75Tk4FcijJ1bvV2O6Mb0pUz4s8Q6/fW9rLZ75ZlACJF3VO341w9jFfatrdpb2s&#10;bzNLcBFiX7hr0jxv4QEeqyJBqlutj5ZlRd3CBjnjGenY1hrbDwukcyz7luyGjkjV8rjgk12yq3Tk&#10;9WfKypyjKz2PYvh1oM3h/V5nS7SRUjKu0Mu9GdeSeele2fC5Gh0fxdqnz7ksGwrLj5irHpXiP7Pf&#10;2qaLXxK00kOPu9Uy3U19B+G9LGm/DDxY/mrH52y33N+ArxY0n7XnWyT/AAiz6PDWVFf11PHfCU0m&#10;qeOLPS5beFmW6tovN5JYKmTXr/x/s77UHCWTMs0CLndzCQeCGrkfhx4YaT4q21xK/mRm4d9u3rtH&#10;FdX8dtTkstRme3upLXzMQtJCw3r+B61pgajnhpzltzJfg2Um7W9T478VQvoOpz2t5p32eGKPzRFC&#10;nmo0n8BJHb0BrD1oW95DZX9rbXEjZZbpbdEIcEcYC/722u31fxgLHU72KCKbUprkRtHPasYT5qn7&#10;xx0J71wd417q19JcXDvDI2d7W67/AMQVx3XkCvepTly2Z89VtzCR67cbLm8gjtrO3WJreN5MZSMj&#10;BVq7n4faPHqkOl390bma6thseWZQ/b5MRN0AFeWrot7NLGsVpIsyANva3x+8HUnsa+mvgz4etfDo&#10;F5qvkw2NhZtLNPJFu3yEcDBx+dOvUajy9WdWCpOpO7WiKHxG+02OjaR4V/tH7HJeDzrt948x8DOA&#10;T67qm0fTbXQdIsNLvIJtQhQ+aY40wj45Ct/sg1k+HNNfxJ491rWLyWO8hQm4RmwCob7gA9BXV39h&#10;e6Hai8mnLXV4C7/Z8iayycGM9R0rw5Sf3HvRirts4r4l/EX+w7s3D6Q9nay5WZtPYxGDI2jg1z0e&#10;sS6xLoWiTDTNWm1tma1l1aKNBgj5JHlbAH3cCsDxbbX3jC51SKfULiSHcrWdqrCKRAOSZA+MgelZ&#10;PjDRNX15Gv4dOja1ht4vlt4QYXiwqkptJ6n5ilenRoRlaVTc8DFYh8zUNjf+FHwx0/UNeuLi8tHt&#10;bjSsedArYFxNJxDGMdcnrVD4m+CNA8K6le7dRuNa1qOZWu/LlxbRSOGPlDHLkV6D4B1W+0vwlqfi&#10;i/KyLpUQtbKKNMC4u2HUgYyVHy14o/8AamoapPFbwLdNeSb5/M5QyHqRjqa9hSvThCPxPW/keLN3&#10;lodDP8MrVtIubWXU0sZNK06PUJ2mUyCSZyuVJHTaK8hfwfc6g8UsQeZXO1J1UYf1YV6nbas2oa9q&#10;+l3lzKukzWo0z5egdSuxn9QDSeD/AIc+IrHxJcaMLDzmSUpPGq+cASeuRx9K4MXiFBc8NxUqbqys&#10;Zvw3+G2tatco2nS+WxOPuFgpX+Jh0xX11p+hT+Hra0uNVvE1DVBHthZohHsXp8o9q2PCnhzTvh34&#10;fj/1Tak+WZ5IsCLjgvXmXxC8fm8vpLKwFxcTPEIkdoQ+5j3HX5a+Yq+1xl0nZf1ufaYXCxwsby+I&#10;5nx58RJ21X+y9I/fSSFvOufvo2OCAPQ1xeg+G7W40czrcpNeNLtRG6pzzuPoBXQaR4Em2hoJ1mZY&#10;y9xPtwIwvHK9jmuT8U6i2lhLHTpJYV8vbvjwQzl13mSujDUadJ+zitP61MatST9+ZR8W6ReaDY5s&#10;LZpLiRh58ikEpiuJ1W9fWLmJb22m0tbeJU3QxP8AvMOxLZJ7mtC/eax1WO4Oona0bSyK3MY+fBP0&#10;Paptb8TQ6toEiW8+6T5V+5wi56Ka9WhCVFWj1PArylOWmxzENmrTPLPbytCjbd23qD05Pem6aYdN&#10;aJFgW4mlk2bbje4Xthsc1tWMthawrLepdNdOF8uL7IRHhup5IyfcVy1rqtl4d8SpdRpDfWtxv/dN&#10;LJHjIx1Bz8vavZpvnVjmas1fYzte0NbNLhPLhkvPO2lbXeUiHUgbsE1mReEb1rloPs+2RovNdVbO&#10;7O3nI6ferro7y6tZre4SOVtjFzLIuQrEYwd3Gaz4rlbfUJ7y9zCsjFf9H/5aHpz25NdXPPYqNOMm&#10;b3gS+/4Ruz1UfZhdNd2rWJW8txJ9n3FQ8gRvuMu3r1AqCfTbHT9Se1Yo0eSsc8biVMDptz61z1j/&#10;AG1rGty/2XbvI1/KsSRSOCG5xgkkfia6K58PalcWd1qN5d6bpNrbTGKSzaURNDMgx/qxk8+tc8uZ&#10;O8mWopqyWx0OkeLDa6brf2O+TUpr1RC6tmKaILtPzYwXC1m38+m3VsumyNBp9xZruCtK+wE/wqg4&#10;cHvTtO02w8HtP/ayLDqEdrFdW9zuEj5cq3BXIIx0rg/EfiqKbVJmy10rZUPMwy5J3EnHWnTpOUua&#10;BMkktdzYkv4L6wuXsrhNLktZlljlt2K5ZQpHU12et+Nbvxhp1jrfi2J2voLdbSNZny+oRKeDJ6be&#10;1cz4CsrfUNKu9UuLHzoflWygkXKMwPJbP6DuaNagute1W90VERtcWJpkDTjGR1jQ9CxFOejsxqLS&#10;5kcp4q1a98Va00sh3NkYVV+QcfyFbnxW1GLxfZDUtIt0sW02CG0kjVvMMnlxqrtvPYmuPmuFs7Vo&#10;rcosmfoRXafDJ2urLUYrhfMjkfafmI4KsPm9jXLXm6MViEvg6fNXOemnKTi+p4vLLKzPufb0z8vU&#10;VctrW4un8xnPl/3/AO9iut8VfDm9huGu9Is3+y7i3l7svH/iBTNH8OT2sKLeyfKB93f69xXufXaM&#10;qSnBp+XUydKS0OfK70HG5h8vzcV2XhDwgl5M32+8OmQpEXFxJ7CiGwhml+WMQqoOGmYE4zzip9Ws&#10;pdS0GaHLKySDCMuRuA/wrzK2IlUSpwfLfqFOlGMuaWpi3QgaWRlkS7WRTmWRjj0NVnRZkMCpubO4&#10;7shKp6YzSRyxSkbkB/h/hqRtThhdGZG2r/y0Vc9sV1Rg4vlQOSvcnvF8mLn5VUhR8vIf0rHt4Wkm&#10;2Z3Mv4gCrk3iG3YB4A0zIDjttrQ0KGSS33NHtjJ3Fm4b2wa6NacbtGEnqTDTY1gi3hGkjG4+5/nV&#10;aa2hs7KdlULJncku45UHsegIFdEumRrD5ssvlxr1aR+M1zGt3I1wXFlpcTzKo3vKrFOnOMVyUZOc&#10;t9OpknJuyMGK+na6CL5snlE/LuwF+ldp4U8A614u+0f2dbrN9mi824aPny416kgVQ8MQaTo62/2x&#10;3vJmz8seAgJDEEE/3T1FfTPwq+K3gX4M/D7ytBv7qHxFqZWLX11S1EkMkLR4aS2deMf3UNddara6&#10;gjup01LWTPA4bDUtD+zwJpW3zhtgaZSm0HqxPvXW+PPB2v8AhH4c6SutXFsqy3nmx6f9pEk8O6PO&#10;WQf6sMhSvqGD9pP4R6ddR6T4esz/AMI21lG2tS6xYR3EkkpPQFug+blxXzl8YdP8B6tJ/bPhK7WF&#10;oi8V3p95dvLNMjHMc0ZxwqjgjdXkqpUqTipxs1vo/krnbKhCFOUou7PHLWJ4nRpWVWwFHzEfQ80y&#10;7lCtuw0jN8vsSK3taez1zUN9pZpY28USIIoZXkHTPmHdnlupqtYaDN4i1e206wikuJLiVYoVXl3J&#10;OBXepxtzy0PEablZHNw2D318IoE3M5219L/BnxbFo7JaqWWYQmKSCRvnfjGR6irGr/sd+M/hv4X1&#10;nWdXtPIm024jhlXqAGXcsiydCDXija28dzuybeSGXc7M3OR0FcVZxxkXCHT+tmdc6VShbnVj1r4g&#10;eH20MPqOm2S3lrMY87X/ANU7HaRjufmqG70HXPhL8VdOaynXxA08Qi8/UNEyjefHzE9vKOuG4qh4&#10;e8aXF5p5stREN1DIDEZGcA/w7A/bNa/jP4oeLby2sbO91251jT0CNarcbJJLdkGUKSdQRjqK83mr&#10;0ZWaXX/gWNqFaEI+8tT3/wCBnivxP8Wdc0H4a69d2U1rpKs1jq1/5kMt/BGdpjXn52Xd0ra+OvhW&#10;X4R+O0htY3a3kXdDL5WQ5HUZ6ZFeHeH/AIt+E/7M1tL/AES80++ezMulS2N0WS0vs7hKpblFL/Mw&#10;Feq3Xj/xX+0f4I0i+uvFHhjwqunRI8ejSXPmi7mD7JnkHVWb7wrgqqMouTVpX31s9NrHqpwxMLLe&#10;3zHXzWnirQ5QkaXE0sJxG3VJAP5V1H7P37OmoX2oWN94uvYG0fUoTfRQw3yyBAP+WZ29MHqK3fEP&#10;7L+saHotnr+g3YvIZ9kpijzIYwOfMyKXxvovhP4UfCy11PRrxLHxGZhHd2W/ddTPIewrKKdNv2sO&#10;idnpfVbd/kbYOg1K07dr76nrHxT/AGefDa+Fft1tNNDDAA001vgSGLvg18UfH34ly+Fb46f4X1S6&#10;j0S3HlW+oSIVmkUD7uDXsfj/AOK/xB8PeAxpnjO3/si15ElqMfa5QArcjsrCviH4p+Km8VeJb24t&#10;RJa6eZCkMEz7xFH2ArtVSniMTbDw5Ipa+vVI0xz5aHLUlzP9OjINe+JF/wCIGtI72SeSOHYjyTSm&#10;Xc3qo7ADsK6H4gRaXpngO9urfUGm1CaaOF1kUZeJQvQeleRTbZhFuXb95h5fFfUvjX4OaDafsnaX&#10;4w1rxTayeJbqSOXTtOtXDERt8jRyBa9OcVGcH0PnaVN1FK29j47z9skKPsVt38TU1AjXEf7seXvw&#10;6t0IJpzRfZ5kCOFx/F7GrEcQ80bfl54j6fnmvbbstDgubSaqmnwi4WzjhXgQyq5zHXNpcxzJcbn2&#10;zJ8yOz/eBrW8VWot7GNkO5i+BLvz0rO8K6HP4m1u2s4N3nSybWaRuBjqzdgBU0Ix9m5mmrVibSLM&#10;LObrDR+X0+v1rU1rQbyTTI7yW3aGbAlDt/y0iJx39DXaaZo+lWuk+ItKe4RrixZrmO83ZFwAdgCm&#10;vTvh149+Fknwl8SaP49tbyXxJFbpFor2gYRqQP8Ax0lq56lVwlzpXNKNFVJ8rdvU+Wb8mMFX+XIX&#10;Dbfu+1dR4G8YpodnPEn7nVDIzQz/AN0EMvX1FZWs2r3lt9sigP2dSVO1sjn0rnIwPv7f3hHNepSb&#10;5b9SHFXO28DeBrjxhdz3U6STWEJPnyr/AHj/AF9a7ODwno+ll1+wvEqgt5vnEOBnHeuF8IfES98L&#10;yeaJFbavNrNwkg6YJHRvQ165onjLQvFVp5pngiZwTJFMwjlGOeG6Fa+XzJ42nUc7N0/K/wCJhJta&#10;Iyx4STTYbm+0nWJrW9f5HinYSpIAM4OMdK4jUvCOp28xur2RL5Z2GLqHlMmvX7jwwkySNExkhCs/&#10;zbGfnoM1zc11Lpczs0e6Pd+9iZjyD04avPwuY1U2oy5n52+65bk4pNnk2r6XbWWpx2ESfbtQmZdk&#10;S/8ALNif4vpX0F8NdG0LwHopl1PZqGpOP3UszZSFs44A4rzHQ9ESz8fx6o0f2qF1lf8AedVVkYZY&#10;+qmuq1CaQyx8FpXBZ/mHy9uQeDXbmeIlXjCjGVla7fVm6mormL3ibVJbi4JZ9ylmcLIm4Z+XHH8q&#10;858cwJJpccUNrbrnrcLEAeD611N7cJb6fNcXT+ZsiLkMSQCDnpXmLeMpPEWti1ui6WLjZDAvSI+o&#10;9M0ssw0vjhtE578zbOfikezmSa3kO5TyvTI6d663RbeKZ1v1VvkRt/zdZO22oL/Q4/OEXl/vifvN&#10;830GB3r0XxDoGneBNE0eyeV5vEc0AmvLKZMJayseBIe52bOK9rE4qNoxS1l/Tb8ilzS1OXtkP7+4&#10;vLgyMSM7uUY9Tmtux160tcLcR7VfonGV+mehNT6tpMWvaa89hpsLMqhJIIXcOh79TzXnmoafOspW&#10;JHVgdoWRhvcjsD3rOio1ld6GU78x28niry9RttSs7hLe8tvmjfgOvtkdQe4Nd/pvj1vGznfElrqS&#10;R7nkjx8+f4kHBH0r5r3TR7G37cf89OK6fwf8R9R8K6tYXSpFceTIGEci5B9VPse9bzwXu+50Mne5&#10;7ZDrU3h3XFvLXzrG6WTbMvSO5Xph0HAetjxV4w0zxNbRvLAJJFIzHJgZP8+K828QfEWHxgPOisnh&#10;3/K6K2dh9K42fxAPODyp5jRkK7N1rjVC71WpScloWfEccbaw8qLuwxXylYEtnoeOlc54inud7Xmf&#10;MjyGLdCOPSumk1KzuNMk2mLzuGC7OXrCSc2rjgKqja67sjBr0qT5Vd9DNN3ucxFqrbh/6D25q/Ya&#10;g0ium9d2z5++4DmnXfhWb+zn1GBC0e/ZJGq5ZPQ/Q1kJ5lqiMg+YCu68KqvA30aL93aj7aHR/l3f&#10;KrccH1rXOmtb2qXCB2h+8klZCXqTMImzyT/Dluau2kr2byvBLuaTCenFZzcuUE0tylqMI1BkWKU/&#10;e4jbuPWqUlncQ/fik2/3cH6VuaNrml2OoStqUzt5gGzyfnCV6h8O/B/h3xZ/bGpa5c3NxpenWvnP&#10;9hfY0nOAB16UOvKiveWhrCLlojxJke3hDuCuD8qNVi301ri2MtwGk3naOOFrbFhY3mtzXbB7PTWZ&#10;1sorh9x46bmqoIdQt7oxWsZkZzwufWt/aN7BJuKsjLXRJI97RTp5YG4r3wK9e/Z0+Ct58ZPGFvpF&#10;vt6h5u3BNcA9pcaeHF1btYyL8pRl+6RXqHwq+KWu/B7V9J8XeE9m7TwEu2X94uT3IPRSG2muLEVZ&#10;yjaD39DrwrjKa9qrn2H+1Z+yz4c8F/A3QZ5dDex1iwha0a6hnWQz4GRuFfn1cWytcFY490mAvzcY&#10;47V92eJPizpf7SfwL8TeJPEPjFLXV9O4sPD8Lqkkk3rhuqV8SeTK2ohIoHmkchQsfPXpivOw83Gp&#10;NapdE7dtfm7HVmjg/Zyja/8AwfM4TVLMSalL5ezaxHy7ueK9w+Bv7Lut/FPxB4ft1jGl2GqyNFDq&#10;dzGyxOw5wCeGNcLaeAtX1TWSkVtCreZu+Zsv+KJnBr6k1L9q7xV4X+B9l4E1HUtJjn0y4RbOeGP9&#10;/Ckf3FOO+f467a9eTilTepyYZUua9XY9Ml/ZD+F/7PImvfiDrEetQQOjPpUBKSyQNx5iEc5Q9Y/a&#10;um8FfHT4UeAPDeq3VzpkiX8Nz9pgaK7ltrm8sTJiPyihIY99havhd/H118ZPFbL4q8W3lvbyqF83&#10;yi7TMDwAi16FZQ6b8M9JK6DZXGqSXJ2vfXEPyOR6ew9BXiyw8o1VXl8SvZave3V9dD1njIrSkrR+&#10;78Edp8d/H/jv49+Iri50TTdV1Dw6pL2FtqMm9YFP97d95q+Z/HXwo8UaTYzazr3h99JjMgQz7UjG&#10;49OAa+gvA3xg1TxFBJZy6hp2m+IoxK8CyQgQlYxu3O7SDk7eB1rzzxl8L/jT8V47HV/ENnqUOmag&#10;jXFpLqLC2tPLHeMGu6nOGH96c+Xu2ebX9piXdK9ux89QeGbq/ukggjMzSOAPLHQmvf8AR9BTwnoc&#10;UEsnlq0asHmTCE55PPapdA8JaD8K1aLUtStdT1lozlbVwVg+hrK1KO28TJc/8JD4oj0NQYms9Pt7&#10;GW584M+H3SdPkT5xXHiMXPGy5YaU11s9fRHmOjOcrM828deLhrd5Jb2R3Rg7pZ+nmEnt7Vl6Y6WP&#10;lxKhZs8tjPSp9Qhtv7auWSRri13lIZdmzeoOA3tWlpFm948dtb/vJidvsuepxX0EOSlTSS0/rcwk&#10;ox92J0FhO2oaRcW7fLJeRm3RVbBKYya5fStQhjtZNJmRP32FDbv9XIvcitmBbqae4lsfN22wEUbL&#10;gs2OrfjXOSaRZ6bcy3V5O8l07ebHbwsMA5z8/pWSgpXTf/DhT1TizsIYYtS02RPLVpAoidWXr6E4&#10;9a8w1XQLrR7jf5btCpHz7fu57Gu60rXZvtIv0i+ZVKTqvRlb2r1fTYbHWLH7VLafaoZI9nlso2N6&#10;5rOnWeGdrXREJuLPmS1uZVm/vc8s3NVpW8m4LxFV2nmvR/iD8Prfw/8A6bpkha3mY77aTl4s9x6r&#10;XnrxCTbtDbv4a9unONRc62O2Moy1QsMwu7y3WWc28O4bpdpbZ74FdBqiTKoldI22ttEsaYLD6Hua&#10;5dMpvbZuZuD8vrWulzd6kUVpX8sD88CpqRWj6Dn0tsQuks07Kh3KD+nvir/iHTWt70xeVIvkog+7&#10;7ZpsqpbtbRKzxzEqz/N93PsOc0p124/tORppjJvY4ZqwvJtSj2J5rLQowabdyIdqFeN25u1W4V1K&#10;zkCRQNcRsRlWXIrVXUGjcbX2ycrt3cGr41WwV7h3CQzY2fc6e4xUOrJvYi6ktSpcaHbzWYupWe3m&#10;CcLIS/fsDWPcWEfnI5kLW7EZXBCufetafUCzTy+Ykm0cd8+lZEc5kZN8O1sn+LsaUZS7lwbRfvL/&#10;AMm7/dW22NTuKbvuVVvvE9wjG3WLa3P3lrAuXP2uQs55O7d9Ku2qXN8By823+LvXSqMYpNicUtWW&#10;tItmkmDPubedpZvevRPJazhRIootvkNv3LkZPGBmuF0q2mFzErLuj4YsvNer6RoyXlntX5lYr/ud&#10;MnOa4cU7mN25HmkeoXnhOcy2o/dk7ZImGY3B6q3tXf8Ahnw5H4qsYtS8OXNzJqEAZ5dOyPMjI/jB&#10;ONymptb0DTl8Oag8sTq0QZi6rzkelYfgS6uPBfiKzvVeFY7mHiPOVkjb1WuHEfvKblDSS/HyaLVp&#10;bmXrum3C6xcyzzfvpGHmL/tDqPY1UhOoypHYf2jdLbxktBFMxeFCTzgV33j3So9QaadfPW6aTeJG&#10;bk4HRv6V5/pWvCxuIzKGkkXqu0YFdFGUp07btGKm7Ow6bTb2zQpf+Zb87t23/W+6+orVs/Dl3qmk&#10;zXkVr5cMPWdm++B3+brXoul+MfDviTw82k+IYvmjzNaXUK4Nu3oSMnB7ium0HR7RYjFPJD5e07G/&#10;5ZrGOcj0BrjqVZLS1mSnd2Z88+JNZbUrMxzxhtQixD9o3YfylGArDvg9DXFRXM0cce1lVn5O6u08&#10;eWNrrXj3UF8PIfsM837jy+U9C3sKw9T8PajZ38ll5P2y5T5i8afJj1r36HJCCielBpaN6kmm3dxp&#10;oja1vXjmaE7/ACeOvb3qhdjzFLL80nfbzxVO5WZo0DYVV/gpqBPJd/KkZvu7933c1uqavzXG0ieC&#10;5EJVokZdpLbW6H3zWjfXK31tvX7qD6kZ7/Sqqui2+HSbn+NlB4qJw2CIhujXo+3FQ4qUr9TJq5C2&#10;FYcH/epjYbO0N7tUlzay2uxXQr0b5u49aYuN+5s1urWuFtDc8MxN+8dB8wFdDavc2jRXW9WZcfeX&#10;OfrWFpNzDa2ARTItxu5bjbg1at9ZnsZg8A+YY+duQSK8etGU5to5Zasbr9udUd7iWP8A0iTL714J&#10;qhbaQtn+9mKeYuPl7CtIa47SNO7fKxOdox161g6zKZJRNGZdp+8rVtRVR/u3ov60Kim1ynR+Fr/R&#10;W16NtZEjWsKmV44+sxHSP8aueMPGeo+LtRLzGKzt0+S3s7VdkcEY4CqBXK6Xps95Kn2RfOkUbtrc&#10;ba6uz0FViViGmkUFjtbgYODSq+zpSTJm1TWhyr2N3cSDcjyL9OFrovDuh6xotz9turFobKGFpiW7&#10;r93IXqfvV0kutx6VbSXTqitGeGZOc+w7tR4r1nQ7/TNL1DQdf1SbVryUQ3FrqNoIxbbT2kDsJFNY&#10;OrVqrlUVZ+o6cnJX6Hm8OpXEK9W25+7u9Kc1+Y8J5bfNn5fNPU1saVZPrSzvE6SNH80qyPggev0p&#10;dbsRA5VY0k6/u+pTHTnvXYqsOfktqbc0rXKOkaw2k3KtE8kPRgsb56elbywy+JreaZL+G1vIOUkk&#10;fZ5i9w3o1c15QWVdsG7ca7fwt4nFj4W1Oy/sOOb5vNTUVt8zW3GCpcdUPpXPiLx9+mve+QLV3OGu&#10;LnVYZopZn+/8olX+IfUda1U0O+mi2OiedsEsbrnDr7Y4OK3orrTfEHh6Vr2xktbqLCx3Vqv7iVv7&#10;rgfdf0IrBh1W60eEQoS0Ebjy/m5Ujv7Gr9pKSso2aG5MbbaWbWV1S5SOT7vzZQGr8TLpLlnZGbds&#10;2qx4BrPvNV/ty5QY3SPj9433627bwlNrNk66feQwzW1u9w/2q4Ee/b/CvqaxmrtKb3M2tNSVNSeS&#10;2VYk27QzDy3xwaS0vbNkQ3DPFImV8xWyRVG0t2jmtPtkgtbeXBE7AugU98DmqbyQ3023BbBIO3gt&#10;24Fc3sk7olrlN/XddjuLPZayQrGSGCs2H/OuZl1KLVl8u4gkjmzxJG3B+td9r/wG1rQPCZ1eVRHv&#10;hin8qY/vAreuO9ecpol5I4+Td/utn+VPB1MJUg3RmnZ2v5g499ze0wWVultCwO4AjLL1q7d20U0B&#10;8rLKMZZVx+nqK2PBnwi1nxR+6+yutvIv7u+uMqiH245+lN8UfDHxB4KmitZLr+0YZlzHLbscH1AD&#10;c1yyxGHlW9mqq5+xnOndXM3RAPJliuDJ9nzxLHg7PpXvvwb/AGs/FvwssBpGpfavFHhuXCRLcXp8&#10;60UdTBIc7CPQ15v4c1zwZrHh1bfVYBpevWymJ22EQXIHQ+zetcvLrlh4d14YjS+sHXHyuWAB9CO4&#10;oaqc75VqVHmppOLPfPGHiX4X/Eb4qaPcXBls7GaQJqDWqfY4L1COJGAH7qUH5XCbkP3q1Pi1+y01&#10;j5ep/DaO9lhFuZp/Dl44kmwOfNt34E6kV5Ss3gPxRoZvptYlsL6E5TT7iDzUbH8KlMHJr0L4W/tF&#10;eMtBsrTw1ayW19oO+OJNP1xSfJJOA0NwvMbCojLlXLVjo/Q61GNdWnufPniKzl+x7VHmMWVtipgp&#10;9RWVpXhnUNaadIoNqwAyvu4bA64z1wK+kfFGieAvD/xJv/DXjfUdW0u+aVZU1W1iSSM7zuO9D2Hf&#10;Fcx8ZfhzF8M/E1tFpOr/ANtaDd2qXum6nHgieM8OuV9DVc9ahBq3zOX2ThG/Q8K1G8S1s47JUT93&#10;KzGdosSHPYkdax1ImeJN+1W+U/LnaPWu+1LRNM1KJJ2v0t5nPNsyOM+2cYFU4bTR1muGhRvs8I2x&#10;NJwDIeuc9q66eJjy6J3Kina7IdNv1mkS30+zE023b5rJ5h475PCCui+y2ekQSfa7iHULhR/ql5hj&#10;YfTrXNrf2uh6e8FrcJ++Id3jU7zjtx2FYz61LIy/Z4nWFm+nHcCh0faaxJUZb9DotVtW/s5E8xlZ&#10;MMVVOME5pr2+o6xCLqQNJdJhZJZhT3n1G3S3R7NdQhK8PDKO/aq11rGrrp82mxBLOykZGdY+ZPlG&#10;BhqhJuKUWr3/AOHEuV7tEd9YXummPfmNZAWSqDxKc+aXk5qdLiLyoVv9Wum+zAiCKSbhM88elVL7&#10;X7Dzo4reR5l6O7cYA/nWsYTbslfztYzcW37pVtrQN5jyq8duDtR9uTWpoXifVfC90zafqM9rIRtf&#10;y24f6io5JLTUIAkNxGsjY+823Oau6Vo1hCYVu7yyuJ7n5RA1xynue1VOSnFqpG/lY0SutToPC5Hi&#10;I6pNeTN9sGLgMzHJGeR7k1K9gY7SbMn2Caym4deOvIIIqTTdO0/w0Llv7RtbhoXCuYZRKqHrwR14&#10;61buYbTWI/tVlLDHHcgINvAjI6D3FeLUfJVdrqOli0lJcrOu8M/EYaxoQS+1uKSSNijrMdjv0AY+&#10;tV9Y122vTFb2UyNdSTBN1q26QepFY3hLwfoszLdXEG24jkKGL+B2B6gelbX9onSfGdu0MCeSiu8E&#10;UMeAikYYAj35rw50sPCtL2MXdXdtErmUbKVmSW5a0ublJtQjmuoyNi3EX7wcKQTWXqVvI1vNN9rj&#10;ufJIWVVTsxwMnnNM13WEk1CS6srpGaWForlY0P74Z6ZGOlVb3SdPsNIOn2V7+7uo0eW6WJw/mA5w&#10;Rzit4Q+Gb0bt0+8twjUjzbHnzXR3yy7pI44CW+vp+FQHT/J8m8eVLiSf78WSSjdga19V02xtNStr&#10;X7alxC7B7h5n2ZUc7fqa6yO88IWdpt1Gysb6MHiVbiUOnHby6+jnXVNR5It37IqTUVZdTzS/kk+z&#10;tbuRJhvvVhJbPJNsijZmXLfgK9B19PDzWwnt7aZdy5RY5SM+vXNV/Dvh6HULaS4s5/Ouo4y01tsx&#10;IB/sf3wB1rrpYhRpuXK0Zw1Vzi4icryNoyxWtnw5pd54gnltbQM020/x7TUOuwwLelrfc2VDbduO&#10;aln0m98P+VdY8uQANv649iK3lNTiuV2b2uXyprzM6JHhLqx2yZKBWrr9N06K00S4uLqKKaO6jKb2&#10;yDAQep+tZtuP7Y1m1ltY0juph86NynmDv7A123h28TUhc2GuERr5flZjiBQgdOlefjKzjFO22rXX&#10;foRK1jjJdOhsYYpYrqNlZgpdvfnJrV8XN9qto0tZZI2jG51b+eap32g3Hl3EEX+kKnylVQkBezAj&#10;1qzZahY6bGE1LLXlso2GZSVIxwPw96aXtHGcXdo0jBy1Odn1EaPpstndIk1xJgncc7MHgn3q54H8&#10;PyXjjV7gxLawuWXziMFvU7u1cxql3/amoyXWR8zc1oxG5hth85jt5V2/u69SpTtT5U7N7/rY7WrR&#10;Lz2FpJeXT3V5Eqo5Z4oVCbiey9q1rPXBbpImm26WsaDaLmTBKZHUk965e38nScPcJ528HCdzUMlz&#10;/aD7DL9ltc8RbqbhzehMUrGlfazfaxP/AKFJLxnzZ5JfvY7j0rEfSGjmBZxMykZZTyoqvNN9nwuf&#10;lx/C3Won1EyL83auqMWklHYd2ztNc0XQbXwwL3R/El42qPeeUdHubExlIPLz53nKSpIPylK5B/tE&#10;g/e/exuDbRz+NPtL6aNNyjdn+HqKf9tNxIiq4Xp97ilGMoqz189BpsbM6xgbUaOb7z/NU8lzLN8y&#10;hlbAU+/vTbu2LR/P/F83zLgmqt2HjaOPG1h13U0lIVy0Znjf5rcbcfexzUk8094PubY+PYVFbX8l&#10;usiW5CrJEUf5QSQage4flF3eXU8ruR1JGRfkRpG3U1g6ptVxtYlas2+nfarYuJYY2QZ2s+OlVYxu&#10;Ut8vP8S007ibVyXfcLCC0W5T0Zl7+gqHZu2jHy1r6RfQW8VwlxaJcLIhWN5M/uT6gA1nbQxcIfvV&#10;Klq1YLCRjdOGb05q0vzEcMyg/wAPaqnkrsfc5X9aj/tKSO3e3TdGp+bb3zTcXLYOVs0b2FbqzUvI&#10;8ix5wqtxVC2gnvHCLGywr1+Xt1q3pUT3FtJOwMkcHXavGDUl0Ekt0uLbfHJwpRe3vUqTg+QpJpED&#10;FbP5du5cnKLTr6GWPMX3d43bNvUmskySLMzyMWmJ5rbsL/T7jSpVugzXG3bG6+o5FVOLhaW4pXRn&#10;RL5dzslUqob5174r3P4heIrb4h6No+qahqD3kllbi3jbZGHWPbwjbQOh7mvCQN0u5/l45rX0vyrh&#10;ZLe4JXevyNzwa5cVSdRxmpNNduxMk3qJ9hulEksSHyclS6rkJ7VPF5jwjd2/Ej0qKS3vbUGJWk8v&#10;usbEIataFbTnUYrVbOa8aVhuij/1jE+nvRJ+7zXRN7j5Lsrphs3j3Sed5okZeU46Vm3Ur87hu3fx&#10;dRXQ69oU/wDbtxDLEbWSPCv5iFDH25HY1b03ws+pKBbkMqg5bdnYB1rmVenTipMOazszl7EmNwz5&#10;bI2mNu9aHzQje6STQuOGXpxUqaDLeaubfTf9IZQct0AreuPBuqWNgLm62LCV3BfNzuX8KK1elFpS&#10;au+nU1UlY5n95fL8hM38O3dscY9AafHokt85aK5jaYcN5zBc49DVN7d5pyq5WRR+OK7bwX4Cv/FS&#10;XLq5WO12Z43PknAyB296K1aOHg6kpJJDUjlra5ls7mFXztRv4a7PTvJuIkihuoW3N6nr6fj2pb/4&#10;O61JqdvaKyLNcf6t2fCFj2J7GobbToPCVvqml69YXn9rIwW3khmBgAHXKEfOD2IauCpUo4mClSnd&#10;+QOLkrnX/wDCv7mTSvO/su6ZWG5LzB+Vh6VmTfC/WLeBL+KNJISCf3cvz+ucVjWmtXsmi+Q97O0k&#10;EmY7b7SyxlT147Gum8IeF38RaqLP7fJbyOud6uDsI5O7OK8eo62FjKc6ist9G/1JtzfCV9M+GmpK&#10;yXF072qx8l1fEnAzxj1Herd74x1Xw3qUkF1bw3lrKow0nLvGeorr08LXdnFf2cWsT32qGMLHavIc&#10;AjuQa46bxa0unvpOv2EbSKzASxjy54SPbHY1x06zxUm5pTS6bPXW6uO9jm7bTbHUkvblboWu5jLB&#10;FGhwg+bhqhttQ1W3v96vNJIUEXmxy5PljgDPYVsXvgXUNyXuh3C6vAgDFrZsSR55wynniuh8L6Dr&#10;mrLH4avNK+z/AGq4QSahIn+rX5j84Azj+KvWliKbjdNNdno18ma025PlRw2tC5jSCKSIRqyFinbb&#10;0HQmrWiWn27R9Z1FJU3aYqONvIYkqOR2FdZ8VPBVp4fl0n+zL3+1pLkSRSXNnC8cJYcBUDgVl67c&#10;vo+mW+gxRwLIltH9sWOLDPJ1O5u9XCpCVOPL1/z1NZQUG+b+tNDn9HD61rG68uTDDDmXcyE8D6Dv&#10;WTd3M66zNdQTFFDt93qB6ivRfAt/qV5cJoKaNZ6rFPJuQSDynhbGP9Z2GO1cPqOmzQ+I72w+zmCZ&#10;Lh1KM+4Jg0UqidWUZJaJdVt6bnO5WRBf6nd3VzFLdHzo/KGF6cewrb8Laalwvn3TeXChClG7/eOK&#10;zo0MPmxZE1vuIVWAPOfWta2haxSFUi8tXy21ecc8dKVaS5OSGhpGob50S2N/JLFfJpmVGGZTs3D2&#10;7VrT+MPEGi6PrFhLLBqn9qm3bz2cSIki8BwR/FXMu9xdOysW7sjM1XfDo+w3yTukd02f9VuwHA9S&#10;O9eZyO3v62/rc6qVW09D0HwZ5V54h0u4vJmsLPRpVaRpFKhSTk525rvbXTtChu/EBhvE/snVZWZ7&#10;GNPMSbdJkeW+P3bivNIde8uwezZEt4y5lKwjHJ7HNXvCusWGj3d5cT28d5eNAWg8zzEKSjowMXQ8&#10;dTXiSVb2kpJ27djuVZN2exH4z+GcnhLUBZxSFYLVGEjSIcIAeGA685rI/wCEEu1hsJtR1C0s9PvC&#10;wiuZJBskVeo9j7V2/h34z6VqC65b+Nku77UpQIdP1pvLd7YDosoGBIpPUjaR96ub8beNNJ8XPqIv&#10;7mWO3s7cLpNgvzq5J5XeQuR3B64rtpwrxSU3d90v8yqlOm/eiek/8LA8H6lLbaF4e0tb5pLCC1ub&#10;66iMaDyx6JyBnkmvKfHNvqXh3xDLpt1HDHMoEsYh/eJPE3R09VPrW/ovibRvDvgeC6srmC11SOZJ&#10;Zlh+Vp4x1jNUL/xTpcOgaxeWl3Bb6teEsnkh5xCrPny1wMJ6mueOH9lUuo3Tt9/dhKXPGzepzGte&#10;GFXwZHdNAkl4155sEkiPiaLHK7xwQDXK6p4fHiK387TtPFndRIBcwRgkP/tDv9a7C/8AH0mpaHFJ&#10;aXKM9kFX7Ne8iTO0SHaAAN1OuPFca28txFpz2d7Hl90K+WsRY7to65T0zXqwqV6S26/1dGcqEZa9&#10;LHmP9kXcdoqXvzW8jfL82eR6A9677xDoNhoMdmtr5kc0tmj3HnOCAx5AGO1M1LxM/iO2FrdxpNNG&#10;S8bbAH49SKmv/M221x5SMpUrH9oV8ZHOM9O/NVUrVJtc2m/oczpxs2jM0fTpry5AgQqp3Zk3bAM8&#10;CtXSbe58N36XXkCOPH7xW6Z9yPWt/RvFVno6WzS6TayQrEyH7OhD8/jywJ7109hLp3i7TrhINRjm&#10;kdAk9nNCIJAo3HcMHD7a8qvXqa3j7nUzhh1J6PUz9WsLXxBotv8Au4Y5vv8Azc4J68GuFtbFdJ1H&#10;zrgvHGhGHVR+a17h4N8PeFNLQzaybvWIbj57SzsV9TyZH/gHy9Opri5vCUvi/Vr25jgSG1ecLYWa&#10;y7+M4GSetcNCvGjB80vcf37mtShK9+p1fir9oWS2sl03wFp13oVvIA8l7NcmW9mOOgIOAteJ6bcp&#10;qF3czX8jfbrhv9bMNxZmPcnp1rsfEvw41XR4priR4f3Unk/Zo23OkgOOT2z61z+ueBtb0XU2stQ0&#10;i7tbyPHmRzITtB2t1HUYNepTrUqsPcaS8rK3kc1WnV5vfudR4T8HXd1q1gt1G01irZE+/rGOgDCv&#10;pHxB4btvDOueHdR0ub7HaFVMcrNkqzfxFvbvXzn4A+IepeFpRodztuLG5lXfFMd5jfoJEPVD6+tf&#10;RWr6nJqXgi2094411KznAi3A/Ku737ivgc8liIYmk5P3Xfbs+pvSjTUWlv8A1oWbrU74ePLLUJb3&#10;+1GtJCPtkbeZG47MuccNXqcerWdvo2sawscLarHbskGnalY77bU4nHOAOo/vV5vd+A38H6I+rX95&#10;C19NDut/9IQSTRdSPLfO/bu4PaumsPEiQpDZwW0NxN/Z/mpBsIkTjJjkzxuB6Y61n9TprE/Wq72V&#10;1e9730b7tPVHr01KG2xwfw88P+ONPvLh9TVrOGdklEvz/ZRn7kQJ42qK3NUFtF4rGlazbWC30czv&#10;A9ncZtZ8co0chwQW75qnceM7m6nfUp72Vpo4dscsc0iLbE/6y3aHOMn9RXBeJdStLHSZtcso0urG&#10;GYxCzktTMjCUbJAhbnYM59q43QpY2rZLllLqtLaPTQ2VoR5Uzu9S1pbP7XrOmLbX2sRhrW0lmuMx&#10;2r4+c9AXYdFryPwL4gubfW9d822n/fwjD2eURyDn5jzz3zXL/DTx3beFNejs/Ege6hMxfdInmJGc&#10;4ik9UHrjpVdPG2qeF/iJrkF7qDagskrqPsswdZN3THTIr6v6pUjQeGjqor3fPVbPqeXKrHmU7lvx&#10;J4oltmlW3uZLa8Qn7shPUZyuOtcZqPj+68QRfY9Uu7ma3hYmN5Jc8E5IPtWnrxnm1G4vUsx5yY2u&#10;wAKnGOh6V5/rEk11cx2506Vt6ebHtQxs3c4x1FengcLScVpquul0eHNybd9j0/RNV0O90+Sa78iS&#10;TzygaP8AeOnfIz29DXVXXj+20LwwsT3M32WWbyxdQqTJG390/UV4OmiX0OiW2pND5djNObfzYcgp&#10;LjOPY46V3uhz3MXh2BNVsR5d1u2MyERzg8ZGcZrHGZfSVptuSvtdfgSqkoqyL7+NYLz90bt5phtK&#10;S8qWx69+a9Es9Tvte0rTbfXLue+htU8m1eaQubaLOcJ6r7V47BpUEOqWckNv/o/mZHmP0A5Ciu5/&#10;t2K3tZXePzNik7uhGBwq15+LopJQodTeNVt3Z3ukaMW8VLFb3N01v9neFE8rdHIxOQwYjgAV654T&#10;+CmqahpkC6nDPZ6A96k9xL5Z3Rxr3SvAfhV8Udd06C3ZnS5tUmEyQXH/ACzx2XPOK+3dP/ag0XxD&#10;4Ve3l0+ebUpYdnlrCAATxlRWWHw2EhiZSx1XkUVorbtd2j6GhUhK04LV9C74K07UtWt9Z0Tw1rJO&#10;nW8jKl0owHzxuWvLfGfwd1yTxG8lxfTXsgudtxdbSJHJ6EZrqvh78QX8Aao5n0u4tbOZdl3a7CNr&#10;rx5i56Z6kV3vhXXLTxd4lN1FH/obSNNGjNuLdiDX09J4TNKFNQk41L2troulk+h6nNKMnonG3zZz&#10;mj/Cfdol2WMkccaLLCsef3jA8rmtfxL8NbHWrI6rFpsC3mpReUJraY5SQ8fdAxXtsto0aQm1RNsb&#10;bhF0DV5f4u8RwaNrF7ay3EenWUyfa/NYbZI5QOiHoGJr6mvltDAUtdnp036Nfkc9PF1K70/pdtD5&#10;18ffBrVNCt/7FvrqGKNP9IgeTBdgoyAsp5QN3TpXWfDf4Y3ehpo2tano7a7piKk0UqoRIobn7tS+&#10;HvFeqeNri5hnT7VHeE25S4iBMYBzuQ817Bb+HNa0bwBsh1bzIbdSPs+zjyweFr5rCYeGJqTqwT5Y&#10;ptbfJO+jR2ztRSu1zPTr+B5F8c7yw17VdNn8L2x0vWI5Av2loj8u0/NkL0A714F8Uf8AhJdF1fUN&#10;Qi1BLiS5i/ewWrvIBz0UMMEf3a9x+HfjjSfBXjoLqV6scLmbb137ScFSG7Vb+MkXhjVL+21zTNHF&#10;xpaKq3BsZfLnizyk6BT1FbuNPFQlUqyjrLb8Ezlq04z9xJ7b/oz408PeDNX1K9h1yfztStblS+Yc&#10;GSPHBEgPStB9MTR9ci+0SvCqSr+9ZSdhY4GRV+XVbvwvoV3F4b0p7iS4vJGe8WUoSgO7cee9ZsDT&#10;X09ys+pW0Oy4F3P9scbN4fOCcZQ9h2Nc1fBrESjZ6o8V0rPVHUfHHwRpreLl/sW5v9SsbqBJjeao&#10;8dqqtj7ucAPg1j/C3XINKTT7W409POuGdneSXhdvQ54BWmS+J7u6u/NljSS8s5ftFjAuJPLG/Oee&#10;AveqP9sXuoLbNqhtrrT5fNdLqFRs5LGOPy0wUz86169Smp0Zc244v2dVTR7nPNqcNoms3GmW11or&#10;bUhWO6KJBkMoJ9t/OO1e3eAr3TNf0+ysi1tqkkojRxEvWMjJ256MPSvFPhl42s9Z8Hx+Hrj93v8A&#10;9Qqwgx7h98HHU1JoXj+HRdSsme2hj1Rbzytvk+X+5XcAWK8ZrwKdSNKSm7eZ7sKjldp6M9F8U+F9&#10;PfUL/SolYo0jNbyuAGKHnB+jU22ludU8PXlhtS38RW4ZrLzovM3hf+WbV0fiKwXxBomn3+mwo0yF&#10;JofMYgP6xtjtXF6/c6n+8vdO0xLG8R1eeLed+R0BJ6g0nVdOcnH5bno3Tir7HzJ4m0zVtSQXHmmN&#10;rm4LXNmuyN4jE+H39CSOuB2pmsa2jW1wrRtfafKy24/e87VdT5gPcfrX0D8SfDGma54Yl8V2FpbK&#10;t2Cmqxc+ZHLjG5cdDn5Wr5o0fQrKxS7tdSnhhhhlTEcyuTMrbQR5inge9eph6rbuj5zE0ZU5WPRL&#10;DW/C1vfmXS7y8s76823FrHYw4tW5xKGc9B8vFd3pGu2Vj4jnlYXEd0GR7e5t5f3ZOMuAD2P8Vef2&#10;lzZ3T2j6Rp9zH9hXZDZqiPGSTgZm9D7rXcan4Zgu77StelRLOzmgkt2tlcZWU8AqKivTk5c6OzDy&#10;fLbzO6+NdrGtxpeqNpUNxDPCEkaRiJFBKnjFd14A3X2lW0U8U3l3cHlbWfO0EVy+pefrHwXguJ4j&#10;eXGl4Ur3ZFOD+lHwZ8Ti809YPPXybaU+XHuOUTqAc9xWM2lUi5bOx6tOLu7Hzv4w0Gz8OX0kt3FN&#10;9uN06SS+UcYUsM5zgf3s1zOoWY1CCKWArJGkuwfPvAyf5Gvon4zeF4bfxnqU8UFyqukV3thUASow&#10;w/U+q15FqKaR9s823OpWdxuVwyxRBMH5tpdSKaptqUJbo8qtTTl7ux6V8H/Cj6f4N1u62bppSzJE&#10;v3utes+Ict8GYZZEa3mub2Deyr8zlW5P/jtcP4D1y5tfBLPcArcTTHD7ccZzmvQddaCz+FfhYSmK&#10;SOSZ7krJwkmEY8+3zUsNBWqWeln+aX6nocnJGK/rqzm/gFr0vinxrbTMB5cNpJleu0765j48+JE0&#10;TxfJK8Nxd7d+LOHjf269gK7b9mrSo7XV9Yuoomhh+zqo+X5FJLE7a8w+PXiHTo7q/t7+Cea4nLeQ&#10;0KfdOeGzW6ppYend/af5JEzTTlbt/meFeKbue+aOCw0+00eGEKrf6P8AKCTg73GS5qvcaPPY3UGm&#10;35a1Z2CW+oQ4+zTHsxJxsHplavatYD/hHlvLPVPs+qDbF5EnCXJJ6ZNMt9EtvEmqR3Wo3eoXFvkW&#10;7wSDpJ3C7T0Fd87Ox4KhKUrHR+BtGvNWujfhbab7HI0Tx9MyZ6/WvUvihNdf2XpHhWyij/tS82XF&#10;xG3+rEQ5Kv7GtX4T+BbPwz8lnv8A7LsY/NkjkTl3YZGSK53w/ptz408f6n4ounm+y4DyQeUYkSOL&#10;/VgZ6+9eVXqVEnNfJfM92hS5IKK3ZoXHhmLTdKfQYLeGGTUP9IuJI8OkUa8keprzP4seJZvDNmU0&#10;6Ty5nk2naxARR0Y9SAelewG+2QaxrGpYt1kVsqrdIhyMfXvXzL4ivl1jWtR1K4+0NIqsqMrfIoO3&#10;5W9sdq5KEfbVOZrQvF1XShaO7OLV7nXmuLe91NbeR1MoWbL+Zt6rx/F6VWt72S3v7aVkh8mNlcOr&#10;4LkDHQHoant3M17uePdI7bkTysb0HXPpVuHSdO1rUoZ4LVbPO1JLNgZo+Bg4c8ivo4yUFZ7HzTpu&#10;o7rc7DVPiHLb+FLbTYDN9l8ppo7qzbZILuR2J3deg4qr4Z1XxBY6XcQXH2m8jT54LOaEfNcY/dzH&#10;ABwoaqEGlDT7u3drny5ngVJIFYOM9Apxxhq9I8K/2z44a10Rbt/MRdnmKhfdGOBlwMgitJzhFaGt&#10;PCyl7ttTP+GXwok1ZLvUZbV2kEOyFJkJLzSdNyfT56+jPDGgw+BdIigkuzJfLCEk3MAMAdK6q28P&#10;W/hPRILKCVG8k/vLyZsb5iOWJ714l8RfEl54inlsNLu7VbNfmkumf95I/wDshexrxcTSbnywR7mE&#10;oU8NHmluc58ZviRNfCTTdCnkuvlVJHjbg7j0BrgvCdy1rq9tBcSyfaLYbjPbsQAPmzGwx1y1bul3&#10;39hwPZ6bd2rTLmKW8aHMig8n6N7isq+8ZaNp8ypaXNtHty8nnN5n2nG4Eg8ZNZU6SiuSJdSb5ueT&#10;On8W6Jfw6NcaS1vfRrfyxr5u8OQB84BJ7Zrk77RLKG5tre3hj2xK2Lxm6jptULnzAKr2fjjU7xNV&#10;uGuN2k6EFnmTbw5b5QQjHLgnvWDpXiG81bxG09nb3txqVyBEFhhfEgxkBfLHDV2wpqlT95ankVaq&#10;nLQw9c0szXpi8qby9Pk+9eQmMzIeTG0R6DPSsy28PBngeW9MfJR1t8HJByODXRa/LFovjb7LdXkO&#10;tW88x8xoXkkE0YCnaS4Dj09Qai8Z6p4c0HWLj+y7uaOxf5oPOX95Ax/hfs/1rmlKtNqFI4pxcpNJ&#10;ooa1pr6pbFLKdJL6O3Zts03EQUMxK7u+O1eTi2t5tRjvJ/Mt4c8KyP5e4dVHpXZarqlz4gg8uDVY&#10;ryFIgp+XBUg+lcVcXatPHYTSvcRx7mSKT+E552+9e5gKE6atJmVRaI0tb167jt3spS/lvLtFqrFE&#10;jA6HiqdzbeTGm9Bb/wAJj++P681Tg1K3uA/lQPNI5LR+p+g6A1Vi1XVdSuporeJfMZR95dgQL3r0&#10;4wb1JTSOptLGDT727uLxoVVwFCbijhupJxyKxdf8UQaXj+ybiWa4mb57mbDuw6Yx6VziW51K82zi&#10;W4vJSFVt2Iz6k1u6Pp8Wk3jwRbJI2JT7bzskGemG6CqVNQd3qyHU6Is6dqmuWekC6WS0mup5jarF&#10;IxkmCMM5AxgA9M11Pwx0nS9D8XC71XTNO163e0mR9P1LeNhxnzE6fOp6ZqRNRn029gbTkivtUt5P&#10;tEcC24kjiIHJGeMCovCdx/wkWv3lxqWnzahrytvhjhi/dhVO6XCdd3pXPOs3CTSsN6NGrqsL+JpY&#10;/Lnh0mOLciRNFv5HYovQYrL1jw3aaDDaPE9r50OLjdbu52YPLNu6muybwle/b9YuIMabY2bBY9yn&#10;zpGxu8tCe2K5iXQ7VdTV7u5e9mmJykORGBuyOSK8F4v2fuSd7HV7NtXSOP8AEsf9rLst7XzNgCh1&#10;iw2B3fHc96g8NO/hS5junmeSHI328fIbHUNXe+IrlI9MuLddnUMEgXAwTnkntXnNpDcX088UWyON&#10;Act9P5Vrh6rr0XGStEynGNOaaO8174hNrxa3tUTTLJCGKQ/6yTjPJrirnUYoI25dYQPvMefoM1R1&#10;PVYdPSO1ig3Nww3dDVnRdHg8RaLqmr3OrWkclh5e2zZsTTh36xjByF7100cNSw9O8VaJnUnKrLzL&#10;GmXdtJHvmIabczIu4/J79O9dBb251K2EHl/MvzHn72fb1FczaXCLcLtAaNAHZG45HTk1r6ZqyM8b&#10;MfLY9dtXVpNq8TzHUuyHXPC1losJulQNtYMZOQTXnepa3BdXpiUGOP7o3ADeQa9C8QeK7HWGlsEu&#10;hJ5bHzN2Bu9Kj8L+BtPupVF5Elx5jMkMUcojIlPALHnYoNb4WTpe9XTuXGLlojhf7Ki0+58+9kSP&#10;cpdEzk+xwKWbxU0LOlnAqrk7d3VcV0muWH9mieJtkjRSG33KgfkdWrhpYpFuQjhZGYn5etenSca+&#10;syHE6e28R3eraOFu7eG6uIRsiuMOXyTxuxXd+CfC1zJp93duRbtJAkTpD0LKflYZxg0fDjRD4d0q&#10;8icbri/Ub0ZeVTt9DXdXl1bW9wImG3yTvMq/fX2FfP47EpN0qK0H7RpK255bqmi2V9LPDPCLW8hA&#10;X5RsRxnr+NFnbSWsFxb3tvA0KxlIGhYpJGR6dQRWt430yTUIH1WznWO6hjVjEvCOg7AH09KyNNun&#10;vrOzuF+9MWSOJnweOHx6ZNdlGpKdJPdfkyXKd7o4m61mWN7u1a0Kq6sqyMp+Xiq/hvxCkMzpcRMv&#10;nL5UfX5Ce59a9Eu7aCbCrGysz7fLk5HTnrWFa+G9Ot7mOWGyMk0UgYdcAju2eMV6H1qnyuMos6FP&#10;QtX9umh28Kyyxtvj3GONuckZrH0zxPd2OsWt5ZyG1aFxMjQ8FSvzDBqfxnot/ousT2t6m24ZFm3K&#10;2QUYZ+U9x81Z3h23t5JhLcRvJCXWF2jl2Pk9ADzg1NKEZU7y1uYRjaR6jqP7ZfxH1KWz+2+KLnVI&#10;YTxBfYmjYkbctG3BrGvtRs/GE6y3UsNrq0zbnuY8BJs+3QGuk+JP7Pmv+GdR0azufCVrZw39ulxa&#10;rNqflb4/VsgHNea6v4Um0e6ktbzS7XT5LVSpf7UZWkbqAu0kHPalCGEqWVCykl0tc9Ooqklatr95&#10;3uk239nhVlZW+YoWVuF/xFdL4g0+LVNKlulkha4gHMS5kZge5HavF7DxBf6LrEEFxBPNYuFUwTIU&#10;zGfr0r0TwH44trq/me6jk061ZSvmzTYjfAbABrz8Rhqkff3RwxpSb5SpC8NuuxXjmjTorEgNn696&#10;v6a4R4nZY/MQ7T8+MLjPJrn4fGvh66huLdo5o9mURWi6/THaq1trEN5cSSxCRoxh/wB8hjyD02+u&#10;K454eqovmi0TZp3Prf4afti+Lvhpo50yPUo9QtEUrGl0nnJ7YrY+G+oaN44vtO1XXLm0h8STXz7d&#10;ejnF9JbM3+rSe2lwiRL0BFfHl3eIiM1svlxom8ySHnj0/kKbba5PZiJ4j9nkKFY+vyjr+vc1xrCy&#10;aV5NpbJ/ivI9XD4x07uSP00+Lnw81e9+BXipviHeN4l13SZJv7Lu4Y0glgjI+Rlx/rEfqR1FfmXr&#10;bQFZE8wLsV29Op6j39q7O++Nmu+JNACazrl5qTJAtptuLguEjU/KFJ7fNXnWo3PnJKzSIylj3A/L&#10;FdtNSlWcmrJafnrfruY4rEwqxSgZskO22hbzOv8Ad6A92q9p95NeWT28sk02Q38WMAHIrPvdiwKy&#10;Es2zc0rPVS0leaN1Usqp/Du6+nIr0nDnj8zynJojdPJYNkSSK+7avNPWzaQxGIeYzY+b3+ntWhFp&#10;x1EyBQJmjIU+uP7wq99lKmNGKeWjfd376t1V8yIq5U8a2gk0q23xiFo2/wBUpJ7ckk+tS6Rbw+G/&#10;CNzdM8kd1qSbYFjYfczyW9quXvhm41jR9QvfMXdCFcRbslBnAzWTrc0d9HFs3NHD+6Taw4VRgDA7&#10;/wAVdSlaCinodUlpcwru5eREQItuuzaFXIGKt6Slzq0ltYQRtcSXMgRF3Z+9x0qlOhVHaTa3T5t1&#10;P0e6u7PVIJ7OXybqKXekqvjBFbw1MZaK5182kDQrt9J1678m1+ZrSeNfkOecEds1wt1++uNuzazD&#10;itvxt4rkvryVJ9jRt/yzZs7eKzNLQXSK3mNJGmF8heXY121LQV+hnF6XKV3BLbqFlj2sxDDd396t&#10;aZpFxfSP9nt5Jm+8vQgV6h8PNT8OeH9N8QJ4p8LReJZtTtfJtG+1m3NhIfuSJt71VsPOsY4/KgTc&#10;gALccY/oK8StjuROMF8x1JRSVncg8LWXiHSLiK4tjBHG5HmJc8pN9Vz1r1PUZINWso/tMct7MCPM&#10;+yIBIi4wSO7DNcWRctBI727ssjLvbeDwfQjpmnWupXNnMUkV/Ow/+ubkHpzXyuJ5sTNVNLrsZKr0&#10;a0NWy8PwJYQyxTpdWrTGJJVUgvjna2OhqzqPhVhtVQPOlYGJJNrHg84AqDVtY1RfDN2bS9khbyvn&#10;VdmJAOQzcYyOgPWo/CXiTU77Q11S9vRbq6IkEbKBtjHBYH1JrK1WUHWctE7W6/kaVFGMVYofELwf&#10;qNz4QuF/eSTD50gV8uQTjp1rw3QdFm1TV7e0HyzO3/LRsbR3Jr6K/wCEqsZNS3yzKzDIL78H+LJz&#10;WZPrthNMZvs0W4jiX7OGcrjaegyRXq4HMa2Gpuk6X/DnMqySE0G60Xw1b6lqVpbS32vWqJFZtO4l&#10;iQ9DcEYGSuOK8u1y41GWfzLpzdaleZeRt/zsTxk/7Rr0lrC03XlxpUxjk2OjW/8Af4wNu6vOdYtJ&#10;LqOPUtPl8trfPmRM3zoRwQRXXgJRnUc3u7b/AILyRrGtdKL2LfgXxBr/AIH1W3voirMqnEUxEvy+&#10;hB4Ire13x/Br2pR7rK2hZx+8W36KM+9efHxHMtrJA21ZCf3kvfHWqdhfrZ3/AJqI7SDGxV54x0Nf&#10;Qyoc15NaluKaPUPEngVNS0w6pZo24KG+6mG/LvXmz2XmEq8bruYfxbBX1d4L8W6B4y+H8cGnP9hv&#10;kZUnsZGzMnHEgJ6ivG/iP4TfTdRl1G1Ev2eZd8nTKNmvMw+IlGTpT0ZlJWOGs7m98M6k8bIFsbld&#10;r7uoHfGa0HsodU+eLHluu4Lnhay9btXtUjmeXaz5+Vm5X2qXwNrdna30lrfk+TP8sbswAiftXfJN&#10;w547k2bXMtyeWx/s3LTnyVX6P15qPUdOuIzbXDQSQx3UIlt2k6TL0DLmun8dWNlp+l3F60rwsSFS&#10;OOIAMxrlLbx9e32haJ4Zv9Rl/wCEe0+eWW3gaIH7KZeZGRuuCV6VnT5qsOeJXLda7npHwhslzcLe&#10;Flt5gfOjZiAwqH4rfB/7Op1fS/mt5QGeKPuCP4f6im6N4hsfD9lFHDepNIG42rw4NdrpXxP0ryf9&#10;IvP3KzGIq0LuAT79B7V89OpiKNZ16Sf4msXFx5ep83SW0ao7AlZMj5quHSpb7S9sUpWbsuzggds1&#10;23jjSbKbxFcS6a6yQyEuPJXCHPcIcVTOgLa6Wk7SfvNx+Vf4fY4719FHEqcIyMnvY8jmtpLO4dHR&#10;lkHyla0bDV7rSLO5W2nkjW5UxSRxuQHXvkV0vinw9HdW6zQfLcL1Ve8frWPY6fCy+dLHuX7oi3AI&#10;PQ16qrwnDmZ0wkuW7O28GWGt/EmzGl2/ha61RYogkE+mo+6PaM5O0EE1qWXgnXHukhl069t5hlN0&#10;kLDGOKvfBz40+Mfgbr0ep+Edbn04o5LWysGgl42kPE2Qa+wf2ayP2ldXkufEPiFfD3ie2uFu7VbV&#10;EFrfsr5BI7Mrdexr5jHYivTmlRirSfe359X2O7DUqFd8sm0z4h1zTNT0+ZPPikhwdgbb6cdDW5bW&#10;XijQPDEXiC400XHh+9nexNzMiCN5FHMZ6HpX37+0D8C18W+PjaXjf278TNUlF1ZW9raw/wBnNbQr&#10;lhMgwWJxya+A/i/4n1vxh43vJdYSG1uzIIvscMYihg2/JtEfbG2soVHXlycui3uu3a3UrE4ZYP3u&#10;a7e1vTdnE22oR+EfE6eVIk2lzHcV9AR0/DtWxFrdpZ38jW8H9sTzEKIvNeO1APTf0Ln26Vzd9pYu&#10;oWtVRnYNuMsfUN2x7Vc+HMbTaybC7nSzktond/OUdAMkYbHPoK9icYum627S18/PQ4o2q77no+qy&#10;akuhMuoT3EccMYuH07R8WsdsOnIUc/U143f3JkuJdrs0Zk4WR8lQPX3rsPFXjK8fTbzT0mlhkucJ&#10;csrD9/H15x16VgeG9KM07Xsrp+5YeXA3Rz/gKnCqUKbqVdyakoN+5sdTPonhSx+Geh6zpWs6y3jk&#10;3cq3lgsSx28MA/1bRy9S3rWaviXX9clgi1LWtSuoQCsayXbuF+lVpbOSS+DP80z4+90NLeXsWl24&#10;WIbmycMrZwPoa1vfTdkyne1i3Jb2dnFtlzcXQYMOh2kdQx9TXo/in9pfxf4r0bw9ot9NcXtnpUBg&#10;sop7nzdqjs+fvAL8vzV4/ZPdXV0sWe4YJ1fjp9K9D1n4TeK/CfhGHxde6W2l6S139ntXuMb3mAV8&#10;bW+Yr3BrkrU6TtGrqdFH2yUnSv5/8E7z4OfC/wAR+JNTfxDLoi61aqhKWDaY91aySOGAV9hXYe4O&#10;6vIPFV3bLcXUFpH9ns0lHlqzSGSQ9GwWPC13evfEfUryzuL7UtZ1LUr3Ug93qMENwLSxEiDbGRFE&#10;Qu6vDlv7rWtVlnlO5iOExgAZ7e1LB0KjlKpNq3kdeIcY0lFbnVWn2fGx9rbvz6ZGa1p/s9vYF4ok&#10;Zp18mOVeqjq54qPw9aJ8kVztVjtSNVUYz65q1rEha5jhgRpLeFtsM6+vc8V0Skuax853L3hi3Wzs&#10;Lyd2dmitXeNoXGd3br0rz94ba383ndN94IvT3zV/xJqf2OyNvFmGSb5mVlxj8a5RfMmyy5kyPurz&#10;zXRSptpzb3NqUXy3Zo3uv3WmyxtA7RttC7PXHY16T4J8URW9tC1k/mR+Xuntm4PJ9q8rXTdqB592&#10;3FVtP1KfQdREtvK3HBT++O4OKupQhXhaG6KlTU9tz6audK0nXrLzWiSRTuzu++vbBFfOfiTw3deG&#10;9WurWZWZQzNHIv8AGAeor0vwT8R7HVp44jPDot8p24mY+Q4Ir0DVvCNn400aNLqzZpOcXNq2UB/v&#10;AjJH0rz6daeDnaotGRBOMrM+YY41bci/ePy/drWg8rT4OjSSKAEVegPvW34q+Gmr+E98s8EjW+do&#10;njiOzHUEmubeHbAVVflUfjmvV9pCsk4vQ3eo3SpX1C/Ert++Qs78dSKzmUs+7+JsrWv4d0ue4j1B&#10;4kLbIHx7n0FZe2WMtxtbr8wraLXPJIpJXNHStRVZo7e6G6NTtDbc7a6FtNVk8yKRJMsVEfUZrhFy&#10;zHa7bs8NuqW3nms5sxSNG3dlNKdG7vF6mbjd3R1TaUskm1WLN94buNoqte2kmmxF/I3f7X3gB71D&#10;B4kZogl1H5mPm82NQGrbsvEFnGF892kVQNkUkWQa5WqkN1czvNO1tDjPIj+0jzR8p67VxW3YxQLH&#10;tifdxwrdql8Sz6TeRQf2XavDJysrtyj49Aa55UkjIeKTa3+z3rpjJ1I3ehu/eVjvNJVN3m7wuV3F&#10;umwV3mlX4t7fy4JPMXARZOhweenrXjVrqs1vjzUEir/Ev+BrptO+IVrZ+WvlSSNn7u3nHpmuWrSk&#10;1pqY2kmdt4t19LqGz0RIzD9ql+f5cDbnls+ny4rn9e+znRJLeIP50M4a3WNdwSMj5+fQGuZfxJe6&#10;p4mF3dKFXywsa9RgdK6Rby1aO52xpbs8br/s81i6bikJqUWjAvNWurjCNI8i8K7SNx9BWDqU371H&#10;43Sdfw9aZqM0zXKLEX8thwu3HWq7BpIf9pfm+Wu2nTUNQUEmTJcsELM77gfusxr0DTPHGp614et9&#10;GJRo412F4wQWT0avMQpVd2Wr234A6JBrVtqjTpD/AKO6eXJMuChPXkVli4qNNytsTUhdaFPRLO20&#10;9/s8VsLfaCreTz5hXua7DU7W31C1uUdHkhICPtXyxsx0Yiu9/sexV2R4Ft7iM/ehhTGSOuTzzVeL&#10;wfFCkj3WmG8knAzJcbyVHoE6ba+Vni7yvK9zNUpc176ny54p0PSopo00e/a7XJEkXXZj3rPsNPtY&#10;ctLcxQsCMrJkg19HNonhma7NrNpcC5/57RfISOO2OtQp8PPAt5cLE2mR+YwZk8uUjdXtwzKMYKMr&#10;/hc6vadDwW40SW8R1tU+0R8KjR8gVnwLe6HNLG1t9oh/jRh+oNe86n8CtM1BpE0bUZNNkkY/u5P3&#10;g9Risqf4AazZzW7PrdrfK4OV2+W6kfXjFXTzGg005fJ3uW5JLU8a1qS41C5gWUJbw7FaNVbPFUPs&#10;DxzCJv8A0E4NdtrXhK2+2ypagyeSdrssokAx6Vla3K9iIlMKSLjajKvNepTq3SUB8y2MZI/JI/vc&#10;1NuYwhcjk+lU/IuVTzZovL+b6da6vwX4VXXLrz5yVtU+Zvf6etKtKNKLlMxnZamFBb3V4SIEMjfe&#10;LKK6XTPh1f6oiNdHybfcGK5+fFejx6Za6fasjQCO38vnaoUAfU1ha54xs9Lt3iguVkYE7BH99a8f&#10;67Uqy5aUTB1JbRKNnBZeGbZ2UQW8PClpMl2KnPI71mXHi21hjllgs5mhD8KyYjJ9S39K5fWdWudW&#10;vDdXDK2ei9BU3hrUoLG6e3v4xLYXK7JAycr7iuuOFTXPU1Zap2V5bmLqmqXGq3ck1xMZm/IfkKll&#10;ma1SwTP3f3233Jq9rmk2cN832K7hmjYjCMcvz71U1vDaq6o27ygqD8BXpqUXyxitDdWastilZ311&#10;p8263fafuht36V1OmeJ5LExy3+jR3FuDtPBCMeo6VmaLDbW+tWzajavdW6ndJErYJFfQ1t4t8I+P&#10;vCj+CdL8N3OkSTZuBdLiYJMidW6YUCuHF1YQa5oXXV/8MW5W0PG9V8b6RrF4Liy0i1s7jcX2xqfL&#10;HsENWrz4m69eaO+m5hh07JzBDbpEvPutbWk/AyfWL26sb1zYX1qNwTycmSI9JUPG8Vwnijwlq3gv&#10;Uvs7u/l5LCX+B65ITwWIqexi05R1s9fmmJVYxk4J2YybStRt9NkuYo55NNyFe4jDGLPYMegPtTpd&#10;I1JtFtNUuId2mzStbJOz8GReSpA5Bq1aeKPF8Phu50G31KZdFvZUuJLBZRsmkAwG+tXtL8CeLL7T&#10;7SWDTj5M9xHbRxM3PmscLx6muyVRU1+8lFa6a+X5lOMXonqenaNpXw48SfA+zuGitrPxfockpu4o&#10;ZXjutQjc4jxnKtsrK1z9nnxte+HNQ8SWel/2ho9hZx3d1LCwBgjbkFlPJrJ0n4FeMtY1m30P+zrO&#10;PVbibyUSS72OhzjkdgK9K+Kvwr/aD+E/htbfVZLmTwu0f2ffo9z51ttA+62OUrzFzL99Qqpxb3bv&#10;v0TR1LlmrTWy6fmzxjRdH1bwTqUYv9PurW+QfNBeWx43DP3XFXdc0yKGWy1KK1mtZMI8i/8ALPJP&#10;BT0B9K7W4+Nfxh+IFiGv/EvmWNg6W73EiQEwZH7vdwX2nbjf0qzpfhXxz4xi8zUNeiuraZAkkSnJ&#10;K7xuU5XioxtaNCr7Rzil11d/S1mjkcOfrqz1G78aRa5pMNwMSQ+Vyir1ArgfCJ0u50lL8Wkkd957&#10;I32hQFMfUMpHBpvijwjffDjT77TLeSa5hkgdY55igcbh8uCPvp71Boz2VnodtB9oZoLVOWXZkdjj&#10;FfF0cPRo0Jewd1J6W7DqpxdpHav40fT0jESbWK8JJ/d6YGK80+JeuajqM9klu8jXFsWw7OMKW6DO&#10;a6Gw0nVNYMnlRGzWXpLMpAI65GOa2tO8CWahItTMeqySE74mcxQp3+buTVYV4bA1VUdub8TCD5nq&#10;9DyG48G634mQSwaZc3WqKp8/7HEHTaOAcL39a9v+A37KGq+K9Cm1TVbeFWSTYLO4+9tPXIFdZp/x&#10;U0vwLpt3b+HLa1W1YfPJCh8gYGDivKNb+PHjK1v9QurDTpNHtZf+WtvNJE+RyGBU17tWricZH2VP&#10;3V32djop+z5uaaudJ4z/AGJvFNnqd5daU1tHZ/ejt2f2+7k187Xmoah4R1KSJbpoZoiMr5oZMg1p&#10;+Lfib408YMf7Z8YarfRyqFeKS4Lpgdj61g6HoUPiLU2sI7fdfPGGjkml4eQc9+5FezhqU6VP/aZ8&#10;yS7fm3YU3Tk7wVjSvfifbaw7Pr1g+qzAf61ZSH46HJrce78Tan4IOs2OlXl/4Tt7lrRJ5pVcW0h5&#10;w4XlK1/D3wjtljuP7QtxHN8yDuFBHB4rmNesNf8AgwkVokzRrqtu3nxRt8k0ZONrJSp18Jip+yoq&#10;8l32+Rn7RRXKkY95Yare/JPdx2/QmO3X72PfvUmseCY7CzsL+wvbqa3cHzmvYQqCUdkAPIr034ae&#10;Dk8U/ZrvVcwqg2qnZ8Ctn4/aDaab4c0B7eDbFlk/cpXnLN1DFwwcd29drbMqFRqLaR4neeGjHDF5&#10;GpQ3Fw4y8C25AC9hkGrvh7wPqGrwyPLfwafbwttlaaIkj6D1qEWqLNG9rlph93a/KnORWn4q1+6v&#10;3tiUX7c1urTywvxnsuBjBHcV67q1XaMWvnYiVVsbdeHdZS5mt7XWRcW8JDR+XF5RbtnB6GsixsLC&#10;6f8A02/utyHDxSLwSD0NUU1q4XzEbe3+01S2Guy6XFcQ4WS1ulG9JEDfiM9CKuNOqk9fuSRg20bs&#10;miaNdX5SCyhs1mPyBXMoU/3ea5u70kWMrtJEi46N249K1rdIEtvNYttYDHlt0B9az5vt2tTeawfy&#10;QAiSYwOOPzqaTmpO8tPMUZPuaVvqOlzaVJBJpMa3BCtHPGwXjuGBzUem2sd9CgeKP92uxFVAMDrz&#10;Vf7BHnY8vkt90NnP4e1T6FcXGm2Elw1wFhUhVSRMn2K0pr3W6b1+f4FtNx0N3VLOHw/pUklvJDDN&#10;J8roqjO1uKo+G7i+s1k0l967CHjVVJCMDnt69jSWemSeI4ZFn37pWTY31ra0gRR2t5as4XU7OEoj&#10;4+eZQPbk7a5HJRpunP3pX/phSu1bqRzDULKSS9tLqSNSu8/PlEPQ8iobzUNX1Z7drpm84ZWKeNmV&#10;3yOm4Gs+21OSDRonY7vJfyiseScHnn1Hy0t34ptdQv7ZIhI1mmPvYjCHqc46gVaovmvy3fc3lFOV&#10;0dD4RsGurS/utSfatquE858HI+nWsc63LpusWd0mbiF0IliV+QpPX61rnT7qa1W1w7Lk5ijwWI7E&#10;+tYuseHvOYStexwzQqPMTcUO0VzUlCdSTns9PLYyjC8jZ8Kp/bmoaxfytDdTAlEiZM5B64FVvEfg&#10;3GkyXFov2eRBmW3wcH6Y71wqw3mn3BZleFXO6NmbGfoe9dT4f165sYJ7e6vjDDIRL6uCBwAe1bVa&#10;FSlP2tKWmmnltYmpFqV0ccLiS4QRFy2wnazL1rpfC8U9reterdx2r2yed+8PLMvYVteI9dS8sLKa&#10;wEaySReTdT+UgeSQc5+vzdRXP6Zpbq8xl2cIyu0hyTiuudRTg7qxrKKT0HXEp1rWJri5EKs52loU&#10;wmR/jWyjT2riFiZsQlomZsnaB2NZdto02k2vmvt/v7Fya1IIWvHjlQBV2D5t3QiuSrKL2fumDZz+&#10;h3Ktq0L7FX5ufLUd+5qR5bq11eWKIvHMzMoZs9D7Vup4dWSW3vWQxqHVpPLAPA74rZ15NI0fTpLi&#10;8j86+liKh42z5YzxwehqlWjOolFXurGlOPtHfoYGq6jqPg9MyXLQ6rImySPsI+wrhru/utSu9s9y&#10;0jf3m71qzQ3msafJLtk+zw/xsxJOT0FZy6RNJZx3mzbChKmT0r1aKhSVtLnXeEVyx2LUGmw6okcN&#10;rF5N0AEkRm4f/aFMvryOxeS2Qx3F1jY86tlODwR/jVWfWt3mJZ5jXjM7Y3tx0zSWaRKgdj5mSW28&#10;dq2VN7z2JuolaS3TzdvmbpG6tVaF3juSzOPl+WrWowllS4wu18rtWoNKvF0+5R5Yhcchtjd66Vfl&#10;b3ZabaKc8Ms1yVUbc0+OxWS2H3VmU87m6iulvLey1KwlvbK4hjZOtvI2H/CslbjzoUt0jC7fldqU&#10;KzktFYIybRBp00tvlMJJG3WORcg1O15FaskkVtAsmfu9QffBqWW2dX2RK8m4geZS2OlCQ3EtwjMq&#10;n/WN0Wpcov3mNtEkGrXU3l/JEsZ6LsA/AVVuWDPv3squNx8zqa3Lu+spNNt7eGI+dGD+9bgflXNu&#10;BI/UdfyqYWbvaxBLCohHUqq5/h601yuD97d/FSsnkgfxbv4qqsr5ds1qld3BFtN0hVvm8vJwu7Bq&#10;R7d1Yn5aali8cO5vmjUhRQH/AIW3L/u1D30C1yaaOXy49kScfxdiTUaARy7fLDTfdC0+2faw/iVu&#10;qr/FSi48l9qIvb8/Wo1WhV0NmlNx+6x5fzbvu9DVW20e8ujK0EDyRoTlsZFdfd+BNXh0+HVX0+Zr&#10;Wf5keP5tuOuQtQaXdS6KZ2WOTyZUKOitjvwaxWJTi/YtP/PqS5djKj02a3hKKJIVcfek4ziu28K6&#10;dJo/hq+1F9K+3x4bzXZsIV4FY+i3Fj9r83UUuWhXDK0eCQR04btXYQa/oy6dcbba686QbHtfN2Qn&#10;lT8v9RXmYurUkuTldm1f+roleZ574gl0bVoBJb2D6ZdIAp8l/MjfHqD0rI03SPtEE8qyr5gP3FWu&#10;n1aewvLiS6/s6OxXbgRW8rlP/HqzYd97cIlnabZAwVPm/n616NOq40+VXsu7/C5PMzNl08wt838f&#10;VqjRx5u1vu8/pXe6b/Zlp9qtdYtduooUZIJkJSTuRkdAai8a+CorLVLRtNtJI4blS4iVjIEOf4Wr&#10;KOMi5+zqXXZ9Nr6DT01Kx10abapbsBcRyBT5sPb2INX38TSzDzbWUrM6gb4VCnGMEe1dZ4Q+Dzf2&#10;SL3V/MhWTCiLeEIXruJ9KwfFvhDTrLxLFZaXe2u3yBMZI7gSR4PZiOh9q8eOIwlaq6cNWt30OdRt&#10;qjPtLK4vE8yeRt03zOzMSXwe/XNPtri61KW5srIT/Z1UebKq7j68VLrN+t9e2Gn6HPPHsh8q4uPX&#10;d1wOwFdvonh3TltbqwsLSfUI/I8qfycg7upOT6HmlUrezSlNavZdtd3+hrFcrvLc4max0eGCKO1s&#10;pFZ13faLpnVz7kDjFVtb00WLtDE880JxiKTpyMgcHpWl4e8MXWpXxtoCZPKZgGkBYHn27VY1e1kj&#10;1K4t7i3NtHBJ9m+1SZwcCqVW1TljK9tWUk0rmDpvha51pBHFPB8/zbpJdmPY1q6JpV9plzqC6deG&#10;Oays3uLry7grmMHkA9/pWzbeGGmtJpbK2l1K+Uq5jj7Rj5s4HJz2p2t+C4I7awv3nEck1pIm+HJk&#10;JP8ADKh6Vsqka0bN/wBeaN4wZQl1nxta2VnexSXU2mzZa33DzFB7gd8rVW3vda8RX8DXscnmIdwZ&#10;l+T1JOa9N+Hmm+IdO8N6XqKeXJpcM/2Z9pDvbFhwJfRT2JrrNR/svQ7V5dWvHs7iIyvH8hP29AVb&#10;aXxkOd3yv9yvKq14UpOEYK97XX6nXTp266GJpHwVsPEmn3epW10/2XyC8H2fpJII87eehB4IryCK&#10;6uonCpGdq9VzyCOOvevffBMV5cLbNpOvzSLcA3trFCwAU+awcOB0I/i9q7GHw3oPh/4ovpfimy07&#10;ULEK/wBo17TYyIFlkTckrIASqxvww714f16phqk41ffvql1SWj3Klhfau8dEeOalrGr+HrXTb22l&#10;dY4lCHcC2cf3u4BNbV1qvhz4jaH9puV+z6zbSp57LKElMfQsmfv4617k+haDq/guNIha6ytzA8Ml&#10;5GmwAg4wMjIxXyx468GXng3XQkZ89eHin6YXtu4rzMuxdDHzcLclWLdntfXU43GdBOL1TOp/4Uvr&#10;PhueG+0zWEjkMu2JWyHOOSTXqmg+DxqOl+Trtlb313MweRo3JSZh0IXjgCs34NeILfxVpN9b3dy9&#10;1qasZfm5McbDHH+z2NemWVoyW09o8E8MkilDt+/0xlfY9jXgZnmOKjUdGq7Sj1Ss7eumh0UVG94v&#10;Rni/xluvD7eErjw7awPHeaYomt5Y1MmwEqJI89RgUfDP9mmDx/4YTXb/AMYLp7SRNm1+yF5+B8oD&#10;E4IrrtU+H9nY3NzYaZod5rOtT7EkZr4R+SvQMx/gY1Sv/A/xB+BvxB0S/N5aH7QgZdMjk+We0Y/v&#10;A5bjPHzV6cMbOWDjQwtbknq05WfNpra97LzZ6dPDqa9pUjePzO/0jwJ4Q8C6XpsWlWcFrqt9shG6&#10;UyTOxT+IZOBnoOoryd9D8LwfEXxLb3F6tnrd1K1tJBMnluh6FRuGMmuh+NHiOy8J6naailwk9tqF&#10;zJLFLZSZCBfvLx0ZD2r5z8TeJJdc17UdUupXvpbqXzTPM+Xfd0LH1qMnwOIxUZYidSXvrfrdPbXo&#10;jzsZVi5ciilYju9KkstQubWTzI5oXKlWbuDVy20u+kj0+FI3kkuImePcmQRlh+Nb+neHLjxZFY63&#10;qGobbaVyl6+3M7FR/rOnI2dTWnrvxv0yLR4dK02yWRrXIt72GXy9gxjK/XvmvrZVqs2qdGHO+vZd&#10;N2cUeVN326HGa9a3mg2sb3uxriT+GNhvUdNpFY8XiZ40RfLCt8zK0ydzzWZN4gLMZWf7QxY5ZuOT&#10;VvT9SjkXZLEqx9CzKD3617MaLhD94rsTbvodFZ395qTW6xP8zk/LIwByOnU96908C2EvhDQm1WZ/&#10;9IlK5S3mBmkCjJVAcZrwXT9Xg0uDVEfT7a+h1CB7d2k4kiB5RkI6EGtnSru98WfDTUr+5MPnaYEi&#10;iaRD0Y7RsK9/lryMZg/bwV5csLq/36I6qVVR13Z6LY+OrdteXVb8QrJqchT7VMgxFCpxHHs9c9TX&#10;quo6FpOpZt7aew1Rcn7qK8bV8rXFhe2cunTs91fWcaKif8tPkxkqfQV7Hod3qGli3h0u9kht2n83&#10;7SqgI+DudcnOB82COleLmuWxlGNSlO0lt+h3Up8yakO8R/CzRJrq0ux9l0aS3lBdGAjikA7qccHt&#10;VHU/Ces67K6aK9nu5l+xq4BuR/dVOMnFa/iXV31zR71tVuImtTGzFVVA77eSEz1b0xXi2sa5c6hc&#10;jVLeWT7C9wFt5Zs5XaMYBHQCqyiFau4yru/JddfzY3NJWR2nwus477X75NZ0R4bVGCeRGmLiIg5C&#10;gtk49a7PxAYSxll0i10OPakQWzTO8DoX3d6oaJqV3a6dBq9/Ot9fXMCPNuRHJxxzIlct4/8AFcmo&#10;aWQuof6Q/wAm2PgjPODjtXRiXOrX9lHv/WpTxHKrIluLGLTNT0e3lKXTR3jKPJVBNhhwAD0J9663&#10;4g2eraxiy8TO+lzWoVrK2WJPIhLhQqsgPyFtqAvXi0f9peLPE1rbxXMLXThQHunEeWToN3vXT+JN&#10;D1/QUik1eweCdxzK03mBgOwbPUelbyj7LkhOa5mvL8jeM0426GjbeCtWh0e4laLy2WYSfKATkcn6&#10;cVDHFHBFJKkYm8sHJ2bcZ9P5mqEvia98O2ktm4k8x4k8xvN8wbTyKoWuty3DujlGj5z2FYSpzneX&#10;QGoRSS3Ow8N+IbjS7iS6huHs5N38IyHHo+eqiuk8RwXVx4Si1TTbd1tYZUd5oZdrpJ7BecDqa860&#10;QxXEs7OjQ87Nyr0x2Jr3b4c+DLe80m2/tmBo7fUHFok8Ljeob+LYOdorz6tG1VNLVBGm5qxxHgfx&#10;WbrxCLfX7gTWN7dq19cyQ/vOcLntk4r6c8VfDzwxovihNPsmvdVS4iim004EU/lYXAAkwHH86+ad&#10;e8H3/gPW76wtri31SLa0sd3p486NwT16ZFd9a/GSaa20Ow1m0OqQ2ds9vcQbsPNGx7k/cI7GuHEc&#10;lRtct0+vpfp2dzqppUly1EQeJfhLp0Pi+w1K3ghk0lLhWvF48yMK3O5Oo969m8caXpGkpp11bgQ/&#10;amLQrGoJkjxu8z5uqj0rnPhVeX0PheS8tZLT+z7W6ZjLqib5BH8vqMlmrZ1rVNC8XS28GtWF/dSK&#10;pUT6lKYoIfRgFAwPRzXm1MHOpR/2ueiXu+avrfrcp0YtWgcLqnxjsbzw9brawafrF5o14Ht7mZZG&#10;EeOoGaw9T1nXFsG8Q6Nc3N1o92ytfJIzxbnHzEA9ePUUav4X1L7XZaTBqUa6f5zbYrxBhXfbn94u&#10;PzNRHxLrv7PniNdO1KBLyzuYniSJWE0BST5VZC3CHPFb4KhTq0kqOsF89901ocs1Oa5XujpbzVvD&#10;HiC+tPFml7dNt4FL6xpkkzysoA69DmQnpiue07wTqPxD1PVdaGrXNnpmoyMskVu8j+TC3AUqvb1r&#10;HTxxZaNeatptncpJr3lC302309R5KFgxYCRuDju9ch4Q+IHxL0S4uV17S0aO3L2kM7Si2DyxpveM&#10;SoD+8KOhA710fUa9WMp4dqEtN7Xtf7KtsdvLFtX+e5Zm+Ct3oN15F7qcV1Jb3TKZbOUMrwn7pXPI&#10;DVH8TdATS9Q02bSdOZZJEbe6gbUPYh/TFd14g0C7k0qy163vrdbOYxrOt1KguU3DlZATxk+leX+N&#10;/iLqtnqslrYLC1rLGHlXY8kaqB8ofFehTp4mrUUr338kc1ahSpRcEVri9MtvNaQy2l1+5Vp5PKwI&#10;2JxjPcnvWFrenPcXkU6TCGOE7oFZy/l+wPoa4688cXMziGJIFj+47Kmwn1PsKdF4jnSdJkz9nKln&#10;TqGA4NezDA1qXvR0PBqq56hc6xa3Gm/ZbhBNCV+d1/gOeD9a1tb+JdrffDrRfDKGa6/s2dmjNwwC&#10;kHOfr1rydvE9peWyw7JlhKHK7gShznHHWsfTtXkhb7kcjOCoZk+eueGW6e9fR3sc8akqacVs1Y9K&#10;sNSnkntk3Rwxvs+99wAnjJp99rSSP9kRHZZHUlpIcZI6Ba4CK7+1Nt2bWwFCrkEkdAPQ/LXdaCh8&#10;QxpBF/x/JhI2b/ltJ2DVnWw8aL55f15kLU+lvAv7MvinXfBVn4k01Yb+G+IRVjlDMEPBrd0PwD4r&#10;8NBLt/DlyojuERJ7hwIGJ7E9T0rkv2ePjZr/AMPNZi0hjPeaLcsEns5m/wCWh7r6GvufRvB0F0mo&#10;XOv6DFYb41WNo5Tg+x5wDmuKjldDMJJUm3Prf4VvZ3S2dtmfSYd0uXnt/XofL2naxd69aXa2881r&#10;DDJPdTRXTFv3zFcr+HYeleifCDx4unXaSJEm5jmT5QW49aytUk0pUGpaFY2TQ6lM9rdRrcOZIZY9&#10;wG+Psw2439xXPeBfF9teeKJf7W0/TNLhDBXnjifLleg75Hv1rlwuBlh8TDExq+8tt/8AgHsJXbT2&#10;Ps7w5qTatp63eQscx3Jtya8X+NuhqqPezakiypMENvJ/zz69a5bw58ZNQ0y0u2+0wtZx7/sqW7fM&#10;xX+HZXmHjv4x3niBJ7Cf5b6VVlEcnzxnd0z2Br7DMM3hjMIqdOLc/Pv30ONUnhakpJ6M9Y8N+Nod&#10;H0HS9JR47qOWclNRtYxujY9Fkz0B+6a6+7+ItlJ4bnsifs12rNFI/wBoCHrgF1PavHfB/gLxHrXg&#10;K5v7cTLNZ7fMgjUIWXqQP79TN458NWPwu0ux8Sw3NrqdrE5t9RjX95tL8L3L1y4f624uE5JJx9Fv&#10;ay7MuU4cqm+/4mhqvw80Ga7TVtanW11S2kNxYfZ0MiTsrBhG45+U159Ho6aNc6xq2beFXllujFa3&#10;BPlA7sbUOMYqV/ijpWraabVkn8yTMtvPdS8hQcZOMV0Vvb6XrlnB+/2/agyPc7t2dww/TkUkqdK1&#10;JRXLb+rsuNqt6kdzzjw7rHgzx1Y3tleyzQ30bL/pNugAfBwJCnsak0m207wn40vdBnu2VW2fbYNQ&#10;UeReRn5gqkgsjYXk1c07w/Z/DWPWbc6La6zb6ltAlmLRzWrA8mOTpyOxp13b6F4o0n7Lq2/yYP3S&#10;X3WZFJ4DHvispVJU0nD+vJ9ylFyVp6M8b+IcOgweN76/sIP7H0G5HnW+nw3AleHd9zdv6D755rBf&#10;SrnQfDP9qfZLm18+4e2sZbfAhSUbTk5zvUj5hXdeP/g4F1CGeC5tri3miWIanI/3dowgIrlfEthf&#10;eG9Ng0ZNQ+1Nbys80UaPOkr/AN6McoD7V6dKvTnHmieXVpTUmpI3vDHiS78L39vqNlFK2N2YJM7i&#10;54diK98TSdI8SWI17TojfNAq4lhfKdMlsMATj7tfNfg2z1bQ9HfVPslxHNMxR/7UhMhaM/3OoT6V&#10;3HgbxbcaPqzy+Z/ammzRDKrKfkOegTgYxXl4mnTaco9jpoS9mlGWzPoDwR4/Wz1GLTv7QRrN1MQa&#10;PLmGUHjcemG3dq6bW9MuNP1X+15dl1Y3n7q6SRifKI6EYrxq50VLO5h1bSXhh0+8ZXnlaXAyT0UH&#10;GPevf/BmpReINDNlLJ5l1Cuyfdgj2IrKm3VsldK11622PUo1LJxmcppV4ND1J7fUYlbS9SzE6rFm&#10;MZ4zmvGviL8N7rwDqN5/Z8cMl0kRltJZLVHSS3J5XkdVr26/024hlk0WeP8AeIpe3n5IkU1YtYIv&#10;HXhefQ7t1XVbaNvs7NwHyOVOa2wsnKVra/1dGlempx1PjXR9RlhTd8mntcnbJBsyJSCxHAxXoi6l&#10;q3iDwZY3Dtbt9jm8pZYYAOAcVg+JvBk2g/bbdIkVXZmkW8dA0JA52+hFb/wcv31jRL+w+1/MYg0b&#10;yPkkjqK3qNyV1sedQThNxe5778MbG0vvCWsabayQyLcxG48tm5V2HQjtk1518HILnR/GV7ayyCSN&#10;xuZpFwXKnbkAV1nwTvIrfWrdMRfvA9u8sOcO46Dmue1a1l8N/HKSLc8atKX+Z9kYiYcAe9Y1IxlT&#10;jK2qZ6kdJeX9I6b9ofwkNcsdEvUkkkbbJaSRxtszxvHNeD2HhePwzJb/AG6zlW1Rt8YVse+G9T83&#10;Jr618f6fJqnw/vmt3PnWrpdo6r/d6189+I4dS02zi055IriF23FWXLwg9ATWtWLU32aT/Q56i69T&#10;v9LH/FM6eksCQ7tzjtuBHU11/wAXLdLbw14csG/5ZWMmG/ukhRmsi5VZINFtbe3G7y1X5TjrtHet&#10;b48w5vLe0ieSNo7KOPdGuQAWojFwo1ZddF+tvwNZN80F6/1+Jb+AGjW+leHdauopN2QqfTalfMnx&#10;stbjUteuFiuZPLGPM8t8YB9u9fWPwogNn8OdUuGj8tppZG/pXgXxT8Ns2qvqMsdvpMKqzvIzbNyr&#10;6VdeLlh6HR6/mZOT5p/L8EeCw+DEktm+0XbtNIzPBHtzvftjPeux+GXglrjUhqU+5poY+YliHluc&#10;KMH1qpAs32yyW1RriF5tkdzsIJH6jaK+ivht4SGmw28txP51nZRedPLIgG49qmTcoqPUMPTi5ub2&#10;RnePtV/4R3w7pnh+KdI9Sv8A57peh2deMU46Rcab4a03R4rh4bi6O+dmbLrEPXNQeHNN/wCE28W3&#10;HiC8lRrEO0qp/wA84wcIp+tal7JtN9rd04jhnwsa9AIRxzXHKSkvLoenCKep5v8AFXXLixsX0iCe&#10;GFp1K/vO6+wPqa+Z5NVvkuSn2a0mhRfKkkVfkIHbPWvVPiFfy69r1zfrt/eybIYvKPQcJx6muZu9&#10;K/sO2SCCNLyTA89/4AzDkV6GHpKnFy6nzuLqOpVstjkNc1G8tbCziayTyYyZQ0K7ETd27kg1Xmu5&#10;rMRxK8tr5wDPHIuMk8856/er0aHSlt9OSKKNNuC8kmfMAJCjkVr+CfhLd+NNSjT7NbsrMGMjRfJG&#10;vqvXIqalVW2ClSlzeY34bfC668UNL9lRZrdoyBLs53fLivp/wj4LsPhzpZggkSS6+9JOw7Ctrwl4&#10;N0z4W+Hvs1kqQzKu6eWZs8/jXifxe+J11rN42k6dbt/Z75F1eQt8/wBOOlc9R2sn8XY92lBLVFL4&#10;i/EyfxVeXvh/RhH5Kxu095cN/d5IA9a83S1urqdtNsE+x3iQ/wCl3KtkcndlR29xXW6XpNlDa+Va&#10;3LLyPMluEBOeuQTzWb4n13RpILuDSPFEdvqDs0MnmQcsgC/vN/qelTSdR2p9TOs1D35M5y9vdJ0G&#10;3s5dNuPOt7aZlv4I3QSXC/8ATMGu11Twebr4daRpC6JLcWNxYtMLmxSMn7QxzGrbgSfvcV4xL4cs&#10;dSt7fW9R1G30u6S8+yTWyq5keI8/am2nB9CBzXYeKfjjBZ3b2Xhex+bD2/n27SSSYCYIQtk7TXd7&#10;FqNlueDVxHNO8tjz+ax0iHQ7wS3K+G9aQm0u7GRiRMFDBCwb3XnFZPgP453nw11ufUl8lpmiWIJs&#10;PBU8Ee9VNL8Ca14u+0Xt1L9ls1m8h57hiSXbqMkelbln4W8L+GdP1GK60syXEq7LDUJGJ2Sd5Dng&#10;rXVN0E/ZyfM/66nnr2jfPHQwvFHjW+8da3L4juLKGxkln/5Zp5aEEZ3KO31rC+JWmrfXwaCW5m2x&#10;I0cSrxj19635tHgurOzW2jnbjlpkAhCZwnz9yaoeP7i4sYbez2mGaGNYppWX7/GcKOy1FKCVWMoa&#10;GfLJz5mc5pekWun7IrMf8TYLtnu9xKW3b5vcdiK57WdFXTdTjW4MrbiWVv74+XB9a6LwqYbNpGuk&#10;eTzJEhnn3HYkJPzjYOSa6vx/aaN/wsnw+vhaW2vo4jA3n2csnkucccuMhq9GMqkKvlb9Day5dQ8N&#10;W/grSfCOor4h0u8bVntTFZPp92I3S46iSVGH3cNjiuJfwxe6L5qXiS2+oGMF4GQpNCp5yyMOhr32&#10;4tbDXPhz4k1vUrrSrPULu9e6MsjP9qhkL4SDpyTt4evLLxPE/wAUvFlxeXkl9eeIkXb/AKQuJGjV&#10;MfNu7ALUqrKLT+z1Bwc3ZHDGwXQZd8X+uQFHRnz5ZIzWxZzT3At7WLTPtUjjascK4D57mvT/ABN4&#10;P1zxsLa/8YarBHqEChB5MSRyGPtGdgGcVteEX0fw6YE0vSzcSRY2ztzIMfwhDwSTWVTM4Jfu1dm8&#10;cDJu83ZHG+EvANza6Tfyz2Qs5Hy73LN5e2NusRj/AJV32haJaaL4fttUt9GtrrUrScN/aEgMcmCc&#10;D7vPHYmsq2+It/qWoagtnbtNqEs3mwNJhY1I7fNnpXPat4h1GxkvLW/vPtVxcsryNHjCEPnKnqhz&#10;6V4VT2lVudR6s6F7KgvcWh6n4k8X2nilI7fUtOtbiS3iVhJIDGFiY8fOp5HrXlPih7fTZVaa0+yx&#10;oPNDWpf7vZ8c8GqtmZ9Qvrdb2cWumoP3a55lBPRU9T69KxPG+oxzLP8AMfLXKRjvtA2j9Oa5FQTq&#10;RitjCriG48z3MW/8SW1/N5VqYZIXcvu7ZPcip7XQXs7aW6lkj8iZvkTdtAPfI64PY1wKxyTT/K+1&#10;UPPy9V6niu78N+KbrT3dNkFxbyqsTrcIHBX0z1Fe5Xw7oRtSenU8qNZSd5mJ4nsEuIC8SeTNwyNt&#10;yMEfd49a5XRoZYZpZXfa2SqfLnFega1HFqjxzW8X2GZuJF83KA54x3AFYdxaxK8m2VdqkKVVuDjp&#10;Xdg637vkZz1JPUqLGJJCz43K27/dq1Jpl5eabePpyGRlQ7trcjPUjNNsQlxdncy+XgM7bTnH0HX7&#10;vFdz8M/D0HiC9mRZWWaSF3/4DVYiv7GPP2OdRdzyTQtES3MbTttm/wBroCfWu303XrPSba4i1G0j&#10;vLeU+U0+50eFgVYSLt6j2NdL8SvAZ8LmDUIY928KksTN94jo3v74rj4b+w165jtdgsW+7tZso/HU&#10;Vk6/1r95uvyOmm3F67mdrc/nTbwUaN2Z069ziu0tNA0fVrC01CWSKL+zo4pjuUguPuFd3fB5xT7L&#10;4Z2EfmXTXfmWtvEZRFJkbkXrg981aX4ot4d0afSIoGms5po5Skn8BXqwHXcRUycqto0WzrjScE5V&#10;Nmb02pJHC8SG4mks4DK62to7mOI7SDIfb5OtcfrGvSahdW9ta2jxwyFUknm+ffjoBjitnxNqMl9o&#10;iagmlf2PYsyRJFDcEySJ1Pmk8oMdB0qtFrtq3iCyi1KyttJhuWRhLbxFIXxHtDInZsjkjvSjgvZx&#10;cramMqUehqxWkVjpcaXwdo2BU+XknHcCuTtPAtrrWpajf6Lbww29tGbmO1aV43dVPzGPOTIQOor2&#10;fUfDCtovmwBJIVy8fnKSOevPbFfPN94xOmzSS28n761lcRvty3pnceRXPl1SdXnUHqZ04qD97Y05&#10;reFrW7eXUBY2eTLHFeNgvzjanc7al0Tx5FHZppyBLqGKbzTLsCb89M9z7V5spvtYv9rF5t7fdZuu&#10;T2zXYWejwaPdxRXEj+XDtef5d++NuvTpXtyoRS97VmkFzy0Wg7WNJi1K509Z71obOK48l2b94YIi&#10;VJIHcDdxXoHjLw7pnjbRdP03wHbSXl14biXzNQ+yJavdRl/3bSpn55M1wHjTxUbrVkuJdJ/4p/AS&#10;NVi8nHuMdSK208QGOe2uvDwfTZIYI0mjWXP2l06NgY2L6DtScaiUH1/rc3skmluza1j/AISHxhFb&#10;XvjDU77UJLNiv2NUIEW49HPUZ219CfDfQ/gB4q8CSxaxdXXhTUkaYxXciRmSecjcEeZFMf0QqteP&#10;+KfiheeKPCfh+31fTUtZNNhe1CwyjzNRiaRny+OjJ2evP9H1TVrGLUPCsD6xZ2d4ftcVtb2++d5Q&#10;MR70bGVP9+uWVGVRXb0T26W+R1wkoSvJX0/rcX4i3+mQ6zDPHeXN5qxAhjgml8zauNoDF+cAdB2r&#10;O8L+GYdcgl0vxM1+tjuTy2tWRPJ7uBkHp1r0TRv2dfEGn+GoNZ8Tabd6T9vuNtpbXAiS6udvzSLi&#10;T5+nR9uKztY0TSdJ1K9ispLyOxiupGt47x0L7CvG8L1bHaoniI4aHsot8y6kS255GD4f8BaVoNzc&#10;pNKNSsbWdljnXKBox0kx1B9RWdr2pJfXxit/mt4xgNuPyY5qxf3JkzaoPJx0b+NgeO9ZN5cpYulr&#10;bjbMcMnsw6k5rji6lap7So23+HqeTUnz+hs+FtCOuy/PNBDborPIjMQ8u0Z2r15Jrn752+2DzUG7&#10;H3dxHP8AiK6fR00nRdDLyPc/2lLLHFJPGp2W8YOcDPUsa53xPaLa6rJF/wAs/MPfJI9K7FGKas9y&#10;ZTXLZFfw9HA13dWs8nlxzwuY2boWHIH41VKlsRqibfvfK3Cj3NVpIbjT7v7bEnzQvuG49QOx9jWt&#10;NCZLX7VuRlkO2NW5B46j15rWVk1K+/5mC1RjX6MsEe7c0LA42j09KSzsGWG0laRfLn+fbH14O0Ua&#10;kvEiu3zNn7vG4+9S2t/Ha6lZrLmSzQhfl67gMFhXVBOULIndi2jo3mTyv5fzcPjGzB7Vu2Gq2U5j&#10;N08drcOQgbdjef6MaZdeDl1SaK6QzWdqAryNM6AbjzwMmsrxRr8dvJDZWsNrN5sgSSdmDz7vu4x2&#10;X0q44aFZ2bY1zR0R1mqXD+F/Cl5LvdpJmLb/AELfKMfQV53YOlvdLJNHHb28oX5t/wB70IHX61t/&#10;EjV1jSDSPMXhd37vDgHoOnTiuFsrNI4tzNC3zD96rcYrtpUf3bjLqdTkrI7W90IyQu6FGhX+vc1i&#10;PbDTXR7qQRsi71ZW6ntmum+HQ8xdQRAs01+Psu5m+SGIDJaue1rwvcWupbblx5ajbHKr4SUDvmso&#10;RjRfLUnr+JzyqKTtYzLXS5fE11K0W7qG9evOa9B0rw1Bo9qGQbpdmzzWb+eOlcTpniA6HNPa28YW&#10;3cDMqr+8JHbJrp/B95caxfyPJcR/Yo1xPBeZYSZ7Lt5DVzY320ot3tBGMrv0NP7M7TO0MPlqfm/d&#10;9R/jmnQ6e8wkXL7sFQreg+tTwXaW0MlrarNHp00pAiml835h71VnuTdERKDGyksWkbGexH1rxPeb&#10;fYwaSRoxWkkJlYv5KsvLRnt+FWLK6Wdg11qCR/wbLrDfUZb+dVo9F1q+SS4tdOuZLeTiSWRAqBgc&#10;98D8ap3Ph28guNr3VmzbQ3y3COOeBntWXLCWkpK/yMXeLuje8Q6Tdroc9xp0n222hX/SIYTnyEHR&#10;yPSsnwc8mr+H9t3eQQtEqq6s+1iDwtT+HNMvob1994+lbAXS9h+dI/vDt/C3Q1haNDMuqa0iyvcT&#10;eZ9+Ngd9XGK9lOnzK6s7/wBaHZKSnSv1OknsLK1B2XMO3AX931JHQmmGF1uY5EnjbgB13hyMDjdT&#10;ovC0tu6JNIvJD/6o9uo+lQ3fhaa1+X7TCsm4Atkr1GRkY61zxlB6c9ziUdCrZXEckv71QsgAO+Tr&#10;g/XpWonhuy1AT3yyR2EkceZZW+5cjsGH9axf7Dvo0dvJ+UMuFU8kn2PY0+ZrqJ42UurMpYsx28Hv&#10;W73vSnYmDUX7x594n0kQziezImhK5fy2zszWpHBYaLo1ldPHDJJOpZGVwXPbp1FausaNa6tIHiza&#10;XSrjzIW/dueoLD+eK4vVdMuNOuU+1Wzq2eHU/I49q+ko1FiIxg5Wtv3O2FWMlY3IfEl3HfxXFv8A&#10;6PtJbcvcD+8K9U8G6r/wsTQrm1Zd10FLfeH3gK8T0qzlvL0bQWk3BR3DZNavh7UL7wX42gaN2VvO&#10;CSJG4wwJq6lCPK4w+JIHG+pofFnTYNJtdLi4WaXzHO3v91a83cmNv73+1/exXe/HnXINa+IWoJbk&#10;eTZ/6MG7Ej7xrztA6448uvQwkX7GLlu/1OiMbKx6dd+KRq3w2t4nii+3W1wsUn+1HjINc1DoUF5A&#10;JbU9idnb8KydL23jiCWNuflDK35ZrpdNsGtyf+ebEMqtwF5welcdRLD3UHbW5nJtM0fAnhPUvFV0&#10;NOsx9ovcqsFmqkyXO44Kxj1FfZWj/s6WXwM+EHjDUviR4XjubvUoVg0iVr9TNazMpw+A2GTOOa7X&#10;9iH4D+EfiD4Xk1fVQy+Jbd/9GzIY/KjPSSLb/GK6D9trXdN0Hws3hhtBk1Ty7QRR6pqocvGd6uHV&#10;u5G2vgs2zDFzrUlSjanKVr6dHr91j6TBYSnCm68km7X6/K5+d891DMxRlEk0JI3xt1HTNPhuhCpR&#10;v9X95/M47U29lY317e31xHeTXOWnff8Ae96xiY45H2vuV+jbcda+shqtD5ycVe6H39tts3fPlyRk&#10;MJFx0B71iFE3klQytj259q7zwz8Ltf8AiBqB03w5pdzrGptC8xgs4jI/lqMk7R0Arn9T0O0sdNni&#10;1G9ksdWtZGiOmTW77yAPbo2a6KVWLfKmVClU5ea2hhWrqzRj7zE8bhmu38B+ONS8J34urC6eGaIr&#10;/q36EH2rz9pzbxhthZeGCr0ApLTVJ1vUlt5DbyKTho227Pet6uGVeLUloKDcZcy3Pr3x7+2b4r8R&#10;22g39zcPY+KNGR7azubXdbeVGww75T7zMvBr5dvdVm1DUpL+WT7RIxaV/m43Z71lSXkl0hlnmM02&#10;eZGJJJ+prb8MaLK15Zyz25uNPnlU3CKUT9yrjzApPRsdK56WEpYbmk3q+rb+67OqrXnXtz7L0O7+&#10;DnwY134vam0dnZXF/NG7AaRZArJPhWYsJD8mE71zHxd8K6/p97b+KdVVPOupmtZ1ZsukkYUfNX3n&#10;+z38SPh38OfB3xCtLjSjpWmrK17pcOqaiDdxgx4VQY+WY9ylfOf7UPxJ8KfEbSrDTvB2kt4fs005&#10;Ir+2WIYvL5NzeYxBPygdK5qOMc8RFwtyvTrotux6sqFGnRvfX5HzZf5uhZctJC53Begr0rwJ4S07&#10;xVqmjaDb6jDb3V5PHa/aZEKxiVupL+3evKdBle4heJwjeTlgsnPLcfpX1N8EPgZdaDp0HjDxPq8H&#10;g3SY41mhZmJu5APmDIjfcDV6eIg4R5IvX5HlU6S5tdjD+PPwB134Cap/ZevQebcSjfpmoxN/o90q&#10;/wAak14Hf2xE0n7xbyRWOZ+oyfSvrb4sfEmy+MGmyai9tN/whPh6EwjXNcmNxdvu6RQr0BJ6AV8s&#10;28L6trE9xp2jztYxfvfsyuSVUdzXPhnKMXKf6fdfQuvGmp2p7Gp4DurLwf4r0i81G2jvEguIpXtW&#10;w/nAHcQ3sa+nv2tP2o7H45RaNLFotvo2n6USIoiEkaSQD+Qr5dtbmI6qt1JamzhO5T51vnt90A96&#10;y7+8g8WeIrO1do9L0tJEh8yOIsIUP32wOppuk67vN26s0ozlSjKK6nMajczXEtw/meZ5rElVXjNa&#10;Hg6zN1PI2N38RX2969L+Inwt8F6Lq0Vr4S8X/wDCS2LwRubm6svsjqf+WndgQDXt/wCzb4k8O+Av&#10;AniXwxrPgKx8Q3WrPsttb+XzYpB7nI2gdCtdFXFwVFqnuOdBt2m9O+54lpelJarGo3syfJtaLAbJ&#10;x1PcVX15o9Btgz7FwpXy1bO/IyDXquo/Da98ReJbPQPD1pc6prk0TvHa2rCThRkt3r5z8d6ZrOj+&#10;Ir7TtZtri1vrWVke2mQhk9sHBrhw79vU5XLY8uOGny87Xu9/0M3UtRbWriWWWNI+dyRw9EHbFZ/2&#10;QW5jbzvlNezazo2j+Hv2brBriTTV8T6hrDsIlic3RtxGpEnmAbdi9MV4Y6tI5ZjXtYeaqqVtEnb/&#10;AIKN5U+SyXY2FnaODH3o+fuisl9rSPu/iY01XbgL8u2mou3G4NXVGmoCirDUAVj96tLSNe1HRZRJ&#10;Z391a8HiGUjPHcCs94Sq/wB5SaYIt1au0lrsNq6PRdN+K3ie3jCrrl0yyLteO6YSpj3DAisS/uJt&#10;UvEuLiCOHfjMdugjR/UgDvWXBaj7LG6na3f5e/pmr1g5bDlm+Qfoa850oU25QSOaTOl0u2ieVtlt&#10;5ygEBG9MVnfaLfUnu7C8gb7Rbk+VOv8ArMdAD64rR8E62ul3hURpNdbSoWZd4zXNTRzrqBuFn2zZ&#10;3Fl45NclOm+eSfyZnTjqylf6QLOUjhlB+92NUJNqn6V1A1eKZws0aRyN9515RifUdqur4Ut9Q+ZJ&#10;/srL/DNjB+j12xruH8Q152tzik+Zejc9fm61IV2+Xx8v93pzXo2m/CSa8+aVyquoZWwTkZ9q1tQ+&#10;B/2q1/4ld06zY+Tzuj9iBij65RvuNTu7HlkcIkgLv8sZP3lXJzTWt41cOjtJwKua7o97odxHb3Ue&#10;2RP+WitkH3HtU/hvQnun8+eeOzs8n97Jkk47ACtW0o89ytbXRDYWhmxmNtxYBGUdz0ok0E2t4WdN&#10;qg/dYHg16zpNtaTaIlvZK0ekozfatSbAkkYc4UHt2rzjV9bWa8kitw8dqkh8qCZy1cMKtScnyku5&#10;VvrR7PSluGAVZH2Iq/w1i/2lKvXdtI3feq9qU9/cIhlleaGMfIOyVhurMSzDctd9CHu+9uXB3Rf0&#10;yVVaRjJtbAYfLmnPg5kb3WqkK/NtYbs1Yjb5pN33sH+GtJLW5MlrcjW2PmbX+6a92+B+qnw/4clR&#10;cLJNKX3L6CvGrK0bUpwi/KpHPy8V2Gm6VLa3CQJJtZDsZNx+WuPENTjyMylJnovxF+JF94X8a6Hq&#10;lrBKtu0W26im/wBXdKHzgGvo3wF4o0HxxZG60i5S8t2jDTxyOHmg77Xr4t+I0N7qWlWTo/mLHI67&#10;O/TqK5jwj4n1fwfqEV/pd3Np99Ew+aP+orz5YKnWpKS0kjppx54qUT7/APGfwr0/XIDKg2yRLw6/&#10;fgzz26ivnrxv4UvrxxpsssfmWzF7WWT5AD0OH7K1d98PPjTq/iDR5ZfGGj3Wj2LMuNcjtJBa5PCq&#10;2Om71p/inTf7a1L7PEizWc5aWB2bg7vQ14ig8PP3X1IrqO6Wp8sXWsXTXz2EgmjmiZkMcznjHXJq&#10;9Z2t9qDoz3ck0bAY2zE7avfGbwlP4X8SwmISKt5CrebIv8Q4OK4K3tzp5a6uJHaTJ2R5IYn3xX1F&#10;KMKsFOPUbStod5qWo2Gg6S8TQvcak/8AdfCKhrznUdVubp9udqoeFXOFqS8v7i+l+bc38VUXDtL/&#10;AAt/u812UaShq9yoxVtS5bXQXPnl2V8ZVVz0rStPFV9Yr5VlctDGg2hlAzWBJA8aIxJ21e0vR7jV&#10;H22VtLcORj5RVTpwkrz2/AmUU0XLjUbu+Y+bcTXDd1Y5qtKF2jluMZWpLfRZ75LnZIkLQjc7SHA/&#10;P19q0NR0WKGwicalbXtw4AeKF/nB9xWPuxdkJR0uZCynG1R+7/iquUaYL9P51Ya2Encbj0+WtvTd&#10;HjVoxKPNmYDCq3r64qpVIwVyJVIwXmaPg/wnBc3tq9xA9xIzAiJTtHPQtjP5Vv8Ajv4L3MRm1XSj&#10;9ojIM0kS/P1P8JrtfD3he0h0qF/P3XkEvLK/BYjqfoOK7BroNpEeHiWaOUJ6fJ1UjrkmvnJY6qq6&#10;qRbsYuo09D53sdKk1y+j/s6PzpJDjYv8H0Ne2/CrwJqHg+W5aaPdf3MTW8iMuUSE8MK+bLa8fR7r&#10;zbaWRrXP3c4Ir3n4eftDpCkdvrEbtaKQsksfMnH8Z/vipznD410P9kXNHqup0zi/ige7/DvwRplx&#10;PJZ36z3Ek+/yJ5GdhCD02dyRjkV57+0r8NrrwnrHgvRr9I9ut4vklVxzH0wcHqK29S1K3vbZL3Rt&#10;R3LMisHjJbk9MY6Yrw/xJ48uLz4hRahq1096umQtbhGf7uR05r5HKadarWdZ/FFN9b3tZJr1Ob2k&#10;KjtOHvLqc34k8MHw1rt5aortDC+5Pm7HkV6x4U+KniLwnb2Ms+m2w8PXarNbytDnBV8ggv1KsK6S&#10;y8L6b8QtGm1LQUj1vUYIFluIlmUXEYIwSIiQXA9q8+vr/VYvD0Xhw3EeoaNamRYbO4YqbNmOeAeQ&#10;a9n28MfBUq8PejvfT5rszT2fs7Tb16M9h0n4/wDw3W2gfVPC2rTa4VydXhuBGVJDBwjqcha7H4Q/&#10;GrxS3h7WfC/i2/uda0i5tn/sy/mzcPEewlCcyLs6V8hjQSqxy6bctM2wyvaSPtlTHUqejCuv8D/G&#10;fUPBNpBdabNHb6lZZaPzIs/UEVriaM3ho4fC/CtLdvM0jVqRqc1/U92vbS78MuGv9IuBpWMK0lj5&#10;W0SdT8wz+Brm7LUovD6vaaRHNcNM3mSMrYIB+UbT04rkH/bP8aahDLBefZdQt33b0mUneGPSs6X4&#10;zaXfWVraQ6ZNpl0Z901z529BGP4QK8Otk9anK0YuUX3fbujFTSfus7/4k+HJviF8GbacXkS+JNCv&#10;9kmnzZV5ISOx9DXnvwb0m10XTr7MqtNJMV3LzggcV3sWttZxyLdRvYtgRBFbg+59qwvDEIhtPEWq&#10;y3qWF5HdRobFYQY5FbowPrWFGrUWDqYbaN7r5u7XXS5cpuordbGw+tSxwOzIY4woG5nJIUjr7nsT&#10;XFX/AIw8lp3Em2RAIooV6bh1rYvbuC8kj81p5GbOxVfPSsLVdPsbG2ll83+ANGkluH6jGfarwtKn&#10;F++tWYc0eu5yGreLbm4fNvJPHCY1PkKmNhzyBjrzVzS7qTxnKiXCTyKWWLzZn5UE4GSO3apvDmiW&#10;WvvqNrcHbdKUeKWPhY8dcrWl4C06Pwl4juf7X3tbxr5vmR/cPZSAa+iqVacKco0176Wn/ANaUm5W&#10;voW/Gnwls57MXeixmGRIyZLfp5xA52Hs3qK4L4W6Yl945hmf5fs2bja3qK9ubxBaLqG/KSbkDBlb&#10;AXaeAM964LwbZWf/AAmniBoCywnBRW65JyQa8/C42v8AVasKrbtHR+uliIxdz0uwf7Zfl5Yt0e7l&#10;o1ycDvz39q5fxXpGjeKdf8yeSaSTTnMXkMBsVsVqyeIrfQLeW6uk8te8vGM9Bx68c1z/AId1ZdW0&#10;+a+lKx/bZXd9zdgeK8fDwq0uavC6Wyt+JWljrvD1wLIbLUFVYKQ0bYTjoBms34mXNt4m8MzRak7w&#10;/Z2EiOsqkIx/hGev0psV1HHCWikNxG/VVfHl5LZPvW/FZWMkLJeWwuWliDjcuUPfGFrmTVCvGu1q&#10;n8xwaknHofMl89siRtayztlBv8xQvT0xWc0V39mMqxHy+u/g9fUjvX0lrfgLTvFmk2umRS+R/Z6u&#10;sDKg3RjORGTwTg9M14jr3hh9Ge+s3RW2Bkd414yORx1zX3mCzKjirxjv2fY15VbyMeV7DUdJi22o&#10;hvIMpK24/vATkMfpU02gx2flskgmhkAcfMD+ZrCls73R3RpQY8gYjanXdrcRotzE832d13DbxjFe&#10;y6etoy0/rQ5mrs7UWscmkI9rYCFYfluJ2YCORc5RiDjDViXPit7OxuYofLkWcg+Xs+4w4DDFcvLq&#10;F1dRRxXE7SRoeBuyFzV2C2EzxpbyNufr5mFGaI4ZR1qO4Rp6kMbhj8x+ViFdWbkg1pXQhhma3s7l&#10;preM71WZcDkc4Fa9toMVjDJvktryR04aOUYQ9fzqssUdqHaD5l4Z22gn8DRKqpPQ3leOhp2eoR2d&#10;la7C/wB0O6yfKN3sR6CpYx/bmo2yWiCO7yFSVm+/3ArMH+kae1w9zDJH5gTylbBQ4yDjPQ1Y0pob&#10;OUNwsmNqK3QE9/oK86UOW8luZ2aZpahpV5bw3jxae0HnW5FwkfSMj/lqM/wHvXC21wlmI1QbtvXd&#10;3Ir3y9hn/sXTdUhnhw+3yp2yYxGTsfOeozwRXGN8H5NSubi6t3eOOaT5LNU3yRsf4SB27qfSowuO&#10;p+zbraa26+h28ul0tTlNXv7yOHT9Qgu9skmVCKfuY7Z96l1XxZeeIbu2XUmjkkhA+0TrwZCOmcVe&#10;8R+Fb3wbtGoWM1qyfvbZmXAkHSuTsNMvtXcxWcTzTMeYlXOSa9Gl7OUObS3cJRs9dzodXW58VILj&#10;y0WGPESKrDK+wrQ1TxMLjw3YWV9pEEes2sj79TX5JpoSPlVl6HHrVzw5a/Z9MfTrhXtpkUt5UyEE&#10;HFMvXkuNAjsrsI1xHIJYHkbLqMdAff0rjc0moW0TOeXY4yDVPLvQ/ljbXUaVpH2y4Hk3KNPMo+aT&#10;5CuOuSaoy+GHmTzvKZVAyj9EOK0E0NV0QSt+7uBMVEi98D7vFKrUhJe47BFNuxN4m0a10nyxb6ul&#10;9NMp81Fckwt6FulVNKnexTyvNLZb7vaucuZjaq0DKY8Z+9niu1+H9gL6K7uZ1M0cAGIupfNKdNxp&#10;Wk7/AHGag5uyNm0aTS9Hae4kENxdBlh+UuABXJrb3PjbXB9ql8uHIWXaCelSXN3e+KL82ttAiruO&#10;Vh+QIT3NMk8Rtotslrplw8moMdrtHwE9h6mlGnKmmqXxP8DssoQUI7G74htNM8M6ckF5cxtcEDNj&#10;CTvOPVz9z6VzlloS6wyS6nI+laVhTsjXhAejEU6wspLjVDeXkvnXMzrvlbk+/wBan8bXIknGm2t4&#10;t0rgbLhTt3R9QCOv51NLmg1ShLV7v87HO4qK/dnIzSwSTBIYoZNmYvNj6HB681HdRLZzHcdvy80x&#10;7cQ3Lu3ytGfu9ajvpEvJF3y7VJ5aT+fFfQLbTYdtSvqce5IT9pEkZyxX+5WdJnhflqxKzR/KP++v&#10;Wo5YJPb5gF+9muiOi1NY6KwWtssjH5vmX+96VcheK1uI9yhsNyv96qUKvGQzBlXvV6z0yS8vLeLc&#10;m6T5gzNlAB3OaJW6vQbZ2mva3pmo2UQ06IwKwZpbf+6AeAa5G91KSZTE0jeXxhfQCuqln03Q9Kez&#10;s42mum+Z593LjHT2FcjMhk8xjGFjX5vvYPNcFClGmrLbzMItX0I2u5GjMa/xHlt3LU63sFt4i0qf&#10;vHHy/N92n21tufqrN/Bu71KYtw27t38P3u9dLklojV7GfczxtvXd8yn71Nt4TMw2nc2RTbiIq7D7&#10;rZqWxZ1lQFPlB4rZ6RuilsXpkKxH+FUx+tZ89o+fv1ptC0LMqodzHlsYqnPC/DLH2/i74rGMtdDN&#10;SGQL05+bP3c1oWcEP2mNpQJI1Iym7Gapw7ZAFx8w+b5mrb0K3ivr63tbyQ28LkIX2j5Ae9Z1Zcqb&#10;K1ubEWv6lqrw6d/bUljYvJtCzORHH90ZbbzXdHwx4WtfBQimkM2uR3R8+dbn7y4wNiDqPemxfs/a&#10;teeH9R1HStV0zWGsVMk9hbyFLvy/7wjP3hj0riLfSppLd1Fwbe42mWNJGChgexGRg14MatHEJqhN&#10;JLe3367MlrlV7FLVNJXT3K296lwp/h6kd+ta3hS/8PXdxs8Sx3Sxqh2T2p2lCOlYjw6pHAsjWkPQ&#10;Y3Pk10Hgzwwnjq/Fo+21vhn5fNC+cMZwM96652dN88tF1TV0QryO3v8ASvhx4iudOigvXtoZmMUi&#10;SS+XL7SEkYqfSfhHoY1OBdL8QaZEshPl3N9diMenJDEJivI7OxS6uruBitv5O53W4baeDg8Guo0D&#10;wP8A2lbzzRYVUUM7bsDB/nXlVaP1aHK68kvOzLb51ytHt/jD4Dy6N4K1C4utV0y7ngthcx/ZbhZ1&#10;bb3WUHFeN6leX93p+jL/AGqby3EI8y3jg+zmP73ysf4j6PW9ZpqM0V7BFG2pZhJMEMRJQIMZIX0H&#10;U1R8DeM7Lwrqtvqx0CLxHb28RaazvoS8BU8FCPcdDXHg6daKm37+t1otNNtQiovZWRySXD6glyn2&#10;k7nO1omuDhvpWVLeyySSQQSRwsPvt0xj3PWuq8RXui+L9Wks/BnhxNGs7qQyKkkrvIm7naSeOKtn&#10;wwdHsHspbP7R1/fqwfMhr2HVp0rcys30dr/MHaGrMaxs2tYbf7OJJmkJY+Wmfauo0TxF4kstIuEh&#10;jj0/TQ3zz9JsZwVUnrVvR9JvZLM3Edufs8O5n2jpgZIxVDVvEltDoe5MXuRwmzIXtg7ulcCre2ny&#10;qClqYuXM20mdhoLWeg6zDfqGW2VFREY7/MYp0x3rPvr+3vtSvBFYPfX0se+6SRXBfJ+/jOENZ/g/&#10;xDLc6DLqa6cbiawzE0TRM3kr/wA9F9T2NXPFM0J1XSry31azmbUrbfN9hyDGfU5HPuKwp0HQqNz3&#10;2+7U7aaSiVPDFrZW/i7T4r23nh0fzFN15N0QWiG04DrkD61p2T23iDx/faHpdwV0W2vJBBc3Tku9&#10;vv8AkyR/Hzit34Z6hpWreNLKDV4oNL0d4miE9upw8gGUXB6hn6iuP8KQ3Nh8TNV0u4+zWNxevvjW&#10;SLahOchR/cJpqcm6ltGo6ffvY9anTjeK6Nnp/hn4Qaxa2+pWUdw8LQXZW2upGIS5gYZBBU9VK9K5&#10;7xB8PfEGr2SS6lBfrDZwuiJIxd2wflZd3RCe1eoQ+PdK8K6pZ6Be6kLm8vWXyHh+5Cf4UYnueldN&#10;rmj6d4t04288r27RsCUVykiEHoPbsa+Iq5zjMNXTxEfcls7dNm0cmJiqNRx6GT4D+HumL4VttMuH&#10;El5CZZUljyHjLjnjjIPcVl+IRZ+GHsbLXjdWVxDEqWWo2DyYuVHOHAGNp7B+hrR1TX49JumjlzBH&#10;CCvy/pzWX4z8Xx+IvCMvms+6GVFPzdPc14tGpiqlfnqNuMn91+3l5HI8WloT+PtFuNXsLe48LXs0&#10;9hy7adDIVSfKKd+VIIPrUcHiDRpreSfUp0t47FFinSY7tnHIfPXFef8Aw98Yy2eqnTvtCeTMd8cf&#10;B5HYjvmsrxL4/tdE1DVLJNCsdSMku+V72MnfITu7Y6V7MMvrTaws7tR1TVk7N63bMXiXNXkeoeDN&#10;F0O819dZsLgeZcfNFLakrGIT1GPT1Fd/YQrPqqRDUk8koyboXw/P3QCR0Jr5Sl16fwz4m099Ahmt&#10;4eJY7eZzhGIyy16ZePdax4dtrqy1oWd/axB5Au5YHO5m+vArDH5VNzjOVX3ZKyvq12vY1pSX3M9c&#10;sPhLYXWn6pe+Hpft2qBle4sWMk11cAdShzyVPUUazpl5rGkQf8JJHHoF3MJLazuIZTtgKjfH97Pl&#10;kVyvw+uF1i/aS31Nobzaojgt5Q1s0v3i3GCCe5rk7r4tHxH8Wv7O8QyvBZW9xh7dgZPMwNsgcH26&#10;Vy08PVq81Nycp0/eb6pdEu57cMRCNL2ff/PqeT+MrPVILoWdxd/bFjnco0acbiecEcc9ao2uiXWt&#10;IlzaNAvlt5RgygPrnB61r+M30+HWr6Gzup5tN86TyLliA8iFupA/i+lZFprdto/mN5XyoSq/KMnI&#10;6Emv0Kn7T2K5F73p+h4FS3NqWG+Jutra2+nrOlnb2pGyKOIL0P549q4+7s0vrhnErRzOzb9q9zye&#10;lad/rmn6xpjF4Hh1CJwqbVGySM9QT2Ydq5ieWdZY4m3x5xsibjvkV6eGoKF+SPK+v5/Mzs3rcqEv&#10;C0qb+nD/AC59q0rS/k4ib7vCfdzux61Xu8yY2ARyKDvX+8TSWvmSXQXZ8zsK9CVpR1CTPRdJ8D6r&#10;fRwR2gt5lkXzQqzAAjtXu3h/w3p2kfCvUtHitplWS1ka4MgB8uUDd83sK8h+GWoeK8XEOjQWuoGE&#10;rI9vJw+CMZBrtJfiDrsnhiTSksmsJJJNl3dK4J47L0wTXwGZxxNepGkpRtGSe+ve7R0UYycjzHRd&#10;S1WS+OmrGnlyBWkn28pH2YZFe0aRbWt0kcFtK80MELYWNXJbnOX7bTu4Nee6TNcR6bFpdnHcQ6hd&#10;v5UbzZz5eWIUoeuK9E8Kawk3ga7Pku2pI8emW+kw5Pmb9xRlRuiqe+a681bqU04rql+lz1KNK71M&#10;7xD4eun0e61a6lt5lmRobKBrjd5rl/n2fQLyeuK56y0aK4gNpau9xMjbrV44/ktW6kZJw6nvmt2C&#10;91y3sLPS/EZSO4sA0SWa4ZIh36cZHfFbF3YW1nYmxuFdopAC7wnD5PRa5a2OVBRo0dvLb1OarJqV&#10;1scdeavJ8N9BvUubaCW7SZXnSPB8hWHXZx96tHX/AAZpurrc+JdRv7DTbCIL5kdqv/LVUHHAGGPc&#10;dc10OkaDputXp83SJo7PyDbm6hfL47qd/wB8f7FeefGnX9AFnBonh6W8+zo7S30DYSD7QHwip1Lr&#10;gck96qhOOLqqFBuM2/eem342Y1KLpuaZx2mavc6bdXN5ZuLeKYjZ50QY4U8dehr0jSP2gJjpFzb6&#10;7o1lqtq5P8Xl9OecdTzwa4Lwd4c1LxZeCJYmkh6yTsPkT6+9buseLodAs5PDel6Xp99piM4kluox&#10;K8kjD58fSu/E0MPiaqpSpqclZ72su9+5lCq4yUrnX+HpNB8badb2cX9n3F7tVXZW8mZD/wBMixGe&#10;OoNYV98Mr/S9ajtUDRRvIVV5uyZ4LY/UiuS8G2fh7UL+P7Zqt7oN8SXRfK82Ej2fjFeu/DfRT4wh&#10;0q2TRrvXJnu2sU+wyvFH+86EzPiMEGs68Hhp8tK9uzX5N6M9WlP6wrSWpe8O/D7R9V8Yrp1811/o&#10;x3XTaf1mJ5EhyMIDXe2mq6VodtfbZHtVTUDb2Vz4gtcQ+XjIAkjxmr/w/wD2X/HY07xlcR+IrrwJ&#10;qekuNthdt9uWYJy28p/COxCtXHePPAnj7T/EjWWv6xoXiRoUju5NOhu47dLnd8yODkgn5siuZezp&#10;L97LfRf8PstUd8PcjqtWP+HUmj6t4rit5km03VrO5+2kLK7xm1baIsAkv1bpX1Lc+DPCviy5sPt8&#10;VosyMPMtrXH+kYGOq9CO9fHWoan4dXanhzQdR0XxguIbizjh80SKTgzR3C17Dbad4s03whZ6NvTw&#10;nYyxM2o3N9cRpe3ftvyFjVu1Y1MFQv7eonprbf5JI6Y1ZOPKj1HxJ45gW6/sjQdE06+ZMJHFMgS1&#10;h2nA3v8AxkelZvxDj12yur1Xtra+mmtkeKNVzB5vYbDwRXF2HjrwrodhaxaRLca9eeXGk1jpMQuw&#10;IwOfM6R5966eLUtc8TaTaLZ2cnhHS7kq32q8lS5vUhzgmOIZAAryczdTEWqTnyuLul+lkdFOgofA&#10;eQaZ4fvZrK/n8e301jCMJZtM3kBDnoydWUdABXAw6heza2lpFYBbeECV76+d2hyHyrKhOCuVr2P4&#10;lHR9L8U3ItXfXLiEeVBNqE5uZJ8DllBHHNZej6jp+pWXiK41/Trm1vrQQw3UWmokaJbN0ZgMgsrl&#10;K4oYxR5pwhfz+e6SJ9nT5rJ2Zzt/pmo/8LKjj8amHSdRkti1he29ughm5XHkyDK8d69kutD0jRvB&#10;93beKLWS8vpbOa4l+3T53huBMjIcBvevCdY0XQpvENlb6pqVzeaGksq280czxPCCMbsH3Xmu983R&#10;dGv7TSPEOq3t1b29p5tq0cpKKG5CnI61lXqSbpyoNqyWltNO36gpcqdzivHHh7w7peh22qyxeXJ5&#10;48i2hAkR19eO3riueHxK17Q7q71aC9tZJL1fssieV+7aMD5AoPYVseKtK1TxZJHLBPDDp1mGSFI5&#10;R5hHXkds1yHg+8+0+JLeLVbRL6ygfcySQ7zsB79MkEV62EmpU+aTu1vrtc8+tzSqK2iZ5H4n/tGb&#10;xG+s+XD5l5IXKx8CMnjlRwAau6veS6pf2zy+TJI1vGyLaqERMDGAP6V9UfES38O/G+fTNA8H+DtN&#10;0CQTC4n1aG0MJ80j94mehj+XNcb4n+Bb+BY4500wahJPCjxTzIRHIGfG5fcHg19D/adKyi1drTT8&#10;Ls46mBm2+RnnXj34HzeB4NEv4b221TT9ct1nia1wjwSYy8TIeQR69DXBX2hTaLeGK4t/LhYjPuOo&#10;P1FfXWm+EdW+FlxHqPifwfbmz1Kz8i3XVY98Ko68PHJ/A615h48uNG8VWdvLaW1tHqFtlXSzXKlQ&#10;5HQdWrjpZpV9ooTjp19ehx18GknJP5HE6J8Mr3VtPE1pcJHKFLpBIhO/PO3I6GpPAlvPda5Db2sG&#10;66SVYRFyHzntXpvwy1O68GWw1W9sVmhkcJFbyJzNkYfBJHA6V7x4c0n4b3D6f4h8Oadc6PeIA08f&#10;mh3iuk55znfGR0xzXHPGSkqsaslbp+vqRRwaqOGuvUoeG/h0vjW71qW3gSGbSbeItLtIkmA++2G6&#10;lO9fRfg6/wDGui+Czc38q6lpAj2N5z/vIVU4Vk9fevnmHxl4x13xXJr9/ZpfalJ/ojtbW4hgTjHz&#10;4xhvWvbPG/jo6v8ADq10rVb22t9QE0SRQaawfzPVmrz8H7OlVnWw05XjF2ttJ9L3ulp0Pfko391F&#10;vw3brcSaP4lstPs9N1JxKl1p8jIftwBxu+orxzxWq+JPFOlr4c/cw30siSWjSl7aG4HUqV5C16jq&#10;vgzT/BvgxV1zVD/aV8y3dtd28eTx2A/hIrzi5S6k8Zae2l6zLq1xatvtZ7VRGmW6nIAOfm25Nerj&#10;MfQWH+rVmoT0bta9/RbNpGSUnJPmPP4fFGofD28LWjLb65YTOxvI4hewLGu4HAb19asw+M7GCE+I&#10;L+wlvFvN63s9qqB8npGUPGK6z4uaivgFJLrVLMrfaxBPbw31qokkt5D7A9GNeW6N4V1WTwmGY280&#10;jx/6VAtx5bpv+UN/7MTW2Cp1pwjd+6uj/OxnVcqcnfc7GD44X3gjTbmz03WpofDt+GZJY4EeRVI+&#10;5s6V574q8bW+k3Wnz2t5ceINPyFlbYYgFbg8dQVLVb8U+CtN8K3tnol5YahDdaXO9xexbkfztsec&#10;qRkOh28vXO67f6Vrl676Zpyafpd1FE1xpyy48k4Ygtt5KnqSle8qcYJU3Zr+tDlcpyu9jv4orKSJ&#10;LyyilsYUVf8ATFuzMkwJ2vG6EAhvSuj8HeJNP8I+JH0lb5dNb5nK3zOfMHUnzSOK8R1HwleXFlEZ&#10;dXjumhj85JbW7BTyz0BGPvA9Q9X/AAT4tt/EmsxaReSHWJtrYlZTmNxtPAHVPesq0XTb00sb4ecm&#10;0fX3h1bXxTbokLPqccaPNJAwDGOLPLjHJrlfH3wwg0+Iahokm1SRMIN3MZHP7xK5Tw34a1vwelle&#10;rqCeXIrs+2UB2Rjgxnbzj2Nehr47tNWuYvtrrpMz4W0aZuZtvHSvIqVEqei94+hgo1PjPJNO8Vz+&#10;EdVlsdZgnksbuMNHZsgeTJ9K7TV/BOkeKNN1DUvCW2TT1gSKfTm5mlkHJ2nrXaeI/BNh4sudPl1C&#10;3T7Vja08yneMnPUV5fqVrq/wp8UT7PKkt2mRjPGo3NGR1yMdKcYylC6tf/gaM56sGnyy1R5zBp0+&#10;n6U80r3X7u7ZRGy5KFjwDHnO47etatxrPh6+tJbfX/CZ0PXFhRo20+6PlzKehw3XPcda9LvG0n4r&#10;aadpj03xBFKrnyZeJmHTpXnfizwVfWPihkvwytBiW1lukeQue/z9SK66U1RTjLb5HmV6LUVNbHe/&#10;DW5tte0S58J3Q2yWS7klXEo2N0bHqPumr/g/xLc/D2/hRrlVa2GydGyA8anGCDXlKXGp6HY2et6b&#10;Ky28pa4M8LnLODtIlA6Y216f4ksbX4ieHLPxHFDK2sabsaaCF9jlDyR9cVjOHs6nNE6cNJzgr7pH&#10;0Lqtvb+K9AivtJfzJsCWCRf4vWM1xN27LLFrNnEY7y2kHmbudpHXIFVfgv4vjhm+xr+5025mZbdF&#10;6ROOcfjXeeItCTT799SiRVs7kbLlemGP8VddaLrU/rEd+v6NHpUZJPkf9eR5b8ZPCVj4g0ZfGOnw&#10;NdWt0Fi1C3jX7jDgSke3evK/hraR6Pq9v+8ZZg8lvdRNb4+ftk9xjpX0b4ctrfwzd3FhcItxpF+T&#10;5nzZQKwryH4n+DP+EC8VRxRecyyYmtpdxRHhzymehYCpqKU4+0+/1/4JlKKUtC14Sv38Latc26xy&#10;fur2O4hZumCfnrr/ANpPREmuNK1a2jP2gruSTp93nFc7q8KR+I7OVoPMW/tW+aPGFfHX3Nen+MRB&#10;4i+FdverK/8Aow2vLHFl0A+VwVNOhFyo1YP1+5mklZxZ03g2RdY8NIjsrtdQEMq8gEivnq536pq1&#10;tYX8Ef2pbtofNkXhSp2jp3r1X9n7VVm8OfZkczfYrhohIzdEFUPHvhbRrfxzbJam9j1GS8N3Lthy&#10;nzbSu1vQ7ea6akXPDwmumn5WFoqri+upo22jeb4i0q3i3yMjR+YVBwgz3xTfjNcvD4qnlSYR/wCr&#10;hf5c7gBmt7wvqk3/AAn0VgkZaN8q+5eAAM1xHxO33Xia/nk+6l2+z5umEVaVWKjhJcm/N+S/yYK7&#10;rK+1v1/4B6HpSHT/AIOxtvfdJGX3NyeTXyR8RJ3vvEJ0maRVtzEV+VyCdx4OG4FfYHieN7T4WWMX&#10;Mkhtl+rcZr5B1XR7zXPEv2BrT+0Lh43UJbgE8DOT9KvFpU3Si+kUYwXPGT7tmt8K/DcXmLeRDzPs&#10;wWKORW++fmXBB/SvXvHGrT+DvDVtoNvLu1TU5PNnRcE469PSp/hb4GTw7YQR3GfLtY/OuDJ0zUfh&#10;/RR4+8WXXi2W5gksYnMSQKeVjTkEg9jXMoSkrreWi9OrOqKjDR7L+kWV0trPw3Z6Qy+XfX/zzMvH&#10;lRjnt0rgvi5qj6Po/wBntZ441fDO03Tyx1Feni5muLu71mdGWFxthZugiHt7183/ABK8TnVL+6dr&#10;to40lPlo1vw0fTPzVgoRlJW/rz+Y6knCLtucdC66kIlnRFt4t8wk2nYuDnjHb0FUNH8Lia4e6ldp&#10;rXy98zb9m7nIZT6HdWxYw315pu+4zcR+W0SWy42NnnOF6V3fgH4W3fiTVra0+zqtrtHn7kJGK3lN&#10;yfKjzFS5mUvAfwrm8XXNv5Fvtj/5aSNwijrghepPqa+kfDnhjSfh/o5tbKBIZADvkrpBBZ+F7J5c&#10;QQttCzTqgjGVGM8V87/FTxvf+OrsaV4cuXt7MZaS7hbG8inVUcKrt+9+R30YXXkZ/wAQ/iZP44ln&#10;0jR5JI9NyPMuV4MpD9PpVLwxoVvfa5BZWguFhjiV7prrgPjaSN69vSl8N+HbVojZ2p/cgFJrqbOw&#10;k9cH1rmfiV4xSx8MSxaRFLHGkys9zGwG5V68deD3ryoycpaHXKSiryMr44fEAaPewaNZQx28cZ3G&#10;82o8joOTG3Ye1eP+HPAN/wDEzxe+m6TDL5MmXt/LKB+RuGdx/wBnk0uq6rO876idQ+0LdSHMsyiQ&#10;Jk8lsgY+tbvwX0fQL7x5cReINbl0nT2tnNrfRQvIryD/AFYbb0R6+goU/Z07rc+Yr1XXq+9sYMng&#10;zwra6PfxPf6lJqFtIzGLqH27gRs9370/4XR6dpd6q68WhsZFLlrdPLPqiq/PIr0jwNoHhZNev9Gu&#10;r12mkO+FfKxBcyDawWQs4IDBeoqt8QJNOh8U2iy6V/wjunmTzrXT9mIZMbllVT6k/KHrGpWk06T1&#10;TKWGSaqGHpotn8P38FkmoWt1BOZYLa6mDo8eMgkHofWuT0XT7TxBe3Nhr1ze3EKFsNbyh8OeqqW4&#10;Hsa6+71KXxZZmfUoDZ2IgSGyubxwklvHHuwqkbd4G7HtWRp+kW+tWEkWk3i2drL8t1dNb/fZR91f&#10;UVzxiou73uVKCtZGc2kHUIbTRoBfTaSmGhaZSHn+9g9uCa19f0rSvFGm6lpst6lnqkEfnQLeIIxI&#10;FRt6tJ1BHYdzWxpHiHXPh7rgd57e31RQsNlFeWX2gORymwEfuyD8y1sJ8NvHviqURX+kW+lrNDI1&#10;xqMiRxyXPmHd85HcGplVcXe+hcKTnolqfNmi2kFvJ5sv+mWIkVmiZcBjXpc3gy+1Tw94etNO0seY&#10;94bq9jVfuEnCHPbhq9O0X4beCvAcM8GoxJrV5LMHkaPhEA/hGeMmpfFfjuDbHFYS/wBl2YlCJFDj&#10;5yDwDjpgUVcdOT/cr7zpWChFfvn9xy3h/wCDmh6Hr0Da/qMOoTeYMWdq3YclTnvW54w1jQvDpnk0&#10;7U4LO6hYKiSW5M88XXzC/c+1XdNjhv2+1T2f2eEKc3c0yOcnodmRknb0rx7xLfxalLJDawSfaIZN&#10;wjZ87Afvj6GsJOVRr2j1OiUoUItUlYNV8W3uqS3LQg/Z5pNrtN84j92rA03xFHpdyM3Mtxb7kYsv&#10;Lsg4JO3kHmpNYsYJNHjlupZY7XzCxijYuePl3MDUUdpYWegx3+mPa3nWKaz4MySDaAT3CndXoUqc&#10;ZQ0PJq1Jc2rOuu/sdjb3jwSf2ldSIPLuYYiAsI6DDYwT+dY2kbda1XyNP02bWNQnXyhbshlk8wj8&#10;B9M8Vzlv4m1Owm8rUoII1SUN5W4xlM917EGtTwB4r13wnHeaxoctpY7JCpgkQSPj72HRuqGsVh56&#10;3+RPNGVr7G1NaXs3gy3jt9Mkj1KS8lhkubiVN8EaDDxFDyG39K4m5021VTNPLHdbyURFbv0Ib+tX&#10;rhfEHix9T8U2scC2c1wWvlhxHA87cjbED29B0qtpNlaTalpz38Vzb3S7orh7Uh5JPvESFSdvHQ/d&#10;raNGMHrL/M5KiTeqOUvdLh09jJEr/Z5z/dI/Mnk+1SRwyugRY/3nfuG9q6PWNPaz1OJrotC0yqxu&#10;Ico4j9weOnY10urQeDrGwM8V/wD2orhfljU2roOu7J6n1refPOKaVzg9mm7rY4C8f7Grv525R1TN&#10;c4++4LPv/wBH2n5dxyfcV6abDQb7Q7nVHsdQuoY5zDHBG4JPGQSQDj1zWLeaDZwxwbLZrVZ5GUre&#10;PgRv2zjsadFypJpxd/kQ6d/Qz9Ns9G1jT4LSKOSPWBJxtX5XUDrX0J8GfBMej3MV7P8AemAU7sY+&#10;vSvJNJ0dfCuuaPcSWcMMPkpO8q3XmFSdw2sT0+lfW/hvS7a40qzvLKVZLcR/ej5C47D3zXl5lKcY&#10;W+yzRQaadjifiH4OsLnQL2K8RVVN37yNXB2+/Xn3r421XRpNNvztfcyOJYHXndjoa/RLX7SO4tYp&#10;2Rmk2hZNvKN7MPevjz4o+Hlt9TmHl+ZGxDho/wCDPtXFluLdKfs29ycRTW6Of8KP/akwS4jkuFQ7&#10;vs0ODnucA4ArZk1W30nU7tp0uFZ49ka26JK+0f8ALMlq4/Rx/ZlzvaMTQ58qTdnY4JPQ8YI61eNu&#10;byU3AlFrHjypE2nmMe/vX1WHhHnBVXycvUz9flu9SvNQvWmHkoFbZcMAJV39Dt7CtjUpodWsLC3u&#10;k+ywpFI8KxqZo0cnIjJP3PrTPEMem3iWDWVze26+WN9rcLvdn/vdOFrJa7uWae1W4+1TOrZRVGTG&#10;Bx+VepWm1G8RJux3dv8AEYw/Bu+gnnE2oITbp2K545PWvCoYRMC38L/N2PJrqrHw3qevr9is438x&#10;90uyZ9oZQMliTisOzkOl35eCMK0bBmWRuCVrhwtOFBT5N27ku6s3saGmac2iw28rqYbq4yse1OeP&#10;fsa6fVX1HRb3TdLlgh/tBirydjHuGfLbPQCorDUl8TancaisCWdxa7btHWUpGcbRtUHq3tT9V8QQ&#10;3k2bySOa+Uqplmi/eSxoeAxyeg+UVvdt6rU6IJLbYsT2/wDbGoXCXr+dZr8jy7vMRBjB2gcEVF4k&#10;vNNt7OOK2v5ltUlPzSL5ZbjAZ0HIPtuqHxR4nfxHrsdn4cgWZbrakLLF5ahyfuqi1FceB7qPxR9j&#10;vDPqlx5irJNJmOFJMZMZP95T1rWMbpOWmmxs9G1Ej03SrnxJfWDwf8S+3uZDmeRJJSSgyfkAOfu8&#10;gf8AAqu6rpN54h8ZX95Z+KLzXriBAyavau8UjpsztAcggKeD6VU0/wAaaz4Du7RNI1e90fWLGWR3&#10;a3mw8ch48xSO1WEvz4Tlt7my1CG+jUfapILyHH2mR/8AWRFFOSp/3lyKlqpe607FKUWrP5nR3fif&#10;VbrTEi8TeILjUrrytqLI3nTLk5AYv0X1KVzl3fS28krb0VSdu3dv6+9ZbRS3lxPfzJCsk8vm+RCS&#10;AgJ6KOPlFZWqX8s7tGoMeD/CvU++K8uVJVap5VabcrItX2rvITsdNykNtX+LtS6fp9y0Q1C4k8uH&#10;zdiK38ee/wBBU/hnT9Lh1W0l18MtqdzPE3Vz6N6U/wAQ+JFhneC3txtTcsTyKAI4zyAuOAK1cXG0&#10;Ka1OTmVihrl/BpajZcM0h3YZVODk1o6bpWpeKbC2uoNLuryROvk27urkHAOAO+a5Szl1G+16QfNJ&#10;hWmb2AH3ufSva/D/AO07qmg6bbWEHmK0MYiV9/B/LkU8Sq1KEfY0+Z9dbFq32jiNT8Jajp8Je506&#10;a3wOfMSRdo/Gs57ASafH8xkhEh/j5/MV9G6N+1h4jVDBqmnW2oWOPnjZ8Oc9wahufEHwg+IkrLqC&#10;f8IpfSdZJMQ7m9FKfLmvKjiayinODv5alWje0WfL9xbrM3TaqZZtvp3A9KrzQzWuyWA2zW/eVl5P&#10;096+gfiR+y+0GiXOueHtZg1DSUh+0TtccSAD+JccGvFfCmk6hq96tlDpyfZXuN0tz3QV7WGxdGdO&#10;VRS0W5m1KKvLYwtbv2NqUUtHHj92O5I71W8MeHReeN9MVyrQyMkzbpQegzzX0LcXOgwadHpt01le&#10;WyAp5OwsiY7A9vqK5+w8C+DL03Muh38ml300TxKjOZYMkdQjfvBXPhs5hCD54OK72bXztqOE1J2P&#10;LfE+pR+KJpW+zQQtG21J/wDlo4B6cVqfDn4X2XipJBNdyRrBJvul2cRJjOS/T8Km8X/CLXfB1lpV&#10;472msWWqSNDbXVhM5VZlODG3TDCrOt+ILPw/4dHhTRriOSaXH2+5hJPmuT91fYV71LEU6sOelO6/&#10;4NmOq3TVpbnQaK+iyeI7Q2EDWeh6cfKLcH7QB9+Un/gVdB4g8EW9rq2oaVcP9qs9z+XLHyHXrHID&#10;3yG3V554S8NeIr62udNs9O2zX7BIGmlSL7vXOSMV9M+Cvhbe2Xw3kh8RPpv9oWEoQP5hkdomGBuY&#10;YIxXymcYuFDlqqeq0aW/qZU6cqvu9T5UtvhDrd/qs9vaRCa3gjNxNeTHbDDEO7HsfatxNFTSbJI4&#10;ohu/567f9cemT6E16pqpbT7GfT7KWRbVsNIseC/ByAQtchNpbxo6JC8OQFDLFgZFYf2nUxSXPt+f&#10;mzmqTaVkc7aWoVldXeHAP+pXccirMt5JZyt9itoGmjyzysm4nHfJ4HXoFXmtI2kFnEZELKyEIEU/&#10;JnGcZ5yTWRdTmQCSJY4dmW/d9vbPUj2q4z535GLm7WNOO4k1EltSkmu5Np+W4mYA+1W4bnT9kefJ&#10;/eIEDxxcDHOBn361yb3DzSuqRDy2K4ZmOc9sVetrtrdBLcyzbRgoytjJA60p0dN/kTJuTujuNI8Q&#10;22m3kd1a3E2lzI/LKqkn2C9CK9f8MfB7wF8RrCSK4ktptQJeWO50y4+zHDN0aJcYdfunK183Dxe8&#10;pWKO1jt1VTl8ebyfrXceA/ip/wAIxpqly2n3VvObgXUCAkxMNskZU9fY15WIwleFqlJtPyf9M9XC&#10;VEny1FoZeraKvhnVJtLOqq0dpcPEGaTB4PHNRzxFlLpfPeRyPhGkxJsUjOPrWZrOt2mq3b3tvbyS&#10;NPiUyXU2X3d8443Glg1S4hI823j8tV3FvN2njjAHSur2dTlTl8XXbc4qjXM0tixPdTeSi/ZxNn72&#10;1x5ir0yc9Krza3p+BE6TWTYH+sBbr24/OmrIb6GSJIj5kjFvv8569DxVt7N2hf8AdRsrkAQ7AcZP&#10;9ar3I6SRztMoNFY3h+e5tuzDcgUtnoR6D2NQ3Cp9nkRonvbcD54OJOB6A1f/ALJ00eW1w0dnMw3g&#10;LMAj/g3Sn/2GsDCWK6tpI8bBHD9MitVUirav+uzQoxcXc4jRNEt/E+u2Wk+CrS9utevZUt4bONgC&#10;0rHACFiMGpPiLcGOWy0SXQo/DviTQJJbW9lWVxcTSq/R0OQGQ16HoOjro+sRatZbrPXISZYryN/k&#10;yOjMCDzXmniqG+h1i9eXM0zyea87Jl3Y9cGvawuLhWqWj0XV/L5o9im4+z8zz3UtOuYbp1njdZDz&#10;+8Xlie9VUs33bcV1EzSXEiPPamNn+YMw6gccVr2/g2OEwXE5EbAnMGckkHH5V7rxapxXPuTcwtK0&#10;cLC8zptzjDSLw/OMAV0elW8cM++V93+zHwVAP86kuQI3jSEfM2VSNuSg7YqBTIsm2K3DTEK2+Rs7&#10;B17V5dSpKtq+plJ66n3n8IPCvi74UfCSx+Kdh4jiWzg5OleZsYI3XrncDXj/AO1t+1XJ8dr23WwN&#10;3a6XaRJshvSgcyAfOcqOleNaBqd9pjQsmozLJCwmRJHym7sdh4yN1ZXiELrl/cT3BElw8jOWXEe/&#10;P0ryqGC5ZWk7xve3S+utj2Xjk6Xs4Rtpb5epxFzcySSu7yM23ax6Gq4eaV12u6sT/ey/rW//AGNa&#10;WNzuuFdt/wBxuCn41vta2kkQ3RRNHgfNwD7rxX0V1FaHkrR6mN8Pfit4m8D6jcz6Fq11peqIpig1&#10;CzleOdM9V3jtWLrFzfavq1xq+r3k19qF1IZp57p98kjHqSe7Gtm68MaYrO9rKtq2du7dkN7c1UHh&#10;y8uHG6RdvCbm5PFVanGbnBWubSqXjymLqtxd6sFiitRZ2adFhTA+p9TVSG0e3UfJXVtbQWcQ8v8A&#10;eNnazt1UjuM0y48QSqpVwrRgcMyg9eRWqnJqyWhjfU5xIhY3CvcbZGzxBuw5z/IV6HYxhvDty6C2&#10;hyyqbaT/AFkef41HTmsaxlS6uIHaGGZgwaNtoOMDrWneXDahE3m28TZBVflG4p3B6VhXtUSi9zRy&#10;jy2KKXU0LSKrsrHLFvXv2qmw+1M/myfd6utbBitFh23Fv5k2Dh/NxsHqAPSsK605Zg0tvIGVycvG&#10;33a5Y01HVnNFJmT4G8RxeC/GP9pLZx3ywb/LikPybuqsfpXX/EX4sar8Tr2N7rdb26ooEEbuR5i9&#10;ZME9TXEQ6BbQ3DvKxmZvm3bsCrlhoh1R4oLW2mupmJWNbfLnP0HevUqSpzlz9jplUcnZFyyvdWmh&#10;NhahprMje9tDk9uTj1r0TwdYpoNnJNPJJ5nls87zfJgAdKyx8ItV0ER3mvyHwkoG8fbJQZ8e0Y55&#10;96wdY8Q6p42vrbQdI3zRglA0igPJ/tOa8+UfrD5YNcvVmvs5JJyM/wAbeKX16aKytHNvYwMfLX1J&#10;6sfesWGwkTzNpdWOQHViK9j8O/Bk6HDG9/JazRnDyt13n+7jsK9K8JfCDR/E+o6fp9vpaXVq0yie&#10;DTVcXMgBxtRsHBoli6dCHLTWiJu5y5UfKv8AZ0trO0qSPHNt6Ma7j4XeLZ/COpXWpXWZGCFLSBf3&#10;aPM3GWUD5wBX238RfgJ8Dfhl8KtT0u+tdaj8feUz21nfN5cuW5jDjAQoBXxinw3l1BIUtbOS+ulz&#10;tuWUhT6D0ArOOMp4lOFRfl9z7NW1R0VaU6MUm9zY+H/xE8beB/Hd14t8NeJ5NM8QuXhe4EScRv1B&#10;Rsiq3irT7vxrJq+qa5qc+qa/qcnmz39xgv5h5LfStS50T7LeyQP5MeqQhfOgjlSQoPTg8ms/V9U0&#10;3S5vs95qUdu0I5Xd+8bIz2rNVJN+5v6HNKpK3KeN67d6pstNIv7h5IdNDxQRN9yPcdx2/WsjyBkL&#10;93+E16nrHw2vte1iW6SWCGGY/L3dgRx8op1z8LtH8N2ztrOoTtNxhIcDr6DkmvZhjaSilfXsjK7u&#10;eSOjbmye5pyZkJ/i6VZv4Vjun8pGWHPyLJycGqnkMqbsdGr1E00Xcl8zy1KfejPzUgCqu5fm/wBm&#10;jaJnG2ntGy/eTbSuiizpt75NyNyM0b/KV3cVqynbvjXG1v7vHT0rAWENKF3fKxHv+NaU0oVEZX6E&#10;4bdWE4pvQ55pGhos4j1O3fKLtkCn5a6B9I8nUpYriNvJilP3ejjPU1zOh2ct9qUEaxnd92tvxDeS&#10;w6s9u8vzBgu5VxnHGa86spOdoPoZJ6GrJpemziNGtYI1IwQo5AqRdFtreUNbyXUMYG5PLYScA+jV&#10;RhQTFFmuCv8ACX29QOQK2rSPzMovmbfvHoMfT1NeTOc4faZyybj1LWm6oNJZ0a4nt23Bc2/HHXLd&#10;q6uw8ebV868vbeRUyqM0JVumOSa5pNHhmTP2dmb74bcOfwPeuJ+I179nZNKRP3ifNN8wY+wrKhH6&#10;zU9nF69dh03UdRR6Hrus+NPCs1kJdR+y6iqD5LNYg8zt9awJZbbXILNv7KttNtZM3EMEJ6AFjye5&#10;xXlvgHQm1zxBDA4byUzLJ9BXp/iGGDT0gRi1vM0hWOKRQD6FR7YrvqUI0Pci22ehqjkb/wATSRwS&#10;WtpJth8x1Ty29eprjpLeSFgyhmzjLZzk1vw+CLiS4a4sIzMrfLsWbpnmmS2aWr+VfW15asMLv4cV&#10;6EZQjpB6Et2MGOeRpimFZR91+mP8RUd5YCZyYgFY/MV3V2Vt4V03UI99lqH2iPuu3n0ANc/4l8OS&#10;aLMjrMJFk/i5TaRW0KqcrJ2Y4tNmBb208l2sCRv5jkKsarkk+mK6K/8ADs+ixRvOfJaRsbWXnNR+&#10;GoP+JhFLPc3Fu6IZYJLcAyeZ/CckjArqNWWPSrEXt3dHU9cl6z3EocQ+ydt1aTqXmoplPV2O38P/&#10;AAWl0dI5ftcGoSSKHD2/8PtyM10Wq+EdvItY2kB/vD5e5weKg+AuvHXLT7DdXki3UXzJGzEmU16J&#10;4r0JlvXRYJlmuItx3dscYrw6tSSqWkYSje7Pnz4tTpoulaa0I8m8eV2LbRwF69K87N3Bqk0CpEft&#10;Drt82Hrnscd63vi7qY1TxObVXfbZjyNsi4CsOuK4q0zCQ25l2fMO3Ne1h6S9km9zspJRhfqe+XHh&#10;rxAvg3SLXUD4gvreS1d47CK3kSAM3RsjIeua8MfErV/A8wt7yT7RZw/J9kuGYGPvhPSugj/aT1vw&#10;7odhYaLqImkRVlM80QYxOUxt564rxfU7+bXNSkuZ3/eTMZX292PJNeThMNXk5xxUUo30t632srDq&#10;qEvhufRnxP8AiX4a+K3wia6sr22sdf0qZJRp90gSZ0PD7COor501WK9tLlBfhoXaIOqt2VuR0rV0&#10;E6bY31m2oSutqHBk8tA78c/cJANYev302talcz5dleZmDN716WFpKlJwh8O+v3WRC10sQ/bl8/bF&#10;8q8Luq5beUs28Tp7becGs9o1tURNn7z7xarcWmlk2od2enpXdLlsU7WOv8JeFrTX7wy3tw1x/dgX&#10;gPXpttpqK8VrFbx2+OnlriNMVw/gOAWN1G0qeZjonTPcYI71215qMMyBVR14+dW4fn+v8Oa8PESm&#10;6lr6CilJXC88Ay6PqF+6RxSW+oRIx6EFe+3PfNeN+NfDMGmalbxWSTK0gO7zPUeh9K9Wh8SQ6LPL&#10;9quGaHb8iMueD0GK4jxjfrqmqPeRtLtcBRFM33ABwAKMLKrSl7zuVWqw+wYQsjZ7B5nnNsGWX19K&#10;6jwfY/P9tlxxnylkWsTTNHudSvYIvIlbcwXb2wK7a6SLSYQnkeWqDZ5W7OB7Zp15trl6s8qTUnqb&#10;fhZJZrvULfzN0jyrtjX6cV08LtZ6iUIKx3kJ/ecDEg6YzXB/Ci2h1fxXqsXmSLGsAlAjXfwDg9a9&#10;H1S3aSOVII3k+z/MJZOjkeh9a8uulGVmS46ny7oWkQ3lyi3l/FptuR/rZELj8l5rc1rQtP0tFbRd&#10;TttU8tS0jx5jce4DYzWJqMUsKRs7x7f4GVs/yqvb2st44VfmbjC9Tz6V9Q05yVTn07aW/K56cWzr&#10;vDPj6+0W1mslQXFk/wAyRTMfkk9VK4xVCzuG1LVd04j3XU372VmwcnuTWTPYz6fHux0+corcrt71&#10;PpuqwTxGLH3WyGbgjNc7owXNUpLfcOVPVHe+L/Cn/CAajbJFqMV5eFVmt72ylJRfdZBgg1m+J/ij&#10;rHiS5W81W5El2qrF57IBI6qNuCQOTjuay7nW2ktYreWR5lhUrErVN4W8EJr0wiv7lre5k+aPdyMV&#10;58YQpwU8Vq11t+SM+XX3thZft80lu8FvJbQ4JjRnJOKZf2d2p826G1ip37gM17djw38K9F+23F5e&#10;3nieGACONrEyWUpBwBvbATivCda8Sy654gN5dYhac7n7Jz6ewrLC1Z4qXNCPud+/ohOLT6C+GIdM&#10;fUhb6gZ47eTjdD+86+1dHJptrHfMhj24+aL5STJjuB6isvw/qkFnEyKkckzyDZLvx5fPBBrX1+8m&#10;029stQMLKyKWCqwK57gH3FXX55VbK+34kKKcrHZWvju31Tw/HNqCbVhOz93xgnjAFQRawjPLscND&#10;wdm7+H2z6da4yHV01xbd1j8mGM732sP3jCrkeohruKLy90Zc71hbHH1PtXjvBQg2kreXYylBJ+Z2&#10;8d0JLdXJfdx8rPnt0+maTVdKudSt3uorlJmUhJIt2yQLj5T0wQD1rEh1uKwuplg8yaPJ2ec3lnyx&#10;XTaN4u/4R/WbfUBEb6zdTvgZgd8bDp7e1ee6dSnK8EQqa5ve2MfwzbW2g3d3datdT2906r5EWzKS&#10;5PO7HSrviqwQ2tzEz+XI8II8vo1UNR1iK/tZEurZYdxYoysOoPB46E1oeEbN7gbb3duxvh3PkFT1&#10;Iz3FOo5RaxEtGv6Vi7KIzSrCbxFZIAltbu0W15ZuiZGCRXO+GvD02k/ECXQ4NReZplZJbrYcKSOD&#10;zXoWk29zdaqbe2sGulnHzpboXcFeSSqg/L6mrcNy1vcLNA/l3Em5JX2qEx2XBzkGsPrc6anBLSS0&#10;Wm/R9diqdSLd7aHPeIvAUt/GIbrVDtQj95OuaoaP4JM9tPpuoXPkTxuZYfs5ASSM9cAiu8ubprtW&#10;DQSQ7F27OHxz6nkj0IrkvEUNwtpHdWqMt1bkSxS4HygdvxFY4fE1px9lKSX3aMmTb0NDR/Cd3YyG&#10;Ky1mFlU7TFdxZTj3BGKWHxvN4V1OW38R2jxwpFm2ezww469D3qew1GDUkhu7dpIWkAzF6E++PWtf&#10;xNo1n4q0Zrdo/Lm2EJLHKGAYdCQK5ZVF7TkxUbp79GvO6Kg1GWpgSfFS11KwNxpNjcxQx/N57Jwr&#10;HoOK8k1681LVwJri5m8tJzIZVwDGzds+npULXd5pMz2U88kKpMySQKxxwfbrVmFnuGM8rGHcSo3J&#10;mMr33D0HXivr8Ng6OClzU1o+u7OvS1kZEKtHFIzn+0pM7QJHztA7VjX0rTTbVBhjwcKzZ98V22jT&#10;aLHrMZ1Wz/0XLJM8bEoM9DnritjxX4Q8PQWnmwahHHMo3+VM/wA+COAK9RV1Cd5Ju5Djpc8109or&#10;6Rbe7jjXcwXzfulD6k1o6r4OksbRbq1vLPU43zlI5f3i4q9cxWL6ZElts85F3SeYw3kjj5D6Edqy&#10;ohtefjdvzj8K6I1W3zLbsZSTT0MnyIluHMAlVccpJ1Fa2m6pPC+63fay9Ky7+YrM/wAlO0qB2ffz&#10;tX5fmXNbzSlC8ti221cs31svnSFVaOTOZF7GtLSLhVeF2RGYZV4+m7Pam3lg7Dz1RtxB+Xb1FY9w&#10;/k3G7DxtWCXtoWuTfXQ9Y0jxhLq1vZaC2nxizh/dBNxyi9fl54xTk+JviLSfEUstrePuhV4Y2kx5&#10;hj6bWZa4fwfrH/E/t5Xj8yRAX+Yferp4dHfVtat7OwnH266BeSVW4ijH3uK8mtSp02/aRVt/82dS&#10;lUtzplLxJDrfiQDWZ4dQurUBtjzIZE46qXHb3qXwkZtP1GJZ7jbaXShYrpVBFtL6PjoT617VeeEf&#10;+EE8Hif+2bpVgGyCzXh5N3NcN4g1aC8G2WCOxuI18oXVqAC+em8AfOK8ujmUMXFwjC8NVdf5MaqR&#10;es2M1/QdYuraBr+1mmvkmIF5GODER0KD+KuDvLNNUg+WM294gaOTc3LkdDt7cV3/AIO+J+pJ4hst&#10;JuoI9RiKbUlt5vsxmAH3QW43L2FWPihe6c+t2JltZtI1IIyyLfx7N47HcuR+NKjUxGHqqhOG+qcd&#10;uvTsHImrrY8w1yTxDosVjb6iJI4Xi32yzJwVJ6rWlb3sbaDAjEzbpzmLkGMgKCR6giuovNStvGPg&#10;2W0udUto5NNXdaRyOOGB5UMxztNcx4S0q3u5Y4Z4Huo45QfIt8F5PUb+mK9aD56fvxs09bFRpNvT&#10;ZnZav4YOneFIbu4ntb2xkiMscs0RYox6CNuteWw295G09wt29rZxllkudpA56L9favQvFXj63mgM&#10;VxbJY2tv+6j0+zcneeoODwPciuJ1OHVtW+z/AGuD7HZbd8NnGvCg8ZI64962wanSg/av8jolGNKO&#10;hAusvNa/YNNke10/c+XZf3kmRzkj1rV8N+FbnUpmTTY/LZFDys3G1Txk1kxMirhEMcn96Pk9cVf1&#10;a5nn09G+1PGuAskm0h8D+EmlVlKXuw0v8/m+55kpqb12NTxNqkWm2x0nTbaPzACj3sw3F8HOV9Pr&#10;XGvN9lvv3G2aT7z/ADY3AVdvpA1y7RSpMu1SXVThQR0ANZL6k7Qm3iRY45SvnM3O4j37V0Yakowt&#10;9/8AwRqNiuV+2zuzb2Zz/OmSaTNDI2zEihd31Fa+hPpSavYtf4mtTKpkj3EcdfmI5r0nxx4ks/G2&#10;o22pNFEsywxxP5exEkKcLnaAOnfvW1bEujJRS0NlFOLkzxAQyfaWibEfXO7+GopoXjn+U/d6MtWl&#10;cremV925mNaNnaRTSC68zzI36xK3Oa9F1ORXYtjItoZbr5cNM3pXfabp1teIlnjbePEdkceCRIva&#10;qOkT2+lyXr+QPOjj2x9OHNUmzCfN3lZNu4Sqcda46knVtYT3sZupW8i3MyS7lkT76+9V7mHy1C4D&#10;MMtXS+Kdc+1WNnDcGCbUAgY3MKYbaegPvWVbWCTWzu7mFuVf5s8VtCbcbshLlKUIN0ybnSNsjO4/&#10;J+dWbi5FhcSQqUuJF6tHh0P09RR5KLDHPDHGy5w/zgYzwOKvTeH7bTdPg1G4kj3Ox2WcJycg/wAf&#10;oKmUopq/pY0SbZgz2UqTbZQY5D82zofrzVrTtOkvJHaIRxvChl3MQAwFWUjvNevmWKJ5pnwoiUbj&#10;z0xVvxh4J1XwhHYtqlt9h+0jfGjOG3KOpyKbqx5lTckpPp+dkF+hV0t7e/u44bicWKmQK8shJCCu&#10;x8MT+ENHsfEy+KrJ/EF01u0WmfY7gxLFMekxIHK1ynh7wXquvWNzf2VqbiG2I3quCfwHWiPSblZD&#10;A0cnmDOU2c1z1HCUnGM9t0vvJUUndHrvxM0r4Kr4R0jUPDfiXxDfeIv7Ki8yBog0cVyv3lk3YKD0&#10;2bq8v03w/e6hBp9xa7LprqZoY1VxvDA984rIvNDv9HeBb6yuYY5h+7a4iMfmD2z6V22l2HiWDQdW&#10;g8LyXM2iTxxy3VqqJI6AfcOccH3HNTVahBNSW/Xbta5qkr6lwzX/AIR1c2+pXbRyEhY5LfKbsdOe&#10;uPpUVpcWN88TQMs0xO/fsJweu07ulcba3klrfiW8WSbg74JmOWz9fStPUPEUs0jrZxpYw/eCqOa5&#10;6mGvtv32RjUjGXodL4y0eW1sLnyJ/tEyMuWhYFAWGeMVy+naddPatqLRTNDb/O/lt86gdxXQeHpE&#10;uvD1w2Zbi484LNAuASh4BBPWuy0zwtqlvoVzq8tgJLJybWV937y2LDjp61xe1lhYOM1pffYUklse&#10;QXdxJNqP9orcC4m3CUSyL39GzXqHw7+KdjoPiPS7nVtJgm00S7rpY4sYB4JUdsdcVx/iHw6bVHe3&#10;iT92dvruqfQfDUt1NbJJD5nng98lcjAOD3rWtLD4mhyz22/AcLt+6e3fFX4jeE7fUDrXw98STadr&#10;a28luZLWJ7Z3B6MMccoXU14xompak3kWXhyS6t9avYzaTKuHSWJzjaP61zMsZs7gwbDHNESvzdVx&#10;1z712nwkt7WfxOJZvFjeFDbAPFcyRE72znGR0rmw+GhleFcYyclFbvV/clqjo5r7nQjwvP4OvYdD&#10;stHlutfWIzXFtMrxuABkkhgD9BXO6r4nvvC8VvExikjvMXC+W2Y8HjBx0xX1N8QvHWv+NfDsM+ra&#10;hpPji6hU28esLa/ZdUjhPWP7RGT5vHZ6+Q9b1DSVkRkW68tG5ikUY9AKzwNTDY2MuV8+ut007+j1&#10;RM4RlqtTt/DvxTvNLuRb6RBbK1x0+1Ju2N9RXGajZ+dqCLflNskrTSKuSSehrnZ0ezjuIp7ZVWQb&#10;g7KQ6c5GKlW6Mmm2kEp+aP5o2Y8MOm7NenSwdGhJzoqze76jjHlVj07QJBp7yW3z2ti5KyMz4mZB&#10;wMhTzz1xVyXwDpkKfavtjqvDRssT7JAxXoemeelYGhX1tfwvb3l48eyMPb3Uj4dpF42qcdK37RtR&#10;1aYLdTiGTyhny2+ViB1IHevKr06ik3F2OinFSVzpdZ0SPwXaNdWsjtcTW3leVajzoSSV2zNk/Ia8&#10;58e2Oow2EWqXB8ya2kHmPNkPnPT1r0TSA2i3W2W4S+s72CLzP9HLOikNkIDkZx3ry7x74xs9V8Pa&#10;fpFnpkdmy3c8rvGh86YM2Iw5PUKKxwKm6qsr67/I6mm1zdDvv2c/BA8bardeJPE8b3Wmwo0Vuscv&#10;7xZBz5gU8lRXpHj3X9St7x59LS4k08v95W/fRljj58dT71mfB19W8L+FW0eyuXhhuIt918p+Ud2A&#10;PcVueH9cvfFvjRtD022tr6Gzhe6nkvB5U8xH3lTaQDXzeY0q2Ixc8TZShHZeX+bKxGFlXhCEHr1/&#10;4c8i17xbqMySea07R/NiRVIcdx09NtP8N3epa1Ilt5cn2K9PlPIzcezGt74/eI7S31SLSNFthYw2&#10;0Km5l3li8p9x2FeUaIslveGW3uHh2rkquQHr08PRjVwqnyqLe3X02PnalFUKzhLVo0GsNT8P+IVv&#10;l8mSOCdWeOaUZJz0IFWvFWpaVqF61y0kttqRlDPBGuYnB6kejVx8d001zFNO+V83mVsnGTz+ArqP&#10;iR4Xbw3qkAF5DcyXNutwGjUqcEZHX1Feq6aVWCm9bPbTte+4+VuDaWh0HiPxVDq17p8spMd9AAk9&#10;+z7TIBwOMcEDirq+MWj0wy2V60d55hDwMmUfHRgfcda8+vdt/Y6fK0LqwCxTrDE+HXsSTwGxU32X&#10;SP7JubPzHhmklGJctvx2BIzXK8FS5YxfR9r9fyHFu92dj8PfiDqGm+KpLzT4rK4nb5X06T9yGz1V&#10;D61jxarFr/xQj1bWYpLWxvrhnlaFxmMbMFgR/dPWue/sY2NyHl8y4jChhPGf3hX+T11r+JrSx8JX&#10;Nonl6jbXRfYjKY54ZmX7wx/D7VcqNKlVdSjC7kuX5HUpNuzeiOX1VolvrmJb7+0Ghk2JfQg4mA6N&#10;RZ3yzIsVwQ0if8tVboB1HfIrBbTNRs7S1ukt2a1mZkSWFchmXlhjqCtacc1vJawfZ45luMFZHZuj&#10;HuOBwa9GpTSVlsYtXdyx/wAI/Lql2fsNk7KmcRL88hHuB3q1p1nZRXNu6/2pc30eFKTIihCuRjJ7&#10;CuXj1O9a/hignMLR8h4ztIx1xXp2veJZNQj0nyLU2cz2/wDpE8LFZJmX+J+xJ3VnV9rTcYb834ad&#10;bnRTcYuz3MvUNHuNcf7UtnczW8PySXEgj8wH/a6Z9q5nWI3t7gQWkUf+yyufM+p969bTTNR1nS4E&#10;0+eG5so4/nWGYfLjrvHXJqqnw3bSbBJ7u4T7YxLCLn5F/vE46ivIhmEabtUav0Wt/mcrm5XZ5bpW&#10;pajA8iOsiswK71yMe59q+lvhz8KfFXxE8PPfaDp51C400pDcXCsEEwI/jDEj3NctpmkS6texW9hE&#10;POx88q8bB6c5zx0qW3tPEC3cFml7eeGNOceVOkMpjuLgEdeONprlq4ujiZrnSilq9ddvRnVhZPmu&#10;/hOx8SfCm+0nxLpUXiqX/hEb63D3Fo0jR3FjdIOH8uROUPqhq34l07/hCtD0iXXrXVbOO8UrpzQ2&#10;TmCePGFkjdThz83TdWRo3grw+0ktxFBcrp8QEMqTXXmfvB3LNzXX6T8dfC3w78NP4YN5JrmhsWeD&#10;S5j9qktpyOJrcn/V1xSxtDEydGFOUklp+au+h6scQls9TF0LwZq3inWLmSKzhhslkP2j7Tb5eH1/&#10;dnv6jtWbea3ANVRZY/OUymO3Df3hxXY2vjz4ma5olu/g3wnf2dxbztcTajdSxxxmNxjBjfJxXj+u&#10;+FvGH/CMX2rzXFrZrZ3Qhlis08x48nkhjxXkQwlRyTxUowT0SvrrpruZYiHu2V7b3+RseLPHs+j3&#10;Q8P2rxx3NzHy38MCdz9fSufttB8MXrW0V7bW9hDb/flaVk88nozjJya4O18MJc63Nf3s1zqNrs3S&#10;3LSn9SOtejeDYvCVvNZWEWl7tTnuF8vzH8w7SGBYE56elezUoU8DS5aDle2rjpr3evQ8ynJNpXNx&#10;vij4c0ywnTQ7W61KO1ibH2a3EYQgYyX6ECvnWW9kmuJPm2s7FpH7k9cmvevi54ru9el1bzf7MsZr&#10;C2S3fydkQusjnKDBLV4NoWjX2vTLb29u8knT93zx0ya9TKKNGjSnWSte2rd33T6I6KycWdLov9gz&#10;WMdrewXN5fTynErS4EaY9/f5q+h/g9+0JqHw38LxaD4m0VNY8MyxHyEjiT7SIhLk7ZB0B6E18rF2&#10;+2St97y+sca+nHT3r0L4KeB5fiR4vfQreR2upLKUwNvIIkBBFehi1CNOVSo/dSuKlVnGVobnufxF&#10;+PfhLxNqEuqeEb3WdJvrhVS90/UGk8uUe8iHqR1PevGp/CWo60LrUtOgFnbMp/1lxvwFHGzPOOOD&#10;WPrXhrxF4P1iS01DTnmkTfvaMHY4zkHivW/g/axePNc03RvD00em6hc3C+ZZzPiBx3ZW52NXkTo0&#10;qdN18K1a1+6t8jpVWeIahLc8rtPE3iHw/JBayXd/YKGSUrbyhHI9jz1DV9K/D74d+F/iLpmm+I7D&#10;SLjWg+qCGezvtSkuLhIRHh1IfEZY/eCVr/H79jiH4b6fp+p2uqJqE0lu011bXT7JPMHUrjjbXg/g&#10;LVv+ETutRinj8yyeBmECscCUcxtwQa4MVUnJSpwbhUjuvxs1c6aVWWGqKNZ3iz3LX/FGk/BjxzD4&#10;Q0h7XVNLMqtP50IjmhHZd4A7NXq3gP4n+DptQj0YXKQzrOYY4liMk8m49FJzxXwNqGvPfXT3V/cS&#10;XF03747myxyPX1r0X9nzxFc6F4/0vUvs0U0ySbY1mXI8w9Ccn7w7V5uJy9xhKpF2f69y6GZzdTk6&#10;Nn1r4q8N2XhfW3vbTR5vD+qAvsvPOF15u0ZTHo3tXFaFfnS4td1q/wBP0yabxHY/Z5LNbgeWgbru&#10;Ren8DAV654w1eeazk0vS7b+0tYe3+0Xaebl1B6Md3Rxur5a+K2sa/qttaeEtG8L6T4T0+1DRXeow&#10;kTXEpG1izSDnFeRChTk/q86ijJJaO90ul1prbdHrSxHLq9Tz3Xo4/D/i6Sx+0WuqqhCwSwyhwmRn&#10;HPH4da9b8PfFrSbO0t9O1vwsk2nwIFEsKh28wLjdz2b0FebWXhjwjY+G7vwrdafLrHjSa78631+x&#10;ujxH3jMZ42nsetZug68/hm6OlarFPbMSp81l3DI6ZHcjoRXp4mhTrwXJ7zS81dd0cMcQ4yv0/rRn&#10;tfi/4g+F7/TjJplhHbzXi/Z3i8rytue4IOMivPdRvbTw7cvZ6bcI07EJO00Q4Hsetdn8PfCPhz4h&#10;eMm1K6NrZ6HAFWOzWV2COV/1o9t3rXiNxfaVpltd7S7TXM8kKXMj8Ng4JUiuehg+Zc0b+a8/P0PS&#10;liLK7tc9o8DeIo7Gw1SXVJLiSOaJIl+yygAMvzIQc9RWF4h8e6nrmq6eqRItrbOEe2aZw7Dqcdue&#10;wrN8NeJL/S/C+nWsWlxy2dx5yea3Wcn7r7D0I9RXr/izxN4I8M6f4at10+K81AWay37rCS/mn69x&#10;XNKrUoVHT5bp3/pnXTcZWbdj1Lxdf+INb0m3sLPTr3xnpFuyxpPHAhijLpmJTGfnDfwtXztfw21p&#10;rFkp8FRaPfWZ2SSRh8sQcnzE4wRntXr/AIR+Pkdvt1bR4GsL3TjtnW4cyR3EbdA3vWVq3xAk8U61&#10;c6le6LZalczs5dVleJ8np+VGMxEOXm5vf2e9rW01302sy3D2mzVvle55h4h0SLXNcdINUG2HDx21&#10;xxsz6eldKuj6j4c8PlfscjXUsw+zyrhtmBkt757Gta5i8I6f4rh1K20PUI7eaBEms9Ql89Fm6syN&#10;3z6Gn63N4huruBtLivY9PsQEtYJJRI6R9ea8TETiko86aW3T/LQ4amHWsrO/kdd4J8YXeqeCD4Zu&#10;DA1vLdCc+XF++mz1GR3963ovC2reIrW8/sbR0tdPs5VaSW4UF5JETB2nvgViaNc6PbeCdQv/ABXp&#10;95Z3wjd7SeNfLSYEYq78M9T0TXpvsC3l3bw3UXKyTZHHUjJ4Ir08NiarUIV3e6slFpPyje2hVOnF&#10;w5epoWfh2DV1sX1zVtsbFVdPNCui9cDJ7V2nwefw0viKTytMvIY7MTPLdzTxtC8YPovX+9XB6/8A&#10;CG4sp2NpJHfR/eilhYqzr269aoaZ4e1Dw3efaIne1wNrrIp+cd1JHUV4uBzWnlOIXtaKcovW+/pr&#10;cmcZPp8zt/2gNY8BatfW6oLdtTsJRdSajbqZ4kKfPGHC+prw7wh8W7rxWZLPwhDZ6X491O/lluvO&#10;tFayePP7oQE/6n3rsdf023jN/qVrG2nwyDddtvMgOOEUp0dT6npXFfB/4a2/jfxk+maddDRr4qZD&#10;qKSvGrAj5ozHX6hh8bRzDlrU7e8+ll5WMnCotU9FvuZXj7xR4w8drrFx4o0N9P1aaWCxtYobcxCY&#10;x7UfypB99vm+ZKzfDvgzSLPxANPv9DvLWxeFre4ZYgLmMxn58RnB3LXsXjiC60aw0C11/UrjXpNE&#10;uZFe2j+WN2XakMqle+PvPW/L8OtU8aa2uvBDd2i4kuJBIxnmJ67JGx83qK64qpeUo3b/AKuaqgtH&#10;I8Ei+EWjx21/LB4hvLe8jAW0lhtxIJu4Donb1I6Vm6D8K/GPhzVbfXn01rNp41u47pYsQFW4DZHr&#10;6V9P2PwX17QNH0u3sNKaG83Oz3P20RfIeRG0hFY1lc2ngHQrebxbPLewves8OlNLvhhTHMZ75L9K&#10;xqOST9qmtPMfsqf2OhH8NPAev+PdJv73zLdv7ObyjPt2bu52464rD1LwDP4suLbSbLU/ObTJjK9t&#10;M/mPl+oT2r02O78OWvhC6/4RLXi2t3UCefY2smyMg9euBleleP6QnjDR/FFuv2aa1ultJdk9xCSn&#10;kqei4HPNcVVQUYK93b3rNPrsrbNG3tN+3zO/0jXpdJnvIrrUDqmk20iRbrh0E8Ug4cjHUe/Wuxi8&#10;L6V4ks5Uujb30Mo2rJuAKjuOOa4Sz1Pw1rHh14rO9RtUfHmWe3Eczj/WfmecV03hjxWmjalu1fSl&#10;ht2RYR5P7qFD2J9TnrSpOPMue1vm/wArmiruSdjyr4g/BOHw/eyalbvffZWl/c/Z5sD2yfb1rubP&#10;xJpPiC2g0jxNa29qvyRJPJLnDgdd9evw32leItGjWygSTzNzT2sgPyEHHyk1wmvfDuOFLmfTUjVp&#10;oyjoyglA3oT616FSk467p/8AD2FFJr3Tzv4g/D3UvC9nd6po13C1i6+V+5QPC9ueofrk+9cz8LfF&#10;Vp4Z1NLO8gPluqwyMzlxhvuFXH3Me9db4W12/wDh3qcum32ZtJk3Zgm5THcVq6r8L9D8dWVxq3hO&#10;V5G8zdNpysOpGcAdjSpVHJ6LXt/kZSpW1i9SPX9L/sO8jvLXY2kyDck8a7CrA5Ga9n+HniOLxl4c&#10;8qb99Mg8qVW/jHTIryj4Z63dSTT6JdQ3Gn3lsC0LMmwxHpS+Edbn8F+KUsGzHcQ53xdjGfSuvDyV&#10;OXNbR6NGrTasj0G60OSCaXS5Xddjb7WX1FMOlQ/ETw/ceHr7B1aw/eWc8y/xiu21ewXxNo6T2b7b&#10;gASxN/Na42+ikaS31ay/d6hbN+8Xpj1BrplQWFk+sX+K7eqN4z9uu0l+f+TPNfEdvd22gadeeR5N&#10;9pNwBLBIPlBU4INer+D5B4k8L69pxb5nBI2r90OmRipPFGjW3jLw5danafKtzFsuol6hh347isr4&#10;OC4gv4A53RyW/kyN/edelRQpulXjH7Mvya3FUkpUnLqv0OS+BCXWj69qlhdYXzNrpHHjt8pzivTP&#10;G2iSTeKND1JAy5jaGTb0yvzDNcBJpQ8I/GR50/cw3LMrt/d3c17hd2i3WnI33mgkEu769a6sHT9r&#10;SnSlun+RlXqclSNRbM5HwQLe88eSzxReXJDCyv1+fturzbxFCdT8RzSRyeXJJK+eO5kr0jwBElpr&#10;viK6XP7i3GP/AB4151o8L6v4ntRLIrTSXEAPr13VjiXejTit23+i/Q0pK1WbeyS/z/U9V+KVyule&#10;FoEa4FuyoBv/AAxXg3w90a11LWtTv1ErTLIrRSqmwMB7dRmvbfjTC19awWaJukcFV+bGCfeua+G3&#10;hSLSoYVl+7CBNcs38R7A1eNg6mN9mtv+AZ4aShhuZkfxJnm8O+C00uzdvt2qsEfa4Doh60/R9MXw&#10;r4XsdJj/AHd9ejc7beijrmqOhxn4h/EC81edf9BsyVhZuyg10N5Kb7ULzUW+VW/dRMy8eWO9c825&#10;tzjtsvTqzohouV77v16I434m+II7HRZLK1uYI7yZT5MUkqJuC9cZ7ntXzbpttc6/q0kssbyXH3Ui&#10;my7sg9B2x3r0Dxfry694qkkuVRtPhcrbqyjLlf4Q/oTXSfDn4aXHiy8GrJIkPzFiqrjaQcHFccYu&#10;pNtLUzqr7jP+HPgC48SXVv5UXlyZ3TSxtsEVfR2m6DZeE9JKQhY44/8AWy1oaTotn4f04WtpBHD5&#10;eDJL0JJrybxB4on8ZXMiWrta6Wm5knZTi52nBAr1XShgkpPWb2MYfvXaOkUct4p8Zy/FDWzoNnJd&#10;w6Km9ZJ4Ys72HQCt2D4d6HfeDdllImm6jbSiGeNkACqf4uecGq2m6barbyfY4Ps8KZ8ydkxXMeOd&#10;cmvIo7DTWRV2jdJG+ZuePuH7614Dk5OTnrf+tPQ737qVnaxmSCHWPEDeDrHVdP0mAOUnuL3LxM69&#10;cuG6NXk/xf0M6XfXlm48uxs79tPKx/8APQJu69dn8QJrq/DvjC38H6tq2mw6fa/bkjjhMtwvmYw+&#10;4SIjDIPqK67xT9o8dX+oQx3/ANol1m9iLSWkPk2p2J8nnLztI2u1awjGnFPqclTmndHz1pvg032n&#10;SbZobGMRB7ZrqEyDksp47N8uAaqeGNKgk0i0v00+61DTdJvM6jHCoEjwsV3nf0TJr1m9ivNJ1WXS&#10;JZLORZS6GXcSgGf4d1chcJD4d1HUmiikVbxQ0cay/fjAwQ6DggVq6jqKx58aXI+ZmLfvZWdqbB7u&#10;WTQ3ne4stPukSWbyycIJMfxDb1rZsNW1PxJqNpYAeZb2EZ8uW4RJCp38qEPCD3rA1LwzrXjDWorP&#10;wtb3TdV8/cHEr+vmDoK9n+GP7PereDRNfeJNaitfPgeJ7GNQd6sFyfb2q3yQi03qdcKU6jTtoeI+&#10;LLC91jXpLDTrabVry6zbtL5W8RE/wp2BO3tXtHgv4V6rrWg21/rflaK0OyFImRIfJAChOAK9g0ef&#10;w94TGnWsOlvbpcXBlkvBjz5CE5cE8Fq858b/ABAa41nVLXS45rxmLf67G/0BK8gVw1Ks2lytW+fY&#10;6PYQg/e1f4Fhk8G+DZ982nS3zBgs9zeLxkHKHJ/Q1nePviF50s7W2pxSNuMLWcMofZ2O5+mD2rF8&#10;eWr3mq/2deSz2cm2FP7Pa7S4mEoG5pFKYBT09K821XULu4mGk6hZrbxxJ+8njlT5h1IYDv7VzuEt&#10;n3G5uOxQ8d+I5NW1651JsabpdtIiboeg3deR1zXH6vqx1qzuLqK2dm8yKEyTZREJ4B4616Bb6P4b&#10;XSJftBvPJaKVoJI8yGS4XmMBCdhVe9ebeLvHrw+E4NNtdE+wyGSNpLlXO+UqcgGPiu+hBSbS3OGv&#10;PljeTOxi061jgudN16/murq2iPly2MQkD45jZR6LXKeKLY6faG80ewvfLEW7UWmhcJbZOIpA49fe&#10;r3h6S61ve9vcw6gyyooVUeKQeZuJCjqGX/ewazfiJeXl5Z6do8587YD5z+U9s7nrl0JweK2p0XKe&#10;q0OeVT3Gzg7jWJZIoXeeZo0J8xV4Rt3fA6irHhHwXf8AibVdUutGLQ3VlGkzxNj97ExUYAB+8DWV&#10;p1yypeupdreI7g0iZGenX+lfRvgKU/EmCfX/AAL8N9CttQ8Naer6jZ3moExzFEz50UTkffHUBq9e&#10;zpwtFHnxSqvVniOoQpNcSaXqNw11b6bcSv8Aa1cSQPI23Bw2D7NV74ceHIPGF9rMWo3sy2tts2La&#10;xbPNAk+6XNd/8TtG8X/ETw74N8aXFpYNozSNpkNzY2UcObjLMYJFDF5CMcSPWZqWq2/gfSrmDH+m&#10;WlubqaTtLcvtX+H+HDYArnlNKHLD4mOp7r12Gal4s8L+MPFN+ddklm027kRPP0/Fs8Lx/JuKDhwd&#10;vWuY+JfhC20LxE76XcNqOlzkzWmosv8ArI+hPHcVTs9Y8M6bodnJLpcuteIMs0lqzFIFVvuZA4+o&#10;q3J4juvFGgSRzpY280M7ym1sYSiLkKGwP+A1wVqNWFqlO/Kt7/mYyl7RPmMQajIzq05kuo0UxEt1&#10;wTyK6K88I6Yvh6za6kt2a5Ab7UzGQNGTgHaP9WR3HWuJICzFXk2sGKjb6gc9uRVa7vJFVIsvwTKq&#10;yckBu5/75rSjKUWc1OqoJprQ7vSkutLuYtS0uR9WtWAin8tQj27LwCRxk4rF1mwPiCb7ZdTNp7ed&#10;++a6dMunXgqTk1y9tNBJbbRL5MzyqRPuIc4H+rI6YNTJowksAzbYZmCtItu33scAsK9mME1zXKcl&#10;JWR2Gi6zDHd3afabiTSbaB/kjiEgfc6kr+86E103gb4qy/DPWLtre5XUtHu5PtD6e0v3Mjkg9jXF&#10;tpU2j2r6Xc3FvdRyHeklq4lhYnb1cYJrNudPsf7Q1O1a2eG+Qo4lXPkIf48+o7isJUqdSLhPVF87&#10;tY+7NH17S/FGg/b7K6S4s7hd/wB0ZjPuB0rwD4peFZI70ytKV3b87UydhrzObU9XsdKs9U0nUFtb&#10;i2jdXks5Tas6D5sMACKvWPxl1vXYbdtXsrW806QMzrcRmORI17K2eW99tfMVsnr05qtQaaX3hZSV&#10;pHDzXFtDdyQrcxyeW3zqr85HoD3qyujS292d63MbSrtjZWwhB6ZA++BWpJe6U3iG+uLTTNMW1LNc&#10;JeXFv5s2zHfBrBF9aXVreNLeXEMjsVhit4i8cPPfkHFfU0aNoqWvQ5VSadyG8tLfQdYF3rdpLa+a&#10;NyQN5iBcdh35rU0e8sm1iNYoIY7qeTcPJ3vsBTGMDmuaGmw61dvJf6xeXzWy7gs2Qg9xuOa0tMuY&#10;o4Y2tbwWfnNIt0kkUjnyyOpkXr9K76qUlZbm9OTT6GtqWu6focO3S4vOkWUPLPdRbPMYceWob/lm&#10;PWvObiFrq8kdiys2XPy+pyPyrZvr60WI29rJPNNDH++im+dOe3PcVixsFs5G+ba6hV3e3XFQlys5&#10;cTV5nY6Xwlrt5Z6dd6Mtsl5a3xVhGy8xyDpIKv8Ah3xYfD+tXl3pFlZt5okSdW/dmWIjbJEN+dme&#10;oI5H8NYtnc2enpG0/wBnWTPC3DHHI6mtfRPBuueOrLU7yy0eePSdNAuLu+jtXkt4j0Qkr704whKL&#10;lPZl0HNJcu5xV2TY6g0qLJDIZPNECsdkMZOeWbritTQfHUei30F7HeXF5NHceaLTLhM9DICMYJFZ&#10;t14c1Zvtj3l4klvYuGf7RLsCu3secipvD3gjUNc1Ows9GiF5dTMqw2cbB3Zgu8gj/gNd7dJQtJhz&#10;TUtNzKMst9qT3sEq2Nw0zNtkYvt7jHrXqXw5s9Gt/E9+3jq91SbUIoY20620/ZsncOvmQySYYorR&#10;9JE6GvObPTrzVtfmiiNtGyTlnaRhGiRseSAPTdmvqP4VfBGz8K+ML64k1jTdchhIS01Cxl861dCi&#10;nzRJxnFOpGNVeyT3QlOVJ+0scbr3wd1aUX+ty2/2PT/O/wBFsZpfMkaMnKx/VR1NcRH8NNba4N0w&#10;to4Rn91JLk8HkZXua+iPEN7pvjOSeDS9ZjvmjOxooX3ux/vY9Plrk5vBGsqkhFs8zNkhdxG3Pbpz&#10;mvzyvmv1evKjTaXLpr181scNTncr23PEPFXg7xJPqBv5bH7RG45itH3lFHqBXLava+WZEkbcw/gb&#10;5Tk9a+irnwdr8LmXbDbtlmMvneXhutVtQ8O3bRSPqX9n3sDJska6uE/9CPrXXQzrmtzWl6HOlUbs&#10;4s8Z8EaDHdRXms3V1tt4GW3Ntn/j4zzg+wrEn09rjUbh7D5vLkLJ5icPk5r0TVdF0220ue1t7i10&#10;668zfHbLc7437YDV51cx6vpGplZbNofLyrbuhyOor6rD4mniPh09f07lJSa8zp9OvlvLRLiLy1wB&#10;8mfnB64xWD4pia60eQ4dsEPt3dc84Ao8NeHNV02B9SEXk2Y4eW64EoPZR1J9xxU+u6uWCRRIIFwc&#10;ur/PJn3rljTVKv8AundX/pDl7r8zo/gXd+NdLkkuLfUHsdBtvmurbUpSLW5jP/LN4z1UijxJ4k0+&#10;LU75dDWax0uedpUtd/3WIxjOAdg7CuLjaeGOWIht02NvPOKtRRWzvsRwzL1VnBGKKtNVKrqy2fb8&#10;33ZNSrKceUmvtSkVo9hDRjJLrnGfbFdl8Ovhpf8AjO8juppf7PspMt5rNmaQAZPljuK43S9LWzKy&#10;3Fxus42+SJTzMfp6DvXXeHvEOq6hr7wxb22oXfbiPYBxxXHi3ONKUaDSdtzOCV02dX44/aJ8aeHP&#10;s3gzwbNHpOnRxRRvcOI7i5mIHV5XXA98CoX+IXiGHQ1iu9V/tC4lybi5kij3Oem1MAFR715rczTa&#10;X4m1e8uD50yyiFIpE+7gckg96i1PVHvEd4gI4wOFj7Z9K545fQjCEIU4rq3bVt6tt79TeriZ1NG9&#10;DpY/FRt9UtrrTo0a8Ur8rIWdnHH6+lfUHhnUrseGtOutStI5L4Ms0cCtuh8rtvHcmvljwdbppd7H&#10;cXChbp24STHERH8zX1F4FKeJvAVpe6oSyoxRX+eN/JR+ACteNmmGo1XGMlouvX09CqDcVpuV/F0N&#10;ncWp1Lykt7yRmfyre2WNEYccBeOleX3Ek2sB5ZUVYY2Kx7sZcn5eQOg969Q8QWOn67o0TWzwz29s&#10;257WSbA2k9yOSc1i6vHbaX4XvL3yoJpJE8pGZcbNwwWBPSvGoQUJ8lNf8AirFzep5bqFlbW53XVx&#10;DtLYRW99wzmo9O0NNcmRnuII4Rlla3feee5UdDWJqunlpg96833WljTjqOhasX+0vJQMsRZYyf4c&#10;4B9T1ya+pp4aUo+7LX8jCMIxfvLQ6PxXpEOg3dv9gvpBDHGfMbjJz2ORwPWual3TAMy+XGTu3SdA&#10;euB9a3PEN7FJeWMLbkM6+dKnDYYjOVzVO00aSZxE+xVTLiJm2FgO5NdFNtQTnuE4pTsloQaZoUtz&#10;Zi4jxY2b/ujMy8DPTOffiuwn0bR7HQL/AMidb65SM2jpNIZPmPOcZ4PoRW94U8Kabq8ctn4hjkhs&#10;vKJeXT3yUO3qMdT7dK808VWJ+Ffi/UdKkuRqOkyiOY3tsSPOjYZjfnkEd65YVHjKsqUZNSjrburr&#10;r1Z69Ohy0Pa20PPvFVxcfa0ieBraEACCDecAY6g981JoNpqV8jPaiZsEM/J+U+pJrvLyy0vXPDNr&#10;dXDJO0bMkTx/f43cZ9DWbZXMULJb25dWztFtJtCPwxPpzX0scTzU+RR1R5nU1/DPjrUPCFolhq1j&#10;p+pWDyjzIJAfNx7SryhFbdx/xVl3H/ZokurecPj50Dx7Ru5HA49O9cjqWkanpMdhLe20cMNyu5Gb&#10;D4GckH3rX0xrDwzbf2suobr4cJbRuY0kz03ewrzalGjOXtaSXM+2zZtTbkuWWxz1zpltN4tSwnf7&#10;VauFx6nv25B7VBrguNI1+5fTI5tHtXX9xGtyXKLjkbuN4B9ea2bzWNK8QatDqMEiWN4GDG1ZzIDJ&#10;/eDMOh9Kt+JNbGuW32e7s4Zlf5xLHw65OTj39a6Y1JRlFSXSzT/O2wpNW0OcTxjrEloXS7HZdsio&#10;eBV6PxBq+pJsW7dZsliseCSR9PWo7LwzBJBHa2t2JJHb7txhQg9WZuAMVf0670nQ9WNrE63iuCkt&#10;4yEbSP7mOqj1pTVDX2cFdeX5mUIsdoGi3GqPcXd5G/yg/vbjqpP91TVLVNJl0+9gb7StwzL8iRg7&#10;8+9dDF4nb7NLGgMMa4X5mBDYNZ+pR3ljdwX+d0jqqCJkGSO49jWKc+bXRdi5NNabk+leGAsUbzyp&#10;JJMzLN5nRe2MitDxDbWlksFraKrSY3GKNg7nHQZHb3NZT6hrkkQi8pLC3Dbgy/6zj07CqXhK7udL&#10;1q4gfY2c5aTqaaoTqPnbISvuSW0k2uaqlqtpcQzbghZgX5zx6dKu+JdBvNFkRpYD9nbHzMvde1dF&#10;D9vm0d7qyiFxdLIGDM4Gwg+3pW9D4cvtW0/zbqfzlTGYo8dBycluM1TrqnKy2XTqdUYe7c8cNu0l&#10;wFgAXZly/UY9sVCl5G0pgct5xGxHXkIewFd9dWujx293araT2MjHd/x8AjjoGwOhNeV32vWdnfoj&#10;6a/nRHnbcY5FejSm6y+F3XoS7Jkd281ncfv8yf7TVZs9Xt45cybm/wB1vu1Zg1DSdYQ/6NNuA2vt&#10;lGfr81TJp2leQzQGf7Yf4riIPx3xt711OairSi0zO6bM7VL+ORw1ohaRic+Yow1YM6z7N7h2Vuf9&#10;mtLUtFC2z3COGUNxHnrmsqKeSGT/AF3zDOUX0NaU0rXiF7jULbfMSTaw5+9itjTdYuFj8p2DR53F&#10;mPKVmLd+Ym6WL7w+9Hwak8j5VZSrLkZXoeRVSt1Mmmbs1u2IZvO8yHG4R7+QT64rp/Bfwu8TfEHz&#10;X0WzeaGKP555MRw/TzDwTXLeGdRtbO9ie4tvt1uAf3EkuwufcitzWvjb4intJNOjuntdNSUqkFmB&#10;EoB6ZC9a4XCrOXLE6sPGEnept2PTNP8Ag58PvDtoz+MvGj3WrJDvk0zRUG5Cei+Y/BrY8DfF220v&#10;xXp3h74ceH4tHW/kW0S63eddOWdQS7HmvGvBHw08UfFPWCujWdxdbiqzXPlEQgHu0h4FfWngbwf8&#10;Ov2UbaTXNS1SHXvGRjaJPL4SBinMae5rir8kPcnJyk+h7VCm5e9CPLFdf+Czyb9pn4I+Ibj4tW1n&#10;FeXWrXGpxm6uv3PzQBepIT+E9qveBPh9p3g/Sd0VmNqjdJdSP88hzz7gVQ8R+M9X8eeJrvxVe6rf&#10;6PrRDJay6XN5bwoPuKRWxo3xju7Vj/wnOlReMrdCGk1XTWFlfRqO+R8r1a9pKlGmnt0OStOFWo3H&#10;Y2L3WLCxikXYlqw3NHtXO9jtHHv6Uzwz8TbvwRrGl6x4egTTfEFix33kk3mF/cxnKD5ap3/wvj+I&#10;Tf8ACQ+ANfTxFYhSv9h3DJDqNn3yYicSn3Suamj/AOEdt5P7RP2eSAh5t2Q6c981ySpx5l3OWpGr&#10;SdzuPGPj6XxHqzeKfGGpTavqmSftEmE2BeAOn3fQVyMvjDVPH39oyXu9dLuZi0cEKiM8jG75SCPp&#10;0rX8LftG+Er/AOFuteA7rwFaX2rXsubPxB1aP/aYdttZ1jb21rZIzbVt0jKjdgJ5g7Cs/YKlJ8y1&#10;NKkpRive33MJ/h7pE0ILafBHIn3PLY7/AKg5zXlvxLTR4fEqacmnSXl8qos8sdwQQew56nFeveId&#10;fTw34fk1K4/dqA2I5Orv2H4HpXh3hTRrjVteuL27DrI7M43fxk85r0sLdJ1Zt2Xqc1mddD4otfDW&#10;nLZ3sxWYxFbdLlfMdBjgF07Vzlj4e1zxZqjtJsj8/Cx3khLJx2Qn09Kj0GxbxB48sPtSBbMylUjk&#10;4DgdsZr1vxp4ntfCvhqe6SQWd06BII9o35PAIpT5sNJRpK85f59C4tN2PDPGujWGlyKG1xtS1N/m&#10;mRYgAB9R3rktm1hu3f3q6a1sofE0kiwWrw6k5G2O3XdHIfbuhpus+DNc0SJbzUdKns4XYpumTvXv&#10;06iglTnL3vl+FhNWZzcb+S3+rPX+Kup8XN/ampJf2tv5NgYliCbh1Awc4rmnSRRtz3q1bW0szp5Q&#10;3SYrSaTkp9rgtrG94W0nStatrq3ugy3kcZmjkWUITgdMVzzRcdmx8p3V1+m/DKa80aXWTdGHyV80&#10;rGlcolu00kcUSbpJDtG78qyp1IylJxlf9GYyjc9I+GGiQXGhzXE5lXMu2N4+pUdcGuI8X+VNeSy2&#10;pdoUmZNzN+INeg23g640pbdXvZI40G4xLj5vUZzXC6hpsg1G+s+WY5dG9SOa46Uo+2lUuSkjOsPE&#10;TWoCujyNn73Q1cuvFMqmL7JJtk/jbbWBKhj3bm+tOUDHI/3d1d7oU2+ZofJFu7RuzeNda8ral0YV&#10;YfdjUViMkt9dFpHNxM7j5m5LE1JDpk15MI4IpLiRuirXS+F5v+EXu/tD6c99dEbUTAKofUZ71P7u&#10;gn7NK/yL5UnoegfD3wadB0O4vb2J7eaeLdt3AbYx2JrzrXPEs+t+JHvHKsoBijVsYVBWlrvxM1q8&#10;E8U9osKyKynzPvhG4riIg3m7chuD96saNObcp1d2NppF+w1W7sbhJbSeWOTP3lbCVJqfiTWFk817&#10;vzlkX7siA8ehrPgkCncxby1/grWGmjULBHQ/Msh+VuwrqaipXaMW0nrsUrbxbLFfC8eFY5M8tbts&#10;zV0eItQumZ7a4+3KxLmCTHfrhTWJc6U0ZPPzf3dvrVB4JLeQsmfZ1rV0ac9TZRjujo4dRDKqm1ZZ&#10;Puny3waS/sLRljne43Rr/wAslXmqdjqi3bbL5N3pLjD03ULB/mni3TQ/e9xWUYKE7PRkxfK9dze8&#10;AePJfCnjGyv1DfY1bypYlOP3Zr6p+M3xAXw74Q0uLR8Saxr0W61l7pbkcyZr4ntbd7j5YIzI391V&#10;zXRXPivVIRpaXkgZbKAW8abvnWPOcVlicIqlSM49PxNdEmizrPhK/ktpbzyi23czt1Ncm0R4Vvu1&#10;6dD4ruNP083bLM1rNtZo2iykpz1Of51l6pq+ga5GPNje1mz/AHO/u47UUKtVe7JaEczS2OCfP8TN&#10;121atHkVCPuq38VdN/whEUyq1veLNGylg7L3H0rnbyBbW4e3STzNmVLquOldqqRqe6gTTehCytI+&#10;7O6QfLurSsdGLf60ds+nFZ8EphX5cLJVuzvpftCKoeaQkYSNclyewoknbQG29joLfw7aw20k8sLX&#10;W0Z9BgHtVGOeG3YNLv8Aly0cS4PI7CqGo32oRymG6Q2/lfKYmXGPYisq6uHkkPzszL/erGFKUndu&#10;47Ox0C+PZrW2MVvAqqy7SzPzVdfH+qxZ8qURsw+ZsZ/nXPeU7feUrWjpmgzXUp3gbFG75u59K6JQ&#10;pQV5DtGKuadnLfapdxz3U7yMT/e5atSO1M0n707V+98yH5Km0fSt0uU3LtU53LlMVs2yLHGsEB3M&#10;+F+6fmPQV5FWqnK0TzKs21c0/B+npDZTy8XTyYWOP+A9/wA60JtLa6eSB5DtZSoXd8+a6JNHgZEs&#10;5Y3+VV38Z6DqCOlUJ9PT7LPL5vl3ES7o5I1H70/wcDkE15ilzNsyTs0jgdF1a++Hvj+OWIv8mIZ1&#10;Xo0bdQa9XvfFAvERIh5caSBiu77568YrzW+vjbpLOxWGSNSxderfXPX61S8GeI5r61eJ9zSQ/Pt3&#10;dcmunEUvawVS2x0VYtJSRyv9iXEdj9qlj8u1fCiRlJDZ9D606ztLqCaJ7V3WRjtjaND83aum8UzH&#10;R9HsfD/2ppGjLTXEavmNJD2HofWrPwv8D+Ivib4kt/DfhfM2sSK9xaQNKI98kabsKWxyR0rtjWnO&#10;nzu1v06M6IycttzkkvD9quXupR50ylJGVcuOPSsZtKOFaJ9rd66bVLKbTZbtLxHhvopCk6yKd6SA&#10;4IbPcGqcmnTNYGZXS652lFyTXRCpy6oqMyHTWkYLBIdygcOv8NdHo99I08ctxcvD9l+ZPJiJyPeu&#10;Siv5o3Cc7QStaRu/stqrPI8jMOPeoq0+bR9Suh03izxXqfiC/eGfWpJLEykwQTElIx0zWR4s0gW+&#10;qm1/ti11zYoxPp7mSM5GeMgdO9GgeGdW8azotrGnl+Zs8xsImT71p+K/h2fDOm/bJb0eYuBsZMfN&#10;nGAa5YOhh5RoppPsrfoZR0Ry0V5Fars+9/s9at2yvdRjy13R/Lu+f+hrPjlk2HeGmjQ7i69Vq/oN&#10;lb6tdxW8+ox6esr7BdXCny0JP8RXJArqqRSi5f8ABLS1NLR7mWB3twEWNG3FGboDW1cyRyTGNCfJ&#10;dxhvr24rmryO50vWru1muI7iaMmLzYX3xkA8MD3Wp7HUXunkspn3c/J9RXn1aXM/aL+vMc4u/MdI&#10;k8O6RluQzM2ArdfTmuk8P3kk4ubKCzOoKYX3rDkuFHOffFcRc6E0lkbjDtIGKTpGvIx3rOttW1DT&#10;7l1s55I5Dx19feuJ4WNaNoszUbvU9PfRzJFEtwYfOcKDBcSYG0j5QGHc9qv+HdTsvDiiLVZLq3VS&#10;fIWVATzw4J7iuOt9TlvreNdS8yRgoUfOOAOwzVv7TNp5tXv2ka0dQySt+8eP0AHda8ydByi6c3/X&#10;kTo2dPrXiGxjvrdNI8RJY3HnbzJIkiyAfVM4NM8WeK10jTfNOyTU5D/CDjHdsMAa53VI9O12/jFv&#10;a7rpIy0u5jsf0A461k6u1zfG2guobqOSFSgS6fzfYc+lFLC0pciktt72v+G6M2owdkbPhL4kMfEM&#10;B1lvtFjj7O32eICZAehT3Brrta1i2tzFFqQksJBGHjiukMbuvReD2ryltHuNPkifyPlI3pxnHPfN&#10;R69LqV9eLLdST3EmFQNM5k2L2HPTFdNTBUK8046ehNopaHo9lqsEGpmWyljhsECmRvNLAk9So64P&#10;fFbyeLreE5W4haEfIbiP7np+HtmvH7CB5IwyoZONw2qM5rVsJ7lbh2tDJBdR/wAG0YPOOh61y1sB&#10;Tm9XsTzXexk+M7433irUHX95G8vDZB5IwDWaqOsyRTynnpu42/StLUdNkuL/AM17H7IpJJnhi/d4&#10;9cVlpbXUcxVP3iglf3gI3Dpjmvfp8qpxjF6JHVzJJCNG9nl1zIxBAn39PqKZbahDIY4r2MMqtxde&#10;gPYjuK3NNgEbx/IeWBeJgCppNZ8PwLaW0qNGsjkqWj4O36DtQq8ebkkJzsyLV0/suaBRcQMskIl3&#10;QpgmM9DtqC83yaXH5NlDDIG/1vQyVjLskuRbzbmhBDRMvVfz7e1dJDcbZpFUHlPkZuD0xTmvZJdS&#10;akuV6HOx6YNQbe+Y5FG2rlrYRrlGXaxHyqvoPar2t6Y6bJ7Tvhdi+pq7punxLEivHuuXGx2Vvz5p&#10;yxC9ne4udWMWaR2bcp24Tavl4qtOkV0Tt2xyL8xXb29z613Fu8EJDIsK9VK7ANmOetcvrdgs9/I9&#10;uj7cDK7ThjUUK6lLlasi4SQzSrHy7S5vYkHmJHt2svGSadYfaLOU3TvJHcZ/vYwPaqz+ba20drIT&#10;umbzXi/lmr1tqCSXMe4GbBPy7a1qOVn1RpJtLlO0s/Gd34njFprF3dXUcYKwNGBvDEY59apS2t/q&#10;G37RJIyhSI36gEfwtWpqtndrpFzqFn9nt4ZP3TywxEJDLjIVm5GSB0rTtdf06X4fiHBm1iFVhiRY&#10;s+ZF82ZC/wDfX7uK8FcsVzUopa7dvM3VJOHv7nV+OPgHe+HvAul6ne6f5lvqsEV7Za1auDasCMkB&#10;+gde6da8o1G+1LUJYzqd0l1cRqE81n5KrwM+/rWr4e+LHiLQ9HuNIt9Umk0e5ZfP0y6/fW0wHTMb&#10;cAjsRzV7SvDFouj/ANv63ctY2rO/kxRp807ZzhVHRa2SlTSUtf66Gdva+7SQngK8ttBFxqmo2lnc&#10;aShKmC8iDeZJsYKVz1IryrxJrYt9Vup7A/YVdtwghygWr3jnxE2qaiy24ja3xtjit8gJ9PeqOn+G&#10;NqCW9f5vvGJlPTHBr2KFKNBe1qvfodDcaMdWUfDMd3eajHefK3kyLlZuQ1ega9qU11b6anlhWRgk&#10;1/GxkuDznYnoQPwIqLQ9MOoXtpbJJBGxcIjMeMmr/jjwrdfDjxrGkF5Bqtu+2aOVeOnqB6GuepjI&#10;1K6p7OzaX/BMVVb16HNGZdwhSI7fNb96sXLc/wAVEqedC4WVGbaf4T6+hq1tljiMnm+ZI5bLf3sn&#10;kU+CZNPlieVHZXYfumapb6xWpg+Vu5j6pp11Y2ttNKFVLuMyp0JHbJ9Ko2NmizK0u5l/gRm7+49K&#10;34kiFwZdUV2heYlolBGwA54NbXivXNP1qyWw0DTLe3so5Q4lw4kO0dSxrVVppqmo3vu+iNVqcZo1&#10;oNP12O6v9PN/YrJvkto2Me8Htu7e1b6+ILRbCSJ7O6spJF8qNVUESHPU1Hf6GLDSnvJZZpFaPcGz&#10;tCn0Of0rBEFxMBdLvjk3bk8xy+a1tHEay6epomo6GDrSn7Y7OGVjz83FX55ltNNjRTtmIHyqnr1N&#10;VJ2mvJjOxZmaTlmap5p3kmkbIk2naO+32r0WrqK7CJLGaRoxK0jSSdtzZqeRj5jf3mH3fSlWWFre&#10;NWjaNlbll+5j3FVruaWMySRSM2BuLK3GfSsfikT1LmhfY1vpJZUF4qA/6MzbP5elLeag91qQ+dVh&#10;Y7Ru+TC1g6dfLG8m6Ms0n+161py2bPbW86SI0cgZdivypHY1pKHLLUppNlq7sIbUkRSM3G4beao2&#10;tvcahLst4TNzgLGK1ND1CS1m+0PjzDxG/X8MV6/4Rj/4lsl1sSObP3o1HTqc15eLxrwcfhuTKaTs&#10;cHongrxDo1sdV8u50i2gBMk+/afpisHVtX1LxTffatUuXvJVAUbsDaOgr1z4haze69okdhaK/mTu&#10;GkVj/CKy/DPwfvZrVLiYJ5hKMIN3TPOWPavKpZhFU3iMVZS2Xe3qc0ZJ6l74QeGLCHS7u7v3kS5u&#10;HH2Y2+Q8ZAbLEY5FdB4t+IM2g2Ustrp739xnbJLMgYR44zu6/ga5D4l+K/7Lij0bSZo1TbvdoeCn&#10;UFD71Y+FupW+paHe6Hc3c8F5u8238sjkMvPvwa8qrQlVTx9dXi/s67bXNoOTdrnCeM/iV4h8cb11&#10;fUHvI2YKIuNmR3VegNa3hb4uax4L0H+yrOK1mtXkMpSSPB9Oornb27Oma0hv4BfNHc7JYtwjL4PI&#10;46V7p4O0jwdYaLLrmp6Dp9zb3reaivcOxgjHWIEn71ezjqmHw2HjGpR5ot6JW1f4G1uZXb/M8v8A&#10;iJ4rGveHtP8A+JS9m02We+kU75GHB2nuBXm8q9Qy/N/Svq7456c2vfCDT4vCfy+ELHUHvkttylEm&#10;kCpIUP8APHBr5a1fRb/R7lIr+2e3kkXeiyd1PeunJ8TQxGH/AHK5bN6PdeTB01B2Ww/TtWl0942i&#10;8lmxx/PqK9C0r48eLLCG7jSS1mtrp/38UtsjgjGOPSvOxZyQRRM0beXIpKbu4zjtXSeEPAmreLNQ&#10;jtbC3kkjkYLuYYTFduLWHlTft0uVd9jNR6o6DTfHiX+q2lqunQw2runm7Wz8xON3PQH0r2r4g+Gt&#10;E8I+H21SCWeOQg/6LNjDsemJO9eW3/ws1P4dXd7DrGkTXljPCD/aNvFkRjrvH07inajrWs/EC3ij&#10;eSbVdPscJHFtALqO/uTXyWIo0sVUpVcNO1Jbu+jX+ZtGCaszjD4M1PU9Oj1xNOeS1klKb/c9K3dB&#10;8ADV9Ne1igkh1V5PvYIEeOqtuxivZfCfxA0fy7LSFto9OmXankXYJBJ4OOnIrc13Rtbvr2aXTtO0&#10;26aTI+0RgocAdJlY9x0YdK5qud4iMnSqQ5Ozb6X08mbKlGTaPnKxvvEvgTUBLazSac0bHCbsxsR/&#10;EAag1i7ufFD3F7expJcTMFllVggQjndXvuueGmSyjsNVtILnU7qFt8FuvMZPAJ9sV5B438ISeA5o&#10;kWWaa3uV+dZEAG4djivRwOZUcTUUnFKo9muqXZihCzaMcWza9qLtLsmuJQFMizAh8bRnAp/w90C1&#10;1jx7Z6bdWhkX7T5M1rGx6D6dMU7THj+zO8cTeSAX3LwUIGMsPSvTPhRpWhN8WE1LTbq58l9P/ffb&#10;kjj33RwJFi25yvpmu7GYr2GGrSj0i7b7m7V1fqYniv4eT+B7tke2jvtLiBuI3j4KxE4cMP5+ppYb&#10;DTbqX7XFJLbwvCN/lo53uEbgbccn1r1T4o6w2l6bJpcTj+0LybzBDN8p8sH7y/jXkfg/XbubxdLp&#10;qwHzHRy67wM9xyeABXjYHFVsVhPb1N112uu5vSUIxVzrLO2uI7LS/s8O7T2+SeRpjM8aE88HHP0W&#10;vO7Lw5B4i8ZqdP8ALuvsc7A2dw5iaRAeCD2zXeeOfEMNjqktzb3yX2oQxyL/AMS842H5SACP4c15&#10;J4cvraLTNalvLK5W6mZTbzxsQiSZyQcdQa9XBxlOm6sVa+3z8joqJXsj2nWPEmjaLoOtxpLDDeTx&#10;bEihR2RU7Roff71Zvh7xpZaLpOnJYTuqoHwlum+9fJzkv/yz579a86t9WvNQeK11RZ7eH5WuWkJB&#10;8vPBOP50648RXmgxR+ULVoVlMUbdXYKeDkYwBWn1ZcvIc3tpKXMjs/iF4A8TTadZ+I7/AEq1tLG/&#10;iPlyw3olM5Bzlh97diub0+3stUtjFYqIbyQhTazEmQt3we4Nez2mhWnjfwhZ3E2u50+zn3T6d5RE&#10;1rnpICf4c1o2Xw00m3+KulapHHHJY+ZCzbW4O0Z2/Q182szjF+xq6SV7WTS02Tv1ZnXw8akuZHif&#10;h/4OHXrDVb2XUBbLbQNd/ZmX5tiSBZC3TBqzqnh430unTQRzxa1ZoAlrImEmgxlWGT3617R4+kst&#10;B+OlvLYReXaXJEzfNkZl+WYVynxH8M6X4Wea/wBIH2LVEujHA1vM+wL1I2tnj2q45nU+sRhN/Evd&#10;0Vl0aZilCno9jzCS08R6TpkcsEd5/ZuobJR+6bDyD26ZFb/h34QeKviFfNqV+INEtX+YzzRbSwA6&#10;hR1Irt/Beq+JV8H3kFnd6ZNawymWRb20kRxu5OzsAD6V0fgHxrfanHeRX+jXVxFADLJLZMZcDpkg&#10;Yb6YrnxuY4qnGboQjzJ2v1t6O2pn7KMqijfQy9G+Gq6ebKwn1uxvLG8kUJcRup3g88DuePudas+P&#10;vh/4R0Wwkt7ywvJruGBmT7BKuZM52lM9geoPQ1W1XxrpFhd6LFb2mma3Czi4u2ZfXhSCcfMPernx&#10;W8VP4tj0G3sre5Hh+3lW5v7mFOsXQoa8xPFvE03Jvld7vbb06vseklRi3TjqeKLpj/Dy90rXp5pL&#10;7TYbsSm2jlKblHEgNVfGtxBazTz2GnS2P2yY3EMVwx3rCRnHbgVJ4/8AG7axNeRRW0Gl6bdMqfZY&#10;V+8F6Bievrmq3gDSJZ71L3UbK81jSbVSskEMv7yOM9kz1I9BX3kY2pqtW0a/HsjjlTpt2jsdP8M/&#10;gRceP98tvdIqwwNe3Cq4EgQdVGe9Zvi+2i0PUbmK3Hl29sixCNm8zYete5aT4Rg0vwjJ4u8GavPq&#10;mkn/AEfUbaZNklkTziUc/L6OO9eLeHrbRdUv9TvPEd8LOxmk81NpO+Tnge64ryKUsVUr1KlZ3glo&#10;ra6sh0Yw1S1/qxqfDS6t/CWialrOrRy+VOAlvarL/rsHqfxavQvAfiTTviJdT2+oWKLeoomR1lx5&#10;wHBG01574qgg8YfYG8KaLfzWNtFtnnum8uBmPHEj4AFc+nh+20q2iudQ8UW2nXEis32OxLTTfxDl&#10;l4FclfL44tSqzbjUltvp20Rzxw9RO32T2Txh8TNE+HtybOwnSa6ZQu2FTIYyO2PWvLL/AMa+IvE0&#10;3k6VE9vHMT/pN2QOp6gDtWXC/hi3SJtNstX1u4Z/nlVBEM9vnbPeuuXxJri6bqF5p/g2C3tflWSS&#10;4vchWA4PsfWill1HBRTjFSm+s2l+B0RoXd0/zJNI+FGjaxL5GrfEGI6tI587TLwyW6Ow/hVwCKkn&#10;sPDOnrpdlbeFo/7Qtrtnv5/NeaORc7Y40bOCG60x7/xlqsMmqMNEsZLZFl82G03unC4DHH61S0iX&#10;xTq2oSC88U7bW8l/fvDAnmbjzgCumpUuk5VV7vZvt2SsdCUVKy3PV9K0TR9Yks9Zgl1LwxrFkdka&#10;aGfmkjPPmzZ+UEUzxFHrXhXwmLga7Y69JPqHmSWd3aeXPvZWJ+ZeOnXNcLrPw68VKb+W78YahrUc&#10;MH2iR7F9hK477h17EV57H4d0vXgJU1PUL6NOrSTFXI9x7V5saNHFNTqVueK6ct15K+jRpWqxprll&#10;A1brVNHt7PX7W8uLvTrxWje3s7XbMhIfJBdTwMdDXP6T4ruNUmX+xJINKkijEZZm3ztk4+VugLbu&#10;lQf8IXarMWtINzZ2v/y0OBx1Pety2n0iO1stLvbN0vbOZ1ju/JUCOJuRvx9/B7GveTw8IvkTlf00&#10;03t1PNhKnGV4qzOm8OWWheFLFLrXtHOq6pc3QcSyASSQDuWNXNO+HulLbR6rot7qQhYbxbwou5iD&#10;yo5FedQ6bf8Ag3xOllqV5ef2fef6REdMk3BwDkfuyeMivdPB+hXl5oslzpt+J4EmLQWeq2u2TB9Z&#10;EwQa8PMJSwsVVjVvzddeW3a2tjaym+U8J1vw2bfVbtofOaxEpMLMnODzjivSvgOU0XxAdS+0L9oU&#10;+TKsi7CI/wCfzVpeIdT0bSPOk1vQ7q11BpCsb29x/o4kBwD5qg9d3da0PhpdDxdeXOipoZ07UQpl&#10;TVFlzB5Y5bcegPoazxWKqYnBTU42jbV3Vrde9zBU3GaaevkfT+u/E34ceDfB+ps/hdtXbUrYpD5e&#10;P3TIOCC2TXyhp/jOzmvJNZ0C1W21SybzTbxoI5NucEjHXFdJrfwj1rRdZuokupF06+ie4heR90kc&#10;y85wfUGvNtA8Kajo3iK1vZxNYzwz7J9vAKnvnupFeLgKWEeHaVVSstOl07uzXXsdNatWqzV1ys+o&#10;fAvxsu/FWkXGla1FJr2m31sUdbhxuiIHDRtgmNwelfMGtahd2klyvzRzKzoj7OgBIIxX6F69+zH4&#10;a8PfDawvNBlaPWrkpIEeX93MX+Yj2NfBM/hS/b4t6jYXtpNttp5XuIG+XgKWAJ7D3rfDYd4StOFZ&#10;cq5VJJtPT+nsdGIpVWoqbvra+pxd7pdvodpp32o+dqskW420iFfJHbp94nqK3fB/ja/8P6nZXUdp&#10;bM1rOsqts43KemBXJeIL/wDtDUDPvmjuEO3bJzsx0VfpXp3wh03QdU8Z6VaeMr19G0K8w5v8D93x&#10;gk19FXX7pSmrv+tjy1Fynam7f11PZdO/aN06a98q6sl068cSRfb+okEnzfvO4xXH/EZJNF8YlbKK&#10;8uvEv2R/KW1lTyQrDJmJ+ZZY2TtWN8d/AmleAfEgTRdTi1rS7lRNa3dndJJuTOMn0z2rPgv7iX4V&#10;28seoFLqy1QQxxwtHvRSGkB9fvcZ6V87Ry+lhqv1hJ8z0d3f/M9CNSo24VN0jrvCfgttN8ODT0sf&#10;7c1K/JvHnhVw8JIztLEcDHzU+7hsPFE0WnXqRteqNg8wGMyDswf27muM8KS+MLq/njS91WOG/VE/&#10;0iV443X7y85HFeu/HL4i6H4osfC/hmPTHk1zw/bxwyX2lWm2csFU+WfcVnXw8HW0m+d6/kvkdVKz&#10;pttWRnaR8EtTFo9xpGsW2ltDAW2atL9n6hsFZBw6kV82vYySaglrqOoC4s4GYrFbE+XyctjPrX0Z&#10;4i8CeP8AxV4HsPEU1jdXnh8ny45ZAgfcp4Le4ry7S/Bdzq3jKfSLqD7LfJKBcRbTGIiec9OfwrfB&#10;VZ4aNSVafnsrpdDHEQblFU4tHS6HfeIPiFBpOgabaXP9j2WRY6ZCN6IT1O48/nXoOifA7Wb7QodS&#10;uvFOk3UzzyW9xpjS/wClRuOR7EHtXZ23wv07wt4X3aXPa3TWMTJfWc2pm3nM3UToEwTj0rDt9dhk&#10;1gazBbPoul3n737DIPtKPGBiVeeQWPzLmvNjiqVaHtI25ZdNnvvd9WezSpzppKo7s1NP8PaNpegT&#10;HU7S50O1eJ0Mc0uBPk7Xz1JPoK5mHwdqel3X2uHN5pbBHtdQ2sAR2Ld0Psa9B0Xx5oOoWsst1pdz&#10;NpcAdXs42TzPLPEbKT/GO4pIdN0q7vNKurfWoZI7yUxWj310bYsV5EbuMAMB/A9eFVvG8ab579N2&#10;tjrdSN7Lc1rDUI9P8OpeW8txNqT5+1wTJmNMc5Q85yO1S6brfhnUrnSL+OVL5biIef8AYw8Rhkzj&#10;a+eQK57xHYeLPElwq2ep7bWaYPMszJiOTP3lkUEED0NZ9zrl7HrdtFf6HeW9xFultZYYnDymM4eQ&#10;Ef8AfVPB4fC4h88rSlpp2t3V3v1OiFRb3Z634nu7TXLO7s49RjuIYrcJcWt8nCgbh8pHWuN8FeAt&#10;Ph1uCBEe1hbdva1fciZ64FY2o6g2vW3mvfPateW73vn9RMOmW46Vq/CHw/rqrc6la3lp/ZqARCeb&#10;OMn7+MdCPWvXr0/a4uFl5vfvuzofL1R6PZ6bfaT4ks2XVLObQ3kbz47VsibA4kMR+430o+KPiPWN&#10;Bhe60axhaxQr815EZFUdGzg9KzbW9iunSCXT5rhZbryhAqYJ9OepX+KtuwWbVpLzUZbd1t4JDEY5&#10;lzG5+6Tz6V6UqeGrU3SVJO737aa9NiYwV7qRkReLtB1vTbmws8zNNbRM89qhj8syBgyrjqyuvSvR&#10;vgf4a02C7nv/ALWlxNMQWWSIIHdRgke/qKoz+F9P0+5DBLWS64af7OoSQcZBHsTXeeF72xk0I2M0&#10;hZsZt4mQCTr6ivq8qwzo14KpZKOy/JaM467fsnyrVnDfGrwlpFsjapAkd9Mkiq1iyHy0UnlsL3Fd&#10;H4Ilt7rwshe5SFoZ47gW8aYGR7CmfEzwzJb26Wuh/aZdTlHKFtyuQMjg1q/DDUm17w/JaXFn/Z94&#10;Mpdll2O79K9mjCSx06coqN797bbXMZSX1aM027el7XOm8Qag154euGsI0kV4ny03CYHue9fOnxL0&#10;u08eeDZbbUdL8zUIpt1rd+aItpB4kPY/3TXrHj3VLCDShplrqxtWdgrwbQRurh38Hapb2MFw0UF1&#10;Z4aI2sLEjDfxDOcVzZrXdabhFXaWtrMeGoqFLXZvQrfDP4IaLf2V0JLiZLxVETN/rEIYZz7VHr/i&#10;bxR4ZvorBY4/7S0aIi0uZIflljbj5+eWr1fw14cvtH8LRS2d6LXYzTHcuOnHzV4d8UvFmqeJLOfS&#10;3sIptQubhbeO/s3IJBIG3I7VyYjDxwuHhKEXGdr6deuuu6ZMJrmlHRx/Lozwa50XWtS1u5kgs3+1&#10;Tagss18ylEQOGZwI14CZ716NrXjxPD9roul+IbmdW1G1TZcrb5dCpwmT0IPrXtd98JY/EVjazXdx&#10;BB4kv4ooLo+Z5DK8Y7qnVuOteLfEb4HjwzptxdazLcwxxF5UXzvM8wk42x5/76rl+o1aa9o1p/W5&#10;UXBrlT1L9/qfinTbjT30i9mvNNAG55NibvxHevSfCPjjT/EBFrdXcdnqAbCMz8P9cVx3w4+FPiG2&#10;02C5I/tCz1AKzWLB/wBySMg/NjrT/FPw3ex8q6srU295ENxs+AUOe2KIxq0vfcW0+9/wO2PJa0X+&#10;R6N4n8E2XiyzdJ7aOG8UbUbjY9eQx6Zrfw/1iSeAPYqn35I/4z6EdxXdeFviPP4YjfStXAvLOTpc&#10;zffjxXpElnYa5pR37bqF+ku0HAr0FSp11zQ0l1IcrXvscDZtp/jz7BdF4dN16aFZUlt5Q+/1Deh+&#10;XoaseOvCl1q1glxawCz1qzB2Mq58ysfxJ8Obrw3L9qsd00P3htXnPrWv4P8AiVNp5itPEBSaKQ7F&#10;n5EkfOPmzVRa1jV0ZaTdnFXQ74PePHkl+wX7f648M3VJR1B+td34j0safdHUIE3W8+EuY/61wXjD&#10;4ez6Pq/9uabGLuxlGT5PLp3z9K9J8Ja2viTQwlx80nl4b0kXsa6KPNNvC1viWsWRVcYNV6W3VGb4&#10;cx4f1mSF9rafeg53etZy6EfB3iDbFn7O1wssUu7/AJZtwV/CtiOz+wTnTp/mCfPC7d1rXvdPXxFp&#10;1xp77fORd8D91PatqdByhZL3ovT9UZzqKMudu6a1/RnDfF3RUuvEmkTt5cKjDmfAB+U55Jr0Xw+6&#10;ahpjFD5kc0PytXI/EbTptY8CWksuY5IGXzfbPytWt8JZl/4RO2R23NATCe3Q4reg0sfKPSSv+BjW&#10;1wifWLt+JQ0C3a18PeKbgj94VMf0KriuP8B6dDN4qsNoZZEuGO1snIVMV6N4htDo3hfXtnzefc5H&#10;0YiuY+GtuH8RW0uF4jlkLfU4rnnQ5a1Gl1/+2NoVealVq9//AJE2vGatN4qtdreSqIdz46Z4rC8f&#10;3EfhjwjJYW77ry/cJ8pwdpOCQDXZ6lZfadZdnI8mP533egrhbDTLrxt4zk1id0XSIxsijbDbwh6+&#10;3NaYpNSkoL3pvT9X6CoWcItv3YrX16Ik03R18L+FLXTIvlu70jc39xe9YHxJ8QQaLokVriZmmzDH&#10;5LgED15rtbrfeX1xeyIVVP3UG7oF9fxrnL74ZTeLNRmu7q5t2ty6pHAvzFYx1YEdK87EU6k48lFX&#10;6fLv8zqhKEPeqM8u8CfCu88X3ikSuunwlTJwUxjuPc19I6PaWPhu0dYjtwpZ5NvJNO07TrTw7pkd&#10;vbxFY41529TXIN4nk8R+I00gW8TaFIpyzRuJTIP7p7Yruo0qeAjHmd6j0+f+XdnJOUsU3yr3ER6x&#10;dzeI7fT9S0q+jk0ubclxazJ8sqZwSfard74W0zUbST+z5EWws0JkVOMMPvLgVLc+Ho9O1CSzigeT&#10;eXmjlkxmYkfOo21paFpWo2d7HFFAkMJRfM3N97A5ziphSlOo1ON76Pfe3TsmOU4xhzQlb7vxPM9c&#10;udb1FZbLw/5LQlnt/lQp5kZGCORjFcR4s0vxPH4s0/VluIY9W063jtnk43gDgY464HU19T6VaWmi&#10;ym3/AHMbzuZI1XoCByFJ61zt3oulavdane/ZJY4xGyPPMnG8deOpqamWVLJup719u2nQzjjISlbk&#10;07nx5rNtdeKNbm1yZIm1BJy+3ygJJMdQduASeua17NRNeXUT6hLoc0UfmwxzIX2bunK16XB8KtS8&#10;SXckv2eK1s2kLebI21sZ9B612Vl4P8PeEoo3uo01C4Hyo0ig7e/X0FeHClUqrmasu7PRlyxfLe78&#10;j5ztfAXiXxdq0gsNOEdvbTqsMtw2RKw/iUnoorvbD4AeG9NumvfENz9svn3Zt43/AL3UV23ib4nI&#10;LgpbbI943eRABz25I6GuH1ddbvF+y3Ecum3DSqqbnj2Ip4O4nrXPVrQp6R95/gaQpaLm0NbVfFml&#10;+FdLng0i2h0+O0X5lhUZRewJFcL4+129t5YnsbyO8jvo45Un/wBYOfUHp70XN1a3kOqWFranUtQg&#10;Xyp0hwIwe3PSuR1e/s9a8HQW99cSQ3ybk+V8Im3jIwATgVyuTnB3OtNJaGtpmuQDx5pNvq9xL4gt&#10;7BGuDbx3H7lAUxuJXjAJo1CC41TUXeCS3W3yZnihiz3Y9V6cVwcfxDsdBktrjQx9qksYjaTrbrgN&#10;H1Rm7kVzWr+PF3jU0uHtd5LTWq5SOWQ9AX4OPWnTpzklppc8+tVhB67nQ3iaXZ3cq2VvLcRmORUl&#10;ViSZD7+g9a8j8beIbu8SxtdJtka6XL7o3wXHePk13fh28S6stQe91SHRbWNvNezjfzC+7glQeea8&#10;w8Q36zeI4vKt3a3VChuVUb+uDkDrXo4eiubU83EV246HO/b9Y8RanHLLK2lxyhYpG34AxtXGemfl&#10;qbWEivNVsIHtluPsw/eSRsUWXH8WD6+lb9zpmlTR5a7eOEqXSO4gEeMPg/JnkYri/EF5b32sSf2d&#10;LHCqR7z5LEkY9x1r2YRu7nmzTtqdJ4PZl1yP+yC8ck0qyzNGpMaR/NzjPJAbtWR4ivhrWqSRy6pN&#10;5z3BUXM2XSRG6yMeQKsafr0bXFstqLi4W3XiTaAGdRzs9vrVPV9Y1Ztds7p/Js/OIeHpsRh/y0IH&#10;86qMW53Jk7Kxe8QaPpmj2+mWF5brHbuBm+t8hJn34+/2PrXP6vqeoeH7/VEsLi3ht4tqTJpszyIx&#10;D/JIH9+2GrttI1O+8YXU6ro/9vTOC8Nrap5iW79NzJnGWriPF3gK58K6PqKzhrW+trhPtFi1wjhI&#10;z8wbZ1x/DminJX5Jf1qYVE780D074OzWrXl5eT3NzdR6avmhLhRsF0w3SMAOKwPiMVvNBkuFDM1x&#10;MZXZUz+7iGTx2GWSpvBfia31aFJbOyOnxyAwz7W+R/kX95j2rE1jUP7YtLjdE98rL5UKb3i2QqW5&#10;OODnqa8y7eI2tYcm5KxxWjpbjRFkWK5bUsmUXMbDYqL0xnuKu6VraafqcV6s4k2KXkkjiL7z1wU4&#10;69DV7W9Gu/7Kjuk0uW1s0G1GVN8eF4LEe9c1NFZR6fGsWqSedtZng+z4OB6E17SSqNqWzMmnE3rb&#10;WrDXHmgRPsNwOsUyHyyTz1OcU+40WaONM2z+X6KvmZA681D4C8Q3FjqS3CLOt5tZIJ2WM8EbE4YE&#10;VHe2FnDDHPPdzWcxgdgq9Yj5n+rbpk4+YAVyywVp+47IxcFYy3jht7kNJGY4+XKr09SQa7uGew1R&#10;AtlbWukrcxlnkXM8j4/hG7qe+Kx4Nb02HyLNd140rbvmQEyEjGG9MlugrQ0+005dVjum1BNNurL5&#10;xGtocyNjpg8A9q3jzUtHsCjyJ2LepSRW8EVvpcbyRwnzbiW6tRGJWP3FA6j+tZ1vDE2myy3olkUd&#10;bbcUdCeMjJ6CrA1iTS9Ss5bm1S8WWNWmiuGKNx0XHXpXKa9qEerebsSO1uG3fKsrmSAE8ZzwQa6I&#10;0rvyKjLS/Unhvra11KNXT7VYpnETOU25HG7aKqaxdH7HbfYUmbZGzJHIpby8n5wB0FQFLbR7CN4J&#10;ZGvpCUjZk5fA+fOM9Kr22tyx3Q0399Jbo2+TawJA9OeK7IUk3foS6jSsN0u/LRMqCSRnjVX3IM+W&#10;OvQ4xSDUrfTxHKltumYlRFIvAJ43DtmmaesMl5cy/wBmQ+TcEyhmUokQHULjoTVmbxCY2u9RW3h2&#10;uWX7NJF+7QtwNg/vYqpRSdkJNtamdDMtrDc29/58ciYZ2WLILnpkj0qeGexktbCK2uyshZ1nlkV4&#10;1VhyMEe1YVzqjw6bZ2dvF+7fcQszZ2FupGPXt6VXtrK/aEK1wJGkJyu4/KBVugviZMZdjRjvDcXd&#10;yhmaZU+ULyFz7YqW4ZYW2Ahdud/4dhmn20klnbyXF8YY2cjEkeAu0DoPesMXcurMIFg228chcy7T&#10;kj0PtXKqbqTdtkc0ouUttDorVv7Ss7K9ZLaFoWeEpdLkMDwGPuK7a48aeNrXQ7jQ9I1VrfQ7eVLp&#10;7azuD5N0VfEchUbfMwTXCLrFrJqSTNZy3FvGF/0Vnxv2jGMjv71Npvi+fS4i65a3aNkNn7HjjvR7&#10;N9Ed0XyLljse7/DvTvEnxV1XXU8Naba+KfsenyX+o/2lBBaXYYDfKseMmT5ulZ2m+MPBWvYWfT7P&#10;T7gY2JcRbHRh6FcV4z4Z+JHiLwTdpqWh3VxpOqeeZRqFvmNxkMDGMYyOea5+61HUr67e8vfNuJJ5&#10;N7yYID9+K8qtk8K0m23Hzi/zWwVXGVpL4j6ck+HvhLxZLHLHpcG3HH9lTbXB99tdb4kvtLbwrB4a&#10;0ub+z1YCK48w7XZVHTPua8t/ZI+JPhP4Y/EVdY8VaRLqlk0LxNGWIEYYdcVyXxH+IKar471C/wDC&#10;Ut9Y6LJcO1ra3E3+qQ9Blq8mGXY2nUcKdd8tmtb+XqTOCVNTTTfYyfFfhXW9LuEa1tppPmKRfZ0Z&#10;h14O4fyqtNqPiHS7Qr/bGpwzRqYjFJO+V71v+HfH2qXdy1qkcl00IBeeNThQOMk1LqvxK03xhcxL&#10;q+n3NvdQL5X223XeXXPBkCjJr0+bFRtCpSTS6q35M5vZXV0eeQ3epalfSefeXU0irv3SSsTyfc1o&#10;69rd1q2jWNlKHjhs2CwLkhDjqcep6mtq68FSTJLeaXIl5ZEHfcQnyuOvzbulULfTbe1tjPcE30yN&#10;tjijX9zgcjnqa7Y4im/ej93W5g6Moq7MzSV1/Xrt107fKyRjzXYABB9T0r05vE03hLwpJZ2TQ30i&#10;IFEV9bibZOTzKgOQNorh/t97NLFboXVfN/drH+7j9yEFbOj+J7XQNXN3caLa65bxxSQ/Y75pBDIW&#10;RgJMoQQwLblrjxCdZpOKtvb/ADZdJuDv1OU1PVL+5mkE9xJe3TkmR5HzyR/IdABWUmbi5jhbcy/d&#10;b5uVHpWo8ZMSN97d+H0o0KKSSYsv7z730XHJJrujJRi2kYOLb8zUsPDQ1je/nOsYXdt3HhAegPrU&#10;reC9K+0Q2y3M0l1JIqovlFAM1f068ktZUlfe208eWcj2xmuo07UbmeO9vX2zW9rb/IrDqznbXmVc&#10;RUgrp/10IVN3scVrtnBYTNFFGqww4RFzkYHfPU5qnp3ie+8J6gbiwkgaXYN6tCJAc9ue1LrF+Fee&#10;XcyxphkWQEYArgLTVJG1OSVnZlkP3WXJxXoYbD+2ptVNVbr1LpRbdz0meVvFOox3NvbQrf3jmaWN&#10;XJj8w9xu6Cq7aIr6nHFPeLIrn5oo26L3rT2po9rZT6RI8n7oE3DDlQeoFVdNs1YXV5KJYcxN+9ye&#10;Sf6Vx89k+V2Wy7kSheXmQ3N7unjTzPLuH2hG3D5PQDFfSHjD4l6V8HPh1ofh1V+1+IXs0ZLGPCeS&#10;SNxaQ+56CvnW3tUa5Eb3lrZxj/lvJxHGeoJIzV3wnol/4ourjV7+4fUJEb93cb/M8xh1JJ6AVlOj&#10;SqJSqfDHp3fRGqTjG51vwlt9Xj8cWuoTkNqd7IPM/uJHhiUA5FfQmq+Gzqnhi78g/aobcO8cUnXG&#10;cuD7r2NeU/CKXb4tnk3rJp1rbs811/y0lLHkD0Va5T4mftG+IrHX3tfDk39j28MmftNqvzTAdAQ2&#10;cADrXm1sLWx1e1JJNL5JHTClG12YHjLxJYPqM6I0nkhv3zbgSPUV32gabo2q6BZXdrpscMjqhCXu&#10;ZPMYdSwHr2rwux8Vx6l4xk1PUNOtWhuWLvawxbIMnq2PevprRNGvo9DtJbq1fTVuYBLEikPiI8Dh&#10;T+nWjOqTwlCm43v1d9PSyNadJLdanlepaLFNqj3Usv2dUZjtjb5FIC9C3bNcprHjGbRVkS3WBpFB&#10;iDbPXvXbePbq10qyuItRw0UhaMRRud7kDt6YNeKz3QvtPt8krJGWXzWJ+cV6WXxWJgpzWhyumr6o&#10;7ux+IbDS2hN5DJ9oh2yJMhOGxjIbgg/Sud0m1L6lM2pPPPZXP7qedj5kcZPRy3say7Hw9cXHzQRG&#10;T/gJ7+ma7PwxoGuaZKZbe08yOdPKnt5nQeYh6qwNdklRwylyOzfojqheKSscjq8kli727OgWNzEF&#10;hcbCB0IxWQ9w8kq/O/szHOTXpWvfDL/hA7myn1mN10TVJjE7R7ZHtmXpjaTyN3Ssa9+Eeu2tzHJp&#10;0D6jps4P2e8X93HIv1auijjMNKClzqz2fR9Hr3Q6mGlF3USLS/FF1caatlexNe2aEKg3YMZ9j64q&#10;HVPCEk9tJdadcm9tgQzpsxJH7svp71oaR4FurG1dLzU9LsZfNZXRrndjt/ADk1cstPaz1ZIbfWLW&#10;RXU70zJhlJ6MAOR7Vi6sKc3Ki9PnZnI6TT1RvfCvw9pl5Ed0Ef2+OFhIsnzFWPAK5p+meEAkl19u&#10;jlj8s7o9rkpnoc5Aya6W58C2/hPfe2+uwXU0LK3+j7w6E9iCMHHQ11dzBqviixt7+1sm1TTH3Jcx&#10;R4iPmj3J+5Xy9bHfvHUjL3Zd7q3krmsaDfu21PHmvNMtbi5sHuoLOPLRGRjvC54wKy76ygXUILiG&#10;SFrPcFeWNuHUHBxium+IHw0h1hZJdIgFrNCSxgaUSDnnqBXHeHdLm0me403WvMsWTL26smUdwOV+&#10;pr38POlOm5wl73VaGcqTijtfB+hw+Kdbu0QrDa20JmL7P9YTwF/Gpde06K3AaWXdDAzOW4ygG0Y9&#10;6ufDjw9rFmsi39s2kWlyy5vL2XyY5M8qBuwfpXO+P5oNXL2VheNGociRum9gSO3SvO53PFOmnovm&#10;iJ0rI4/T/EbyXd3vuZZo5GLo2/jHpinz6rbW97HKu2a4xt+h9s9TWPNbvZsFtT8xyj/LWSHeOfep&#10;3Kp+7uxX1UKcZ7bByI6rUNavI7OOWKeSGaP5Y7mNtmz2GOlb2i/EvV7jThFcXcsl1H8gfr5kfX5s&#10;dSOxrz6eSS6hjiYlfmP3XGOOn4itTTL/AHNHuXcqH73GCKVSlFR2FK6jodZqGqi4hluvL+/1b+79&#10;AO1cH4ttjdXnmxp8zD73938BXY6Pc6b/AG9Z/b1ddLM6tOsOMtF/HtPqaxviEthF4luRpEjrp7fv&#10;YEkA3xqTxG2P4gOtTRqWqKKXQmNNpcxxVrczWMoZCVbv7+3HavQ7LN5ZW9xbs33d6L6Ov07V5/sm&#10;WQ7fmz12rXR6D4gn0m0+zo+6OQt9UPqK7q95R03BxuT6jLHZyHcGZZSd8bNwD3x6D0rFuPsl0rsk&#10;AVtvCsx+XPuavXyjVNwX5emWbk59BXNlDJn67R74opRTW+oKOpq2kEMiO3mutxGM+UzDLfQ1Q/0i&#10;3nd4CG45+biktkmchot0jfx/SrGpz+c+9V/2v94e9bJWl5GjWhVW8l4bzf8AZG2tPStalsb+3vWj&#10;gumhIbyryHzEOOzDuKxYbjcfn+8Rtq9CRMm1CjMT/CoyTTnFdUStHdH0NL+2D4huPCL6HBZaZpKJ&#10;hYDpsPlpCO4VK85TW5dY1I6pfzSahcSsCZZmPX6Vwc9q0coT+6fx6VNHqd1HCkUUvlxsfu9PwOe1&#10;easLCGtPS501MROorTeh6PJ4ktY3SRQu7jzPlHSvq39k/wCBOjfEjSJPE/ijT4ta0f7WbUae12bf&#10;cxHEhK9Sv3gK+CGvJPNJZhJtHO01u6L461vRbZILPVrm3jZvNMUcjYY+uOmfeuPF4SvOlahJRl95&#10;jRmqc1KSuj9Nf2tvgvceKvHHgeTw14dkstWfTSZbzS9kDRiFfvh1wPlzXxH49+Ok/i6zvvC/jCzP&#10;iKzSQImvQqLbUE2+p6S/Q1y/iH9orx74mjtotQ8UX99Hawm3iYylCkR4MeVxkGvMLq4ZZCeWjYc0&#10;YXDVlUc61vJefe9kelVxkZfwl/XodlcfC/V/DMGneKdGvYdc8NSSbTeWr82x/wCedxGeY2+vBrtW&#10;8QrYwF7i4Hk7fk3Lnaa8w8AfEbWPBuqPdaLeGGSX5JrWT54blW/hdejivXLjUvDXxQWfV9Mt4tD1&#10;i1hR7rQ2b9y57y26H+VdmKjPmXtFouv+ZwVIe0jzR37f5GNcpq/ji5jlfGn6LENpa45Mh6Z2V2+n&#10;fDvTNPi3PN9ojiHErL5YYEKOOwrirHxJqMN1P+8ghtRJynlZdQvTBx2rqdAe91yaR5c7YSFPzlEz&#10;0A7dK8urGpJcqdkZOotjS/sDw1p8cb2tnHI2W8u5mQY3ddqgZOazde0LT/FMjte6VHeNGdiLu5XP&#10;UDGK3rhorGORpXt+zOzKOAPc9OK4ZPi9pVv4kjs7e4ZtPk+T7R0G7PX6Gs4Qqyl7t7r1L0WpvW2j&#10;QeHYJU0mNLGEttEuwBsjs5HOBWWNR1Z7qS31y10n7EoZPNabib8Grrn1CO6th0ZXBiddoweM8kcf&#10;w1xviJotX0a40eWHzFcGVGUc57Ee/rU2d/e69eqEkr3PKvHGg6La3lw+i3zXC/e+zLESijvh/SsC&#10;ytA13DbsZriHaGKWo5J9DVe8WWzl3bG8uI7T5ikISOtKmuahff6KsjLak7nWFdowPXFfVU4TUEr3&#10;82aSSuej33iqO08LHThaPbtJFj9444/DqQK5TwlFBa6zFLcSQbUO0favuqT34pfD1rpP2pLzWbny&#10;7OE/dh5klP8Ad9h6mtDxd4ztNeSO3sNMNjZwsVhbq+K540bRlGPU51HSx1954ht9V8xbeSKaT+7u&#10;/M+1cbrlhKt//aVvKkn7wK6NjeMdRxXIPcCPbt+Xb/D0NXbfWp1vo2XbuIH3uKccM6esWJ37Fm+8&#10;MXsmoGK3tpGjf97A2wdD2JrUtPhJ4tYCa40G8hhJH7/ycovvnNbnhrxMtnFGYgGjVjKiSc89wQeh&#10;9DX0H8GfippV5ZOt5bNpscZ2SfL5yfj3FeNjMyxeFh7sE0tDSEVJ2e55ZoPw8Hh82jW9pL9ob5t0&#10;ijzDSa94CjLyRS6ftkQl9y8OhB9q+zdM8P6L4kSC4024tLhXXh4eX/DPetC/+FdhcWwa/tHmtdu0&#10;2Ma+Wjf7zivnVnFTm5prU6o4dtaH5y+P1mt9Ngivdkk0hGydh8+B2JrjbPRL66UPa2c00ak5kVMp&#10;X6P3/wAIfCsmsx38XhOyWZBsjWaIyRofRUORkmsLx34JXWFMTWkNrCionlKBHHwM4Ue1eh/rJToQ&#10;UVD+vJGcqEj4FtfBmp3SbvszQx8/NJgCtPR7ZNNmudOYR3W5hlo16GvbfiNp1n8OtFeVgjXUnEW7&#10;AO7sAK8M0B4meS6uE3LJnCyfdZv9ojnFe/gcdPH03Wt7nTzOGpFpWe5sXOkh4/4Zt3Vo6xpNDSG5&#10;8iVTtf5o/l7nsfpW1FclZI44sLuJYqq/eFaU72upWRWfy1kXpt9T0b2NemqjRzt8pwGo+GWVnIJ9&#10;/lrOtxPDci3TMinP4jvmvQ7hJPspRXRZM/gvNc3rchsTMkSR7iQpnXrjuK1jVctGbRnfRlaz1X+y&#10;7CWDT7eOG6cFJJ5DvfaeoX0BrDs4zcXcXnEsrMN7N1IzUaboZjx0/irQs5Ypjif5c5WN426fhXQ7&#10;xR0baHrPxWg8MeFfEmjaGJLibw+trE8/2J1knCsNx2OeCa8buI4WuJGgkdrfzD5fmcEjtnFGqqFb&#10;aG8zou5vWs6N2jc1hg8P7CklzuT7vq+/qVo3dG9o+sXmhsWik/cseUZciob+7hmld0xuc7m+XoTV&#10;ITttDM4bj+Kowm1vmSutRSfN1Jt1JeG+VO52it3wBPZ6b450W61O/fTbGG6jeS8jhMrQY53bB1rF&#10;eIwwq7Bf+A1HJdlk+4qt/e6mk05px6DSdzqvH18mveJLi+XUoNWku2aWSe3ieEA5YdG9qyrTTFW7&#10;DbN21h/DnrVW2jDW0bfeq9ZylRuU/MD91Wxx61gvcjyLYmTbZvxaJbTW8bLGjbvlMbcc1oT6bFpc&#10;QgncL/Dt2dQenIrMivN1i+xQ3G8Lt7isy21B5rfdLLuwSxZm7n1rjdKVV6vQyqJyVjtdFl+1Olv5&#10;ax2/llJPp9TXTeFfDD310G2SqqfxL8oTtkCvNdO8QwWJjkeeH5W3fdzmvadB8caG0Flb6bZX+p31&#10;8pxa2a+ZJkDJBAIrzMXCpTknBaP+rszdNzVrG291oCuLPVb6azvJVLIjISXKjgqVH3j6V6h4k+BW&#10;h+FPBlxJ44sYNMQxR6o2s2qyG7sywzHbsDiMFvTvXk/w1+PejfDbUNd8Q+IPBF3qWriIr4elvYP9&#10;Fsph1ZvVjVf48ftm+I/2kfCem+HbzR7XQtNimW4u1sZXk+2yqMIzFuy14ssFi8TXUI80IK3vJrfy&#10;XZHo0qNOlDnnbm7HnPiPwjdXGhzanZ215faHctLDY6tJaGKO6CnG4A/cPtXkenXkuk30cq/eU8r7&#10;ele9eCofFfxbm0/wSPFFlovh/TINwi1S8jtY/KByQu7AkeuH+OPwim+HHiR4UuYNSsZTlLi1cNHz&#10;6FSRzX0+GxCpVfqmJa5pXatfZbXdkr2M+S8eZLQ4y+Z7/V52iDTNNKzIvc5PFfQPwu0q8+Gek2Pi&#10;eO4itdUtJvtaSt1hlj5jHH6juK8UttDNqkd7vFvtIZEk53N1xVzVfiPqOoWL6VDBBY27Aeaqx4Jw&#10;exrLG0K2KjGlSdop6+hlGLjJM3Pij42vvHnxB1XXte0u20jVNYmF3PBZoRGGYL8wHvUGgWdqt/FF&#10;cXK7sCUqynYyA8jjoa4W7lnvp/Pe5Mkzks7Nkmtm2i1HUIg9rbyNJDg7uU4I5Ge4Nb1aPuJSlbv/&#10;AExOCuezx6VoM6SwS6ZCu5g6+YnpVOf4TeELq5n/AHuoQ3SbsWy8h/oTWHp2ppdafFFv+yypjzFk&#10;/g9cZ7Ct2x195oxBPu/efMkjZ3uT2LGvlm8TQb5JsiM0nZnpvh3wHp/hnR9OitQkkMsQcMzDLDqc&#10;vV3VrjR7O3lW7sraa1YbFimZCPL/AB7155ZePJfDthe2SlJACJYIlYnYxOH/AAbvXL+JdSufEUkd&#10;1e3BWONW2Wyn5ACa5o0ZSqc03/nfc0lUSWiPO9W0b/SJEsv3dq0pwjN27Vk3Hh+S1curhttdhciB&#10;tkS4kk3bivPQUllpy6hlJZfs29SxZuRjPqK+qhipQjd7GHMcPJcj92jPukzx83QVp2mlXt5N58EM&#10;kkiN/wAs/X0NP1bwu8epTRrLHdw55e2fzQta/wAPWeGG8iyu6LO9t+Djpn3rrq1VGi6lPVo6IyvG&#10;yJjPdWokLI8chTaVYfeI/rV/wZokF0duqs9vgs8bR4B59am1nRLi5+z3TyJ9lDBtm753x3FOWC8W&#10;FZ3L7Yx+76ZbsSc148pc1K0XZsj4R+r22naPqvkPcRx+Svz+WSyZ9OeQfUVn311bXUcSpexyM6Bw&#10;3KdOMYp88NtNqEjon2ho2DyfOMGuS8Q3guL9/vNs/i3da0oUvaNJt3t5GF03ZI6i3/0i5i3SP5f3&#10;dzSgYyKkAuPDOqBJ74zRv9/dynp1rN8NNbNp4lmnEbZ29eoFa+qxW0dpElvNBdM8e3bCfueo5605&#10;R5ZuDWg5tX5SKfVGmcoxeGGMFhufd1q3FcXsxjt205tTsHA2RbgH54+Vq5mKGa1wmXby84Zl9fWu&#10;n0G+WOD5gscg+ZNrjjPWsasVSV4q5nogntU0x1N3bXlmwAwt0wYE++K0obJ9xbzEjhLZG5e55HQ9&#10;6dfatNMvlKVaNsZibt247VmDSp0HnJa+Yqt96GXdtI78Vx3c1eWj/ruRyps6CGVY2CpcFti7NuR3&#10;5Pbt71meI9LM0aXCoVXjDNJvBU/3qxZriVrl5Uj8uR3PmLH+7GD2A6AiprnUbrTW8qcJJjG9ZFBF&#10;EaMoSUovUdtDPmsQx3MG2qA3ytgn8utWYZJY7Zsed5fGxW7nvVeWWGeXdDG8cZO51UdM+laV2mmN&#10;Yi4827+2LjKXIBQemCtdknolIIttGKdNtZiz/PHxvPk8496s31oYbhFaTzFZFYS8EEHvmmXeJJRs&#10;CLyFEWfb+VOiQCE7Cy5JI6fMRWvM9G2Nq6Hy3Xlx/K25sj5Pr/ShIWmf7zbsZ3deR7d6T7O0yr+7&#10;+/n5V6n3FPx8i7IpmUA73VQCTWei0RnYtjFuhWV/lGZSvGefb2rPuZZrqdjnaxz8snHI4rReOyuL&#10;WJIpmhmT53iZCM8Y4/rWHrQljm3RT7md921kP3cYzRSSlK3U1p7DfsMk17h4zGrtsDSL3pt/pTad&#10;diJz5cyYJbd3NSJcSR7N3+rQFg2aHLTOhL7Vdhlm4AHTJrpUpJ+Rpe7NWbUEuNBsLdd9rcbiZ2Zj&#10;skA6Vd8O6mfDNwcr52/5UiZMkk9MAVTg0SfWr2Oz06H7UwyAyp2Hc56Ctdrq1+H1+l1BeRanqyNu&#10;L7OI8jkL64rlkozjyLW/Q64xlUd3sb9l4d03wvbR65rMStdPJuXSo3wEz0Z/T6VwvjLxle+LJotO&#10;tXmkzKV2NglyfpXO6t4hudav5pWcybx91mPyc9PpTdJtjatG67d2fvKuDk+ld1OgqPvyd5G7lCEe&#10;WKNLQdFtdFupJ9U86S6TOEjX7pHTOaS9vpLy5luJW/1xDFtoUBqk1xp/NNw8nmM5LlccdMCsp7hv&#10;L+UbpP8AaXA98UJyq+/JnDVm5bmqjBnO93bp97P1NbO6TzrW7vZvtUaHygs1wWwD0GeormIbh227&#10;Y+n8NX48tbqzRiGHO35RnPt9awnBmSdjobi3s7e2/wBIRvMZA26OXcmQWHzU+81eBooLeC0a3kh/&#10;5btyzD6+3aubiuStzGpl/i43dgRjmr0zGNMpIfZeo4rncbaS6lXJL/fJOZ3kK4k/eeYmcjpWXPrc&#10;tjZYBjjkBdgq9gOnFaD3bKoyF3A/JWR4gsxJaEhB8hy/+yO9dNFpyUZbG1OV3ZmZpkuo68kss9zK&#10;0MOGfryKvXN55elzW6TrJJwvltn5cVNpV6/9mvHbRvb8hTtQ5bjgke9YN1b3NrefvSWmlKsV/Xmv&#10;UspT7W6FSim9SWV7mO1t7WWOHamHEirywbnmtTSPCU2sB5RewW/zH5ZFyePYVly3r3EuyX3+ZqkO&#10;j31xAJYJ/mXqqy7Dj1FPXbYbaOmj8FarHDtims7r5lX5VAzn61dh8KWkei7r+3mt5lPMrIcOQem9&#10;cgiuJju9T0p9k89z5i4xHI55ApI/Ed3vdWuZo93zFVcgCsZU6nRktM0vE/gS00+EXmn6lBceZ83k&#10;K+Xqr9lhs7KKJXHnSjdIzYO3FdPpKrfeE728d7KaSOSNfImYCfncfMTI+6AvOK5LUI5NQvY1gjSO&#10;Rzt2KcjFOlVnK6m9jWKVtSS0+a4jRF2rnl93evdvC2hTXGjRTo0MzRnmBeoAHv1FeJ6VFd2c8sCW&#10;iXl1n5GX59nqRW1FrurNIPtXmMyfw5wEryMwoSxKShJI5Z767HsNppsFu5XzI1UA/I2R7nPUc1a1&#10;Tx7ofgjT9s8nnSYDRxK2XY9QDjpXnul6lqurWzrZeT523cZWHQDk4965DxNDpGnvJ5ss2q607M07&#10;M+I0/wBn3zXg0stjXqcleTdui/V9ERFKTMvWPEja1q91dMj+dcysyMx+7k9KbcTutg3nuY7xMYVk&#10;2kehU1b8MeFdZGt29xb2kEjQgXKLcOBGcchTVfxnrN7rmv3Fxf2Qsbp2+eBRgR46Bc9q+xj7P2ip&#10;07WS7q/krdjpiktEYqh2nMjv+8+8W6nI75qyLmSRNmW8tDu27quaJZz3EN7eW19bW9xH8nkM4R5l&#10;bhttZ5t2WQpIPVR25rqbi212NFod74Tj8TnSVv8AQZ5mWGU4gWRXTpyTG3GK5jXJ5tQvpDe232G8&#10;bO/apAIPTKnpXtnhvxPoHg3RRZQTTTW4hX97NEY281v9ZkDpzUupeG4viPYR3r2bXELBljuocCTj&#10;qFz1r5JZk6OIlKrTtC9lLZ/8EiU23bofPc1pc2MiiWMxq/zJ6OPUGvTvBXx48SeCbeO1ikgvLNDz&#10;FJGAcfUUui6YnhiS403xRD53h6RWeOWRMmNuxQjlSe4rhtaj0z+1zb6SLmS3Zv3PmMHJz64r1Zqh&#10;mKdKtTUo733X39GXFI9s8ZfGyf4jaBpujabEbZS2yWKQ+/Cgmux0LwppXh3Si0N0z728suxwkkoG&#10;WP4V4n4Q+F+v6o0V5ZiC3urb/SEW6lC/d56NxXsHhu3j8VXSnxbFdR3CPiO3hmUWjqeRsCdj3r4z&#10;H0MNhqSo4WVoRbcktXe/4hKWm5zvxFNlqml3VvZwx3F1AR5jwoX8vB5O4VyfhP4kal4ZnSJNW1Cx&#10;t3DKHtTuPp8yt1FfVOreFrXWbS2tNM0+206DyTbyRQShYo48feJP618W+JNM/szWbmxyJoYnaLzY&#10;2BRsFhkEdjWuRV8PmVGeHlH4dbOzeuhpGLpu56BafFzV9Du2WG6g1CGYbw90m7fznr1BNaF78S9M&#10;8UWxtdX0lPLkO4tG/evGIoGuptm5Ocbd3R/ritzwpYxanfnTbp3iafCROx+5JnoQTXtVcswkP3jV&#10;muq0froXfmWp6z4W8E+Do9XV/wDhIb6C0uY9nkbBG/PVS3IOK7q/+BegvMsul3t5Zr96K64dNxG7&#10;cR2rj4/gj4n0mSKG/itWW5hM0H74ESL7daLO48UfDGfdLiaEquYp8kEHtj0FfK4ipUryvhMXd220&#10;s/wOtSSWq0FX4dz2XimJNcsrvVY8qIb+2lOU7Dqe3cV1uleEtI0fxjDpT2EmpzalbSs88+OdvEik&#10;YFW/D3iuPVYo7gW7w7wZHiZdxz6nPSvN/ip8Srltf0TVPDk0k1xYwyxvNIuRGCdoLgVz0njsfV+r&#10;X5dGt2lezs3bbUIvTQ6fxd8BbVbK8TwvGljfTQN5lncTFgwHI8tuSDXFfDbwBfeEbK7vvFHhXWvL&#10;llEUMlrL5a7x98MDkEntXXfB7RPH3jjW31SHVHfUtaeQhY4wY9yJkFwAdiGvSfHvjTUfEmj6Zoze&#10;FdS8NalGfNkSTMrySqu3CpsHBPQ9q7vb5nhV9Wk1Vg95Xacf1auerhKEG+Zteh89eKPBMqz3LT6f&#10;JbzbnZEklw7oOSOMgms2bwY1nZSTX9vPzFujuo1D7WPChx2+te52/wAeri50ZfCeuaXp9xYR24T7&#10;XPYIbiEE4IXBB3CtAXl74o8SR2XhzQ3t1u4Ioo/7WYP+7CbTkjhErrjmWNopRr0kvNPRrozoeDoT&#10;bdNnPeEPCmnrrGj6Ho1yZLW62JP/AGohA8wjIjHl5JB7EV0PxM1C/wDC97bLc2iaZPuz5UbHtxkn&#10;OQOK7lPhnYeCtbgstE1OK+1qGKPU01K1by/s8g6kIM5Cfdz3FXfiTq/jbWdeuNF8TxWWqaXPG0X9&#10;sWMUctvNESpwvB8tweQ4rw66qYzExnBXit+/qiMRQjKg+XRni/jcDxFo8WuWdx/p1v8AOE6OQOuK&#10;6HXdFuPix8Hv+EutRG+rabKYtStoVSEYQcMoHdk/M1zhub7wjfzaXPbx3lrNcK6Szcpx2PY5HVKr&#10;aXpMkXjmPS9LaSWzup1Q2zN5YZvvZx0wKSh7BcresHzJ+XVM8FK0fe1v/SaNX9n9vCetJrVl4muN&#10;ZtpFgLWyw3wjt4wVxuaPB381lXvi1/hvcajaaVKt3cMBm868YyNp6Csvx3a6X4N8c6haaQwhgDkP&#10;Zs3MbHqoI6iuM17V11SVFgttsix/OrN+Y/Cu6OHWMq+2ld05JaP7xOfuqDS5l1M67JvmkljDyM/7&#10;2SJc598f1px8bXVjpq6e0k0NrGzKVjZ9pyOpquupCGR9rlY88rt6j057Vi3TfbN4ftltsbZLDtmv&#10;q4Uo1LRmtEYrR6FbbZ6pfFmk/dp9xpMgZ9gK9Y+GvxX0Xwh4Jg0y80qSa43O07RvhyTXmNp4edhu&#10;itpGkK/I0ak9fYV2ngDTbe3MPiSeOCGxwd8sw6/wkrnrjFZ5nHD1sP7Oqm4p6JO13rZXRtF30NPU&#10;PH3i7T7S6vLCMaFpuqg28kasC93EeoYdCK53w14ZvtU1OePS9Kg1i8SISPeXTnyrVv5V0+vfFHw/&#10;ql9F5OIVDLEnmKfJUZ7Ct7X/AA7oPgDQjq+keIDdzTJgLbv8k2eegrjlinhKMKSp8s56LRtejZ1S&#10;SSTiyl4K8P8A/CwL7U9A8UeI7y2uLVGNvZx8WsgFes/CHwX4YtPCF1cw6ZYrqttIGLzRbpOuATnP&#10;Br5itPHeo280s9pdJZvKCHbGSSN38R5FM07x7q+lSLNa6tPazPlGaF8OQOSCOhBrzsfleMxsZQjV&#10;5Iu2i7rfa2j+ZzKbfxH1r460jSNfuLy3e2SCGaLbOsaBC8g6fiteFeHdWm8OatqNn9nN1YuPJeKT&#10;uR0OR3FdH8LPGp1O0vbWe4abWZ5TJI0zEiQH+tZep6ami65dJOpZY5Fwsny5P59K8LBUp4KVTCVW&#10;3ZK3+aMJys1OJW8P+G1he+1L+0bppJSbcxKhWIRqOg55YHrXWfBHQE8QeOL3SzPbw/uJHSS+b9wh&#10;UrySBmseXxJpFrc3SWrDzplU3ESqfXH/AH1SfDrVtS0/V7nVNOvU01pVkt3k2guYz3Q8ge5r1Yzd&#10;RyniYvk00207ERcpVU4H1DrXgey0mz1DUL3xVa6pNaQIkmnx2phmuYhHgiE5yVHUpXxe9p/Yd1rl&#10;rFG6+cTJBPjODnbk9sV7Vo+p2WlTXDX9y0jy8vuuC7Hj+I+vpmtPQr2PxZcXWkaDoTaxfGzlujZt&#10;9+5iQZkwtcKxUIVXDCYe0XbRPezunqehVXt4qNSep4F4NkuNcuLSxuInW+jmaJ41QgIQOTJivV4/&#10;gvPHHGZY2vo54GzcR4VEP3t3PVKwvBfijQtM8WHxNZedZrc7od7YzbyHoHU9VPSvYfGHxhOjeD9O&#10;v4dWs7+1uX+yXOnLCPMtZQOSOh5HQ9DXNmVfGuvGGFhZPv36r5HNRw1PlcpyPKfH3wlfw74dj8W6&#10;Tdm4vtLMU6GOVS/l/wDLRFH06Vu/D34meFptV+16k1zq0M1vEGgjIjdixYEZPp1zWT4p8YTahZR3&#10;unG3/seXK/aGkAjY/dwV6ivnuTVZ/CviFJIjZ6lb2k26JVy0DhudhJwTXo4DBVMyw7hinecb272/&#10;lfozW8doH103hi88dreab4e0j+0oWkW5S2uIvmQg5V0cffx3ra0v4A6409lql1c2HgSXEvn3z3f2&#10;Xz29wc7vxWvL/hf+0Xr6eGNP0jSbyXS7WKSV44rGUrIFY5KDqcA12enfHHxAmnXkDXVvq1m03Kal&#10;D57ZPVA+c59a4ZUJYOPs+VuSvfWy7edzsp0oS96T18jpdVgGiQBdc8WWPjbQLYg31z4WbddWZbkb&#10;0HEgIHVKis08E634iivHF3q3hxgFt302ZLeSSM9Nz4PSvPotXtofGg1q4trPRLm5i+zmy0q3kijO&#10;f48En56pXMunt4wvovD99/YutkLJIsePs07nIbdEe/rXNOFPmbw9Pktre112aa2tfW6XyIm2rHsW&#10;l/HeTwJrkEc1nBrGnRsVsrDUbgqE6gcpwa+e/iz8QZdb8T+IdUjhs9Pma8aOW10/LpweVEndRXm3&#10;jnxVqM2pW9rqRjexjm8kxWGPLkO/oc9PaqXga3h1DVdc0ho2tTdMJoPOUYjw3Oa+jweTxwtH29Sz&#10;66eqT19FsZTq1KsLSke46h4B0DWPgzoPjrw/EyrbTDStXWaUeZ9qPzZVM7iNveuv8N/DGx+N/hrw&#10;1onhqxt9M8SWQufOa4yJLlR85+Y8EjtivK9NsW8NaR/ZvmN9vmlEqpGQyCLoOM8EmuhA1f8A4Q2/&#10;uLLUXh0+3nVp7bztrpKw2iUDt93kiuGpP304ydr6a9H02JjKKbvC6tr/AJnZ+LPh78KPC3wyS5j8&#10;Svrniz7QUZNPZEgZAOYzET5iEetcg/jfwhN4Zt7KLTUs/sarLJbtC7tesT9wydhXIeD/AAvD4i1l&#10;IJ9Qh0mOY+T9rvARChxkbioJC07VfBV54T1OW11SB7GYgSosybNyEZDIf4lbqprpfInZyd1/XmYu&#10;pKXvwgkj1Tx3+0bH438M6VpMXh+LSZNNsXsYLpZTJIsR4AbPdRvCkV5xoPi+fw9cQX2l/u76N2T7&#10;ZNli4I4LA0vh3TbC81KOyvY3mWbo0II2kjkgDJJ9q+q/hn+xzZ2aSapr+mnX9Cktzm3hL211AH6S&#10;oG9Kwco1Kio8rbfk7W218kdsIYjEfveZHzz4Z+Oetx6ONA1G7vZPDEs7PNZ2M3lFz1BGcgAHtXoP&#10;w81vSL/xRYeINW+06xDEiQ+fuAuowXBNct48+Ck/gnUxB5RuNNuY3lt7uNdySRA4Bb0YdxXb/s8W&#10;vhex1ue38R/aP7KYDLWjZYS5whya8bGOlVj+7fK3prorPu+iKpOtGqqdXU9N+Ms3h3xdqGlWei6Z&#10;/oRkD7rmJFuJdxwcsvVPY1zHjbwJqUejRaxa2drHp8d4LQWMM3lzOT/y0ET/AMIr0bUJrTSdeub+&#10;XzV1K1Ky2S6kwBuVJ6EAY3fxVf8AjF4h8L/EDxJZLdW00N88H2SeJQkYMoOcGVTn6GuqpChiE5uS&#10;59PdW29vla2x7EYTbs9jw/wZc6NNo+oabJ5kl47horpm4cJwRsHT2rK1Gyni0LxVYY3W8lm9xHAo&#10;+4y85PXt3rpvBvgFtU8VzrdLeaG1oGa2uZkRw8qn5Np+7ID3TqRW+91aW+lXevQSWVnq1gsyXWnW&#10;t3sn3D5SyI3OG6qK+eq4arCtGrCN02rpdGmmZ1MO3NT7HgHgm38R6LcNb2V7NZre7LtLlZSHhKc9&#10;eQRjqDXqmmfGvU5PG0V1eauLzTcJDI8MSf6KSMZKD76k8lxXB2+raR9svkafyfMikQeYhR/mGUYI&#10;vQ561z6aCzT6bYWesWd00zHzPJR8qoHPXGQo6GvqLKU7tanM+akvceh9Rp4t8O+Ifg7qjXUEn2u3&#10;uRbi9tYt7QBid2VGMI/X0rlvh74nt9J+06Mniq1sbe4tC9rc+V96MnkPGxJ3fTrXG3niy18Oomrx&#10;Jf8AirSXZ4h9j8u3uoxhR5dwgRg4Y8B62LHxLpXhXV00uWDUtavtQ09LS7try0QzabCfmEaJIByP&#10;Wt6sb8tWy0Vv627ndG7V77nr9x45/wCEX03Tdbhe11S1s5I2LwufJlPTKDrE/qDwa1bT9o7TfEd9&#10;c6XeW/kyC6VPssyGTr845TqVrySz0nRtK8QyW/jTSdcj0vyVS0uYb37LPJCTgN5fSVD6dq2NU+HP&#10;hqO6m1nw/wCMLbUbXy9kGnyM8F2m7u9beyxHsHLDzUV2uvxT3RcXaVpK567/AMTDWCZbeRPMmLs8&#10;s2UJQHhfwro/CHiK9t7O1t54IbVbIZN9MvyT/n0rziy1LT/C/gJxZtLr0lpM1w9xeTZeyJGDE6ry&#10;iHuTXM+HvjBcLqttZXU8ui/uUlgtpsyJLHhW285G1h90hq6KHNQ96U25NK/5m7qRk+Xoewab4xuP&#10;GCaheRROrwPl7iGYo8eO+Dzitrw9r6TRSfYtQeaZsIYrhR83cmuVPxjGmTap9rthpMd0pEcq4+1C&#10;MH5On8dYlloMPiC0TUdI1GW3X7Rsd5uI/Nwpy3cH2FXKcqD9rSk5y1v067ouLVRWaSSPRdU8K6W+&#10;gebK9xa6nuMolt5chRVTQfFGq6H4ZudPtbe31Znl3oGby5MHnHPU+lc3baB4qsZ/K+0Q+dFJvMjO&#10;cFD278Vcl1zVrGI397pAuLGFm3sybJlA/iUDkgV0xqyjJThFwdrbfe2VGnGacZa6/j0savgTWdWv&#10;21Gw165aC3RX8iC4UKJ+/D+o9K5TXpvBWm6t58kdzDHvR4ryPfGmT3aM+9dlqk+lTXccL3nkzTQx&#10;3DxMQ0eGGRVq8+Gtn4k0oSz28N1DGeJYZcHNdcadSqvZQSk49f062RL5Ivnk9H08zlx4auvEEEet&#10;6Lr1sl19o+ee6JEjEcBB6YrPufCXime0S01W6VY49zJctF9q2OpYgeyNVrXvhDqWrPE8GvTW9vCd&#10;yRSQ5EXbgiuh0PQPGPh1tqXkWoaUkZ2Dq2c92NZxpzWkoO3Vr82ipcvRo5XwZ8RfEOn+EZbOC6m1&#10;CbSWV3iVgnlxHs2/5+DwKb428c+LdQtm8rQzYW9yIr0TTjzJDxtJVhjCk118Gjx+KdSEWo6Hb+SS&#10;yx3keQ7kdSABnA71Y8I6lo1n/aFtBqgjW43WzQanum/eL1wTWyVaUVTnUai/8tNHbTXozCUIRblG&#10;N2v66HjhfS/Glz/Zc0jW+sKvzsybCxI4FavhfXNa+Gd59jnQtCSFdGbgg+7Vv3vwd1qzuJdWs1s5&#10;pEbfGLdikzj+8M8VnW9219u0vxHYSwq7YEskRGD65NcEoVaEouV1Lozqp2mmlZo9e8KeLdL8VWnn&#10;6fIGYf6y0ZhlTWP4t+G9vrEEl1aR/M7bpIN2NxFebXXhjV/C15HqulXCyWI+YPHz0+leoeC/iFHr&#10;iRQaiv2PUNoYH+F69ilXp4lKjiVaRzypzo/vKb0KPw91i+0NTo2ol5OTsZm4+ldZYaTBFdPd6fuj&#10;uEPz2rdOal1fwxBqxWTCw3Cncjx9CarXtpcW6JepG7XtsNu1WxvFdsadSiuWauls/wDLzRhOpGq+&#10;aOje51s2lrdQQSkBpIyDtb+VZd604MU1r/roZMPFyNwo8KeLIdatQrZhnxzHIMc9OK0pbGO0ElyQ&#10;W3ffRe/uK9hqNaCqU9v61PMvKlNwqfL/ACItRsYtb0K8iVP9arKVZehrA+HsLR6ZMjQiGR5mcqrk&#10;ha7Ky2bRt+VnXlW6msT7AdGuV2H5HdsL7HmipSaqQreVmFKpeE6PndDfHaGTw+iKfmeRffpzWR8O&#10;tFewn3SL5bfZ1xx1yc8V0Xiez+0aIF/55ENT/DNq1taHed2AqfNUyoKeMjN9EUqvLhHFdWcz4+vZ&#10;dP0iWCD/AI+719g29hUOi6UPC/hqC0Xd9pum+93HrW4NIOqeIvtVwD5cA+VGHFXX0eS41GSV/uhd&#10;kff5e9cnsJ1asq3yX6v5nT7eFOmqTfm/0RT+zW9xbC2so1WFk2yrMDggdqbDa2PhPSwq7LWzjU5b&#10;0A6k5rTu5INKtXlmKQwoOZGONoFeV+KX1Dx5HJELc2+hRvgys/326jgdqMVUjhVzKN520S/rRBh4&#10;SxDs3aF9f66sp67408QX3iiSLTFS0sIMAXSESb885U9MGtPTzHdQRWlzpUjTo4SO8kYxP17Y75pp&#10;8O2tvokTKjafaxL86bQBKB6VFpsPiTxHdRz6Tfw2sNurQ/ZbuItIgPG4A9eORXiRVT2v7y8nLpo9&#10;PJM9OXJGneFlb1X4o9Dh0RNctD9ptpLeeNl+dnyxcdSCOhrcjC6fYmV281l/j7mud0u11fTbQ/2r&#10;qfnSDq8a9QO9TxeJ7Sb/AECJvmYBY93fNfU0qkIatWk11t8rpHz9SnUnonePz+erEuvD0N1ql1ez&#10;3Jjfckltz/qiByRnualspmvbq78k+YjuD83EZIGOKy7yHX1uZ7dVjKxrvSduAWx0NcHYahq+narM&#10;PJmlVVMLWtqxlCu3Rlx0avMr4uOHqRXI9W77nZToOrFvnWiVvQ6J9ettR1q6tb+5W0XBSONW+X/9&#10;VedeINamltpLKMLaqm797uG91HUr/QVSmvC8ktvdW91ayRhkSTb+8GOCWz3rW8K+GdHsltJLjUbb&#10;VNfRi8g1HMkRUp6dUr5epUqYhcsrJ63d/Pb5HtKEaCutUed3j6fb2n2rSLO5uJJW8qO5uoXAeQdR&#10;6Guk/wCEN1W48JHU/ED+XZPcLIIVyBbds47g1lfax4u8RaXo0EqW9q15Ik+1SUhx0jBPGW7EVg/F&#10;zx74h+H91Z+EJNakfSnkAOpwOlxLJbDnbIn99TXDToKdNtrR7WtvvquxrUqONtdf0MrXr6XS9Lnl&#10;022SOPzPJjZsxmXd1kCDnGFrxZvHOtafq2qahb2kFx9gnK7rhcqkfTAHp83WvQdP0uf4hR6tfIfM&#10;+zXCv9m81ITL97ZIEGMn6VyWpeH7TSfFtzHrNw0cd7am6jZYid8vTaR3OOta0oQiuV7nLUlOWq2O&#10;UmtNEk8S+H5bK0uPtF5HJFqsUjZgZ2f5DGB2x1rprLwxa/Z5NNiNvqkMyhEtrqIPJb87vkwei+pr&#10;mblIVk1XS00uLzrII8ErXBjLFTuAQrxyK6Pwf41ls9Onv59JsbNvJLm6jyjzbj/rBnPPrXYrNK+x&#10;5s1K90jntd8JJoOqW9k13YTXC4VLRch4YydwyDxtNcff6daax4iu7e3WaFoflKwp0DH+I57mvRPE&#10;GuLqlpLeatP5lxbSbbd9o/dg8APjt/EBXOeDPBt1faVPq88dpeSSzLLcMrbHePPzg5x09BVRqqn7&#10;zvYxdGT3PPfFUR02WS6nslW3Ehi81YHdGkO1sHPT2rO02zhuBcXiyNHfXMpmRYURBEoHTPRK768C&#10;6hZR6RZwQ3UPnFZPOUzSbN/yHzGOQq+groL3XbDwTbztLp9rrDXMbWUdpfWnyeWBt80Fa7411ZRW&#10;5LpW948W0pHWW9TUXSP7PGzQrJDs37hwRntWnYWu6WK6s47db5ZFRty42If+WgDVd0yzW41e2ke6&#10;SG4UlY7bUm3xtGDmOMk9RWr4v8H3vh3USl5KlrHfRs9oq/OnPO3K/pW7d2Y+zdrlzw98Oo7OzuG1&#10;KWLyUjEsd5prEkI3Y7MdNtc5reh3vxE8VRqu7S9FZ00mbUZl3jKpuw5Xq+K2/F9xq/hmKSyg1N9Q&#10;2W8SzI2yMIG+YAN7Vj/b10/TrkzW5t23Fj5zHLkpz84OB71nFP4lucvLrY0NP+H9z4c8MSabFdNM&#10;zzu73UcTjZb52xk4yAGHWuOsrrVNPu5EilhktX3eXtXIJHRQG5xXpum+Nrqz8BRwQPZyW4hZDEqY&#10;NyZO5PU4rBSfT7jSNHZRLDdRq0R8xQEQg8AEZ67qxV1KU31FKOqszm/ESapcao1kt8Y/JjSJI23o&#10;E+TL8P0x3FY9x4ejaIT3UQVeHS5VDHuJGOCe2K7yXRZpPEHm280lxI8T/a7rZ5hi3cEDd19BWJLp&#10;8t9cSWtrbvJbrv8AJjuJvbmMVupuAvZybucaNBjhvLRnk2ttP7+NSUi9CQPX2rK1Pw/cai1uieY1&#10;vne8u4kEk44+tdXFbyXT+UobzgNyybCM+ox6Vc0zTpmZUtLaZpJPlfbb5G8n8cjFd0KruZ+z5jOf&#10;Qx4dt7a/s70W+QJYGj5kD5+TPUJWpceILjVnvLy6ktGurwRxPtxHHv8Am+bgYQ/xECmy2l5Z38qS&#10;zyXVvgRSOqAiXAzgA9lqnbRWVvNLeTENC0pdIpJSCcVM2pGypNehQWGO1tryW4d5LqJtw3MkscvP&#10;O4N1z7ViQ3EEljJJ5L7nLeT5K42nHb6dq6k2FtrUNw+I7Pf1tlfGADweavWXhSxkSwgWC5jUXHmy&#10;Mz58xD0I9Blap1YwWoOlJ7HP+IdEuY5bWCCVLWZIkWSONcpjGXLkdKyNSsLTS7mJUmRVnAlmlkUu&#10;U9j7n0ruvGt7cW8DKsjNI4RJPLUHzCOQOOwrE8O+DLnVik88c624O4RbCglA6GqhVXJzN6DlS1sl&#10;qZttdC1f5p0a4C/6z+BD1A5rO1S31G+lluljt7pSN4i80Jz3IHFdLqOjWen2UbW9pLJcYZW27wjn&#10;uwzXNX0br+4bybPPVY05XNaQmr3REqbWjMKbw9fXDzSzoLdl+Z/rTYPDx+3PFeTiOONixeR8Bh3w&#10;a6AR7rNP3qsyj+4Tg9PxzVm9jaRvstqsMkjldkiw+Y6Meq1q8RLYlUluZOsSreWduzJ9ht0+X1+Q&#10;HGF9TVGGaS5v7JVgNvYuOJI1yXx3YHvXa6X4dWGz238Cyag5MokmyWjUdgnqap3emx2Mr/ZRIscm&#10;5H85B0PIOehrOFWFP3DR0W1c52z0U3ULzrdpaqoMsG1TmU9gMd6q3vkXixrKsslwi/I2PuZPJrtp&#10;vDt5pOk27+TMsYyzu3G5WHPH1HWsBLZpkdpZ4YYSFULM55Pbp3pwrKTuTKk46dQ0ezutUhFvBb2z&#10;Q2siXHmzLypH5gj1FdB8RL258Wa3f6zNZWGlzXLK5s9NtRDbK21c+XH/AABupFV/A8slrHdwz3Fr&#10;bru3+u3A65A6V0VyYNQlB+1+Z5ijDRqSjcdeK8fF4irCtt7q9TKUKjXKtjzB7OaP5XnG44+7mo3t&#10;9p/euZOCu1gflI9666/0yGSVngd/McHKr1PbH1+Wsz+zEh8xlkkmmHWJV64GS30966adfnVzl9hU&#10;uO8H+FtR17U44LCeSO8f5R5bOP5dq6C30fTfDKRvqUlzdTPHKhihTy/ssi8fNn79dF4e06zs/CV3&#10;cq9x/bSRhoblbpBDCknUMh5c+hFcbPYrHZwwXF5HdSQksJFlzgE9Dn+Kud11NtNna6bpRXchW6Vb&#10;uKG0LR7ipLyZyoFJqGoRyeY6n5UPCquD09qX+z47i63iYMrAp8qH5D64qVdLbYipIVmyMLHFlvzN&#10;ZXgmrnNJNop29s8f2ibf8wTOyZ8FieKhvL140O0mFpAPm/pxXSx6U66eFaV5Fd9vypjkDv71iavY&#10;bmeJS/UYaR+fSinVjOdmQ6TSMWSWRrYKp3M4PyqD+tSRJLB3Dfut+xc/KTXQ/wBk2kaRh40kZ/l2&#10;tL90H6VVu4VjeWNzCsgOz5WJAHp9BW6rRlokQ6TRXW7kj+VZdzZ5Zeh4WtdtUnh0QokwX99uKwnj&#10;AG0c1kNmNxtlTyeu5YiSRVnyZpHCIfuL/Cm3k9+2KzkoytcFB3Oe1KJprSZ1B2ydG3Ek+vWsGCyi&#10;gSR7iIyR/dHzfOD68V399ZytBG2ZPnH93ByBzyeM+1bUPw4vtSkhtdQsG0yOHDuu8JI4PbFdsMZC&#10;hC89EdFOmorUPBWiXGs+H42wlxDbA/NuxwOgIrauLC4ZLhHaG6byhlI+gG9cDHXtXU6Jo2heEZ4n&#10;0nTLZZ9mPNkYv9chq1rTVriO4eKFYVklzn7Nb/vOegFfF18e51JTpx06X09drmDpq/MedaL8N5NY&#10;u7eLVCLCyyAzSE73zyFUe9dD4w0DULjT47DSp4dL0YRASfZ0+frgqehzXRSDUbdxLcB4ZuAfMIO7&#10;ljkYqaCOZYTLPeL5LgYaP95kDsMA5rneY11NTurLp0uKMdLJHJ+G7eHw1pVxaxXMzRylFklXaHkC&#10;jG36Vjap8O7TWIZsXFyq7tybrcDGepbbWt4p8Y6VpzrFayPPNgM/ltxn1JPeuD1D4iTW5LJaRs3P&#10;zNKcZPqO9eth3jqz9pBtN9zRSktCPUvhnqGh3Fy1g5vLeA7BLH9/pn7p5rf0abxB4KvNNlhkjkaP&#10;a00kkvyNuGTvz6CuST4q6l5YiKRtH90pGxX37VYt/Eb6wMRJG3I3+Zgda9epDFzp8mJSa7/5nQpr&#10;l03LviZ4PEGs3Gpahe+Y0mB5VuvEY7AVVs9P0u3GEtzcbyB5lwp64p1jHP5xWRYGuHBVG39R9AK6&#10;rQPCt5ZzSS3iR2i4/wBbdXCDdnn5c9c1y1KioQ5ObRbK/wCVjGMJTexNpWlWMqma5uDaLHtSPzHA&#10;TB7AdQa3IPDV5qaB7q8ttE0ZSAbqS5Ek8mem1UBbJA4BrJsvGsNjeG2+zpdKhL72YApg/wB7HWu5&#10;0PS9F1S3mi1OOeGad/N8yG443HacP1JAHevFrSqwalJb7dfmlod9Nw2OTu9B0HwfZRPpl6Lu3ZvM&#10;klvU82RWA4Kr91GrhYPGV3Dcsbp5rrT42EotvOyCB9On3uAKvfFnUo7HWJtGiMNvDbBU3K5kEnqx&#10;JrltLvF08QO4jjabrJIudo6ZzXuYfDuVL2lS8nLuYTq+9ZbF7UWiaY3FtHDHbtzGkcpOQD/ET39a&#10;h0q5KX/2ppGZoyW+Ug5buaXX7a60OKTz2Ro7pllga3VPIkUcBlK9/Wsaz1CO1mEt0BHbofnZuOTX&#10;fGlzQdtTOpy82h1+oeJL64SO1t5pdrLtkZaoa8XbUG3SPGyqjRop3BMjr179yK07XVraS1lez8xr&#10;oggKyDYqkdRg9/Sqh8M37Tyi4eDzJLeJkbfl0yK4octN62Vv+ANW2Q7T/GeoWUH2e8vJ763UfxP5&#10;e3PQKy8iu0074l6fY6eh063kutXj6Nq8okWEDow2j73vXmer6LfafMOjb+m0e3btkVQivJmGXT5n&#10;X8R7+9XLC0a65o+un6o55VGnZml428Watr86S6ldzXkicusz8Z/2ccYxWfociTTvbwxyTZVnRN3V&#10;h6H0pk+peZbPBKNyuBz1K454rofBotrV7ZpbaGZY2aW3ljXDucYw3t/Wu2TjRocqjsc7lrcwdRCa&#10;w42SJayRjZuZsA4/XIrlbthaTyJFIJF+6ZF7iup1+MrCl0kgbzCRu6H6kDv6mqt5rD3Wg/Z3MPlq&#10;Nnm+V+8OfQiuzDzcUuVaApWepzD3Zt9kahfLdd34Gp4tSjWVFkfbgcL1Cism7RvJYAjqGG1egqsq&#10;lpgu5f8Ae6/lXs+yjJahozufs1xJAyptZlG7auPl3d6p6q15cXMZuJGkkESpub07CmW32qGQ6gS9&#10;uyDmTj5/ujBBq7Ms19E97K+7eS3spJ7V51uV3uJ2SMCXd5zsr7dx55qu8zzThl2rjG1d3aruoxpJ&#10;M6rukz0Wrvh/wR4g8Ub/AOxtNluIUG53VRsH4niuyMoqPNIcYuTskO09ZtwKhFX/AGfU96zdSTyb&#10;yReF3N/e7nnpXUf2bcaPZi1uYPJkAPmRycEEduKwNYhf7cXUht6Kz1nTknJme0rFnwr4P1Lxlqke&#10;m6eUWQ7ndppRGiIOpZ60vG3gKLwVcw28XiCz1piNsktqpCRMO3PJFc/bX89qhltrv7LMwO9YeCQT&#10;WWb64nvi7M0zMeXZuprXlqSldS07HQnF07W1HXiszlsOzD+VRwTv5q8tuzuC1adWk2fL8rCs67Rr&#10;dyrDv95veto2krGCNCfU7uRRKkgaRPmNV5dWmmT5wjN/tDmqyEzLyfu/NuxSSxeZl0ParUIrdBY0&#10;beZh91gzY59RUv8AaTx/Lv8AvfLuZfu/WsWN2jHyj/x6r1u/nK6tjd94Lu+8ah0kndikaMN55ihm&#10;ReQP4sBfcCtrwv4eOufaJnvbW1tYP4pHG9yeAEQc1y/zx4ym1gOFq3Z3MtuQ8U/kt90qvp6GsJQ0&#10;dgTPQLKz0XSX+z6fZ+Z03y3DcnjJyewNUfEkFzI1vqMsvk3FuybG4Qxrn7oxWNL4yNiyP9mjkk8z&#10;dt/gxTHv7bXrWWWW43TQfMitlNnPp3rPlknzsqmtTsm1ZNT1aO1e4/05c/ZbqHhL1f7r+j+j1tXf&#10;i1PCFrtvI5o7oj/UKoDuT7f1NeS3V3e3XhtWWT9zaynCcAqG6kHrV3TvGEeuJ9j8QnzPmHl6rGm+&#10;eAYxg8jevtWTwnM1LotzV04tl3xJ4+1vxZHslkWGzXOYlwM59a5e8s/OwY5HVsbvm6LWzqXhzU7e&#10;0N/FbS3Wn7Tsu40OwAHG5lIBSpvA3gPVfG15EUtpWsV6ybtg575NdkIxgrx2J5WnYs+CfG2q6XdR&#10;2UsZuml2qm3ncR0xXU3OpPcWzum9ZN29175HWuv1jSfBnwfsYrPUdMfXtWu4t7+TLs2c8HzP4PbF&#10;eIT6nqVzqd7d28c02lpL+8ZufLDHqSK5JUo15c8FZFzhpbqN1i7mXULiJCVt5Tv2zKMc/WmR+L5b&#10;Oz+wS6fYTR5OJPKw/Ix1FWvFv9j6exSyvJr5v45VXCN7DPYVyv2wNJ85Vv4jXbTpqUdVoQnJF19X&#10;lkUIyRbUO4Lt6Gp5tUvNQk824l86THybVwB7DFUbWOOaM/w7jw3Wr2nPaWkdx9qSWZvK/wBFRcbH&#10;bP8AH321s1FbICSO2MiCXd8oH3epqrNbTQ3HlNG8cjrxu421WjmkMu1SO7Dc2NtRNK91NGf4k+Zm&#10;Z6IxaYranS+H7W5mea3aR45mIcMzYr2z4L2EtxbXih4/MUOssEmN5wOmK8I0W5ube+iaKMTTZ27W&#10;75rqJbxisWpafNIsgl2Oyvhweo49q8HMKEq6cL2T/MhuzufUngXxdrHgHWorWe3kWOPKmJk2blz1&#10;P0r6Ru/ES3lglxp14fMK87W49cDBr8zpvH3ieC6a4TWbqaR/lfzn3bscd66jSv2mPHOllIlvLWOE&#10;fwrZxjJHG6vma2SVqtnCSv13RtTxDhfsfoVp/if+0NIdNSHlyJj96vTJNeE/Fz46eE/AsFxDHcJr&#10;eqOSpsLWXfHuPd25AFfJvjn4z+LvGv7jUNevZrIqF+zbxHD6/cFeftMxtzucK2dw7VWG4YjKUZ4q&#10;d12Wn3s0ni3KNlubXjjx7q/xA12S/wBSm+YkrHEo/dwr0AUVq+FLP/iXiWXDQuC31xXGxKzZQovX&#10;71awv7iH91AdvP3Y+hz7GvtnTjThGlSSSX3WPOu27su63b3OkzLOu77HIfkamx6nM0bscLt6bVA2&#10;mpbrxBeXFn9nl/eZ+V1ZfvEd6ynE9jvWLZMuf4V9aFHTXcJJSR0N1dtqA3/ekhCq+7q4/Gud1eEr&#10;bb9m2NsqF/rWrZN5aBt+7p95uvrTbyaNUkaVHkhccVnFuD0MF7sjkmG5f9WKemxWDS/u2Yhi7LwK&#10;uvHayRvH8yscLuXgufU1najo8+Q+/wAyHs7N0r0YtS0bO1NNle6nMkjbpAyrnDLVfbj+GhkMadOl&#10;OiRvusPu11JKK0LtYZsMhIq5fQC2SJd/7zFQr8rFm/CmSXMs0hL9zRq2NG5pd/pEekaimpreSXzx&#10;bbFbXZ5e7PJkzzjHpWJFnzPl+Xd0VlqVINz/AC/M1et+CP2Z/HHinxxYeFRoU9trt5afbbayuE2v&#10;PFjcHX2IrCpUhRV5P+vJFxi5P3Ueax7lsozLjaSfu9RionuW8/cjlv8Aarsvip4R0zwfdW9hYXN1&#10;NqUEbRalHeQiPyplcjao9BXBI4WI7R2rKi41Y+0WzM5U+V67miNVk2OhPzZqCzjSZ3Z93X72Kzmc&#10;ntVzS7oxyBG+654/2a1nG0XyktWVySfTZVYsqblXLHpVjw74kvNBvIp7Od7O6iP7ueNyhTNR6pM6&#10;oU+8prLjBY7FA+b+7RBc8PfHG9rnrXwT1S51Hx9b2WpR/wBsaKoea8sL+4k+yusYZgXAPSmeHvHP&#10;hnTPirc65r3hKy1Tw/J9oaPQGlkS2UsjCJSUw2Fq1omsWnw0+EOrRXenu/iHxTGg0+6W4jKQWav+&#10;83IMsC5ryCWSTfu+8q151Gh7WvUq7KyirPtu7bXvoVzNpI6vSFabUpdW1bw/Jq+lRtieKGV4xECe&#10;AJBnBHam69NpFxqF0ugR6hp+jlRi3v3Fw4I67ioAxSSeKdVvPDtjpMtwW02DLLFGoG0nucY3fjWf&#10;DeGxHRRn+9W3LJycmtdrJu3k7PS5nzN6Fq6vHvH8hT34Rvak/s2W68lGcL0UV0WheJPD7xg3FtHD&#10;cEnK4yvNdLqfgzR9bhWXT7gWzbfu7vvnGeBXnVcZ7GXLUi4+e6Ic5XtaxwdxYT+H9SS4inNvMsQc&#10;d+ehFekaZqy6xpCThirMAhgbtgdRitT4S6Tp+h+IIf8AhI9L/tTQ7d3eY9SAw25Gf5VN408FQrfX&#10;F74eMlrpaXDLDBv/AHir1wQa8zE16Ve0ZPVdSaijKPmc/dQRyP8AvcSc8K3QDuc1SFvPGUdJN0nC&#10;eVIC2O/r0NKmrXK/8fFkIYcj97GdxOfX2qaWZJoxdsxkjQc7sg1ilOFk/wDM41ocYfGN3/acDPBu&#10;yCg28OAK3p755mRhGI1I5SRz+JOKjt9ENvbxTtIJobpnlibZh+vNEt3Gr7VlVpkBU85/IV6NV05S&#10;Xs47eppVkr6bGhpuo6esc63ls6s42pLb9j6MpqlpuqTSXcomsYFtXX76rg8Ht7mqdtC12580r5id&#10;V9KivZLiymFskSTxleZ1kyM96hU43cVu/wCtAi3LQraytpZu8tlJNGqDenyAcj3FaFhd22g+I47m&#10;KSW8j8tHm86Eb1kdOcL0wDWULnbcqUIbaPnXryOwFTwz3esaxLFEnnTTlVPljnAr0VC8OWfY6qTe&#10;x0F74ykvL17r7JbKrfLEjcBMd+K6PRrWDWoHu70u2mQ5aR95BkfHRT2JrzjUo57WYK1tIsafKGkX&#10;Ga6Lwp401PwrDOlrHG0cgMU8E0QaF4z2YGvPxFB8lqOn+RmpJyvLYpxm3t75+BGs5LB1bgGqC6Kt&#10;9qrytE0isdxeNcj64pUmNxebnUNCp5jbqoz2NdRod/p2gxXF19qurdkQeR5MQcOfxIxirc3S1V7s&#10;xTXNqcbEkmn3JSWGO4tTISGVsFR9RUDKVuwIv3cJbh66e7upNatnlFpuXDfOuA4IHBwO1ctLdSbx&#10;v3qyf3T8hrrhJzd7WZre6ubXnhnZWO5uPm7mtKx+w3rP9qMiwhfvQ7QUPbPrWDDE94HSICTA5Xdk&#10;img3HlhjbblQn5t/3Qa5XTUutmQo3PRNN8B2N9bFbPWFWbtFN3NVdT0y50GVPtX7mPcMzwpiPHTO&#10;RWHoeqvZzRrAW/vfuzxxya2vFviW81aCKBkEMbKHk+bls9zXDKM3PlexTprlujOl8SaHqnnWt5fn&#10;5SQJ1iBP596Y8UE0EZW8+2sBt3buvoMVjv4NS4l326Iyl/uzNzH9cckVpn4UavqOlPf6Xpd5a26O&#10;IZJI3M8Jf+Yrp5cNCyVS3rYpQjJFOePaByYGz93B7dhmkleNkk85/uH5pVz07fmaq3q+J9JEtvdW&#10;xuo4/kkimTlPwOCKueBp7O+1i4hvEisbWSNov3mdik9Bn+Dnoa39m+TnTvbsNUE3ZMgaVN5585TG&#10;PvN1p8OofZWKtsbfjKzIPkIqzqGnwQ3k9q26a8wNjxtgJ9QOtZf2adXj4PzkZVl4zioSjJWZi04u&#10;3U0xq8whjRkCtywdRjj0+lEeoq38L7eD+NZhzHOHi2xrxV+2lkVg6RwySOcbZFB/HFQ6cVsieW5Z&#10;gUSTOqjbnBG7196Y9sW/etmRchay7yWW3vxFCPtEP/PVeOvBwD2qy2qKYAksXzMeFjodKSs11Dkc&#10;GRysZH+ZfLZxl19cd609G0C81SXcsLfY0/1srLnysmtCHw3apaRalrN19jhbDiz6TzL3wOwrG8V+&#10;JreN2t9IMkOnspVI1lJH0+tXFOo+SK/4B6NOgkuaR1PiDxhpnhnQfsfh8zQtMDFd+ZxI4HOd46V5&#10;iklxq05mYbYV+702/hTtKtbVvLfUZyy5A+ywjMjk/wAq29XUxzPDHD9lSL5djJg88810RjHDLkjq&#10;31NKtRpaFSG3gWNW+XzBkHcetdXd+GTY6eL2GKaC3IH7yROAT7isHSbW0WMy3W9oy4Q+S4EiAHO7&#10;BrS8S+KbDVpzFZQJY2+1VZWd23sO9cdTnnNKN/M5Ur6siisbm8l+zxLGzOOGZ6W50KOxeOR7iCRX&#10;zjb8wIIOcjrXWfCXwzpmseffXvxC0nwrqUGVSDVrSSUOD1LYBFJofgKTxl4x1nT7PxBocj2294bu&#10;Sb7LDfhe0Acfe9qUuaF3fRBKCt5nnn2ZrW6KJOZo0b5H7GtzTdR06Pw7cadLZ3M2pPIHt3VhtTB6&#10;EdaLzwtM1sLnyJljZyhZUJDN7Hpmuy/sFPCum/25oGqaZqUyW+y4imcC4RiNpIj6krUzrwkl1f6+&#10;bQqdNu7seeG0aO8j88bcbWLLyVQdhXqHiHw54estEt30u+e9vryT91Esod/Lxnc2O+a83u1WxRN/&#10;zTYKFVXd8x7V0XgPSG1axvdevIttnY7Pl2FUkcuF2DHseTXNib8irOVkvxvokJJJ2YqeD57i7XyJ&#10;vtMhz5iqhV42HUOD0PtWl4P+HF/4q02+1KEFLO3Yp8w4nZeqqO+R3rtPF2labpmoarbeEdR1NYzi&#10;31K/Ym5itSxUbQx5c4q/4R+L0Opiw8FWehWbTiRbayvoZTbIJFP+sIavFrYzFToe1w0b7N30cY7t&#10;tPT+rmsoRtoeXpG0er3byr9oW6VFjfrsI42iuD8cIF1u7ZI3jjRdpSRsOD0xX0/P8Gb++vdQuWt4&#10;2+ysGuIppdgYHkgNxXzZ8WdPTTfF2pQQNtt1lKIrOHOB7jg47GvVybGUcXWvTkrpL9DOMZpc0jjr&#10;SYszuuVb8zXQaZq6bEt7je0YXb7qfWuetlKoPk78r3z6VreH5LaPVY3vJ2htQQ5ZUJPHbFfWVerH&#10;bQ6mylsNX0zULW4+9HEzwSdHRgOgrjLbSjJH56P8qff7npVjXtfjuNVkewDQ25XYYmX72ap21zJb&#10;x7k/1ZH97ueKzhGcY32v0NIrQ6HRIYl0i/upY/Jk/wBUK5gSssm77vTHzehro/E8Eml2NlayoF/d&#10;7vxPWsLS7Rby6iR3Ealhl5MgCqi0ouT2HLQs2+pXNjqjyxTyRybg/uT1Fdz4avoNVWW4ljhjuYv3&#10;hijXHn+p46fSuR1uzDardNFGsMZIdF9unWotKjntpd+XVQedrYNcVenCtSutHb+kYNqSujt/F/xN&#10;2276XpDtDG4BlnVQMkjkCvNLjeSGZ90jDnd14qe4c/aXdNscefu7qYLaVhtyfn67uVNb4bD08NDl&#10;grd+/wAzaMdC7b67dzW4t5JP3Y6eox2zSSXl1foIt8l1Gw+594rimeH5ILW9826gF1CMgxbq1rfx&#10;NHpuorcabaiFo5QyK37wrinNcknyQ/Kxoou2xlaHaWmpaobee4XS45NuJZl4Q9O3auq1H4f6poLu&#10;zxx3sKHb9ohuEMb+6n0qkvh/xJ4uurvUrfRZ5jzNO6w+XGq5259AKm/4QDxHqFjK8yiGztsL5TSf&#10;dz6CuerVV1eoo909fu2ZUrcuug3UPHuo641zLreo/bppIBbhJF3uQowjZHcY60mg/EnXNJ0n+zrO&#10;9uWs9zSpbqfkBPUgV0ehfCeyt0t7jVGkumdsGJWCYz06ckV0epWGiaPc7bKB1tznCWsI38DHVuwr&#10;zauMwcpeyjDnvrsrGMa0GrROQh0q+8XalYw6pdSWKuBv+0ITkd9o6Zr1zT7Lwf4dsHt9L05XbGx7&#10;u4wxcdM84xXPeHxZ67OIZpINKto0L/a5n82QtjgeXwNxNea+KdWvxrM9tqszefbZQouPrjivOnTq&#10;Y+XsVJxjHov+BubXlycy2PefP0/QdPnvYJ1ht87trME3g9NiE569qNO8d2Nlp7NDBPdyPhhAsQjS&#10;PHQGRupA6mvC9N8N2+sWpuo9U8toAXP2hfkT8e9dJ4b8ZX3miyvb2G6iT/lrIRvUAcdetcFbKqfJ&#10;Kz52t73RjJxjHRHqfiAa543s0zqMdvag7fssLEAcYy396uC8TfD/AOzJKyXFvcyR/wAMJ9Ox9xTo&#10;fE72JMsFwF3q6/KSEweuD0x7UzWtbmuvDayhzNMqny5N2Dk9N3vSwlKth5KMJKMfT8GZU6nO7yZk&#10;+DfBUt5rMFu3y3UwY28UymPziOdo967BhpGvwWlsNNW2mtpdyysAH65wxFcZpfjbxA0mj63HeCO8&#10;01i1veR4yjjnkGvWPF/hySLS9H8ZQXr3lr4ktPtckiqA8d1n97H8vr2rpxkaznzze3ZvR7fc0bTq&#10;Wj7h1J8W6hrKaMlvaw2F9ptyZk6uJARhlZj6itr4h2lhoa2evSQ2MLXsir5tw7sSMZLIRkA1594Y&#10;uZPNijuHNrAwMqXUgPbv9CeK9S0v42eCdB8K6c/ijwfbeKlSZ7dJYbgx+RCfRl4Oa+LWDbxVOnDS&#10;N2na+zu9/U6KFVSjao9TyT4h+ItV8Nz29vpVz9ojv7fZGnlIO3VT7VvfBLRNPuNGn0qDSo5tQvFZ&#10;zLgySXLjlldf6U7w14g8O658VYPF9/4fm0rwbazp9l0iG4E0yQg/KMvwST1Su0+ButWd58aNO1aS&#10;/g0O1l1R7gyXD/ZY4QxdlXzAfkzXq1aK9gsJB+9dXa6u+l7WvY2hVjzKxpeHdY0a+8C6dodpcDwr&#10;4kswbeK5sUNsl4vVdy5++Ohqpp+iXnxStLmLxZ4ubSbfSvlTVdSWR/s8p+Uxl4+ikVB8THi/4W7r&#10;UiSyXDR6o6pOzxsXIfBJdBjFWfBni7TdY8VW1mL1LLQbsss8VryJCdwJb1G+uuljPZK9RXs7f8Fk&#10;+0k6l4u2p5f4u+BeoeBbYapFeaX4o095XfzdL1IXITHRiq/vMV6Z4V+KXhqbwpeW2oRWelrewQs8&#10;s37y9FzGfn+zS8GPd3R6qy+CbfQfjBp9lFcTQ6LeShnW3yNkTcMFevZfHH7JfhO+8O3d74Qkm1jx&#10;IsPNnrk4Ml2naRX4w1ehUovHJyS1S7q+ujVmephcVOCavrc8r8O+JrLUrSO/16/k0nT/AC5vs8dv&#10;dBNQcKdu0BuhPyNh+tWfHXgLW9A0nT18PahdXlvq1mtzJ0+0QFehKr9xcV5B4i1yG+0uWfV4oY76&#10;OQRRpCvzqY+gOc/MpWrHwn+L2uzRahpF3aDVFlIla+kunt5E/hw8g6x/NzXh1sFVjKNWhJRjG913&#10;0018md8sVSnajPdmT8Q7PU/hnbaa89w7SX8wlCNlkdVGCpLV5TqfxBul1b+1LeR4b0TZT5zlK9q/&#10;aa8BeJdL03wadStbOGG/aSKCKzuDLGjdcMzdzXg2o+B7v+1ZNIvbiDTbiNnimlmfgSR84OM/QV9J&#10;l1CkqUXiGnN3v6X7Hz2Kjy1XGPwiW+rvcTSXEz+ZdSNu3yc9+vu1WJ9QltbqR0BkhQMp+bJX2qiB&#10;DHbwsu9WGNjcDcR3NMlZo4k3LDIoG4sykbSK9fli3otDkjJIqHVvOyJ5fL5+dm47cEVf8PaJB4m8&#10;S2+5wyxL5si+aI8qOSF9z2rnL6BLiYuwDMg27lbO+un8M6vpdtpGpx3dvHNNJFhPnMckR6Blx1+h&#10;rsrR5KTdPfb0OmNup9VX+q6Z4Z0G1vNLtrSzZClteNIgJ8puVlGPbivnTxXrurDwnb+GFcSeH47+&#10;5u7Z4Uy7gv1PtXEXMF3axi6Yusch2BlJwa1NN8XTnTprdbRbjyW3eay7sR9y3sK+fwOURwXvp+0d&#10;73fztu3qrmkZprlexhR2zZUqNrf73Su08J+G7S/u7e31nWBp1i8qo7KRJsU9ZCB0rdl8IeHfEmjx&#10;6lZoNJbO3dDL5kEje0Z5FO0L4UWd5bQNqF/5M107pBGtu5kcjvjnAror4+lKDTk4v01XpuNwcX5F&#10;XXPBGitc3/8AZXiKO4EQLxQzRNG8w6fJXPaZpdtNqcNrPcxqu4fdOMc4/Gr3i3wVdeD9YaxS7jvb&#10;gYcrH1jz/C3owrOSyvbhBJLY3My43/LCd+B3yAaKTcqaaqcya0elzCTu7HT3NxceENSEltOyyRt5&#10;lvcLjqOMg1o+IfiDJ4otpdQmcR3bqkMvl/IOOA2K5+7mivtHjiKHzowQ24EEkbQBWJbLJ5zqsBXZ&#10;83lbj0HY1zRw8Klp1F7y6+RztWZr6FqZjnnM/nsoH8LZ3npzXSab4tT7ZFayL9ls/lRpF42c5IOK&#10;87fVPs78xhZF6Lux7n6k9607CZdQmSLcY5vuxpITs961rYWM1zSX9dxXaPqPwN8L08RabcXceqxt&#10;GD91QcstYXxH8O6l4D8VaNqfh+6uobqH/SIpVfJUr977vVSO1c98PviG9nbDRp5fs8fm7d0bYQeo&#10;avUrvxbout+HLa6sJ4Zr6xnU28saOf3g4Ktngq/zjIr88n9dwWM9o9Y+mmuzbO6MY1Y3hufO95Pb&#10;3GrfaJbOSz0i7uGLrCnmMmWzIFJ7pnIB5qxr9lJpd1d6TfXskloB/wAS/VIYXxNGvzRcejCvabzw&#10;z4P1jxFDKLyOTw5rKNcXFgzNHLbXY43rXLeOr3TH8D+JdI8I3bvD4au4pvsdy4bMO7BmiJ5IDnDV&#10;9BQzGOInCnCm76Ntra7srvunoVGk4puen/DXPGJvCutRmK4urWaO2cbwyoeh4zx6d62rnwhqluh8&#10;+1khhuYvKEW4EHA+X73Suv8AHN3rHxF8L6J4x0vTpLH7BZ/Ybx7Ndhl29ZODyR0avaPAOpeG9U+F&#10;MGoeIfD06X0FssVqygCG+YL/AM9OiMe4NaY3Ma+GpQqKKk72aVtH82jWFD37R23TPirwTd6pHrse&#10;mrLJCyb2R9uHQjrg+5HNe3aZ4si06KHS2s4dxO+WVoVDoSMDp2JNc5psdyPihaahbzQaXeeczRrN&#10;jYjSdEbPYDrXrHxW8A+GLT4Y6f4rTX0/4SiS+Npd+Hd6HH3iJoVABEYr0cdVhiasE1a6/H9TRU5R&#10;pOa6GEviqbS3mXypIdRXOGmiEvA/iwf0xXnyLsu7i9sL5fOcuw+0PsJY9dpPb60avdS2+jXt3qlx&#10;dfbplifT2mUsk5BwfmJyMDp2NYVvqC6lJFLPlWSMpsm4ye5Oa58Pg/ZRc47Pc5nK+5b0rw3b32pT&#10;2rPPDbSfNJ5zo4LdVweO9ZlpDceHPHdvLayQSK02xPO4jj9eT2rutH0g69fx6PZX2n6XDc7cyXF0&#10;I7XcBnLOwOxuMZ6Uyw0W5vmtrd9Lkvt92F+0xje7SDgqG9cdK6frTTlz6pq1vluNJ7Il8UXos7mB&#10;4Ci3/lhZPtDo4mbGSykcYPavRPAOg6j4i8Ja0tpZJfSQ2Bm83zQBAVOS4x147Vx9x4G03xBm3ijn&#10;gktSYUTzQ7yEFiWMeSceuyuitPEmqeF7GTRdGvplhvYT9qS3+QSYOACB2FfP4rllSjCl8Sd9exSj&#10;Z3lsO8K6rbaBrdlfSWEV0sMsbm0mTCyqBnY22tDUpm+IXizfJAsdqJGfy4Vd0s7bIPJboB6muZ1p&#10;ZdDaK11GJ1kZVlDb8cNyOnfFeu3Hwt1S88HwN4beaO+1AZksGmRXltiMeZk9VJXpXl1q0KPLKTtz&#10;bPp63NKcJTTS2W6OP0G3ttS8X2dtpEMNq3nrbrJcOQJyX4kb+5n2r7U0L9pmy0DSZtH1e4kvdejt&#10;RZRRQgFCw3Dr0evkSwtF+C8EmpaoEuvEtzHjTYo2EkEBG5Sz9iV7CsT4dvceIvEX9qN51wiTBpWV&#10;wJHYPkkE8be5qKWIr0XLE4apaKVr9/8ANI7qLUWqU1dt7H3l4n8DXcGlWl4LCe/ge1E9zBdQ/wCo&#10;lIy5HfaB6V8/eGPAlp/whfim3uDYXGqTQstvKqGKTAk3x7QRy5C8V7jpXxytNR8jT7jV59Vh/dvN&#10;JDFiMdvLHc1H8YPCEGsW9jrnhEpDBe8zxRnDgH5Tuj9jWUoUcTTqYvBJrl3i7X9VZu6R6bj7y9pq&#10;+nY8m+HXh6+8R+ENcubfS5NcgtYojc3Ukv8ApSSBNw+Q5yg9K5j4lfEb/hPvCEem3Xh6GPUtKYId&#10;YjlId4iMRqwXBPua9B1HVdQ+Gdwmr3txFqU1+Uie2hifyPJU4k5/vrWF4Z1CLxB4tsr/AMN2K+de&#10;6fNNJEwCWhVpGVWG7pxwUrmeKWBpqWv97a2/MuiJ59bf12Kdjqfi3WvDskNxeyTaJOY5o9MVUcHy&#10;kXIORkeWePesmTwZPo+ryeIrexsdQ0Py/s32m45ghaQM+BkGvTNK0fWvDemG1itftC3cTvcS2tu4&#10;gbccYZxkJt9axdbvtF0W80qza3uZrfUbj99ZyXCbHhKMAN4ABdX7ivTVWNWCqqWj9flbyOh07rU8&#10;n1XTvGPgXwleWdv4eg/sPUZY5YNQ1C0jkcRkscLL6V5zsgs9LtrObVV3XRfz1WI7onbkjHZD3xX2&#10;tcW9l8Q/gd/Z+qa/bWmmRRytZ6XHcoJkMUnEcp69OMV8r6fZWnhLUb3RtJvLTVJNWi4SR0kNq67m&#10;8sO/THrXdOXIouLvzJPz/Bs82pTvKx7F8P8AwBbeF9CEGh3tjeXV5AHng1LMqCNomACJlSWJ+793&#10;FcX4c8ReKtN8bw2XivQ2uNce4ghm1K4hJkQAbBvlGflA7V1dgIvBtimg+OlgurHXLLdDc2rEtFEo&#10;3GVJlzgiui06a98VfD3wtp2iXdz/AGC7vFZ6xeRfZxc2yHjzEIKuQe9dPJUVLm1i76rXyWp1QScl&#10;GJJ8V/Cmq/F2/sZ9X1+0K+GrZmlbTz/x8I3SWHtk90NeUS+P7n4T35s9O8PWHiixhjja9ubqL7RH&#10;CcMBLFIMFP7pQ177efAbUPCvhTVteljGrSRxly1rfGKQKvdO34GvnPU9IElnaT+HNEXXNYup0luJ&#10;Zv3UhCnd5ckedhJ9q7r1aVaLnBqcu9/QpxjJe5siz4S8XWeueMNV8S6pdxafHfaeyXUWlr5MKbo9&#10;owhyDn0qhI1xossGL+y1azikWa1WOby/LBKjywWGQPROxrX1fxZr3h3xHZLPoGlwzNEGhtfsiRvb&#10;SDh4nixh93bK1peG9PbUNW8OS+IPDEF9eW10rm1kiSzdoi7MdxyA6/LwapJyXvb3M2kr2On1XxbN&#10;4R1S5a1stNj0O4t0VI7qWS6N04K4y7AMGB6E8Vs6ZqF58P8Axva3t5aH+xb6aG4+2RzYeFCV3yvF&#10;z8v8OawbfVU8ZahcM13bXFxo8jqLOO7Dl7ZZGYFOOfk+XNdN4q8B2Hi7xRpeoxf2nptreOzQQSXf&#10;lvNbBMPEGyNmN3Hr91q567i3fqmma02t0j2/V9Ssr7XL+LRb2x3PHG8k+4EuD8/GODxU/ho6t4zM&#10;UrQwrHt/0aXdlhGDtJYdRXjHh10bxJpml3moy/bpgsVpdtsQRWinLxsg6ufu11XiTx5/wg16+l28&#10;n2HULC8Sd1ZdiTWLjaWyKyhjayxHtZxfs23e33pWNJRajZbnSeLvAGm6Xq0MVxj7VIv37N+cDsy+&#10;ldvaeGLjR9FhSK/mkgnZZjbrhUA7ha4Pw3dQeINcTUbbUItdtQpkb7I2ZkQdx6L83Na2o+KvDWga&#10;nFdXGtnRNNSXc1vcTZwWTqqDPH96vYw1Siuavy8qk7LXbu29mu5NSVRpRbu1q9D1wfY9Lsy7Rsqu&#10;PutXG3/j/SbfVP7KsjiZCoJhYEENz0rJX4xabNYjUftCyWjH9xZk7ppiOyY6g15lJ8RrS+1+Vb/w&#10;89jHM7NFJvG8Y7NjuK9rHZnFQj9Xa/4H6XOXC4S8m6qZ7nNdhv8AiWrcr5kBOYpPkP0yKyofhzYR&#10;6/FqaWospt2+OKMbos/Q1keCdV0TVL37Utx9sZwu9ZjvK46c16vp9skcEfl79q9FZ84r0MLTjjlz&#10;zto9P0McRN4V2iedatoep2PiP7aC01rPHykD7XgY91U8Ee1ZNp46m0yS9svEemzxIke1ZvJ3pIw7&#10;k+hrtvFGppa3X+kQiRV/i71Qh1TT7tzAszwzN8xhuEzt+oNcNSkqVaSo1LO+z/K2h0wlKdNOcb6d&#10;Dm9B8VeHNZSRVjayWFQSqvmPk9ABT9U+HNtrCLPol5B5iEthq27jwDo+pO0r6dCJiOZbQ7Gb64rG&#10;b4bzaTerc6Fqs1pjn7NdKWVifeso4etGNqsFJd1o/ktEa+2g5XhNp+eqNPSdR1jw7bpBqtlJJbZw&#10;XX94w966+1lhuoQ6MLiNv4scrmsTTL3WFCQahAY2zzLH+8Q0J4kOn3DLdaa0ak/62HvXqUJKkvek&#10;+XzT0OOrB1XolzeT0K+veGBpt4l/ZA7W/wBYitx9a6fQtQGoWoWT/WKMPuqxaXdrfJiKRWyB+73U&#10;Jpot5g8A24rvp0VTn7Sl8L6HFUrc8OSr8S6j3gfz42bbtT7m2nXlot1GYn+VvvJVvoaVk6V3ezVm&#10;uhw+0aafUikgEkflkDbtptvF5MJ4+Y/MVqfvRWnKr36kcztboQ2kK28JVQeu7a1NvJUtomdjtwKs&#10;VltFdz6kzghbVU2DcM5zWcnyR5YlwXPLmkcfdxSeObomSYLptvhwi5DyGtvR3eW2aBbbcu7mVowA&#10;69sVoJpNjp43MPMx/DVLUNYmaRreyQ8ddoxivHVP2D56kvee/n5eSR63tParkpr3Vt5DdX0Wz1G3&#10;t4tVCyMh3bY/4z2zWbfeK7LRUkhgjjhWM7A3Uk1kXQ1a/wBShSUi0TeE81myD7ity40u1t9JM2rz&#10;xysZVkWVYwHbHGQR1Jrk9pKrzSox5WvtO3bq3qdDhGnyxqvmv0Xr0Rma14iF9h4lk+0Ike9ZJMJg&#10;9TXI+K7vStMv0uLd/tDzDzIILWTfIjg4IJHv61pa74euvEaCdtXmubMKwEUaeW6Y52tXH6++m+DL&#10;V4nikhvCQsEUkWBNnoQ3cV42Lr1LOU4q3fT8LXPRoUoKyi/lr+puad4i8T+JNOuLUXP2FSP9QimS&#10;Yr68VS1j4gJ4F01LO4vZb63tQP8ARbUASOvXll5yKo6H4c1HxXMyxa0tp5CJMktvKYXV+rxHbycV&#10;zvi3wlo2k2moSsn2y8hcsJWu3El1K3cxkHiuNVavs1Vk32vf52sa+zpubgkv66mL4x+It54luYIX&#10;02WxhnnHk3HnCOSeM/3mPAPua8x8Z/EfWrPxdc7GvLfTV8rdp1xcBpAsZwAsq/zqbVNH1PXL69iW&#10;JbGFFLWq3D+b5GOnPcelR33hrVdYi+z3tlp+6ZhKXs7cbySmCMj+E9cVwcym+aTNZQla0E9D0TwT&#10;pml/EDwtrtnDbCFtMke/tmF9tlTeOYlJ+8oHWuM1fw/Z6tqWlWes/aNUVtNlt7CWxhSKRAr5Qn+/&#10;j86gh+H2tLMILKCZlyjGXyiHVe4yBXpfwy+Hs2l+I1vL/wC2RrFMu1I7Y5eIjliR3FCk5VVGP6Ey&#10;U+V8yLXw3+EU1xZaNF/Zn2O8yZZGuFI6HKcnNbf7UPw/sL3wjqF3o+mRWus6Msd9JPboPuZ2yIc4&#10;69RX0Bb65Yqts0e+NcCIxyQkEDsa8R+MPhbVfHmoX9vbwD7O8ZiedcRiQe4PWvaxOEp4PDv2b55S&#10;fl26bnnUKlSvVSl7qS8+583PPYeLvhTrukTL4esW0+ZLmJLiMpfT7jk7W6n6V4vaz32n6Jc6ckM7&#10;TJd5tI4UQn5uT0GcGvsfwR8G9P0bQUXxNaQ3a7Z7TyopkEojYZyWP9ORXK6/8DNLtdetbzSLi20n&#10;T4rcKUbUt7iQFvm/EV5SqOlTbkte2p2Toc8rRPm/xdbXs3ha3We0a3uHldXtvJx9nkIVjJyMgYqt&#10;F4ms7Hw3DaXFp9okRiwaFvLkuCQoCsOy19Dav8JNNvtTd11ywjt4YmzF5rngjD5xXOJ8JPDcM8dw&#10;niS2aMj5PJsnIx16nrULFQtyyH9VnujxPw9oVrpc08d5MI9UmjWbyofkWJR/yz54HFZ/jPWNb8Sa&#10;ha2ct062tpGIkdeI0QjgYHGTXvepeB/C91j/AErVZrjhE8myIpJvA3h5nSWDQ9ZmhWTa7eVsjdsd&#10;ee9NYykpc9tQeBm48t9D5+0q1m0eYSzxvDM67RJsTt2BwQaseKfEz61cpLqJVprfPltDb4AHTkdy&#10;a9/HhDSbezks18OalJHLn5ri6QdD1rKm8F2qNcyxeHtNjWYbP32p73yOnA6AnqO1bxzGD6P8CXl8&#10;krXPnq30zUm1OyuJrF90cQd1uO4I4x1Fdhpdo7J9gvY0jjcqwia3ErO3YqTxn1r1W30WCzjKpZeH&#10;4bjP8Uzy4C8fpV37StusKudH2jOfsdqZDzyMcdj3rKrjrxvFBHAxS3PnrTfB4t9UjlWB5IyzbIrd&#10;gXyvRhn7imtnUvCuoLL5tvPF5M67Ei+yZfBHJP02816m9zPB9lllvPuEsFh0og5PAOexFW/7I1Ga&#10;4DxXuqR/aZHiMk1uipzzmpeNm1rYzjl9O2tzzXRNB1O60GeCW0vLjy41WOOzX/VRk5eRkOM4+6vz&#10;Vlal4PPkTwaS73mksQyXi2gjudvbJbJQ+wr2DVdHumiO/wC0yNDlz51wke7PODs/hHYGsCy8K6Zf&#10;TLLK6rbqRL+81LJmyOQuD1JrL63JM3+pwseV/wDCD6s1yqWqN5ZHEtwQidMnJbuBVnS/Dp0H7XB/&#10;aFmzTbLd2WYAojHJZTXb23w9bVLi6s7WDSuivI0Nw8hPOOS3BHvWDeaNbaXb3KSnTPM8z7OkjWry&#10;N8v93sTiumON5naMveRm8JBO7RxOo6bazX0saXMUdqu5drO7yJ24PfPrTNS0HTbyz063aJG+zxt8&#10;32d3MqHkE7ex9K6XUEP2iK1jYyRxSBSq2AAXA4JNbulQ/Kmoz/2lb3AywWPZFz8pBY10OvOydxvD&#10;wtaxx1j4a01b6OK4tpo4ZolaNfspfghu3XbV/UfDi2ttL9qjuZLpraJI9tvsPlE5K4PSugnuLeG6&#10;ee8M8lww2hpL1EfHoSOPpWbeaTHNJeSvaRxqlqqvu1A7fmPXK9B8vapdSTMvYxjoZdj4Wi+zRra2&#10;EsKwSKkfmSoOCegpmqKuJdOgkiVk275Y7jD7MqMtmlh1eKGzttthptjI3yCS3Z5Ap6OSD1yO9VLO&#10;GLyhZNeQWuxnaOWO3MrsevOeg9DTvJ3BQi0rFcW9tZ28irLDayTr96OUylB3+lcFc6TZtqMuy5Ty&#10;ecywxElsHBrota1RNNvJLNLwzeapaTy7UfKcZ796zl1GCxPmrJdyQ+YF+zcDGOpJxXfCVRK5zVIw&#10;vZj7OKws7GdktfOjT5R+5fMT9c4Pv19ay9Ntv3s86/aZLr7sbRr5e36itez1W2Z5ngtJpuNm6abH&#10;B65rM1JbWS4ig8iKRYwyl47jICDoM5rZN31MWo2ubhtDsuLx7CSGGWB13/aE+VxtJ4HUYqO+TSre&#10;K3v1s442aFmG66D5Y9CUA4Ufmaq6ZqiWrB/7Itf9JXyk3MMKO45/nWVJPbTXIigtobHd1tmUSZwe&#10;31ojzJ3YXVjTsbSJsvq08Lfaj9n+bJ2r97jHX6VZ8S+B59s11pb2X9noRE8WwmdeOq5HKn1FLqEN&#10;9JplpFeI9npbSSrau1uI4ZpFHz4kxyw3JmobTUtWvvCpgnjlur6C5S3hVVGUBTjOB2FRG/MnFjXK&#10;1yyWpiXWl3UmnhbL7sB2vOtuUL7up96S2v7PQVgX+0dSkjcB3jkhAw4OOPUY6GpdL8a3lzp8Wly3&#10;D3UkLs6RsxJ2nqoc+61s6J4TS4vZ7Oe2vLrWLlJJYrWGLzZOm4CplVlT5o1Vp8vmYK0n7pQ1JdM0&#10;u2tHtR50ckiXKedLvBjIbfHJgA7h+VdD8N/hJ458X2d9418KaTbXv9gzRvLaQv5k0anoxi6ulVvG&#10;VxrNre6VFrvg+ztZrAhGtobf7PJfKTvH2hUPJw2N47V6j4B+KmqeEbPxHLZ3WmeEWubMSwLZ2XmT&#10;PIeBbIUPyD3Nc1bE8lFOFm35/wCRolC/vPY811vURpeiajptxpVhpurXlx5180bGQvzkBY+iKC1c&#10;hb43mV5SsyBzuVOT2BXFa/inVnv9QuZfJEa/mWJ5JyeprAtnnjeWXe8cbk4XoXPWsYXlHm7nmVai&#10;lPyL1koU7nlkVgn8MXXPTFR3KSyRhT9p8tZSN3cA9cVn22szWNwjxfK2CoWRR1IxnFb+r6wuk6g1&#10;ppbpeMNpS5k+8SUXj8D0NXyTjLY55SVhkcr28VrEhba27Y1wxGc9yOxrn7vyVui8Uce5cN3P1q9d&#10;JPJDFPcM8zNltzYz1qstjLJcbkiMzAF9vJIxVU7Rbdyb3diR5vtUkWIYVUf3Ucbhiq7uWIk3bcnh&#10;lTuDVva9xGd4O5Vyisv5KKzZXhtnN1LE/kx87VfuR2raC5nZBzaj4UCyfvZJOf4vpz3p8N3AzSu0&#10;xWFFLuecjtxmsxfEMU2ms6Sul9sCou79fbFJ4a1PVtUt9c0ez0+21Bb20Ms09wqedbxwHzWkSRiM&#10;H5fm9RXdDDSndz0sCs2QSao1xfBZQ7LIR+6ViRur17w9bS2dn5808017ModxNLkox9B3IrzH4e2l&#10;ld6omqanfW1pYWce4rdShXkYjgKOrj1rZ1nx7cW93c2thJHNLD8sbr8+7J+8K48fRnXmqFFaLd9P&#10;QylNqJ7F4d0ddUmlaS4eOzjy13Oq4J9vZjXWeJvGmm+HtEgs7Ozg02153LHjexI6tIOTXkVz4tk8&#10;OWEdrFO6zRgNJtXJkkIySf5AVxc2vXmsXJhzJNlW+dnxsAr5mnl86suaT938zJ1eXRHU674ouPtn&#10;mxZdmO51UHJJ6Ad6oPcXQgliS8MKz58+KOUD5upGOgrHjvEjjMcJ8ndHtkeTq564B7Cud8Y6wlnP&#10;H9jdoWkUeZ5fU9uK92hhE5KEVb+upiqh6bc/C25XSE1K8k2+cPkVeCq9cjH865O88GWsM7LIgboo&#10;bn5ST7nr61xFr4t13ywiatdeWikeU0pKAdxitnTfGOoatcm1T99s/ej5dnTqQRXqxw9aiviv+Bau&#10;3oek6T8J4LjNzdWkNrZplmlk6ADnv0rl9QfT9ImlbTBGy5MX9pbc7Ox2A9z2NWtZ1hLxYbKWaW6k&#10;MQ32/wBqf5XXquOnPrXHarrAuNMg/cLZq/3EjbI+Xj61MadSp8R0yTpq9zuW+I8+sPBY6f5enRBV&#10;ik+xRBfMjHBZm6lm71ia5dTXUmoOzJutvkC4IKAcCs/wNpM948ewP9omJIdV6AdKqXg1DT7C9ilL&#10;+Xcy7wu373Yms44WlTqWh0+/clVpTT5ix4NtrjUNX5ctbx/vSm7CHB7116+Kr21uZRbypGqbW8pe&#10;UUjtz+lYfgW35vHPzMCijdk85z2pvjC2urCN5djtvH3tvdeORTrU41qtmZRqWXKjH8U6kmoaxJK0&#10;ommmIbzVyQc9etUNUk/cuMq2AFPzZA9qitN32WJ+e6ll9jmtqx0CLxDq8Vvc3SWsIUvJKy8FQM4x&#10;XUuSlZdEUp3ZFaP9o8NGKJEkhjlDyNnJ54pk8cK6a8LxbdpDO3J357HNdBcXlvpukvYRLGsLEMUX&#10;r8vY1zOo6oVSPb+78tMlawg3OTstLinI0dEZY723VP3e+U5aRgE6da7vWPiDpkWh6PDbwQNcxwm3&#10;uH4+fHQkda850W6iktJZmf8AeICUVlzz2Ga5GG7mtZzv2MrkbGk5OetEsDHFTvP7JdObWx2er/ES&#10;9lhEEREEL4VyoBLgHNLLr9vrd7aweRHarNhA0j8Fvb+5muKuXEzB1O5WO4N6VpJpNxHbW08Sv5wJ&#10;m2r6A5ru+p0IRXKrDu3udB4h8O33hvUpNMurafTdRhISW1ujiSMkcdexFWrpV0HU0htZhMsEWB23&#10;/JmsOPWo9W1webeXTeZb7n+1P5haYdApPO2tO6mbdKkXzbYWWNNvOT8uB/31WFSnKNoz6o4qzUZe&#10;6bWu2Fql5DsmDWt7brdwTxj5zG3Gcc4K7cNXPWFmml6lNZ6lGehR07+oOR1rp9BtbnTdAs7C8jSW&#10;RGkuLdsHzYAeHQH0J59jUt3oJ1WBWQ771D8iN/GuFO0eprz1XjSbp393v+pDqXkYWpXnhi3QqtvB&#10;NIAMRLDIeemDurjta11I40TToYLFVG3csWJH/OtFtLkvNVnt8OseQoVvU845q9P4YNno81+s0d15&#10;LDzEWIkJ7Me2e3rXr0vZ0bc0m792dHNfY420uJLiN90jSMP4Wb1rq9D8K614gsnS1wtnDjzLmZxH&#10;Cn41S0i+it5zPFb20mfm2yRAp9SKua98QNS1qOS1wLG127fIhXCrxg11ycpytFaFRUJK8jpLDQ/B&#10;XhMCXxHqUmuXQU+Xa6euIUYdPMkrzpvEuqw3tzLYSyWMLsW+zQuQi59qrywCNJPkfdxv3N198VTn&#10;G5gvPGa3pU0r3d/66I3lVSSUVY6Sw8TLNFBBKnTP7z+9nuan1cJcEb9ittCq1cxbASMFDfL/ALvp&#10;WrqN5J9mjbLt8u37uBnpUyglNcpwtOT03MjUXDTeUPuxn727vUbqIjhfmjxyy03a7odiPJwGPrmm&#10;NNtkVGjO1h/FXalpZGlraGrbTr5KLw0gHPf86rX0RwsrdztLbahhkFuEVstuAytWZv3lv8p+78wr&#10;Ll5ZXMb2ZRjVlfr3DHbVmaEwn5QGXhhUbK0Kll7At8rVUhubhn/egq395q2s5aotCTptfdg9dpot&#10;pmjl3fxLVhkEh2t90j+7VTY0L7fl4P8ACtaRaasLdHQIVuLbqjLwy9vwFReSfn2/MymqlneBYwrp&#10;ujz97b71rMYpN0qDdGcKGkUD8ea45RcGTK6RQ8otvTHXrtX9abBpl0wka1Rm+bYnlrkt+VXEcspZ&#10;gF/vVoadf6hpqbrO4a3kUDZ5acjP9aTm4hCWoJ4bvLFLi3uENv5sSs8ciY4PRhkUvgTxdD4H1r7Z&#10;FpdtcTBSnmX0IuPKPqsdbPjbxNDeGyt7x5JNSktw19dLjMkh+4Dg9hXLalYWVjex+bNNCzqkofbv&#10;Qg988Gim3Ne91O2orLQ9F1P9ovx1f24l+326xuDFsjtIziNuwB6CuJufG2oNpS2qzXNuySmWTy5c&#10;I+eQBGAAlZWo28Fmsdxb6zHcRueUjQgoPcGmDWJ7dI/klWM5bzZP46vkT1SJ5pdTQa81bxRdRJeX&#10;E1xcKNpkuHykEfqaxbm+nt4HsoLpms0Ytt6Bz03Gr6apFcRyRMoj3/MWhyh+pHeq13o8nkB7eQ30&#10;a/L+7TGAexqouMXaWhm6iej3MyG5uIYiv+sX73Y1VY+ZJuYfMasQQjjav7znFXp9A1DyAzWE/wAx&#10;+95RzXS5Ri9dx8yRRjd1hVS3T+KrVjcpkrcL5keQf97FbWhfDfXNWUO1uLO127/Pum2Lgda2SfC/&#10;hGULDEniPUmUr90+Qh9v7/tXPOrC/LHV+QkzlHtWmSV7OPap+YKwwdvqPWs6C1nknkVIHkmHP3fu&#10;139t4U1zxLci9v5FteOFZcEAdlFbVp4dtNFe8muLkbbmILP52I+noaxeKjC6WrE5Kx5rbWF9MdyC&#10;RW+6X6CtWwgvIWuGcNJZopEyq46fj3zXQS6i+m6bPdaGlrJZ2/7qWW4wfnb+6jcn61xo1SK4tXgR&#10;H7fvGbrTvKotjLVmtBP9shR0j+ZaU2b+dvTPl5P3axLPUjb3H8Kx55Ve/wBK7LSpYryJlVtyuFA3&#10;LnHNclZSoa9DGd4mTJZKzBM7efvN/CPwrFusSTbF+Xnjc1egvo5ZCzl4VQA5jXH1ridUtfsd7LFn&#10;5t33m96MLWVRtXJhLmdhlhNBD+7dtsgz+tWi6K7L/C3zfKoJrFQC6lDZC+vHpWs06eWzZ3bQPutm&#10;vQlHU1cbFq2UQsWlRdowx+bD0+3dWiO7Ztf73tk1mz3G37yhtoH7xaje8jVt3y7h8u2p5LjSZPNd&#10;R6bfbMbY2G7d2Q+1a/mpcQb2P3htElcnfzC+/eZVdvy/NxV3Q7xrPTZGV1bk/wAOaVSipLmW4pQV&#10;rli5tn+cGMTNn7zJh6gNtKqmVG7liir6VqpKswRm+aQH59y9hWXf4tJRdW6MvPK9Mj8Kcb3sWVpn&#10;SeF90HlzH/lptx+FZixtGx3L8x/hrr0ig1a2D4G5gGG31qhqmgmNzhfu/wB7rWsanLoxpswCn7st&#10;j5VHLetQK/y7VqxdwyQqitlefu9AaqAFa646miPeP2VPCfg/xd4wv28ZatZaXY2Fmb2MXyuUuXEg&#10;UxAL32tX01+2Rrnwt8Dnwrc/B+4jsdesIedW0WWRGKmvjf4KfB/xd8ZfEk+m+D7L7TeW8Xmyf6Qk&#10;QRfq1P1uODwrql/p2sJB4guIQ0JaG4dY4Zf7wZf9YV/Kvm8QqVTFypRqJySTceqXTrZKR3wrSo0m&#10;uXR9S6vwq8b+NfC+teMl0m/vtPsIvtt3fTIeYycGXJ6jPV68x8p5Jdixs0jH7q813/i/4weLvGWj&#10;aNpGseIL3UbDR7X7Dp8Er4SCA/wALjK/L/FT/glD4dj+I2nXviqS4j0S1WS4lW3H7xyEYxqPq9ej&#10;7R4ejOpJXstEvwRye7UaUd/MwhoOhw+Cpbm41F18SecPLslhOFjHBDHsT1Fc15bdV27v9la9w/aG&#10;0XRten0vxv4YkMml6nAI76CTiW2u0GGDD0bsa8RKNt2qvy4+tTgMQ8TQVVt3e6dvdezj8hTi4S5S&#10;zfGWRI28tto6qy119tp/hzwjo+lay+oWniPUL63dxpcO+P8As+ZXwvnlhh/72Bwa4qLVbm2XZFIy&#10;qf4W5qLeZEAyFrrdNyjyt2XkSrRRNql9PqV5NdXBVppmLvwB17ADtTLTTZGXznCrCv8Ae43VpQaO&#10;VtYb+Z4WhckBVbO0js3pUetahLIvkMiRsh/ebVp87uqdNGbbuUJtQLDbF93P3tvNEN+F8xZUEnmd&#10;fl+7VMnce1P2NI21V3ZNb8kdi9EWbjTo43dYnZuePlqRJb62+bz5dq8BVNdLZ+GfNtmbzP3gx823&#10;gGrnhrwXLfatGl04ks8nz+vTpXnSxlNJuT2OeNaMnZG54K1bVW0mTUrk+damYQ7pMk/j6ivYrbxV&#10;pN54EuNNfTrptYtk820+xrvLj+62K8q+JN1HaaHZ6NpAMccEih1t1OW4zyam8Jalqfh+3t53neG+&#10;hkW4SVVwUPUZJr5vEUoVEq8UtXsY1LKXN0MnW9euYbuzjn0+5t7dpCCt1EUOewyetX7S8S3Teu1Z&#10;GAZ34GT0xivR5Pi74t1DSb2PxPpdrrWjXautu15p+RkDJIk45WvMLjS4Lcy7GkWMk5Vpf3anrgZ5&#10;q5eyaUIq36k1VTWi3NLVZrdjBAsrM0e77rdAT2rn5bKNYjtiRZNxXuSTnvV6G9N9ZNDMEkYMRuXv&#10;9PSqqD7L8m/tz5jZz+NTTTguW+pzybZz2r2z6U0N5bHyW4ymMB8d6n13xkdUsrdIhLHInVWQDr1x&#10;7mtbU7V9ZsJbCWTdNGN8E+7HI6g1zg8NJpymWe5SaRCF8pXr1qUqVRKVXWS2OmlJKOu5Usz5NvlC&#10;y3QP3e+aveHJrj+0R9lLQ3m5VSWPeGUdT05piKiuGQjknO7rSadqLR3sjHK/KF+V8GumUnKMuVGs&#10;ZOzaLurtqU147S3NzDcR8bmlMiEdaoXM2p53SztIvXdu6ipQbiZm+/Jz7mp4mikG6YIsfbb1yazU&#10;2t0hRk7akWk3F5JIPKtgy452+p781o6ld/aBHFvby0HDN69xVrw3rEWl3izNZxXShv8AVSSnnB7V&#10;o/6HqmtXl4baCGGeVmSLdtSNTztwM1yTqctRycNuplK25lWKyyDd5u5UI+8vGKj1bw8Ywbi3Q/ON&#10;7pv3bSfeun/sgR2waKWOOId2bniq7xCEMinzFx86Kw5buDmuRYpuV4kpy+RzPhK7SLUHil8loZlK&#10;bpFwR9COldJdalLNqcH2iZZrBMIYo1EZfnu1ctJYxza9JFKn2cXJLJ83EbA8jI4xXVWHh97eYDVJ&#10;N1uVIgurZdwRh2cdRW+J5FLnb6f1Y6LTt7uxLMujzIHWG/XYS48yZFTk9DtFLr8UWuLZ3aeSrTKI&#10;pFU58oD7pyaTfc7G2x+mNvt3FUt7wyDzT2P3U6k1yKcr6CUpR0extWiRaXZK9vP9qvWQEPyiID6Z&#10;7mvdZPj9ofgHwrpOl+H4Hur1oo45riQ7IUk789yK+eo7+GzmLy2vnTINxdnOPXB9qxjd3niK+iur&#10;iOSS1jO6CzVcRsD1OTjFcksFHEyUquy+XpsXTZ3/AIi8H6n49155bK5uPs10XmTU75GzfyE5bA7D&#10;0rkrz4f6j4YuxJqWlPcWaA57xSL2IYV2Wo/GHWp9HS0VLWFoFRkli4kQjv161zWu/E7Utat9moXm&#10;3YQUSFdvPqe2aMO8emoNRUNt3f1ugmzI8e6xL9q0Z4UW2jhtBDHuQGRBn7j+uyhBq1lbG4v7Uzwu&#10;Ape3Od4IyMqTnHuKq69qieIL97q4t5Gkm+Y7XHUD71SpZz2ptXWfzreTPlSKc7MdQR6166VqUYyS&#10;v17/ACYoxcldl7SPEekXlhJaxWsf24/Mku7DxkHkAHg5rPexa41JIYJINr5O6Z8BMetQSaQlnH9s&#10;eNGk3HY3Ay3rSaZv1SfdLiOPh3kZegqVCEW5027eZpJJpJLUuQ2tsswit1HnZy/UjjuB1q2k1ppf&#10;m/aot0g+Uy7eE+mKq6rd6fpNyJLWRplADxyq2efmyD61zxin1CcSszrbn+82Nw6cCtYUrrnm9Cox&#10;jTfNLcXXvEF7r0sW3dJGgKj5idw96m0fRbO/ePdcTNNuC7Y8J16feq5aWSxzxLbxvHkhVWPHXpz9&#10;ajvrR45PKaExzIT5nzVs6ya5IaEyruWp2umeFrGztp5bW4tYbq2XAimzI85zyQeny1o6ONGW2vot&#10;UikmuJ4TFazwuN8bg56HqK89VI9PQPLZOzE/3Sh/GtfR7y2IkS6e5jjRT5a2/wAx3D615NSjJ3lK&#10;TYm3oyO202dlluCsS7MsPO/eP1xxmq93JCoU3Ekckkg/hXPQdMVo3D28mmMYhHbXCMWkaRXYsM/d&#10;z0BrlryOS0kMW9NqEqFXmumknUd2NpWNTwrpzXWs3MTSQ28b7djXj+WleiaU9sPJW6iSS8tZVS2l&#10;t2GAVfoxH31P8JFeUaXcojoHQ+YxGJVJU/SvSNA+J+m6DCbPXPDcHiCHZsjTz3tpofvcqyVjjKNS&#10;pK0SlyuXvbHrFx4lv/CM8vhvXNGufD11CGlksLhCH+b5sojDuK4Lx34u8K69FIttY/Z5o0Bi86L5&#10;2Y8N83X5jXH+I/jl4g8YS20utTtq11axRwW95eMzzwxpwkYk64FYV7rsuvOPtabmSPZHuT1rzKGU&#10;KjU9rJNPyZMnd6bGXfXc9vd+XLJ82Tj5slAe1TDxdqMllJZKf3ImDO6thDxg/L0z71HdWllDo73E&#10;r3Lao7jyl2ZTrjBPrVq78JapZWGmwLbvuvcNHxnzCa+l/dNLmtfz/FkNpHoS6xY614HitdOuJ7Vt&#10;Lf7QbVXA80HrL/tMM8itX4da34MvkubbXooLXVNzTR3FykkkU+B8qlU5DE15PZ2aQ6gLC8i+y3CE&#10;o6XTeV831PSvo3w1+z9rfi7SLjR9JPhq61CC0TU4b63hLvKFdf3EVwvy7/XfXgYmhRpx9k5NKT0a&#10;et359UdOHpSqSbS0Me4+Luo6ZbW1lpVzf3DLAyTxajN9qiHdDH8oIwOCHrwvxfJP4l8SySyvHCpB&#10;dnVQsa5yxwFGPwr2DxNrcdvBYadf+GbaC8sw1jc/Z4fLkd0PRwv32964Dxbq1pNpN4unR3FvC68p&#10;MwPfkDIBqsDCGGrXp07N6X0182VXcU7I89l8uGLd78t7Cq+8zuWz94/pUjW3l20TrIrdcxc5QUsK&#10;rDNE7IGUfMVZsdPWvq13OdKxS+zia5+UeXyMr0rrNJgtrh49tsi3UOXLK3BC+x61SsdIk1CQtC8M&#10;bfe2b8YxzxmtXTIbWwSdrjUPLm7Iq5HpWNSpz+6nqikm2Y3ibVJtYv3llwrBR8lV9EtGvJT8jeWS&#10;AW3Vo3VvZKoluJRDvQY8tsg1attXsdPZ4rImSNzuK7SSc9BmnNyVO0FqNxkxL7QtS8Ky25uIvOt3&#10;G6PqEdeuFJq74haG4sovsQVPMIeQf88/Y0/Wr+91G2DNBJHCkYUpeSkkd9wFc9coGmO6X/Z2q2MV&#10;y0487jOo9V2/UTjFCNbQ6fF+92s2DsVea6X4f6LYeKrw/wBqySwWMG3Kxn5nB757VleFfCtz4qup&#10;be3CQ7CFeWZv3YzzkntXpPhXTrHwlK1mdQTUbyabbJZ6chmeTHAGegIrHHYnkpyhTb5y/ektDV8W&#10;/Cvw3o0kN5olobvT3I3vMxMkZx3Bpmr+HF0Hw/Bcf6JocMyhxPIAXfjHyKOTSav8SG8PwXOnWWlJ&#10;ocqt+8uWm867MZ4291Q1gf27psd4J7A54H/H3cGSRc9cGvnKMMTywdaTlb53XS+tjknaMrt3+8ve&#10;EPF99e6tcaXaXDLZzx7Lq6vVLkpu5IjXAxWxqMstzpGoWyaxfTQzSD57WIQRuM8bhsyM1S1DX9Hh&#10;S1uNKtPsVyU/0mWRsmb3PYGrN/rem3mizWkUqrcXLq7tCv8Aq8L0Yn1NTOUpTU4w5V6L5tmjqOas&#10;9jza9BsyGieTcDt++Wrr/BMMF9oWs395qDLeWSRtY2LLkXshfDoX/gwPmHrWNBoD3gDzyBm25Cq4&#10;x7Hiu78N6XGtibcrHtZf3e1euD1+tdeJxMIU7bs5qDip3Zb0LVtPm0+81XxB4ctVhtV8m1tZISEj&#10;75DKQS3qa5CTwI/xE8b2+2N9IXU8qJZoswtL/dBFddceEzrFnJZXVx51luDnyXw6H1pX0/UtPmgj&#10;0u48yDTmjx5j+XLgdMg8E+9eZSxSp8zoytJ+tlppa/mejKpGS0Nn4hfA/QPhb8IdUkkme51y5EPl&#10;yt2ZWyQgFfL8MrSTD+JsjC19f/23Z+MtB16x8ViZbhhI0D2+/EkgA+XCnpXzXrXgHU/D+sR2d/ZX&#10;Vm0oLwtcReX5kfZhnqK7MhxNRU6sMXPmqXu29tUvh8lYudKyUo7HQ6j8OL618M6Fr2kSeZY6zbTS&#10;rbTTDzI2iO2QfgeRVPRLp7q2ewvZDDPCC4hkXG8e3vW14ctda8ZWeneHtPthqMemmSWSJXIEKyP8&#10;zkjotejap8DNe0aHw/faoI5LHXJ5bYtbtzayoesh9x84Irqr4qEW6VRrm1fnboTOhKSvBOx4tZNJ&#10;9vm07ZlWciP0Ab3Hoa90+FOq2Wn/AAe1jRvEcqQ2ttOyR9zG29ScY79xXMa94X0CHXtLtYtRjkVl&#10;nt5IGbb86x9QxA5LrXkWu2w02WRYryOZTI2G/jI9wKqLjivcel1fr5rcycHTZ9C+Efi94bS+tdG1&#10;tkuvDMbOseq26YntiTnzAD/D6x10Gq/DOT4gasdXm0+TQfDdwP8ARGsbfyzfMv3Z5YeiV81eFdDs&#10;1SS4vZCqohdIvc9M5r6A8G/GbxPpvh9NB03UYWt47dbeD+0cExEPkncOa45Qw+Dk1BfMltOKTPd/&#10;hn+zt4S8baVp2ly+LH0nxTv3X1nNGPKaMdDD0LGvE/2ivhJ4h+HHjm28JajZRtZ3JM1lqFmCILmN&#10;eNx3dx3FeifC3ULnXEsdNWwudY1mzgkvZ4LWVIpERDz9mY4Dt/Fs717vZfDG4+N1npWpeME1uTTR&#10;BJFYagzpHcwRv6wsSCAV571jhaVGvFujT/e9Hd29TuSUoXifDWq38nh+JXxubaVii6eY2Og9Diud&#10;+HOq3C6JNcMyW6i5fKqmSmX3ctXqn7SH7LXjb4X+NreMyRa5p+sFlsdTVTHGGxzG6H/VvXDadoY+&#10;Hvhm2i1m1ntbwyuyRXSEb8dfpndWdbDRwtD2E9akmr/iccqFSHpc9Q1X4mWOpafp7WDSSakkCqbu&#10;ObhdpyQuK7q+/bE0fQfC1sl5FcXXjDSbuNESFQivARuMm+vm/SobNNKt2tUSFixcdye2ea5T4ueM&#10;L3XNQtri6Szj/s+JLFPs8KROY15Acfx8fx0sBTbxclHa1vuehaqys23qev8A7WOu+HNZ8SaBdeHd&#10;OsLWz1Ky+0SS2LbSJCfnEiZOGroPhboFr8C/CUfjnWIdMv5dRiZbRWZLkoDwyFD3NfLur6w2tm3v&#10;hGlvbwIsW329zU3h7xFeWNte20TW81rMp3wXUXmAZHVR2x1ruxeBljKHJOTjd62667XGq7jU51v0&#10;O1+K3xs1TxxCuljNvoNtcNc21nvBWFsYzmvJrmWW4VJmkb9595t3DVei0FJtUitZZPlJGWbqn1ra&#10;vvh/qcz3ssDQzQW27YkbAmbHO4KPau+hDDYOMaNOySQ5OriHzy1ZzEV2W2t5e7BH3fWup8R+EJI9&#10;J0vVrV/OsbpF3ytKm9Jv412g54rj0vv3P2eGJFY/7PJzx1Nad4fscI6tv/5Zq+MqexrtdNuaa0M6&#10;aurs3/CHg+HWphiTy5HcpC7JkMR79jWT4g+Fev8Ah3Un82wkms4z5qXUaECWPOCwq/4b8bzeC9Tk&#10;v7URtDH8qWtwvmCRBtJB9xW340+NVz4p0C7sU0+KNp8AeZy8Y6/Ia5nLFxr3ppOD/DzOvmoypu7f&#10;Mbt3eeGb3w7Gi/2bBtAX7LHKdzEjLE56GqHw70Madr0U+paSbfStTP2S31G0lDRoX6d/zrynRfCm&#10;s+INUSz0vSJ9Svhl3gjh5wO+PStmS91jwq95Ztpc+necMS2sgkGfQkex6GprYRezeHpT1fnr67mF&#10;SpKbTtY7b4kfDmfwUl/rOlSXDWdlehJLdkAjIYZ3J6isbwT8ZdY8L6gmoRLZ32xVWSC+lYxzjvG3&#10;Q7T7Vl+KPib4l8SaJDZ6jcstmMMII02+YQMeY2OprkobbzrkxLmRsfeVeGow+ElPDcmOSlL79PMu&#10;dX3r0z2TwWfDOsagNU1dlW4Ja4GmNc/Jcg/eUSDJT2D1wraneaL4od7C7n0/z5wY2hmYEITgdKse&#10;Aof7N1mzu1k+zSIw/eydFBODn2rqvix4z0/xTrFpa2u+8WwOyC5jtY7dJgOpIX+ZrminTxLik5Ra&#10;+70RClFwvfU5DWPEurT69cW8urz3k1tMURs+YDjjOK2JkS112007DLeThfMiYY8vOD07U7wT4K1K&#10;3jTxhFbwXGlJIyySzSIEz3BU9axNK1p2+ItvruoRPeD7UJZoo32u6DsCc1o1TqylClb3F/5N2ZhO&#10;8lrudf4v8JLa3cj3NuLeSRd+ybh/xFEeh6NdabarDAbbUYCXe4jl4kA7MvtWVqnimbxBcCKV9seT&#10;5cTNudhnjce+K9a+Hng7R5PAWt6jqWuW+l65Cwe0sb79yLiJeSY5G4LeiV5FSVahSjzyfN2QqcJT&#10;uonF+G/DN14i8YadZ2f76+ml2Iik5Lsc98cCvUdd8N674XupNO1FGjaPP+i/6yPyy68jbXO+AvEH&#10;hfQfHGlX+pTQ30MMvnN9l8xi4/ugL69M13XxC+Nuj69f6jotnplzZ6GJ0eKW+tJTdxZH7yMY/grw&#10;MT9ar4iMYw9xLW68+h6eGw0ZUnOUrSud18E/Bnga112S68bziXSrmyeJog24x7hwxx19jXy38Ubb&#10;T7XxbeXmiu0mnmea2TcBG7xjgb1XoGSvp7W/ip8O9Q8LWNpq/hfVtJvpodq3y6cUgB6IC2emeprw&#10;nxp4fOiy6pcQadbaosvyybbuO4Ctnr8hGSfvA115dOpSsqvW/wCitfseriaUZU1GL2OP8H2t/I13&#10;ZRai+laFMfOS8mO2NJQmAM9T/d4r2LQ9X+JHw98JXNrbWWqX2g6rA7z3NqglR2I6cZ8sevevHb+x&#10;XxNaWdwuvRyXRGySwmUxmNhwAgGVI+ld34b8RfEr4e+Fp9LtXENrHJv+zX2xOW7Jn+VdeNgqiVuV&#10;t9JaX6XuctB2dnf1X+RwNj4pk+3hrbRLSbktKtwGk8wD164PuK05b3VofNvG0yP7PEwYpdIfLh9u&#10;ef4kbArf+GvxM8S/Bz4nQeJdV8JQam1ykkn9m3tn5cVxDLwxQdOe1Hxh8X3PxW8TXWqaVp50nR7h&#10;41hs/OD+TkfIrnjeV9a6ZQSlHRcve9yXNcrV3fseWzvqlzqov7q6OqRgmLymYkRp6LnptrM1LVBd&#10;a7M8Rmms8BdjDBbHp719k/BfQ/hRouiwab4l1u5k8RGRvs76NNEYgGGT5ruOPqelfPHiz4f3mn+J&#10;NQ+xWEkaw3D4Zf3gX5iAxdBtJ9xWlDMKc6jUlbTTppfexnXoyhFTvc4+bztBul+yu8ez7/ndHJ9R&#10;0BrtdB+Jd7pitbWjvDHeRtFLZt+8TBHJVW4EhHINUvhB8INb8e+NIdNv7tNJjvZtnn6mu2NiTgZJ&#10;rtviL+z9c/DV9ftH1rTvt2kSFLmxF0oZ0wrB4znkkN92qxMsNJ+zm+Z9+muyZjGNZL2kNjibLxHp&#10;lr4ns9TtZ5JltyoLTnBQgcgFemfXrX0D8Cta0/xV8VZNf0nwwbprWJt+nW/+kjCjc0w3DrXmnwz/&#10;AGar/wCIvgPUvFB1SDw5b2UbS2i3iOGulUZdl4+6AvWqHwn+Ner/ALOus6o3h+Wx1HVZoxANSO6T&#10;YWHVOg/E15talQxfNSoyblGya7K+uu1zWlKVGSnW0i/ztodqPCviL47fEfWLiO3WNpJZLq66II4Q&#10;ew6Gn+ENUv8AW/jpo0WkXZDC5WFHbhFgj6gjspAq7+zpbeK/E1r4317T7ZdQvdStTpn2u6uBG8cs&#10;x3F/Sn6f4LuPh7onixf7OXVvFNvbzRTS7yI9PjI2ySIV++xrxa3s4udCTTaXKl01tudSprljON9d&#10;W/yJ/Eer6b8a/HGoaRaxfZLWO8Y295bgSbbZd27r+ZrA0v4X+JtA1W8e1hnvLe2YJHqdjNthUdEl&#10;4OQDWT8DNBv9S8b2d3BHdNZ2K4ne148sN8vzEdvUV9d3Hh680XRNYW9uItJtbpjDbywzRvIkWcuF&#10;A6j0qKlF4Sm6OGkuRLZ3ujXD01iV7We5lPpF74C8P2MGubrzVkjDvLpdx+4uYZP4vMUdQK3/AArr&#10;9ppOttby3Oo2tnLp7fZ5Jm864hxuB2ZPzj+dUfGvxR8ReKfCNvpVrpmnLqQMixajbj7Pg8fvgMc5&#10;649adqstt4A0LSfsN5c63eS2/mMysw8icbco2Rx6rivmZ0/ayc8JJOKd/wCV+h9DFWjZobreh3mv&#10;aTMsWueXDc26IFYZTJG0Fg/NSeFPD954W8Njw74XuHuGtZSJNTWKMyY7xiM1zup+J9D8RXGj3Wr2&#10;2oW94LtHudIs18zeFHQlegbbV7x14dPgf4leGvEN2uoeHPDl3DO8NtE+95IjtZUbPP8AFyDXJHDv&#10;EU+Somop3vvtdLWzWpEuW/NHc7jw7LF4Y0bW9J8Q+L73w7ZyNC9sR5uHD8MNmMNz1O6s/XvCt5L4&#10;Y1eyl17S9S0eGOVbVryUIbOYjJnQqjZQp27VyF54rtbPXf7cv7lv+EX8lnsVWGRzAGOOY5CM5HNa&#10;XiL4labriaxfQaxBHZyoLSz+yWHli4VV+ZpIx/GK9mnXqRo8i1UPdvffd69NOlkaJK+vU8rlg8M6&#10;pZPpFlaXk1jKgRL77ahucgfIZQnBAfpJ3H3q52ztrvTfEVlZ5tIZ4VLR2slskgkJTl1kbHI29Ny4&#10;NetfDi5/tDw+lrL4ebULWe0a3R2hBMKgs25JByn0KsKx7DQtU8SeJtf1lYLbWLWy2PdaVY+Wjccb&#10;kTvI38SCvQozVV80Xrr9/UznTukzW8J+NtCs9e07VL+2tmuLaJ0v9MvE2TywuOZVU8ZH8SfLvrqd&#10;E+O9n4q0DWNA8KXSrhWRPM+SOztWOHEcbffavFZNOsj49n1m8F1cR52+VNcJFJBDJx+8ibJOOgxX&#10;XQWl18NfF0XiHRo/s800kv2yxa3KO4WNVES9vKI+bf1r15TlKCjzW9LfO5zpS5ttD2vV/H/h3xR4&#10;ZbwdouqQWEMtlJFc3zXzLaErhemMh3NeEfDee10ax1Gxu4oNWj1bTpdJfTpOHhuR/q5i5HbqpTrV&#10;f4l63YeKEsLfRdLjhur/ABcJ5jxobYb9xkMi4wB3rVg8A6bqE+rxPrNhqEcMKuLy1c+fMyniTndk&#10;gfexXdTlKTU3ZuO3pYiWjt/VznLDRvD2sa5ocrz6xqV1ciC02R3CRTxSAdC8nO0P92rX9n+MdH8T&#10;av4auzNebLVSkV9exyTCLzNwCJn5z824pXBeKvD974N0mOKe8h/tS4klYorJKiQk5SWN1+YH1zWR&#10;4ffUFupL2KV764WDeizdGIOCckgkDqB1rrUY8tnuZSbueuQa7F4X0X+xYNHe11y8ZcvHF5Vy+Jc5&#10;UHkDtxX0H4b03wN8QtLu4td8/VLzdGltc7TbzbQnzbNpHTofWvlPRdfn1BLyDxDHea1HHh45I3El&#10;zbSHhD84bfHleY67nwjf6hpej3765eXX7q4hmtLOziCGYj0kOQBsbp/31Xn1YXabSa7P0t9+p0Un&#10;p1Pd/Hvw10NdK0y/TxJc2c/2l3jSOJfMuFji/dxKR/HheM9TXE6uuka14xgdJLzxZeJpy2MsVxOL&#10;KQSbWZFBJ8tzXSzeNpte8RrrEEUF7qlq0En9khhtVQNzgv03EdcVxHxJv/DeoarpFrpCzWrAma92&#10;2mYJTIc4cdRx1xUJwc5RhHlV/PW3XW+5162/4b7jovg38QkhutPjSy+a4nMrxL9+1lG4YbYP9nkH&#10;g1X+K2oXHiTxRr8WnaXZaxa3UflWvksbeaC5AUiRVb8mrobvwbeaBaeItRtdKttF028e0b/RbfM5&#10;OMEhUwJI26/Wuu+GVu/jOG2vdSTy5tPBeC1+yGOCHBwTz1ZhXpKjKSWFWzd1p6q4WjZ1Wee2fwh8&#10;SaX4Os9QlFrcSWfl/Zo1mx9lBG4k4rG8Wa1f/EPxD9vjsZdDuDG63UtmzS/aSNoQ+2F6kV9CeIfC&#10;Nj4xin1I2Vzs08wkRWjDZelfmIKnr6Guf8WteQ3tpfeHNKsrC30+4EgnkY73LjJTb0CA+ta1cJGi&#10;mvs/ffVq60VrGdOo5vRa/ltozntB0W5+GPhvyZtKia0kcPZ6paplpM9n6cdxXvvhjxZp+oWFkkV2&#10;nmGIZj7hh614F4pvPFni9HS/1K1t7IvvFvDKFjDVteAPDNlFbRWtzeLJeTTs3nw3BPUcKFFelgsW&#10;sPV5KOsX3/4BnXw3tad56Ndv+Cdr478cnRJLpLu2ST7MQzozYcIehFcZYePfCHjC8R5bm40/V8nD&#10;ySkHI9D0NV/iB4JsG8QTfa/EDhvLVXaRWyfrWJpHwm8Pa7d29omrSySO2wN5RTYR6NXNWrV6teUG&#10;k3fZ2OmjSp06Sl0tvqep2WnancPJd2uuC/XCbW+TK/XFaH/CTatpszJdWb3UKfxqmcgd64vT/hna&#10;eC5ZYLK/1ZSMebFb5ZHYV1ml67d2y+UbHVL1R/FJCBXZSlOk+WV4v15jKpGM1zK0l6WNvTPGemXp&#10;2/PbsTXRW0treqVYw3C1g2f2XUyGudElt2z96QKP5Gta20m3t3D2qKrD/a+7Xv4eVV72a+a/A8as&#10;qS2TT+T/ABIT4Ugt5xNaM9s+d3y8pW7Du2jcdzVEvnqRtCe/zVZ7V6dOnGD91WPPqVJTspu4v8VI&#10;OtFHat2cwUUUUxhTJkMifKdtPpD0pNXQk7Mp3OlxXGNxZejL83cUiWyQmTOJGkbKsw71blAYYqDz&#10;1Vxt/wB35hisHGKd+p0RlJqxR1O0tNQtMXEaSQR53qqZWoHsbPTLNGIMlpGMpHt3CMeoFSNr0Ue5&#10;ESRe5dk+6aoXN+LqNVYTRwKeZeAa8+pKldyVub+t/I7YQqW5XflK7R6VYx3kuJ7xZyr7VQk57bel&#10;ZGu2OnaxfRz3Xh+7kaCEpG0hGwA9hzW1banFBIsccMjdQHZ92aZda5LJH5UUMDW+Nr+c/wDPFcFS&#10;NKpT5W1btbz87nbH2kJcyTv6lPT/AA9oejiJoNIgtryOLKMz8nPUE96y9QtraS9nli0rTuSGae4l&#10;++fXA6Vc1C9mkB3pZ9dyDyjge9Z09zewTbVms9rD5fJt81w1nTUeWMdF5ROumpX5pPV+bKU00yH5&#10;bbQo+fQtxTY5rx2nVbiyjYL8n2ewY4q/Hc3c0Tq12VVQf9XCAUqreXsrRCJb668z+9vANcHMo6tv&#10;8P0Z1JN6Jf180RRyaoolL391LvjIDW9iI9p/HqaqyWeqzMd97rEn+6scYqrdX13aokzy3WMEh5Ju&#10;465rEvNdjkJecp1Gd0xCmvPq4ins27+rOqNJva34Hc2ViL2U2uo3V1DbPhvtDXIBUDt64rK1GaLT&#10;IbrTYhZvGWOy7ubvMjIfQ9QDXJX2rWVn5ks/kLIsW593z7QfWsWXxXYR2DSwC2mjIEL7ovniJOcj&#10;NTLFJxtbXv8AoONBqV29O3S/ctXGhaHH5iSpou04l+aaSX61HqNnoGmvE6fYI1TOxo9PL/ke9Yl1&#10;r6WdvOqx+czhT+5i/Tii+8ayyIVisLyOM7V+yxoTGnHVa8q0WvhR3NS3udodAjs/CKX32hmW8zFC&#10;lrp4RwScfcPrWTr+iXXh26it746sMwg7Ujj+VT3GKwr/AMeXs2lWMr6jMs1vdFIrVnx5YXawYD61&#10;ka18RJtS1KS4vj9vuvLZf3lwmfr7U6jpcuid9P8AgtmC9pHdq34+Rp6wIre6SJ7fWPt3O9bq+RE2&#10;9QRt7nvXK39rE1nJcLpy3EeSu2TU3z+XpXP3muC1t47me7s28+QqZZJsmuWm8e6fY/aEfVNN+1OR&#10;u4MmATgFcc1gouT91FSqxgtWdtqOpRQ+VBFZaT9n5zuaSSq8WtW/9kSeW+k2ciMPu2LyeaM9RXB2&#10;fi+zvNXnt31aNefKDNCSoOWHPrUuveJLDT9IheXU7hZsMqbbQCFgD90nqhHf1qnScXbqSsRFq99D&#10;ox4iu43SKW5hhxuVpbXTQEC5zznPFVLvxJcSP5SXN4sMSbt1q8Y5PXkDpXlms+MI7F0MtxqUljOw&#10;QbmSFDJ6HvineK4tY+HP2afWfD1zpf8AadoJrWW4vUkhmjfoV28EfxCuj6vKSSRz/WY63Z6VqWrn&#10;VFje3gufssNovnTzXGGcr1Zj/fNYmqTWNiI4v7QTULxwXdWuHfBHJHUV46nxC+0Xs6SmC4tXIb5p&#10;Tlccdjwa2pPHGl6bqby6bb/2xY8KVuP3cykDGVK5AOa6PqVVNaGH1ulbc9Ct9TS8c+RFbxtMcTLv&#10;JLljgqA/X3xXca9YeEfB+m6c8GrWt9qSg/arOYJFCJBw8O/rkHpXl/w88W2cmh+JZdUvxp+oaYyX&#10;Gm20loJBdMRh183OInHY1yw8YTf8JCG1u5ls9HvJXe4n2JMZJAM5OPU06uBqSpsj63TuexXfjWCz&#10;fVUube5h1C3hXZLDKgjmQj5JBJjlR935K4W58a6hHc/Y2uJWuJFCPbKgyCT1z3rF+IfiqW+t7O90&#10;u4v77TdOiii8jUGFskL5Vnix12+9c98RdbkuNefUotMuPDum3FpFdWlnJfPcKp6PslHJUn7pNPCY&#10;JcqZz1MStTrpNWudQvxa3T3lvZ2cRhg6eXMw57kdeg9Kwbu4kuPtFveXu7yVZg80owAx4H1HfFcX&#10;qt3ZeItTsZbVYdJkEZaSBnch/L28HccBmNZGt+JHkkuGW2EcNo2+Fm6v6V7EMI5yOV4uy8jqNT1T&#10;SbOWOV57S+WHC+U0wKcjhsdaZY+Kor6C5t/Mi2xx7ZvLiOzGcjkHk+leeJaXHiCaK/upI7G1SFWd&#10;pFwMew7mszVfEifZLfTdOeaGzAMxk2/O7g/eau6GEV7X1OKWMb1todhdeLbi6kVkEK2uRsRU5x6D&#10;tVLV9euLNw0U7Seavmq7EDHGME+voK4t9dLQu2HabJV5Gbjmrd/p9tZ21hPeTDzJVEsi873B44xX&#10;UsPGLI+sya0Lr6yj/O8kzLu3FvuDGMY9anOoafHdRss800L/AH445fvepJNc5NcMyhFj++25ZFiJ&#10;3Z68etaPhnT7Jpi17LNDppP71oUBkwOflD1o6UYq5n9YlJ2NDR9bN9NLZxRLIrlm27sHZ3XNZ0U0&#10;kN/ttZGXYOGVN59dpBrQ8K6TBeR3ksG5Vs8Zl80JvQ7sfJ1NdZ8IfDEPxK+Ktj4efVItFmuoysF/&#10;u8tHlHMYfrgsfl9qwclBy7JEpuaV9yl4Kaxn1KwbUba41CxmnFu7Wag3UrHgqm/I3E9M8VP4/wDC&#10;2o2OqahBrlje6RrenP5d5pot/KMLAZB/EdhXo3xL+Hr+B9EPhS60LTJtSlvgkepyXJi1CxaM4cMo&#10;wJFf74Neaap8PvHWoa5d7NRGsW8Si6k1WG73jYOCTK55ZPTqBWVOrCp76dvX1OmTlCPI0ZdnrU+s&#10;W0WnXUty0cR3O/m78DuVB7gV6V4E/s218K3WvWup2arbapbW402Z3F4/zqRP8vG0k7G715/e3MOk&#10;6hPomm3lrJrFsxb+2NNbzIb+I7Wy6npitbwXeLCJNNfSLS6uteha0lnki8tLAySc3EJ6Hior02o8&#10;0dP61ZMKtpeZ6B8bPhrZfDfxZp3iayitV0/VZJxbx292kpSTpJHJHINwCl+68itX4X22v32gz6va&#10;eHv7S0+C0lZtTmhSZ7WFGEcu1C4JAL8kdK5r476Ro3iC+jXwzrv9vN4cgEV1qFxEEF/GiYEgx12n&#10;5TXJINa0/QrG7sLaSx3t5L6jbzDD5GXATPGQu4g1yTwscRRSk9+/boWqjhUbtodT4g0uDSdUtr3X&#10;tW+3aXPdvbfbLGJ5JCV64B5yK5DXtUWOWVdLjkjhwFRmXHmcfO2G5BNaVq2qePrzwv4V0ae2upoR&#10;J/pipiS2jkfcVYgngdeeRVvxtpGn6TeXMOmXC3VnaLs+1N0eReHP1zXJLDxw8FKa1bsu33HmYmsk&#10;rQPOtdZmmXez8oGJ3e2KzHMkNoVRBHJncid8Y6ir7iWa7dHzMwG8beuTzVWa2VoN2A3QhtmNxr0Y&#10;WglFnmyk7lSO3bUNRgXzmVfMDOzHsOTXTSQrdOZ4vLhWQlU/PmsO2nsLeJ1fz2m+9A0PyYGfn3fW&#10;uv8AhpeeHbXwl4ii1SPVJvEDBZdN+ywpJB5X/LTzCeUA+9kVtVg5U7rodFKLm9WZF5thUf6y1Vco&#10;i9PfnPrXp/wittBs/BnjjX9b1S5juLaK2tI9IsdQS0uL8TSYmCFgwfaFSvM54luI5J4NjLj768Di&#10;m20MF1oMjuZo5I5NkcnRGz/NhXBGHtFyv5hTqOnO5ZdfOnknVTH5itlI2P7v64rzrxH4n+0XbW8L&#10;LDGjlZGVciQ966GLWpbGDXLeUvtjtiYH3YO73z1HevNpUeHy2cfeAYV7mAw3LJuXy+64pGndP5ln&#10;tUltoDU1pYVUeVKqtJ9zd0HvSy5+xhth8sjjatUrbHknzYmaNjuDdgRXrRSsZqTsTzStGZEyu6Qj&#10;5mboa6nwrazafdSbl2spEpfr06CuQW1ea5ST7207htX72K6jwHp1xcPfTODtjVfk9dxzxWGKajRb&#10;uZ1JNR0NqWSfUb/yv9dI5KBIe5PrWpHajT4liRlZsN94Y3n1qXR7BrOynut+2Zz5W6NNvBHrWZ4i&#10;11NN0zbbt513IdgOMZPfNfOK9WSp09jii22ktyC6tbiaYb43WGTdseH7hZOWB64x1rktQuXmuXdt&#10;2372327Gtzw9K9v4fvFij3TFT9ofdkybj0A9RWMlp51wG+Xav369mklTk4vZGslyMakYZQu7czdf&#10;m5Naegwrb3jSqZGkyGTyWw6MO4/rVJPNW4dV2NJjdt++K7z4ZWd1qPiS4itdL+2TQWhuiy48xI1G&#10;GIUkZ6845p1pOFOU12NqblJozX0SW6urmeKOSG4GGFxJKO/Ube1ZOt2ix6nBBbyfudiKjr79eK9D&#10;8d3E2h/6Cjq00oEszYzz6Z7iuDtrFm1WNpSzbmD7eScjnmuChXlUXPLRDrVHsdL9ouNLsJp7J9s0&#10;MA+fbjg8GoLnUrrxF4esmlPnNCNoO3Bb61c1DUBZ+GrvzSu3yD931NedaPqs0LLtTzFt2+63RgOx&#10;xWlKj7SHN2ZhCbs+x6d4EhkaO8t0LQyAAt/sr05rJ+Ietu0VsmU/d78N3IPUV03w9vv9Mii8xFhu&#10;o/8AWN129O/oayvjF4dks7W3ukiTy9wVPl9e9c1Nr29pDu76bnA2gMIdo0ZYePmbJANdHojTNNcq&#10;kqR3At+Ny5OQei+9aH/CIPpmmrcS3kK2j7X8qTBk+fuFUn8fSqXhqxgXxpaWst5FZwtIIkupoi6K&#10;G4BIQEkitPawrc3KbJSjJXKfiGIRtGqn98o5ZqyGJktZHZf3cg2gdMAHnFbvjG0j/tv7FAZY/swC&#10;Su0vmZdeCw9MkdO1ZMdncND9sUSLboyxO3TGe1a07KC1M6kmpsbYPZW9rN9vgvZv4kW1bHzdmzVe&#10;40iyuIJb9bySOPbuCyJ/F3Bx3qza2ot7hLufYsKEqFYk789c0kevQSNtj0tGXn/V8c+vNbKTTvC/&#10;4fdqNTaZyq2EsjExSNI2dqKtaCRaho8W54XkmQ7n+X5ox7n+ldXFrFtp+oR+VpqLcTAo7dxngY7A&#10;1EktlJbfZJGeNc73Vn5Y56t61t9YlL4o6f12NnWsjiITPcXbzsHXb/C3tXeeEZoZNTX7Q7szRkp3&#10;O4dKw/KjkmKWobacrubkN9K2PD0Ba/2ko0iQ7j82NgJzUYqSqQfocNao5K5tjWJLW7j2TD5g4C7f&#10;u98k1f1u5is9Gjn+0iCYyrsb+4TzgZrndb82G0klb94ysPupxyat3SlvDEepXb+YttOVjjblXbHv&#10;1xXi+xjeEvM54ybY37WdTuDfJ8t7Gu51x/rtozke9YllrM5lh8g/8tC8itk71HOCOhHsaZ4b1t5p&#10;5VldIbjcrLL3bByPo1bGs6MJrmTULJBbycie3VeEPVjnsD+legkqE3TqL0OmMmvde5I2mad4ospP&#10;sVoLPUuXe23f6wg8eVn+Vcq1qHDn5FYEo/UOJOnQ9xVpdWSW7S3iQLvj3PK2Ts9CPetTxJqMmrah&#10;5t1ItxcRxrEsmAHcDqWI6n610Jyoy5eg/aO2u5zE6i4kDuztJx88a/eI9c1A2nQbvlmkh2n5268+&#10;orqNTuLe30COWXThJJHI0TyMQMcfLXKNfmYpFgL1+WumnKc1dD5pPUilsntX/wBFJuI2O37uD+VZ&#10;mrXLC4Az0P8AerW/eQyhl3Kqclff2qO7C6sUWV9rL/Fs5rqpzs05FRqNPUyGnuLeAOr+Wx/hWgTP&#10;JLG0o3ZWrt9ClvDJ8g3Abd3Xg+tZxuDDMGz8y11pqS0OlPm1LqYT5d/zEVJbld4U7uTtDLU4hmmj&#10;3+X8z4YLtqzPo728ccpfdM5H7tUOEPua53OOzOfW5RcmFH/ebV5U1RExa5jSLMn8O3ua3oLSHywt&#10;5bzTXHLhd5wAD3AqaPTLaHWY3+z/AGVcFn+clAV70RnFadQUrIynsZd8itG/ynhGxmqd3GzPnG1m&#10;H3W711GveVKC8Q8uYDleoYVh3UTtEHb5f1pwmwi2WNHvH0+zuFVI9rlVLSQhyoHPB7GtDXNds9Ss&#10;Gt7LTEs2XGblnLyNjtVG3jjXQ5W+9I5yG+lZz3WLf5X3cFXVloS55X6miKyzyRsFjdl4rTTxDJHA&#10;IljDSA/O7N1rK8ps7U+9jo1MZGXO4/Ra3lCM9wsXNRu47iQSr8rMAp+taOoSXGoeHrW8kKyRwHyd&#10;y8Fc9AfasJn3D5u/zCuv8DIl9YajpFxlYb9dkLf9Nl+ZKiaUIqXY6Kau+U4xD/ExqzYTRtcpHdb2&#10;t8/w9U9xVi90i5tbaS6aDy7eGXyn3MM7voapRM2/r/sj6VvfmRnqmaWpac2nsHgmF5av9ydfT3Fb&#10;/gi1l1Cff5nk2qAK7dCfpVPwpbaxCx1KxtRfW4bZPEy5WQdSCO4rvrOwj2IyaYuk264ZLZmLuDjn&#10;5z2zXnYiXuOHUwqtW0JXnstNxMltbLcEDLyJmSrVx4iZbLzV+zQyTDaXuMfXJApnkw2MSOdi7D8u&#10;3rk8cZ7CsiPVtPmuJoLgKzBj8rcbh2Oa8dUddr2ITZqWdtbeJ1uZ57y41qOEBniWUCNc1nR6no+i&#10;z7ItNRZo+rKg6j6E1mXlhE0YuLOJFh7ru5A9DisWT9zMfKIrr9jzp2loS5t6HQXvjm5mEkMEcUPH&#10;3mXdzXE6jC+pTGWW6feQf9cxetaKGFGeWV3jbByy1eg8Nw/K0l4nlkbh/GOemcVrT5aG2hV2jkJY&#10;pbeDy3LNbnCqytkE1UuBtLbTtr0FvC0Vw21v3y5HywvVe78E2l0N9vM8K/dO6u2FeNryNY1Y7M89&#10;dmO35t3Famn6q1jJFKoVmThvm+8KvXPgvUIwfKH2hVznsRj61iTWcsGVlj8tv9rIrqvCsrX0ByjP&#10;Q7vUPHSyaW6Wlw0dw+FKsvIXOa5XVLu41L5/MWSb/a4yKyIEkWQqatSLuyrfKuMDavesKeFp4d+4&#10;OMVF6Ga7zJJ83ysDyvTbUwVmbcm5fMqVIxM4Wc7v4RKtX3tEjB2bNvPs1dkpLY2crC3dpcaPAnm7&#10;GVlDbW6qe+2qt3cR+T5qSfMcY+b7ppOYQeV+T+Kn37z6sYE8iNdg2l1XZvPqazSV9Q06ma9w8h+d&#10;9y1paY7R23bqfve9RpojyIm51/4DzmtcQWlnGBJvkZRgL/iBSqVI25UZykrWRB9pfYV+8vHz06/f&#10;zLdWTC8f3upqFtRuWhMHywxt0jVQKarma367v9lanlaM0xfD+pmzd7dm2wud25jwD711yyNNCFdx&#10;82MN34/pXntyPJKfL1rS07XZrdfKl+Ze3PTNFWnzrmiVJX1R1dykbKVlSNlYcdD3rJv/AAvbzeZ9&#10;ncruPy7eRWnZXS4JU+YvDLtx1qaVisj8/Nz+77j1IrmUpQehkpNHPaN4s1XwZBqFlZsLX7SFWWWN&#10;cSYHZZByAe9ZjakjOq4ZvXca6670+K6w0saScVyOq6ebG7bb/qz8wbbjcDXRD2cpPTV7mynz7ndR&#10;+B9KOkaFqE/jbQ1h1BWa4tozJJcaeVONskWwZY9sV7ZH8UPgv4O+B3inwvpEF9qfiqa7iuNO1qSw&#10;UeYvcOzdAtfJizsp+9SvJuT8a4MVlkcY4+1qS5Yu9lZJ63V9NTqp1fZfAlf59rM9l1T9oS71DQ9L&#10;0j+xLCS2sJWbzJBmScHs5rci8f8AwZ8ZaRJJ4x8Ha1oniJFVYLjwpPELSUDjMkL9HNeCkrsG4ld3&#10;3FoltlhGVk85cAny+a0hl2HpR5aScd9m1vuJV5x8/Wx6Z4q+ElpBozeIvDGs2viTw20gQzRkRXVq&#10;SeFngPKk9iNyVzeo+DUsYvP+2FmwGMflbdtYWiavNoOq219EoDQMH2t8wcf3T6g1tah4xF1FJHFC&#10;Vt/MLwQSNu8kHnaD3Apqniadoc/Mu+l/nbS/miYuD1e5e1eCy8L6bDLpt+94t4NzW0ygbCOjsvQ+&#10;1cTK7zM7MQzHrWiz3GqOqt95csqf3c8nFRtZpC/719qr+orop2p7/EYykr6ENhpF3ql5DZ2lvJcX&#10;U7BI4Ixl3cnAAFfSng/9nuX4e+XL4q0u4/4Svcxj0m4iBjhQAEO2Dya8o8BfEnTfh/i6i0Nr7WYb&#10;hZorxp9ioB/BjFa2tftI+LNW1L7bGtrayfPjahcjd15Jrw8xWY4u9DDRUIdW3q/LS7SLTildk2o+&#10;G5NJ1KKCW5jkV4TKUhO8xZOMe9b8KWtjoGj3VnB5c3nstws38Tg9CPQ1u2VrafD/AElrvxR4VW4v&#10;rq9H2HVvtGHg8r78aoCUcHcnXvXnXiiWa21Vp11GLV7e4/0kuq4Bdtx2uo/iFeal9aSSei+597Hn&#10;SpKi79e3Y1L60hm16HBbyZgHiFwMnA+8p9cVXuN6wSeV5kkgBb73r2NaumPCtwLe+Z47WeNZg20N&#10;5ZI4YZ/UDqK0IJv+EfszLYXkV48kWyRlt8GPJwQc5yPeueVRwaju9P6uOUW1c4vQ/GHiXQLTyL+/&#10;uW0d7gXD2LfN9Tg9K2fE+r2mva5LcaXBNZ2LbXSLgFO56Vm+KL6G+tTE+6PJ3lVXksO4rnpP7SkK&#10;S25ZY0A+RevpXqcqrWm0osTfMjqINKW2muLi1tri4XYVeKOLzEUHv7Gs68uhdR/MUhmzjy2TBwP6&#10;8Uum+IBZvFJLM9suDFIu8rUmpTWt0rvbzbdyhQqp6etY2lGS518wtcyiPssm1SGXcX2dKy5HEgDB&#10;huBZX9ePWrupSyXSRmbHmD5UnjUg4HZs0raXBNpUUtq7zXRz5sEcX3cd/evRgrK73DlZVtlW8aUb&#10;9vlqWO1c9OKybmIw/wClHLYkKn0Iq3c20tjHtk3RzN9xdpQ/U5pVsbq6sfI8qRlP97jmuuNqet9D&#10;eKUSxHeXUGHtZSq5H3WrauY7q40k3Fw8Ldf4RnH4VV8MjztJGJdt7bs2+DzNpcg+h4NR63fDUbB4&#10;o2jt7tGD/Z8/OmR0B6muOScqnIls9w5UmZKX8kbhXHmZzncvYVoaFLaXd/JFetJGsmcND2I6fhWL&#10;GlwiSboCy54kYEP69KWOWQgsuY9p/iXBFdk6aaaQ5UruyOy0rwnrGu6tb2WlGfUL66bbHaqMuTUW&#10;pWmq+H7nGoWxjm3FNrdypwfxqPwr4+1DwvffaIi32pfuNMN3PtXTat8R9d122kWXT7LzHXzd3kAu&#10;D65NeRU+sxqWcU4etmCp6GBep/wlFgLWwsna4X5jKqjKYHSuo8O3lvF4PtdQvL5V2YieNZP3hIyC&#10;MVxu6SS5Fxc3lnbs6lh9mOHHH8WK5qTzfs7RLdfu/NOU3cHPQ1u8J7eHs27JO/8Amrs3pq2jR6Df&#10;ePLS3uo4rOxdoWxlpHGwH1x2FULnXDcQyo95tjS5V44Pvr5Y64euKh0+WRpP3jzZbZ8vTFOlt0sE&#10;O799sfmCN85A7nArqjgqMElHf7/zN9EdR4j8V/8ACRTLBcSR2NtM/KQ87Fq7H4jsrVbRvOF5sQpJ&#10;bTf6uQDgGsrQPD2n6ll5Wjj8z51ij+dwD/Dk16Bq3w+8P6heWNrb2LfbPIVpLOGXypg55BCYP4iu&#10;abw9G1JJ2RCgp6dTzd/E32eeZbX7Nz82/H8s1h3F/PJhnO5sV6HrPwnht5YpdLgvWs5soJLpF8sS&#10;jqDJ0rh4vD11uZRGflO3156V20XQtzRM5U1HQm06/tpI44r/AHr6eTXotppdjY6VE8SeWscYlRtw&#10;+dm9q8+XwfqOY98aK0mH3M2CoJwGPoK7XSbm28JWUkF1IJtQk3KWXHyqBxtrkxUFNfu5fIqEeXR7&#10;GdNp7tfzXWqIsdqrhja9QgI68d6ytb8QLdXEFrpsbLDIXTyFbruPQe1VPEfiC6vpd6BvJc8SMvBI&#10;4OOgrHtCljKWc/NxjnHFdNKhZKU9+xTcU9DuvDXw+0vVrXdqviay0S+3fu7XUIJAD2yWUEDNU73Q&#10;5dNuDEkkN5CvyJLav5gcCqX2+C805bfZ8wff90ZU/U9qu6fpls0ZaW9dd+fmXHWuWXtE3Kc212st&#10;PS1jlneW4yK4mjHbdzlsYwRx09q6G6+IF5fWP2aW107cqeT5rW0e9FB6px8tZWsW765fm5utRjku&#10;3VUW4khEecfLlyO/rWHqVvLo93LBKsMzH/lrG4kR/cEVkqNOq1zLX+vQx5eiNhtSdtrZLMFGPM9O&#10;lXtC02/1CaNYLd7iMEK7qhJasVnt4UtL63G2NVBliuuT5g6hSOqtXqXw88Q6brhae1hOmXVpvlks&#10;oeU8tjjfGCeo71yYtyw9FzhG6KS5NZbHNanoskbzx+S9su/Ii+6U+oPerd59q0nS4NLnihudPnii&#10;ZoJokDhQcht2AQw3cEdq9f8AEGik+VcXsNtcLcLlLpX4LD69Mjn2Nch8T7/R9S0nS5reOOPVY0MR&#10;gVeJIzzz2yK8DDZhOvKEeXR7tapOxScp3seReLIrPR7qR9NkhZXJ2J5okKKa55b990i3QS4/3l5+&#10;ua73wdfeBIfF8lx410vVbvR5InUxaTKsM3mEcPluoFSeLo/hlNqcL+FdS16OzfieDVrePzEwOqSJ&#10;wRX2FK0Ka5k3+ZTVkcjbWiXVwq2sarGwDHzOw9c1eSG9sWFwkaXUKffWGZOh7dc1Z+I+g6JoC6O+&#10;h6nFq0N/bm5eVVIdCDjy3BrlIbiTf5v/AC0T5v3fG2moc8VLp5j0asdHotqNQ1VWvUnt7OBzcJGy&#10;/fbjiu78S2+n2es3H2OzktbUFZo1hYvt9/zrzDT9TvbpWiglk6lvLwT/ACrc0HxY+k3Mn9owmfaR&#10;lNxyG9ia4cVQqSfNHotgaWxtvvm1KWdh50mR810pkz2+YtnPXpWpYtqGm36XXh83Xh28RSm3RLsi&#10;OaRehMRNdp4X1nwh4tjNvdxS3DCJtiNFyhA3E5FYdpH4fN/OsL/Z4pofNtL1pM4PdWXtXhxxlSLl&#10;Bwaa3utDVRnDWMtCC28Rax4wsWS406PV9Uctbn7GvkXCN79PnG3isbXr+yvdHv7O607xAl9tRQ00&#10;cb5GedxHXHat7VbW1XVLS90EyR7xtnkhOQZAV+8D1rpdS8VQaRfm21qzs7PEH2iBre4xBNJg5yRn&#10;8UPIq3iW3GVOnfra9mjrTvH3rHkEepaL4Z0ia1Tw1dP9pAQ301wpJA6qFxxXERX1irBHs7lY1+b5&#10;Zea9c8UeMvBesabY3epWTWl66OklnabsFhwHU+h9DXM2/h/R7zTI782d3axhG2+ZLj7SR6LjKV72&#10;FrScW6tOSbffr5O5zSeumxzNmlq1ubkW01vDnYLnduG4DgGsm7vY5pSySf6zGZGr0DS9LvfFCJpS&#10;3AZdpeNVQYXHTp/OuYh8PyaNfxvcWBjZW+7MDhvSu6GIpxk4/a7fluTzqKMrS9ZTS/MeK2Sab+9J&#10;mQCtmPVdXlkjl/sqD94CY/LUANn1rtdLeze1lWxjh3Sbt1lImORu6H0P9yt+zbw3pWjRWN7bJBNN&#10;H5q7ZixDANzgDIGeleXXx8b6Um3f52I9q5bI8uuPEepXAKy2lratuKhdpc/Tmqj2EnmbfL2tk/LU&#10;9xGi38iSoFkQn+LAI9qlsNWjhvoy4XcWGdxJAx6+1dl3FXpxOeU22TWnh2/F4LNrbyZpovOjW9lM&#10;Uc0eOSOxr0LwJ4qk0/TH064itlVztKxoCEYd1NZurX8niN9k0iWvkgvbJG3MJ65Q0mgT291dzLcS&#10;uuo7lBSMhEk7Bh6A/mK8bEz+s0bVY7f1c0jN2R2/jb4N6rb6PHrGqWV01hdL50Wo+SI8pjo5HFeE&#10;alLpti8kVuJJ5B/H249K+hPDnxPku7AaHqqQPosW7bY61LJNarKOMjZgipPE3w98F+Idj6N4l0a2&#10;1O6XD2lvA0cETEZAUtWOFxLwsbV72X3fgEoqc7w2PAPD+qxrcok00i2rD94sa8p9K6nULz7FYx53&#10;3KqvmiWNRlsnK9PT1pmpfDrU7TUharPZSfeA8yXywcDPPoT2FZmo2l34Z0tRJI/mHEqLGfMjdehG&#10;R0r0ZSo4iUZU5J36E26FrQ79NUuBE9yYVdwm6NsEA98V2dppuprKrWUiXsgziJv3Z4OMV4y11Pbz&#10;pf2vnRrkb9pxgnng+9eleCfE+pXEV9cfa2aZ1D4ZQXyODj6iscdhZwj7SFrdmZuFmdPZ69fG5ZLq&#10;2nhZlKDt5gPvyOK7t7O7GhnU3juprFJFif7EhmKP2O09K888PeJpr6K7kurd7Ka3IVFxw+fr0q/p&#10;vjjVNM1W5uNNvLiH5fKdIcMGHTDIeCOelfOVcM5VLONktxRsmaNh4ovV8Ry2d/D9qt7X540WIQ3E&#10;idNvmDp7ZFVfiDo1/wCMmN7D4uv76GRG8y11D5Z7YDoM+n0Va6C2+L9+ts/9uaHb3FqcK9zbsI36&#10;fxoc1teB/jBpUNhqF1b20slq8oTyJHDuCeMgODkewrd81BqdJLotEmj1YPmW55V8N7y68JxXUVtb&#10;38E1rPskv7CcEHcuCGX72D7Nius8SfE7TrDTJtLl1S6u5o/LubaKHKhX/jSQPgoQa6jxr8WdDudG&#10;nt7TQY5tUukNvC0eIwSD/GnBGK8x0LRhqkIvIom1TVJyz3atCZJBEDglI16KprSdOnXn9YrR1vpb&#10;r6ilUTaimcPc+drX2i4mME29T5aMDstsvnAI6k1l/YdOWGXdcj7dGy+WnlffB9/UV3upLbr4jtLa&#10;91hNLsZwfPuIdNcfZewDIwGQe9c5c6VLea5cR2YSbYWVGt4h84HVsLkV79OreN9l/WmxEk2jGudY&#10;ikszEsnnTfc+5nZXSW2ppH4aK+T++kKpu9xzxWBDpnkXUu4CGQ5+VvQfzzW3qVidNgt7db37UMCX&#10;bCvPJ9CKisqb5YLvc5XCyuj0z4QeEdZ8d+GvFeq2V68beG7MXa7n2tMOpjr0f9mz9pDxTpvjXQfD&#10;N1cya9pevSJp5srpxzvfjl+hWvHPAGs638PdL1TWbW/gt5Lm2e1mgkQSF45BtKtGa830HVbu11Sz&#10;uN8izW0wlh+XaA4YHOa5qNOLqSq094v9Oh1RfIon6jat+1z4c8GeLbnwdq9jqN/pemSPa3F9efu2&#10;hmU4MY7/ACVtT658Kfjx4e1LRl1WFrqXy/N0+Z0kvYZPlaOSMSdSexFfnb458Y6h418R63qs8fza&#10;g4uJvJ/eruO3NZWqWcsmk2+oWayR6haRRyu0fz8D+LPXj0q44+t7S9Z3jLSzS07a7kSquL8j6i+K&#10;nwn0H4cXdjBq3iLT9PutSd/s63EXlvaAlQvmBM4OK+Sr74V6rqHizW9GiHmXmmlnPVvMiHIZSPUV&#10;9CX/AMPPCX7S/gnSde8N3EfhPx15W2603UJSbLUZB8ryISSYmrzHxDqnjv8AZ58eTz2lnNpl9cW8&#10;cU8c1v5sFyqjkKR1U4rhoQ+rVJxwck2+jezTWl18zeUrpc8fd7o8s0S2tlv/ALHPhYX3JKyr8y5G&#10;OAe+a2dA06HwfqxuL2Sz2quI0kkDhwTySBnI9q6W/VLq7PiyLwmklk9nJLdWU0UiwLIeGZX/ALw3&#10;bhXnXjHxRF4tuLcxaTBpnkQeUWhZ/wB96Fiepr0o8+Ily68rWr03E1GnFN79CTxDJbnXr1tLmQWC&#10;S/un38jv1Haqup66J5Y7uW+WG4EaxFocgvjjcxGPmrmjGZpnRE+8Ay/h60sKiZ3Vk+Zm2jj7uK9Z&#10;UIxSu9kcvM7mnpTxb5Li4bdaplQu37+ehFdBp3gnXm0Vdb/saaTTZ8mO6XDDg7fWuZvyum2wiWTc&#10;r/7ONvrXb+AND8Qa1ol1Nolr9us7aP8A0uzWXlhnrgnr3yKxxc3Spc6aSv129L6WZtFK3L1Og+H+&#10;grr3iCK21vw3PNYhC095b22GhjUZLP0GPV66W8+Eng+Ntsl6NQ0m5g3WOs6W+Y4iD0eM88dGTqK9&#10;D8M/Fi58QfC3Wre31lNN22P9l/2QsS72iPJySASDXlH7PPwsb4jePrW1v0b+wYg13dn7T9k3RqME&#10;LI4I3183SzCSVStiP3fs91d7HYqMPdhT95yPK/FFnPpviG8tILz7Uts4hjlhmLoVHoeDis+7vtQn&#10;AinuZJvJ/wBW7OSRj3Ne+fEj4a6DFd3r6dfTW91azNEftTDybmFWZfNglXAf1IryS/8ADbrKRb3F&#10;tfRpIYvMjJMZI969+jiIV4RktraHFUpyhKzMaO+u5pIWlkaRkQBGVuUHQV0WmzPpt0jlf9Ib7iyA&#10;EYI681DL4a1HT0ilurMNHu+4uSPYk9h6VeuCt5eD7PBDGsg4jjbO0DjFc1aUZaLY5Jt3K1rE14ZG&#10;llH3getchq8zSao9uilo0JiRe7c+1elWWlpaxh2ubWHYVWR7yXEYx7dTTtQGlalIH02O0+0RDypJ&#10;dPi8uNxnqXOTU0K6g3K10bRpy+JnCRXMmk+H59Ou3dmlYTQQbukgON2PpTtLu4rW4WS/kEMe04+X&#10;cUyOMVuQ+E4WbdLIFV2P8J6e5Naemr4b0+Oddb02TUIRFsCxzeXIg7YNbyxFJ3Su297fpcpKN9Tp&#10;fgTpvhzxBrM7anp+oNpsEJlP2K5Ec5fPV2IOB9K6L4iodS1F9B8P+DLizt22Kn2i3aS6uCDwxY5w&#10;T7V4x4U8UX3hA3H2KTy5Lq3aFvO5+U88ehr6T+DH7V13ommrpvivTZvFNvbEf6TDdiG6EX/PMzbT&#10;uAPSvn8fh8VTxLxNNc0dFZyat52W9jspVYyp+yk+Vei+4xtD8Cr8PdLkutXT7Pr9wQ1nbLz5IByz&#10;Sq3celXPCXhnU/HF9f6gkkLWtnH9suZWfYiRDvg9q5iw13UP2ifixBavPDpt9f3G0PcS+XDkcANJ&#10;2+tdzdeCPFXg/XbjRjZXUd5Zs6zQLzwOGPHVfevBxUalG7rySqS79PJMumlGa5YvkTPcvhd4W1DX&#10;Jf7Ps9WsrWS/sXjdTexKLohsjGcrv+nWvBfih8SDpeuXPh298IWlnfafLLbtK3l556sQBz7GvYdG&#10;0OzU+HftVjayX8ySK9nbsAQuQS3sw29am+MPhnwRCgXWfDdzNrc0R8iKO9QSIpCjcsp67epBr5/A&#10;4zCzrxpTg3J36/JNJWvsfV4lVKtG9OVj5Z8L/D0eMXdtN1OyhkMbuVmu0j6dhnv6Cor3xPrGh6+q&#10;axcS6hbjaiMp/eKB0Cg969AufhFo2hvcRRa1CuoRArDFcSgebkdV2dD7GuV0nxLp3hy+ihu43vtW&#10;B2vcrb4+zgf3I26n3r7CnVWIk38UfNWfyZ84qVSi1GWjO+g1TS9QsbCw157VbFJBLNDeyyBCAGPl&#10;ksd8bjd0DV4H4v1LT7jxRqC+H47qz0XzQ8EFxL5kkYIxya9D1izsbKaWLQrYalfahtcrJc70fP3S&#10;wOcSZ7CvOdP0XWfDt4ftmlXW52ZvlGCe3pXVgoQp87T9E2vnoGITavY7bwhp2maFp89zfPNvk2bd&#10;0QGBXXt4t1TX7b+w9L36Ms0LrOzNg3Cjn5u35daf4J8IX2pGO/1TT49OhTDBrh/3k+BgdeckV6W7&#10;RXH9neHvCUEl9dSybhuhTzpJSceWpOdgPp0Jr56ti6TxD5vel8rLyKw1OUo2bsjx7xL4W8UaTJp3&#10;9ozyQx3MiRQzyTfKIiNyMp67ab8cvh5p3hO60vUNC8Z2fitb+yiurlbbAkt5futEeeTWp4h8E6tf&#10;eK7LR57gedC0pezuHMXk4O0qy9AcnoK4fxTps2h332CGBJrlFKllXdGeeOa9TC1ouUeRq9vwvqZV&#10;YOEZRlH5lj4Yap4p1jXtO8JDWr/+w59wuLL7QTGYRyyhc/yr0jxL8Bfhf4Rvxd+IfFeoaZpN4wMF&#10;nYwi6njHckHBK14lp1prH9sJKsV1HJa9Xh5KSEZ6jvXq8M9t8TraOPxJpd5qniSGAomoQ3fluI13&#10;H506cfma1xPNCqpwqckftcqV35sqhODpuE4KUujd+2x1nhf9q2w+Hnh5dF8EeDrC2ETOi6ndMczg&#10;dHZa9C/Zkk8S/E268VeJNZcXmlXYAvbaGLP2p2Gzex7ACvG7DwB8PvC9076hqv8AaEz2wmt5GlBg&#10;fJ+ZR7p6V7V8J/2kbO20m7t9Q1fTLLSfLNiltDiG6mQcIzlewr5zFUKEqdWnhISTe8rNtvpq333Z&#10;6VBuTvUklbZHqVp4F8P+BLOfRtL0WO1mRBcSI13+8KHgv820s1ZeteCJEMjalbXOl2ksZtli80rJ&#10;cH72Gjk6Gt7wp4t8F6/qNtdQXulapdxxBhG0u6dpSeOXOCDVi+tfGuqa5Dqf22SW306ffGl1CmEP&#10;zbQQc52CviZKpRTdeTUnu7Xdl1e2p7lOmuX3bWJdSi0ez0KTS7xprW/jg+zi8027iMUytGrJvXo4&#10;9xzXhz6nqOj3Qe/1CS4ZSsS3NnL5cm1+kxU5OP71enePvDD6JZHWLe6k1WETq1x9miDOsjnlgvfn&#10;0qt4T8PLZSTarLb2zXjHYIplEyhTwQUPA+90DVp9doRpWvpfTbb1SV2gcHe19TzC+8J67qzXs+oN&#10;HM2n3GHZbnAuVxkMQOu4HHNbvhbxVrGl3+iX8ph1y3cywvY3iG5htY/lHykn5GUdCK9il+EUHivT&#10;o9sQkzKqSajI/lIwAwUc+h7Gqmh+FtKsdK1PTdIsfsccskWzddoYLlULLIA/OK9SlmFbBwtiI+7K&#10;1tNPVM46mHtJuD1OTuPBEPjjw7qf9rQ3M0xjkey06xl8uTHzKh+bhET72yrPwq+E0U2jwaBqGoWz&#10;SEtmxk4eORBhxIF+bkdCK9c+F7W2meGLuG+sbKxa/eRLMx3AkKFflKl+2R2rxjXPFuq+AvGkunaF&#10;Do+maP8AK4uMSC4Yk88j+MGvbxtGNGjTlTV4y1cb22ae/do3pqdSTu9SmzaZ/wAIp9sa5S3sbCLb&#10;bKsTiOSQvteJ36gELwTWb4e8daG0cekaVpsdpp9quHvIbdUnupQc7n56npvSuu+GQ8G+LNP1yy1D&#10;wxPfpMZZn1OEnykx2kX69DW3ojeDND0y583RCreR5VgkNudlw+eFQqCUavNw1OFK3JJLmu3e/e7v&#10;db+h3qTjd20R5R460q18XQ20Hh+TTdHaWOaaO5aUSziPGblZXUdPQdq62zsbPxh4S+36Re2a6xFG&#10;v2i5aUnfGox98kkbe1c18QtJ07R/iRYwWXiCaa+kCI8kcMZS1mY/vFcjHUU7VtCvvC95BZXGhz/a&#10;N4Mf2VUiUxncykheqn1r25OVN2mvu/DU5V7zbN7UdR0/4heG/E97qsenLq1rALSO2tLDyvtJZchy&#10;V43bv4u9eYPo8Xhmzgs7yw1iNbkNKkUiGJ4yQvl7T1IXb2ruG8MnTYtQhilvLWOeNGhuWDxI5PzE&#10;A4/hPQ1zFh4hPjzWrOyuIVaa3IhTUb5/LKydPbihVKlW9r3/AD16kumk1cybXw9DfS+fPZ3v9oWg&#10;GJ5GGJR1+VGHUVuR6TFoOiv9i8P2zb1WIyzSgHzD6kCrWpabqdrLK+opaw3TStEly115hyowMf8A&#10;fNHh7xHr6x3lvpxtL6G+j+eORERJZAeQQ1dylKSSbKcUtTT8OeCZLi+S6t4NJjksgVjia7AdMDOP&#10;lHz12XhGO68Ra62n6m+mxzXUZWCC3iLxqxOAW7c+1cVo+vXqzWjSx29rCARJ9nRCIXPTla7ePWZt&#10;Sd2028jh1RLf7VGqzRjAj5k64OW7CtVa6uaxStodD4n8Mal4OmvNIult1d1Dw/Zbfeq984rDX7bN&#10;CkE9/OqwyhvKWx+6O6hh2NZt74p1W+RbzUfFAaZGVjEqgu4PTbnrio21mGa7Vjrs3kzfc8tsAcYz&#10;x0qJqDl7l7M6IRailJ6npukLfXlzAkR1Ka38rybeKRQI4Sf4ifauj8NaRqvgea9jur66CzBkAuJU&#10;cSewxXmvw48RyWevWbafqGoXk3zZSNTKXXHzcdxivdfDHhWDxZ4g/t+SCY6dJFttfOPKKP4SM5ya&#10;9vAUZV7cl+e/4W3OavUjRup25bfj2Nf4eXtu1nHbtAYZpF/e7pQ29u1Qan4feSTVLDT44JLG4Yef&#10;Gz5JNY2o6fp+ieMI7Gw22szP9oWVn8txjqqhuDU/h7xaun+LLm1uoo47pNzTz53IQehUiveVWPLD&#10;D1+jtdelrXseY6b5pVqXVXt89ypDoYFvd6Utnp7QzOrvG1tkgjv7Vc07T7fwjJN5otbOHbz/AKNg&#10;o3ZgfUVo6x4xTSvE4aJra9aRBv8AJ/u9ufWs3xd49ubx4YbeyKw3Me795yH5rNxw9FSkpe9F2Wj/&#10;AEZpF1alo8vuy3K+oeK7CeJkkvHu3WbebiO33E9sZ9KZa65bzLJ5UmoSeWPNfairxUOlTXssz/6O&#10;kK7GYts7inWUmq3F7HEzwRySH5dqjD+1cvtKk3zPd+T/AFZ18kIKy2+RsW3iZo4knitL2bzAU+Zu&#10;Vx3xToNZmcHGiXTf701bOs+G9QWzgispszJ8xk2evY1w+r61q+medFLcRjbAEZ2Ukx8/e47124l1&#10;cN/Ebt6Ltrvcwoezr/Alf1Z2sN1fNhk0hNp/vS1owPqO35bO2j/4FXJ6No+o6okEsOo3HkugaR50&#10;2nPt7V2dhpFrZY3SyXU3+0eK7sLKpW96zS76fhZHHiOSnpo38/xuzQtPt/3pWhVf9mr/ACw+aqJv&#10;obdPnkEa/wB2rVvcCaJWUFVr3qbivdT1PDqKT95rQlo+9RRXSYhRz70UVJNwowaKKZRFMr+U3lPt&#10;aqDvMvySjzJOcL0DVZ/tGPfsdtswJ+WhbcbzK4+Zhtrllab91nRG8F7yMiWysrhPmjaHB5ZXrPn0&#10;9LtF+ytbyKOrLJmmX3hGLVtXa6BKybeXhJG8DsR61z2q/DNjdtcx3P2VgNkS2Y8o9OMnoea8Gt7W&#10;ztSur919+x7VJ07r95Zl/U7m8sPssc8kFuqZWN1B71hSa7amWSJtbso5JnMLvswHNYd9qnjjwjcu&#10;ks0N/Zp0a5TI6d3XpWbL8QtB162SLxFoLwq2WMtsd6p9a8KriFKXLdp9pX+66Z60KTSukmu6s/wZ&#10;Z1f4laLCsi3XiH9zCdpaG3yMisBfi9od0jyW9zqd1C7BQq26Dqe2ar658I/CXirzG0XxAkckke0Q&#10;SNxg9iODXD3/AMBfFnhuBXt0j1CGMD93bue3SvPmqzd5bd02/wBWbJxWi/yO61H4q6TYzRosGpTe&#10;YNw3TBM57Vh6h8X4Y0RhozzQ3ERlDTXW8bQ+M8CvMvFPhf8AsmwkvZ7t7fXHyk1isThHQ9Dk8VW0&#10;DVNW8Jm4fTRbXF9Ci3AkaEO6fdL5+lebKXM730+QOcoux2t58b1t5rdItLtFjlJWFmlet7SvE92t&#10;1ZS3umafp9qsqRX6TJ5j8jcJUH9zFfOmta8uuXgv7iSOPePNuE8op+8JblCK2/DMeqeZFq2nS3i6&#10;akwtZruNwSZGGIxsNbcijJSM1Wk9D6t+O+o6VFbWV1pus2cc3lr5jWtukn7sdWr5T8f/ABR8Q6Lf&#10;v5F1d/2a/wC6gufsiRiUY3Hr3ro/FnhHX7COxGn+G72w1eAeTfxXDmSC+I6ZXqjGsXxV4fu/E3gz&#10;w5p1rrlhthmkzpkkSWd1aXA4MD7yWON20E13VakalSVSUUm+hzx54QUYybSPM774ya0qR29xf36/&#10;7LXWzbjn+Ec57VQf4narIk7XOoSQq3+s8y7cOyrXTeJ/hpdw+GSsul3Mc1sr+TdN5Yj85TyquufM&#10;U+lcNa2cWpadFa/YYl2B4o1bKPxyMYGeBV04UprmjE5alSps5MdN48vJmR5bhprO0PmxLDKXSMkt&#10;wP6k0608RXEeiTXkUbeWkwYzso+Ut6j6/Lml8DeB7PxN4gvNLbV7TSY2hlYXmpP5ccJCZRWNZ9zZ&#10;x6fo9/bpcLeal5+0NHN+5SEdTswN4bb1rdqN+VGKc2uZ7GZqGt32uatHa/aBeQuu+NmbZ5JbvVK1&#10;s7qx1YJc3TtH99rm3b/WfT1q/p+kaXqmpRWaXcmm2+Q1xLcMknzsPnAC889qq614fm027j02ITfa&#10;EmaEWuwpPET2YN6joK6YuK905pJt3NnR9eudc1AR/Z7aGO0hVgvBeQruXJJ7/wARr64+Ger/AAz+&#10;IXwQvNEv9RsNDuY7M6S02pCOKZzu3tKrnrXyXrPws8bfDPS7DXNUsrrRY73zYbVbxRGxMZ5Unk5w&#10;a88vvFztN+4uV6Kjxr1Zs/eHuaxlgo1p80en6rf9UaKrKmtdz1A+G00HxHqlvLaaf4m0XT7s20V5&#10;JKRBcx5x5iFMMfcdRXbX89nq3wxaw16Ge38P/ahaaPq277TAdvDxxPwyFN2cFa+fv+EqurERrFcN&#10;5m0b1kbeVLdCMdDVXVNQuPKES3NzNCT5rxeaQFlPO7HQ1UsG5yTb1BV1BabEUzy2dzcRJFu/iEvB&#10;3lRyQF9a3H1eO+itJ9IiNneQkNM/m4Gw7TuJNcZNe3cjmLyVk3jdG6/w1oaZJK2m+VBeJDHNnzIP&#10;KBdsdCD6GvSnStE89TfN5HVQ3dxqlhEkDvcQoWlm2pkQux45HvVQ6jdXGmBblFvI1/1kG/7n8IIF&#10;Yj+czz+VKse1Ruij/iQdQ2OD0py27yW095bw+YrovnbU6BeDj3G6s4UmtR813ZnUeO/Hem6xomja&#10;XpLXMd4kbLqUXmvcQ3c4PyMnHC7PlrA113W+trrUY2abhgsbERpEBwqjoAKxvJTTXjuLUuzSBVki&#10;Ukcnuuafq+pyqlvbzuIfJj+6zZOzr0PYVpTpRp2UCZzcr8xKummS6nZbhplaIN5ipvJH07VWuNXa&#10;Gz81k+0Rof8AW3CYT1GEFNivJF2XD/LbpHuO1vL61R1e6so0gSzN40LSB/KmbzU9h0FdqV0ZDptS&#10;u9cvGRJJLhpcLHBt7kfw1iSmHbBLJE0ci5UqvYqcng9hWppWlf2heJbo8NrJG6vPPMx2RITgkkdM&#10;GjUfDFxeXMMFhbHUplkkw1uhO9RwCMc81ScYuxFna4zwg+lNNqUGuafPeQzRP9ne3fy3hkJUhuOo&#10;pNYWxhuJ1tZfMjig+V1XZuIPJwa3PBXhnTbjUYItWe50+zeQC6kt7fzpgO+xMjNczrlj519qNxpw&#10;mkt4Zim2RBG6KD8m4D9cVlGpGVVpNltP2aJNSnSS0SJ7Zo7xMNI3RfQYxW7Y+DL7WNCmvoRutYYx&#10;K8kmNmCdpXry2a4jyrlfnnDwxsF+XZ1roNVurGHw5Z3mm6jDHqQuHhl0ySJ87BtaOYk5Ug9OK1qR&#10;fuqL6kU7dTqvhf8ADXXvHXiRNG0CxS8vr8BRAzoDgH1Y8Cuf8VW0nhvxJIkr3MOqWU0kVw0bArG6&#10;nGUkQ/7NFha+INYt45dJ0trhY5GYXMKkSM5HIUjv6AViXEN1p76nBfxGPVARlWzJJuHXnNYUlKU3&#10;zSTfZfqU5LkslqTa54x1TWr52vb65uG3K3mXUvmbwAoH3vavdfhZ8WvEHhnwBeeGxow1rybg6rH9&#10;ouAiQfJskPlunTFfM8NxLHfIiSFmOcbkJ4PUV0l8/wBj+zXksccin78SuX/A55KntWuJwsKsFSa0&#10;CnUkry6ieKNfu7xyjWFtat9rkmM9v9/LceX5noPSoNL1W/0uEs2prDC4LfYZkMof3ArXkXTfE3i/&#10;T7eUnS7GSSPz7u3i84WEZ25kCKcyBKyfGem22n63qNrp2ox6xpcczRWuqwwPEl6ucJIEfBTd6Gt6&#10;cY8qg0Y6p3TL+ieLF0O8S+0tJLO8UeUWtW37o23BwY36qR8tS6vruga1ctPBb3ugyMd5jt0Dw5+X&#10;+AnKA1xttcNa6lAki+XHHnO1scHrg1XW7nZZIFT5TJu3L99vb3Fa+wTd+pLm0rHtHhLVH8M6Fq//&#10;AAj1zZ6lrGrwfZ2ube42TRg9VCPtwfUiuF8RTapDJFZ3dhc2drD/AMsGVz8x5PJ9etck1w8cw3RB&#10;oWz8re/8QFb2h+JNT0+2Cadql1bsSN67z5ez+8Qc9Kl0mtdH6iTi90dLqviE3F/ZW9vBZxx+XvRl&#10;YvJgj+Mn+VdzqHwh8Xr8O/8AhNl8O3Unhkhl+2RshXcp6cHOa8y0Txv4hbWIotOv0WbdtHlqiFh6&#10;ZxWtbeP/ABpfaZPaRa5qUjSv5s8EdyQF/hJMfSvKr4aTknGyt6lqNKV3O9/kdZ8PPh9rfjHx1H4b&#10;sbnTtIh1aL7MmsayskFvAMbj8zAYyflqtdfC688O/bbe61XSY7qznMXkXV2gEm3dllIPI+Wuf8J+&#10;E9f8aXV7H5era1eW1lLffZbdDcT+TH99jk8Iveu0+E9l4I8fajHpPiu6h8E6PYW9zcSa9Z2RknuT&#10;96ONkHV8/pQ04K0Xot9jppqDjZr03+47Dx78O/h3pPg3wld+CfE0mt6rcwl9ZsXhMcduw/5aAnA+&#10;820V87+Kor/T9UeCUv5KEJsjzsyOTXpd54a8UfDHTd95o0ljY6/B/oF3dRGSC8tlbJKbx1B2NxyK&#10;6bwT+zR4o+MfgfxFrGkRwXX9iyxpLaiQNdSSv3RBya56DVCcqspe7b+n1Ir05VZqMI2l2POPhT4A&#10;1P40ePNL0O3EcclwVTdtCIo9a+h/iD/wTu8Rab44g8LaLHFqF7PZtepKsoCeWvBOWr5r0G61r4Q+&#10;OQ7Qm31DTLp0dNxG0qehIr6F8Y/t2/EPxJ42m8T+FkXw1ALO2hubOH/SUbyuQdz8rTre3dRTpStH&#10;S1rW636PV6WOrDOgqbjUjr879LHzZ8Tvhpqnwn8YT+HNb02Syv7Iq0sErcjjOR25rlbyaNZiuRH6&#10;fNwwIrrviZ8UtY+MfjG88SeJ7lbjVbwDfLGmxcKFUDArz6/mFxMPK+6oG1fp3r26MZuKVTc8mrye&#10;0fs9jVt7Vbe4jeWUNbyDeFhX7tdZ4LSKSz1hovmZjGu9s5yN2OveuL0p4lURS/xnb93v6V3fgOze&#10;G7u4FPylB/F745/OuXHu1CS9PwZx1diz4uuF0fTY4fLVtigsvrn8etedLdtdXB81w0fLbemBXYfE&#10;Z7rWb97CEbmWQZbdhOOOSaxNJ8CatqI1BbXS7m+j02D7TftCmRBGDjzGI/hBbrSwEY06ClPdkYem&#10;7XOgjttKj8LukH2n+0mkTzWkUJtToBx6+tY9vbqthJOx+YybA20/nVy1QKJovJeOMxD72N4x6+oq&#10;/FbNDpW7aPkJQKv8VYVJ8sn6k1n71jnI5Dp5kVY0bqpdv4vpW9ottBcWn9sSwpHNGxSNZJT16545&#10;GKT7Lpi2Ly3U9zujDt5EPJzjo3oDWdpqSXEcZZnj2gsNznIrqU+aGlzqSiom9f6l/bU4u5Z/tU2S&#10;roud5x6VLpL2s0AnaJtwJYS+nGMVgTu6ohZWboyMz789q1NMuvImNske5WXlum4964Z0rR905qiU&#10;kZ2uXwkthCpDRn+Hs2K5WVTHI/yLuyPmXIrav1Mc06r95JCu1fSqcsf2pAzJtmXI+71r0KXuR8gi&#10;rROw+GnjDTNA1N01UP8AZW/j6mIj0Fdv8V57LXPCUl3aOJFT97HJGzkYB75614ezXcYZo03Qlt23&#10;bXQaDrU9qlxbykx2Lx/vIJpc5Hcj3rmr4a9RVoPVP7y4orW2qi8hjLD/AEpBtatz7ZYraxyrALe8&#10;hcNujYhHHdTXIX8JtboNFE0lu/8AqZd3BHUjI71KNRubjZuQ7Vyuxf4c10zpJ6w2Bx0NuG9N1NcS&#10;OHZmbed2eSRWquqTNpxgtwJLCGQt3w8h+83PoKzbORbGIy3A3SBufp7iq1z4jWOzjTIWFflCqvAx&#10;zmuGVNzl7quSotsm1C4g8wf6QFhEZURR5yfc5rL2N8zNsVlIUKx4+tR6hfrqDwkArGx3htvJ4xwK&#10;z5bueRkby1VU+UehHvXbCk0kacrNtJRHGWbfuRQ37z+MeopzaRNCRu2R+YNyeY4xVC/hma1hS1im&#10;3YDPtQnr61Mb8zWkiThpLiP8SYz2+oNDjLeJly3Y2aK7s71HnCLvUgOr5RQeuMV6B8PPDguNCuNS&#10;lYRyTXAij3cnyxySK4G7lubiyiRI41jZSg8tQP7ua2PBd/5MU9qPMVmY4VWyFB746k1y4qMp0Hbf&#10;9LmVRaHT69p0UdtdJEflReFY5/jzk1y2pSNNpUdu0kn2ePc/7tepPHf2Wuy1ACTTXt0jVZHdV3q3&#10;PXP4iuN1PTjDfQTLI7LDiN1Y8Ie+K4MJJfaYqaVzL0ixbZJdMNqxgq69HrotP8QW8iiK9ZFkH3Je&#10;QZOwJ9KzNWvTDbG1gBeab5t0fXZ9RVaaK3uElSaJ7WTauEZvMDfjXo1IRrK8/wDgm7jdXZd1fSo9&#10;Ou7m8t8ss0n3I+BGR1HsPSqdndJcXpSQvHDj+Few7fWui0HWofLisrqFNuzyi7HqPRsdazda8MXu&#10;i38l5alpLEttPcoPRqyhV950qu9tH3OW7Ss9zqby+HhPwXLOsdtdRz3cSeRcrkTqUYkGuZg8F6N4&#10;udn0G8j0mbyt5sNRmwEI6hJP4/YHmsTxl4nlvfsNizvJHArMVZuPMJrAN98kTZbctdlHDTUOeD5Z&#10;PX/K6OunpHU3LjRptNlNvcOs10MfLnBH1ziq7+X5m2WLyWQ/dWun0nx9aXSta+JbQ6zaDCi56XUG&#10;OhQ9x7GjXPBjeQdS0W6XVdMcfejGJI++Gj6io9pKEuWsrX69PkyJ03ujl7/So9SttsMm2Tcf9Zz+&#10;HFQad4WJdHndFUYy+d9XVhknfbFA6yHH8HBP9M1rQWN1Gw/cyLJGeVbjBNaSrzpx5VISlKKsh6JY&#10;WcW5UEjHCl5snI6kcUHV3mECr8ygfdX+ECm22nTRo5l+6BzuXvVhdMO9WWMbT821q4JShf3ncyvd&#10;kf8AaLrJvVUVidu3v69qaJVmljcxfNnbtbvkc471bfTjbxn5HXCn6H6Vk6tq508coZG3fJtB606a&#10;53amhJNvQbqdjZrHI00nkqDu2dR+FUs200HlQAqqnl8+taC5vmRmZWbhnjVgaq3NmI1lliJZeXDd&#10;mr0oJxVpPU6IxaWpj3cI+yyRKT0Gxl6VQ07yVllS4kZVx97rk1evcR2Ks33mIXczcVlLKnmsrSBf&#10;TbXoQvY3Q6+kj+YxDbHWc8rsoUlt39Ksyz/MVT+E0htt0gVnbc+S/wAvQetdMbLc0WxFGjtG0u/a&#10;y9FZuWq3aalLYyQOkrrsYONrc5qC5ugq7VXb/wCy1WQhnC/8BWra5lqCbOw8b2w+3wXiSNNHdRrc&#10;fNxhm6isbTtNudSl2W6NJWprGr2ur+GdGSK3ljurJWhnlZgUkycjHpWh4F0r5DeyurQnKmJm5yK4&#10;XN0qV3uiqkle6NvwEf7JsbyCUPuZh8zMUQg1vSX/AJk0nSPb/rNv86ytX1VGcRK26Zl2lW5CY6Dm&#10;uV1TxDcW8KP58bN/dVK86NOVaXN1ZzWudLqV6kkKSNJ9nWI/J6pXBa3qSXV6HtW+VPm3r6juKqvr&#10;NxqTu1wXuI+W2s3FdGsmheJNBigCR6LrFvn5lbENyPf0evRhTdHWRcaevmZdt4uubeOOO6TzF27k&#10;fp1q2fFVjNlXt5I2/wBn9aSUQrpsCz2/3MqfmB59ap2sUP2iQJEqs0ZZN3JqrQavYhxXzLyeIkbM&#10;MFodxXaGZsBayItVu9NnOyeSFlP3Vq6pRY43eOSOQnyi1Q30I+zOyZZsbdzLUxUU7W0Gmi7D40kU&#10;uk8fy4C7oTjbjuK14fFdvMw23LR/w/vOjd+T2rgmZV27vm/h+Wk+WTcMfeJrWWHgxunFs9GfxdBa&#10;hxOPL4/1ipneD6YpZPG2jyI/2iPzMjbuVM/zrz61uZY98QkLLjO3tTHlGys3hYvRmapJO/U6e/13&#10;R2uC8GmDnd96XAOfYVg3F39oddkawq3/ADzquIhJzsPzdKmhswsu2V/LbH3eproUYwNUkkVI5mjY&#10;8t81aEO+bDMdrMNy/NipGiMcQjRNv/Ac5pJ4wq7k3N/B8vPShyT2BstW2Lruq8D56rzI8Kp5REzd&#10;91RpM9rvUHar/Kf8RUn2j9yGlX5sc1iou9+gIzri/uMEZMf+7xVm2mdQ3zdOtSvKAAuwMrDmljWN&#10;vujb/TFbNq2wm1YZM21N29dzn606I/Iu0HaCM0s0X8P8PH402aURnam3zsHLUk7oVrlK9fzp1TJ2&#10;1GgXI4qu0xZ9zCp45RI4Vdq5I+9XTytI1tZFuz1GS1mRo/mUdU6Bq6Kx1ZLmL96fJbszV7U/7MHh&#10;rQVtbHWfF0Euq3dgNRhn0OWG9svLxlhJIGHlsPSuasrn4baZrtrYWc73tkkDb7u/tuZ5uy+ymvnq&#10;uY0pSlGlCUnHf3XsOdJqKkzjFbzAv/fW5VHf6VFqGmx6lbSo77WH+reRs/Me2a+hLf4XTfEnQbJN&#10;A0GC5t0QwltCsT5wOdyhpG6tXzn4m07VvB9z9luN+2XPlvNFg8HaevQgrgiscFjI4ttQ92S6MmVC&#10;cFzdDlBAbe6EVwjqqtiT1x3xV2+ttL/tfZZzz/Yc8PcKPMK+4Wn310mpRIzxhrpPlLq2N2eR1qbQ&#10;vCOq+I7l1sNOvb6ONDLI1lbmYoo74XtXvynZc0nYErsk1vQ2vFuNT0nT7xvD8MnkrcTJ0PXBI6Gs&#10;uC6S3tyiblU/w16X4N8P/DSDR9ZXxTrviOLVGg/0G1sbUQQic9BKZCflryq/hNnez27FJGRiN0Lb&#10;kOPQ+lY0akardPXTumvz3NZwskwlufMb5Qu2o1lC/wAW1f7tNeArECSvPTbSKE213JKxnYvRX7YC&#10;/LuUcNUe95m3ctmq42fxVMHVUT5uh/hWsuVJ6CSRIIi0ZbftXj3zXpt9qHgRfgpEmm2sf/CYyXCp&#10;ePe7jKoDMQ0BHy7Cv3ga8raRpKYG3Z+n4VjVw/tuW8muVp6P8H3RSdkfS/jzxdZfE23tJbfTnsdU&#10;tcJItuu23cHvjqGFcvZeCNayiLZbdgCmTk7gelZGj6hcWczz6dPtXIZ/JbBGegr0rwlaa7qGmX+y&#10;7+xyJavKkjZQuF5IzXy9Oh7OPs47HnNupLmluYWpeDbrw/bfbLu0lvNi/fZCcc9BjpU1/wCF3sYr&#10;bV7eS4t4ZV3xstuXRARyuR0NYd/8TfE2j2tvFdSOsk0Syo2/5ChHFWtK+LuuW6Rbpd0Mw4/iBreV&#10;KUVqhqxiaheXE00jzpuZht3bead9mihs0aONly23cyfd+h7+4pusTWmuCV5S8N1If9ZG2PwxVfQd&#10;bFvCbK9D3FvGSwXkZI7jHrVTjeneJUVcwfEcFxsieZEVtwUMqmqn2uSPMSN9/rtre8U2qXl1Ndxl&#10;4YX+aSJmztz6VyaWkqx7/LaPcv3mau2ilKmlI2aVi1JJvtCqt8x/H8Kna51DTUCtFMsJw/yg4rHh&#10;uf7PuUeLLSIyuGZs9K24vFl5qF4ftVwIbd870j+UH2wK1lTlH4Umv62Jd1tsUdV1d9QvhO0zt5YG&#10;FkY1FHqrRufnLKTz82eKlt/7OvtWkSSSSGzx/DyQafc2emQY/fTSLz8zAcVb5FaDTLlbYi0vWUtb&#10;6UsXWNpPN+UZIFdNqtha6xFbypHuVTu83oQOuDXFzXEem3cM0W2dX6x8g4rorZhJaK8pWTBOIIcI&#10;g9z61liKdnGrF2YPe/QhuXNnFlNR3eq8tsH1rMdEjdWMz3EzkfLGpA/HNbs1nFcL5soHyDA/A45r&#10;KS0a1mkV4njw2373FFOcbefyJjURN/bE0cGyCG2VUPLyJukB6c7qgj8QXUOoxy3EhkVsNuk5qxFp&#10;73TlopFaZdzeUvV8dRSW6IycBZMD7rN3NU3C2sTVTaOvfWLHyXmiWOTJ2B1Xgj0BFcEL6FtVuZZo&#10;2kjaTeiq2efrVvV75oViSIfM/wDDGvDfQVUhsCq7m2K3O6ow9KNGLk+oc/Krst2y/aVkM2+GPdzF&#10;0/OtlLw2aOkJEauNvltWSl5JbxhPvRqf4m9BR9olumVNm2TB7+tKac3rsQ5cxftfsTS7ZfLaY8hm&#10;fAxjqauQ699hvfttnqLw3ydJWbfvA+tc7Y+H/t1zefaLySzZIzKm6LO8D8sVfT4c6pNLB9iuI7xX&#10;AO+POF74OemKtwpLSUzqglZWO31P4s6zrjSrqunjUNPaUXE9rDcEQPNjiXZ2zWtbWyeKNOk1KK2f&#10;SVgJ81JLc+SU+YjBOSWHrXKf8IHL4b01r/UrmT7RCebZVyFPbdnqtaHh3X9f8USR+HtItLnWNS1B&#10;giRQrvf8OwrhqU41F+4/W34msXyv3idtfg8O+GnitpI5Fn+b7xdnBHQk9vauGhv7TXtds4ryR7HT&#10;zKkTyqpkMcZOC3vXZeOfgP8AEH4frbL4j01bdXBeOKO7ikcZ9VBzXmd8k9rOYvKMcin6lcV10KUI&#10;ykoyvLqc86qbsj6E8ceGzqD6HoA8UR6l4ZsrlfIVYXtoED/eOHA8t/8AgXNeeeINMt7Pxpe6VLJB&#10;PppwtvLIxkjSMjMZD1ycniTW49POnz3N0tvIoV4pmPQdODVC1lP8QXywfu1zUsJUpr3pXtfb1vf1&#10;Mk18zqtdt9K0eOI6aEttRUEGJWWePB/usP5Gqdv4pghskR7UyTKPn8vgVhvKuflH3uQtMjlMaO3l&#10;leTnzK6o0Vy2nqJyuzY1G/e4lt0cpMsirKVjfpnt9RW/F4WsfESf8SMTtcIu57W6wT7kMK48ycbd&#10;j9Au5a6fQvFP9h2UcUVnbK24sl5tzIua560ZqKdLf+tyIJOWuxlX+lX9raI08Uiwn5o/Tr2NRaSm&#10;s/2rbtpZla8Vh5axnbJn0HrXVp8Skh03+zb1ZZLeSVnKrjZk9+/NY97qWhXQE9l5mmsJfuZ3DPqD&#10;1FEJ1uVqpD9V9xpKm7+47o9G0vw18S/GVtPpZmhtZkXaba7bEnsABmqfw+8DeNH1mW5SLTm1GHdF&#10;9lvZWSQn5lOKf4D+Klno9/pt+89xHqdsT5l1CwJkxyCQa9B134yeDF0OW/0a21hPF087TFprkGFG&#10;P/LQ183Ulj4OdCFGKTWnu6ed9dmNynfU8u1XwjqUlj9q1fR5o1hLJIsJyE+jVmeHPDng2+3y3viq&#10;50r5hvguLFi/uMg4qbxN4k1O8aa41TWXXzgfMijOQxPPQcVxonjjjZre0mkXpvm6A16+HpVp0mpS&#10;t/h29PeuOmnHWWx2nj7wRYWccOoaPq0F3pkhMUfnHEigeo96521udK020MVpILi6489pF2BM9lHO&#10;fetzR/h7L4uitIrC+GpahcF0bS7WIp5aKMgiQ8E438Vow2WkWmjx6S2naZftGxZ5VTZdI3oJRw49&#10;jTjVhCHspzcmvRfebuMZXO98CfGXwh4F+Gd5oNjpa3Ws6wrJqNzNCI3UHosUnPC1xOueJ9AW1s3s&#10;LZLqYozzrcQ5WNj0Uk9a5m20jSrjW7S1W4k0u1mIDyXmMow7L6j0NYmCur3aRSblt2kYN2dQccep&#10;ojgqc5c93ffVkSnJJR6HS6Oxtd9xYWG6WP8A5ab5AgB45xxXY3nj1bnQ7LSLDwNZ/a3i8iW8hkOZ&#10;Jc8Sknoag+EvjXVfCkVyuP8AiV6h8ssN1CZbedVcY3R9HANWry81e+1uS5YQTTTEN+7tsQ4HQAAD&#10;tXBiFF1H7RXttq/xtYqFmtCK4Hi/VdJuLLUkttJvo2CwPGB856HeRxkCsHT/AAzpSv8Aa/Ed7e61&#10;x8sVm+xA/ozMP5V0mv8AifTrNLZb8uzOWc+SMHn2Pcbao+Kfi/pF5p9laaRoj2K6egWNpG+SRiMy&#10;SEd2NKhLEtJU6dvRJL73d2Jk48zVzz+5Y6dfqLiBNuVOxm6d6tXfiW61bULiVgscMQ2R9Tx3rJ1P&#10;XrrxBcGa62tMAPl29cewpLhUtbaHaX3SxB3+X1/u+1e6o2SUlqYOVlY0INSurRpLq1d4ZP78LEEe&#10;nIru/CXxQvdTlg0/WLllVwIftSoPn9A69/rXamw8OfBn4f6Dba7pnh3xtfeIoF1g2KyzxXemIwxH&#10;HLIhwVbrgc147o+iNrfiBINPt28ySY+XBChkIAOcIRzxXm16VGvCXtY7bP5biacXo9TvP7L87ULi&#10;J457WTzSQ8iARyL65WtjxB4Ito/BcmqJ5cmsRyBbiLafMEbdAM9frVjQ/EOo6HqUzSwmxWBBhWDD&#10;zABjDhsj61bbxRL4ntrfVbW5lmtZN0MljMoYRtnorEcgnp3r5eVXEQqRnDSKt6PyfqUnFJp7ngN4&#10;8kkwKxls5wrZY5JqK70p/JjnWKRV3bCrddwrr/GXiy10/WZYNLsYIZEIZ7peu8HqM5xWJceM73+y&#10;HMkcczTy83HfIHIA6DNfZU6lapGM4wtfzMHZ6mpplnDqXhKWVZPLvrKbHltw7xnkEe4rK+2SzRxy&#10;pHJHdQfKGVsZHcEVn6f9pmjuMsVaQcM3QtWnBCi2w4Zmwv51Lp8knd31/wCHBpJHY+DNUDQLa3gt&#10;ZrWFmcrMxjwrDqpUZyprUvf7J09vNsoljYSK5WR/MTBTG6PBDAg9QelchokMsdzDMIUuGQl3gk5S&#10;SMdQR7iur1W70LwuIroB2aaL7ky7zCcZxXj14KNW0NW+iOunZrmHeONVa7stP1SOVV3yrDdxNESG&#10;YrgPntu7j1rnVs/ISxRL5Zl80grJjHrjBrC1jx8t1JZR2tvJHDHIJX3N9/HTj0FRjxVHI/8ApEaX&#10;G0b0aMbA4Hauqlg6tKlGPLbft8iqj5nci1O1gs/ED28TfZbeVwnzcgRk9TStc/2PObbzCzRNt3xs&#10;djr2YZ9ao3KfbmnlMUi7XCorcED3rTghK2UcHm+Z0Dxsu39TXoSsopS17nDLVnTXHirT4dKuIbCW&#10;RpBHtcyOvUjPHAJrmfDPiyaS/FjdXM0e/iOeN8Hd1GcVlxYbVzL5atGnDp6itOFza34C4h3gYVcc&#10;H1rBUKVOLja7evzDSx2dvZ/8JBEIHvHurcz4dfMIkjkPv3U1veMPHlxounWnhzTdC0S3iCQn7XHa&#10;D7VJIp67iTjP8Q6GvPLeW08N6kLq6Se68xdv+iy+Xhz0Pvg9avaULzxBq/2q5uTDJMP7o34HoegF&#10;cDoqL9pLWCXXv8jqpzlTj7r1NgtJdedKAF1OcstxLsxFDn+77113hiaP4d6FczWSGaeQLF56sfM2&#10;njqSOMtWNZ2hhCQQ207M7hY0jh++SeMdn3GnQWF94u1e4s7cfZ2gL/upnEbIQeR82Pmryqz9pG0t&#10;ILV/oct581+pzt9o95r2oSXWoatM029mT5y21vT5q7KNLGx0TRF0q4nh13TpS7XzbIkkBPTKcnjj&#10;JrMn0W0sUVbu88rYvMTMBwOCQRWpYHSLdSyfvtw/dLt6g1VXEzcVyttemg1WlF6Hn7+H9SHiiWW4&#10;snhtXkeb5eYyg+Y4P8hXqvhYaJpnhm11+8jlm33LWt00ao89h3WVAeNtR6SNF1jWVn1HzhpqgiSy&#10;hcqQccOHXrUfiLUvD/w2027fRp7TXbXWI9j2t0uJ7aT2wQCK6addYqShUjrtbU25pOLlGxzHxPja&#10;HxVd2eiv/bVnbsJTqMcT7JMp3HbFc1feDdetYLK91LQJtNtb8breXlElA7iuk0r43eM7CxubDSLv&#10;7Da3kyMWVAghYHqmBxkfeqXWvBHjfRbC3v8AVxPHY3im4gZX8yBkJ6xleMV6Cbw0VFJL77lNqcb9&#10;TlDbPp9pG1rPdW98n02D05HrXYWPiR9sSNc7ZfL2FpkwWB6g4wDUmj6JHfeExdNezLqAuzELHyiY&#10;3iK8S5HcH5CKw9R1S1sLLa0NjPIztviZysgI/vKc1wTl9al7Nq7TM2u50Fjrl9bWdxpdrbRfZtSL&#10;sjWiMDBx1HJ/Gvd/hV8etP8AAun+HrXxBrt1fWNq5S6s9QsBcnyyOsbtXzD4X8WW9i0cEUr2l0VK&#10;fZ5k82Nyf7reldl8R72xk+GlrfqI1165mS3nRW3bIwa5pUp0sTBKNrvfu9rvysd1K7i3Hsei/tQe&#10;PfA/izwLovibwR4pl02+uLiW3vvCci/dRh/rPTAr5N0vTptfvvsttBJdXUzBY0UFnf8AKl1W1axv&#10;vLBT98oYL18v2qPTfEWpeGb+OewvGt7iPp5fFfWRg3Byp2u16ffY5ZNzKT2+o6drclvsMNxHNtK/&#10;3CDW5qFydY1W6mbTTp8jgOYo0IBJ7gHoDWPba7f29zO/2hmaTO9W5DAnODmtGDULy0tpJ5g7RqPk&#10;8z5gMjAAz+ldDTbTaV7GkYpbmTq815dEJLGV2HyvmTYmfX6mu0+EOmaXZ+K47jUtbhsPJjLxtGd4&#10;MnQBq53SPGWr2Nte2ZvpZNPvwi3dnNho5gpym4HuDU2uXGg3Frb3NlDJaXDn97axtwhHdSf4TWOI&#10;jKpB0NlLS6/4I1yp856v46sh4Y8YsktvbXENzCP9MsXxHITx5ibf1FVPBfxY1bwPLc2+y11DSJpU&#10;S5sL6ESpIqnkA8Omc9Q1ea+HWhgR915PD5fzqsa7kwevFaOtahbx67v0SV7qNGVw00OwLIOcAHPG&#10;a8v6muT2M/eSRMpyT5oaHR+KdY8zV7mC1luF0ZZ3e3s2clEVua5O6lv9CvjLAflbBjljb749G/vi&#10;nalq+p6lqNxqN/MJLi5dpX8tAgLdeg4FbFrat9gP9qRuq3KiaJWX7o7Fa2pf7PFRlqjC2rZ1Vn8V&#10;r2bwwmmzfZr63f5GtGt0G0E5OJB89YS+JLfRZUlaygurdyd9szPHGCeg3L3rOj8NT2qSXCxmaHBl&#10;jeFgR6Eetb/gTxAnhHXbW8njhvLdNwe3mQSb4yMEENkHiuKtCFNSlCN/Lv8AMpSbmoyenc5SXS4N&#10;T1GS9VXjhf5hbtL5h468ntVx7h7WLZEnlqRwyjH6Vr3dyF1K8ksNkNvO7bEVNvynnbs5rGkhe6mj&#10;i3+WykD1Bqud1Lc2xnJPoOvL97eFWeSbc+fu9MfWsDU9SnvruNG/dx53Fecv6Zr0S6+H2p2E9l/a&#10;Zig/tIgW3mSBfMydoHsc1W8V+Cf7A1uXTLi3utP1CMFJYriPah2+h757YpUcRRjJW1djoUJRi+ZH&#10;n97KkmoRC2PnfIFLyKRya+ivg78LrGz0WZtdMK6hKsd3GJLkJHHCRkBx6tXBfD7wlNoeuWeq3EMH&#10;2iGQSxWd0vQdt2a+q7f4Y/DzXPDum6xeeI49DnunkS+t/mklsieUkdO6tXj5tjXNLD0X6vTo9uh2&#10;4Ol7RtpJvszx3SvAC+BfGl7EzJtndbiK4hfjy3XOMnoRX0r4M+L0dhqdtZ3lzHNfXkbKt/HbB5Hd&#10;cKI2PoUrwHxj8LT4q0l7CwlnXUEXcs6zeXHlOMP6Aj1rpfhroNn4a0uxt5Qb61t1Md1L5p3ygcny&#10;yBkD3r4rH06GOw6r4mTk9rWtstGmdlB1cLVdlZH0bH4x8O2WjDS9IsVvPFdtN50F15UcnlRDtKXH&#10;GPu4rjfEvg/wr4s8NR3L20fi/WhdokjMhAgP3sCPIIBFUPFvifRtU0+x0jwTpsk19EBeyWuj7Zne&#10;Aph2lkPQjvXP6to/ie00zTtUlin8K6fZW7SwfZ3FxfPCTtKk9I29BXlU6KnCnOLdLl9FLtrZJu59&#10;Qn7SL6nBaVYa34E+Lipd6E1gkcEv2fS4YEaa5EmGIIGeMf3672T4fx+JPFUWpeMNCh0vQX3Y07T2&#10;/fwnoWaUclR97ZXVfDlBqGnxappd79qsba88+TWmRGu/MPBjuCx8zd7Hiur1XWNUtUZ3spVspR5S&#10;PZ5BZN+TlPQ08bjq9OtCKVtEnLW/yTehm8Oox1el7nOw/DvwHoP+heHtG0nc8qOssbST3ewdWX0B&#10;Fcj8cb618L+K7bRZlm09vs6Ol1JF5cd0MbgW4wZV+63Y12Pg3WbW3NrP9oXT7pJJIpoFRIiijlCp&#10;auh+KVtZa1ocl7qV4vizS4Y45pLGNEjurKXGEkaL0PqlephsLDkn7Wq5yXdpv1u9Wc+LUlDljojw&#10;eS+1DWpkt0R5p3483cS+AMKR64r1b4b/AAk8H+AtPfUPGPii1sIbyFp7JbaXE1tPGcuJFXkKeteO&#10;6ZdtZwG3sh9mWGTzQqsADu7qeufUVPE0uqXgYp9quB8jtuzuycAVw05/V5O8U4dn+F7NHiQkqTUp&#10;ayMW4vjr+u+IPEaawU8uaO3jupiJXkZRnewHPOeteceJ9TGk38MtxcwtuV2CqSd+SvFekeB9DVvB&#10;Nnp8UcCzagWuZ/tD+ULaMyOMhzwU9TXm2g6BL4g8QPqT7b61tpHt7WJWzjHBbjqT2r6ahShRnOU9&#10;Ix06a6WSTFiOZ2bRmXfiGfRYPKiBa4nMjyStwTn+JQat2XxBvbaOygitoY7eE+bIy/62bj+NvUiu&#10;xX4XXfiSY3v2K5mleX7Oiw87MJuJ+gC816J4s+G3hDw9cW1xFpqeG4ZzBDsvneYxsUyZFLYwH7Vc&#10;sdg7xptXlL8yaeHquPOtEcw/wh8HapHFc3Uv9nf2jia3lmciONmVcI56Dmuim/Z/8L6B4P1CWJL/&#10;AFPVwitZXMKeZGQD0YL2Jqz4o8MWVnqeoWMU0kmm2cKeZc43wOjnjI6owPy4qPTPCut+HRBL4eur&#10;+OT7R9mk09bhPLuIiM5j56N+QrmU6qXL7V29dD050op+7BGj8KtE0O8udM1mTSodHurUNm2hYRhp&#10;AWzw/X1Fe1eOLHxDqGm6Df6Hrlgsl2rW08ukyOY5Q3JfDdGHaPtXmlvZeCbsrdXd99oUQrcpFdRS&#10;JM1zv/eFtuVLgcAla7t9fl/4TbUtB0C1/wCEh0W/igmhLRJHHbTeXgMJSON+3tXyWPlzVanMtUrp&#10;tJrfo2/M7aF6UeV7MtS3ur2Olx2tv9sj1SFBbO8qmQTq38R6NnHejQLCTw0j6Xp/2m3uJo/tf2y6&#10;Qypk9Sc9yflNeYa94q1HzLe3uLu6h1Rrk3E+24KSOV42r/fUV3et3gtfDOj2Ut59quJiFkuVlzGi&#10;u+XzWCymMaUZSbvJ30stle7e1jaNaMnZ9Dv9K8SXNjpslkt6sY81JJItPP3JHTh2V+B71wafEGG3&#10;8R3ujvpcUzJPtktWVC5fuUA4K/xYrdOm6Wup6jZ7xar5Btwy8edxtRt4BBB7Zq94S8K2Oka/pNzb&#10;nT7ZpLZYne+iLtK+/qf7hH9+lTp0aWIdGq3JrZfprbqzpjFyTdirp+i6da2Fulr/AGldXi3Xzpa2&#10;uYdNZjgkODkf3hmvWNQ0Tw34e0Ipa6bp91qcvlRXmozIrSBc7RKBxmQfeNa3jq60vTtLgWwxZ+ad&#10;lzLZHKs0RU4Y9D97rVbxE8f/AAhcmtxGK3SR2YXFwqFTkYwQBX6NHC/U+eF03GN9r9enZ2smzl9r&#10;zKMtUm/6vY8U07Sjpuna1J4auftumWmoOl3OqmJCoK+Zvj+vVDXdeP8A4oaZpfhrT49D+xyWkLNf&#10;JBJCqLC0RUkDHQEtxXmWm6pa6wNUv9O1ea3kuhuns42zHPLH+WCR2PWubh0f+0tHnvNb0aa61KK+&#10;Mr/YWFvvh6+SB6H3r5nAyq4WVWMLWqdfnsuy7plc3tHG/Q2dW0L4keLfEi31vb3QTVIXuhdi0EEh&#10;7qwPPI+6a888e/Ft5/DsGnvplzaa7ZWSWmoT3V3u81+T5sYb7rD+7Xvnjv8AautfDWl6SvhrS4xL&#10;LaiF5UcsbUttO0I2MNXk/jLw14e8UeD7nx3cail54pkvyJ9NvIcl/cEV9XKlQa/dz5m9392zdm9S&#10;ZSna1rf15HJ23xL13xRa6fomvalew2IMb29s2wDgevc+lcfrviDVLfxDEmpXFvbr5hi3QxIQR68Z&#10;IYiutvPD0+qNYXlvYabfW9xAGe2V8iPlUJfHPHpUdj8LYoviDYxa5rUOjaNPKv2i6jty2HX5t3zU&#10;oRpyVna5nNVTlrLxhqGn3MdrbyLJulbEEluXhQN6oR2qC3/tSw+xiWOaaZmKRsuAGJOfudcGrnj3&#10;TLXw5rmqabZ3X/CRWcN3HPHqdv5u/a39we+7kGsnxNqFt4bgsrSIXN5fNEzXEVxb9Ae6yDkEV0Ro&#10;pWSRlKq435jr38YJfWYVY7lWUM83mYj2sfkPC9qz7fV9G1J7uW11GZYYUCBZm5lPselb3hXStM0X&#10;wcdU8ParDceIr0zxX+mXTnzvswG9WMeCpXKduleW6xrdrqjahvKWt9cEJI1rbpsWJeowvT3rpjRd&#10;9tDN13F+Z2uha9Y3nmxW4X97z5uoORyvYEdwe9eiaXq/hvQ9NjS8a11LULlUcTxyukMcR54znJb7&#10;pFeJWHhjSpLO3tbXU7u6vvLLRwzYeNsfNhJFPyZHrXcWn2dfCttBdW0FjJDIU+1w3DvI64ygw3QA&#10;+lc1ShTcubqddCvUtqe9fDLWPDurWLXX2uDQ/ENtfF7b/SP3UkONxyeoJ7V7pe/FTwnN/ZupWL/a&#10;JI9vmWyoUeSNhyfQkV8ieBLi11C+s7XS44bVYYTLPdMnzNgbsjHJcfeFeheGPhWdYtNU1fw/rv2i&#10;3triNYGtYvIFxJ1+ZHOSTXVhsTUpRlCC/pa3LqxU2pSf9bWPSfi98SbTxbpzvpsPkww2zPHczYHz&#10;DtXl9tr3ii6uftUGtJqFxHbI26FggWNhtwSepFS/EfQbufxFNb6JYalNbPbKt1HIoldGAYv93HyZ&#10;6PXeeFfAf/Ca6TD5VppkEYgSRLuRCZnVcKSAvGVPWqrOpXq80tZPsbUuSFNLZIzvD/h3xLr9vpjJ&#10;LJKk8LynyYsum09GyRiu18K+Fry4vXh1GaR40fYqySlzDz92vRNF0HVPB3hGOKW8S4uLNfklRcIy&#10;Z43D1A9K1/B2mpb6c15PF++mLO7tzmvaw+Xe/BTve12n+WhxVcYlCUo7Xsu5Z0Twrb6bDJE6LJ1X&#10;6ip/+EYtVkLIu3gqP9nPXFbEe1gGWobWYSNImV3I22vrFQpRSjbQ+edaq25XGW4NmqIzlo8BR65F&#10;YurxWk13FM0UMzKCqM3JSt65RLhNudrH5g1YiWuJFt3tjHNvyJ153Aev1qK6bjydDSjJJ8/Uxbnx&#10;PDazCJ3N1N2ghrodOH9oiTeslvlRhGXDioLnw9bQu8ttbC3mHIePBLc9a17UuZZHMiyL90fL09q5&#10;aFKopv2r/r1Z0VqsHC9NWMmHw4kNx5sv77/ak5rXimDNtyqqtRatfpY2xZiV3fKKzNIle5hTzkWO&#10;Zxl/pW940Z8kDK060OeZvCQbC/8ADTlPAqNF3fLtansdq12puxwtai/epSaTzQzhPamCT59lDkhW&#10;ZJUbt1XFSA7qrzO8bBsbvWiTtqOKuyrdQmaJvlTzl6N/drHsPFlrO9xb3jfZ51O0eZwHA/u1pNdw&#10;XzM8En75DtZaxvEOiQ6tZvb/AHed33ep9a8mvKovfo2/zPVpRi1y1dP0L7PM0sVxZMk0fQjuRVLU&#10;/EslgsolTKIQFdhkOa83hu9W8Da3GrzPHZyMAZeqOPcV1za3b+LFmXSZ/Juox/qpBw/ua8mONdWL&#10;Ubxn2+XQ9B4VQknKzj3/AMyeHXLO+hdGQ26v1ZeRmsjVvCej+IoGg8uCZud/Ox65+98TDTLqSLWt&#10;IMbJx51v3p8WqWOoW8dxYajt52/6QnQ/3SRXlyxUK3uzSl+D+5nfGnyP3G0c9rvwQs41P2OeeGTt&#10;5x37fcMKz49P8W+FdKLRT3N15ZCK8ModG9yDzXYHVNa0998avJbn/ni4kH5Gm2njy0kEyX9l5Mi9&#10;fL4f9a4ZRoXum4P5nZary62kjg7r4mS3Mb2/iPQo9Qh8sktHbkPx1B3VzU4+GnjS3+wRyT+GbyZT&#10;8kybC56Haa9bOo6DqiFUmVvNHEd0v9a5LxP8LtN1aNZ0t3WaJT5ctmwYA+uK5Zxla7al/Xdaicem&#10;x5Vr37PVxHdyy+GtcTVrcxKm2SVCU9elZt94C8Qr4Ui0uc2Wi6bDeF55ZIcXUTGPlSycvEf5107f&#10;DTWNJuTcWt8GuEkLfu2NvJj3NULjxx4y8Pzbb23F9Dy3+nQ+YnPQcd65YzlVdobi9nFPVaHQeGPj&#10;jqPgJLHQ7loNQt47iO53GEM23ZzyzV4l4w1+7k+IV1448P6p9l1ZLhrhI2tU2eqqfVTXoQ8T+FvH&#10;1t9i1vSfs900h3tp7fxCqmu/DbwtrWt2FvpGr2VrfW8QQ20LCN39M45LetbKvVi4qrfQzlh4O7p7&#10;sqr8Vbv4q5e68P2X2iaB4jpUNorJDN0MgU4AL/364PWfhD4q8D+ItFuJ7Itb6gwe0LReZAXbrGcd&#10;Std5YfB/UvDN7L4jvIzdSWc6rHZxts+1xH76sT3FenfHz4taN4q8B6ZN4ba906+0yRbtfJco1sUH&#10;VPQiuqjUpy53Keumnq9TlnSkkrr59Nj5N1rwBJffFTW7PTpIZrOwtIpSsjxWsk27/nnGCfMKluQK&#10;wfEfws8TaXqUVlqdlc6TJNh/M8nhAdpJPtXTfCm2vfGXxMGsWmhPrGdRjaS2tWfqTudcjkK1dl+0&#10;Brui3njTWI4tL1PR53aJH0q8lkR7faOQc5wn8QK11NyjJRj/AFocjhCV5dzxj4k+MbqTVYtNa5t7&#10;6O1dpVvFtIwbjciqRvAyU+Xoehrm4/FGpef9qW3Vri32qlyq/vACMjPr93g07xRqk29LXzHkt7PK&#10;ou317V2o8K67a6TolquiNo/9o25Xz+sl5v8AnBdDkjIb5SO1aN06NNXS/rc51BuTcQ+InxZ8XfGm&#10;ex1PX7lWmggRI5VXykAHy52D+dJ/ZmhizOg6i8My+Yl1NFsitnuJSjKGExBKDGzisnw9qWmeFdV/&#10;4qa2vI44ftC2kq8Os6lgA+4cr2PeufmjPnalf/aYWjdgywTN5m/JzgZ5QAdDUqblJxV0u/z7jc7R&#10;5nqYv/CqZo9OOrHxBFp8wmKJaKkkjrH83PmLwaz9H8D6j4mluIItXt5JrWN5il05UKB1P19q7XzY&#10;20e50hYFs9+3/SdgfeVHK/LggEVgQS39vFbstxtmQSReevVkbcMZ/jBrshXrPm5n6bHFJQurLQyf&#10;Ceizxz/arq0N5GscjH98I+R1AyR81ZesNb3DXM9raeSs0XyLJxg92Fd5p1vHJYXLS37LslFwLZfu&#10;SyD5RjPHHeqaaS19bXKWtsWY5WTaodOTxnPIrpjVvLUxkkoo5GzglsXd5ZfMkBRd0aH7hC8YNWJd&#10;S8tE8qfdazEMW24LZ9PQZ+atIwXFhCLhotqynY86rhPl7Zqb+yNR/dz2emrNcTWrvDtXLkKMkr23&#10;AfjWntFfUmCuzMuTBEd90RIyKq+Vtxu9uvU1kX8tvJLvh3Q9FHcfTrRFLNcJJIztNHJhHWP76+wJ&#10;7063SG4kg2+UscxCv5nyBB0xXUoqKuwkmyrLMyyu7TpMxj811/1eMjGM1oaxLLNpsd7LHZxs/wAs&#10;b+aJJsDg5wa56e0uZryf7lxDu+8y52g1sf2TPHprXXlReWhC7eEdj64PYVo0k0QrnXeA7fwXY6Jf&#10;XviPUXtb64tZ0gjt3Pyy4/d70APyml8AeNp/Buq6dLLZQX1jmJbr5Nh8rf8AOoftuFc3Y+NJtD1V&#10;JbOw06Oaa3ltZvMtxLHhhh28tgQGx3Faeoalpy6BaT22kC8Y2zRXSXChNj9PMQJg4A5Ga8+tR57x&#10;qJtS9DeM+Vrl3R9w/GrxF+zn8SdZi1HULm68P30Fqzu1pbSQxykLiJTXx58VtH0Pw9p9zPoesafr&#10;mk38263uLG4Q3IbuHHVMVj+LPGPhtfA3hO003S/Omti7ajLcT/vLgF/9VlMFBXaXHw2+FVx4asra&#10;fxFqFr4svdrJFp8UclpFGwz85JByPSvJo4ZYOv7Wc5Pme2nKrb2XQ6ZTddWSX9efU8i0fTL+80rU&#10;L+KNLi1QOhWRR+7yMbst2rntU0mK1srCVbi2uPPh82RFPKdufcV9Bz/Dj4aQ+JPD+gWF8k8F35UV&#10;zqeoXpRN/R3Ma/6tPbrXX+Lv2b7j4Z6drP2DUNEj0s2iyyXN5PFcrcgPlI4CmeR3NeisyhH30nZv&#10;tb8dTn+qvbqfJ3h/XL/S38qC7m4YeWsblfqeKm1zUmujEsUD2vmMHPzE+aR1Jcnk12fxK8Ka54Xt&#10;bbUbyPTbWbVLeN0gs3SSSOAHgkL/AKsmvMZ0nkiS4+Vo3kK7WbFevTcKv72O5xSTjoLPpU1nI7So&#10;kbQ/9NRvB/CtW7trCxs47iW8DecoYQLneg9/Q1VtBqCiYIkTRvCYnbaCcH6jrTGY3UyLKN3lR/e2&#10;11Nt7ktK2g7yI7VNsUrwt3ljUgshH3a1ILox2l2vn+ZG6p5kcig+aUPAPcYqpZwRXB2NIG2x/c74&#10;Pp9K3Pif8Rp/G2sQXV/puj6fdW6BC+k2Mds9yQioC+zAJ+WsruUuWwKKUeZs4zUbo3Ezyqkccj/M&#10;+3+E9Kn0u7WzuYpJwJvmHy9duO9bfgqK0k1uOfVCk2cyhJIgfOZRwozx+dR6l4aZYbeXy9sl0XYM&#10;zIA2DyBg9fm6VftIqXIybO1xvi/Wk1rW5Li2017ZZoolgimlE0g2pgkyDAJzWf8A2lPpv2a4tbqF&#10;m3ceXjKEeoI4FPi0+HeqpcpDGse7vIXI9AKpXl4ZpT5VukbKd+6NePfiqio2UUtAldvme5envjdT&#10;faLqLbNn551UB+nb0pg16X7KEi3W+w7t+7EjD0JrN2zYREi8yQncFXJxXbwfBrxpc/DSfx/F4bup&#10;PB9vcC2bVOBG0h4woJy43UpRgkuYEpS2MnSby+09JJ9Ou5WmaAsZbVnDxA7ldWIxj37Go7i6nX7O&#10;ksgb18vgfVgOM1Qtbm5jDy2enPaxyxFCscr4KEYP4UW00kcwE6eYyqFCr1XH0qeRKTE9j02w8W63&#10;46ttP0PUdY1LVF0+F4dH09vMuUhc/wDLOJM/ICPSsTQfHvi/4U69JqWg6lc6bdNwfJuCGfBzzWp8&#10;LNVtP+Fi+GJbvxJfeB7WGfzbjWtPtzcT2W37kihMHrXsP7Oth4I8ZfGbV/C/i1Y9ctfENtPp9hqd&#10;x+7e2uS+6O4TcQAXrx6qhDmU4pxfQ6lGVXlalZ9zx5tR1vx94Q82/wD7NjkivpL3zZFP9o6hJKfn&#10;LvzvCnudte+/s9fDaXwzpx1bxJ4LttW8F+KJB4fk1nV5xHBZKSHlcYy4c7cI22r2t/CD4bfD7X9L&#10;i02TW9Wt7ya9sriKx8mafT7tN32eF9+0SglHZhXBeM/iN4X8H+CLLQ9GivLzxDBulu7y8lkGnTyn&#10;+KO3bowHevKxOIeIg6FCPxbdLeej6HoU6PsZe0rPRHzp4+srPTPF+t2FhcfaNPtr6eK1ljcuHiEh&#10;CkEgHp3Nc9FGjOnTbxlugrbvJ7fWLpXlv/JurkvLdSSIdhJ5Huc1jmxulz+43fw7l+fcfwr7Cn8K&#10;UnqfPS1k2thn2cq+90LK5OG6DivQvhjNp98bmznWZdSJPlsz5jMYGSCOx96463tZ4w6yxtIpX+8Q&#10;UrU8L6j/AGDq8OoczRwN++ZUyVU8NmubFRdWjOEd7aeopQ5lY3ptBuNUttZ1RpPsawbX+zSbw8gY&#10;4yp7A9afot/a6DBrP223mvP7QtWtEW3upLcxltvzNjh1HcHg1g31tJJaSvvSSZwvkssryEqD2OTg&#10;ioLfS/MsIJVuYWmm3b4FY5iwduW9M9qjktCzeh0q0PhQ7S9Ta31KRlRmhDbSvrXpen6U02j3MTK0&#10;OAvzs4zg9D715r4bsXa42qgZSeW6jr0r03wJfR3Dz6PdSpZ33lkQPNkGb72F74x2rzsyTUOeG6/q&#10;55VWPPK6OM0ua80SDVIkO6G8H2eRGUPvAPUk55FVLmdYf3k77VztG5u1JqWp3FjfyWssaQ3UMjK/&#10;ykFe2K1dIe1mtt15afbIwN0kW4gkn/b7YFdOsV7SS3HG73MJrlrq8CpBuXy9qfN+XNaljoE0N3HP&#10;JIkcKYZ9rnf9TXRWaadHbRPYaYlq2z53Zy8mT2OewqoqSq5llTbtP3WiJDHHSpdZyTSVgktCvrfh&#10;uK1vcvvhWRfN+Vjkg8g+wqhFaWsOA6/vEJbrnj0q95895DO7yMyiQp+8Yngc4FUJ5h9oTytkaw5b&#10;d/fJFZQ5uW0mCkc/deK7jTzOlkkMa7t26YeY7fnxWfaeJrqzY8wtuHKtCCCazr4jzin3lJOdq1pW&#10;Ph+51SaNbO3muJHO0LChPPtivcVKlGN5JG8U9h1tr19NOFWONldg2xYU2kdB0rc+0TRsjS6TazLn&#10;7saPHyfTbXoOlfB3VPB/hyHVdV01Yrm5fayXdwkDxZ9mPenaNu8ReVFFNa2caSuscEP+kTOQMnhe&#10;oryZ4zDVE5UWml27/I6nhqsZcs42ODvPsWomHNjdWbSEt8sw5xx36Gobm2s4bBmSKdmJLRrJjD+5&#10;HYCuy1v4e6v4Um0681KCGS31APcWixtmfA5BeM/c+hrOtrGLxTqM9xKG8pAFKx9CB2GO1YxqrSz0&#10;Xnf5BKKpRvLcxILOSSwtHUfvmG705HSquo2Ecm5ogLeY/OOwNdJPp50t/sskbtDOTLA/P4j0NY2p&#10;FoS5beu1RjuK6ISbd0eW5NzKekfErV9BV4oJEa3f76SRDn1Oax31SS+1QXGz947lnbfw+T3FUdVA&#10;+078bo2O6orNBuDr/vLXqRpw5bpWN7ux0az3Ko8U0QVdxYOq9jWz4S2Q6m7IPlxuLKmdx9qwLO5+&#10;1XW6f94rjeyt1X3FdX4WCR6m9r/F5Bd+/Q5B4rzMT7lOSsctZ2On1KVlt1KuVWNGJXpknjBHQ159&#10;dztHNcQXJZlBDl1auluNZuLrUyFVJLUZ8zc3Ct0P4Cua8RLb2cyTRHdJJjCcduMn2rhwlJ03yyW4&#10;U00OfT11SEv5bLtA2PvIRcdQ31qg+lyTXL3DRm14wFU8EdecVnWet3Vldp55WaMSBjAzHY31xXT6&#10;VpR8VXiXEUbf3HXt7V6k70E3J6HdzRUdSTwnpa3CtPLJ5aqpy3UMKfp3im50N7iQxm7spG2vBM+R&#10;jHautvY7fRNPOnwDa2T5zMv3VxjrXnPiDUrbyvssURjjx88mOpFefTaxU2pRun+RwR1kQ6lptnrE&#10;09/pE8jM7bzZzcSDPXae4Fc/JFJbvtdHVlJ/4D9auwwtHF1G1ejdz+FPmvJbhXW7j+1bPlEnSQfj&#10;3H1r3Yc0fdvdfidSepWRysQyn+63fitnw/qM1jnbNIskI/vY3A1QsreC3tp57gszZCxovRjTrfUE&#10;tbjzFTdsIbav8vpUTSlpbQUtWdxo/jPVNLu7fcXurWJg0kEyAnBPJHvXq+neJfC/iG1GzE00gLTK&#10;v+sJX+9nqDXiVv8A6daNcecPnj3bf7vtVe31F9F1H7XAh3RtuG3+L2NeNiMFGqv3as/l+JF2tz27&#10;/hCbG4VZ4Lx4WHVlO8KRz2p1z4LtoYSjPJDIN+GZuXasjw3rUepaZ/aGl3HkzHb51r06HJwK6XTN&#10;fgvr5Fvbb7PM27/XZCY9B/6EK82nyKTjUWqMOaNzy/xLo+o6fua1KTKsf8KZ68mvNW1efTXkuJSZ&#10;ptuwM3Owmvq97CKYO0VtE3yjDq2/d6kGuI8S/DTS9Wtnijt0tbr7u/dwDXs0K1KnpbQ6YtRWp4Bf&#10;eM9VvILeLz3WO2zhOO/r65qxZ+LUmcLdBl/h+9hKf4h8A6h4Zm2TordcOvIauTmBhlKunzMfu17k&#10;I0aqtA6dJHS+JNVit4rOCIiba3msvVCOwrAjZLiYurrDu6IoxVRo+6/doRG37vu4P8VdMKajGyHs&#10;rGm6CxAfP0Zaqw3RVZX+ZWUcVA5Mn3z/AMCpqksNo+ZfvU1Gy1ElpqRsxZyzVJ5g4rV07w9cXSSS&#10;yxlY413fN/FVTWpEaSNEUKoWmqkZy5Ii5k3Y19Cu/tFlfWaD5WQSruXpj0rrdJawtdHljs5JZPMO&#10;+R2rg/DF8un6zbytuaNjtK+oPFdA00q3s1p5TQ2oYMkf91Qa8/Ew1cem45RbVywL11nlZN/lxDcf&#10;UE1yV5cSXkrtztycu1dDr1/DYzSQxRN5zf8APRs7RjvXPXMgvJfmJ7Vrh46c1iFuG0Ls24Xrimui&#10;sB1X/aqMGaPDfwt0rYSRbiw8+GJFmQhZLbZ8sg9a3bcSiwdtxpVtLFIsjQ/fVuvJ60WbK0yN/wAt&#10;CStLegXDm5aBLNWXcYF4/EAUafsjZNwDZ6L021y30Yp2Zp6qYpNNKod2F4VT1Oaybm4lkt44kjZr&#10;h15ZuBWxdmELboyN/eO7ktWXf3sdxqUSQd1P+sbjNZQvfQ543MSTRbiOEyMQygbjtaq8Kvuwg3N2&#10;+WtW8e+hRPORmj/3eCakW2W8jMu4LCo4jj4Ofwrt9o7XZupNrUr2GgXt2V2Qs3p0obSJLf5bgiFk&#10;z8vrWjYW0tq4V23Z6KrYHPerN7pizPuYu0n3f3jfdrB1XfyDmSZWsLmDYfkSPnhWqzKlvjCwoq99&#10;v8zWJcwvZ4aXv8obpU9tqiSNsY9Or9iKHBvVbCa0ui9fWsaxO6Z+WP8Ar0qjEdqna7N0pdY1USWo&#10;iUHcW5brVexbzowz7ttWotRuyYxdiaZNwO35uePlrPmkMJ3P+C+lW/Me3xuHy5P8XrUdyqtbN96t&#10;IuzHHRlM3JZRu+6oq5Z3QWZVaTavdttZyd/u1MJhDEiZ6ddvORWsopqxbVzRludzDyhubB+asyZp&#10;Y23YZVxSfaWV90b7efu1ONQS6+WeBVX+8q80lFx2WgRRScK33d1RbyoVavNaxrsZZFbNNkdI4tnk&#10;I0m7/WsT06Yx0rVSLuTadqUq5tftT29vKwZ4/wCAkdyK+z/Bfwr8EfDz4f23iOw+JvhPXfExtTNd&#10;aVJEBH5X/PPdJnzHFfEQuGWLZ8v/AHzzTopSq9K83HYJ4yPKp8q62W50U6ipu7Vz9Nfhx+278NvA&#10;OiX97d6Ems6zp+24tryzijtv9IfcvMfG4V8D/EXxlP4+8Vajr97eJ511NJMImbITc7NgVwwZuG3f&#10;MOtRu5bLNltx3GscHllPBpKEr+enXfZBOvOpD2bL9rqQtphIsYk/vRyDg19B+GP2sNN0nUNOu7zw&#10;TBD9jsWtBFoV6dOEjlNomMiDO726GvmsH2oErLXViMDQxVlWje3qZwnKm7xPXPFX7Qmo+KdKfTrv&#10;SrC5wzst1cRgz/NxlnUDLD1ryZ2LEsu1aaJWbtUiYk+8fu1eHwtHCR5aEbIJTlP4mA3MW+7u/wB2&#10;pIwoA524/wBmk3oijj/vpqhlnLfLjb/s102bMyaRlm442n+KmCPjrSJcpHt2rtx1brmrW9WZP9of&#10;d7ik7oCo4bcf4aaGbNe23XwJkn8C+AbqyutKk13xCZ3FhDfF7lIRkiWSPoiYWvPvHHw51n4eX/2T&#10;WbMQ5GY545RLFN7pIvBrlp42hOfslJc3bS9k7XSNZU5xV2tD2Lw34bi/s/UNba08nSY8NI/UzSDs&#10;M9BWJqHxOtLrwXJptzZXSzOzokkL7A5Z87mI5wB/BXr/AIt8JXWteGbDwNoF/ZW8dnYy6ncXd05h&#10;S8bqFBx97+ECvnrQ9Idb6fT73NreR7oja3EWHbjvXDTqQto7ux51OgnG8hk8kGtaPZyTu0Kx4h+b&#10;nOBwBURuLVLaLyY23R/LWjr8dhptitnYQBm80vJKzZycenYiuWtJpGm8pjtxWbTmrsHFXsjqVZ9Q&#10;WW1LLCsf8Uinofcc1zBnkmu0SLfNsIBbocDvVuW4McjyxfNtOHiZcECopdVEaxOq7mXCo6qB1PXj&#10;nNRSg4bIqMknZmnfus1hAkQG0y/u2kUoXX3rS1a4j1LR47QTGFoyv7iGEfMuPXqapeGLa21DUtHt&#10;ZdQj0tZ7hPNvLrLQwB32ebgc4H3jXT/EXwmPCviDVtNs9d03Xo7KVlkvNJYmCU/3437qawqNRnFd&#10;TpqxbjzRPN9TsrPT7Z1SJppnYbGkY/LjnpWIIzI26TcrKa3bu1abuOhJ61m3tmlmiLu86Zxu2r3z&#10;XrUZ6WbuzOOpBb2ksku9Q6/3asvblp9h+Vj/AMs1XJq3m4aONlH2aNAFKq2XoSV7NNoBVXPLdyRT&#10;lNthdXMloHmnDeW6xp0VvWtizsJpIAzSJH8xX733cUy38QyQyvvRLhf7rA11Wn6Xa+JLJ54pPJjV&#10;lT5j88dc+IrSppOasu+5hVm10KFtEVtfnT5kO7crdRnk1Dc26SPs8ubyTn7ycYq3c2501wj3Ccda&#10;U35FnI6PtXGz5s/MDXCpO/NEwuc01hBBch7SeRW/2X/rVa8u2kmldpd0kvzPI3Un1q7qNxJcPIWC&#10;rvO4+WuPbgVizkyYTB/uha9mleWsjspyb3Nrw5bm8kkvJ5PLSP7m7oTXWrYafqFscFvtBz92uYsh&#10;Ja2SRJnaPmLd6lkvJrGMTxSGOThgy8bc151eMqs7xfoZSXM9DR8ReFrnSLCC7aSGaN8fLG5bGfX0&#10;Oe1WNCij0NI9RvLNL6F1KpBvKYOOCa2/Cdrq3jyyNhMyRrcn9w24A5UfxVs2ul2HhTXLuz1yJI7h&#10;UD+V5zhI29gc1yOs0nRqayXbsdNOjJpMh0jw3efEBoNQluWt47cFvNZ085v7wVQBxUmt6wnhvUri&#10;LTbyb+zfKRv3bDe7AdGPsa43xV45v21h3s5htVWXdbrg/N15rBsYn1K5828mb5iN8shOEB7+prZU&#10;JNc9R+70RrzKGi3Ov0W01f4karsaSaOxyvnyx8nBPPXvX0Pbx2XgOyk03wLaR6PHJbr5+p3W/wC3&#10;Tkcn51+59BXBeGviF4f8L2DaVZWxClWVLhplcSH/AGh6VR1zxhd3UZRbxXkdjMWjcfM5OcKB0A6A&#10;CvnMRicdVm4U1yQ6efnoeXXrPeSOb8beHNS1LxFcr5uoaxePum3Mxlcjr0OTXnd9bS6bP5qtJHMC&#10;fYg17na/H/W/Bvw6bw1o1hY6bqUk7PNrENuBdPGeikmvB9b1G917VWe6kkvLh2LMzNncx719HhFJ&#10;xjzSvpqTTk5Sv0KVzfXl9IJ7i5eZh9zc5NTWbtJNtfYu7o0nar1r4fum81n2Lgfd6is+6trizYNn&#10;dDwvzc16HNCfuRsdN1sjYfQrqNZZWWNlRQ58sg8expunB5ElRRGsL53rJ6fU1e0rTGk037WpC5IX&#10;yt3B962Ljwrd3UEfk/uY2BfbwAK82deMXyzaCzZzNmibrizW2W9kkXbE0bcxkdx6/SqUiSq5RkMb&#10;cMdwIqfUtPuNJ1N4W/1kZB3dPfNdfo/jc32k3EWqkXDbdokkUbtp7VrOcoRU6a5k/wCroheZyOn6&#10;Lea06QWds1xI2cIq7sAc1e03R4bJ4pdY0C7k0+Tn7RCDnaODgiut8L/FJvBd+b3T9Dtbq4QBoFvn&#10;LxxsvG4xjgn61l6p8QfFviS7n3XMgaRy5S3RI1/pgVi6mIm7cqUe/M0/wNIzUUn1GR+DPCOtuo0n&#10;XprCQn7t1j8iKzPFHw//ALFFu1lr9nqyuN5Vcxsnsc1B/Ymr3EjutnNIzvy7IDkn1rX0j4faxqcu&#10;2SAW8aMBJ9obafpin7b2Gsq2nnZ/joDrtO99DldOudQs70vNbC4+Uq65BGKu3fipNQSK3uoUhWH5&#10;A0aY+hI9fU1048Oal4R1RY7nShdWpb5Lq3bco+tbd/BpFvegNpltNnqsyeYMY/A1M8ZSc0+W6a0a&#10;aLdVW1OU03xJ/ZNpJDFePH5g58l9m096mtjHdO0sOJJEO75T6+3es3XfC9nJC89gUjYNwkZOzJ+t&#10;cjYKWvPs8sj2rHp8uea3hRpV4udN27lrln8J63oy6eIdTi1W1E0klu6xy7AXDHsd3Qej9RXO/wDC&#10;LatoN+ZrCKaOGZP3bzRcTxnggHofcisy0XUbGB5yf3LHa/y9cHqQe1et/D6e18XeG7+KaW5jvLUe&#10;abO1sXuAqKcmUOD+7x3FcNR1MNGU4PmT3/4Y0Xvqy3OG0rxu+iafZWiadumts75fOOyRc5xgjj3x&#10;XSeJPH+oeMtWt9SW0gs4SgtRa2cpUIO3U8/Wul8AXvhzS9avLiWO21RpbdorfzkARc9ZGD9DWL8Q&#10;tK0rTdSlumt5YYZpDhIYuAfUDqKmXJNp8urJjKd+XoY2s2GlatpVzfzyCOaFlRJY2+8cd0NcHDGt&#10;5nYB5KEnp1q39qnvLyRfLZrNHO/b8hdM9K2roXPhmK01Cz0t/s8xzHPeQ7kz7EcGupJ0vci7voTN&#10;Ju5y5twrfMgXn7y+wrfvtKF5oNldW7blhR/N2pxHjpz3Fc299NNeF3dGkDbh8vrXoGg6hHqXhvU7&#10;NbMfbVhDAx56DkHFGJc6ajNd/wA9DFRcpWRwQnljSN2C7XHG7rXefDKKK51C5kn/ALQtrg27fY7y&#10;xuBEYJxyHbPUdq8/cMwKMm3b/Du5BrQTU2a3EK/LGi+/yZ649a2rQc4cqKTcXc9e1r4jX+r6T/Ze&#10;pa5daiwB/eXXJcj7n5V59a67d6HdSRZW4s3IeSC4yUfhhkgdxu4IrM0tBMXZm8lYRuC4ya0LO2S+&#10;kUswVcuh6/I3UZry6WGpYVSjFaPfTr8hSqc7u9zmXXzpXjJ3SfeH4962tU8PNH4Y0m6SWGbznkik&#10;jt5fnX0LjsaqWtmPtk8UsXzBtpWStCwu7bz2L7I1GW37iMducdjXpyk9HHp/kSkmh1naCzgjXLbs&#10;bHVfzq5BL+5ZWHbYPmHyD2pNcaJrKEwbWkkb52XPAHIGTWNaXCzTKs67lTHzc8Y7iuezmuYlnZ+G&#10;tQ07TboXF7Ab6zBG+2V8PIO/4iuO1qJtSvJpfKeOzgYqnnf6x0zx+ldh9vs7e1ezsHZreSOOWd7h&#10;djmUcnGO3pWW+kpNjd+HTPFc9OahNysWnpZHHPAGmR4o/s6xrtG5d5kzyScVUhe6YR/NtWEny1b6&#10;5rtptKWL7kiLuznsRn6VRnsfMC7sR7Tt8vfypr0I4ldUVzO1jCtbwaheq08k9vz/AKyNs9ec+4ro&#10;7C/kt1liuLU3Ebq2JYxnBHO7is68083FmyuohjQZ3dCvPem26SW8Uht7lJlQqgDHjmlU5ay0X9eo&#10;ou7LJaPBnRfOVx9+NxhcevoakfVArBPKHlg8rjJptjod3fSSz2o2q4+6r8HPYitjSlhV3W8tPs7W&#10;8iKfL+cNjrwaxnGKV9xxp3dxbOzSYRvcKjXXQR7jhFPtVl1i8mRthjjwCEXk1SSRbq8kk+RoWYna&#10;rYHHIFRm4VVHztbwxEP8rdSPX2rz5RcpGdRXNLTtZvfDF/utLloY9wmDRtkcVt3+uHU3lnlnZvM2&#10;mR+8h67jnrXNxXkWqWrtDIVZAR6bvYVj+LfEssdjFaQSssn/AC3aP0HQVMcM69RK1pdTGLm/dO/k&#10;17T7XwxiWxNxrBut0VysqY8ohR5ZTGOD0evQPiL4V8LeF9M8Oav4f8Qx6xY6laM8kXCT2ko2q8Mg&#10;U8EGvn7w9qs19bx+YzrMknLNgj1rt7Q6HZRS3E6OuRwyy5JHp81c+Iw6pPlad/I2duWzSuWL6aS+&#10;tWe1uzbW8a/PtTJIztFSab4I0yzzJdIb6QfN5snRwKr+HvEHn6ZqtnHAlut5EYmuNoLpGDnA+vrX&#10;SJcI4jtYnNtIPk83q/pXDWlUoLkg7f13IkmkkjQ17wRqum+DrO/vNKuf7Nv8rb3MKDb5gPA46E10&#10;Xwg1rSNS0G98P+KvFOpaPY2kyy2NrJEZdPJ+bergfPH+FcenxAsfAOk65oqapqHlanA6G1UiWPJ5&#10;BZX4HsRzXnemeJLtZElaR4+Uc9OxzW9LDSq0XbZ97o7aPJBqaPsXw94/+HngrTNM1e6tY7XUtOum&#10;he5jtT9neQf3T1cEeq186/tCfDvTNB8SW3ivTHebwn4rV9T0xvJxsy+JIPqp6e1dV+0odX+Ji6J8&#10;ULfWZvE2g30Eenz3klpHbzaddRph7e7EYxvPVZOkgrmfgfY6p4u8U6J4QGr29ra3M7rb2mqQ/adP&#10;+0FMgPGegb7pI5r0cPQjhI3juzoqNTly206HnukWumyzusM7QzIQ6LMoMZA65PaoPHdzHNqEbRWh&#10;0uHEebeNzJDuA5ZSSevXFeq658G9Y+FHiHULTXtD23CRvs0+RvvBujRP/wAtF/iBrzXU/Dt3/wAI&#10;4NWtZ7JbG5llt/sf2uNpEZfmP7rqgPY1rTqwlWbvtp/wCvZzhGzWpl3yR29uILyzgmYSCX7Srkuy&#10;kcBSOxqpp2pXehalBf2YC3FtKHilkiDbGByp54NZ9han92uWXcdybuNoPpXU22h/arZFX5bcsFK9&#10;Cvf8zXXNxpLlk7o5Vfm03NjxDYeLf7CHxE1Wxg/s3WJntjL9liVJG6EpGP5jpXnt7m8ght2nWPd8&#10;xlZTjFbPjvXZ30uy0eC8ebT0xKIJExsk6cfUVS0rRZriEXkSLMoH7yKPqAO5Fb0EqVLmnZa6enRH&#10;VU12Jb+z09dCgtbWCNtSjlbN9HnEinbgYPp61i/ZnVOQV6Z4z0rY8OMbLxPFI+ni+tYZN89rcZRM&#10;e5FXPFPjJPEN2EtLRNNsIF4gUZHmHgmnH2inyRV1u3p9xi4K12zGtrNo2Rvuq54X19BV2B4mRNuF&#10;28bfxrOhuJpolSWRmZB/E3c1d06y/wBL2ykfJ1Vl6Zqai3cmZ8p2Pg3TfD2tXajVNVazt1b95FGu&#10;XwPb0NWPEE1ndancw6dczXGn5KW63HVFH3FA6VzNrossl7HFt77UbgJn3etqz22Plrt87rnc3r6Y&#10;rxasbT51Jvy0E/5EjovAvhy58U3Nrp1k0zatqJWK0SOIt+8z0I96i1PwJqOjeLf7F1myl0W8aTZM&#10;k0RHkAnBOK7z9n3x7ZfDz4laR4mvNGj1O3tpUaSDf5Z54BB7Fa+of2i/DNx8fbvSdf0i2tLHW76x&#10;ee1sYSJTeW6NiXdIp/1yFk4PUV49fFuhOV3v0s9O7utLJ2Vj0KeEVWlzLdHw54q8PReF7yP7LqEN&#10;/auWxdQ5BTDYwwPSpfAEtrLrLxakzQ2eG+e3tvMdGHQ9eorr/EHg3WdLuo9N1WyZZpDsSKTHzkHn&#10;FZP/AAhmo/apItNsmuLgkM88a8JntnpThiY1qXI5Xb66fecqpyjU5lDTtqcbc+DtR8ReIXt7O5k1&#10;FjMVgdewzwfm4Fer/FewutYtdDuLszW85t1tJHaXImnQYJQt69xXT/Cbw9pnhDTb7VJdIm8RXFvb&#10;y+fBp8T7Lce8oOOd3OORXBeFr/UfHHimy0Pw3odt9qurnZaNqEzTJbqfXPH1NOpN15RnzpKnft26&#10;nZ9XtCz3k9jA0qx1rSIzdS3DW9qm5PPun5yeMDPOa6S38R/2ZeWerPdXutNartCyP5UagcdXGSOe&#10;lQeI/APiTwP4vmXxBBNHcQzbQ9xFxj1weKqeOxP4l0vSbDS7PdumO9VQtll75qZTpVaseWzUt3p2&#10;MFzYaVktTvY73WPGE32g+JLaO3mBMcMdodi5/jZs8ivUPDX7NuveM/OIu9Q1VY1DyLC3lxBPcLTP&#10;hP8As/az4b8O2l1qel3bX25Li1WNTvRiuQ1dzpHxY8R/DHxpc2t9ceRqmoKIGiUhROG+UHYvCNmv&#10;j6mLjXr+xo1bRj/LFbeR71DDupBzxGkvmbfwrsm+EepWFnqvhwbbm422skeyGRZNuCGz1yK9u8Sa&#10;P4V1bwbfvq2r3C3eo5lji3qWj28AKUHVa+VvHHxC1/WvEUkupQzQa1ZoNHk066xJPdBNpyzdAfcV&#10;6h8DLZ9P8Pz6lBYvpcKeal9/aA/cpK3VjGc+X7muN1o4GE5S99S2ul1+1uru3nY9qjSSioxdrf1b&#10;YpeHtC03w5450e5tIpUsm2/brS/UyrLv3KDJs++K09SfXPAcVjr97eR3VpPcS21hbSPuTYCwaNl5&#10;YAetYniT9ojTNS8Qy+F/CUkOn6lbEu2oTW4khkjO0boxXpK+Fl1jRxq39o2uoal5X2kTqssQF0vS&#10;TYw+Rvl6GuilzeyvWjrutr7LWz1a02Olys7rY8P0DxtonijxPDcRaPZRyhXt5o7qV3kfI65HyoPc&#10;1VvPB+oMup/2XNC2nzRne0N1/CHyYTjuvYGuN1TU9WvPFWo3EqRW7TSnz1s4UjdGT+IID1NdP4Z8&#10;VpG8eoaXdzLNNIPMlvF8uF5M8gKMDBFOFLDYZykruOmi3Oau+aHmc74h0q28VaRZyrp1nqTJGqo6&#10;sYSmDjaQpzyF71zej3lloNnBqF/qL2Okx3br8qB/LYFgmHGfMA9a9E+Jer+C7jS73Vo9YtvCfiq0&#10;QyzafcN5ttqBBwRGR1J9K+dJtQ8VfEjSfC+k6t5Nj4TtGm+xpHMIRdASM0rAk8kFq9+nl8XG8pe4&#10;tb/5LueVNw5tI+8Z3huLxL468N3lhZXFyun2rTZvF3l7gl2IgjPTadzsRXo3gj4Yut5pVzcSTaQu&#10;nWwzcyMfLkmB3AKBggL0Ir0n4V+DNG0fQbzMkzeQzPHpv2j9y/DbGGzvXXeFfCGp+Jk0yKTVLaG1&#10;miaaATKTGDnJ3ydgdvFcWa5jiG1ToJKLfz/4dl08NF2lPVmXoekRaD4evdS8OapLZ6urfaHubpt1&#10;rLKw+eNuv1ArgPjBZa4YtO1CWCXUJJtLeHV3kxIkm6X5ZkAPRT0A5FfZmm/DfWda8GNc2FxY+H9U&#10;u7ae0S4WJLlLxs/dlXoPu9RzXirfC3W/FmmXEFxoemafb20F0l9p2k3MheYtJkMRL0z/AAhK8uhT&#10;ngXGviN5PS61at5a6LU2qRVWLp9V9x8+XHw1lvNCl17R59Z1Zo3S0Fm0OyEELv3SSF/ukfNiva38&#10;N3Phf4f6FcahZSWcl0iLFeall40wMlkxyMnjiuT8B/EfV/Auk3qaLL5l0n+rtdYfEjyR8GIA8PXX&#10;WPxc8ZfH8WfhawRLSPT7j7Q1kzbH83GUQEg8Et0Ne5CpKpTlz6tbaa9DmUIQknE5drRtS8OQ3llE&#10;l99jmltJkt7gAybzuQI8hGeG4zWbbftCeMtBtotKuoo7G3smULYrCkT30KP3K5AfHFch8TH/ALL8&#10;a/8ACJ3mkT6drtlO6S2AuB5UrMPXOASa6K3vpV+HcnilNX0m6urPUY7T+xWfF3bK0eA6gDLhCKVP&#10;L6d1KtTu+lyZ1vaSai7WM3XfE41jW7R7+w1HVNPuoy0Uu0faZVbpICPf0616t4c16K3m0y1uLaaS&#10;GxXaJbx/LnTzBjkDrgdK4bwppC6hZxeXFrMmyQIkVr+7gVGfIPmccn+5Xs1r+zz4nvNGtdZ02zX+&#10;0o5mlty3InA5w2a6qlL28XRpxv6G2Hg4y557HoVjpljfWlpqrXy6tbyhLR9NmlZJYFB/d5xzg/eW&#10;vQrX4caTZeFZL+3mb7bFGwRpojjbnsG7GvnzTda8ReHtZudLsNCutN1C/ni+0bU2/Yip3Hk8FT/D&#10;nmvbtU+IAvrO2m1u5ZbuF90FqwCQycckkd6+Zw7y6VWrTxFP95y6b77N3vdNNHdN1G0ovS//AAbG&#10;p4S8AWMd/pd2Z3nXJup9IjcyRq7D5ZVxxmvO/wBoTUtU8O6Ws/hKO5hsDOkQazGVEjHEiyp2+9wa&#10;2LubxB4bOra/phe3jv4/OEELiSGMAYRiB2PrXn3w+1LxRo948WqQeTb6l/pFxd3TjZNHGckqH44H&#10;QCuzCYul9QjQw9FxV3q730sk03rZ9VojCSlzXlLQxv2atBu7nxz4r0W4sJpdPt40lFtKdsSypLny&#10;3J6FhXrPw28Lf6Hr95q9gmn2dhezXEHyh7gwkfdBJwcV574N8RaD4f8AiTLc6QdUj1q4ErX6tcIb&#10;W4hfcY5cnOHr6P8ABvi7QfFGph9NUrJBH+9ikwHX5MAp6575r28qoYfEwpc8knfbvdaetmFWU4Ru&#10;tj4y+Oc/hrVv3tpqep3Um5vKTUoR5gUjLgkAF+V6Guh/Zr8L2t9JZapb6ndSaZDcefJOtuNguT8g&#10;j5BwSG6mvYI/ghpni/Wde1nUN9lFLOqLJzlI+nC92JqxZfAseENE1e/0bWrvSrIs0t5aSLvTzIjl&#10;W8odzWEMPipx51TutX9z7Xulc1coRnaTPRX+Gfg/TjrOlxRW1it6I5mVQM4HXFef/FvwrpcmjT2S&#10;QS6zq8Nur2l/PER5EYbhCOjDuDXnWheL9SsdC1DxbrOo3kNnDIYh9o8uGSYtwAg5O2vbfhv8TfDu&#10;pfDuW8utQgvvKH79LycCQDqF5r6HDYqhj04KCpOzafle9jCUZ07ScnLyPgeG21Tw/f6w/wBhdvs8&#10;jrJE0pGCvIYgcj27CvOb+7mvtVSWTUGuLqZnR/McuME5C/L6ivrv9oebwrfT22r+EY9zPAHuJbNy&#10;Xj3HHlyRjpzXyj9tvIfEkrxZjt3Y4bgEv6KcgVyRVpSjdO3b9Gc9ZOy03KHm654bhW5utMm3TSss&#10;Kt95lbr7/Sruh6LBp13JPdW6zcrLOy3AjmiAfCMEOC/vXtvw4+Hnhbx18NPFutXGqzWviHQwJQFh&#10;JicOMJvHYt92vHLdp5NVjn1a0N9M6+V5fR1wcbeMhxiu2E042e7/AM7HE4OLubF1YS2NxqE6SQta&#10;28K52zJEmxvmBUY+9Wz4NsLDxZZyStPcteaaPP8AsszYG3HQ9wfQ9K5zTH03+23t3Waa3XPkxLbl&#10;Dk8bc9NwrZsxqMOtxz2VtJCySlYZYZRHJhRg7nx1rllJRjZ7nTTUr+R6X8MtA1HxVrcSzyw6Oy2p&#10;lsH3b/OMR4UAEAjK4au90Nb7wh4mu4tTsTokk2bua3iT5WDDKxBO43djXmPhix1PQ0nuNOR4Zmja&#10;ISXHXy3H7zA6fN7V7T4C+H3iDXYvPv0uVXakXm31wdhjA52g84rjcXVfLTWp7ULpamzrXjfX9R1z&#10;ThqOm3a3U8YQQaaxi2gBupXovqK9Y0mVo0t4bqxieMhbiBtH/wBXHxtILEgnPcVnaD4U0/QdPCyv&#10;/bNxGd8jbBu2jp74WttNcMEsFp9mWFZCVjiXHAPqB3r2qFNwlz1pav59epjO0kowWi/rQ1LWOaSz&#10;iTUrqW+imOESJcbCOxx1rrNNlMlpsWEw4O3a1cja6bJa3UzW0JksiV3ruzg56o3f3FW9J8Xrh4Wh&#10;dtgOdqnIANfR4WsqLtV06f02eRiKbqxbhr/XZHY91qlNpyTM6nPl5LBf9o96jh1BTJtWKbcV3pu9&#10;Km86aQFfs/X7nzfzr23KM0eUoygygNL+yxjzp/lTOJWY7lz2+lUn8SCz1i0tJYprjzk2R3USbkPq&#10;Titnayv5TlpPOQ5bPQipISIYF83ZDs4A3VhKnL7D5f62Zt7RfbVymUa6u4y0phmT+GMfI9SXmqWt&#10;mzea/l4Kh9q9CenFTTyW8wEWWVnJYKvB4rH8Qadpsz2+o3DE+SysWV8BwOgIpVHKnFyha5UFGckp&#10;XsUvEKXWqXtrCxdbRSH+ZNu81rW15BZxeZc/6PvO0NVW+1lNRhiiiR/Lc53SDBqvo+vm61ZrSS1d&#10;LRVBjlkT5T+JrjUoRq3jLV9TscZypJSja3Q6CWaO3iV5T8vCB1bNThlmhG07lI4aqlyDG21Gj8t8&#10;ZSSsvXwlldWc76i9jGnG1Yi6PnoCa7Z1HSTfT5ffc4YU/aNLr8/yNuGQeaeu5Rg+nFc/OZJvE0Ox&#10;zGykMfdTVq2vMLev55k2DPzLiub8T6nPpd5p2pQvtWQeUd3TmvPxVeKpqUtk7v79zuoUZKbS3at+&#10;B37MYULegrKvta+zpFMpLKv+sRhg49ada35vLOKXO5XAzTNNsBNbyTzybpiWBZvT0rtlUlUSVLsc&#10;kacabvUMW5tpW1Jr61dFsXTdMrN29RU8GoR24jhnbezkeVLu6g1Jc30VmBZYXa33HZevtVK7t01a&#10;NrBh5d199JdnAxXlS9xt0/i7efZHpK8klPbv+pd1nSoNRtjb3EStC4/irybxN4Sv/DE5uNN3yWe4&#10;ttViHj+ntXY2Ot3OjXt6btzHZo+B9obhif7tdJbXdvq0GYHWaP7rp3FcNWFHHrtP+vvR1QlUwr7x&#10;/A820nXbPxppSafrG26kd2iEsORJGMdW9K5vxb4H1bQYXt7O0W/0tzuzH/rDxxurtPGfgKSZpdQ8&#10;PytY3TriSK3bZHIPfHeuM0Pxpd+F5Psc0L3Frg+Zas3zxD1XNeBXioy5MUtekv8APuehTXNHno7d&#10;jltR8TXOjrnRI3t7W3ASbzpcuD7Edaqan8Vp9PMP2+yhvo3C4ZsdTxXX+Kfh/b+KrMar4ZaGRsfv&#10;LWQZcE15DezWHh3TtPglsrm81CPUFd4rpAYDF3Vk4INcVRyptRez+75Gqm3sdJF418K6xdIqzy6P&#10;eP8AKI9uUzW0kN3YzRXGk6pBccf8sZcEjHcZ614144121vvE2+2tLSGS5AWO2s4tiRd87Kq3l1cN&#10;5jW8jW8iQn96svk7SKxdPZo1VZvSR7ynjTWo02ajbRzKnynzF5YfUUsOvaLqEg+3xzaWr9Wb94mP&#10;b2rwbQvi/qliTZ3OoR300IErrcL/AADuPXPU11UXxh0nWoo11nTpLfllhubfPy+/0rGTqrzZpGdP&#10;odn4i8HaNq0skemvb3Ucibf9F2RzYzntWV4U0ab4f61ZXkNvHLJBMJgt7bhuRxw9ZttPpWqX+zSd&#10;RWS4UfKnBJI56isz/hK/EOiyotvO8lqW+dZF+0DA6bSeazUqsXz3s/62uOUYSVtzS+Jfi3xXr/jJ&#10;dVtLZNKtZI95RG8yEbeCxWvMvFHirVX+1/2rpen6xaoAs09qpTcpHHBxXqGi+OVu9Ujudc0KPVLV&#10;hlmh3IhI/vgVj3y6P4y8ywtmfzrnd+4uFy7AnPlh6Uql5qc9XfX/AD0M+R2UYvY4/wCFPxP0nwda&#10;XcHh3VdV8MXTSJcNGux45j0+c+gpPFHgDxF8TteuPGN7rlj4jE8qGS283y3mjBx5a46Uln4Eh+H/&#10;AIts9UTS4JFhkPmWs0X2iCUMMOsqNXefE3Q9W8F2Nt4W0i2s7R0eG8Sa1h8m48sjfhihO8V2zrTj&#10;HnoydvM45Um7KolfyPnr4neBr7SvG0trdaRbQwoS8K2K74DlMgKWHau2/Z98ea18OPGRiRLZpGsU&#10;zYazDuRwp3DaTkxkGvRrzxTaeCdH0vVrNb7VtckiVp9P1qEG2OAxkIdTkDPQ03VfFfhlbey1nV/D&#10;qwtfwu3mtkCFzzw/t29a4/7SrKUI8vW19fvOSVJa2PF/EXgi/wDijr15c2s1teapqupyPHpNnKdt&#10;tOZWJjwR3+8pFcXq+iah4R8W+a1rBqFxbzmI2sy79qKPvHp1969y8P8Agma1kg8Q2uoxNayTrMIv&#10;O8sNI54D4wcgfNiub034ezXnjC9LWyNb3l06yS3zBHPGT1OcEt0rpjjU010RlUoNxPNvF3hKfS9K&#10;sGgvYbiTUt840+3bJt8HG5s8RmvNry5fT12TwPHbuGifcn7s+/Hcdq9y1XxFe/DmzeB9Hs49YuIX&#10;hmj1aJ5BHn2bqSPWvMvEWkJb2Vnps+2Ncs915yGMox6BnOd4H3lr1sJXlKP7xHnVqaS03LXha7js&#10;7q2vJtMXUrG3G8/PGg8tRyCD6bs1Vs/7P1jWL9rCVtLsyH+z+dk+aw3MinA4b+EEVF4P0pIb02uq&#10;PPJZu0fmNHEATjoa3vBN1Z+EfHFk2opDq3h+zu/Ons4WMguIs4++vTPtXYpJSaRh7NSSb2G3Safp&#10;/g62TVNOVpGnRhLG/wC+CAYOEPU5bOa56GTTIdbeddQnkt4ZPNWLfiRtpygPQZPeuk8U+JPBc1ne&#10;/YtOmbfNJNHczXcgmijP8KIxKnHr1rhJry3ZbN49scibrhFVR8xHTOe46k06cJNO9ypSUXoWvEHh&#10;2a6iMv2aKxtXLfZbOTh5j/dBPeuP17TLjw/qqRbwsnliUxLztOOh9wKt3esXt9cSXHly3Uj5mSO4&#10;YkRsepBNV9O0e58QPdy26STaoSqokbbzuPU/THSvYpuUF77ViG1Lbc592eGxjuF3yW+T5kivyp9K&#10;gXULmYb13rCW275OQpH6Z9q63WNBh8M20YfWIbi6lbadNt1JdMf3s8c+tXX1651DSE0vEf8AYs13&#10;50dp5QTEqptrf2yautifZ9zjdUeK1iaKN1aaRtp8lRnHv15+WtjStR02OG0e9QramQr97JRh16Vl&#10;3+hrbzu7iRYXJRG3j8MU2aFVs5Et5Nyxz/dmixNgirko1ElcjVM10jhupZEWzh2zbn8plACDoMAU&#10;WDn+zY5YNkeyQJvZRIzFe5z/AA+1c7Bbz2ZWRkdVYlgzLvQg1VGpmO4LQGGPBxt5HHpQqV1ZA3Y7&#10;Sz1nTtLmuf7StLe4hvI2SGDbvEBYqTInpXQW1zpN9NHpdnqqWMauZpGvH2IsQORCp968509zDMJ5&#10;GNw20/u/fpinzXdzG7yttkmbLbm4KkeorGeFjUY1No63Xtbu768El6Y7y383AikUuNi9Bk4JQhem&#10;6uTuWtG1R5fsbR2ayBvKVgN6E4cLnoDUP9pXLTnfJuuCCrsygDntgcZrfebRY/Dfm3CSR6s7Fdq4&#10;8sIejCqjSjQVoozb5irbeI4NFfUoLeJ7WG7iWKSBWEnfIzmufkSdrOW8S0SOHzFSSWRQQMc49qi1&#10;GaTUpI5ZVTkbEZVALAGuh8HaLcWvivTZ4vs15cRzI8NpMvnJI68opjIw4J+XBrptGknJmLvLQ562&#10;8+aIMhKwvjC7Pv1N/oq2zrPbJ9obp/fz/QV1vjO01bQ/H2sQa5Y/2PrSXXmyW1ugjSGQnoFHCKN3&#10;AFT38vhqTRLe1t7a8j1yFW8xpvLktmbqSMfNzWUqtmrLRlxirW6nHPanWL2D7LAlrDIEiSSZ8ohH&#10;fgd607z4ba/o8ugyy6dNdQ63GbjTrmGI+XdKJGjfyz3w67TWlY6Qmk6pZW+ru+i2tzsle++zmTy4&#10;z3EfVyDVvxfrgWHQ007UdSmvLUt5FtJCbeOIb8iSHno+MmsnWkpKENv63ZSgrNy3Ob8Rxy+G9RuL&#10;CS3ksb6AmGSKaLy5EkHXIOMVgprCMqQLbRRug3PJtyZSD15/lXY+MPFNx4+8Xaz4g8UXEdvrGpye&#10;dLPbwhYzIAq52DoTtrkBArXRW3keTeR8u3HJ6V20muX3jOove907nUPFGgazqumXCadbaDbwxJE9&#10;to6yZd1HM7GQn5yeSBXoEfjRPB8+gz+GvEPiDxFoemypf39tas8cNtM3yeZ0IDfN3X/ZrG1DTfB1&#10;vqHhdfDdrcX8On2kV3r9trHlAvdJxJFHg5eI19WfGjxp8KLL9nzR9O8N2vhvxSLQQvefZVexNsGk&#10;WQw5XDurt8pR+leJXnHmirO3/BtbvfU9OhTdpO6v8+1zx/w945+EMPwf8aWuq+HbnTfF11OP7MWy&#10;4SHj5JQH5GW++lcX+y3beGJPjn4fi8Y/2PdaRKzvcy6vmO2HyNjcewJqnpXh7w/46HjDVYLq/wBN&#10;1OPN74f8PabAdTRMMxMEkjfvQijkSVwHi/w9qngfX5LfVbm2vrx44ZRPp93HdQv5qbx86HHRunY1&#10;pSw8I80Yy1fc56tSaUZtbH1N4A+JXwY8NfFfxy3jHwnbz+H5knt9KtdPIuIIQr468b93aSvnDx1F&#10;pVpLpk6eHksY7mYXyS2d3++ezY8AdV/h4PUGuft2spLI3Eq3S3ltmWSVeRJuPyAA9MdzXc/DnwBf&#10;fGT4oafo1hr9lDNqQLSXGo2y28FtM45B2ggA/wCzWdOisPLmb2/HQqVaVZctlqchNoisk3iaKeSH&#10;wv8AbHS0W4vI5L1pBzscIQdwDZL7cGuN1rxFf65dQXGo3c195MQt4fObJSFT8qj2FfU+tfsvweJP&#10;Fln4E8GLqU3imwsJP7civ7MQJb3gJyisePLbqrV8r3elS6fcy2ssXlzRsVkXhiCDtI49CK9HDVqd&#10;WTfVHFXpzp77FPEkjoAvyn7m5vvD3Jq/ZPJp7xzqh3KQw6jkfSu68LeBms9D0XxBq+n3n/CM3eoN&#10;aLfRoMMUCmSNTzyA1fXXxm+CXwRsPgZpuq+E9ZF1rTqjiSSUAOSOrJWVfGwpOzWn/Btp3Zth8DUr&#10;LmTs/n2ueJ3XxP8AhJ468J2Ok+IPDeq+GrjSrC3tLPXdF+zmdvn3XDXUfAuOfuH5TXg19rUk14xt&#10;pvs8OXiDKvll19WQdSR1FdFoNhqFj5l7Z28txHAPuxqCVB3DlDwRXNalYNNeO0UTxwudxjbjZjtX&#10;RR5HJmdSU5L3kNhsvL1KREeGGRYPNPz4D9uq101zqzah4a03Sn0jT4Vs2ZnvIYSLqZT0V37gdjWH&#10;Z2YX9791VCrtm/iNXix88cJ8p2hf1q52kzzZ1ZLREmkKbfZKq/KPm7AYrm77WJ/7Xkv/ADB5ikeW&#10;y9sdDWxrd0ZLMeSu2HO55NvDVy/MzFUDbh8vzfnTpRUryZgk9zr/ABl4ms/F0Vlq6wR2+tupt7xY&#10;1OHIC4lH1re8DWdrNpNzEymaYEN5f93I4NeZMSsuGJ3AfXnua7Dwhr0ekvOsuxd8asG9waxrUeWl&#10;7On/AFrsVZt3OmQLDLIqIsLDOe/twDUly0cNyrPny0HO3PzEjk1NZ6nZalJtglRrjy9zrIvJ796g&#10;8T77eK4uFzHldoaNMuzn19686z5uV7goN6FK4uY4w6xBtyFtm5OmO1cj4i+0WcUjvDIscq7fNxzv&#10;7g+1dL/ZsbW0ME+2GFYR5m1/MdieQR3FZOqaVqE1n5Pm/bLdFCxqzfPFznH1ropThGdmxpRV7nER&#10;yn5G2jaC33vavUPhj8ZrfwnfW63+mQyKpCiS3Xa5xXnMljLbl/NT5V67m+77VlbzJL+O0LXrVqFL&#10;F0nSqL3WjanN05c8dz6X+JHxW1f4k6KdNv4P3N1Ml3vkiIMkQOAqV5XYQ3+g3ksWkyS280ilHduN&#10;kYOSAetJ4X0PWI7CKXUbmax0sjbDHIxOc/3B6etd94UsLRtet0nEklwimZo26nYN2B2GRXzEY0cq&#10;pypYdLkXRbGtXEVMXVvN67Gb418R3Gj6R9n1O5kutcugJLuWT7wjI4iXPTPfFS/DpkbQGuFj/wBa&#10;zZTghB0ANee6nZ6p4k1e81C8hMc88hcJI/RSeK6PwP4hbSb+50qWMrbyjbHIvG2Qe5rtVFQpWTvL&#10;d/5HHUbbdtjqNbs/7WtpYGD+dC2+H5hvz0BHoflrmdR0qdbX/SBGzE49nPXpXeaVbQyXLySnc0wP&#10;zMuCpByBk+9F3ZfakniljTzjuf5fk+fPqelYQquOnQ5VG54ZqWlSRsQqDa/3e+32p1tp88aRIyPI&#10;yR7mRv4e/PtXQa7HYrdJBayPcTA4dlXMf0B6mt3RvDP2q3jZZXjk2jHy53Y9zXr+3cYalKUr8pwW&#10;ntHY6s8txG6xhS23nnPpWpLr40+1N1A4kvLpclf+ecYPA/3jXWax4bgs9Nku7q7DeWrPt2+/yZrz&#10;P7JJcLLPgtChDO6rkLu7U48ld3Zo0pbi3Hi678kRQbbWMjaWXrUVrqD3Vklu8a7Q+/fs+c+2fSqL&#10;os23HzL/AHVWul0pLXR7Q3EuNwO47veu2cYRjotTRuyG6RoN5qEyRCJuOvy8cda9Q0270vwfavFG&#10;Nsnl7d6y9/rXlR8bzWszrAPJhJ5aPrWmqR3xLXEn3huR/wCdebiKE6mlT4TnqQctWa2veIJdeeX7&#10;KXWFm5VeT+nauGLv5jo4DK/9727Vehhn0/UdkRb5s7GVvvCqzwyQs7IhZXJzu5ArWjSjRXLHYaSg&#10;h1pBJGNyIJGycfN/Oql5qsimRGk3MDy20Ct21s7ma1MySjagyVwRgEd6jm02GZi13av83R+mPfPT&#10;NaqrGMveHGd3cwILkSCJN+1sfeZurVZfdDtXHYZbdT7nwufma1kaTaAwToapXmm3+m2yvcI9rGQG&#10;SOZeT9Aa6VyVX7jNNJ7HT+G7qK10y4laLb8xV3YHJPaof7RW+3D/AFfH+r29cDoKxbLXZ7WxkTH3&#10;m3VNCLjUnS6iwvP7xFXBPvWcqdm5MuVO8TY0fWrzw/dia3MkMmdzp0yVr0+1+ItjrFssV/EtvcJu&#10;QenIzkmvJr2aTdF58W2T7vy+h71PHfBrbymjVmQDZKteXXoQre+1qccqase+WGu27Qg2coa3A2/M&#10;5yvfoO2au2uvpqyXCxPFNGh2ll/ibuK+d7/xJLpWmLFEW858jduJArG0HxHqVrcW8EVzMsLOGKq3&#10;X35qKWXScXJMuNOTifUGoWcWrApPH5lu2HO5hn/6xzXlPjn4U2Usxe1uIreT7wikcIMeo65Fef8A&#10;iPWde0PUvs91dStwJY2b+JW5BrCk8Q6ldPue8m9vm6V6FDB1YNTjPQ3jTnC6NPUfCzaPc7ZrhGXH&#10;zf7NSadpVvql9bW7TpHGSFMrcIgPU1zst3Jcffdm9dzE10XhWS0W+hZxJ23rtyjV3VYzjC7epXK7&#10;6npmr/BDRkTTtL8Oaq/inxFqV6LSOPT4T5CADPMnQsfSqfxa+Cl58I/EMGmS3FhfZgSad7NsiBj1&#10;jcn+IVcTWJtN1WxtNBuJksZpTd29sr5wyjBPy9xW1L458LT+EdR0zVNKvJ9emZlXVmldUX7vVOQa&#10;+XniMbGrBxvKPVddXa72slY1laN49Tyq51tI9PuEH3SuB9RWHf6UZkDR5aRcKfx6V2NjoejavpWr&#10;SXTFsqDa3Cvh0IPP7vuDUNjrFxZxyxQQLCroiebJzJlRgHNexGqoX9ktUzJJLU42x0ae3uYJ7u3k&#10;htwdx3N5fuME10f9sWNxqds8s826N+G5dFHUimQR/aLeVLoeblt4VmJrPurGKOeJZYXVWUMK6ZSV&#10;Z++9fItVHaxS1N45Lqcpv64DMeoqZNMCxBnnSHfhgnWpb22toShtZDJGyfMzEgqRVWW5MZj8qJo4&#10;36s3pW0W9FEpq6ug8iP+KXp935cipba6ij2KuNxIz6c1C/lMDtDbqdChhlVmiLNn7y1Td1qZ9DV1&#10;YmxujtZmhA5RmyVJ9aqaPZTTTXOzasa9POyAp9qW4uDMipjd0UVvWdylnGkUUgVsfd/vGudycYWt&#10;qZttI57UdSeNpHkLLJ93Z03VjI8txI8h+994/NwK6m4NvJqKS3Nq86zDDxKwFO1qy0xfNFhatbxq&#10;FykjbzVxqxhaPLv1LTVr9TItNZm2CJ4/tWRtKLV2Cy3BfKDRxtnCt1SsxXSzjd12rtO0K3XNMOqT&#10;tlUkZlPX5uapwcvg0K5bbF9RJfPJB/qWRuWZu/tU1tqghl+z3Q/fKdgbsR70nhfMnnniRQV+7VnW&#10;oIdrvLFtbHyLUu1+RmLetjGv5I7p8ykquCqegA71Vhs4+Zlf5gRhOu7NXZMLs53cf3qgj2QvMmWV&#10;kxha6IuysjVOyEuIlZNyg8fK9XPDzwQyyfbC6xsCqNG33SagMBmm2r90/wC1jk960Hikjs8MFVkI&#10;+alJpqwRlYxvJbzH/e/LuOGqzG3BWUFmqYWi3CPsPlt90993rUYhEcny5bb/AEqrpoTd2QtbLyrB&#10;dv8As1m3YTzJNqfd+Wt9QSXP8OD8rViTwtNcusQMm6qpy1LjoUxhT8zVYBDfe+9UEsRVtv3Wz92h&#10;Xxmulq6KZOr7m2/ltpCy/wCz81Ro5z/st1q5ncgZh8tQ9AK8dt5yFkb7v8LVL9mO3qvynb71bt9N&#10;kmGYv4f4lrs/HXwW8X/DvStIv9f0q40uHVYftFo0yY8yP1rCdaEJKMpavY1VOUk2locPsG9Vzuz8&#10;oVV5/Sq06LDN0f33DH6V0nhbw94gupf7U0azvppLB1mFzZwu/wBnIPDEqODmtX4gfD7xT4du7PUf&#10;FMIgm1gG7DSXccszZ5JcISUJ3dDR7WMZqLa/rsiVTly81tDgJJF/hdmpFG7dwavTQ28TlE3M3dtw&#10;AFVWYy9/+A10J3QhvG6tvw5puk3guX1HUXs/LgkeNIYhIXkAyAckcGrui2Ok3+m3UV/cyWF0g3QP&#10;GoKSD0NYuoaWtrKVS7imXIX5awc1NuCbTGmkrlJyqnbzULPzu/iqdof7w3f7TVbvtOhs7dGW8huJ&#10;GAJSP+Ct+aK0JKEUo27akMvyg+3NMe321ctLa4m8pIoTcM7CJEXksT0AobS1At+H/El54f1KK8tJ&#10;P3kalfm9DX098KfE2nfFHUbPS4dOS4ur+L7HeWF3L+4kkJymPQmvlhNLla4ESxyLNu2bO+70Oa7T&#10;4VSLo/jrTzea5B4ctRMYrq6vrR7mKJT13xJy4+lfP5rgKeMpOUXaaWj1/Q6cPVdOol0Osn8baxZa&#10;+Xsr+6j1FNlvEyzEABBgZHeqPiTxBqdzfvrWr6o2qau0Pku7Y37RxgEelXdb1W4utKO3SoLdY5ip&#10;vofuzYGF/H3HWuQubfyY5HkHzH5fb34rGjCK99rX5HmVH71r6FVb9rqTcyFs/MPXrSxQs0rLwrOf&#10;us2aZFdTwyxqh+625EwD+VaE8wurrdEHVmB+XaBn1ronJ38iU1cyda86xv4/l+zzKOdp4b3qvHcW&#10;7Tb2Cx4+Z61dR0Y3kLhCWkXpubjA6gZrm4RJ5qROF3MwG6uily1Ib7GsVFvQ6LSZzNJ5SQCSbIMX&#10;XOAOgxX0Jodnrvwa8NWeseD/ABLpGuw+LNGay1bTktFee0DEiSF0cEEjqsi189WGnxyXEDQTtGwk&#10;2/KvcV0uq/E3VNN8IyeGoroyWLsHmtVX5fMH8X1FcdanKpNKFvxOuMmttzC16ZNJ2bZory4ZeFVc&#10;EMezA96qaDpk7OJXi8yWT9M+hrW0fw7YxRi/1K8Sa6fY2z7+xG/mRUjyz3GoPBFcpb2nPk+c3YdB&#10;x0rSUlGPJD5s5ZpLRGRqqPGyvLbtuyc9jVPdHqCbUjKyY/iq497GzmKUPI24sFZievpUaoioHWPa&#10;3K7d33qqN4rUlRK1vol1dF9luzKhG9VyRj3NdDbXn/CLWM8SKGu3x6OmPesyTW7y3s5IOVXP3u7A&#10;cbcVRtFu9Vu4obdFaaQhUTOMk/X1onCVVfvLcoWurFyO4TUpTcXUh84AN83etee4hXTQgxuDDEqt&#10;n8MDrXMNb3VndG3uo2hmRijqy1dSOS32s53Rn/lrHUVKabVmS4ak1zArLu4Zs7nbnpVKw0kfbHml&#10;j+X+BasG8Pl7mI2qPn776bbXxXYqB2xn524/KqXtFFpBqloXZYnYbdh/4DzXTeF/h5P4hbz7wrZ2&#10;MZDyNJxms7Spfs82+62STJ80aMxCfiaZq/j271K/kt7XfJ+6CNu9up4rmcaslaH3m1OK3kjV8Q6u&#10;vhu6d9I1CO1tFkwlnHvDgqMHk9a5K/1d/EF9JcSusLPGN7s+QfYUmmWpkXfdZkkTP0qrq6pGFZB5&#10;LHOFb0Fb0owjLlXxdy3V1Oi8GeDV157uVriOGSBS8dtNnfct/wA8/ofWuO1HVHm1ZnW3W152GCPI&#10;RfbBrpPD0+r61EluzvNax9JZOPLx/CHrK1vw7La3DyzPtkyGMbNkv3yp7iumnZVJKoyJNNWIVc3T&#10;ps3bjx67q7jw74JnvrOO7mfbbuR+6h5krhlY2dtG8AeOQNu+ZsV7X4W/ao13QfCOk6NpWi6PazWM&#10;bxTXjW+ZLxT3bPRhWGIp1Jx/duxxummji/EOlMuqXFuksTRxDeXjlyMnqB1qPTLe0EIayud1wzYG&#10;5ME9yQe1baeMLPxRqNxczqtvNKCr/ufkBPoB61mahYPDbPKHRY0JcxxnAOON2DXlrmtyS0KjT90t&#10;3DJcKIc7o0GDtQc46g9M+1ZPiKG1uLZFl3K0hARI2GTz/IVVtrqaO0WJS0m/PzN7elWrTRGuZvtM&#10;qzXU0YDeQqFiw9c+3enCCpSu3saJW2OltYbe2giiU+THGoV1kbA6+tbdq1rCwdpS0fzYljlx1759&#10;a5CPWJtIWOaS2ikhMm0xSZYNx1IqnqerRTMZvsv2VZBu8peU9sVw/V5VHuVZrUu6nrt9JbT2t2lr&#10;cRxnbFwHMK7+g9c1z0kHMZUbcA49vzpkutysIl8tY1wdjZzUTz3F4g3bl3Db5m3g16kKTprRJIx1&#10;tqTyRQwq+0hZO3PenQgM3m7drBfnbrzVjTdLu9QaVoraWaOAebMscRkESY+8x7Ckk0jVL6VlsrKb&#10;af3vzYXg9DQ2lpJkpMzLvUJFl2xSd942sQC3c10/gz4iXfh6+jivCbvTHkDTxfxlR12t61Ppvw7S&#10;HTJJtU1COG44XZb4l4PqARWbf+DbbTdQSG71WGPcdx/dZO2spVMLiL0Xr8n96Y7e9Y+gfiH8MZtW&#10;+HkHxH8D6y+veDZGFvcfbIkjvbCY8eXcRD8g4rxC8u01INDOiR3qyF328ByeMVZ0nxNa+EbLVNOs&#10;9abULG5CPt8kgTY6HBPBFcVd6vfapJ+6gSNiC22Nsce9RDCKOkFZLqKUHKXum7b20zSeVCreY7bH&#10;TjkngD6GsPxDoTti5iwt1Fw+0HtV3wlfXOj63DNNIkMMvySfOCQD/F+Brd1LZY6jcRzh7iSXOJY2&#10;yJO+Qa15p0Kt46r+ro0jFQ1vqSeCPH2if8Ijf6Rqfhy3vtQaQOmpbnFzCmNpx2I/iwa5JLW4sJ5r&#10;jTZ5o2Y7T5bFPOQnuB19xTNesX0+5i1SwjSPb1Vec89a73TryPS9Ki1LVI4lWSMMLWRMEZGRjHSu&#10;iUrJToq6fT9DqjFT1WxzmkWNvGY7/VLVlmKlxF0Gc8SNWf4g8UXGqXJ+c+ScKdvG4D0p/ifxJfeI&#10;okjSLbCn3G2gFQfUisS2g1HSrCKd4hdWj5i8ibv9PeumEVa8mr9jS0Y+6jrdQ+yalptnLpcc1tCk&#10;SJctcAHEvsR2I6ZpLS9uri2a3W6drNz88GTsY/Sl0n4npY6BDpSWFrF5QcFbiESGQsOd57gdqSDR&#10;4Y4kvNPv1kURFyvR8jqK8505xTU42106mU4pbbj4vCegapYb/wC2RpWoA4eC+i/dkdysg/kazrO2&#10;itNSVk1MeYhJj+ynecjp+YrE1bUpdUvC0v3VwoXp09feqe1YXTCLx8w+au6NKTj70vyMnJX0R1Ou&#10;xLdWcksFuFWBuZVbA56EqeeawYU87YmUXP8AFJVjRNdGlfaFltoLq3uY3ikWZcnB7qf7w7GpNYe0&#10;keNrKGeOMqPmmP6/SkouHufiDs1cn1O2m8Om2miXzNynenUNS32sPoaWt9aXAjk6Ff7ntiq9rneq&#10;eY0cZI3tuwKn1K3sL11jBeSHoU6Fcd6zVrpTV+5NtUNluvtCPK4aRpT/AK1epzztqC3YWzy/u93c&#10;rtzt7mns0XkxRDcvlvuFV5sxurIZF4/hbHB681ql0EtzYV1u4QjSMqoxbzOuB3FV5r1I7jdkKqDj&#10;5uTWN5zbyEO1WH04qKS4nhTewLLjjctEaGo0joU1KC6TYp8tiQSrfd+oqfzm84rkqudw965yER3S&#10;blO7gfeq3I8kkH2VrjyY9wbc3QVEqSvYLHQxTBh5hj2r/tNxVbVfEFrZP8v7y4yPk7Cm3mi6z4Zm&#10;0+9vdPuZNLkG5LtW+WQez9M0ur2GmXSQy6fFtV2KmSTjORnHPQ+1Y8kFJXu0+23zKUXfUzbjXJJH&#10;j89FW3f+FW6Crlppv2G9kty4kt87gzZIYHkE0aPFY2+bfVredrcnY7Q/LIjeq7uD9K6PUGt9Ng/d&#10;XAuIUhH2e55Afnqff1FaymovkitzRJIr3Is9Pmsrq1LxxnKOsbkEMB9411WiaWfE0ktm94264VMS&#10;8fLt4Awa5C8umvvDMasz7YJ2ljbv83UCmLqd9oeixNA/lyeYVztPOBnrWXKpepcU7E3iHwpq/g3U&#10;5rDUR82A8UqqAkino1c/qzLDbyp5iNIw5eOux8VeNrjXPDWn22peX50LBklbk81xFhqttNq62uoF&#10;1tZmKF4QMoO2M8Yp0oyk+e2xDgrm74ZuXj0Wa1e3jkZvnjaRjlex6Vg+KLaVbxN43Mowa6X5dPja&#10;F968hd2zFc94kvxdai7+Y/TDtIvKkVGHbdZzS0CLTF8Nw+X9sDAq23f7ithHjZZDKUZSR8nTPY1V&#10;sLZNP0VncK01yAydwoBqWzc/atkqbVYBtjMM/VfepqvnlKQSidPpYkt40lT5snaegyOn5etal7Zm&#10;xsrnUre+K+WhzbyHdH1/hzyKw1nltbeUogWPBOzdyuK46TxFqUlvc2st47W5xhGI4rzqeHnWk2mr&#10;dfNGUqTbL/h6NtW8SxPdKZt0u+RpOd1bviXR1s7qR4oiscjHZyCRnqDVnwZo66TZNqkoTznXbGrP&#10;g5rqDplncadLPeHbJHlg+/keij3qMTi1GvePwrT5m9uhqfAL4h6l4A1m6ay8m6sZrfyrrSr5fMtL&#10;1Rxtmj6EV7jJ4W8Dal4o03xx4P0y78JXWnSw3d9otvL5sDTK+QbXOSV9YzWL8K/glp+t+D9ZuoJI&#10;bq4vCrIypsktlxwwA7ZbBqho+k6hY3jW8wHnR48zyWJ3qH25IHQ9s14eOzCpSfNF+6zui5U5KMld&#10;H0L+0D4iX40+B73+ydG1zVvFrrFFbR2Nok1paxF887uY29DX516nYr592tw375A6bZExtkB78cDN&#10;fSfib4/6x8KVk0jQbtF1K9s5LcydJLYF89Om+vmi+gl+1rPLMl5cTbpZGaUs+8nnf7k969bA1PbQ&#10;+sPRz19fMdepz2XYyNUthC0YIC5Ayvv6jHY9q0/D/iiLT7edbyJ5I3GzzFfBFW4YtLmggtdWtpoY&#10;42A+1RtykZPOV6H2qj8Q9D0zSdVtrDw9qR1lZAJUl8oDg8BcDPzV7EZRqtUpJ+v/AATL2ba5kQ+H&#10;LK38UeObeSWDy7MTbzE3QoOStew/ELwHoUHxJmn8GahbrpN1A15aRwrNhIhg+WTJyKpeGPghNotr&#10;brqsZjvHjFwEZsOjdg3YY7iqHjf4naxH4i0u9t5VXVrSN7ZY5IfkSMjGNncDsa4J1Xiq/JQlok15&#10;HpKCpU7VY63KHi3UrRraysNJ09rW4t12X7KoJ8zoNrA8r3rovDH7M+t+OPAWpeKPLsdLhtQhjiun&#10;8uS6jLhTJGvfFcd4NtII5LS81SKSTT1nX7VJsJ3bjyCARX2NCmj+MNF+z6F4ktvDS2FoJjpV9q0M&#10;uxYxvPlPJ1Bx9yuLHYqtguWhhV7z67nRRp067bq9j5D+M3wSn+GOrIsTGQTBSbWZQZ04zuAX+E9j&#10;Vb4SeFdE1q51298Qa1/Y9lp1jLcxtcIc3cy8RwKQD8zV6l4n+PU7XIWa7h16SOGO3g1BbbZN5C9F&#10;9UxXmPjvxJD4gvRFIi2caKc2tquEZh/GM4yT3rahUxlaiqNdWb+11+6xzVaVBSc4PTscjHrLRyvF&#10;FGqruLx85wOvfrXf/CXQP+E28T2enT2j3SvvbyllETOqjJALcZx0FVfBPw1uvE1yJ7S2jWHtLeMV&#10;385JUDqK+uPh9+yJ4cv/AIdy65rniyKyvoLxI2ijt8KYmYcrk7s/4U8XXoS5qMJe9b5rQWFwbqNT&#10;e1zy3XvDHhf/AIRpho1/BYXSXHkvYzSgSSRYyJAe5rntJ+L8Xg+Dw9Losx02/soZYZ0h6yZkxklu&#10;ACK+s/E/7GXwq1fxho2j6F4nvbaW/smZGGJI2mGQjsTj7392vGdf/Zt0HwhcaWnjXwz9j0y9neJL&#10;+0kEgucHYxRuoPs1eBHD0KKcMRJ1En3T6K93fVanpSw7i+elo2vNPf8A4B5n4n+Jdnr2uxa4mlaf&#10;/aSFmj+1XYkSNjzxGP51j6b4r1e8ntJr+ZJrFZllW1tXEaNg52gDjHpla6Txn8APBuiaq7aNd/2p&#10;Z7tu+S2MUmPcByM1Uh+Dfg5dH/0i4dbwyhUiVZRtXGckrnitVjcDyqjSbS20S/B3OFKtVqa6P5Hu&#10;1haWHjP4fa7LAqaNp9zJJL5czqojKrjcEiP3vXCrmvOv2dfDV7pc93rWlq82tWE6y2fmRDy5RGdx&#10;68hq4XVvh/4MbTtKtfDjahY69HdMl4n2iTy9qjhueAavaV8Lxb3+lldc8QQ2t7Pvu2tbsZg7kmvM&#10;w1GhQ9rz1mlJ3s1Zq2m92dUXL2inKz5fM+09S+NPhf4weHl0zUdAilmvrnN462JeWFiOvI9a5i88&#10;GeHvhlomra/LcQyaTHbKbe3ji8rNxnDnb69hXzTqfw4ns9UWfRvH2uWtmkoWSe6YFx33bV7YNO0r&#10;4f8Aj34k6rDoFt471LUysn7q1lVZN7DukdebmGBjmUo+zxPu395cru9dk0t/M6/be77sPysfTni3&#10;4yn4jeHtIaynkstQsjFFBE0phhaErykgBy5avJ/Hnh1b+fQte/4RXVPtk+qPZX142+SNNq743iOe&#10;GGORWZ4l8MfFbwb44ttHuPGukapq1so8u2u9Pzsz3O0c1j6vJ8UtFvU046noV42nXQu4281hHuXP&#10;3T0K+1KjhEq1qtdc9mtXK/azulsJ1FJWcXb5HqMWvaZYvbWcV/f3k1zdhBHNah4YzIVV2MjEEcNk&#10;19beBdKW+OrQWmm2Gll3Gn39vFOJYZMIPLfy2znO6vzf8Q+I/iHdeIdK1vWY/D11qGrBvLRtwyo6&#10;ZA4HtX1x8KdR+Lmo2uvtf3XhDS/tGkpdwsHfy5h2XPWPZivQwmWU8E0qr5n5NX2ez6XN/ae0i49u&#10;+3zMf4ifBLw94e+JGk2kGm6f9oli+zNZ3HEN2rHDNHIOYZUfY+2vY9Y1y40zwrDoWp+bdyWpUyX9&#10;n8077epTHLg/dNfM2ofED4wx+K9U8TXlh4Q1VrO1eWD7VdHLBQpJhHdmFeK6h+1d8UPGXieKRLOC&#10;HUreKXyxZu0IQdTk5rw3lWKxSqRwtey2+JP3Xq0xzrxhZVIu/wA9/I+jPiD4NvPF9uviaw06aG6c&#10;DTn0uTgCEHdFOpXqexFeO+LNSt/h14J0uW4vo5ry6mMN0siDZEVGQvltyXFcz4Z+Nvjvx/rF/wCG&#10;dX8QaT4Ea9TjVdZt5JCrf3EkzhN1ey+E/gH4J0TTbfUtc1a28WeLBKbh9VtbovsBHyYi5jArWOAW&#10;U0IvFyTUekU+1kuZ6WEqkqq/d/oeHah8LI/GuoDXrx7fRbLcFPhvVLhxdOPLyZGbsGPRa6VvC2mf&#10;2TpdhoBbT9Slt/NgTVrURFgNrYEhyHHoa960fxbof/CNau2pW0OuaxPIiPJeWv2qNoRtA5bkMDXl&#10;eo/ArVdT+EWtRwQ3UljYa012kENwsklnKEwuwdfJ7HFe5QxDxVOKru3aO9kcs6dm5Q3MTwp4wbw/&#10;Z6u3iyGNr62RLtLXhDKS7JiPH3z83auj0T4pWOpWek6b4y1iXQdYM/2S3nkcQwadaDcwEuB1Y8Am&#10;uE1fwzr+oaNo11pMVnfKQzrKzCWO1kyudm7mPcevasnw34Ki8Z+EfFMd5ZXPnWD/ADjYA9rONx+Y&#10;nqnpRGlh6sVOT1vrbprY4nVrU5qET6m8NfEjWG1rwu1veRahYxSDzoNPXeI3ZMoN/Qt/ez2r6d1y&#10;5ubb4fvJqS2lzfaltWODd5ZGeibhydtfnr+xr8XoPhf4uMGrXVidLvYGjuLu/QstqwblgFr6F8Zf&#10;tPaVDemSa605rWyhdrTUkR/+JjIOjqh+5VK2XUqqTcnJOKWvbV26uz0uelGoqyjJ6JP+kY/7Snwk&#10;03wt8O08VG5a11S3cXmmtDLlY5wy54FfNnhDxZ4r+G8kmoxXFlcT+M4JZRcyXIkdJlkyJgVPyMD0&#10;Br3TxT8VdL+KFnqdhoMclxr+n2v2l4LhcW86Mv7yEFs4bmvnbx18TvCnjDwt4P0jSvDo8Mz6TIBd&#10;yNKJSwUYcngfMe9cOVc1aLhGm4xTV1J3aTWj9G9TlxE4xfPGWv8AwbHY/tC/EOx8c6i+pS6Tp9hr&#10;yabbR31ylqHaaVlbdKDnIavLfAemar4Z8W6TqQludS0mS1LvItpkhAO0ZyCVPWr1/bz/ABG1vSGW&#10;0eTTYIJre0Wxtgl1NCh3bnx1I9fSrz6wmk3dvpct5dW8cA86O6ZsyR7uAFcc59a+jdW0fZN3k1rt&#10;6HHF89T2j2Wx93/DT4h6H4k+GWkeHPsU819cR/Z7hMLDHIBysmHHUVo/Dv4p3+hJb6B5Au7Jt7xt&#10;JKjtGm9hltpyGBHSvj7RfiVHqlg9m1q8muNKqPqCuY0JJwjFD0P8Jr0rRPiTL4csrNtLlj/tqCcW&#10;93HdReYphx/rB615GYYrH0Ywlg3aVrLbRW67XPYi6c1qr3PdNb1qDxLHqetx6skesrMvlRTAGOeO&#10;L+F0YAZrhPF2t6vDMtv4m0/R9FW8kzYy3WLZyuOoIzg0WvxMl8UY0uVLDbbSLds23IuI1OADjhGN&#10;O+Leij4t6Naaqt7OJrK1kmutPvLgb0tz83mQj1+XnFfJ4NKnWm8ZK9XfzerbbOlO0UorQ4TTfHk7&#10;atpFl4L1b+0prNXDqySGG2VtwaCQn5ZAfvV0HiLxTdzeGNG0uTRx4is9InEt9LGRGrSB+VhP8aZ+&#10;8lV/2XZrn4H+C45fEd5p9m2s3ovl6t59tOuQxfHVcPkV03in4QT67osdnJYrpPhZNYe5lvNOmE1/&#10;HC+5keI9WQ7k6169VSqTdLDSvq097W01utkyXH2kdVr/AFochH4J0m31O+8TaokPh2+upU1O203V&#10;ON0a/NlST93tivRvC2v2trqeiXdhLbxSXglure8t0JmwoU/Z2jB3YbdhcrXzJqdnY6/498PeEtA1&#10;698R6Wl5JFOFtQZI4S/PJ6uw+6nQGvqH4U+FfC3wz8YBrVru7F20RgvdSTbqCqQylWPZVK7a1w9O&#10;OHrwTla9r3e2uj/DoVCzTilsfQUGoxeOtKg8nV3057lU/wBHhXZJGw6g15t49+IifDGW5tfFMLav&#10;aC6R4fJlVWIZMHzBnODWx4x+IejDVbaS0eOFoC7PersZgAecg96zvinoep+KNMtGuPD1k6meJf7T&#10;uGQdSpDEN/D65r7rE4mNaMpU3zTh1V2np1WqWvyOSlS5WlJWi+9rr0eh5vJ8NrTxV4ik1HV0S502&#10;8w1tcW9w/mWq713ny+4+bbV+6+Htv8LfGk7aZpN34tha0KC1vUURxSH/AFbkEc4FdLrcWoDVLea3&#10;s49H1DV7Z7GG3tEPlrGvEsuV+TPcA16J4W1CwtpdPgnjvr/Udm6W5u4z+7QcY9xXkYTDKpNwcuWS&#10;atJpbdkn3vfVG9SXKlJK67L/ADPJF8JXPia212bxNo+heDdHzDN9t022xcTYG0hG6FR/FXgHx08C&#10;eEfh3rY0K1mFyzOJXugUPllkysuO2K+q/iFqN7d+ModD8PXgsLPWd8NzeND5sUYKfNhT/Ea+JfiF&#10;4Q1O68b6zZ3llcSTWlwYY/s4L+coOAVz1FXiXSpy5FunrL07JdNUQ1Jxu+2xxX9sWGhxmK6iOoNN&#10;I6yWlvLthdO2SDzV3wfaapY3ml39vpBuN12GjgjdwUzwFMh6ivQtM+EM+p3UFrb6StzdpH+7gswW&#10;kmyMtuLdBXv/AMF/gHq58O3ujXl41nYtMLj7JDL8+RwMmpp1ZYhqFGLcmT9W5FzVHZI+ZovAGpNq&#10;st+I7lo3lKva3SmWRiQ3HHb0Ne2/D74MaldRwXV5ZroNr5eQt1L5h/BK9ktfDVp4akk03SrBX1FU&#10;GxowJHIHUMa5271a41DTdTllmuY7222+VF5J2SHPzLkdGFYJyTtP+rbq56VOlCGsf68zUsNB8MeF&#10;4o2gsheXUOF+1XXNGpePV+2Pb3Vx8204tlXO706V5pqd7f2trCmszfY7oM6vaxq++bPGMYHSnaLZ&#10;X7ajbW9laPbzTRnFyy/PgD3qJ4p7U1p2OpU0l3Otg8falokiXbBNLxIGSWb7+3+6R0INd5rviC68&#10;WeF7XVtLltrS+dGljWTGJoxwwHfd6A14ZrFloug2yNq1wt1M+NnluS7Z/wBg96Tw58c9B8P63HFc&#10;6dqNqsIaFvJXncvCNlq6MPVqNOEn7r6X213RhUhHm5+q/qx6Poni3WbC4hin1WSLM8f+iriMkMeg&#10;r0Cw8ZW0esahZ2sUn22yvNz2874nYMMNx/HivGtX1yw+JerXGonVbaxtbZALSe9QxCGQ8uGAy2G7&#10;+hrsvh3Y3t5aTarb+HrK63SrCt59o3uG/vHr8hrtwzl8EJO1/wAuy1sc9ZResl/w579pWr2F1bLL&#10;DOnzfMy7uh71Pp+orfLM6HzIw+Ay141p8F/4d8SJYXFyYLWeUAyyKNjKa7jRrw+GtRureeTdCzHy&#10;++R1r7DD49zdpxtZ2Z4NbBqN3B3e69DoPECpEYrgmaNom4aM/oa5S88XWbT3NvLq1vHfOojjtZvl&#10;PvmjxD4/lj027vLDTH1Py03J5a8Jzwxz2rI8KyteXEeoajZadc6zPn91GdziEjOAn8ia58RilOqo&#10;UXv5P00tu+xvRouFNuotV6ettT0iHW7EWYlaZFYLk7W7jg4rn7OxGsXXnQyL+6YuIGzhM9/rmotf&#10;Voba3t47UR4YOE4AUN24ra8N6Amm2wnFy8kkg/eNniu3mniKipyWi3Oe0aFNzi9XsZ3iG41aHw7q&#10;r+T5k2f3J4GK4XwBPLst0u4ntdVmbyhLI7MsmP70bcD6iu48caskNld6an76S5wp6/u0Pc1zXhu+&#10;kn1ZS9sJY7bbFGzdTivJxfL9bglJ3Wn43Z34a/1eTtv/AJHVa5rcmlpbyvsW43iJOPvknGMVzfjS&#10;7vZNcjkeRY9Ltgjy9TvOcjgdcGumvLddY1IRSyFYd6kRtFnkc5BrkviJ4cgmuWvYjJ5kOGl3PhM9&#10;BjFaY1VXSnJP3br8L3M8M6cZxTWtjrY9USbw5Jebdu+PndXH3udb+Hs7ctLbFvf7prQu7lofhizY&#10;Echj42/w81W8FSi6tdQtZSrLIglHbqOa5atR1qkKUvtQ/P8A4Y6acVShKa6S/Iu/C3V31Dw80Eu5&#10;ZIJCn7zrTtf1p9H16OziykcoMxbf1x2xVrw3caHZiK3scw3GCJU91qj8Q9IXULSC6T5bq2JCNWku&#10;englyyTlDt+RknGWIbcWk/6uaCXsOrQrKSVt8gBu6NVDULeaQyywFtyfwK+PMx0NYsGr21npVhHL&#10;LHcXbvtuGhUgw/3SQOAK0NRee1torpV3KDulRe69M1zyrxrQu+13Y6IU3F9iG/vl13QPtVxbbfJP&#10;+kRt1jNcZcanL4Rd76G8KwuN0fl8g98ECte/8US+HblGa3W40q6kCy7VwFU8ZrlvHtzF4ZvoIo1W&#10;80e8P7uPHyIvpXj4h+0tNS95devk9OjOyEOXRrR/1Y9T0HxhZ69a27NPFb3M33E3D56oeK/Blrry&#10;H5PJuu0i14/fQo0ME9hOZPs2cW38cZ9q63wl8Vnjgjtdaj/c52CVRl4/Zq6qeLjVj7LFLTv/AJmb&#10;oum+el9xm2s2q+BNQuPNkWORh+7lZf3cnswpuoT6B8T7eezlhXT9dwVVl6SV6dq9jZ69p/8ApC/a&#10;LWZRsdV5QGvGPFXw6l8LvLfWcbXluWHyxtzCO7LivPrUKtBuMXeB0U5wm+Z6SPCvHPw58S6Br5t5&#10;rFdvPlyyN8r/AErj7lNsapcCbyfnQLM2fmU9Bg9K+j9M+Jllq0cuieJIBfWMQbF43+sg7At71x3j&#10;/wCEE1j5Os6N5WoaWsRSPyWyCDz81Yt7LoFSndXW54pC/k3IukWW3kkLp8wHTrkgj1q2lvaapqcc&#10;H2maSSEpceTcL+8lz/rFIQ42+9Wb/SpL6N94eNfLZtvQOR+v41xttqVzrF+jXGyxkjXyvtOwgTID&#10;kxkjkV0KlG90cTqOKsa+p6z/AGPqTpZ2wtY7bfL8rHLH1f1FR2HjCWxS4nWS4jZyv7yOXKIfcepN&#10;ZE+qOqxyWeI/s0m47ZvMcg9VORyOxq6kuoeIrizupRBp8afJG0cQBcDkk8ck1VVR5fe2MoTknoem&#10;+FPEOueOGjiezsbpXddqwpskmPyjGz1rtfFvhW6+FOvWUl5ajRJlcXEM8rF4SByUb1rgfD/iaXQ2&#10;i1O31+G11izuI4fsc0JH7knPmD2XuDzXoPx6+MFl410TSjfBdK1SWRUjnuJhNbTQj/WFe/J6CuJ0&#10;aVSOl1K/4dTreJlC17W/G5Y+MVp4h8S+H4PH01zardbhDDFZosSSFsHsTk45+es74J/E/wAVXeqQ&#10;RQ6Ra6vqltFKscU0PmSTxkcj8K8xmt7rxFbadZJFf6XqDTO1xfSTbIXzt8qOOJtvl46E9xVK5i8a&#10;fBjxDa69YPcx6Sbnyre8ukBT7RHy0O4d/buKtJ1al4yd738+7d2jONeEo8tv8vuPsHQvhZFqul2m&#10;oavYWaX17ayTxre5IU55RSOhx2qfx98In8e+Hkhj0O10z7Bb/vY7c+X5hI4+U9BXVfA/xbpvi7R4&#10;7+31C41KG5hZnV1WOOGRuZIlXsyn0r0LxpYwz6RJOt41rIsO4vnG9QOhr26WXUKmCdSPRbab2vu7&#10;9TjniJRrKElv11sfDGr/AAl1i305Yv7UtmksFGLZZYxIEJyMjg5zXofwl+Ecmk6JcjVNJ1CGS2u/&#10;tNnq0MsbiFNu7b5b965zxtqyXXjG1n1CQzWrKLUSzMAqEbtrn1Ve9ep+H9Ii+H3gi4v9e1G3vILu&#10;18yeO2mJkjVu6/NiRGHbrXwlKu6sr2tHrt8r6M9KUIpebPNvj3HBpmh6W3i/V9J1iZRJMkdzbr5k&#10;0THKR4QkuSF57ivnzVvECeLrTV5X06y0H+2Qg8q4iyixrtUCLrg13PirV/D+uao1zql59hVCVtUX&#10;yzsbPAweSCF6ivNvFPiAeJkl0vSVWGGZhu+5Jt2vkbTjKD+n3q7aXLKPut+rbZhUTOI1XQZ9Fkj0&#10;lJEmjfO/dKCUk67gf7oFcXqj3/8AaV1a6baPIsgX9+uQYl65APY16ToPwkvr64FrZst1IgaXfGxJ&#10;kOMlfq1XfhvEkmotpPiHVX0W1luWWCSbD2zS9Asrj5hGO5r3qeKVKLmvePJnTu+XY8sbwrNb28cN&#10;xK9xfKNz2arsIA5+Ur19TinazqEWi+HYry1tomutvlSR3EPm+Wf+egJ9a9S+LviTR9N1mew07S5o&#10;fsyoo1hnAk3YxIECHZJH/dNcJbadHqWqxWtlq6TWr4b/AErEYOOSPm4Oa1p4iU0qk1oc0qajJwi9&#10;TA+FV/beJNZu7XxDbX9xa+SVSW1cDyX7ls9RSa9pNv4T1WWPwzrU15H5p+a8iERbAwV4Jz9RXbeH&#10;tF1HwToOq65dad9usbmR0062mtS9tcY4kJfuUDdKx9GutN1aN9X1G5dsK6SLIqB0kKfIFJ6D3C9K&#10;7/aKU5VI/D2+QnBxhaW50Phb4O2tv8PoPGWt6t/ouo/LCsNvHIRKu7ep5B2iuF1e1g0/Qra6hkhj&#10;mtW847fv8nG3HqPvc16bo3jDwv8A8JxpES6XLq1i8kcUnh9v3jyHy1UmPt5hPIrf8Q+ObTXodQ0S&#10;40Cw0OxvJ/NgdoXF3bAjYFyeDuri+s1Kb5563f4Fys1oeSX2qyQ2N3P9gGrWepIqGC6VJijr/EBw&#10;cHtXKavp9o3kLiaG6mh/ftIuIwc8YA5FfX2h/Df4fWfwquoPFDTeF/Fem5V7TUov3t0Pl85UP8Z7&#10;qBXyd4v+03niC8XSLZrizTa8k9ufN2R9cAnOMDg+9deFxPtZWjol/nbUwrJxXMzgNzWM8m91hkZi&#10;oiVcouO4rTRLTWNNk3WyyTIVaSVlAJ9cFetdLdJYTaakV5p9utvlPMlV/wB9k/U8GuNkubfS9VkS&#10;1upWs+VhlVwHVB/CQO9e5Sqe2W2qMW2vQit5Y9PneJfMjXJZJW5+n1NVL/Uh5hfduwC7Nt5yf8am&#10;m1W3Xy45IjI33t20ZINFvbQ3ksbXrlYem23w5A+nqK6G7PmZldvQivNRjuiPKj+zxj5tqr3PX6k0&#10;faUusLIPlDD5eP0z3rZ1/TNEkhtm0u/vbiRQvmPcQiNM46ADOV965a2LzeehEk0yBndY0zhR1NTC&#10;UakeZX+d/wBSmmaG03lvhflWEF33KM12nwz+KE/hPx1outLp1ncXFlF9kSz5AZSjJlT2c7uDXF6f&#10;cQQ2ckSxtH5pHuAB1FR3DW9xMHWTb8vCx0TgqnuyRDfKro6rxFDqmoarHeSx3bLeyvLDLN85kBfB&#10;yT985617b4r/AGd7rwL4d+H3i7Q9d03VrjW7i2X+z43SSe1uTtYKwGQQX4rwca0ZPCqadcT3MM0E&#10;nmwPvJjIY5K7T9wg/Nkdam0jxlqkMTwS6g1rbxRhHaOL74HOAB3J/jrjqU6jhaHQ0pzineS1Ppb9&#10;oWyvvit8Tr/TY/DEVnruixrda7qT2bLHnao/1CZwDXk2oCOPwbbxzyvcWdnHMlmq24VoJid20v1O&#10;D0HQCuQPxE8Tas7Xs/iO/m1CZZYpJZpTHJLGfvq8nVwR2NUf7SOpWMareRfvpHiETRep6k+ted9W&#10;qRspS0T89927nR7W7v3IPEFnpO3Tns5Hm/0Nft3nKATc5YnHPI96zzZIDJdRSQRyON2xevqMcGu/&#10;8K+D4Y/FWhadqUF60N60K3ltHbHzkg+8TGHxnd2NS+MoPC2m61rD/wBnalo9iFaXTbW4iw7sOI1Y&#10;k9K7FiEmqer/AOHIcLvmPN0v4mCfaLdWkGFeX+6B2+tauq63HrDu9vaQ6Pps+3fZ2u8jcqbfMw5P&#10;WsqS/v8AxAyNFaSfZUUb47e3ASQr3x610ltdWK+ILSfUoHuLGIrL9mZwrtEH5jOPuHFdc5cqt+Ao&#10;6qyeh61+zR8E7L4teLho1r4nvvCup3lvK8C/ZUMbyJtMcW4OHGV61W8ffsz6h8OfFc2nazqun2Oj&#10;pePp0upTFWEc5XeAUTLoCOjdK9q8f/Fv4CX1qNQ0LQNX8N6np/h/y9MudKkAZL1T+7346j1kr5Z+&#10;IWtpfa+2svcahrFvqcaukupPm5SQhQ4fbw7Z3gHuK8hTrVZNRf8AXRLRanozjSp00mk/68rnaN4L&#10;l+IMep6TpmnWk0VthY9X+1/ZrfT1EmwyPH0Ib5CcUq/CbW/hLqmm2UF5d6P4qN3cW9xqdi0nlzxG&#10;NWCxqATJXHeGPHOo+E/OtdBhMk15CyTyXEWDCCMLhj0212Vn8QviP4i8JRrodnf6xBYzebDqbW8s&#10;lxZSxfN5sMvVMg/MK4508VT9yDXs/Pd6W1v08iYOlNaJ8/8AwfIo/D/9oDxB8KNb8WyzXn9rHxFp&#10;s+nX8l8r3P2rIwC2CHBXsa8bZPtD+elu/ludu3dkAit3TfB+reItWRNY+1WsNz0nhTe5DHcT/wCz&#10;VDq1jZfZQukXl0tvZgwvJcIG3t/EwC+vbNe5T9nF2i/e69jgnzSWpHpXhvXNamsorSKT7HJdpbxQ&#10;NLjMh2jOOB/FtJrsdTtP+EK8YHw9r8Tw6lpN8iX9tIEaFVUr5iFgeW+ld78C/wBmzXfjHavoglk0&#10;vUJCb7TL/UdQeGPyQrBlERXDhz0evKNa+G17Z6veWs919oW1u28+53h4WKHbIQer/d6iud1aVabg&#10;5qy00T306nQoyhC6Wp9n/CL9pj4Q6LN4itL/AMA6Xbx6w5QWNna+UAg4HDFsE99tfIfxRvrS61+f&#10;+zgIdPlkaWG2bP7kEthSDWb4zXRfDviqSzstT0/xlYpKjpqNvFLbmZSN2Nr4eMjdgismZ317VUVP&#10;Lt/tMu1I+qgHtk9aVHC+xkpqTsk97d+r3ZGLxPPT9m9/mVf9XZuzsNyAN6vxVVJlmV5fuyTZ9ita&#10;HiWyGl6r9nT/AE7Hzebb9G9jjp71Te1HmmNlXcBtH1HNeopJq54TRBqO1oAzfeVtvzdenUVjmFJL&#10;lOm7dz6k11eookmg26RSycMZVj2fhuHrXPwMGK/7IKhWX73ua0g7IGrIoqX+0Bf7rfdboBU+o5hl&#10;WWL72FYbf4T1qSGz8y6iUHdmRU6Z71qeK9E/s+7dOI9p9CNx7VTqJSSEkZej31xZ3iX8Vy0dx5m8&#10;Ss9dPprXV5qyX9466hDAvFtHL5RIPoK5DTZPst1HukRf3m0qy5C16bNc6fDZLpum/wCkah5Wye5k&#10;YIiIeTs9vrSrpSV3/XzOuMUyhI5+0Tv9mZY9u4K3JTPGM/1roNH0S1023h1HV43aFjvSDbh8Dv8A&#10;Sty18GabpNro0N/cR3Ez2/2i4S3vUuQnO1FIA4PtVPW9Wm/te7d7SC4jRkiFtIxOwrxg4rwItJOZ&#10;lKg4M4XXtCufG12LjS9O+ztJuTbtwCoPGc96k07wFYeE2iutSSbUtTQb1s7ZPMSNger46j2rd1Tx&#10;fqk0WyDybWEjbut0wfTgmo2ttWj0eVrW8iWGYb7rapQ4zwCRya6oVsTU0VlH8fmyYwdtSTwxe3vi&#10;fxNp1vcaerfapUgEV02HyxwAoX7nPeu++K3wP8W/CrW/EsPi22i0ieayUQpBOsiGJnHSuB8E6Iti&#10;39oXUn2iZiEgVfk2nPU9ya9B8b63d+OLS6n8SanqGpXm+OG1uZHeXcqq3UNycV5OJxEY1eSntdfn&#10;d2Q6fJGEl93/AATxOHfbb9v+pIC7WXNRzXEWpX43ZjmQhwq878etdDq2hReRLKjp5MA3v6oo7kV5&#10;hq981xqIlU7VTpu9B2NexhorEtuOhkk7HqOieK4pLiOG4L2t0p2n0cg5rqZptriVU8u4STaYpMn8&#10;fT+LrXi66pDqUJhvNqyKBslVcEZ5OfWtHTNU1e3ljWK7a4YfcVv3oYdgDVVMJbVOz/AzcdS63iu7&#10;8K+Kb3zbD7VGrFQsnyOgPfiuh8PePrbWLpol0+S3aQBkaFPMRCD3x2rk/EDnWL2JrpIrGY/IZIy7&#10;8fStDw94e1CG/Nqspt4wolPzZHIxkDvWk1T9neStIpRdvI9YuW01tNKSiDyVUrJJdYPOM9OnNeS+&#10;OL6y1S/ey0llh0+2UnZGnDyjqcjHFd0/gzT2g8i43zbgFLSOcuT6+wrA1vwvaaHpN89naLHIsZV1&#10;jYsVHQ/hWNCcYu/X8Cbq9lueVJN9luUlZBNGmMr1FQ6vqUmqXLytGkOfl2LwiimXkiSIIlzx82W6&#10;1UJDdSvWvo4xV79S7IiXJ/2v95jXVabfxw6RFFLbo3o2T/Sudt7cNNEpw248NW5bImxFUfNjbu6D&#10;IorJSViZF/8AteO4RFntUaQHl1JB6dQamgthdSyRSuFkYbtzN1cdPxNYerJcWdwEnje3Y4dI2BTI&#10;I6it3T/Ot3iukCtC21t3WuCpGy5kYSVlc9Q+F3hhL6yaKcfu5UZfmbhgR0NcLBpEja1qGjRSBbiB&#10;3SLzOA+Ox969u+G2pWsh8na7Ruv3WwgTdzkGvGvFS21l8TtRW7I+zi9kWTb/AEIrxaU3UnJPsTCK&#10;3Ma+06XTdyXFvJDMPlPXB9TVe/8AL1xBFdl5JEAMZkY709h7V6ro17deNLb7LA5hsR+6N5dIC5A7&#10;Ad+K0r3wP4e0u3leWLztmGDde/3T9a1jWaeqtI2UbK6Z4Za+HnkW5tY13KYz5bN1JBz+Bq1Fp0+i&#10;6hby38ckinCmLocEcDNel6roWnW8kTWFmi5kChmYk89xitX+x7JY4/tESSXWeN398dwfQV0rFuUf&#10;eWhspNaHk01hNfX1tZQl5JHbyhucfePQZ9KzZraXT724glHlyRHZJGy16rf6DazRyPZRxxsynMUm&#10;PnFcQ2j20CX8r/eii83yJHwXfptX1+9uxVQqpkSipHBa3cfaL+RfLCrkfd45qkzFQFx0q5qNrsu5&#10;PvKp+ZGb0qusXys3zbiea92FlFJFxVlY7CKWHX9Ms4fJaaGCJIvmYnYT2rA1DR4RL5VlvabcE2ds&#10;npg1Z8N6lbWtteosrwsQN7dnwevtVn7QFhklSL78m0L0Hy1zPmpTdr2NWmlcybnwhq9jKPNsZl39&#10;Plq/FpU0fl7raS2Y4QtImApr07Sb+LVtGs3ilbzEByytkhh2NJbaVczbIFP+ijDOvbYK4XjJz92S&#10;1OZyMvw7450fwLFG39hQ6pq8D7vPklIwT6Vval4u1D4oQRfbNLi02xMbYWOUjdz2rlNc0az1QXH2&#10;Uq3kHeJY1OJSO2ak8OeKJGtTp14iR3EfyDt8p5GDWEqUZLnive+f4FSm+XQgu9Jl0y4MzfvuNuz0&#10;X2xUmlXMOtzS2+n6fNdSIu6R5JRFHGOnJNWta1XdbpvibzMlXZmJrEudTFxapFLHH2UfLwe/zGrU&#10;edarU54Sd7sj1uRo3G+W12sNg8l/M6ep6VnTOJjGnmbmx/F/BirLXMMkibIY5JMfJ8vCt6jNZwuG&#10;+0vkdx/q2AxXVBWSNb63FuF2hAx+8N22sy/zceZH5nzDHy10F69tJLsaTy2AVd3Zvr7VXe3RQ3CS&#10;bhxXRTkkrlKTMS2uOis7K33T81WZpCqHy228/nTLqGCRvlPfd96oIh5f8e3/AGd1bSSepRZgDySI&#10;2DHyG+Zqttet9zPmLiqCXAaLbu+9Ulsv2iP5fUKy9Me9RKPdESRsxXMkaDY48zBXc3NW4UWSPYzs&#10;rFSpRqyrePyVId22/wB5WrbsMssvTbg1yTSMJaM5XUNKe3aTc/mKmCPmH0waSHR2VFaXNvD+proZ&#10;by1XeqxBlxsLN3IqAAzHe3yr91F/grdVZ21Nfau1jCuJ3hl8qBmjX7rBWqJLqe6mWJpJJPRd2aZc&#10;ymSZ1XezZ4quZns5klQmOZCGrqjHTzNlFG1PZzWczJKjrxu+aq+3y8PnbWtceMDq2lNDLbsrMRs+&#10;o6kGs9YjLDHhWkz0bd1rCm52/eqzFUSi9CRUXdDwyqw/vcVee5EM+5cyQsNu3dzipLO13PIuWVlb&#10;ipZLXy3kG8beG27h0FTKSvYxTMvJVto27uN67QQcdPpTJLsKdrRBpCf4ulXp7YMm9Rt5Kfe+7jpU&#10;VpbLeW5Vf3cy/KGqk0aXRj3+pTt5kTIsOTyu2qaTeSN2WXIrYe1jaMI4G1CVO7j8azJrNocbXVo2&#10;6NXRFxtY0TQzyomYts28hR81RfZxI52fLz/eq5Z6bLfXMcEAbdKwCfNjknFXfFfhmXwl4kvdKnli&#10;mmtXCmS3lSVOmT865Bpqceflvrb8C0m1foY6QLGPmB3f3c1oWvltIikemaoPKquA77efvLTrLYtw&#10;W8x9o/u96qSbV2CifRH7N3wG1X4zeLbbTdLTaXKq0nRU96+r/wBuDwR8QvA9l4c17xBfW2s3+k4T&#10;T9Y/5Zxoq8wi2IMZJ6l2r5N/Zs/ac1T4Ba4+o2CxTSPGYvLkrb/aB/ay8S/G2MR6heySWfmF0h3H&#10;atfOYinOrUtJO9/K1ut11Pcw1SnSp69vnfpYzvDH7Y/jvwV8NvEvgrT5rJbLXC32m8WzVLjDLhlD&#10;LXzzcztNLI7u7c8U65mLMeG2sd1QJG0iff2rzndXtUqUaWyPJqVZVF7zIvIeRysSltpqGaF4XG6u&#10;rtL3SbDQL2G6Ny2pOo+zrGgMec/xnI7Vysdu0zlR+LZ6VvTm5XutEc9+o/7TL5XyyDaD83q1Ma4M&#10;0n978MCpHWK3baxMi85b/Cq6TJG/3a1SvsUWNp5VhTXhOC1dT4h8a2OuaZZWtv4e0/TXjTbJcxly&#10;7n15Nc3DbSzOfKieRlBb92pPArGnKUo80o8r+X6E6kO/kKtThwypukO5G2jbwavPolzauq3UT28j&#10;qHCyJjcOoNadn4dgvrQNJ/ovmqwt5ZJUjR2HY56CplWgluJ3Tt1ObdhIT8xZu/qxp6SywttQttb7&#10;vfOKJYhG5Rv4TjzFYEVMrNsXcd0MOcLu45q21YuK1PbPGOg/2f4Z06/i1PTmsxeSW/8AZkc26745&#10;81o/7p+6DXAX155kx43RjCjavaup8Y6rps1hDBZ2ghmebe8/HbjA71yM0AmO7C9vlZa+fg00n0OK&#10;bV7FIbGV5d67Yzj0q00sX2aJ0y0gYMz98Gq9zbMtvImPu/7IINQWdh8nn3B8u3UYRd3Jb0FdyjGS&#10;vc2p8lrs6eSIzaIJ1T5UG4t1zk1z1/dRbmlaAxzIF2P0JNW4PFkSxSWaWMdvvJ+aNj1xg1zd5eXt&#10;3eFImkZU4Ks28ClQw7jJ3L5HzXLMmqy2p2Qf64jna1Fmw2sxPmSSAq7SdaitLcRg+YnlyHovrWkX&#10;T7N5SRJG3dt3X3rom0lZA5O9kPlu5rWUo+1tyjG6oodQaHKtErMc/KvHJqCP5XKINu5SRUbvJjey&#10;96zUFsTcl+2fNI6/u+AoatCza3kEUErbrp5FaPc3yc+tZ0KCGcyMQ0mA3zepqVL2W61JriW2WHKh&#10;d0KbAcd8DuaJRTTt0Li0lc7jVZ4dCuLvTysN1azYSe6jt8BR6jHSua8R+G4dEvo/s8/2q3cfJKy9&#10;x1AqrLdSzHaJXXdgM23Gfr61bea5uo7fzmG2IkiXoQCen0rkpxdLVP1HKpzWXQ09F8IHXPDWo3UU&#10;hkvLf5/s68l4+5Fc7bzeSjxY3Lg/KzdPpW9aau1rA8Ec7wZ6vGdofNYeqQxrcwPE3zTlt8Tfw44o&#10;pc7lJTel9Dni22VWy0iIU+Zjwv8AerSR4tLtnnlG6Tjy1ZuPrilvtRA+z74EVoIgiOoxnB6msGY3&#10;WpXSQKrTNkqFX3rqhH2mstEdMYaakU+p3d0SiyySK38NW9KuxY3PkSwmZnAX0NWrXSjZh1ZHWYEo&#10;d3G0jtXS+FNPtby7liuraK4VQM+Z/DzjqOcCnVrQUWktBupd8ph3OpM0nyIdwO7duqo0LzSkzbtw&#10;P3VXf+Vdvr+nxaK97Zz2W2NS0QeNceTL1Qknl1YdjXPxWElxZ+aUeNkO4svAXHVSa56c42TjsYtJ&#10;bj7/AFJ5I0sNLiNvbuATHGxBlYDq2SeayrB51YJK56H937mvTvgHpNneeLZn1GMyQpCcI3IIbjOD&#10;XNfEe406x8T3n9m2/k2pd1Me/PIPTPpTj1gkKV7nLajciH5JfvbRntgmntfi8kCLarGoTduj4DVk&#10;NdyXFw7zh5GcFT39hXUWN2W0W2s/9J3FxvZWHzKeCMVvVioRRUEramWs5t50lik+bH3Vp66rczXI&#10;ZnZmO75Wakmb/SGhMe1idvzLgkH2NP8AOtLOHYqFpHYHr8/vWelttSOpuaa7Q2nn3cyW7OQiJImT&#10;xzux6fLWs3xMvdFVEsL21kkdWQmOLyxhuDTtZufDPiDwba/Y9RvYdbs8p9lun3rIG5dkPQV5zcxM&#10;s3P+sB43LiuWGHp1m1VXysaJ22O1162nXTzq1vcW8lnJJtMVvcbmiJ55B5ArPsNTjuDGoO1tv8TV&#10;zUDFV4bqCpWNuT7Ueb15Zsjj3zW/1dW5SXc7U3QZwzwD92f4abNmbzXx83OPL4QMO2K56w1SW3AR&#10;/wB5DnHlt2rWgumuNu3ezEbivfjjIrknScGToZdn4k1DQZpJbO9utPuJVeKRreZot6ngqcYyD3FL&#10;/a880ZinmZui7+hT6e1N1GzkuJ5XTfIw67upPcY9qz95yfvMv9feu5KE1exLRevrbUdFukjdnjYq&#10;HDK/DqehBHalk1qXWsfbLhpmiAUM3cVt3mrXevaTp2ny2aXC2sOIJY2xIMnvmububJ7GWSOePy5B&#10;8tTTkpfGlzL0+8txV9Cdt253Z/vY+ZewqtOv7yN0zwOdvWtfw5YJqV+EeVIYUAJaTgEDrit2XTIF&#10;s5JsptzgLj+tZVMRGnLlE9DjYFfdje/yj7tbsMsv2VFll6/KkqtSXGhiHTlvI3XyWlMQ2sC6HryM&#10;5FX9B1ePTZryK/s45o5IAiLj7hByG+tRUlzq8VcfLzaD7NL7SljuJHtbi3U8NNgZrF8S69PqCJPO&#10;P3a/L7vV+S/PiS/8+/nSG3XOF2Y3kdgFqj4gndYdscce3AZPXHpV0rQmk1qbO0dIlvz4Ft472OPc&#10;siFNqthFb3FRJ/pmfKkeabtE2BwOTyTXM53Qq6P5ez5iq9ATXTaQv2zTluGgk28pvVfkB+tFSmqS&#10;5jKTd7k9jo+n3CyTXsct5CEDSNGAGQ9cVejj/wCEdSL+xLxri3kPMWoRYEf0bt97mlt/3zXEUUi+&#10;YwALbSgGOtbdpoP2f+zrN72GSS5DNBBHkmKQdM/UVzOtbd/I64pW0OXv9Sto3ltbvRo7NmkCG5hb&#10;zY1HqCKyDb/aLkbG+UfKFXnj1r0m3aZvNjiuYdoBTytojEmU69O9VtQ0CDS47e/+zGOZj5Xm6e3l&#10;T2zDu0bcOtFPEQuo2s/67jlRcteh51Dppm8xNwWNF3lqsWP2RtiTlvJdtpZeo9xV4TTXFy6yxQSf&#10;ZmKm+ji2bwemR6ml/s232xytCdy/wL1euic7O0mcsoKGhXu3itXj+zybm/u9Pxqe/W3hMDWp6qG/&#10;fKMk9TitbR7Cya5jFxZx3kZ+XyJpvLqtqtra3EjPFHPDagGWJo13mMrwV3HGVrCM02kCjdXMrKSL&#10;saJGyc+h4qreafc2sXT5sb9rdMHpWws2nahZ7LMzSbSzSMyAfux6YrNvZo5EkVLlGhUFUVj098Vt&#10;CUuawNJGYlwtx8rKiso/I1axtA2/6QuTWSLdvtCS+Z8zH5q1pbdrVN7j5XJb7prrqJJpIlIrIv2e&#10;43oBJHncV6cegrSS6DbOWZvuo1RKiXDbk2q2D78ioZIZreQM0aSL228ZAqJR599wSOst/HGr2Ogz&#10;6QsyXGly5b7NJyF75X0NY9vc3trLKiSosc2MxzN98fQ1h/b3hTlDt/vL29Sa3NPm03UsRTrKs33o&#10;+uVNZOn7NXtoWotskisZWtpZpV8xVfa6q5JHPU57Vo2VzBiO3ln+zR8r8ycfN346EUseqp4ZuopX&#10;vQzQSBImXkp7HPUUHyNUjl+yQxzRhTK6w/8ALPnrXFKUnq1p3G1pc1p7d9F0zdcTyXFjJLtF1a4k&#10;VmA9v5GqE/8AxMPDMD4fcLss67sHkYGa2PA3h2+1y6c6U0MzJzLFdPiNh06deak8Y+F18J3cmn3G&#10;k/ZYrkbgsjs8lsQc5Q91rKM4qTjfU6IrS/Q5bVjCzwxPvmyMDbkhPYion8M2lqUuopoLmTOx7Xb8&#10;8eP+WlXEmD6dEkUm6NG+5IuSAevNT3lo8biKWOOaOTEqS259vUdjVRqOHupkJIv6lbaPfaZbS28s&#10;umtDHtk8yIyxvIOeo5Ga5K5v1jdzFiRt3Dso6d+taN/ZTLDLEshjx97c+BXMtuVtjp8w427q2oQT&#10;W9xaNlv+2LuP5sssh6N7VnrOZJt7Odyn+9y2afE5YbVT/Z96saXoVxq2oJb28aSXBywWSUL0Ge+B&#10;k13JQhdvQ1SOo8NyjVJ1sryR7XJ2+fCu8qOhOMivYfD/AOypHrEn9o6J420DU9I2DdPdS/ZpPNPP&#10;lmNq8AgWbTU+WMqyVLNqMs0KM7bvLPK/XvXmVKVRyfspWTJi4rWSPevEujXGl629vdadJpC2qCJ4&#10;mmE0TFerI3oetcPffEHTrx49PS3VoQfnabu3+ArCg8YXc8MNnLM8lryI1V+EJ9P8K5aK8j07UNrw&#10;JdQs/wA6SL8/HYHqK8zD5fdv2u62sEnGTuj6N0r4maxJrGm6pazxWs1haJZf8S1Bb74QMHzAnDn1&#10;NZ8Xja0j8SSutx5qpNv/AHed4kzkke9a+k6x4Nt/h3pF5a6L5mqF2t7yS4ld/LzyjKFIBB6Gn+DP&#10;hnpPxEgvtQ0rVI7VULPDYbXkaY5+aPjncTXztX2UXJ1U1FaeXz8zS0qsly7lf4n/ABS0Xx54ftLK&#10;Dwna2vilZQ91r9qOblAMDdHz8/q4rz/wDcXHh3XIdRVIIby2limi+1RCQAnp8pGD9DXv1t8A9WsI&#10;UiuNKezklQ+XLdbI93uHfGQRXkXxr+G+q/DPXIGv7SS1huED28+8SJKBx8rgkFq7sJL20XQhBqPe&#10;zKqc0HzyOP8AH+oWkkP2eWJJNYgnmaS8hQRi4DSFssnqN3FY3gS5tND8VaNrN7BdNY2twkry2rYk&#10;BBzlfcVnalfjU9VuVnnaaRcO7bxnkeorU0/XbqGxi0i8nlXRVuhemKOJCUkxjcM9iO1fTRg4UuR7&#10;ta/8AzdT3uf+vmfUWgePdCh1Txbq2sjVbzR9Ts1WC/huEjaCQnc8slu3Egb7xFfMXxC8XTat4hW4&#10;V5JLGAtFbNIgB256kYH3qvapqGpeNJo1Xyv7LVt0NouEeTPfHciug/4UvrkNnaajrOi3dvp5uksj&#10;BNKIZn3cphDzxXHh6FDL37WtL3rWtp/TZ6NSpPEK0VoY3gqLxV4+jfRdFtnurcCSZ41UAEe5r0z4&#10;QfDjQo7q7i8fWmofbLY7o9LjAEbxkN1deQc118/gfVPhnZeGNU01BYzPELixVmBY3MZx0UA+W3oa&#10;9w8K/tYfDb4kaRFqPxE8KzR668ZiEll0ecDZjC4wrV4+IxE8fCcaD5IPS6unfW+utr+h2U6VOnL9&#10;47v5Hieu6Do2jyWa6R4Yg8OQuVGJJBJcbW5zuPbHNeSeJdJGreP7zWb0Ndaas6gNxGZIxtQE17Jq&#10;eq6ZovxBv9X8T+C5LjTjYlrTTo9RS08uTkRymQ5yu0/iUrxq5n1fxRqiXSWdqskY8m1gX95G79+m&#10;BmuLAU3Tgqilq1rdtv72ZVrW5EtLnovg7xc/9rPpsFj/AGfZrcfu9rEo6jgYHbNfR3xa8QHwpLaR&#10;6DqGnWfhzxVYKZrGALOYypXK7W5icPXyf4MgvdeupIb20mjaKIJNLHlwgzmQNjuR8oFelPrEFj4O&#10;vJdRs/P1AR+TpNy1248orJuO8YxJuRu7ZBrjxEeWUoQsm/8ALv1uenQm/ZtvY39b1WSS8gutLndm&#10;WNpvIkzsIPQx5JJfPauy0fTLjxZosFvqUd7qWn3UbRRtJC8YikYKZNgJwjK/zA15v8GvDd58dvE8&#10;9pceJtP0hrWEvJYzzPZxhV28qwyS1fV3w2sPFvhye80FdVt5ovDsn2q0t7maO5jvLaQciOReTnuD&#10;WMMJyKyv2ul8+rXQ64VVNXZy/hD9kiGPTzpPiGa4stSktjPZ7VDozZ6Ejoa8F+LfgDV/hVc3U+q2&#10;k0NujY8+EHb/AFwa+79I+Nuh6xoOoJrN3aQ6halok+YDdu4wmevoRXxz4u+Nl/p3i86bp2ny6XqE&#10;Mk0Wo2d5e/bLS4CnEbIMn8T3rrr4PAOMKlCTad2+/o13PLxFCVS91yyX3HzX4L+Nnhnw7qFz/aWm&#10;XV3eTzh4r5QJBFGeqmNv517TpOv2fjaxlXQZI5FIA2xxEPHn2OCK7bWNM1a9sxcHQNDjs/8AWjUd&#10;JtAsjnZngSdeeuK4vwX4qTV7jUdKlC28yOoMkypHMmemMD7pr5bG1cPjW6uFh70bXfNdeV1ZWPPe&#10;Eqw91s6KPSI/+EFms4oJ11COZJN9xLH5ckofqgxkAo3Oetdv8FvA9paWerOdbm8OSW0SXEcGFZJn&#10;Q7lCyLyCv3Vrza1vbG71L+y5dQNvdDKbJEEIJPT73UGuo8XWeq+G7T7PBNJHcQKJY9r5j8sdOnWu&#10;NYjE0oxlKC5U7a3S1vZuzR3QrulTblCySt0uV/EXhm11zW7zV3u/Lkhm5iaWU3TZ6sZT15ra0L4X&#10;Qww2V/a+J7GOO8Z4ZLa4t/MkhA6FgR+RFcpH8VX0TxDE2o3dw014Fmkg2boYI2QoZQg56/ka9B0b&#10;4w2mk/DW7txewatql7PlBNbgyW0IGQytkZJHas3Sxl/aJqzWnb7vXQ6qcoyXPGSNr4n/AAEt/D+m&#10;2uuafJNqtlDZCWC4gt8pG3XDZ4Eee1eAa74svYNO8M2Vlrc12k8Tw30c2It8aPzGMHh8cqDXuPiH&#10;4oeI/iloWj/Dvw/aQW7S2ol1K/8AtODKjHCooHBDdWryrxt8Fv8AhCfFtvYXRS+jXSyL47B5cDAF&#10;1fNe/WxEJSVWzs0rq2idtV/lc0kpuOi1/S434haDpOhrptx8P9d1rU7a7Uq9jeoonGB8y4XqK+e9&#10;V8Bav4q8b3balq0eh3S2paztbwmPz4VDcCT+8QvG/rXovhSSC/nENr4wkhWAm7+xwp+8K9MJKenu&#10;KXxj4DbVv7LOhwNcap5jfYr64ui0OoRsN3kMG/1bDsd2DXr4WvKFZpWTl5bfeefWjGUVpsXfDGqe&#10;GL7wDp2l6nbWsd1Aph8+6V5YZW6dTkA10nhj9nWXxP4FktdF0WbR/GbXuLbWo9RaG3dCNxjCDhva&#10;vE7i/uPB82r2WraVcaTcSAfarORjjzAfkKj+tfWbePvCWnfAzwJoN944/s+5vJIrmbVrNi8+n/MW&#10;7dCp+UivPzWtjMF7KOEu3UnZ6XsrXbOuiqdRP2nRFHwH+y/8Q5NG/tS/8fW1nHueI/aNP+0/vOuX&#10;bjGXXa3cVxXw31b4m+Fde8QWWh6dpX2q2ilaRYdUKC5A6rEj8OSPzr1pv2hPEt/o8vhW9tYmuZAW&#10;ubuGIRjUIQMrKI3wY3buK8v0n4jWUfijVUwtnCg+0DSb7ObiReT067j0rSlinKpGLV9NXa3XW3L0&#10;sKVNJad/63I/gnNY+DrfUP8AhPPDHiVvDsdxJdzQQ6bILaJ2O/5mjLAYqPxP4t8PeKvFS69pviBN&#10;QvNcmW11GO1aMXMMf3Yj2BwnDHbXofjb41X+n+C57fwxYQ6Po+qmBZpI5fONu3UhM9jnBJWvnz4o&#10;6Rps1xpZ8R2224mg821eNkQy7X2/6yIcK1einh1UdNLV6tr/AIOrVjmk+VW6GBca1ovgDxDBDb6X&#10;c32mvPJ9qvLpfLe5bodnoB1FdN420/wndeHtK1Kz1KfbbNMw1O1hkuLcRuFIjdCMoyPWB4F+H9/8&#10;RvEt7peleIYdB0fSxJcXGr6hK7WsewfIrJL3P3a3P+FWeJr6K+sdB1PTvEulRQG7CyXY08kqP4Bv&#10;2mrqSoxnDmnaXnf8eibuZQ5pKS5dCD4OfE/Q/h3oGvaRqNsdQm1NXuxqNjcZk2D5QvP8fzdKxPD3&#10;wZ8beNp7ZdBkg1Tw6k0luNRVhHCSPmBdXwScNTfCPwe1f4i+JrjT/D/hS+eZII9Qns7CdLmGGOQc&#10;ZzjYfaur8OeAvEV3Pf8AhTw3oesRXnnM9xa/2YJFIj4b+PPFdjpxpVJ1aL96dr3+7T0uKNJziozW&#10;i7f8E9o/Zv8ACds/jDU9G01Te6rZaXcLLfSQny4LheNsbAYCVzPxO+BGh6SI9Ri1RdS1Yxl73TbN&#10;TKUAGf8AWEYI96p+EvF+pfDPRrrwlq1l4xsZllja1uYbWSIxZ3LIuP8Alpv3cfNX09pOkvN8L7PT&#10;LjwX4iupFutn9ofZI4r0QL98lWfIcAn6ivEp4GtHEOdPezbeuvZabP8AA74048qT2+X6nyb4NtNN&#10;vorB0uIVYMymzaHloR3MnovcV7H8K/Amgaxr3im3sLl7fUoDBcWKTTYdpPm3lN3BT5eRXmXxpluP&#10;h7rerWPhfw/rRNsyzRatqNsIlVG25GBzXKWNn8T/AIseJbdYrDybxLZEKW/+jzz7Ou80quGq4hOC&#10;qKHndX+Rbag7Lc+ivHvgnTdF0S7tdI8VaD4Tvr3zLiaO4ukin8wjO2JB6FflrgvhxpU3xb0y58KW&#10;9lqGm+XYyRX/AIma0kmCMOnCnOH/AIjVn4afs++HteuS/iTXFkhjgG5LfFvPbyNuCA7iXkr1vwcn&#10;jD4Wa3p/hfw/NDqml7QmmwSWxke1iPUNKCMIT61yxqYfC+zWIXM7pXstXp0vfU35Xta3zPmPwf4G&#10;+In/AAmWkacNb1C1/sndFZJ5Qmgt0J3gojA+Wpxu5rorH4Y+LL651yfXNV1G61CXEsayHYGGfnld&#10;YyPl+Xbivrr4m/D+DTp49T1DVY9NvLxmK3cjFCJQn+q/d4+Vq8v8E6fP4v1Rb+wsryzeyc28ZkXz&#10;LUSKdxjkZ+hbrXJmFXHU8U6TgovtaN7b30u1oXSjTavF6fOxwOt/s43/AID0nw14h0/ULXS5b2dH&#10;iuYpxBDFI3OMnmOu38OX1y+uarp+vyz3Gr3VqZZLyaaOWywrbPOMg5TPT6/NWfrHxVt/FHinUPDN&#10;08bXEksyQ3MiEQ207cbfKGQHB5EgqXwj8EXuvFN7pnijUrfa8qW0N1anC3qjlmEnH3S3KUOMa1RO&#10;ls/5mt7ddt+hvTa5bv8ApHOQeOIobXUtP/tS2XRb0wpeahsBe2jTcEKFvm6rUFt498R+IRoGiaXr&#10;91uaVwJZJvMCRDoSGwQM9jXYv8OPBPhrW/EUesxalDbQXCxQXcHl3EcigYOY+5auH8Pw2nh/Xre3&#10;uJDcWssoij+0Y+SFT8jDPIbHapU0ocvtFdXW+1nqmumpcVd3t5nr3gz4pXPg/UrDwnqtrb6hd6S3&#10;2qKeNPIASTqqLyDX0j4e8S6d4slguLQSSM0efN/55j0B9DXy54t8IXfi6WK60mR5pltBbnU5pXj8&#10;knqBj74ruPhpBF8LvEMulajqkgmQL5k8g+RFI4XaO3zV9dlWZV8HUjTqtOm2lfTTSy19EceIwkas&#10;XJaSs2Q/GXwxMPEMX/CLX102pBsvtlGyHnt6Gm3Pw/TX47TUNXmazltyLa7MMuI2KjKjIGQDXTHT&#10;LvxMUv8ARJja3X2ySIXkeCsmBkfKeQTUHivxNqdl4Ik0uTT5tS1O5lLyvap8iEHMm9vUVy1OVVql&#10;eonGLu42+F7WSe9zpi2oxgnd9e/mzDtdel8IfZ77SoIZLO3YqyLGWGD8tM8Q+KNXs5TrGkadqFo0&#10;y+dPZ+SR5a93XP30NYq+KtV03w1Z6feXNvHvk2Lul3v5JO4CQAdjytem+HvE0+u+GY7K7MkirE+y&#10;CG2+V0xx83YVOElGr7im11Wi32dtTaopL3uXye+x4bPqV1qWuw37XMu5TvdYX2Fh71sR674nuni1&#10;BYZLH9+UgLMPImA4cuTzXV6p8PdEs7ax1LRLSexupJViuoHXKDPoD1FN+JXw31Tw9YQ3drdCWzyz&#10;BY12BCwyfkPShYfEQU5JXirN289Ux+0p3V9G/wBBdB0mfx411PfWKXd4zoVlhYlLYqcEA+jV1h+C&#10;91JZvukZmzuKRv5ZbHQh+xpfg8LfwjpNvNqmrJD9tVZY4F9x1+lepHUbnWoJV02SPy+R9oU5Gfav&#10;qsvy7D16HPXu5vpp63PKxWLq06nLT0j31PhzxnZ3fg/X7ttUuLeRZhKsdzNAP3bHn5vf0qXwj4Iv&#10;vidpiajfyQaNpujwhCzWTO2oH5myz9B6V6x8QPBF1r0GpQ3mjw6pqNvOWa8+3fOsRHBSMdVXuKyv&#10;BfxG1XR0l8FamzW0ERCpqN1hWWIjCxzHBHPRZD1r5xwhCo1K6WvR77JdD0W3ON4HFeEPhZc/EHV4&#10;RoOmv/YMUhKXsku2RDj5oyT98pXsvgrUdJ+HGrXcd5qgur1JTbJplrGQU2Dh2HHU1yHw20dPDv8A&#10;bF1qHiK8j+zXRRNMZ/s+Qx2kts/j710tt4bfUNZtbq7BvrwqFhnkxGZwOjHceWrrw16KhOn8e+vr&#10;bZdSGvacyk7R/rqz2pIrXxxp+6e3jXA4VhnrXjHxI8dnwb4gsopjNNCJAkkUMe791355HFaXiPxf&#10;dfDq7ubXVbSdpLpFWynt+iE9Sa5LUbGO8uN9xpl5bxzLva6mlLmfcOoHQEV7GOxXtYqNrTW+/fS+&#10;hy4ahyN2fudDY8F+P/8ARNYvVz/Z5lEW5YSj+WT+7byyeRXW+CNAvWmivbCeCPy1Y+ZIrRvNGa0N&#10;E8F3mt+GLb+0Ghul8kRI0cQWVYx057mqGo6bcraWenaRrUOmXkMiifySXZExnIiPTPR6mNCrT5Kl&#10;WLa6dHv0FOrCXNCDSb36+Wpeg8NaxeeIba9bUkk0lI2k3bBIkrE8hgDwV7Gu/u7V7iw3WZCtjclc&#10;5pNw+l+HbSyv5IoWK7Elt03Rfge1dFompQXVvsSRJFHyh1bh6+hwUaSXLreSu7vXbY8rEyqP3t1E&#10;4LxCupLaSXt5FtuZAkSOq5Q59x0NbHgawEMEPmAM2azvEt2g1KS1hldYFYZiboTWx4MlFxdMqv8A&#10;LHXBQjH65o7v/g6s7arksM3t/kdibeLqw71x/jnQrZrOSfG3f8p+b71dfMWVkZfu/wAVebeNNdmn&#10;uJLVh9x9ny9Gr18xlTjRamtzy8FGcqqcWWr2NI/C9paMfvR1yngbUvs+oW8LY8tZGty238RWj451&#10;X+z30OLG5nfbXKi9TTdWvYpEeNsx3MbK2RXxuKruliIyjtCy/BM+lpU+ak0+t/zsM1y/n8M/FW3X&#10;ey2txID7YbivTvEty8Hh+8niCyMkfnfl1ri/ixdWa2enXVxpkd1G5DC6ViJEI5GDXZaVcx69oNtK&#10;ybY7mHp7MK7aEVGrWoKW+q+Zz1HzQp1Wtjz86xp8enx6jZ6VJcOyfPLC5CNDjLg1ueCvG0es2M63&#10;pimuIk2LHCMb468ys7+TTb+50CUGFY5H2SbvQ4FUbD7X4VvwrDbMJP3LKvb0NeNDFyotSW3VaHdO&#10;jCd0el6xbJIZrNiv2eb5rdtvQntXOJpv9ueG73w1deWtxF8tpPJ69cV1s8MOuaSn7xNxO5NrfOr9&#10;a4nxBo0t5ZpOwW11CCQMZ24AZehPtSrtJ80Vo1+HY0guZWb1PFzeatoetyRT3slrfWzBDBHk+Zjs&#10;Aeua6yXW9L8URQKl39j1BSXVtpTJPBJBqX4qaUfE2kPrNh+81KyxFfJa9yOkimvF7K/tWvrZrrUL&#10;lY8nz5VQl/LxnjPcGuO6ktypScXY920T4n6r4H8uyuYVaPduIkc4kHooPQivXtC8U6f4usFlsHWT&#10;eNz2zNyK+XtC8ZJrlnBZ6pbCaxRvJF4xEjZP3DjrmvRP7XuvDUVq+mFJLNNqJ5KDDY/vYoWMeHfI&#10;/hMJcr16nUeOPhfZaxuurRFt7oE52rivK7DxTq3ga/ubVWP2cttexkizHMe+30zXs/hr4hWHify0&#10;vJY7G6+6HZ/kLDtn37VU8aeEbHxM+Lq3WG6wPLlXnpzwaqp7OpBToPQ3hJvc8p1jQ9H8eaDPf+Go&#10;7dbxS0smlXT7HWT6V8x6poE+l3M9rf3CW8k0m3yGlKP8vJUHoDX0hf8AhDWfBeqC/tbR2uNzN9sj&#10;Qb256HPY1Zu7Oz+I1zHHq9hDY6tGplhnmUGCYY+6R3NYwxCpuxnUpKrvueIeGPBGg+KNYOm2EdzD&#10;ZzFVna8mTzEBHJiC4ziuxs7DS/hDpl2t5ZTeKtLa4T7Pqdr+7QFNxDFHByPQiuc8WeANQ0fWHut7&#10;aTqyM3kLHETCwHIK+oPesLU/iVrC6NbaHq/2mSExstrBGoCsd+JCCedp9BTi/atw5rvsccqfsmel&#10;ax4v8O/FPQ7q/wBX1C2s9Utp/tl9cw24jcyScJEQOSrjYMjoa8PbR73VtWt7JLC4jha4MyS3X7wx&#10;xg9CCaRtPl1SfV7/ABZW/wBnjRRbLN5b7Pu7Y88kjuK1dG8Txal46l067Y/2fDZwzR+WxBRR98Ae&#10;o3V20IuMpNO5wV/eSPQrr4m3LWGlaRLcx6lJbSPEisgT7If7oyMFWDcn5qzL4+LfE3hy+0oXV5ca&#10;ZPcC7TSYcSQExnarDbjHPeuxtfDfhDQ/AOrXms6XfqzbxpWqtC4haUe/R68wuNatdDsY3sLt5Gay&#10;WWS+mRwn2juuOMq1UrRd47g24pNi/A3443nwz8Q3FldecscM217Pqhl+7gZ/iHrX3hJ8XLlPCOLi&#10;W11H7VYrMoWZImjDcYO/+Na/Lvxo15da+lxFKFuLk/aP3b5JcHaQ2emD3rqbvxbe2+qWTqLhpJ1/&#10;f+YxKMWTAwDWzjWp+/Qlbm3X+aJ9vF6VVe2x9I3/AIh0TQdBF94r1JPE2k3M0sX2PScRXFo7HAzM&#10;QS6+x6GvKPHnx+16TUrq10a2t9P097NIfsduu8Pt48whiSHNcXrHx7nsfhvqfhrS9IiXUNSl2Xt4&#10;zb98IPyQ89MfeJFVfhHbeGtF8RaZqnjW3udQ+0jcINPuAu2Mcffbr7iuB4eMKXNVgvuXbr1sX9Zu&#10;7QbOu+HnwVufiRqWnXXi3VpPDul3trJLH5kMnRflUO5GI9x7ivUNX8KfDzwX4MX7BDd2erThITt2&#10;GOKRTjzXLcyKQ3aut1H9rGyuL/WPDWi20F1oNvpjpbSayoNxE6x5KhhwV7CvBbLWbm88Dw6RPZW8&#10;N7qrO/8AaGoIYnhC/MNk2ehHQba4XWlKfIrcttrPT01t00Y24ppnQ6Xqtx4Zv9ZupYobeGHF75Vu&#10;jjlduJMN/CwXdXmFz4iilvFuri2eOSaRnkaS3wgzyFYdq63WdT1PxJdWmiWt3LNHczeTNtREuZYw&#10;MOrdnJ6iqnij4g2DeFn0eXwu19v2LDqMi/6VERtztl6uCE6fMK0oU5R0khOopM4Wz09tY1QXQsWu&#10;rOykLG5t8OiAHOCD1zWJ4wvn1DWZkTT7axhB3eRb5AVAOwPSs6/17zIrmCC5Nv5x/eRRsYxkHjI7&#10;8Vu6h4a8T+EdP0ye/sZZIdVs1vrSTb5sMkLd1cZ4+X5hXtxg6b5zBpS0Rl3PjXxLDpdpoieI7lbN&#10;SzW2ntL+4i3ffwDwN23mrz31vosdxcapFbat9o2faN3AJA42lR8h/hrF3aTqGt6e8sCwtjzZpYWA&#10;EZHJAQ1sXklp4khna1fyYZJfk+0Zzzzn6V0ySfLdepLi0nqL461jSfGWm+GzpulWfhu60wSqLy1l&#10;cXN1GXUp5o6ZTtIK0vGHia51TStL0E63/blno9oZbXUrhzGWDbWMS56sm7gVythaN4evp0iMtxG6&#10;yeXui4x1Oc8j8K2YtQu/GTwI1xFDCsBeGCSYxQorbRkE9TVycdNrIxs1otzKufihc2Kahp15AmuW&#10;d/Isu7UlPnIVTaCr/wDLM9j6isvVPHd3a2H9l29hZwwrZxw3TQqZHcjcfMXpjPQms681STQdVvLZ&#10;7e31DycoY7iIkknjIK9T6VFqyXet61EjquktcyeVAsjZJQ8AErxxXVCjBSTcdP66HO3J9TltYv7m&#10;4tIfKkb7PgrIsa8risCK2kvJNmwrGOrMo37Sa7rxHo9h4Ss7ZNO1WG81YSva6krc+WynrGRwYnB+&#10;tYWqWN1ZzXMtvHLDp8zp95PvjqBXrwnG3u7HNKDi9Tf034f3V9Fb3VhYyzWs0i28Ulw3licgdFP8&#10;65jV9NutD1GcT2E0LKT/ABcLzyM1sXfiJbW0gsLOe6s7i2n3pcb98eCPQnhs+nWr+iaVqOq6XNd3&#10;lw9xCkxcp853kjkEdj/FXK6tSledVrl+dzVKL0W5zU0xZBtz/qy53fSq8MNtM8dyku1THteNc7wf&#10;/r12Fx4GEdtNO1yjLH8oiZj5kbYzhgex/KuOvb11TyEj2qn8WMHjg59DWtCrCtpTCUXFXkPt7cSX&#10;RWALDG3yjcoIq0JbSFwI5A0kY+7HwU9uKxobuW481VdpOBEGX7iA1o63aW2jrHaPK0cixbt0fKPu&#10;6E+1dTtzJPcxauh+p6otxFau6Pul3ZjxjcKoQzXMsJCpuV8qPm+dMVI0zrpUXmovlrIf3vds9MVa&#10;km0yZgLK6ZmEPzrMmCh74o2VkiFqzs/AfiiHw/ZvA1usyziSJ/k+4GTqD/LFdx8K9G8GaHr9w3ir&#10;z10hbRH3fZ3k8iZn+RxGCN/HUGvDre6n0WQTpL+8b+GNumeox2Nd94baDWLeDUbrxI7akCLY2ckR&#10;DpE3ygmUjbXj4ug1eSej9Tppzd1FnsPx/wDjnd/Er4aeDbCw1m2mvtFvZlkWzsnje2hiGy3IuGJy&#10;Cv8AB2rybxFoV9rekx6/4gW9WGWFmjubjzClzIPmJj4xn+8Kr2tzrGkvqenQJbR29pK9u6xgSo7M&#10;OvcEYXrXVePfFPjDVNG8HaBeXF7fQ6TbvFBo7af5McMLSZj2uOZQd3BPSuZLlsk9ut1e25s3zXZ5&#10;Pe+LtXvLKGzt5JLe3s5fNjghVAV/3ioGcV2GheF9Q8dWFzqmueIdPsbewtgqS3yE5LFikbeWOCx5&#10;BrF8PeD9U1nxRFZJpmoR3kFztu1jhDzxjuBFxyK7W58N6Xp+tyaDestvqSXRgtZfK+zCQuceZIrZ&#10;Cba6K1SnBpQSv5LXzMoy1944rQND1C60e51WLT55I4HaE3Mi7LcnH+rDnrJ3AHauw0HwxdeLrmzt&#10;LWynVbaIXE89mxmjjxwWYLyGA7Vc+InhjWfhTrtx4P1S6nvNHd47nfYsTA8hGPNQHAcgfLvr2P8A&#10;ZT+KHijwx42vLTwz4f0XVvGN/ZQRWzXIjt4BBGPnD42hHxsLPXLWryceaPXa3ba9tL2NoOKfLI8/&#10;+Nfw1sPhv4gmi0PxzpfiTTPsMF3aXAB3sZOxA6P7V3f7P37Sc3wz+EPiTwzLolpe2euebCLw3GWj&#10;k2YO6uS+Mvww8a6H4g1TxH4p0fTNHu7+8ufP0qxmEkCEHecIpJ2ZbKvXkujsNScebJHZ2/LPBGhU&#10;Of4AuP4jXPTSrQ953a/DRprQ3nJ0ZqUFb/h73N8eKXWa8sNHNzHNebBEsbJ9nRA+7Dgg08Wd5eXL&#10;2EGl2F9JI+9Z9Picsrdym3rj1qlr+iJeajBdPbvpOnw3aRXK2qbYVkAyCfQvt78GvXvC/wAW9E+E&#10;d5YXcWjabr15eFmur9r5xf20ihleKIRH92jBsrUYj9xBSoQvK23/AATCnL2srVJWRxOqfEvxKuiH&#10;TNWvovFSwaUNL0dbh2E9hH5isWj24Dt8u3BrzZ9H1qO1LwRM15tFlGsfVgfm56/NXcal4BuNP0q0&#10;8QvcJHfarKX06C1u47ibg5PmH+AgNXZfsv8AxQ0P4c/GW2vtZ0qDW7R4ZreZL11xGxH3/m43V1UZ&#10;U4QdSkl5/rouiKd20pM8bt/A9taeATrOpfbbfxFLeMLdGQiO5gxywDdSHrO0HT2muUlVHkjxtTbs&#10;+hr1T49/EC7+InjJ71iFs4srZWtuo8u2tjysfyccDqa4LSS1vf8AyW7TKoG9o0A2huScV10a1WpR&#10;5p7vX08keZX5FWcY7I0tV0qOzhjaIbYYd2FVexFYGm6YmqataWbXFvZzXMnlI1w+yFSeMt1wuK6q&#10;6K31jF5UjsxA+ZUHIHrnkUo+C2qzSrqOr39poqt80ce8NI4PThM4rKlUSupsiMU5a7AnjePXj/YP&#10;iuJr630mymtdNTSYYzGZFP3vMXBwR1evN7jTX27/AC9rL975sH8R2r2r4d+GNH8D+LbHVtSnstch&#10;s5lcabNFIwkA/vkYrZ/ad8eeFfihd2uv6DoI8Oah5PlXtrbsDHNz1GAMVn9YdOsoU4+6+vS/odWI&#10;lCtDmc/eX9bnz94WtIpNYtxcDbGh3bm7eldbrcCa88e8t9oQFTJMh+pXP96tb4U/C3VfiLrt/aaM&#10;1l9otrKW8na8kWGFY0XcRuPG7sBWdd6VLdGKe3LMrEZiVcle+TXZOrGctHqeXytLm6Hneu+GZbUF&#10;4kZof9npWv4Q8RWOlwvb3OnJJMWCpLx0HQENx1rpdThCzRrEXaOSPbv2jGcZP5VBNptvHCVvLNJl&#10;CDDSNje3TIx1pyxClDkndo1jUcXc9j+FxttBtbvxlex2un3Ftcx3UFiuBBPMpyFKEfcHztiuD8b6&#10;tqt/qWtxWQtLePVbxtTnZliO1m+YAbP9WuG+5XM3Oo+XGtuwmht/l3pH/B2yPpWcNWi0v7Wrr5lu&#10;6nYzfIcdmxXl0KUvaOo3ddEdssRePKkddqN9Y63oekabFo8Ed5a5WfVY1cPP7EdDiq/iO823WneG&#10;rT/j6mIe6k6FR16+mKwtI8W2Wn6dLPBhroHcidUXPqD3rV8DRjUNTuPEd0fMmiBQK3QsevHWvS5o&#10;0E3ayRyyk7HX6nFEpjslVI7eJQpj9255wKwRrkupWdr5SL9jW4uYkk5xhAgPNY3jTxbPoKyxRH/S&#10;J1+Ru6Dp+dWPDKNpOkWVgpikzuuTOzHOHCl1OD2xXkOh7ntZLd6fqzOKvc5Xxhq9zbyIloTDGmXZ&#10;1U/Nn+7ntWEdIh8URTPavt1NCM2q9JwepT39q7vx3py6hpM9xE/zWhXG7k4PY15dpwuYJjtDqwY4&#10;lVTlD1FfQYOzpXhpJf1qVy6mXcQyRSFGjfzFJXuDkV2Hh17eGx+zq/lzZLPI3StZ7CPx8jyREJ4j&#10;iG7Z0FwoHbP8dc7a2okvoIH+VlbB9sHBzXVKqq8OSWjW6/rdBOGmp6TonhPS4dKi1K8tjNNI2/bM&#10;3G3HQj0qfT/iTZeHbeTTofC+napbgMEnkkkkMak5whBGBXIa34htls/7L02Qrax/LJdSD7477fb3&#10;rnY7tL6dIsCGOPpt4LkV5v1T28b17terX6mtOo6T0t+B1Osa5Leapdusd7p8jFXFruKCrOleKH8J&#10;+GvEUHmeZcX8Qt3b7wbJ55NDeTeadba5FM8moWcipOqpnzFJwk205Hsa5DxNLcalcztKfmdi7Mox&#10;uY1tTjGdqT0iv0YP3ffW5zEzeZcfKF3U10KruUbt3+z2NasWlp5o8+YRxsfmf+vNaNt4eXUkuIre&#10;eLcmGj+b/WqfQnqa9x1YxV+hytGVoGtxaDdSyy6ZDqUZjKbJsgV01r8RLS1TC+G7KFXG07XfJrnG&#10;0G8hldVidmiO0rHk9BWXeOy4/hX+63BxScKdZ/8ADg4pqzNvxn4lbxJqou9ir+7WJI152BRineG9&#10;SMkwRX+YKcL/AHs1z/8AvHsfvd6fBIbeaOWJzuVuGqpUo+z5I7IzlTTjY938HavFDMIpdiqkQYKz&#10;7MEeh7E15dqk0lxc3F6zyM0khbcz5/E1pW/jC2jt44kjk+1FSpf+4TVCDa2Zf4cbZI9gcV49DDun&#10;OUmtzCMGlqen6H4suNF8BQalLpE81rbLtEsLAIHzjnqQPelg+Leg32/7RYS2/wDwPzBz1wKg8J+O&#10;Eaxg068tkkjTchXbiOWM9mAq34i+EttfTWc+l28dnbiT94rP85BGa5F7KE3CurO+jOynZqxsWGra&#10;PfQ/alkt41XPkpNnGe1a8iJIolVraSPI2SMuXOeh9x71518TNBuYdNilgVlsY/lnVfTpk1wNtfXU&#10;h81bh7eHaw2LLxgHjIqqWGVWPtIyNGkz1nxD4stdJiGyXzrhI9o+XCNXnM15Lr11LiP5ny58zjIH&#10;NUfMWRkZ7lpJiDmNumelN+1R3ksUqLFHImFdWYjeRwcCu6nQUUYuGpZ1HTo9U82KVFh43rO3Rnx0&#10;rL0fw/d2urJ5sbKqxlv3ybw/tXp3gnxHc+G7uz1SwuLW31Syla4tbaaxS43kqV/eb8h0Iqpf3+oE&#10;JZtcC8ktjIyrbvvh3N83y1LxM4PksrepaguUwrX4UP4qg1O40mD/AEqzi+0MrSpGjoOu0Hgn2rnt&#10;WsfOlijt45Fhij2hZF549BXv3h/U9FjP2XXtN03w3JDAXtnhzcvcuVyOQ5A9jXjHiySGbVp57MM0&#10;bNsCyNl2U9cj1rnwuMqV6koSWi2f/B2ZrUpuNO9zK0VLrSdSSVrh7P8A5aj5sA49a0r7V7vXrnbJ&#10;eztCoVvK3jCjvwKzoYpdcnt4EgRW+6WZfvc981rfYYtJsJ2hB8z7ruzY/wC+a9Lmj13OFx6o7HUd&#10;Rt/LEESKy4OFVf8AlmQuTXmWs2z6XqoukRLiMZlX3HrWpofiGW6kNhdRFsY+fGfzrRvLa2voZPnW&#10;ZQShXbk57muaH7iVnsUk2c9FrYlQxMEjVh/rI26d8EGoJfly2/dCRt+XoKo3qGO5l/dGHqoWq4Ek&#10;jBv4s7vlrsUFugcF0Lc7gO7lQysCu2n28YkwrHbuI/iFUWe7t2PnJt+Y/wCsWkR282Nmk+VGX5W+&#10;tW4uxKizU1G23XE7swWTPsN1ZOzzkCyxNuQFvNZqmvpdt9LEx3YkOGbjrSJv8t0YrJHn7rfwmqgm&#10;olIpJCswKofM2naKazL8u5/lztPzVZmu5I4RsiC4/EVTClg74Xdnaa6EaD4bhJHKhNv8W6tCzKyZ&#10;bZ935QvXrVARDPy/itTodpO5939amSTFa6L07vCg8r94rfMit6+lKmqytGqMArOdpb2NFrFJcAr5&#10;nlxuQ25v4atRwwRy7QyNICW2yNg/lWDaW6uyGkyvHbCT92rlVBH3q2vsTTRxsuVjyPvNUMVi8zf8&#10;9N3+1V1NQihliieZm29NvI96ybcjBp9DDvdEWN98QWOYjd92sCe2kWVvNjLbD89d7czW158ySPt/&#10;3f5ZqKW0tXP+0c/K3B59TWlOq4rUpVHHc4TBgi2/d3GtbRZI7iIiTYvlndtbsD3rZvNEtZH2sF3b&#10;d21X4xUEdlp9ucrbp5mDyzk5HpWrqKUfMtyUkVNS1nybS3WKIR5+US9yo74q3ZyBUt2yrNj7rL2r&#10;ndZl+1XRdSFwAi9toAp+nXe2PYxb5Bz83GKr2a5bou3unSXADWTKriNlO5uw54rPjUrG6wPtZDwy&#10;4+lOjn/0Y7i3I+91qDescXLdjn5c1mtCYq7NCEQa4hiUCO4UhWXIyT7VmXdmsLlWLN/Cf9qoNSmW&#10;1iguLUbW5U+1La+JNw/0uIMx+Yuo6/hWijK3NHYuUX0M/wAu60u83QSlW5w/saZLdxqAkH3lG0sv&#10;8VbVzd6ZfRlHuGj45+U1z00XkyOsUiSL9793XRCXNutS43a13GtEv8R2sKlRDJ8sCbtw2lVqBLdp&#10;HCRj5qjXKtu+7WtrmpZR/LlG6rUMn7naz7lrLU85zU0PzIVpSirD3LLFVG1ZF21H5xjb/WfeHNRc&#10;L/FUcrdaFFENEjzJtPLeZn7tIHZR9/atRJGzZbH3atC3ZVV1Tcp/u1TsgshsgGBuSo1wvzfxVZaM&#10;sp+Tb0pqw4bod3eoUlYQ6zgNxIi8be7NXqfwy+HWv+Mr42XhvUl0+SYNFI0jiOEIRnDydg1ec6ai&#10;p5vuPvV7z8JZLbQ/h34n1nVPDMXiXSmIhdra7e2u7Fgv+s8xT9w7tpFeNmdepTpN097pJaa3fZtI&#10;0opTqpS2PIfEUrw388E1zJezQyeT5sjA528cY6iuduyZJirN/wAB61euWRpHfG3J3DuKhi057q4K&#10;527iPau2laC1M1q7hBYKodpiGbBYLuxUd/eLJFHBGiqqgfdWrGpMtqRbp8uwct2Y+lZmwyfwdTx/&#10;s1tHX3mXGJ6f4iRL66eWIQr83yor8gfQ4JqrpdtErSJK4jjClkXGeo4qGIO2pW8Vnew6g1xl/mXc&#10;YfYn1Ira0WNLe5lEltI0wbafLXoepA9TXzzg6cVBvQ4qseSV+hV1/T7CHVHaynnvNPRVaOW4txE5&#10;bGZF2gnhTWPdm41L91Eu2GNCxTtgd69Gu/CMMmlrdSSv5xUr5SsAAM8H3zXnPiGeNtSa10ln+zqN&#10;kjN70sNXjW92n06hT5Zybicza2811efutka5/wBZ161oxWcdu+3O6Nv4+mPeus0vwpFY6ULq4ePd&#10;3hjPznPqPSqk1odavIlt4QqRn7qrzg11SxcZyajsupTrRbcTn5LeSMljs24q/D4bubu1a9Kq1vH8&#10;vufqKtXennTZ40YPNbyZ+boUrt9JjTw3ZDZehXnUM1rJghx16dwayq4nkgpQ1uaQUZannmqeH7nQ&#10;zA8skM0ckayxvC2RyOn4dDWppfh+PVLe4nllht4bOJZbjc48wKTjKrnL47gVt+PLW50/WIZZdLTT&#10;JniWWOJlGzBGQQFNcRqE7XGzMfzPklsdyaqnOVeMXe3mRJcuhn6kImun8r5Y1+UN0LVpWV1BcXFs&#10;jwpHCqlSu/53PYg1mSRBnDIfMZSWerd9o7xojxEMzgMi13y5bKMmJOysarCCFNsRDSA7iu3niqbS&#10;yRqAxO04XbupllfxfYn+1/LcAjZ8v3xWg2rWLW4W3t/mwG3MMH8K43GUHa1xcrlsVponWwkd1DLy&#10;RVOaaNbSFwWbYD3/ADFWLy5LSkOV2nL7ZMH9KxlhfVtREFqjfPJtC/WuqlF8t5HVTjyLXcZ5kmqT&#10;RxD5pJXC/N2Jr1Dw74VbR9Kkmgsje324IFYe/ocHFaafCqy0XR4kl+0yahMnJhi8zDHoDWNpvjnV&#10;dLlNqGhkaEYdLhMnjd+deRWxTxsOXC7J63vqZVJO6cWV/Ek39o6hb+bAlneZ2SRxpt59WA7mptC0&#10;ueG6uYGYw3EbGKTb3FTXni3UtYvhqJtmhjjdW2KMIuB+dNj8XW15qay3FsLfb1aNyTkdM1m/bqml&#10;GPTprY5K0pNXgdPrGq7hEsltDfXTxJEs8i5/drx+YFYptLBrfziohZl2/Ln8mFadrqVtrUMSW00H&#10;kx/NKszbRzxgD1HXineJ9Bh/syZVAa6YFo5FlwhPXC+5rzIz5JRhNtNszUqjkpTehd8KeIhYyXbu&#10;6RtNZS20fk8u0n3kxjoa8m8UtbyXitArMu3c/ruzzmmws1teCJv3PzAyfgc1Hq162oYZk+79z5do&#10;GK+ioUvYtJbHTG6sjoNM+GoutDOqS6ro9qvllhBJegSfiBXOpMLUSQNhmzt3b+M/X0q3oN9FZTNF&#10;PYQT2zkb1uF5TvlTVPW7yy/tB5bSNGhA2lY8x5z7VtHnlNwnd9uxbkuiLd1f2jXkTSu7Nt2u23I9&#10;uvWpNU0STUp7+6tYrWOOOITGCN8R4PUpnt7VJpFnp99pNx9pnWC6j2tGzN/rAazLi3ezO+Ii4jyf&#10;l6qPqKmDSlyxumiItIn8IalY6T4gs5NUtxcaeJCJY5M4YdM8Vb1ebSbzVL6VfOh08M3kLG+T7ctX&#10;PpchruGRokbZj5OgrSu4rjSdSxNbiNsrMIlwQR1G32rWVNe059b27+ZpFlPS9Iu9ad4rWMSMi7gt&#10;NitpNzJtLeX1ZWzmtpPGCRuG8qa33sW82Hgj8qvaV9msdFl1a11uzt7hZ1hNozZuJgRu8zYRjaOh&#10;pOdVXvH0/wCHRWl9S9qXh/Srmx0htG+0x3E8QiulupkkQy56rjoPrVK58Fazpb75bd/JWTZ58Lho&#10;8+m4d63dIvdZhv8A+1LUxzQynYZ1skygPBx0rQ1Lx1dR6etv/Z1hcLJIZN0cr7t4OAWQkj3FeXUr&#10;V4zUadmuouWm92crY6JfXDb9r7UcsTwSDU954ePia5ttP0vSPJvmX5/mxk9ckHArq9K8S2Hh6Fn1&#10;TSoFZ0WZL2G4Mkak9FcYJBBrIu/H154w1VL+GHyWixHu3b3QDoM4/I1zqpiXNyUdF1vpf0T1BRSV&#10;2zPtEttHt5be6LtMpKll52Y/ukVDqkcOs2ts9un+kICx3NnIHPzZpt4n7z7ReyS7j/Aq7GNaOnax&#10;p9rp91F5J+2TxNFu3fcT2B7mtNU1UV2zPVM5rTYvJiZSP3m79PatxNca1082Dttj3l9sgBBOOtZ1&#10;2YrNIzETI03PzNyCfUVleazS/wCsrpcFV1lsZ3bdzWn1LzijRQxrHhVG1Rkn1PvVXUrlWZNqvtOc&#10;+mB2FU4pCrjajKorUtNNt7hI/tV2LPcPklkQlPqcdK0SjTaZvTmytI9uoiiWM7U6VJuh1B9huF2o&#10;o/1hxtpbnwveyMJIJYbpfu7rdwQv50s9rFYyfYZbcrNn+FcH8c0SSVtdS5FBrCKzV2YmTeN22OtL&#10;w34kOhj+xr1pI9JuZA0i+5/jweDir2g+DtQvrmPADMW2IvAAB6HJ4x61Z8SJBNpLWV7dW14sJ2Ry&#10;wpzbMOwfj5faodWFR+zfvd/0ErS1Ov1yHUG8NTnzJtZLyApeK2H8peFDR91A71B4b8M2+oz+VZI8&#10;l8ii4EaqZHO0ZOwLyGAWsD4U+PJPCerDSNYZ1tXIZHXHB7dfWum8X3+gWt9aa7pN3dWN4hdJ1hVr&#10;e4Ge+emO3DdK8m1ajWdCa0e0ktH5PsdNO6+LYXxRbRXVlcajF/oa6iyjbHkOinnp6d64nxBftZwf&#10;Z31DzlyNm35zgbe9VdY8bXmrKi7VWMSby6/IxONuOO1c3eSt5IZu43bu9epQw7TTmXOqr+6amlX8&#10;rSPErFrfdvfcvPt7ZrQW/h82J28xVH8Ma9B2IrlIXmjGWiLQ5+8vfFaltJBNcBlYdPnroq0U3c55&#10;NSN7Ub22vkj/AHX+lDcjqqHMgznd9T3qhc317pqLBBMZI/vCNedhPWrF3aTwwm/SSNo3+VG7Cua1&#10;G8Wb5kj2/wCyv3KzpUU3boZtNMcmpix8xrL/AEdplMUq46gnPHpWZcNtaRlZm6sd3vT94+ZmQtVY&#10;Tx28xD/Nt6V68YW23LV7EttM+5PK+9kKqsP1ya6iTW4ZtNT7Ra9VP3YuM1ytxdeZCOFXZhflXr71&#10;up4qFrpv2X7Otx+7CM390r71jVpudrLqTbQjtb23UlfOXy1+YKy469c1pQzKtsnlBWUj70fqa5ZV&#10;S88yd2it/ROfm+lT2eoPp7bVl3L3TqMDmnKn23FY3ptPims5GZ4o+v8AF96svTtThW1MU0a3HldG&#10;80o+B02/Sp59ZgvLCPyvly3MTZq3oWi2OoRCLU7e6sPO+5fW/wC8j/4ED0rOyjF85dPexkraT6pY&#10;XF55bSJH80kseCUz3cUsN3/Y9xby2byRzBfneTjJ7gY7Guqvfh/eeE7ZtRUnUNJc+VJc27kBgRkB&#10;16gVQaw0nUoQ8eoLDcAf8e1wPKz268g0vaxlotY/8DqU5a2Zvaf4qsVmt7nS/PsdSeErOm/MZJ67&#10;R3Ujsa6K58Yz31nGt1I99p+P3cV4wd7ZsfwOeQK5C08N2tzfRwXcsmnzJEf9Zgj65B5FT3mmQWtj&#10;GJQ7MDxPb/NGwHG415NSlTvpcvm0EmdbWXbLbbllGY/mMaZIxnmrNzrFnZ2tvDb6V5N0o2m8jlJE&#10;p7llPp7Vh3Vtqk8my3d/JBVS+zdV6a1mkSOJsM2Fb7vrQ4xSXM7/AHkSk0dfovizw9Mif254bg1K&#10;ZQuZbe6khc44O/GQaXUPCXg/WL22ay1F7GGYndFqCvIYc9CSuCRmuWhWaORH+9sG490wO4puq6re&#10;6pqUl1cSpJJIFXdjjAHTArJRfN+7dhqr3R02r/CW+0O2lvYnsryxiAUXljc+YmD0OOH/ADWuetPA&#10;1zb3MF3cPG1mWy8sa70/MZqxFeXbQyo058t12H6emB2q3pt3qlrc2t7pASzmx/y73IHI7bTS56iT&#10;XMUpJjk0vbeiJZ4JLWMNLJLHKBvA/wB4da53UhbTQyGAJFIck9iM12eq3em+MVkt9TRdD1bjzLmF&#10;MQP2BdB9z6ivONe8N6noOtJ58nnWvy4uo+YwPc9q0w0OeXvSs/zBpS22L9tbG3hTflZIySW/ka05&#10;GsboC4liaG9RiJm3fI5PIPsT3xWZqHim2f8AceWJvLBQT7/kwP5imzeVcXdvK15t2kKUxw5HStvZ&#10;TbvK6E4rZG/qq6ncaaYkhmt1YBx1HmD2q14W1m+8OvbNZXD2skh4eGbBz716+/hyXVPBNtrb6T/x&#10;Jb20a1t5rpnkAlUY+Q+vy8Z7V5RpXgnXPEkN5cadp094tkPNn8mIvtHXJx2rw6deFWEqVRJJPW5V&#10;ShUTtTu2fWXwD/aaj0XTZdL8W6pLNpIAZLO4hS5t5STyrLJzGD6pUn7QnxL+DmoeEX1fTbSW41KG&#10;Z/I8PXSukcNyR/rNh/hr5ATWWsy3mhmhVkeSPoOP5Gsvxbft4y8UPdIHjs/lWNZOTsHAzivXwClC&#10;k6Uvh6f5IzpOclaZZ+HX2WHV/t91bR3DKzNJHuADZ9PSut1cad4g8SXOp2Gg2+n2rsfL0+3Z3ji2&#10;hSRvbk1D4H8LK2rx2Ub7ppjtMnABGejV+l/we/ZC8JaH4CurjWba31C6eEzNq1vKk0YJGflBrlrV&#10;efESjS1nba/Q9mjRjVjaTsrn5+6R4CexhtNRntbm4hyPs89vFvjWTP3SegYHoDXu/jqPW/if4Q1f&#10;xNdf2NoWm6U0CHw9ZqwuLqQrtM8W/PPcpXs/7SllffBvwe2l6baW2m6TqscMV7Hp8W6O5iRshg5+&#10;ZHrwL4WaV4h8V6hpEOvXuq6Pp7N9quPO0nYv2Uy5j2XJODE47/wGvna9WtGTlV+xvf8AQ9aNKmkq&#10;UNn/AFqcx8SfifJdeFdN8D39mlvfJepd/wBtXym3a185FAwRzj+I15X4z8NXvg3xVPpF7fxXGn2c&#10;wzq+lsJBMHOfMV/+Wg+avob9ubXPh5a6boreCLkNqkyG0vbOIiXCLXh/wp0qPVrGKwv9LbUJrhd9&#10;qrKXAj6AiMV2wth8P7bS3l180eZWtOt7Lr3/AEZv+Jvhte/DfTdH1fVb5dc0XUG+z2d5DdpcZIG7&#10;GzGcis/Tfhh4m8d/EHw/pOlwK1/dN9os7e0xEnK7iRngP/ERXTz2gufFV7pOpWt5Z6RpkCwyLCwx&#10;Cz8jg8hv1qz8PvHNz4Ruo9G1iwhbVZVFxpmrX0/2W9svLLBRFI3BB6FHryI4qaXP8Ut3stHr52dj&#10;eNOmpcuyPfPgr4y0H4Q6v4g8Lt4BuZdplTUpL64H2iUMmF+R/u/3SBVf4w/AI2/gDxLrt1rMnhHw&#10;zvi1bRNGmbzY5ZyoLId3Iavn6Lxhqvxl+Ndh4k8SaxFoPlrGiXjE4eOHAAznrX1Hpsmo65qXh4fE&#10;g/2l4YkuXlgt4z51qmG5/d58wrSnXVGrCFV9NNlZ7au2qXrudsJ+2i7enyPi+H+37s6deajHDGtv&#10;CLeO5ht/LM0auxBcp99hnbk816B4E+IWs6fDHa2epzW/kgsmoQsYpyhPqOvNdr+038MtA/t2PWPB&#10;cl7oEsmovD9lmiEFpLb/AMEisxycvxyK4G18Nx6HGlxcTW1xdBdps7e7QyREnBkz9woPSu+bpVIX&#10;umzz4qWHnZXNTVfGczG5i1G6uFuExcb2tXk+0uxyd24/8CFUrLRhqWpwLfwPeQygyxRQwkTJ6sh7&#10;n1HUUvgvw14j1q0vNWv9DvdUtWJaPUbdUf8AeA8A9RsPStCT4X+NpNStJ4dPvIbNDudZOdncFSem&#10;K8/2ajdLQ3bk/eZDp/iYNeXmjaTqN3qlq2cxXDlzHIp+Tlev/fORVT4maJ4g0n4YW+pO8dnDDn97&#10;Cp3sjNhlMg6nPQV6J8NPh/Zal4t1mJbp/D+uWNyr3V5CvmJIGjA4AGCB71s/FfWb/wAQatb+Edev&#10;U1SESGaBrG2FtHcxKcbmRhhHG3kfMK+fqzjTxcHRSdmnJaXtbXT0NXR56bc3q9jmfhy0fjL4dvp0&#10;sK2+pXMKJ5t0uFMQA+Yyf3z1rqfBV5c6rcah4O8TO66lpeEtWjXjaTwxJ6q4rlvCuq2PhX4iwWF1&#10;dzaHo90VT7XNambbjj95F6N/sVHc/E2zt/iDZaszWcljbStZQraymRzbb8Bf3m1n27upauvD4RKU&#10;+eN4Td7di4xpSpcknqcbq/j2XSviPqkTJZtbwSyW8lndOVkhjX5XjXHIz7daXwvo819LIukOtx50&#10;p2Wkjl5IeeM5HAH3c7qX44WdlrnxRm8QxaZNoen3yh/9OtfLMzx8STN1yCa5rwxq8k2uXEVxfWrQ&#10;oFaOVWKJLnnkgc17NXDwp0nCj8KRyQsnys9l+HOkm18Qot54ktY7yCGSKF43Eex8bvKJzwCf1r0v&#10;4favpXjSCS48R61ZeHvszI/lahKweQN8khQkneBnpXVfBj9nTw/498Gz6n9tgvJDGUVGVGUp1+f6&#10;djXmfiS2uPCeqyaXZ+H7LWI4g8M8Sr/r4RuBOSCN6+prwcRhnFU69WF4vVefTvoelG8W4R3X/Dni&#10;fjj4daB4O+JOr2dhr51LSkuBDZ3tkFbAHO4epX7pr174WeP9Mk8D6hpniaDR7xYrgQ263UXkyCMc&#10;hkfpu96+c/iHqkWmx7lbbp5JdJf9Y8IZ8r09Kp+DPENz4kL2DXcUOn3i7Z7bCO8wXocsODmvoHhp&#10;Yil7WWi/rQ5ZuMJcsdzsPiR53xC199LvfEUOoWdlLutbpbFzJjOP3jr144OKy/iv4Igs0VrPWYdP&#10;Wzt45bHTOovAfvyxue+exqz8WdEmbTtMuII5F1KCIeY0b7zJCRiNnA+4QeDmuP8AEnjzUfE0b+fe&#10;w/bEijVPMi5QKNu3ea9LDzlOKlHZHHKmuVpo67RviFp1vIE1XVFvNQa3EI+1b3JxzljyA1JrfjLW&#10;PiN4zh1G8DLY2oEVrBZxATZUdEPG9PXNYlp4eE2zS7rSpv7SuBCkElna+d0fIC4Gc1peEvDzeIr/&#10;AMQJ5iXUkEotLGxaJ4903UnCkEMB1pOnSjFu39d0c96jlZMsW/xG1PwtZXMWst/pzRunl3SfJagj&#10;lQi12Pw9fwt8R9FZ5dFj8RSWUUcxtpr42rwf89GQDkt7V5Na+EtPWDWkhgi1TZZG3uHur795HcCT&#10;O6MA9f4cdKv+FdPtvCNhqBW4vNJ11bcsnlqDIy57qcqQD1+bNefiaFKzlTdp3X5dbapGtKU4te01&#10;R7N478P2Wi6uujS+DGW31q3kvbKe1l+1edbB8iTcuNjgrg767HVvhrZfFD4c6fZaHocfh+xS0N3O&#10;2nwlXvJYxjyw7gjf6uK8T8P/APCa3k+kazrmrSt4ckYRfaoYCJ44uj4VfT3r67/Z/ih1EC7uPFEt&#10;5pMiSWlraSOkbZ6eY6dE968ic/q3JGElzNpaXavfXdKx6VOSq300+R8veH4/iP8ABL4gWE1jq0+n&#10;X13bvaQbly7hQr+S6/8AAvlNe9/Azx9fr4nsNX1OzF5ealG88Els0kVxHLJ8ruc58xQfvCrHxm0b&#10;TPCmoT+HNNvLLU76WBHe5vFSSSym35/dsTxJ8vUdqf8AC7xTD8PiNS1jS4GvnjaWzWaUxyOAc7sK&#10;MEnoM9RXpyrNTXtZcrT+7XdWOmnTSi7K6Z9A63qBXxBqmmyRCPVbz7PHFaxxieF8/M0iFvuk1Z1f&#10;SPFWga4mryavAdNtGSJZrv5XPZi688V5zc+M9J8YanqHiLUri807VVgV9OS2YRgOu7AP1rktS+Mu&#10;rXVtaPqHmXUlpvWWOZD85PRuOpU16EsbD3m773i0/N2bS663IUHotPP7uh1d18T47iz1zT9X0S3v&#10;Z7i4eS3vZAnlB1IbBP8Ac+XgVlf8Jtd23i3W5JdBNno/2Z77fAsclvLEqKska85z6DvXmWhX1xqF&#10;1PPBcP8AanB3xSKEwWO3GxuMH0rY1vwN4r0K1tdOm0510uaUxOY9+MEZ2qSPu5rxp1qtWPM9Wuun&#10;4tHTCmos6rVvAXg681rSkk0rQNIuLjT/AO0raeFrgyMiZLpIoOA+31rc/wCEhvbrTLvUrd7axsYL&#10;V9t5vEdsZdm+3AGQfm/nXlhbVPh3pzWemRC8ur4fPc3QdJNNcnaS7MPnQdVIrtLH4HahqfgDTr7x&#10;CztLCSwv43/1nYMw9uoJr5Svh6uMrzk42UdbXvoktXZWSTYN8jtfVkdz47v/AB34X0zxDqWsRaXb&#10;3cQQLIQ32aSM/PuODsBPQla7PxdoN94Pt/tXhuXU9N0i923eoyPcLKJpJeA+0djXD+G/DviWSa/b&#10;T4/L0qysypMjg/vJC2ZMN13d8Vd8O6INGkzr/iW3urCWIbtO0JZZPPRJMmJ8/KmOoFZ0ubEQnPX3&#10;/tNrRap6tXab0YRjez7dCj4Xvrew16RV0TSpry6hLyXeN7sVOAwyOGFdYbvW9W1e3js9TtrObSbs&#10;PaboV+zv5kfzeZEoI6N2q9q15o2oa1ps/h1F0y2hJaO6lt8SXoPXL9kFaCeI9Iid5Yohp8arsu2W&#10;JwZucFgD1Peoo0K1GsqVKsvdaTs3bpttex0/FFXjo/wKfhnRrW+PiG28ZCGx1GSQm3vN5wMj+BR8&#10;uM1x0mk2nhXxHDeXFhLq10jLi8mw42fyzXV+LL7SNL8QWWk2181/ZXSb1lXZ8qsP3f8ACea8w+I/&#10;hjVPDOpyx6/BdaVpwCQW0WlA7Lg9Sz7nPLCvZ+rxoU/ZqKvBtOS822uZrRvsyqdSEfeu9eh9EeCv&#10;HFlfaPJolxpw2yIWTcAm8HsB615pJ8OZPEmp3cUXi2D+0ZJJPsEAUh3jUZKSSNkDjivM/CU0Wh6v&#10;otxdauIdDmk81JPN82aOMllJfb9w57dhXusltol54S1KXT1uL7UbK8kltrqEB5Z0wpOCD3Fe1Vcs&#10;fCMasU+Raa2ut7K3W21zCSVJuUL+98/nqcL4O1m0iEVjpUV/Dq7HyP3LlUSSM8yAZ5q/L8VYfD2o&#10;WtwmoXSzWEpt7yzvE3x3Tk7ZMEfdBB4zXjOpfFePwmsdxoa+Tb3qSYnyZJIZTuGc9Qw213Xw78V+&#10;F9P07T9X8R3UM2rPbTXaTzYIknXl43J67w3FeLhKFSULwkouFnrfurNedzOVeDlyWuzrvHHxe8KS&#10;XVppVtbTahem3ku7cQQo5hPeNiuK9i+EltJBA1/cRmOOa3T5W5+teDzeJfDWueBPC7aLpyaTqw1o&#10;2se5P3a7+SHk6opVulewrq1nBrUXhZba+s711Dp+6EdvcBRktCwPp0r6zKqn+0/WJtSaStbu1sTV&#10;9+k6a0v+Se56nq8Fq9q8EttI0ZKiN40zyfSuI+JmtajB4Ya2vLSKNGG17jzAyrWxY+PtL0uEW9/L&#10;9naNC8TzSg7wOnToc8Yrzf4l6hF4p0ybVTb3E1zamJorGNMZXPOcd8V9bmOLpvDy9lP3pLbT1dzy&#10;8NRnCoueOie/+Rydjp+p6w8fhubU7hbqxk861tPJzHNZyDJlR/4vcV6qNdj+Gun29lFA81xIizCO&#10;4mAG0feP4Vj2unSSeB4fEVpd2M18EFzYT3z4NnsHEa/UcEVwuu+JR8T9Lk1K7tJLqaLMTxLE6JHE&#10;OpPQ4J6GvnU5YWk6sLqo17uz09W3rY7m/bS5GvdT1Xmd18QkddN1TWvtiaVDJZMiPIEI3E/Mp9CR&#10;0r5iv9f1HV9V1S9ttckWSONIp7O4xm5jB2eUpIOVx2r0HUdXvLia/wDCOoz29rZiHzYYppfNZiU4&#10;46n8a2fAHgK0a7PkQTRtJHHFdRrCXTK87hu7nrivKmvrE7w+KW68+p204qmmpbL8ib4c+Bry6t9M&#10;1q9W5W9WYxwS3VwHiaMD5Fb3Fdhb31lrmsW/h7+yJlu4y32i6hl5i+8OfauI8R67rfhXVZE06zS4&#10;t0YLMsLEmH/poqHlAa9Jh8OppwsfE+jwSATMs26SUtKm4fvFdm6ivSwsJNWitF8Wz06tXRNSSXz2&#10;9fM2NJ+Hl9cNYzalcDzIlZIJNnmSD0DE1audO1fw7LcW6ySXmmMD8nlCTYT6A9K37bxVZal4d/tO&#10;4f7FDvbZ8/IYViaN4hMqvfSq4nnKmKK4mCC7x2RfWvqnSw1LljTk7vW93tbqvM8ZVa023NKy6ab3&#10;6M2vBF8h082krIsiHj5uo9qwPGjWdvq8DWUf2K+kUobyOLJePPIGe9ef/Ef4jiz8W6dFpISNtSj3&#10;iXqVUHad69mWvRLq/vdMbS52hhv1EQgiaMMu8N/Ec9KzeIhWoyofyW1+ejXUtUnTqqqvtdPl1Kup&#10;PfatoN81lLCzW4IiVUKl8nuK5LR59b8H2/lX9080Pmjyfl9a7/R7XW9DuYZorbzdPkPlTQdZIefv&#10;e4rT8Y6fDrWmybSnmWh3kMnIrmngp1aft1JxqRW2uvW6NY4iMKns2k4N/wBXPNvFfi4xWl1qU4RZ&#10;jhNu3GT0q38JPENyul3dw8XmN97du/PAHWvHPif4klm1YaNAJo7MD956P9K73wHfa9Y+Cb2aGA2t&#10;hHIoklVgWY9OCK8HDYmssT7abel9vTdnfVhCVP2atbT0Pcb7xFFDZ3DLIszRpk7R0JFeFP4hn1/x&#10;FAryO2bhf3bGug0q+3eBNWu7h2kuJZin38uD0AHtXLeCtJuNM1+0S6tplvHlEu6Zfl8ojtXfjcZU&#10;xbp9mr/iZ4WhDD81t/8AgGx8YbtIdX07dJ8qY/dq2ZOe4HpWfrlol1rGlajBJ+7MRi3SKV3pjpWD&#10;8ZL+5bxdI1r5e62Ub9y5O3HIAp76lc6t4BiupHMc0EivujX7oHNcFZqpUqX7/kzsp+7GK8jt/FUa&#10;618L43bLSWbDft55U1d+EuqveeF/KlP76Fyn+6OoqPwUy6lompWSruhljEsbeu4VzfwmvhpfiHUd&#10;LZyzEF/yODmuqL5a9Kr0asc7V6c4dnc5j4yrDoHjRrq4t5po7rY8ax8cng1VGqSeMLCR4N8l9bDY&#10;nmdxjg5Fdh8c/D0GqR6XNPMLOEObeW5ZC4QdRkCvMfA3j6PQ5LtQR5iq1u8TQ5R1PoOwryq6jCvO&#10;E9r/APBNFKSin0sdp8P9Uv7Np4rgSrHL8rwbOUcHGSa6jWQ8f+nPvZY/kmXsw9cd643UtFGkyRX8&#10;Gpxxw3MayyRyS7ggIwfxrp9D1+yvIXS4uPtShWWOWP5/NT8evvSimlySfoaKoua6MG7vYfCOpPqD&#10;zW91pc0e2ZFQ/vUPQn6V498YvD9n4XeFLWOKPTbyRp4ZVb1HyRj2r2+70yCHdZPGn9n4MsbN0z6V&#10;wlxo9prmlXPhPUgzRylpbKSbgxnP3QRXK6sYb9zSSujwPTdZttDt2t7iKTc8hX7Sy8RFT7V2nhjx&#10;5Npt5JAw3We3mBV4Y57Vzj+Gm03xJbwai376zuFV2uF+RkB56V0PxZ03TdL8eRzaMsP2OcL8trKZ&#10;I3ccOR3Az2NctecZu6PIbkpHZ3ezWtPuLzRJVWYqrm1kY4yD1Fdn4P8AiD/YdhHa6uzXm1d8iyIc&#10;wg9hXgWj+INR0e9ge3DLMsgby/76juoPrXdJ4itdegC6jth1D7m9WOxSeQpPQmvPU5Upc8NDsjVv&#10;Gx9B3LWuvaf5sZF1auPvbuQfcV5d408Ez6SskulxJdRyqV8hunr+BFcva+ML/wAA3kk7ztHCyh/L&#10;6o46YWvUfBfxQ0PxTZyyxQwy3E8ZRrSZiCjAclCO4rvounipXlo+50RvJaK553f3OmSWI0PXIn+y&#10;iPfHPtMr7j2D55HevKvih8Pb7w7pt5AXTXNJdhLHqVmwM1nj5gRjtXt2s+AZtevEuNI2W94hbCzL&#10;0J64BrH1H4K+J/AIv7rUddg0yD7ObhreeMvDesOqKV4Rq9KEJte0hDbr+jZpUUPhm9X958w+HfiE&#10;s3heW3uItuqIQt0yoN1yF4EmX6OBV7TtJ/ti71W5uLa8uvs9oGLSYhnKZxuwR8/0FegeK/gtpPxK&#10;0SXxJ4CaaHWLNV+12UwOwE/xH+4fSvKtD8e6nYtNpOvWk11qUf7pF+1m3cOp+Qc8celdvLGa54LX&#10;seXVp8jtLY6TS/2gfEvg3RFs9L1U2+mR3PmQadcL9piR14yu9CCGqDwL4m0f4i+JLiLVJrXw7p7r&#10;JeyPfITbrKBuVFRcFFc/JWP4n8L6t40/tC91G8s9Ds4GDSQQoAd4HGOuSBXlWnR/br20gWL95tL7&#10;piSuA/A/GuyNOE4eZ5cnKMrPY6L4++LPCni7Wk1fwjo03h6BVVZ9OjlMkSSLwSknUoewrI+G9hqX&#10;jzxPo2h+ZLJvkCGNnSMeSNzEgt1OO1aXirOjeHrrS/tMPmMwm/dsEZ2G0Op9h2rlvA93Lp98J7CL&#10;7PeRszM8zAqY+4Ndjv7F8u/T+tNDmk06iuelpBY+FfGtwum2tpqVqJDiWaKTDgn72wknIqh4zutO&#10;uAireQLeWyhJIo1NvJbSF85xgB87ucdqoeItfvNQmt7hLm3/ALStmCosL7Op+QJkdRu6Vyk0E95f&#10;3L38qwszfdZ87nUdK5oQc1eQpyj03OjmeS1ijvIJT9qWRbSGzaXDsTyZAh52mlbxlcaTeBrjdazI&#10;pd7eZS4JBwAeox83Ws/U79/FWo6fe29tBY3GBCr+b8jgIw6fe3Ht2FaWkaLD4ot7trW0fy9Lh857&#10;xXzGgB+64eoeFjNq8dSHJ20ZptqVjqWppO0b2cjWu8tM5MNs2euOuTW/8OfGF/4Z8X3OjS6jYa1H&#10;Nvys1v5hhhxu81AeENcxZ/b7zRWtdJgS41a42b3/AI1xyNoPas/wh4Y8ZXniseGdC0lbnxHfZRza&#10;7GkfnJAccDFdTo0nS5WkEJyc9Dk/Ek72+sTLZ3jNavK3zMuD15xmvXbDQ9f0Hwi/9m+LkksUV5vs&#10;K3Eb/J8qP5cbf6thu3fT5q534veALiz+JEmg6VcyaxeR2gm/0i2GmOkqRbpYmjlfBddv97565nTd&#10;S01fDcdk9zJbtHHI5iWL940p9sdB71NSm60Ium9PkdUW6cmpbjfCun3mvJdT3EcMNrBMYo79shJ3&#10;6+WSByfau68b2sNnptut1d28zWzBp7rTYUjRS3ZXxkEelcV4N1tfAmlWF++7Ut9w1x9mZvMjAPD7&#10;0PRx27Gn/Fv4gp4u1+PUf3q28h81IlwiEjjHU4x2qJUas61o6R7idSKp3e5hXt1aNdyra39w2JDt&#10;ZsfM3TkCtWS+jh8OLbz20cjOzf6TI7hnyMgYH8IxuFcFDLJJqv2e3CqrD5PL4II5JqzbakL6ACcv&#10;5YlCPJHn5fX8AGr0pUOnQwjWuvM7bXdU0y5udHnydQVIY4pNMkhEaAhP4HT+AHpv5ql4k0rULh9N&#10;uLiRJoZMtJa2LIY4IwdpBHQMfUda5vUr+P7SsFu5t4YDtgkkfLSRnjJArvPDHivRYrDVLDXG1FVk&#10;hMJm09UynHCuHHIJ5yNpFcs1Oko8mxtzxqXTOC1dRa7LVYvOhY7lZoucH0z1FDQeXCNQ+1zLbgCG&#10;W2WXfPNkdQKgu4ZdQuN6O6whdsLzdHUH1HWtXTvD0W+w22+2a2bfNcwsZg6nswHoa6uZRjqzmSuz&#10;MtPDF/rT22padp0rRrMpMe8ScKepx2zXuOn+BtKuPg5qHi+XUbaz1qxu0R7GS6KSXKMcZEeOSPas&#10;KTVdb8P6bdRLdpaxi4MuYbUW8GcKcnaAcAdRVDUvE2mGCf8AtG7gksRIbuOKGI+TLMAoK8E43f3x&#10;Xj151a8kmtE9LXN4qNNPvYp6p4J8R3l9aQ3the6Za3DiKNbxBb7CRnBL/wBetW/Hnwx0jUNAtL6O&#10;zn0i4dNjyxssqySA7eievvWnrfxr0Hx6s1x4ie/8y0iMVjE3zpEmMIWIPRegzXP3vxj8K6SJ7DSN&#10;JuNQs5CrlrxRC7yY9EPGD6NzXNThmEnGUYOLj0W33t2ZKcdr6Hkfibw1q/g+yja8srq1hc/JPIhV&#10;H9AKwJZDcKNzv03fe7GvetS+NN9qHh7VrKy8FW01ndNGvn3EUlyIdo2HG7oK8avPBes+W9zFpd1H&#10;C4MyfIQAuccZr6/B16kof7SlGXqjlqU+sTDOrTfZijzt5IO0R9lp2mHzJnbfu8pS/wA3allsXs3S&#10;JoJlkcfekXHX2NdBb6KLN0S/tods0JffGwOPTJB4Ir0Jzgo6dTJJlJ78XUu5gG9W6Emtbw1qNzpe&#10;qieylRrjPMTIkgyPZuCKzbHQYpLrypbm2WFBmSXzeW9lBq6litrF58TwzQ42CVZcyc9AUrCo4Nco&#10;Wd7n1J8HvAd38c/FMWlwWdnqFw0xuNSudNuMDY3G4Idipz2r7B+Nn7O3hy1+D2kR6PZQTajZQq8t&#10;4t0qXEw+XzBtP3zX5l/DX4ral8NdbS7slWbewSazuEMkc0fTDYxX0HYfFTXfiMbbUbWDULf7Pbne&#10;1rvupLUk484RqOQU+8DXyGLwrpSanC8WtHfbXdI9bD1+bRb9fM674e+DNA8Lz33iaPWdQhvJ3S0g&#10;+3W5ty8mckxnuD0JLV81+INJ0/Q/inqtvF4i0/VodH3339p/a33uVbd5RJQ5kBbFe3eMfiGmraBZ&#10;SeNrXxFZ+GdKieGwg1j99DdXpRv3nlvg4b7wryrR2u/iZ4k0S+1Pw9baD4fFt9imbQbXyUjjHRmC&#10;7mflt/NbYWPsoznLa1un4HDVT5lFbnbeNJ/DPjez07xXpl4G1qaWRLqVYPKjR1CFIFtycJ/GxI60&#10;vjb4zy+NdUurxvB1lYXV5ZQQi70Sy8thOr4F7EDxGzfcYDis2x0PRdc0Xx79v07T5oYFRdK1eFJX&#10;KAHYBHGhIDtt3AvXit/BrGmzyS25dW8oKn8L7W6ZDd6VChTry5ZPVdH6X3KdaUY3SPp74GfFbSfC&#10;serDWNY8TzXl1p81q19pFoskb3UhwlvL5oPPy9BWZpfwc8NeEdOv5fGXi5tAvPsT3tnod9p0izQ3&#10;SkmONyRtcNjHFeN23jzWp9At/DttrB/s+9bzZLGzfylaRHVkO1f4x8+Ca9n8aeNbDx/8O7zXNegu&#10;NZ1XSrqKHTNV1/Vgmo/Zxx5D26cP83zA15eKoVcNUsnZSdnbV+Vr2Suz0KdaFaFpdDzrRNM13xd4&#10;g0/RfB1zCt/r8scM9tfxeRG853MDk5BVOz1x/iXw4PCuqaha3upQR6hZzPFMFyY5pVLKwRuhAPev&#10;f28VW3jD4e+BdO/4StLPXQJUWKNPOEXmSbJY3wMxPje4HTFegfHD4E+ANI8E22oaJb6Nd6MlsLWO&#10;9+2sL+5vCOJMbyoR65pZqsPUhTrQa5m1otdHbVtK66I4JYdTi2nt/lskj4Y+03NniN7iSNZOdit1&#10;xxyBTUtnmSVhIWjB3hd2dxx0rXu/D99DJqnlI9xb6ayRSXULCWNN3QeYOoqnf6VcaXOFaL7R5YDf&#10;uRu4619ck7JrqeLOMky1cubO3jRnLSRRDC9+PXH+91rK+2KpM7OG6ZbbjFJc6rdM7uxMjIT95fXj&#10;Bpto730hhWyVpHO3sKUYNLUz5jprDULS5sba/VUbULWbZJFIuYzGR1IHfPrXaeD7DzbeWJnkaFo9&#10;qxrvHl88tXGaTYR3E9vawRO0aMN7bsb3PBP0r1/w3a2Om2cQlD3kzEpIsfHIPrXPUhFK5Uazl7rK&#10;EPhjy4itnqlwsON/lsgPU1Hf+HzeW32ee/hm1DjZBMiIJOfnDEnIwPmBro21Wa3naREFvbuArxMu&#10;JCPcnk1ymmPBL5kckjTMZChn2Z6GsWm9UKMlszIutHg0+31HSodQeyhZfKkubNTIkuDkDA/hNZYt&#10;59PkVlaeS4QAPtRefcHPSvQn0yKHSrf918svzGWPI74AI7VzWqXVvpcgUsJLhQFDbSTn5RmojTbe&#10;srr5Gk6lo2sc54pvJ9FjjvDC0LCNd6RqClZD+JLS40y3a8ieFRcFP3agu8eO4ro/GF/Hfaff+a80&#10;i42hNo2Ejpj0+7Xj82pma0KMD13e/v8ASvQw9BTS01TJ53e56Nqot7hybVVht4wIoflzwT3PXPua&#10;5GezFxNJscN1L9cfVq6FfG9hq3hHSrW7S3sZrR1hP2WLElz6SSEnkY9Kig1GyupV80o1lCGHlQsM&#10;5HPzevPejlnTk0os0lLscTfzQaTcy28SCTqjyM2UJHpXo41yLQ/DdnblhDJJGXdGb77HnAryqGaL&#10;VtZDS7Y43kLN0AUDsKu+INa/tbUdqn9zDhY1VccCvSqYf2loP5k8yehZvrxbjW47qZg2SMpt4HsK&#10;7HSdZg+zKqj5Yv4W4GD/AHqx9J8JW15pp1K8kNvYxkrJLt+ZsdlHpVe3e3e4uJbVDHYljsW45G3O&#10;OfU1zzjCat2LacYpnfXFta6t4ensllWS4kUvAkOSrherfX2rzKGQWc5t5w8aoCHVW6GtvTNZNjqW&#10;1H2qhaJU29cnr7HNXtY0G21i3GoRJtWT5Q6/wt2ya44S+rzcZ/C/zJlUaRx+oP8AZbmK6tpPLY/M&#10;V3dOeoNbuiarouuan5uto63XyqXhACT+56DdWZf+FtSjVJIM3Sgc+Wgyg9CKxZ7GS3aLcUbPzBY+&#10;3+97ivUUadaNlLXutzTnTWmx2mteFI9a16T+yIJIdPQgO0zZT6LWbfaRbafe/Z8j90hx8wUv61ve&#10;D/Fmnqslvqkc8d44Xy7qFjh+20+lZtrpk+rfEW2bXtOvbfSzMVdbeLDbe2G6ZPc1z03UTcKjsor7&#10;yJK7utivoWrWfhe4e4u4/tEOx7Z4o2AyWGOc/wAPqKwHEk0Ylb/WZKfKPu7eea7nXvhU82qrb2uq&#10;Q/Z5ZP3ct0hQ4Pd8elZ2leCW0jVpPtDQXjPIUfqY2VTyQe4NVGvQUXVjLVlua5bHJyxtNB86jcB9&#10;7uBXV6Gmm6Toov8AUrndfTuUt4F6xlekjei102oDwyl8sSWH7kjcbiNioHfLBq4Tx3rGn6vJDLpo&#10;drdI/vXCgOWz7VNKrLFWgotIzjLudeL7UtH1MppUGn3E0+PMt/s7R7Se+f7tcH8RodSbWzd6pZwW&#10;dxOg/dxvnkcZxXpPhf4haJJ4a0mHUtQjs7qAbXl8p3kUjvkdR7V5R481g654nvbh7iO6XzCgkjQq&#10;HA6HFb4KnONd3jay1et2KL01MKMjcP71SLsZtyjb/s+9Qh+i/wASmpoU3Pt/hU17chFoPtUs3y1o&#10;QzCG6bhdrYwu37wxWObgbujdeFq5Dch3T52Xjhf8KyaZMjbttUW1aN0Lsqyb/m4Fex+HfGlha2kl&#10;pfmW180q0fcKCOGBYV4YZ18k/P8AMf4lHFeoR6xZeJtCaDUgkOyJPLuYYuIwBg7wteJjqSlytoUJ&#10;NPQ3tb8c2GmzPFNFOyuNvyoOQRyK8o1GXTvt8k9vC8cZYsqM28qCak1e1utFmZWPnKVHlyr+8jde&#10;xBFVHihvERkk8lgP3jbThs08PSjSjzJ7g5yvYWB7aGeNnjaTBb7zfex2IrSv5tFuIy8VmtqxG0/N&#10;5vmZHQY6GsB4ip2keXUkYKjZlI5CP59663G+zZm5u5oHUbSNTKtz5bKNoWRSPpjFQQ6wt40gggup&#10;lzxt4/lVW8j0yxtY53FzcXnnMDEygQtERwd/XdmtH4Z6lHa6zKj/ADK8e4RN0z9O9P2MVBzV2aWV&#10;rnaaJa6vqelR2ur3iWOlwj/R4mAMid/lFNDaX4fhMFrbiTPWS4bLjvVfXdRSPYk8qLIcK6s2Nnbt&#10;XJXF/HdXH2eJo5mUD/V5cVlGndadQTclqdHDqRk1KTbGkk0w4+bkEf0pLl4tQsSilFkwW8r0I54r&#10;FsNmmo942JGY7X+XnHeqU2pbZyyuzf7TN94dapUnfTYl2I1zpeqi4T5VY7X+bHB7Vfmvp0meaKBZ&#10;OOd3IbNZ95NEzHaiMpByqqSQKC89xF5qkru6/N98itbKW5UXqU9Vla4meVk+bsn4dKuaVqVr5RWa&#10;1CshDebCecd6gubCdsSO6LH/ALx/QVRkukhjMUCNtb77e54rXlU48pqdDc65omoR7JxcbRlk2r0P&#10;tXOXFrH5++KXdHncOx60zT7JplRn+72StadoLVJWgXp/sjK4qlFUtImUpO9infaZLcSzTb1X94WM&#10;bZJGOx96y4b9VYrLtVlb/vrFbkM0V1PPuK+cw5+brkVVvLSGQJ8iLvH3l/hFaQlZcsgTS3ICySKN&#10;q7mPzfd4qG4RWY87WOPmWopLaS2TYsm5e9P8pdh+etFa4WIm+UfKafEp2hGApd0Ea/I+6ZiPu9Kj&#10;mYySkLhVUVerKNnSrgLONpVlyMqzfqKu3ltDqkRVo18wk/vV4I+tZcASNeo+XqzNjbmrNvPuTp8z&#10;Vg1rdGTbRlwQzQl4pJj8hK7Vc8mrsXlqkasu1U/2uWqWZImuuiyQrjPX9cVMHgt4HZPLkXAXcq5p&#10;uSkDbLEEkjrtRDuzz2q7bWzSIZnnKqoCqtURdDaHbLfw7ttQz3TSOY9/3vl/OsrMTSZJf3kdrD5U&#10;RLSbvvKaybt2kh+Ulmb5amNo0a72AXj+9Uc0SKoVjtyfnZmzu9x71tGyJilcybm3aR93+s/2qgQ7&#10;fmVPl71qXMfmOyq/7njHas2QJHI38NdEXdWOqLNG2uflPzFd5qG/lXdHExTzCNxanWMHnXKRN/ER&#10;WtqXh2Nn8/ny36eo+tYuUYysyE0pamOl5BJZSJP+8YfKnvU2m6bbXWm3N693HHcQnm2brt9qZ/ZL&#10;LL55kSaNeT5f8A9xWU4/euq9jW6Sd1FnQpK10M29WU0kTfPtYfeqbCs/zN5fP96pbxLJYbc2skkk&#10;zA+d5igAHP8ADW1+giCMeXL833RRJFu+ZfXn5qarinbBto1vcljIrcNUuVUfw+y1HIHyOaTytqjc&#10;e9DVykyQoZG6fe/i3UjQjed1WFjMalVIZiKPlhx8nmSY+83So5n0B2GJA7L83yq38W7tViGFFR9p&#10;3Mn61XMbTt13VLbTCzMnO7I2/eqZXa8yZO5M8IhiTbjzGNVeYbg7wJFJ25qWK5RZQzbqnntvOhV0&#10;bzGX+JahNxepNizE9utmXX1+7XTeD/CMHiHStRun8W6ZoXkAv9hvZpBJdY7IFBB9q5fSkSFJGlRW&#10;Ufws3em3FxIzI8r7c9fmzXPODknGMreej/BlJqLu1cAv759kjspHG6rBmS3t1Z3P2zd93b0AqMMI&#10;4Uf7zKv51Rubl7iWVlA+erUeYqC1K7yiaV9wLMT8rbulWIbSRYXlaKRo/wDZHQ+9a/gPwk/jLxTY&#10;6WLm30+GeULJc3TgJCvdj9BX2F4N+Hmi6z8PvF3hPTZdPuNIMEkVpf8Amgz3V8pUxshA6N6VwZhm&#10;VPAcql1av5LuehQwsq+x4B4e8Li1hudR3u0MERIZcIJSOBXcTTpptmWyDsUNub2HPPU1i6zd6Yml&#10;aVbxSIsfyzTbXyN/pmsDxD4ol1qYaXpCiS6kyskvUR+49K+erQqYyUb7Ldng8s5wu9iv4z8Z3euS&#10;R6dZZjZwGfyT0Hp9KbpkVvZ6OLWKKSSZHE0zcB3wexNVbbQZNEgG4Bpnz5lysu4SZ5AHpSwpeXSb&#10;nuI/L/uqCePXmuxKnCmqdJ+6vxYnNU3aOxsSTpOp+yo0i4KhJAQWJ7NU8FuWs7cRBYzNn5tozgHp&#10;mpotUabw/b6fM6SQwb2idQBgt157g1q6boME9tbwWDJPJsw6zDBwxY5WvMqVFTXvaa/1cwqJPY5+&#10;/sIL5bi3ltmj+QOlxz+7YdRj0ak8B23iuzvtK1vw3HGLqCcvvkVPlkHDZDgggV0Wp6cGvYLJDu+Y&#10;Kjf3ifr6Uvh5INF8Rahpd7czx29wC0f2UpIfOB7BuMmrp4uSpNQ331vtszooTTai9g1Xwtf6hqsu&#10;o+JbSO1WT5vKh4edQeTFnIrzjxRYWVnqlzb283lxrIHgl3cGLGRXqHjrVdVsIX0t7S/s7SNhKljq&#10;Cf6RHJ3Y9xnrXleo2S3COyw3bXSSfxJ/OuvBSqSlz1HbyRVRpTcUVYPBN5JYm6Z412/N5e/kjGci&#10;s0XK4C7W3LnY/t7itexaPTI3e9TdIylY4LjeAmehrCuFVpA8bbd5+8vTgdK9qm5Tk1PXsJJsiv8A&#10;Kn+L5gH+Wokvo44j/tD529DT7u+ZrQIwRlT5g3fNZaI11MkX8RPG1c13043j7x1wi4q7NG0im1ie&#10;KG2i3TElRWjaW2o+HL2K4jikt7iPlHx6V1HgS/m8J+futo5JpDtKSJnIro38Xta3czyWkKyuREWb&#10;qgHHANePXxlRVHThBOPruclTEK2gtl8c7T7I39q6WZbrje9pLgSev0rl/Fun2lzerdaLeia3uoDd&#10;jcQNgHBjI9RUXxFuEhtEllSCeO5y8EsKeXLCf7rdmWuDtNRbzJfKVY2miMTheAR3Ip4LA0kvrFBc&#10;t91uvx2sXCCqJSOy0SS6j1CKJozcRyMEeBc/PntxXR+IvCBjtkntbaaxj3lZUnToT6N3HrUnha91&#10;B/C0DJbWvkQQsI7qTAcHOcDuWz0zU958S5m0TypdOtri6jwp+3bwn+8ACPmzXFUlWnXXsktHZ6/i&#10;0c9SMoyVjFsfC7rFKsrvJNGA0fkuBkn1zVWPxdeadizez/1B3hpmy6fQ1Np/jePy1S6X/TTJwsP+&#10;r685Jqt4y1W2uJx5EcMjOFd5YySEPpW8YVJVOSvG6EoOXxIr61rv9tGHbGkLINvmKoyx6nJHWsy0&#10;KLcJ9s3NC7fP5P39vtmktbd5MeUh8zlt3Py00O/mRGf7rttMnb8q74wUFyR2NkuVWRo3hsLfUo2g&#10;uHuLHKr+8QqR7n3FRavbaCtj/oFzPcX3nN/rIsIYux4/iqneqPtHkRFFwWXezVveCNX0Hw7dXb65&#10;okWuRywbIY5pjGY27Nla1hFpJ3f9dylscvGzrsTPyg7asLK8f3W/2d1I7pcXEjqi/PIzBV7A9AKI&#10;k+X5f/Qf1FOVmyXuNu1EjCby1h4Hyr0bHtUF/qVxfO7SybuB+lXk2tY3O6X5gDhVWoUSNbAXEtwn&#10;mFyn2ZlO9eOp9qqD7o0imZamWNv3b/8AAevWtCxt4sCV2Tjp3BIpFhiadNh8veB937q/n1rSWNNw&#10;iaQMv3pPL7Y6YNXOd9ENs7C48f2174dWCJZ9KvrV4/ItreXdayADDlgTkE+3WuSn1q/vrxrgzo0j&#10;gf6vCjPsFqB76Kb5UTbn+Hkmq9nKbe4O4hY3I+X0rkjQhC7S3Etya81F9QQJu+6PmX1x3PqagtUa&#10;JgsV4YWPynbkHFXLY239rQ/xfw7ZOAfxrX/sWJm2mVJOAzv179uma0clD3RN2NfSprjXECalcWck&#10;dnbna82Q7gdI1ZOc896yb9LXTb68t7iE/aI2V0ZZQ6dM430yHRZ47jfFe7WYnCrF9wVQv5rZnHyH&#10;7RESjsvMfsRXGqdpabeQ5SUl5kM9z9okL4Xbj73T8PeldlkjKK25v96osLHja37ypBGI0+b7uA1b&#10;WS2MrEqMI1Cv+7x/EtXRqk0LGKK1eSHbt+6HD1VjlghLlyWXaTuXkDPTrVC0S4jl823me1kJ/hbA&#10;PrSjFSvcaibFgXuPtF1vhh2HbIqgjH1FaC6oFuRL/rJIlGFXlPy610Pwy8S6MbiSLXb2CGQ/Lbvd&#10;WgmtyDwVkIG5PrVLVfDcGqQ3WpaPZGKztpxbTyxzLJArtkptzhgp28GvPlO9WVOpFpLr0OiUVypp&#10;lv8A4SCJrCdLcvp8L7cN1HXoc8pikufIjhSAaXbQsgOJWlI35CjJHf7vFc5qsurQlHaJ/O2hTdY/&#10;1ijp9axJDfaoXVZJGX7x2vx14rSlQildPQyvy6I09QtvJkkVvs18qfMHjwee/NZb3Jm3JKflX5Qu&#10;3oO1MgsZvtflPu8sH94ueB78U/UhpcdtGsD3LXX3mWTAT6Cu9LZXuVFWRmzXjqAiDapHDfWp9Ohg&#10;vJv9Jl2q/wDDu7iovPeTCLGv+8y96IbWXzVlMZ4IzW7so22Y7l92SOX7O2Wtww+VTzU0Ok/aLwra&#10;XJORkdsn+7UstmsjCVE3Kx+92H1rUg025h0ya4tbT7UwIzLgsRj0FcTq8qVn/wAOSm2znJdSltpp&#10;oPM3KT+8Xtx6j2qrJiRPkz8x5qG6mFxeSyN3Iz/tVY02zikmfzbjyVUbi20vurvsoRuVYok7TsdP&#10;mU+5FV5rf5/vCTP+1WjLHDKnyOPkB+73Ap1nD9suVWEKrNn5VFa8/Krl9DPa1aFvnVm2jlamZNqZ&#10;f7v+zW5r3h1tFFozyRt56Bwq5zg9Cay5oSuZP4WBWojVVSKkiLj7+7a+ghTYirGu4Ltx0qCXSbpb&#10;Lz2jMcf3W4qSxdIyFliMm4it291i5m0Z7Tyx9nJGHZSX9uazlKVNqMVpcNEzDsYfJjRjjcnzfd4G&#10;a3rPxFeWOn/Z1YclsNtBODx3rkkvpi2xU99qr0rbsbt4/lWJJtpG9GXO6pr0ub40mKStudV4T8Va&#10;p4bunliBuLXGye1k5jkTuDTfEEelahMl3pSNb2M/zSQXHJgbuue4z0o0eaLXVkhOGkXO9VbqB3A9&#10;q52bzdNuymdzIStefD3ptWtIXM7WZ12mfY9HiP8AxMLaZZlyYpIjKAR0+lWLvUNCbHlY8l/l8ryT&#10;GFI67cGuZ0c2tw7/AGoed8u5FV8Guh0fw7pN9ppSz1HybrkiK8TKPz08wdPbK0prl1bdzRO6HT29&#10;xpMBewvAsLHd5f3QhHTIPWsg6bc3WoJuaeOObrtYncPQFadq9tJZ+dbm5EMmOE3569eR2rCs9bvt&#10;Fv42R5GU9flOwilTpyknKDVyVK71OjGuNY6iY2M0dvGoRFkHQD13Uy5uocpLLcBmID/MvT6YrktY&#10;8R3WoXkksvruCr0WhNSgurjdf+Y0LYZ1hwC30rdYN6S69SnqdhperjXDJbof30ZLD5uXHtnFX74y&#10;x20sqIFkg5CLy5Poe+a8wW7C3JaItw2UbPIHauwm8Q6hNo++9vW2uCpaQb3f0FZVsG4TThsTy2Nq&#10;LxDaSW6TSGaPC8tH+8C+wzVxfE8E0TRW9zDNbyH/AFVxwcHqAD1rzT+0o2z5UjxsQPvfxZre0nVd&#10;Jt9BvEltriTU0Rvs1wso2Rg9dykUpYJR95Jmqkij45kttP8AEUtrZCPyYwMeS52c89KqRXhkUbnX&#10;kbj/ALNZv/ISu4nfb82MvtJ6dzWrBpk95FK9vbPJbwD53UHCA9zjtXq8ipwjGT1S3CTu9D2X4Vft&#10;D+KPhjplnZWF7G2mxyCU6ffRJcwGRSrDKP2zX2D8Df2pdMWy1nVtG8N2Hhn+2t8OtrGQtpLcnpNF&#10;Ec+SNrdOlfm9co2nk27ndlB8y9GNb2g6tqdrpdxbwSSLbzN+9Rfu8eteHjcB7aDlRlyyfU7KOKnD&#10;3bXXmb/xG1GKTXb+1sLm2kj89kRrdcBo88VR8PeDdU8QXUr6QZriPTbY3OpSR9I4gcbjmqEGmw6t&#10;cLEqbZHwgfeK+xfg78P9I8F/DWWwu9L03XbPXYil+8kqlzjnaki4eMrXBj8xoZNQjzbvT/gjgoyk&#10;3LY5f4ZfBnWNd0Ky8QaNZ/2xZ3EpR57U75oJh1RwORX0h8I/ix4h8OOfBus3Z0rTLiQ21xNMhPkg&#10;8HIrnvhZu+F4WTwTcvo90pPl2d458h29D1zXQ/EzxNoF94G1bxh4vkltfHVuwnk04xtFHcqQqgwl&#10;eAf96vzd4v8AtCr7TDTftE9E7RdvJ8yvfax6eEpwh+8pP1vqvusem/tNfDsfETSdDn0ex1KSBI44&#10;lv8ARA01uQeAvlnmuA0P4yjwR8MLS203TNFuJvDkrRbzemOSYEtktFt6ofvCtT4ZfGfWPHvwZurX&#10;ULmPTdN0WG31C6a1zHcCy+9IySPgHyz1rwb4n6/8P/F2ox6l4Vk1KS4uI32XVnbvcTR3K/cZ+zrJ&#10;94x19LUm60lV5XFu19Fa/VK19E1vuehKqoQunft38rnj/ijTdV8RavcX629tJM11PcpFpaJKE8wM&#10;cog6IPSqHgTxdL4T1iLzJodNaWH93Pby8XMZG0hnHINN8AeJte8EfEb/AIS2/sLy1W2ilSGNpvs5&#10;ilKcFcg5VTyRVZrOPxTHBrB0zUl8TalqLSy6tIoh01g24BY1AA3M9erOmuVwqWcLbr8j56E25Xiv&#10;eEufHt59qutbl1K5uNWlk2eZcOJMw9B5m7JJ9D1rpfHnxifxV4E0HS7Lw4qrpd0st3rTD7S/nN2G&#10;OgI6jvXfp+xt4y8S64PCslhp2ka+tqdXFq1wkn2mA9I81o6b+yz8QPEnh3W/EVhc2Hh2LK2lxC0Q&#10;thujIiMRBGMrXNGlhasoVuS7je3ZWVnt2R1+yrqLs/6Z4DpWtW9ncWc6SRXi27M6SfZ8Bxn+Yrqt&#10;T+JGr301nLb3moXGuW0zK99eXHSMpwFB5TA6EV6n4f8A2OIFsYns/F1rq2oSSvY6jZxo0awS4+WW&#10;OXo681oX/wCx1qOj2Uumv4oi/tBm3C+W3JjgdR907AW56cVy4nMMBGablt1s7a92lZGMcNiLbfij&#10;xbRdUm8V3NxFqmum4Ug3H+kM8kjSY5Kk5P1xXaXnhzS9BtNJbVrs3n2mzLyNDKEeHd2Ab74NZ/g6&#10;y8Y/BrUbTXJfCywwvco+7ULYE+bEcjYSCUBNcR8V/G3iL4n/ABVv/E39lr4ZW9zbm18oCOKM8N1H&#10;Ga6aThiJNwkuVddPu0Li+SmnLf5ljxcl9Y6npmm6NqDrp94NyLCxjG0Hhmj7EV61NqtxeabpGh6R&#10;ZXt0yTJ5k9vKZHnk6dAOfvVf+EXwS0PxvJIt/ax6BNBLC2n6zf6mY7ee3j2iS3jyNvnOTvDvWz4S&#10;g8V2Ph7XNV8GeKvL1rTJ5JY9I+yRu80OW8yQS/31+9gVw4h02oRVuv3nVSpSu56/12PX/hlpt/J4&#10;sj8Sy6NDpel28UVpqcGnRPGDwEbeGyea8x/aF12xvPipay6dcXX2DR5zFb7fmkjTqQgHUVmeDfjz&#10;4vXwzqEWu6zfXF1rcKQ3LXW13njHRiAAclO9R+D/ABjp/wDad/b34spmuyLf98gLopDKWyP5V4s8&#10;LGk709XfV2Xpo+1jvnP2sUloeW/E67i1KSe7sriaO1k2N+7d40ZBx9w8CuKt9Nt7iwjuBf3a6lHJ&#10;skimUPA/faB2Jru9Rnl0PXNU0i9tjEtm8lvuuMJ1rnrfTR4F16x1HUUXUdLugkqPMpG+JflPBwCV&#10;Py8V7eGrOFL2XXp5+R41SnJy53t1Oq8OfY/FmlyQ69q8FndpHLbRq0vmJFz2ViTk9sVBpuj/APCF&#10;zRXUpGsWdyDa20v2YokPGU3Y/i+tcVexrYeKdO8Q6deGO1W92xybcSMU5QumSASOMV9H6xomo6x4&#10;k0bWtLGkR2etMivEqA/aZJBgiUNwB8u0VThKDu5XUultvI6aK5tVuip8OfjVc/CkXa2r3N5CZ9lx&#10;Zx8pbSMMleeor1j4R/EbWvF3iK4+ISxJpu9CLmCxj8y3tYOImlli/wDHjXy5480LXvBPiPVNXis7&#10;nQ5Lm5P9paRqCAT2bR8uqE8SK45QjqKdonirVtH0y7fw/ezW7TD7Q9nG2I3jz84yPUfwVdbCvRRl&#10;s11e/wCjPQ9tdW8vwPRvjf8AAS08Sz3dzZXthO0LzXHnKzRWs+HziI4ILMOgNfNfgzRWvr6/3Xlv&#10;p8iE/wCiybwiHrxs7/LX1jD8W9DvPh5HpGnaBHY394WmXW7WUxyxYj5Uqc7x/CDXjWtfB/xHaw6B&#10;4huNMS30PVY9qXOhgFJ0A3EYQnY52uSDVYepKjTdJv0308tTnqXnO9rnqvwfbSbr4Z+PrufV5rPV&#10;m0lNPn07dG8l7bSP85R8HNedeGtNtYNA8Rxym21TwpZx70vLi1CPIBtBkj3DII+6cU74fy6P8NvE&#10;p125t7fxToNs5mbTZ1aNzCxxtcH5QaPiD8Q4tRguv7O83SfB800723h6ScyRxiQ8hRXLUVRw5aPd&#10;d+93botNCubljqdN8IfGGiLqU8knhex1yLREe4VNXuyGeA85Rl7L1FeffFHxv4Y1yx0vWfAWkXfh&#10;PVH1WW41BbbVTNaxgjbHIpPKZPUniszwbBZ2/wDaMum6obizeJLKSWSEo8MT/fxjvjgVtfGDx54R&#10;0sw6DpXhfS9KZYXzPYxZuLoOigROT1GfmrvoNe15FH8OnW99TnlzSo3m7f1paxlfBPwrZ+INWu1v&#10;LNIY0j3iW+zG05Z9vBHU/M5Fd54t+C+jfDzxDZavp2vLr0Kyr5ES5HlknkNIejfWvDLDxxrfhWwu&#10;rO/PkzTRRywS9UC4wFwP7v3SK7vwV46bxRDJp91KZI4IJQ91MT84IXZGyeileD1rzsfhsbGvOtCf&#10;uPS3lYdKpRdNU3H3j6s+HnggfFJbLTF1RdEh2lkIm2vHKh/gYdzXl/jDw3DofjTXNP8APMlvo8qp&#10;NLZypGJ+xGB1YfxbP96uI0HxprPgHULa8iuF16xv5F8j7KuIAw4Y89Gx1BrrfE/iCbUvD8sV/pU2&#10;m6lFuR/tj+blW9MAH8eleVQwssMuWfxN739Fa3Sx6Easal/6/EZYeO9KOq2yWuh291IhLhb6J7jy&#10;iOcn1/vV6RDrGi+KvBOs3Gs319/wl3niKJFGLYxfwjPb5a8R8C28+n+IbN9RsJZIZsrBPNvOzbyi&#10;qE6ZHUPXuF/pb6xoUtq1xDpMzTHzVVkP2lB/qyCvQnoa6K8Up8vS36WOuLbjcoaTpSalOYtLR/OA&#10;Tz7u6f8Acxk8CPnOCK2JvC8/iDwvPqlncpfaPo9wA98t1++jl7gpnnB6Cq3hWZbXz4LSy+0WcLb3&#10;kmYgJJ0x8vXbVlIdTZ7b+yNKt4bWwDN9pjZEMrMe+M/L9a441XShLS5q6btcxPDHif8A4Reeznn0&#10;+W609WE0TK3m7Gxjc3ByB6V9beF9c1DV9bVvEC38vh6NRcWc9/a+W3mEcE7e1eUaF8FLv4iTWl0f&#10;sWjXQgbPlSnfvXjJA/vV1My+Ovhxp1hbQ+IYmgVfktbomUMDwEbPIFe1gpulBYiakoXXo7dGrq61&#10;OeaU/dVub+tUM+MGo2zeP7K/uLfTLqFbF2jmtpcmOQOoBfs+abbNdatPIsVyt4pw4g+cRqWHDI/8&#10;0Nc18Q/HsMvh61vI/DMFhqmikPIsS7opA3DgEdVxR4J1m5mF208q2tnfssS2yth1j9nFfD5xUeIx&#10;k6imp03uul7bNaPRnZSpyjTUbWsesaRZXraRfwWkMjLNAFlZcMUcdSOACK8sm0yOz1BLfToPs80d&#10;1ItyscvM+ejLnpj8q9e0rxTc2yrpMzyWUcCiGCZowyTRAcBZAOuOua4bxZ8RtI+HLWsVtqE9vI6S&#10;easyicI3VCUHIU9Plr2MRTwlXDwUKjUYq0lZXWqdoq/dkwnOLldfn23bJ/ClzDfadd6fZ6ol0ts+&#10;YhIFQibGGYSe3cVk+MdH8P6HdWd0Li6uJubeSWOXeD3LKjZx74rlPCPiDRV8PLca/aw2eqtPJ9g0&#10;y1j3QSRk5LN/310r0U67Hrkl3ZQadbapNcHekEMqIIdiZCnPzI3p8uK8unjvZ4fmfK2tI6t97J62&#10;T0sTe7Z5vpmkw3GsW9zpVz9jhmDvH/a0qIjRqeIyxA7/AHTXNfF/VrPxbaW9/Z6mJNYiMiDSmuHL&#10;iEDggt/davc7v4fReIPCkEtvbNNrsZNzFBcSocSEFfKkz3NfLtzZeMrXw4fFfiPwi15JbQvbSPDK&#10;I3j+8Axjznj2p4abqKPNR5XKzvdeqt0duva5n7az5exy+j+O4tH1K4tdZthHaysv7+NhsQnb/PbV&#10;ptc8nxEJ9E8TG6W/U3FvZqvkwwuBhi+OMj7tcNYaPP4q1TTtE04QyapeL5SPI/liVu3LcE/Wthfh&#10;xpHw/wBCfUpfET+IdWeE2V5pVranZYS9SHl6Z44xX09WEKUbX1/4Njk9rUm/ImutY/svwrf+HLi4&#10;VlWZpbO8x51sS3PliRATGSe5rItdQt7fwrNFcNfNqiXUfl6euDC1seoYHktv9OCKr6hoOn6LqM1t&#10;Lqt1byTRJKjXSYglRkV8MY8n6EVBfWBuLuCwe/mhvMRtYTw828iHgnn7+D6VVKFOceaW3zMHN859&#10;G/D2+8Fazr3h/wDsy3udN1K2ImXw9ptqXMkhT/SPnY4IH3gO1d98a/iXq3h9NB1IabOY7f5t2V2Q&#10;uDgkd1ZhsOOleI+Bfh94r0zSRqFloVzqKWIaZLqzyjRknOeeoz1rYfU7vxFqN3b69p2uQ3U1u7xt&#10;b5wCu1yPLOR06GpdZRjywdk+1tddLnXCcvi3/wCCddr3jdvHFw9vpplutQuYRNa3UI8v5cbyuOzk&#10;9BU817rtx4W8Nan9ruYYnhaG7vIdmEuRuJV27EpziuJsoL2x0v7Rb2/nLHCVePUsxfd3fiTiuS/4&#10;TCLVPC0FvBpkWjyIGuzFHLII5ucZWMkjfXVKjUh79VPyuOWJS9TuNJ+JA09Da3VtJcMmoCLyo1JE&#10;qt0KhujGvQdJ8T3dn8T4dR083dhZ6i8cEDXCGaOEA/P87Dv3rwSy03xTeCzurXT7iRbuSP7JcyK5&#10;aZQ+35PXHavpO38LWGg6tPFb3ty1rBH5ytddYywyQenOaxeM9jFOHf8ATc6IRc1eXU09V0vTNF1W&#10;41LVtPnkklkZfti4PbgD29BXBa38Qrb+0dLsobm9Wz1GfL3MMpQRMO6oD8+PSuf+Ivx31288PaXp&#10;V1arHZawmbXVbWb5P3bkbmPPzL3FW/hn4fuNc1G8v9Xhs/E0mmKq7objyJyAFYFJOBux6V11I+0V&#10;qS0f9O9rmrlbfc9G8AeGR4U8Upq2rXb+JLad2is7lkIa6z2YHkP6Ietem3N/ruo6Rqtjo2nLb22P&#10;MSwn4uBEe6g8feHSvnLU9N1pfDer6p4WW9az0+7LfZpLgme1J+eP6getdqPHnja3Y2GrXMMQu7aI&#10;zz/aYZpjvHJjYHkD0HIrpwWLlTpSUk1G/T0tu+lzkrJSmrWbXf1vsh914ttodE0V0WWXVrO8L6jp&#10;MuFjlVfQdSRXqPhHW9J+Id6Df6VFZrpv8X2r927kdBH2rE0v4Y6TeeAYdcgk865VXaSS4hSTruU5&#10;3cg18s6lr2o6P48SwTUZ7fQZ5gpWOUA5xjILcV2wlXwjhKpFOMknbTtoZzlTqpxi3dO19T3qS9i1&#10;T4q3v2TT0jhZDbxpMpygXafN4Fez+K9Zubjw7BHDPbTTXCKsSRMS8kmeAPQ14T8NfCVzo+lfbLy7&#10;eTWJJSnzN8/lnqVkBo8UeNLiDxZp2naRJODZumQGGc55P4VX1yVCE3U+2bOgpuLX2Tq5PG/ieJbk&#10;6lc3EckcwijikURkMOMkCuheXUpvCMmszaosMk/mRs90SIUI4G4itXwhpVj4onu7nULsyzxOM7yP&#10;nJ5ya5b4pfDG91qHU4tMuIGs7GEzSQNNt+YjIraOHrxg66bnGWyu/vZDqUlJU9IteWnoj5/+KUH9&#10;kXs3lX32+aF0Z7i1lzB9V77a9j+FmspceHbJZr69EjkvM0bpIkkf/LNgOzV84eJHsYb1IDbxxzW4&#10;WLzY2fY5bnPz85xXqvhy7tbHwVZWUN7JDfLcs73O0BEj2cdOcivIcnSjzo0p2m7Ht2j3EI0+3n1i&#10;Q+VdX5Jk27HOOASK6/U30nVtat7+ynjkmhTZujOd4P8AhXgfxL8RasngXwksd+t3cOHeadnLFlwT&#10;3rZ+CkiXlh9vVztSHnchHNenQxXJFUeW6dtXvtcynS5p897NfccZ8UYZdS8ZXb2oPmJKM7Vzu4xi&#10;us+Htrc6h4dvZmspNifLPLjEYJ9BXm3i7WvsPjLVE+0x6hul+/ZsQDnv+FdX4D8cXkKx6TExjs5p&#10;QpEj9QO5FcFKV6nNLz7blSk3KyPetJTQrGzsI9PhjWbItpZGJQ5KZyR3Brmdb8Jp4P1m11aBrePz&#10;rgq4z8+WHQjuK5KHWLv+0ri3s08uO2uI7gybeoPD81L8Y7j7E9pqixtcL5QxtlwA4ORXo18RGtRb&#10;5FeLVrfn+AUqcoTXvaPc6v4o2K6l4K1ACL7R5QFwsSr97Havlix1CTXNSFr5EUMybkdmT5/UYNfW&#10;1hNHr3huJlz5dzblTt9xXyLqVrLZ+JJIokf7RHmJGX72c4JIFebmMYyqRlLqjZaQa7M6Pw9NLDLc&#10;addmO6sYYwrpt9TUtprH/CP36WaSMsiHfarx0HY+xpuvS/8ACM6m2jTm1mbbslnt38xChKkNuFUv&#10;sl7r2kPLFGbqa1YpuhV48hTwQf7wrg9rGD5FuON5Ruz2ibVrbUtKESW7RyYDfvOqSDrXAa9Zalrk&#10;CPAGhvom2hmUDkVa8A6lfzJBLfyG6a7/AImT7vYyNV7xJZyw3BvbOISeVJ++SNeXxXBiptJVJbG1&#10;JqSsjzP4l6XfX2lrqy2Tw6tZnyru3388cbsivPrvVV1C0s1uhK0gG2Dag/ckHBJJ617FNqPlzyXj&#10;tutbhts0DID8uOoPtXn3jDQrXwrNLPCkk1rPGzWkiqhSN/U561w08RTU2+jMq9JW5yhq+q2apB9n&#10;PlzNGrlmiGPYkkVgXGpSMH3XPzLtYKr8/L1xnjOaxrq+t7o4vbx1mTPk7VPzDPqOlUbDUmsbkpfP&#10;5lvjbI3TBzwSKJUnPVHmSqKTPSdK10/ZPseqRpcWMv3pJlyU+grf0iz03RYLy/so7uaZyqR+WwZB&#10;H0ye4b3FeetdxR3cMHmqt07bAkLbyuew711HgH4gp4K8U6dJOEDJc7Xt7pPkcjjDYrCkqkakUr2v&#10;/wAOz0YTcYno3hL4ovcG3stUtJ4d5P2XU+TyOOteg6/c6trOk6Kup6qrWE8rJ+8XKgdGJyO4rzab&#10;40wnxZL4q0Ke2trmIvBHo91bkRfP/rCgPAztrMh8XnR7Wyu7zUL/AFDz9Qf7ZorRIRbQtz5qHOP+&#10;AV78rRUuSTa7bLdWe+p2xqc1uZfqzofiNp+k2GvwDR73UPD/AIevUTT9TljmObheu5o04wvpXkvx&#10;V0zwj4uvZdJnEQ+xssNn4lhQRGf0MgzX0drWi+Fr/RzNourreKtwwNl5f7yEY68+o9a8Q8SfDi5k&#10;ee6063RrV7c/NJa5DRl8FuOhB+UGpqYiUJpJq9tOVq3eysZuF4e6rrrff8TwDxWNW8O6rLb6zvum&#10;cKg1WFnxcxAYw2OH46GqN5Yabq1i17Zp9jkjCwxrbzEo4UZf92cZ9677Ur9dDtpNL1Gz+0aSf3Uk&#10;TY85AOCygHr7VzXjD4bmbTLjWPD0i31iyskcW0O9ezQruVlPR9zxqtHrDXyPIbjUYvECX8l5FDay&#10;QkxQwR58vIPYHJH1qHQdaa3ljigSHcd2NvcnrnFZ+u2H9n7rfzA0ifKI+cJn+970eDtVi0vxPZXd&#10;yj/Z9211j6xDpkH09q+lcL03bY8Vr3zvNJcata39hdR21vfWkRuo3ukfzif+eYxjrWtd+I7XxB4N&#10;sLKLT7X+3ILqaLbb3GDMv3nZoz09sVw8mp3d1rkmswTboYJdt18gLhVOPkB6/Q1oPCJry5uop1az&#10;hLKXkQJJLgZ5HtXmtxhe/bbzMpScUaWi+Dn8Ra15c94lxcWUfneXt8qNMDIUH1+Wul8Py3WreFNZ&#10;too7yP8AtBds8UfluZCg3A5PbC1Wu7K58RWlu2iJKyqpY21vkTZA3OHPoByK63xNr5t7WOLQ7lJG&#10;l09Ibm2a1TzB2ciTg81hSxUZqMnddylLlWh5dq8sPhx7ez03zJpJov3dzNLiElvvxEHsN1e6eJfj&#10;xe2PhrQNa0+PSdN8Q6dBDZRW1lpRtrhig4uTKPkOPu7a8ZL6xJpciWWn2sLaZE8Qnkwhck7jh+SX&#10;rkLS9vNWj26tdw6bYwyFwsjnYxzyQgyTXoOnGdnuEKsqTdup7n8XbfR/ino3g7xEmvWuq6/NbPBr&#10;3m6e9rJHKpz5pkGUldt3BrxJ9Nu9Uv7S1tbZ76bLRPu4LOTgjJ6iva7DwLYX2m29/Za69xMsC/YP&#10;ssoRLd8d4x0P8OCtcl4evn8NeML3+3Ihpq2Nq3lxR7MNu28r6lt3WnTSjL2ewVMQqic1uJrHwouP&#10;BfhGXWYombUEjHnxeaAIo+5APWvNtQn0y8S2sYrK6WTG66gYxpI0o6mNxgbcdjXY69rk3jTW9KuL&#10;7WRDavJ5V3LcRO6wg9MRoeVHqK5/VfCGpw+FIvEMps7rS5pprdI1vYnm3r1zCCJACPmBNOLs/ImK&#10;klqQeDPAdtq2tRv5l1Db+Zve4+48QHTaegNY+q6SreIIrDTswsqu32m6/iyWXzGxnrU3h/Wkt2Nr&#10;qSR6hpqutykG9w4H91RnH1FafiHxh4b1rUNR1KDS5NL01z5NvY/bjNInGSGcgcZ7VSVZVW3dqxL5&#10;eXQ5+90qS1VGvbZFvIxv8hfkeIKP9YU/ut29a9JfwX4f1DwT4r8RS+LtL1K+huoLew02NmD6hGwy&#10;WRDhhs/iBryPUNTuLqWOCISRsV2m5mY/LGf4eeo9KZZfYtPuEuJbmRbqPKmDYMbcdQT0Oe1byw7q&#10;2blYunUUXZo09YaexSNfs8q2sp3wNM+AeOigVPpHii/0vSmXT7dbdhKrPPnBUZ7Dqa7zSfhr4h05&#10;tO1LxXYXXh3Q9dt1udP1O6iPlqCVZJU/vDb1QNmvNfH9nFpevz29xqH2pnBdJ7VSmJc48tl9D97N&#10;JKnUn7LexclKn750F1pXiTxRp8d/qdxd3Gi8pHdKrmP18segroLbw94butPgsE0eHbZoZZZpJpC9&#10;2f7pxW/8NNVvNY8E2otXlj17Sb5bqPUWugEUAZ2tbkYNYXjTU9H1W8uH0+1ubbUjL5s8t0CDIzcy&#10;Ar7HpXh1atSpiFSTa5e19PN7HTGK5VLua3gzTPhhsv08W+H7iOxGnOlpd6e+J0uS+Y5JI2faVG3Z&#10;juKx08Z3vh3w3JoFlBb2emzbftEE1pESxByCXwX4zxXMW+mWketf2dc3rQqQrifyTiJT6gZ/IVe1&#10;jwx/pKS6bDcw28qBT9oYFJpB1YN6egNdM7ppTk/xI52ldJHefAe2hvfF8stxo2jeJ2NpP5mna5qT&#10;WUNzhedj8ZkHVaqfGG4ubzRNOurjT7WGOS38q0tbGZC6qr/O1yMbs+lcj/wsjXbfTTo1qIbO3kvP&#10;tcyxsAJJNmwER9E4/uVnazNfR3lpd3k09xHGoQN7KMBc9aXspRlGUhOrGVNxW5d8LeBrrxZrY07y&#10;o1uktHuI1mt3MkpHIiXHQsOhrm9e8IldVuLfSxdNayTsI1mGH2r/ABP6Y75rsNK1q402C41Swutt&#10;w6oqPJcZnkA+4ye613uuftE3958WfBfiDWYLWG60lLVL7U9NtB5l/GOsjxN+7dwPl5XmrhVrRm+T&#10;otvzMn7NxtLvueJ+NLbUFksNO1rS4LW+hgVY5fKTzJI8fKxkXiQY6GuWR7e3dl8h4cj7u8PxXd/E&#10;LXrTxl4o1DUXK7ZpZmhW3RIo0DHKLsXATjtXD3nh6eGJboRusb/6tdvP5nrXr4WXuRjU0fb/ACMa&#10;iTm+TVEUV5JDJ8r/AGff8wlkf9K9l/Zw+P8ArnwJ8RajPpyrqOn6rbGzvrCRx+8U9CPcGvF4beSZ&#10;QpMSqBwm3nPrkU4xSNPJbt5f3ixbfnbXVVpxqx5HsRTvTlzI+u/2ldUPxfs9Ov8ATdK1LT/D+hq0&#10;os9UuxILJmC+aIsnJUn+Cuvg+Bfibwd4WudGvdCTQtW1PE9jqF/YxyRpAkIJAuAf3dfD1z4j1G1W&#10;3057gyWcDebFHcSkpkjGcCvq34afFFPitocHhTxJ4kureOyCxWNnbuuJ1aPGyJpSB7MN2a+YxuFq&#10;0MOk25JPp2v2OpVIyqc7WpzOifD+GHw7q1no8h1bULaVJdSvLXe0NhGX6+dGfLcE8HK1yfjnw9b6&#10;p45in8NR3szW1usXn6lMrpPMqMZGTjgY/grf8P8AjPxJ4N1298H6LfXGj28nmafNaw2gR5QTj7PI&#10;X5IJ6V1/gW20uTXtcuPEel61DNpjJ5lpDp+RaRsmDJk58s/XinByoy9vJvVf5boxuqi5EcRZ/DW7&#10;1rTNCltNS8PWuFjlEscUiOb2U48meTpGy7fv9K4/VdR8RaXfat4U1e3SOaK8C3EC26EI68Z39c/N&#10;wa9x8Z+LtI0Wa8/sbQrubw/eKFjtpJY/MxDzHLIkRz+PevGdf1my16Gx8X2WpNqHia6mabUdIvIp&#10;AnB+XcW4k3VrhJVKzlOrG8ehjUdklHc9r0rwBca/4PvNZk1HTdH8dWkktpHoM1uLe7kihjUPI0iO&#10;vzBDmvKNK0a91qO/vPEesGbR/DUkFs9rcXaR3M8RfHlWucglaw/Dv9o+KvGWj2dp9khutRu0WOLU&#10;JSkHmHopLE8dhmu/8GP4n8GfFuDwbZaKusNeXE3n+HvEWyztWuY42DczHYGUbwlCoSp3jHtdeXdJ&#10;m8ZKdr7GxpPxR+Gum+Gr/Qbjwvcw2qarFcPcq4Ml5CC2Y3fIUEjpha6e++KHwovfCWsXWm2Uun+J&#10;vsMsGmS3URk4SVTGznKjcUXYD1xXiN1NZarpOneDbLSBY6leXLrd3lxdgCcmTEUf9yMA8AmszxBD&#10;qPhO2uNBvNThvltgqyafbtyNu4gByOQh5OOtc8cHTq2jzSu3s3e66733HKTt0sd58FvA3hDxpqWr&#10;6z4o1hNLs7WJr2Nbq3kjtriTLZt0cA5auG8SSafeaxqL6XClra3E+1FhUlRF12qSM1z2m69usPsa&#10;C5k8yZZXVpswbPlxiPswPes+58WzxyzxRRJ5fLbm68V7n1d82h42IqO3KkdxpV/BpMUiTkLDIA33&#10;flwO/H+9XWP4usNH8NR3FzcI1nu3R7WBPtwOorwa51e8vleVpB5KZbbuwd1V5ZnuIdso2/Pu+9z0&#10;9BTeG5naTOON0j0PVfH1x408VWFrZCWO383+8D5g9dleoTeXY6aImdIWZv3jbOK+cNHuRY6hBP8A&#10;88pl+73I5r6EuWimsrS8Ta0L4eN1z8xPzdTXLiqSpyio7G1N2Nu4cMLTbuVY7dFdlbG3I9BivO9d&#10;sriG/kinPl8q3mrhx1rv7nUYprgbcQtMqN5bcj5h7/yrmfFuY7+0Rl2+bFyu3A4PasI2TsXU1VzF&#10;ubdJmntSNu0cdCCWGRivFpraS1uZEdDtBO1mXgg17wsYvNQVoikayneOgGW6YrzXxCYNQ1WW3+T7&#10;Z5pT5cKRgt1rsoTcJWtoyIsp+DPCc3i66udOi2LlS0lzJxHCF/izV/UtGsLOFNM00PJMjP5l1J9+&#10;cjgHHQD0rd1bUovAfg5dGt8LNfndcSydWA+nQVjWWs2dqkzW8f2qaGMYfngdq6k5OXN9n+ldmqaU&#10;dNzzWTdb3r7dyyAn7y9K6TwZ4Vj1qeXUL2R7XSbb/WTt/G3URg1lLALzUfmMcMcjFmf+6D1Na+t+&#10;JlktYbK1Pl6Tb/LBB3OesjerGu2cm1aG5MZK+pvX8s/xC1ey0fTY1htcpFEqqQigfLuPtXonjb4D&#10;jwdodl/Z1yL6M7kZpuHnboXX244Fcp8IiljPYvLBtmmkLqy85A6H6D0r2zVPC9zr3gvT9UW5PmAs&#10;vynp7dSDXx+PxVWhWhCDtBP735nqYdwnQqtq8uh86Cz26jEmPLvEdlkiZMFSO5zWbpHim68M6ldQ&#10;jE1lIxzE3Ru2a6rxRog0vxNLsLNI6xyl1XguRg1zr2kGpXF1C6bpmJZHbHX8a9enUp1Ye+rxaR5q&#10;bas0d9FNZ3FrHc6XKv2aZS4TYF8nA7nvXNapYiaaTnyZHj5ZogTXMaZq93oN2JYJH2oT5ixt26Ei&#10;vQtN1ix1q1DN5aqQGR48KHb0YdfrXFOjPCvnWq7/AKM55XUtCD/hVVhrGnPcaXLNuYBUVuRuHUtT&#10;LCw8Raft02WV/L3fJ5i8r9D6Gt3Sr668L3kc0EcMkJYqIuXyB3+vv3ra8UeNJda0/wArw94be+1D&#10;h5JZm27MjnlTzUurUqNQ+JPvY1U1Na7nl2uatJY6m0GpXMrXkTbWt4fUetXlfxB4iH+ihNLteWHm&#10;HBY+mT3rL8Q/8JPoupf2vqtpbSTZKSWqpuPl9cE10/g/xpouuL9neX7HdbQotpl+/u7Ke9d1WlKF&#10;NShFSt87fIfM7XRi33hHUNQtfIludsbZXbC2ELLwQfWuG1nRZdFEto8paRMk/LzzXtut+FZdPmk1&#10;TRpI5l+9PazPhHIH3hno1eOeJLxNY8R3k6HbHN8+3bXTg5zbtf3f1CLuc2bSQ2iS7XWPO3djjPvV&#10;aVdw6t/3zXq/hXULDwr4W26kiNJdlnETLvK44FebSWfnXI+RmVz9xeTyeBXp0MQ6k5pqyT0fcrms&#10;ZoG1XK1ds7mFl2qrbsfxc16rpvwe0u20959XuXWZY1l2L8gbd2564NGrfDHRv7PkFk0kNwi/eV9y&#10;Zxn8RWU8fQvy3fr0HzXR5BLhtv8Ae5x9TU6S+WV3OduNu6op1MbujfeBK+lOXGBu/wB37tei7WGz&#10;Sjmgf75ZuldNompPCkkVu6+WyMm3Z98d81y2jGBdSs2voJZLHzB56wsA5TPO0nv6Zrb1C7toY9Rt&#10;LCx3W8r7obmZszrGP4fl4rirRUvc/wAibHQ/EXW9It7n+y9NltNQWER4v7BJI4JCUVj8r8hgeD2r&#10;lHiVXSeKR5IXYMGZeM1mJp0zPH8oXe23d6E8c13vg74WeI/EXi7/AIR/RbWPXLxyUj+xzIYJABkl&#10;XJArmcaWEp/FZdb/AIjadTbcw45gyDgyRlj8vUpTGt0kIZcN3r1T4ofs0eNfhJi51rSkjsf3e9re&#10;5jm8ssM4O2vMbVhI+z7vVvu5x71zYfFUcTHnw81JeVn8vUxqU5UnaSsyCW2juoTEfmZ/+Wi5NcrL&#10;aTafd+U3yyA8MrV2qbpDAmWkUfLu24xkdjTdS0j7VCdgH2pP9Xu6tXfTrqm7PYmnJ3OQ/wBWxVis&#10;jY5bqa3PCsYjs7u6DouwqtYEttIs371DHIP4WXG2tjQNRFms9vI+2OYcN/tCuypdx0Olv3S9LLGy&#10;Mu5V80nO7oSKwbWYq5glxt7K3Ga0p38vfwWZR95n+6aoX9huSOVUfy3PDL1qYpLcxjLWxaaBtp3D&#10;ap+bvWZqt28L7Flk6D+L7pq7p14sMYS4JkVvlUrVbXRG148uw/d/u4/SnTVp2Zqtyql3OwG6V2jH&#10;96tPS7JrybfKn7kLuO1uSRWfpVjNfTj5f3I++zHH4Vs398kK7YiscYUIK0qaOy3CT6IdczJ9oPKr&#10;H/F7e30rK1LVAwMUW5VzuLepx2qte3TSP8m5Y+61WLNIuG/jH92qhDqyYxs7ll7qSOYOrbW2jLZ6&#10;1bs7+OZQufmIG5egP0qjND5ggd0/5Zhdq+1VztV1XDcfjVcsZItq6N4SqspVk3cH7tNWO1kU7h8t&#10;UrW6lkX5w3lghfvY4qZL+3W4dlden8S1nyNGeoq6a0TRsvzKh3FWb19xSCIx5lbc2ctVuOeG4XbF&#10;IPn6ruqd7gLv4Kr/AHW6dKTbFzO9ijuDLtYVaR0wWZBVdv3yfTqzVQ+1pNMIl/d/yJpuLaKtcszT&#10;m4nLL/Ef4W+5WlaxrNCdqIsjDaVZvvkcfnVAQ7oty/LztO32q3ZzLuQqn3n3D5c1lJ9hS2NWPSkY&#10;FYpFh/d7i3Xn0rm7+O9tXYqC0fZlrrbPbcMivuVlH3um760lwrbP41ZW2tu6/iBRFtPUm9jjreW5&#10;vN7vIqrjn1NWfsqwO27c20jHNbGo2gk3sqv1HzKuKqxWqxtud/mBOVbmtXJMFIrwWYUD+L+HZUeo&#10;6O8Z3KRt+67dMGugj01FieWUeSuDjb+prDfxDJcam8UURuLdhtdWYkOKmLk37prBtlfTHVZ2Vfmj&#10;Hyhmb1rpIgGVB5fy44dm5Ws6aOyxugjmt5HYb03fyqeDa0EW1y22XaNzHjvXLVak7mc9WORPJcfd&#10;WN8qOxyOxrPu/DQurmSeIbd2G8urt7c+XbPLABuK7irNndjmqVhqFxcArjy93WSN/vfnWkJSUeZD&#10;jdK5hXOlyR3XlR/M1SxaK7IvCLz97dW6YB8/DrS/ZjDCjMO3C9RVvEytZCdRmXBosUSCW4LMv3j2&#10;6Vjun2ib5E2qSdq+1dLfoVt5eS20fhiudRPnXH+9W9CcpJyZtCTktRyIkapudmbIyu77tI+FnTpt&#10;+9TBEzEqr/WpbZh9rfd/rO1dD7mlrK5Mjje4Ydv5Ug+ZjwNtW3stsQ+f733trVk+c8blQ9ZRtLYi&#10;92TyGONRyGZv4ageXc5UhWpYbaW4l2RDc1DxfZzhn3Sd/atVZadQRHFHudE/iJC1sW7PYpImf3M2&#10;VP0FZawy26LcLGyxk7QzLxVh7kzR7FC+YpGPxqai5izvvFr+Abrwh4abw7HrNr4qEbrrSX3lmykI&#10;P7trcr83PcGuYs0trVJZZ/mkYbU7hM1V04tpszNKu6bO3YtEtsbjCTFI41Y7W78+1cyjb3b6Gq11&#10;6lO3ilupxFEGZslgtXYraKxmx57LJ913XoldH4b8N3epLJBp9rJdTINyybe3tXqdn+yF421/4RXP&#10;j+wtLe40SxeSO4eO6BmjI+8XSolWinytm8KM5K6R5j8RbnwKn9kWvgddWmt0tIzqV5qm0NPdfxmJ&#10;F+4g/hzzXt3wI/aN8M+FtEiivx/wjl1pkY2RWsJeHU1B79fLm9+hr5v8Q6VcaLO1lOrxsg5Vl2ms&#10;i2eOF280llK8ba5MVl2HzHDexrNtb36+vYqGIqUanPFJPsem6pI1xF/Y1rEl1dzPuS5jUDEfpV3S&#10;NC/4R60G61n3SDbLPtBKYrf8L+Bxo+nC4uC0l9cAGRGYB0z9a24NMkjMm1JGxkncg55xx6181Xx0&#10;FenTd4r8T5WviXJ+zhsjz7Vr6SaeOIiaSEEbNoxW1o/hHV9R0m4uDst7AMFLtz0PYV0dj4c/te5x&#10;BJDb3GGZPM+XzMAkD6mun0Kx17SZraK40WWW3um8pFmUxIzA9iRgNXHWxvLTtSSuu5cFKUOZ7HIa&#10;b4Hu2QNBA91GMsWkG3v3qa/lm0HEWnKY7gELJMyAhiORgnoD6V6dq1/OJmgS2WSPacrvTj6dvxrh&#10;76whuGluGMi3LsBIkjgkfQjqteTRxk675qyVu3+ZGsrtFI6x9oiN0xhtdRJOZFH+sUg9QTwc1gQ3&#10;iW4gv2gW6uNPmXy/MiDpMwOWVgeoIpwks7q7d7RkucFvlkRxsI69eak1e4sNPs5U3eSqruj+b7hz&#10;nk9Xr16UeSSik7v+rHRRbk7lXxb8WhqMV2yr5l5dHDyq7lmHbcWJ6DiuJtvGC/aEaWKGOHvIuQfq&#10;PeuYjcrdys/3gTn8aaI0vLhYmuUtY+8rKTn2wK+qp4GjTXLb5nW05P3mdJ4p+IsOqLHEtr5ywgLG&#10;7cAY9Frk5pBcPI7IFkY7gvTaTV+4h0/ToN8X+lSfdXd/DWTNcLMUbDNI2Pl6CvQw9KFKKVJNI6Kd&#10;ktBtv/pVwiIH3EGtfRbJFuXJRmhjG3zY16H1xRaW0TfZ7WCRI7yfCvO2QI8113hl7a10qW3ljRZo&#10;5PKPUgnruXFTiKtoO39eYVJO1jPtrkzAosx+UA/MnIx9auG7Fxlm37R1Zm3jinatpX2qYrgNGD/r&#10;F7gVzF1m3lki3CSMfhXmwhCtscPslLQveJHhvtNk3fehxhuwPoK5SzVYbqNtnQ7j3Fa99ebrCRVX&#10;cpHVqx7K3e4f5V6fMa9ehD2dNxb0OyjHkhY65fFz2qNHFGi+jMvT8OlZerynVJftDvtZyWK84yDV&#10;aKMwuPus396ugsdIk1nQZZbWN5JLWQzOn/TPpkfSuW1Oi+daeZzve6OaS3SERvIzSbv4VatG7RNs&#10;ez5VK/xc/XnvVUIVIZfT7+etadlC14yop3Rt8tXUl9ofNoVoPED6XOh8tZG2baoXetPqhdXiCyNI&#10;XG3pmrmswwSXES2irtTLM3UsaoBo4wvHzGtYRp/Go6mis9QTM00f+0R8zN3rd+wQ26P9yNjhfNYZ&#10;LZ9BVGwup5pvKSBOhb3T3qzd3hkwmWaNAFCq3HHeiTYpbqw2OayknMTTurc/N7+hoRzDGNp/ffdK&#10;ryDisqZ7bO7JaTcM+laenXkbQtvDfIw/1nTFROnZXWwNEEoRbd2dN3BXbyOT3qgY/JYN5q7V/utn&#10;rW3coGR3QN5bHhd3NZclsfP+Unr97+6DTpyVi4tXIrSTy5OPm/3m4zVl2SZ9xPlqCPl3dqt6Pp0m&#10;pXLW8SfNg/xAU7UbD+y7+S3uHTzISV2r6/h3FDnHmt1JkrlJ5ujKdrIA3y9x61Tnu18773XGa6KT&#10;Qme1V5ZTtkO3c3GT/drDhtUt7rez/NFIGK/SrhOEkETRs4v3x3FeBncxzWsLuKNegkb+6rZqvp1z&#10;aX17IZtsKljvaTGzJqW6s/stg92sMjWbSFBLxhmHOM+tcstXaSJsWL++NvlkkVmXHy9dxrI/0a6k&#10;Mu94ZPvH5vv1WaaW4lkuMnccZ3NTCRvZk37l+Xb1xVKNibWRelkjmtYv3e2SL+JTw/v9ariRmk2h&#10;w3P3s0qYVUZvmwdpXvTfLBYlhtblQq84pJIq9zY0qF7oNLFc+TNGu75kzvqYanLb7opre1mkbDb9&#10;nLe6kVjQ3Ekedp+8uCu3PWrk1wfLt+jbVC7l4GaxcSbItJLp07q09k9nnKhrdt3P0NdF4cstKh1U&#10;tqMX26xkjZNtvP5M8TY+STvnHpWBbXAa7jWCLcuSiRtyeab/AG3Lb3QiljTch27WTkYrKUZS0iVt&#10;qetX3hvw9pfgrUNZutVhmYobe3gVj50hL8jnjp3FeOXevyvYyafbiO3tGk84N/HkDAG7+lXPEGrN&#10;rHk3mwQyNkiLZsjXsNtc28Ee8LLJ8pPLRrnFLC0ORXm7s0c+d2WxtadLdx2jxYSRkHL9Sgzmsm60&#10;66kSS6ZWkjb5nfcK1tGSzuLWSSW5e1uIs7ItuQ4p9w7eTHapIskaKW/fKPlJNdavCTaHKV0kYVjD&#10;OvNuTtxW9B++tnZl/eIu529ulZ6Txqv+oRY4/lKxqfqetMi1JrNy+zqCpbbkZ9KdSDqMho0rSWS7&#10;aT7KokYLudWYAY9B7VY0rxJf6C7PLZvJHNF/E3Deh9xXNpNJ9sRlKw7fm+7jmn3lu8iK33sKfu1D&#10;oQk+WaumJK2pSvrlrrUZbho9shJcrWhY3x08NKixySP8qxsuTWa8TQrEzDav+7zio7lYdxaJnb/e&#10;Wu1wjJcvQtpNWZI8rbiyoIf9jsM1PYTtYzm48v5fu7WWqMLNC4Zgyt/erZaznvrTzbPMkMahpt3R&#10;DRUstHsGiRRe/a4LO2Gz81SWazXkvyhVjA3HcvSo0sGkVHRG8nO3fszgmrKSRwARRB/MY/e6HFKT&#10;SVog0Xre2EcrMwC7SP0/mK27bUEjcpLZtcLITuZV+fb7VhtPCsCRvM0cm7jauePTPtWjp2iyXRuG&#10;03UE82P/AGiofPYZrhqNLWe3zFYoyeF7b7cW8x1j+704FW00EafKLizlMmJAwZeTisoeIrizuJ7W&#10;8t18xG2Sfh2IrZsr2S+EywIskmOfLbaePUGnVVZK7enyFKLvrsX9S0xbe+/tCyaS3hj6+WBkVi3D&#10;DVAGdEWTu0K9fwNGoQTSCSZC+6P5ZNznt6iiSyZYhcQAt8u52XPy1hCPKld3f9aMmxXUReRsUlpG&#10;/vLimm28u6Edx5kMLfM+2r0WlDVrCW6gws0f316bh7Vj3d1cNFGsjFvJwoVs9PSuiD520nr1EnrY&#10;2Lq20uPTYZre9maZDgwMv8qi0vVZLGbcoSa1IKSwMpMcgI+77GrA8ONPZpd2WJocBiu/kE+1UCjM&#10;Y7di0K5X7rVEHGSavf8AQrm7FPxDYQSXfm2AkW3KhzFN85Q9wD3FYwQ+YA//AHyte9aJ4I8M+KLJ&#10;J7G5itvsyhbiC4vvnl90yOnb2NcxqPwhuZNd1S4twLfTIlNzbyzZzJF2IHcH1qKOaUbunU91rv8A&#10;dY6VCVr9DzKAK1xGuwf7sladyj3wjXlY0BVN3NR+JNOXStVkghmjnZlRkaF8jkZwfermnwssQd5P&#10;3zCvRlJOMaiMmYkts8IDeYrKvy7Vo+2bhuj+Vu61buXhkv3Rj6/Mvf2NR/ZI9pCgdT/F/KtU1b3i&#10;i3oNrJcX0ZivBasP41OMV6Bq2mX3w5/sltE11pNT3TPJLaxFIwDwAJDyysOoNeZ25eOQIkjNtIxX&#10;baDpl5efv713mWL/AFcEkh+QH+VcGKhJyUm1y9VZa9hxT5tDU12C+8S6rBqGpTwX8gSISvGqR8Yx&#10;8wAHK9DTZtRj0m3ubBkjkyF8tpE5YU3XdV8nTniUpu4cPHwcAdPeuJm1j7RIHeV/kcsW5JasqVJu&#10;Cj0X3GraTv1On8H6ncaX4htJ4vJaSI7wt0gdMj1Br6a0r4seGPEVzBo2pWEWj2N0TEl2sQ86yuCM&#10;Blk/jjP9x+lfGcl288xf7oPyn5uMHt713PhLWP7YjOm6jH5yrjy51++mOw9a5sdhU06kkmra/wCa&#10;MOZp67H1d8PZEsb/AFSD+01ub21gL2/21D5bOH5jG3HLDoawvH/xI/4TaLSrW5LxrJOA9nDOzCcA&#10;988JtrlfD+hX0Njb3TxFmkUBZWJj5U5616r4MuIdD1TTtefSlvriCT9+smCTF0dvr65r8xlHC0MS&#10;q0ld7J9juwtSLfsrWfzPJPG3ifVF0q60uz1D7PouoSpFcedykoQ5y2OcZ7DrXsXw306Hw34fsI7j&#10;4lXOm3RiMtuunoJbdEI+TOUyPfNdP8UvDVl4i8MNq3hC40/+zZ1aK+s5Gj3pu9C38FfNd5FrvhFn&#10;urDWY45IJI0MaynzIfQ5Tqp9RX0Xsvb0uRO2t+mp6M0qNTmeqPprUP2dNc+NOq217o0n9rWelPHL&#10;9pvHjthIXTJJTnKZrzqw8avqeqar8KJ47Twloup649tfRNcb003YcOVEmF++MrXafDQePo7DUbnT&#10;r280/wAT3tirPq9vvmtLrBz5BUDh9jdas6V8GdL8aWWtaRJpNk2rJO9z/aKsfPMuN3llmxyTXz08&#10;VSw9qVV8zW1ujvvY7lTlL36a/wCD5Hc6n4H8c/B/WLrxv4QuNW1mPQZILcSzolzDq0IixcSefuzG&#10;o7ArW74C+IM+m6Jrn/CW/EY+G4fElq12bPxDpg/eXUiEv5LAlWh9/v17t8JYdb034TaFpl9o1q2L&#10;I20cjXKwvsHDK/UbsV8yeLPBfhnwJ42tvBGubru8mi+0WP2NzcwyGR8gGJz8jqP+edelKUaChKmn&#10;y9VZpK6vvpdNduhtJqzXX5dDG8B+J7C38Z6Lptl42sodFv42An81VKbNx8t0PIyV4ruv2hE1JvhD&#10;qOqeHNakt9ftpRm1haKNJFBy4jKEMXxUGu/Byx+G3ifRoIbLStU0XWA5jvGwk6N6NC8bFd3rWjqy&#10;+GdO1KRr/S4NJZItsdtqil3kmUdYwnCP6Zr4vGVnRxiSSa0bWjvrdbEQjeDi3+f6nmWtfFX+1fh9&#10;qHjDxWZV0O4sl0zQ7WN/Mke/jT94xR+qMW5rzG88b3Gva7BrPijRrDR7E2cWLGxiEUcaLHgt14Z/&#10;vGvQ/FMWta1pU3iA+CrLxL4XtozFJ9qsjKLKH7+9JFIIIPevnvxnqg8feKYUX7etq7LF9lhRG/dq&#10;d23AHBx0r6rLowmvcVl18rKyS8zixPMtLs+gb/46W/hD4bXOgaXHa3mn65bxiLT9StiZbaQniSKQ&#10;HZ8teu/Bjx34ivZp9P8ADmh29rOoW8utSisvNSKQL97d2LfdNfOHhnw39o1+PUfDNok1m8KW+3XG&#10;SWdGznzE2DCCvsj9nCx8UeAEFvqGmf2nb3Mhjga3h2ckbiQelapf7VTjdpd1e69EjuoRm4Sk+3W1&#10;vvZ5Hqfwykm8YSXGveH7OHUnJuIPJd40ufvfNj1J7CvU/AHwgHiqysrjXfD9t/ZAvF2xraR+YhA2&#10;8P8AfAr3/wASaN4d8UC0OtG1Cou6NR1Rh2JrxLUPiBr3gmC50rQZ4dQ065Nw8c0yPJ5YxnB25IB7&#10;GuqvhKeW1lLET5qfS1r9Gk1fY6adT2sW6atLz/R9zhPj98FNDvPiVc2trol1d3d/BFNGJ8f6xTtP&#10;LdRsWvAPHHildF1qHwPceHLXULXTfNWzuLiDatrGy/MvOQGO2vojwH4hh8balqNv4xl1SHUprZfs&#10;FzMiRpvXcV+dsV5p458Iv4lkuLicNa32oWipHrUjeZ5sKnGHCeh696+YxNelUn9YekJN2V37vra3&#10;cipB1Kainqt/M8M8VfD+HxIPPslnit7ZRLOtlFlAEGeV5y3o9d/4V1y5s9F06/0//iorXQ2F3LpM&#10;iPGfs2WWTeV5RCW69jXceHPAB0vSjbrPH/wlDTixGhQsZEumxmOSN2+Xa3dC1cp8SdIvPhvrF1fa&#10;vcQ2d/qgwqWdx5Ti3+ZLm3lx/EpGSDXp0p1fZxV+ZI5YU+XbRmB8QfGsXx9tbvRv7LurXxJZ2BeD&#10;VJ7syQOYjviQcDGI94wa8P8ADVzZaXrfkSarAsy7VeVmMkHRe38bCvqDT9ViW0PiN7A3Gg3dqHSe&#10;ZwYZTnY5cDGxwTtNeTXvwl0/XtOjtE8Pu0d27/2dqOkxGS5hnzg28nTepP3a9qhiEoclVNf5mc6b&#10;dmtzM8PnTr3xLbalqkgutLMrJJLI7xiKU8DcB0U19EeGvgpqN34X0jxLpcatB9r+ymw+1DMWeOR1&#10;kBr5L0fTr7w3eXFndXCbvmimbbkHPRdnUEfmDX0L8JfiBqnhvSrfRrnUdQmsbWZLv94uI4m6IQe5&#10;rnxsLSU4u+mn6M7cI4NqDR1/xY/ZUuvBmh6neSxyK11+9i+y8xwhjl43HpXyZ4g0m/099L02W3lX&#10;YvmiTjox/hHoa/XC98baH4u+F88t5dwyXbRiMpI4y8g6AV+Zvxg8PS6b4o1GyngH7uVnjZZc7sng&#10;49PevRkqdKsvYz5otXW2nk7GdSk5Q5nG0k7f8FFb4IaRpWseLBpWr65B4X0y7Utc6vIit5cijIwt&#10;cX4iE2sa7raafe22sfZrjdHqtvabzM3QSL0O2s7Unk022ls/sE1msrL5ctwnz4wvK46+xHWvXPhP&#10;4Ds4LSC1t7+zj1JrhVkWRS/LdiVPTDVVarHDL2r1ZxxTqv2SPLfCWnpfeKRo3iZ4JpFZkinkQxeW&#10;c5JJ7D6rXSp4J0+PxBc2EV/HcWYO6GRcRzTBTwqkZBOOmetej/tJfCQ/B34gm2uWa/W4sTP56FTG&#10;sjHksSMlTXlWh6rF4b0CfS4tGVpLon9/cJ50nlZyhj9MVhUrSm3pZrS3zdzn5FF8r/pHok+j6Zo+&#10;kkyzrNa2dkzxvI2x7jD4TI/vqa6qCW68QDSry4iimt4rRX+17sbyOnXsB1rhPBGkf8JFYXNhNHeX&#10;VjMwe6ubf97IiDrwcdOtes6OdOMyaDpOpQ3H9nxxtMjZiDxnkSKT9w44wa85vnk2+h6FK8UrbHW6&#10;V8MdZ+J817fWdorrbCNXiil24z046uGC4rqx8HNNk8Py6vYaxBa3RQtPpflSCSN8HMeGJyBjrWBo&#10;1xqdtey6hoEt5dyWWNkcb4x6Yx1+tdrpFrqL6xa6lqVsC0Uwl8m7Y+WVJy6uvfJrxa1RRdorXu79&#10;9GrW27O57Macpx30X9WOq/Z68P2/hDS9Si17S1ht54vPVpv3hbd1yfeur8EfDBLDVLu8k0eKGxI3&#10;hY+SQ2H/ABFcolnb6Paa/b/ZxrN5/rbOxtZZCEB+Zip7LjrmnXnxQuPhra6hb6vd6pJfsAiRTRIn&#10;lgDPJUt8oHR69PC1aUadOONjeMG9rb3ekrrXVaIwqxlzP2b1f9XR6Z4z1vQrHS0/s64t5NVyqW8M&#10;b8sSfu1n+Lre98bSRWkawRahZWyzX0okB8vPIjGMgg15142isviLbweI/DdvPZz2dsJdQ8lAWkjd&#10;eGjXjeQ3eunbUdMHhOaw8OWNzYRWEBlu7vVUkt43IXMiOSPvGvXeJjiKtSnJRVOSW11zWvsrb92c&#10;sYOEYtXuu9tNtyPVPClrZXVja2F7HfTKoeSJYgXEfUiQ966GT4UR6bosz2iW1uoTenkqcoD1wDTv&#10;hF4i0bxF4attfNtY2A1F3jEVu54dTgg5rZ8c+M7SxsTLbl5rezwtxGq78K3y8+1RRynLvq1bEVbW&#10;qLRJvTTfXXbUUq1b2kacOm70/Q5jwro8tzo+q3B1R7i+tV3gTJuJ2p1xXzZ8RrS68QXcUHmbbj5U&#10;laG3CcE5w/rX0R8YdXuNF8MWWqeHLKfS7iAhjLINsf0YH79eSal4q1DTde8N6x4ttLGys9SnSe1l&#10;B3WUkjdUdf4c18rmWX0MNKjh/acs431V3zX1vr1R005ynGUuj9L9rHgvizxdqOm+LntbfVLa8WyB&#10;WN7VfNtbhsZ47hv7ydK6/wCBWg6n4q8aQ65fyomragfLjSXeBuPRmC9ABV/4x+DNcutb1E2Hg+1t&#10;NJ0a5OpJcaVNnbbNteV2wcSKPzFepfCPx54LN3YXUWnzww6yplXzkIeymXoxzjBI+avJqU6SnTw9&#10;WKUJO0pbadm7XVzkipXbb+RgfEfVPE/gA3/hiW5slttTzd2rszmN2jO2QZB3DPYV4d46tX0LT9B1&#10;TXLzUmXU0jthYxsY7mDcf3vGcBWP3fWvsnxnf+HfFX2a/htLTX5IPPR5biV40syFy5AwdhPyE4r5&#10;D+Lo8Qal/aE91cpHp9kWuI7FrhPMTeiqGVDg474Fe+8vo4eXLSneK+Hrp2uXVnNQu0OsNa0+18vw&#10;5a+H4fB+qaddKb2+vLgm6uVJCA/ZecyKG6iuYstRvvC/j/xLa6VfyTeHZbhrd7vYYvtLDmOXY24A&#10;10PhbXbbS1bxR40s01LUtSmjWybUk3m4ki2kMT1BI644ema54r8Ja/ZST6lL/wAInZ3s13b3UFnE&#10;ZYYgem3oSQa0WErTk9tV1MJYhRSlqeaeH/CFtrGo3sclvG2tR3QT7B9oELXTHccKnb6CtuwtbnQ7&#10;awVUuZreCQ3J8yIP5E5PLRSH1HUVZ8G2/hy/0T7LeKLfVofmF7NxOFB+Vgx5xVTVPEPiXwyERL1t&#10;SkaIeXHsBREY4BG3oW9amnKpVrTpO65e/wCDXkznbjbzPoL4MfF270rTNTtLnUrq68MR3CRK01yg&#10;aOKWTJwtdv8AGL4w+G9M1G3uNBsZL1LldgFrKI5vOHyhV6kHFfL3haztdYug95KbG68tor6zaXMb&#10;lTy0D8+YSnGz1rVj0/UrXxHH4jezhuNPsJHxH5JQwhUYAyKeUPv0rvwzqTjKnLVK1utrX0T7am8Z&#10;ezimtH+BP4V8apa+Jzqus3mpx6O4kt4ZFiEu2Rgx2shyKh0Hw3aePJY7e1tmj1COF5Y5Y5RE9wQW&#10;AHzHAHtS/Dfw+uv+KY1YwfYVL/akhlKD5+cp15r0PT9M03wvNdPa2n2WZmZ0jmfdtwOxJOAa7a9S&#10;WFw8akvhvYilH2s7M7T4MajD4XtZNKurp7qYw7porphsYg5JjHRGHUEUeIPiVqOt6hc3EF3ZySrO&#10;YjPboJYJYl/iIHcdxXEeBrUeKNeXUZLmwvIbK0nlurGS9Fvdwgd1jOM9eMVmeJfiVbeGdPGltaSa&#10;bpNvEzW93p8JeOeUPwrscbCw+8fWuKNKrywjOVo3enc9VcmpRl8N339gJq1pIsLSTlLdlTNqAxZZ&#10;Cpbj6it268Pan8N9P8+3nt75Zo1mZlUx7PkwQAeMeldX8EviF4JtfCttZ6xqEVvZahEzvZrK7ukx&#10;dsueMB6zNXSPw/fm10HxbLrWg3M0K38V1Mj/ACA742UN0/ukivSp05UqXP8A5fkRpKSicv4Ym1qO&#10;w/ta4ubuPUpgP3fkmYEjgSZJxwG5FbLXLapbLErf2TrWlvHsimTzIbvIYPIAuShxX0BrviL4f+GP&#10;CtlY2On22sx3YASwdOr4xkEdGrxbxn4V+x2Dx2eoaVpd01q801mrSxzw7Qr+UcoQhbsK1lRpQb5p&#10;K+l7MzTk0rJ28zL03x9qunwro1rezzWN1tZIo5Qkj558spx3qrpvg3V/Hmo/YrqSG3txIHRV2eYm&#10;SvysB2rKttBTXNdi/wCEaso75lMFvdXky+ZPDIybh5UeeY8Lz717H4HvLKTwhDY2lv5espcSRtqn&#10;luN8J4+ZX5BH3cVLaa5G9P60RUaalZtHQ6ZeXXg+2up7oiNYcWtuqgFIsdWqjo/hdLO3vtevUFne&#10;O+54puskbdHD4615t8V9b1C88T6X4X0mVplRfnaHqvvjvXc2GvS34ismdVt7Zfs8srNkP7fhXI5R&#10;2qNu2x6MU7+6ek+BtFsbufyre9uIfNZkR5sDeB7DvXQa58MbfTZ5tSXV5raPYRcRSP8AJOMdDVPw&#10;N4UsdQvLZ7Kf7TbWsK+bPG20iY84B74riPi14g8X29zcvYRnU7C2lZv9Vnf5YyencCvooKnRwnNV&#10;p3u9LHlTnOpXtTnZW1Pmfx/Zy6f4kuLZpIl0t52a0a4XzAjHjHr17V3Nv9u03wyEX5lccptHzcYG&#10;Cea5/wAf/E7QvF2iRNPbw3GsXbM8jW7gw88BeQHRxXpWo6RpOtW+kQaHqj280FvE/l3jgSSglQVJ&#10;Hf0r5mu21ZbI9Ckop3RU+NrzMnhfS5ZzCrWIXymhJMuR0BHArtfhtOdL8K6yjwxwqsYdNrcBQnAB&#10;rA+Lvly+II28RXc/9m2tuuyKEhvNkHKgjs1L4b15Yfhl4g1GJ3jt2J8lrj/WYHCE4q/aOM5WvfW3&#10;3PdGip3szxt7lobu4v7pbnbNIy+fHEdj8568fhU+leIr21ubZViNwsTbo5WXYcE5PTvXH6J4q1X+&#10;1To1vq5m0/cZUeSHiLccuMHvnpniqunJrE2oy3FykscdvJ5ryL/q+mULY6A9ql80dDzub3ro+xdL&#10;s017SI7qC6urFnKymOY4gfjGCOu6qnxX0d9Q+GwdnimktSP3tv0HYmsKLxlP4k8H2eqZkt2tsM8U&#10;eEKEcGuo8NTJrnhvWNOY7t6s4+XIwwrs9tSadGKd2t/+AbRcnK72JPg/qj3Xg6KKXCtbEI21iele&#10;YfFrw6Y/HobSNOtl1CUmUT3Uojjf+Lv3NdV8DY7qxlvLO6jEeTuTc5JfHyk1H8evDpurezvXG1UU&#10;pIzegrjqVnLDRklsdbinNo8l8eeIrrVfEEtzd2kNreEoZ7a3QLGrAL0xVzwtqupwpPrEVzbQ6KZw&#10;qO0ofazBvl8vr/D9+ue1fVdMuLZ4rhWa4Eqskiy5VY8cxtHXLak96ujfZbdBJYygypKqBSRnPlj6&#10;GvJi7zcm9WZNcise83+o281heXNlrmnwxtbh2864yW2nmMEDhvSoPB/iR9Us9s7pMyALuj/jU8jN&#10;eY6VBpn2YWcVobe1eFVePzTK6yA53YPY1dsIdV8I30DrbySQsu6KZcASRkdK8vEVHiFbsSqipPmS&#10;0PVr/S7FYjvkVfPiLwsynYxB6V57eNNfQXGg3se5XLPZTquUBHUV2dlJYeLNLkS9uxaqLZpbfzOc&#10;yDonHQntXHaxCby1dJ3eG4ifnb97KnqM9a4ZJXjJbf1ujaT51oeOzXCWf2/S7zR7eSZ5h5c/ziSF&#10;x1ZT0APeuV1trXS7nZvZth/ix8w67q9K+JNpD4g02TUbO2f+0LaTZcRyIQWyOGI9K8ovXjuoYrx3&#10;CyPmLymz8uOhFe7hXzq73PCxEHTdugiXK6lcSy4fzjCvl3MnDqV981BGPttlp+yRpJvNbzvtT4JJ&#10;PGfWtbT7DRJoY1ujfsyXCefBaomPKPJMRP8AF9aZ4h/4RjSdZf8AsS2v7iziJ/ealFgkYwMgdx6C&#10;vYhUdKNrXMPaNKzPSdD0jwW3gbUJbrUtTbxOHQWkVja/aIlVeWYKDuyPvGtPSNQfwOd2uXpjkdQ9&#10;teWuMxZGfmQ8g14vpt5FfG1WS8/s2QSFhPCMFM8ckev3a7H4lfEK+8RXGkRavqD3TabClvb6g0SI&#10;DAg4jPGS1L2ftoWX5ee7O6lik0dm/j3U4/EP9qXF5JJcPGESfj/SwOMtxgjFeh6H8RINRjurSG4m&#10;0/UnQpLBCcJJH/LBrxzwt4kuNe0G2s7PSl1Cxhn27rdvnjz03HqN1eu/Ej4QaF4X8PWuu6Fq9tdt&#10;dwiZtOSffKpZegx1FcVWh7snbVf522PRp19mnozk/F/w9PiLi3RLWNw6vuXmQnpg/wBa898PeBtf&#10;0G9j1aeN2uNzLt6IEB2/MM84r3D4d+OI5vDdvBrNlLqGn/ca824MUvaM46MteheB9Q0XTNWguDZW&#10;s6z27Rm5ul2QqSOpAzWFHFVYv2cmkmxzVOqudLU+bte8EeHPGFpqNhfWSaHrSKIrq22YMxJyGXdg&#10;59K+cPiR8GPE3w91RZYtMv7jSeHhuWg/hPHNfaXiVYtD0fxHos4vZmu9WjuzdW/lzQyxL9zYWG5G&#10;U9COCPlrl/ih8ZtW8WWa6NrdsvnQQJHaalZwBCimNh5koHUV7eX4qdBuDvd9PzPNq0FP418z5o0W&#10;Kyt9Mt9U02wSGbzEM1tIm+E56ko2c/Q1Z1DUNNtdbsmv9P8AMkdSgdlwj4PBPY9eKs+Ldcm8G6U+&#10;naXGl5avK8txc7AgmZuMHFZmj63Bqkbz/wBmDUlYLiJVffbMCuDx1rsdKbtJNtP7/Rnh1aUoStLY&#10;tRalBpbm4uBH5O5332Lfv5B2zmrt/pF/pWi29/dWz3Fjexi4tGVfn8sHkEdcA1laxod1a3N/YXen&#10;edrH2hMMr+W6Rt/CEHvya2dYsfE/w7sdPvL+9m09Yw0MDNmRAp4cJ1BUjg1104RjDkkveM3B35uh&#10;BNoj694nu4A8cNvcxfareOaUxq0QCtH2OSemPWuCv7Gx1Sa2l021kW6WbyjHNLv2YPIUY4Fd34hj&#10;0/UtHtdRQTQ7TuFtbzElIif9Yo6j71aPjPTdM+FtvaXGkXtvJNJCrWbbDJNlufMweozXVTUklYib&#10;V7MyvEvhTR/A/hFGa/uIfFn2hmjlt5f4T0zjqPbrWFqttG2g6RLqlxc/2hqMRluJW/eJ5aviILnH&#10;X7xFZ63EfirV4LJryVri4Ia+ub5fL2Z++3GMKK3fiFZyXV55S2lt9la3ENnp0iu8lvAowjDHH41f&#10;NKpOzX/DBQuovmK+j6JpbWFxK1/YRshP7/7QfLjA6sQAWz6Csu68MaVcXKwab4gLXFtA9wZ2QwpC&#10;q+m8EnI+6e9c5eaZdR2EdushWONhs+bG9PU4/hApZLa40OUXVxJJqCrEV81VJyg9D0wPSuhRV9Ja&#10;lc+tmtB2lR6dYyapL5/25VZ4I1kIi84EZyc84rB1OxfyY799m1xueDaPnAqXTUW+1aPU7yCb+y0l&#10;SW8njYIwAPKqX4LEdKp6zqyXWq7EeRrNZCYUuHw4jzx+ldkU+bQzbVrk0+tC6X5XWSMRCIpv+cem&#10;Aaw2eSOPzYDJHyFRmTqD396dDc3Wj6jbXFmjW8incjNhywz0I9qvR3dxNDEt6TJYwnYI1bZx6ZHH&#10;G6urlUFdbEOVz2X4V6s994SZbzWysdtaskFrqTyXNlGwO0lYQDyQ3GzbiuY8Q+HYIfH9nafaNP1i&#10;1iaO5jns3kME0YCt5Y34YehB6VkaPLY6XGn2e5aaGSbdcRyMUSSJeRnHY9Papn8RW15dGW1LWN9b&#10;N51pJZqd6gdVJPXA6GvFVKUaspwe9/kdrqqdNRluj134eeJvC/hnxN/wkmrWup6KHS4ls59CvlGx&#10;yNsTeXKhDp6+orzfxFrCxy3LjUH8yYFpbqNhIjl+u/gn8K4dNdnZ/L+0zSNtZUST/lmGPUA8V2MP&#10;h/UrWaCxiuW1iO9iSUNaxOTjHO+N/wCIdKweGVCd5PX+urGqrlHlWx0HgbxLBY+HtQluL+5uGt5Y&#10;5tNvNNlijIJfZNFKkoJfMbcVFovjq68CeJ72zgvb5fD/ANpUzRfJC88YkVirYyAy1z1jYPpOiX+z&#10;yYY4p/JuILgAyEsfvKCOMbcNV3wraSa09ztt3aRnW3muYfnjAL4G8NnrtrKqqdpcyVi1GV1Z6n03&#10;8Ofg/wDDvx74WTxlBry2HiCPUXgt7HUGSMx25fKTtwcum7cfpS/FT9m/wF4G1v8A4SuDxnpnibT5&#10;Xa2urG+lMHmSMmfPSSPIfDfN5deDNG/he2e6F4bnR4JRC6+aJfNbOSq7cGMEV6pBo2q+OPhzodpb&#10;3EukaLNPLNp2kWNobggCR0yxHIfHVz1FeBXxE6ELuXut2vre2r89T0Y8k42cdV6GB8H/AIdeKPiT&#10;b6l8P/A9tpWp6LFqX2p9VvHCqxwygRlxkD2HWvYvB/7JcdrpusafrUNppGt6N88l5JmTzG6+QhHA&#10;yla37L3h/QdHSGDRjPDqlgs7SXjbPPcjaTIsfQAHuan+NP7Q03hvw5q+l6/r+kXFpfoZra78Nj/S&#10;b24Cr5U0q7yEi6Z71hXqvFK1Pmv0t10sr21TvqxUacYR5p2OL/Z4+EHgX4v6v4hs/El5M3iXTLn7&#10;VJbrHGlrdWgGMPt+bdXr3hH9l74c+Jvhhr7a0InvYJJ4ra6jkKuiRk7OD0Ir5K0D4nah4e1rSL6f&#10;w3eSRzXiXJvI7Qm5vSTiQKVAypHQV678bPjPY+JLa/1PwmvioWRkXy5200wo0TR7Z1dh/EvY12xl&#10;KlyOcLuzW+l7eWzXQulddfwPirxro6+HNXubCAywwoxUyMuC+ehrkmuBHKVXZHI+AWVsg17Dq3iv&#10;TPEuuyS6pM+oWEyrDJBM2W2Djcjdio6V5beeGLiHVLsWLNeafHIVhuWXYJB26/xEdq+uwWI54KNZ&#10;WlbqeRWScuaO1yk8UV0Yl5aTd/q9hJI9q1tN1W2h0uXS9rws8gm3SMBHxxhepBpHhS10qB3crcHc&#10;pTpsHTaT6msuO1a8iLLOOv3t3PuRXoe7UTT2OSSPe/h14/0FW0+8l+02OqWlvsvbnUJY7mCeTfzI&#10;gYbgPL7V3Pwx+JN9pvjfWW8M6rbapFq7PY/Y5HkE72znmQKDnj0dutfNVuI44I0SRZF/us2fqQcV&#10;6v8AD/xzeaDfSeI0/sTR5tGtlT7J9lER1OJn2fNt/wBYR3PykD5q8avQ3cdGaQPV/inpMepa3f3v&#10;ibWDca1a6czabd3kUd090qfJ9lcIVEDDrzXk2lfDjxBeaZc+Ln0O4aziVMtJEEtV3jEagtx/Dx81&#10;dl4Mtp/i0/jzxRc2mpTfZ9PeZLzQbKKZUkXpuR+dhHBek1Twh8RfC8cXhW01yFfCWs6ZFr88VrqP&#10;+izxL83zqxGJVbqnWuSDlTbpuWv4+aOtRjJc7Wh4daXLax4tjiguxYrD80cEkpXy2B4jQnOGz0Jr&#10;2DxD+0Zr2s6VqPhT4iWFzr19YxJa6cmqWMWbNhx5gfq5+u7NeM69pQvtIkZYJPtAm/1+5BDJk58o&#10;Z5dhmn6Jo8mjwq+uQMsIWQPp00zwTJH8u2VCwOfYdDXqSpwmry6dP+CcWqVkV9Rs7fSZVlVx9oO6&#10;WNdoGB6FBkZ9qgXwhqn7v7VCtit15cscszgFom6SJjqKha0LMjXl4ZIQBslZMugB46UyCLa8cEsj&#10;SK53RrGQIyc9a7Yu2qOVvSwXKQWJvIrKV2tZJG8jcoLgAqM1lRWQW2k810XcwVEVTlye2K6i88PX&#10;cwS4tIE/0h/KR5JcfOOoA9aydYl/4RmSS1SKKa+UlJp258jPVRnv6mtIyU3dbs5vZynqxusaR/Zb&#10;RK8kLTeWHkgXrCewbtmsjDLCFb5lYFdrLjrTorp4bUXTRpJbvJ96TnnrnJrqPD/gXxD4ssnvNL0u&#10;+1iOH5p/sMRkKA9OlRJOm7yJ9k3oiXwn8MdT17TpNUf/AEexRtgZm+/IeQPYe5r0HwV4gSS0stD1&#10;HZp6w4ignV+Mjd/GeM16TZw38Pwh0qe38L6fI0thNb3EUiDz4YVfBnzkPvXbzXmOk3XhLw7c6n/w&#10;kumanq2mz6fcRWMdncY+y3bbfKlb1TNeRUxCqVfZSOqeGUEvQ7HULA2unLey3EU0aZXy2+/weMVk&#10;eK9LudH8NeH/ABlKksNnrO5IYpohJA8YLDKyA5jYAdCtGk69f+MPAWsJZeFryOx0axRZ9S5eHJ4M&#10;jyP9wsW4rjNY8bal4i0nStE1J/L0/SFeK1866EhTJ+7v7j0rnVKd/NPy2sZuCinc6fT3sL/TjLaz&#10;ySQrucpIgLqMfzrxawupY9ZuJWQSTO5Afr0NddD5GhmSezuTcebGUkXcNnPBA7nHrVa40m1j0NLz&#10;zI47iRSgi3coB03V10Z+yk1LVM5HTdtNzkdcu38SawN0gbywVG053EGoZ7cQwiBHbyd27cvPze9E&#10;+mjT5HHlNHNxlW44Peqd5JJG6LKDGzf7PDdq9eNnZR2K1Q8OtvsZG3Sd+nPrkVXgsnvruO3jPmTS&#10;sFHy9jUsCCRwsUYZieVrsvCfh42+rrcXRTy449+7dkc+uOc1nUqqgnJmMpNI6bTIV0uaxtYE8xU2&#10;bFYYL47HFe3eAby+1PwZ5HkRtbrdu/l27iSR/k9DyOeprxuCOJXu33zbkj4VlBxu+UCrfiDX5fBO&#10;lWssWWuLwCGNY2ClI1+831r5LGYeWOhyR+Jno5ZjI4WV5R5rmV4pb+0vEepT3CwrM0nMUJwIwvRS&#10;RXCanv029jukDLv/AItvVh3rv/FulNrEq6xZMJIdWWO4O35AkqriQYPuKp3nw5l1O0t0luPJk+76&#10;12YevTpRjzuytZrtZWaOWrK036jvCen6NfWF5dXCQtNPlZUZM7AepQd/euB1G4n8F65cwQENCG4X&#10;nY6noa3Qt/4dSayNwF8xcxSxqCJMHoM9KpBtQ1yBdLjgS4kdgdrRfNkdwR0NejR0k3J3g/6uTzLl&#10;sa3hXxXBr2qQ2qRrpM0wVVeSXdHI4Hcn7ma7238N6nYzO0EEvmbixlt25bPr7fxV4hqHhfUrFpN1&#10;tIskfVtn3K6rR/iZq9mv2e98+ZlGwSK37xaK+EjL3qD07Gapps7O+8PXN87ebqaQyOyo7SS5AOep&#10;IzmuX1jQfmuIpbeGZoJCqXMa8tj0biugtPFdtcKlxOzW8ceGKtFnaPbAqXTtf8O60h2ajHC2Tl2c&#10;DnPUhsVzxnVp9HZGqpo89Tx3q+hweQxF5akFEaTqvqK0/CVp4d8SRyJFZvHeBeVkcjZIR1BqLx/4&#10;fVbmK3somvriQmUNb8jy+xqr4TTT9BupmzNbyTDhuqADscdRXe/ZTo80LqT7fqkKS5PUx9as76fV&#10;bmW/DrMmQVkX3x0FXvDmnxw6lbibDcj5OOp4HWtPxReRrqBmWR/3yBizJjpxkAVm6LnUNf061iHm&#10;ebLH8jHoTQqkqlK+ysS9D0vU9GuboJFqF2bffGMLHycA8nPQVqXWqaL4ViS6eUSTTbWPmZfzOMA+&#10;wpvj/VLXw7bxr9n8688ttjTfvOD+YNeM3j3F9dF5Q0mQGVVHTNebRpvEQTk7Ic7wduph+KXgn169&#10;nTfHbzTF0VuwPOKykB5+cfNj+Guw8Q+Dbu10f+0HA2o211Xqv1HauWtoIo8SuT8n8Pqa+oo1Yypr&#10;le2hpFtos2EO6WWNWRlwM9+tdJYC1kNot1EsMcZBdl43gdsisCw2SJI3y7VY/Nt4z6CtlYUa0ds/&#10;KgPzeuazqrm0E22yp4gaE6lO+nW72tqx3QxSP5jonpu4zVa31e6t0VknfpuO0kEe4rQe2imQKx2s&#10;fnG5OB7Vl+Q8Z/eg7eWP4f0qoKLjyMDfPjvW72GOK+1m9khQL8sk7Sx4HQYY1Dqr3DapBMklv5N5&#10;iVGj4jXJwcD2rGki3M+4t8w4bbUO9oYzF/yx3bvu5Ck0lQpp3irFLV6mpqT3On6jdWpuFk2HaJY1&#10;wD7rnsaYti19Y3d/Pq0NvJa7WS3mZ/MmycfJj071Hc2W1BcvI8kfX5U+79aw9RmMlz32qKcIc2kX&#10;+XzJ5NbosXFzLdOHlleZh8u6RieO3NULnCzks4WnG62wOuGb+IUyRGkKN9K7Yrl9DRGlaX4uIikv&#10;3lP3m/iqVv3alW/iwxVm9Kw9rL3rRtpE8kbn+Zeqsx61E4JaoiUUnoK6RYLL93FVwnmS+V/eP121&#10;aj2yMVVt1Z0ihc8nzFPzU4dho3pdUtbKxWytx8wH76XrvNY003nZ3D5j8vrUGzaNrbvfdT47aXA2&#10;luv3qpRjHUtJIGRmfav3qvWulfaH2s/zN/Du5qCOM/dKt0H3a17FBcKqKdvvWdSo4rQlsjWOzYwx&#10;cRxqxQOrZJz6+1OuvD0HL+ft/iL9apXkY8+5WJztHzf72DWxp8rXFmjJu8zG0rt4I7isW5QSlFkS&#10;utUZNzpszIUCiNVx8vZqzF0uRXPmrtrrCqsF24VsjMfTI9jUMn+qKMO33dpFVGvJaDjNpHP2sKR3&#10;6fOqqnX5q2opYWDN+TLUT20e4sm1f9nqeavwW0cMTqjbmwMfL0HWqlNPUmTuzOkt3ut7Sn5cn7rY&#10;NZMUH+nHy/up8w3Vq684s7fykPzSrk+3NY0MrWr7VO7d1Wtad3G6NY3SNNPubMFW+8asWIWOYs77&#10;etQ2k1nIx3yhd3y/MuKZqNzCsLpFI0jf7K/1rKzcuWwrNm/ExX7ny/xH5ulaMV+lwqpKG67Qyt90&#10;1zWk3630ZieRvOXp/tVoHO/cp24/velTJdGZWsXWs7ma8ESFY1GP37Nxj2qrck26fP8AM33fvfeN&#10;KlwnKMflVRhv7ppl4q7OnYNu3H8zWbuibBA93qXm+ciRw7Az7TntViHTFtYwsDhWYDDetZ0DeW4d&#10;T5fJba1akE/nRl2l3SZ4br9ce9ZzkxykZt9AsMKlR/Ed/wA1Osf3ltL9/wCV1qfUM7Nyr+7jI+Zq&#10;rWuVtbkqVXlcbaT1iO+g+TO8NIPvkYVvQmnWlo8zyNuCqMj8D6U2G3jkYbi23iup0qGGGH9/HH5a&#10;dGjX7/sKwqVFCJHUqRaVDAgnuGaRf+WcfIDEdCTVK4hnjkLSt8rDdtZjWleanFcXRkUmFeGEUfP4&#10;VSnm8xndd24qW+9nJP1rCMpbsh3MTW3gaDynuBGznhcEjFZU2m2yWxddUtpGc7fLXcHxV7VYYZHS&#10;VSdxwoXd0rDu2KgqsfQnLba9mgvdVjtpW5S4fD9zPbCWDZIv3dquAfxFQTaDqNv8xtpZFUg7l+f8&#10;MioreQzPbwNhcfKG6Hn1NbH2u409wizvHC/39rHtW7c46aGkpKLsZO29hz/rI85+WooIo5Jh5rna&#10;etaN7rF388Us7XFvnOyaqbTqvy/Z0Vf93rVJtrYLK1x0V46oYoiVVztLL1xVwW8VrITEC3H3pmx/&#10;OqUN5cQwvscRqf7q0Mz3Uo3SNJx/E2ahxfyJsuhYmto7xowkv3f+Wa5c4p0NzFp6hxF5kynhm4qe&#10;SFtFw0Eqec0e1/xrKaPchbzDuyV2tRFKSt0Nkkie41GWR3ZVSFmyx296t6VFHNcbpZHWPcN7r0Ga&#10;t+FvBGreMJp/7OtZJI7WIzXE6qfLgjHOWPasdQYW2LKVUnlW9qm8JXpweq3/AEuVsfov+z/8QfgN&#10;8I/D/gzU9Nv9Zu/F9xKi6ndXNqpgjhf5Zo2Ruq16d8dvir8OPhX8QNI8V+FbuGfw5rCn/hIPC9gf&#10;Ltr1k5t5WjWvyptL91CI0u1UO371dPp2PEXh/WLq68SafpNxp0STQWN55nmagWODHEVBXco5+fbX&#10;kTwlSWnNpftqenDGKK0jqdR+1N8ZLD40/E7UPE2naPa6HazxpElna9Pl4LH3NeJn7tWLmUyM+4/u&#10;1PDVAIwzqpcf71e1QpRowUFsebUl7STk9z3GLWdRguAst2biMHajyJuzk9eRXpnh7w3YX1va3Du8&#10;k3z4TzAI+fcYrzDwf4hjkvHuL0iO6mJ+WNflweTn098V6VD4/gkLiJbaHC7oomxGH9l/uMK/Ncwp&#10;1r8lKNmeC6ULpmlq3h+28M6XHqlrfSW+pQdNq8kH+8DlSKltfjvbaf4T03QdSv726WBWOZCJBCWP&#10;RfY1wfhzxcZtbe98Q33k28YZI7Trx3yBTfGknhDXNBdrLMGoZ3x/J/46w9+1cUcHzSjQxac1darZ&#10;eV+yNKU3Z20R2x8WXNvCgOlebb3MX7t48nKnvXGtPJqdzOsVsIfNbhO6e+WxXN6h4+1R9N0ywt5W&#10;s4LSLyZWVcvwetcPc61qGt6tJaWs8l0xypbn519a9jB5TLV6L7++jYoU+Z6bHV+IPHT6XPFFprxz&#10;XAyzSxjoff1rjNUvrnUJt91I7SOON38h7Vp6hbRaLBcWWYo5OFeNl3yDvyexrJj02e+uE27mhx69&#10;QK+lo0aVBXj951xjGOkTPMMclxHF5q7n+XeynKfWobn9zL5WPlFdNd+FYrGOFrucxtI2wxM2JI/c&#10;isXUL+28lLXyVWSMnMu7/WDtXbCoqjThqNO+xTi/fBV+Wp47WOHy51VW6/L1qq7tI6RRJ8zHaFxX&#10;UR+GpU0JrsgyzAElox/D9PWnVqKnbme43LkWpT0y4axtWdoflc7jPxzU/wBug+2JK87t5qjezYB3&#10;dvwrnbm/a8hMGzb824KtJY2kd1ciC6SSNs7UboQfQg0OineUxRiz1JNOspPB8cy3Xl33mEusjfgF&#10;2j+dcRf2EkN0Inf+I/NXX+CL210nTHa4mjtlbd8zYknWRfRcHp6VT8RX1rfQLOYJPOYrsnkfiT32&#10;Y4rzKPPTqyjq1fcUU+bTY5XVNNWz05bhDG2ZNpVVIqlot5FDHcq0DL5wCbl6A+tdZFov220K3u6O&#10;3znarZKH6U220N4d91p0kjW7v5R24O7Hcj0Hau+NWPI4yZ1xi+XU56VhDnd5SqT/ABcHj1rr/CE+&#10;r6FZl7LZ5d5CyDcoI29yK5vxKYrzUX3SvNNnh9uNwpnh7xHeaO2xoBcWaH7knRD6p6VFWk69Gyt6&#10;MwlSdvdNK88N3U01w0SI0wy8iquBz1Apbezgj023Byt05O9c4C4NaN74msNSUPbu6zONknnYGzvk&#10;YqOzuLWNTPLLDJMFOF27+D1zXF7Sry2mjmkpLRo5/UYEtUO0fKDtCLWrpHgm4hW3v9QsZo4ZBvhD&#10;LwV9TWc9tBdWU9wtyd0fzRrt5bnvXRJ4h1XUo5JZ5UhhiHEUkWdoPAwD0rrlKSp2T1OhJpGRrH2S&#10;1nlngiS3knUKsasccdxXM3Lsw+X5o+G3VqXCy31zEm/zGT+JujVl3lwVkK7vmOV9q66Sskr3ZF7s&#10;oSyGPeuF+YVYtrtoc7V+XHzUvlHbRF/o7no3y11tpqxpcs2V+YXC7m6cqq1tny75SyIFY9V21zSS&#10;uz7/AP0KtO1vJFjRWk+XB+Va5KsOqE1qJMXhn82I/vDn5WpbCL7dPJLLMNqkud3VsVY2iSH7QxRu&#10;OfmHeqqxtDuuEQ+WflKs38jUJ3Vlox9C5r2sTagYYmk3QwqPLRf+WYPasGbzLiY7jubP3qvQx+dm&#10;XBaMdW61b03R31zVI7S1DedIx8v19a0i40Y67IZThuVih2+XuUD7zNirMeoo1v8AZ98i26MZfI3n&#10;ZuIxkDpmrEujtbySQOWj2HYVk7cdxWBJEVm25Xcv8XZqcHCpexKaZpvarNhreQyL94o3Va+jfBc3&#10;wW0/4Xx2WvQai2t3VuUluLW7yRc4yJwrJwnYivnXSNQ/s1H3RpMrfKVZfWtv7YmoWaI8m1gNzpXD&#10;jaDrpQ5mknfSxrGpybJEOuaYdL2MhSa1kBZNpydnbPpWag3Pj7rcnb2q7f3My2dvE1xLJbw5ULuz&#10;sDfT1qCxf7Lc7tm5X6/KCKuKko6mDWugCItv+80hp8bRphGHba9a4FjfMfKX7Oy/N5sfT3zmsy4s&#10;5Ld/mT5fu716VF+jIZF8+Q8TNuQgo27HT0xWveQrqkRe6JXUOP8ASF5Eg9/cetU7S5G5IXcKrtt3&#10;KtUteurzR3RUldo2zsaTqKqKdSSWzKSbNJ7OJYIlMjx9VPzYBP0NRwadbfaG/eLNGAFKrya5+C5u&#10;brd5sn7sj+LndRDc3NrsWB9q7v4a6VScVa+o1TdzZ1LSYfse+OMKyktuV+TVTT9SaMGKVdzfd39w&#10;KmbVTs82eRJmz97o+fcVVmUX2PKAbf8AxdqSTasykmnZli5lK4WD5fNx/EPmAq3YaJJuSWYJ3xH1&#10;NR6bozaeyNLIjSLhwjNkLW8shWJneT5XG0fN2NY1JcukTNys7IwrnTfLmB3hZJfl3SDt6GrD6Qbi&#10;FF3v5gIUeX71R8UXEPkQR7Nsn3i1JpOtyG3CPJ5jAbRJ34qmpuCmmUr8txLrT/Lijk3lv6EHr9Ky&#10;XhbIYDp8vysK7PYt9bblxHNyw2rw4PWqF/pXynbGnmYOdrZx9KKdbpIdzlVQb2q5bxzKU2f8tfkG&#10;1uc+hpsNsZt7eb5nX+LkY9abn5zswsg+Xb6V1t30NE0dpZeOpdD8MS6RbafG3mf8fH2hMnd6iuUt&#10;Le2vLyPzZPJzlvXOKsJZXmoWk9677lQ8r/HxwaXa9msiMA104GG7qPwrjhThT5nDd7+pTSTKF1Fu&#10;uZH3/KW3DvT11q40i2uUtZfluV8qT5e2c1JLC8cvzx/Mf7vOagNn5k+6WL7x+638NdS5X8WqJSVy&#10;ulnG0pVpfMV49+7d9w9ec1o6VMtjeRxXCFVddrt7H0ravbKeTRjZJbRt5bB02pmTHpmoLHTbaawW&#10;6fZb25Ox2km3tkc8LWMqynF3NnY29OsRcWszSui5IhKSfwk9OR0Bp9iLG3SRbu4e1kQFo/LXzA5z&#10;09RVLRNJe8DNb6ymnxuf3nnKcYHTJrRs7bTtJ1QyteR3iofvNnepP8Qrypx+Kzb8kYqOt+ho22nQ&#10;2kYu0srqzhn3RebMn3iO2PTvXK63pW6/k+UQzH59v99fUV6XrvxL0uXRxatp73t5/qhP5pEQUDgq&#10;PWvHtU1SbVMxMdsgO5Fj9TU4H2tRudSPL+OhcoR3idr4R161s7m3s3sx9naTnzM5we2fSuj8WeE9&#10;O1O0kTS5EhvMbkW6BTdg7mGe/HSvOdK3X0zWt/IlvIi7TcSZAT64rR1DXr+OGCB9SeT7MB5CyclM&#10;HOOexoq4W9dVKcrP52Zk2orlkjNstbn8O6iktpdJHNHIsodTvRiOc10lj4q1zxBb3p1PVpbPRhCI&#10;bhbLCHy2bK5QnJQN1xVTw1qthfM8sVtYw67JnY92Mwk9QR/caubv7jUl1K8W7Hl3EufNXbjeT3rq&#10;lRjUm7xXMurtf5GkJOC8ilfaNDa6yLaC5F9CvPn26nB+ma1RoN9qVhcyIghjtoBcukjYLwkqu5fU&#10;A1Y0DS5NQ89rO0uGulIVGjcYIxzwec10/izUtZ1DTdPt9RsY9NtbaM2wnt/407q7Dtx0NVUxLjUj&#10;Bavrdq+17263Ha+p5PNEVdN43MPm9zWrd6al9EktoNrHgryav3OiR3F2qWgCx95Zm6464rZ0/RJf&#10;D8qXC3MSqv8Ay0bndu46HrXW66aTT1GotszNG0GfR5g9wyW8kgOydlz5eB/Oty+8VGGOOBnVVEe3&#10;dnP41ma74kMMItdm7yTw22uY+0yTKh5bGWP1qeR1PemNy5dEWdXvDqXlNFuhmUnLK33s1ElgsdgN&#10;w/0p2D7s5xH6cUkZ8vG5Plz8yr09M1ftgkZMrxiaPbyjVpKTirIzTOp+Inwf1v4X6P4futcks45t&#10;Ztzdx2kcwkmhi/gMgHTdWvqehRaR4c8H6/YF4/tlsYrhViMY81XxkN0O4fNms3xl401Px5Ho1le3&#10;M102nwC3hMzD5R6DFe1eEfA+qeLvBGj+H21fU7rS7DfssFijkggkblyhHIzXzePxv1elCdeVtXdd&#10;1Zo6I0vauSproO8OzP4h0rT9UiefyLeNY7iK1i3iPHR2z2rsNGu2tdMkuNNdNRvI929Zjgn2HUEk&#10;V3/7Mnit/wBniTX9L8TeHYbyHVrYhLy6TYksXQ7CRyrVseLPgbJ4Is9I1uw1O1uLfVVaaO1tnDSR&#10;gnPlP6kButfneYOlGLmneN9ultLXfW9zWnhnFqrHfr5Hz9rnh3UdBsrfXls5mtYP+PjT7iIzQjcM&#10;7v7uRXTWnjCx8fJFpHhjwXuuJpQ50+zheVlVU/eEYGX3bc+1ex+OvHNvP8N/D+gWsc0msRkW999o&#10;iSGCe1XcyB40P7zYThX615L8M/EPiD4G/FgaxapdaRpsu9bd5F/c5I6Zbqpr06OJhWpqFRptK+n5&#10;Wvq1c9hyjf3ZepXuNW1rWfFGj+FNJmk8PWsMiv8AZba48q6nJBBWPcFGQO3ymvtD9n3QtK8K/EZr&#10;CK826hcQq4WbHnglOuGzmvkLxF8QfD03i+916/02fxHapepfXCXEJtnct1ZMgcAtkZ6iqPiH42an&#10;efFO71GwtUs2sIDbaffRsXZcfP5g2nDO3T2rFYaTq0p04/Brvu73d3vcqNeNJSvrfQ+lf2p/D3iL&#10;RPiBCP8AhYKaXHcurpvhRIfmPSQdK7SL4T6b4ikubLXfEthe3FyqRWuoaYiiRx5akMpdv3bqa+OP&#10;FfxA8VTalHeeJ7O7bXr+ASwx6tKDC8Z6SIpysnHUGszS/io/gXw5pevaDZJqmpEOl3balbCSCN8s&#10;EABOCdjVljMAsTNSpwSvK++61veSa+9lKut5bW/rQ9Su28T/AA/8fS6B4lurnxRoNhIsX9rTeZE8&#10;cco3CLkkAj71dp4n+I2leEbHTvFeoXiW+tQSR3dlZ6hKZvt6RuqyRAkZjBRu/FeJD4unQX0b+0te&#10;vLxdYgkh1PT5rWKVIYDHhHV8neO2PlcV5uLi0vvGkW0bfs+GtVklJj2ryBhycZPauajlKrzVXERs&#10;0vs9babaK9zGVbkbUOrPpX4mftaeIviFq2gaB4G0G98LSateJAfJlTy9RgduVG3gkD5WrzT4r31t&#10;8Hfiz8RNH8I6oNO0u6vIXuLe6tkMyNxJi3K8AxlsAis34m6Rf6HpUOrQRW8OktDHepFYtGvlyEsj&#10;BCDuTBo+CXw48VXevW3iLw74clvtX0x2meC6txLHNDt3bvLc4cgV7lJUoU7rbtvd3uD55T5ep69o&#10;us+G/BPiSOXw5bazp+moEljsNagMl1korSbm4+XLcV9g+LPifb6p8MrC/wDsl7pUl0Eltpfujpy2&#10;favij4sa/rGoeL7TxdFp+p2Phq4s41g+3NmSY/Mkhjx/q0U/KENOHxA8U+O/DGkeDbRLq7u1vntI&#10;tN88hlidclwMdFFc7xrowqRpu7mrdLb3u7npxqQbjGS2em56d4z1PXIkSCwvY9avNNcyusd35Udx&#10;at1dJD/EvcGm+BvEWl+M/FUOvae1v4QVIJdPk0xfMzPOT99gTjLAba5nR9K8SfBwjRtZtofEcd5P&#10;Fd6bbW9wHluo3XY0YV+hQpk15h4d/aMv4PGeoXWpaXCnha5d7P7HaxDqrbtrk8nB614qpTruaWqX&#10;+Wi11FUxEXKPNdPse6/GHSdfvrWDXfDkmq3l40culXuhTZ8txLyCC/A5FeJ6D4hv/DPhpv7R1r+y&#10;b6G8khuIlmFydyblaMxjnn5OasfFH9p688U+E9V8L+CtQ1XRm1O9SI2bLk20I6+XKvauX+HPhvT/&#10;AA+1yNUu5Jpo/N8zTPK8y6aIpzJHJ0cKfvJ6PXo0cspUaMaVR81+617u/kcdSrzSbps6Xwt4v8Ta&#10;5qVnKp1DXtJS9gu7jT7GHMDGMYyEX5+E4zur1X4u/CXwR480bUPFGhJrl5plxC3mPOPOjtZ+xPO/&#10;r610P7O3wq/4R221TUdD1awi3wC5iis0RxHhOFWUfxOF3V2EHiDwxqWtx6PZPdXkepYee8XENi0g&#10;2jA/v4b7wPetK8VCHLzcuvuvTfpb57nZhabau3dnzf8AB/SNQ1bwTrGl64JLHR7u3/0FtyRI/l8+&#10;fz3PpXGeEfiLqdrq2nLYarL5Kami3ccNsPOw3yLKgz+8+907Gvqz4g/D7VIvCV9ceHNPi1BZJ3t7&#10;+zj/AH0PynjETcAsOCUavi7xFJZLaXlvFZaVpMgUy/brexkNxazqfkiQgj7/AEJ7V1tqq1Ca3+4m&#10;pGVJJp7H138QP2cNF8K/DifX9D1JtS1a5iZL4XFsLiO5VuZCCeQa+LIdSv8AT7y7fRLwtdWs+6Rb&#10;zY67QfuhD1Gehr2XwJ8Y/iFoOo+Gfhxq8dwbqbVYLk2V44iEqyYJLyjPDBt1N/am+E2lp4s1jxB4&#10;NiTQo4Jjb6jaxTGeP3lXHVCe9bUnFVWmkk0u716vrpoKck6bcd16I5PTfi/q+oeGbnSLqOaO8ixf&#10;QXVvny4WV+hHVK739oFvBXiT4b+GPEOiSXd54ouYN1/ak7yezFivUFq8D/4SC/1TXbT7fdR3V9NI&#10;v2hmlEW8KMbSBxnA5q7qHjqSzms9Ia7ktbGYGISW6CV44wWx36AtgVsqVpfu0r/8Hp9xzxxTatLY&#10;x7Lx/b6L4w0i6VYrWOxg8lG80yJl+HbDfxA9RXoGj/GZ/DviiDV5bPS77S3mjuzBaxIgMioy7QnU&#10;A/xCvOT4K0y8huby9lm+c7x5agogJx8wPNQ6bokEetRiKKO+s4yFPmNgy9sc+tdlWFCpH3u2pjeq&#10;np3PUPjH8dV+IWpJrH9kWEl08BhmihieOO342Dkls8N1rmfhz40g8K+OtHTxH4bE2lpA6ztHetIL&#10;iPGUIPZa9x0j4GHxN4P0vUbCw+3abHZPLd20duYmhweVDnKuwrrfDK+H9N8Pz+LW0vStSsYbKDRJ&#10;/JsY0ktJihX9/EMkh/8AnqlfPyxtG7pRh37/AHnoLBzT9pKep4jresa94s8QvF4c0C/s9N+2Cayi&#10;hfMls3QLlQuTXoo8IHWtS0/XtRt7xtQ8tbK609oiCQoYhnKYwQah1bw6kGu2aabdjdZxBZJ7V8Wq&#10;A8RqxBy59TXfeBvCOqeKNJl1eyF0qwXaW8588iCVi6r0bvWbqx5FZd9jop0ry949/wDgb4Dkj8Pi&#10;KXSYVabHmTSZDjHJAIr0i60nSvDmqbjafaHv2SCO3l52erbjnAqTQ4bP4exGOa+FpbtErm3vZcvu&#10;HDbPmNV/EP8AxWljM8VndeZDmWyJfyVcDqR6n2r7vD4enhcMoRSdVdP+GXXpc4alWVSq3e1NnB/F&#10;P4d3djFJqslxHDZW0cmI4kOE8wYcjBByBXxPqt/BpLeJLfTdZuNY1C2ja2hkZyhkh/56A8nlOMHp&#10;X1R+0De+NtB8FWwXU4buC9G4NAefcHPUCvn34XfA7VPFvxBhbXjd6NperA7Z5ISiS5G75X7kmvj8&#10;ZShUxTjCHLe2jtvdP0sztUpezV3fzXY43wl8UfFmh6Zp1laa09vZooiRpOX+U8KCfT7tfeuj2998&#10;XPDN9p2qXr3WlXscJMwU27uwVWYDbxg18w/HH4L6V8EJ9PZlgXT55hILxs7pHHUOewFe7/Af48+H&#10;7j4WXFzchLO1siLfaoPOejfQ124WlGliHSxMnGFmpLXe2z6dTKV5UuaHvS0t/mjH8QeENJ8Cat4e&#10;8M2t7Hp+k2tu4uLyyUvMsjHIL5zXo/gn4VaXqtvcztNNcwtMksd1HNxNj1XAww7180fGOKy8Sa74&#10;hvLHV9SsZtOMGz7GguIUaXoXwc4+leiSeLpfhJommeHE8QtdSGP7W88W6aaMsmBFNt+4rP8AKprg&#10;wlShTxM51aS5FsuvZbms3WlHkjKz7nsHxe1nRYPBviAfapI5kRmMbPwSB6HtXxX48+JltdeH9B8L&#10;311ZXXh5J1uzC0v7+3ZX6FscD5srXa3f7SGufD7xFe2XiPSRfXl1alLWO5AaBo2/uEcbh91ga+dL&#10;VTa+MYJ9f0+9s/DM9832i4jiBe2jz+8aEPxkdcVWPhDN6kas3Zra2no2++pxNujHkR9D6V4/i8P+&#10;H9d8Q3WhzX2gxzhUubGbIstw2SK9ue2dhIFcRJ4m1m3+HWo+I93l3T3cmY2x9muY2+UCLr5ZG6uA&#10;8WfEDTvBPiTUNMg1m61Tw1clobhppdhvIm585417n0qrrXiTR18NW9rHp2oSabdQfZ7aW8lCQKcf&#10;Pwh+/wDL+NfPxy2CqRjOn13029TZ1VLS/Q9W0n416X4I+HWtW8DzeI7rVbBB9muk8zy7opycrjZg&#10;d68Wh+Iml6Xol3qNxoR8RR8W+3UJXM9qwHODnk/NVvT/ABFpereH47WwsYIbzQYtseowy+WLkEZ8&#10;uUAHzMdAa8+vr+Oz0oXu37LY+b88Vq/DbeG3pngjd3619XhcNCMrRT07289Dmry5l8j0CD4lQXEM&#10;dk0Z0trGIpDFdRCRI9wUjA561wmn+HdUt57LU5z52ltIzosmI43b5srubvj5lzWVqdpf3VhHri6n&#10;G3nIFt5ZlHmOq9MD6V3/AIY0CTxN4P2Wsc1xdXZCx2LRCWGQjqRKpzHL6I6rXf7P2S5o7nO25O0j&#10;ZiufBn9hfaH1i7bWJVDSafDEPJtk6Ipk7++K5HXo49Qu7fV3vbmGN0EX2ZcyHYO4celaOqeDD4R8&#10;RW+nauVt5EiRDIqZxGQxAb39TWjY+IoNJ8K3Etlp0d59lbd9smQjLk48o468c0nTVardK0reZyrl&#10;i7sv6/r17faD4b0xra2ht7NZF8xceYwYcHCdH9TVjRTren6kYLC5eS3vSiuv2gOXGxVOZDz/ABVD&#10;eafDb2nnrqcEf2mPzYZY4HZHLBW8sHqAQz4Nb9r/AMI74RuNPS3sp5ryW1RpFunxH/ESV/pXiVZV&#10;aM2qujPQopVPe6Hq2meFNJ8D6dJ9iuIbW8gjVktLfLznjGAR1xXmHjPUVjW//s3ULu8urny3h86L&#10;BcH74dOqEGobnWEk8VQX+g3ksMy7nktvNSSNownzyMeu4dxSXPidrWBkgmmkhsZU1AssXmTzSM/C&#10;mTHTHzV6FCPtNaslbodbmuXliifw3e6JHpVzpPirw5r/APa2oNGtvq9n5SeSB6hyPlJ61N4/k0qH&#10;4ceHtB/sTUreHTp5opNQmlQpeTdPLUgkcV518QfiDLq2qwT29lNY3UoKTtvLm43fcIj4APvWZo0J&#10;8TeJNElu78R6lM3+j2NjaiYOY+hMX3AxC10Qw8fac19AdZez5UtS3o3i291K4vbK4sLSGRYzA/2p&#10;ghcKPkUoe/y4yK978Ha3ZeIrrwV/aP2fVrdIoWtLGSKMCLKMkquVwQFK8Zrxu91nwbDeXV+t2k2t&#10;TFZbVVhItVkBw8XzV23wos9UjsJNeuNPksY5L7yp5JrUABSN21C/HNTicN1Tt935nPSm09dT7D1f&#10;4ML4ZsNK8Q6ZLc32oWzi5jtLeEY3AZJA9q8Z8c+Pda+JPxKsbFLXTrW/ur6KCE6iGFs4A6MRXd+C&#10;PiRrU2Na0iGDX/Cmlq6z2q3p+22q7PmMkZ5K+hry3xsk3jrxReai9pftqAvrb+y47FEEagHBikPD&#10;A4biSqrOl7NKnFxu9u9lumdlKM27t3/rY526+G2u+GfEUtusH2HUku9n2bZJt8kliXSTpsU8V7Jo&#10;GqQWeiSazN5sM0QaFHk/eCY/3iOvNegS+BvE9xDaa1rctxqqiFYYIRMFMaMMYbaOvvXm3i2bTdN1&#10;OzsLjUzbzWt0irp32WRxJ7kjoK4atKdDWzs9r6HoUZRmrJr5E2k+DLbxPq9reafpJi1uSI/vhKds&#10;hYZOB2xVbxNaz/Dfw/erqVmV1BDuTzFzukJ6j2r1i++Jeiat4qtI42t7e20fY+IkZWuN3BCEdAo5&#10;wa8W/aS8XaT4n1E6dpk9zcbC8t15qE+VH6iQkdew7VVejQV3GalK9um1tXYmnVqaJxsrfjfuTeCf&#10;jPDb6ZNYaHeG01IiFI4rrCNPM5wQ+DgLn7prhviD468Y+CPE8kM99faHrLh7eXTntvMhaORf9Yp5&#10;D7qwPiP4H0r4c+A/D2uWeqpqF9qx82OPfzHCecsATgrXKfEOTWtL163svFVv/pUllbtDLYzRukkP&#10;l4jYOpYAt7VtFNQVr6f8Oc85669TZ8DeCb/xFq99FdRvNdeYFRobXejFeSecYr1jw/pd3q/jXTNK&#10;lcaVslhju5dh2CRec5b+VeNeAfH81n4ktrnVoLy6hswbeFrdhGYifuAuvr+dfVvwu1+Lxbb/ANl3&#10;NpHLqt3K0rMzuriVeVYSHqK4G3KqoPd9NfktNbs0jKKi2v8AhjyD4+eHrq/8VtrsVwJ7WG8ax+WX&#10;y08xU3AD1yOa1ZrxNN+AJllDW8c0h39cYL1m+Lvhcmoz6tfB5rfxHa37Ce3mcOkqHtGo5BH3q3Pi&#10;po+o6D8JdP02BFvssv2iLzfKEmPmcVwVKvO7W1vr952QXLzNu58z6I0dnrcsUs3mRvlI2jyPPHuR&#10;/KuyTxPd/wBlzaNBK8NipCm16ByPuZB7Vk23gO/0W8ivndFtfLW7g3NmRwTtdR7rRqRSO8SVnl2s&#10;3k72bv2zit68m6lk+h4FW8We+fDnVtO/4R29tPsTNJMv7tt5IBbqQK7r4aX7R3lssv8Aq5R5JbqO&#10;Ox968Q+G2omO9sIJZfLmEjYjj/iIOa9N8HR3Oh6lrErXEXlxXQlFtNncoJwCpHesaU25Jy+yejQa&#10;lG/U2lebw38QY1yvltKV+bnaDXVfEu1/tjwpdq53LEwl/PrXM/EuER6pYX6hY1mCtt9xzXX/AGhN&#10;Y8PfM423EBQenNDpz/eUb6HoRaTUup8baxqp0u6vbaK2s1mmgmgklmTe7k8g89GULwao6Drmp65Y&#10;DS9OtkvJHYTCVUw/+ry4/H0NTePrP7PrbxeY22Ild0nHNYnh64k0O2lRbXc000PlsyYKYOcCtKVD&#10;mpo8irVbmbdtr81uUXyjb3kB27WUjJHAFbt14sn1S0aKzDbo4yzW2ePMUc4/pWXr2v2WsX+qzRWb&#10;Q2N3MGC3Fx5jpII9r7cgZFeaQ6vc2ur3Nxb5khtFEUbeb8mFPt1rx6uEvJqOlhqavZvQ9W8J+P7m&#10;S7jt3O6zcKpVU5Urxn6HvW14l8YS/Y5lt0iW6TKOsjZLJ6gV5rpusQq8eqNAjeZ/rnVsbO3TtW7p&#10;euWGpXcaNIZLpCPLVkOWj+Y9R0xXLUoKKulodcJr4Lk1zcPbzC8fNxDNEFm28q0XRyfcV574ms0s&#10;dX82CMXFnODiVW+6B2Fd1qUb2+piJrV2hvFOJGYbM4rDe2S406TQ7tT5coMtvPtAAPXyzXVhqnI7&#10;9Dmrw5lY4oa0LWAbZF3YfYuzuOimsS+SZdLS4leRpJmLeWykbSeCfxrcjiOj3TpeFpJl2pv8rpkd&#10;hUU2p2OseYk7mSPLYbj90cZGK+mUlKHunzbvezMSG8kaaNWfy9uF3M559xWxbRaj4k1CX/Q5dSjT&#10;ZFP+9CZ3bsByO421QfSpLOGS6QTXEKEPDc7PnIHU4PXFbmifES08MwW95owhtbdmDTxc+ZdHP3mk&#10;x/tcfLWtBOKk+g6fuNuexQtNctdD1i5iiuL2G3uQZfKs28uNLhehI/u4ru/EnxasvESRad4X0eLS&#10;7e1V1+1XDF5pyTu3Svxlh2NeYavry61qBnSyZVbOxWbzP7xOemcVb0iKO+M7Xt4LOHyXYNtD+ZKO&#10;UXYMdT0rGt7GdpSV2VHFSi+SGzPafC3jGK8sZG1fQppsW6/K2QkhxnIkT7jZ9a9uSNvEniXTbTwG&#10;UsLe4ijhm0nU5wZoTjJKnptFfIvg/wATyeFdNTUpLvbcTMVtYN/Ilx954xkHHoa73wL8Wk0UaFr0&#10;vltNNebysbhJ5nR8Pvx9zNQ8rpwldP3W07dtGtG723PTo4h9d/63PpzTvhrHrcWq215pd0dZ06cQ&#10;3IS4QQx+mB1fr0FUn/Z81jXtKvhYWkNrqFjuiknvovlb1Vc8P7VwPjb416T4l8dadc6B4be4u7u6&#10;S7dYTM0xMYy8JaPkj5a6zwr+1AZtKvrRbPydR1SeTZPNOZ4vL/555P8AFXRCNChO9S/Kr2+7Toel&#10;zSqr3LXf9PqfOvxW0bUdLureKLRtJhZI3iu2XgX7b+RsPQgdNlcz4ITQdHfRtcsvLsWEz+dFt3iM&#10;LwZo4yfnZR0G7k17rqngG217wpcXmo6FHeSS6iGh1iO4IkwAxMWGIBU9SOteSfF/QobyTQ7pLeG1&#10;voSc2aqY7by1OBtx3NbYWspK97S3OXFRto1dHM6hYJ4L+NMt5p2or4802HOpC+t3HmXMDJks6/wO&#10;obmOsmbVP+E0vTf6tLcNp9tO7WumRo7vsJ3ZUdM10Ehn8TLH/Z9nDpNvcW62k8qpsh2dTz6tXCNo&#10;er6P4ra1W7mjj8t2FyrY34GduT3O2vUo1U3ab1PFq0ne8NiraeN47q51N7LSFh+3XASNrhyCIl5x&#10;hazH1htSuLT5EmaAG3dbxd4T52YY5qLU43vrh3kZ7dbM+bDaXDIJ3z9K17DSYbO6097XSoprq/ug&#10;0a5d/wB5lsxk9AD1J6iu+yk79TjtbQr2fh29VzcXGzTYbq4aJ3uMk8BQeRzg1q6D4ifS9RlS4uGv&#10;JFVovNuGD7Il+XOG++MdKrazK6TXC3E9pYtYQum6OV3891P8OP4jXKatrN9HeRWCi0j3dYpocYB7&#10;butRTjJPzG0k0uhteLb2x1LVE1Ge/uVVQsQjhQF5CBgAdunU1l6LpVnHva/vf7P0WeQZW4bfNGAO&#10;nlrWWJmtTEs6bZMlR9nXiJ+23JqrJrdrJfpK95NDnP7tkBHXpmq9n7R2Y5RT2Nbxtrug3UtvYaTF&#10;c+XbL/qrhgEcj+LZ/jXKr4YudYZbyeRLe3QD5+6AdeK7/wAO+IbvXM2EMfh7UGz96+gjEzg9OTgm&#10;srxJYpY21xb3ksVisBaJLbT1IjMgPcN6mm6rp+5DRnNrayOGtraOG3nSe3dro4aGVm6AHkke9bvh&#10;61i1DR7hpZ/svJhVNxMcx67TwcGs6z0TU28zZHLcSOu3y4+SqmtlGk0Twrb7bkXGm6mXebT5kfEM&#10;yllEg7FsNwRXTUlzXin1LVupeu9U0WPw9aaSun3VnrETF7i5W68yC5Trnb2bFdD8Lvgj4n+J1hqW&#10;s6WILXw/p8qxXeo3ExAh3hgCIwCzj1xWVrtxaXH9nyvqFrqm/Tgxt7GE2/kSA4xMWGC3uK2PCPxP&#10;8TfDmO2Ph7xHc6TbglytnLgwyEY3c+zVwuU6cfcWr3vf52Oiny39/YxLH4Yapr3xJj8JaHd2Otap&#10;NcC0tZ7G43x3LN/cc4yK73wz8Qpfhf4s1HWfEfhNNak0S0fSXijcJH54+XzJM8lx2I5FecahYTx6&#10;ra3Om3kfmXs21F84B1bGeSOmT0PrUd/Z3cenRwXtpPCt1umLTKRJ5h4BIJ+cZXqKtzjJxci7OGq3&#10;K1v4ptNYuftV1FFDa+bunikvXDXKb93l556V6lpXxi0DwD4s1E+EfC1nfeFNS8k/2V4jP2t0jCYe&#10;L7QgVthNeT6HoltbsllcJBNeSEsPtDlIR3TDcYauqtPh/av4V1jVNRtdTj1CwuEWG7s5Y/sMkZPz&#10;xvnlH7qRTqRpTla+n9WZdOc4q63PZfFf7RulaOsmo+FPDsWjtLbpDcWclqknCx7fJMqcSIfUrvrz&#10;Hwnrni7V/D89/wCHra50vTZZJrf/AEO7ZQ+cNtCMc7fUiuFtdKumQvNLZyWMkr5to7oZzjq4HSvS&#10;G+Kx0rwLb6XFHarpUcvmxyWb+XMAP7rHv3ryK+GlSSjRgpttXb2S9O5u61SpZydka/wW8L6bceNI&#10;4tZm1bUtQspg99o1v5iGWFRvmWSZTwPl5r6j17wx8GfiDpM/iTwl4KgihsId81qsmGn2jAjQchD8&#10;2VL8PXxJqvxLv/Dcf2+HQ47WTUAWE9w5jd0Kbc/uthyyNXoHwV+L+maLrFpq2oeHpby6hlSKSx82&#10;WO38tE/d78A5x+YoxGHxEqd1Kyfp+a1SJoV1CXJ/mfXGpftEprnhhNI0HX7bwfqmh6ZtS21TTxDc&#10;Njb+5TqBjamDWH4m/bO1jT/B0XkaQtrJcW506xhsrlZ5JrzCgzuFUqR6x14Dq3xK8N+KvE+u6jE9&#10;n5kzfPbXkuAYyNvkiRQwI/iBKrXlEFhrei/EeLxL4egl8PWulFLi1uY/3kbEcDY4yr7q8F4OWLbe&#10;KulFLfbTZdzrdblS5bX/AK1sd/q37J3jW1a2vby507SF1IS3MsUk4B0+EDfvuMD5FNctoGieGdG0&#10;DXbLxlaau15Lbz/2FqWngyWV5OAoQjIB/EdRX1H4S8N2HxTtZvFHjGDUPDeh61MbePW5dVJVREik&#10;2qggKWd1OCRjIrzLSfiZd69rlz4vl8XWUfiDwi8Nj4es9agHmXNkSysRH03qK6MPWxko/wC0276a&#10;W7f12CdKEPfvufL+peH9dh0n7UmlXt5osao0l01uzxqzZVAJOmDtwKr2k9ja2kdmtt5d1M21/MYF&#10;E/xNfbOqWtzq/wAANbTwFc/2loHmyN4ra8f7NAmS0giVJMYQnlRH0f5a+PE+Ht5rGoSRaHp5kZj+&#10;7g5k2Af3R1Pua+my7H+3pyc48tv6TdzirYfla5dbnO7n1AbGu90mS43YAbHFR21tNJu8q48mE/Jt&#10;Z8Ocfw0zXVv7G7dLxDa7cxBFcA+/Sovtv2fYzDbIzbjGzZRgOhr2Yq6utjjlo7dT1H4S/F3VfhDr&#10;c72xVobkqkzsgJeNew7YrrJ9e0rxp9p1GC0W31JmEqQX0qPatCUxu55yH+6B0rxN5ZG8qVQt0pXd&#10;DAqZ3Z7cVXntbvNtZxW7eYQXMcfL+ob0A9a43hITn7Rbg681H2f2T6Ev/i74V0nQNdtYNIW+vrxb&#10;f942Y5hMh/1kcaFk4HDA9fvVxXj/AMRaj8avFviDxC1q8MYjgXyvO3wQoEVSZJOMZK1wVybfTba2&#10;iurhI5Gwxg09hNJg9mxwP++s1XXV4o4LmL/Sf7LUOkNnC+9HftvP8fvTjhYQfPDfuP2kpaS2NfUo&#10;dE02UefdvfNkYXT1AgBHUGUgdKyLnVZdLubiLTbePT5IiNq2/wC8d/U+afX2rRhlhvrfTrGSD7LJ&#10;cHyn3IQEHXd71Ss/DDatd3FrbjbJaHzZryNwY4484JbOOvat4JR+M5+Vt6GBpvn3E097PLdQzeZ8&#10;m5sFpAck59qu/abS4uPtF0G1aPB86OTJkPc4cdxV7xNPYNJ5UVveTabAAgnWUbmk9WB65NYNgs1q&#10;ju8skNq+5S0nSQn+E+ma601NXBLlNSysI9auxZxOtrZqQ5VuhwcDI9a6Xwx4v1vwJYXemadrN5b6&#10;Xc3Cpd2NvN5cl1tkx+4kUZRcdTWA9zaeJrxbXQLO20e6WL+K65kPZVJrv/hL4PbSfFGl6drlo0Oq&#10;SRrLCt80YEMhdlG/nG01lUfu+99xUIvmTjv3O58f+P5PE2m6fcLp9toNukYigs7GF0jU/dkZSxJO&#10;/wDjrgrydJofNid/MzsKMoAPrnFW/H4tGlv4mXdriXbLPJb3ZeBI88Dy8DZg1xLXFzqEhWKSPzCo&#10;Y/NgccdulfMTwy5rpmVWb57M1NR0zR4baOWLxbqf2i5jLXumbPkaUSfu0IBAKj7xJrE17VrLWJH/&#10;AHFppt4qj5bXiBwAoO3OcOfvGuZ4mdkbLSMSu5qpLps+qOkUQeSRm2pH1yTX0kKenvS29DCUnJmy&#10;n7tBuK/1qzLrA0+KN40SOT7pl2Ctzwfp2l63YPaahL9j1azjZ4IJEKfbR7y4IQj+H1rT8P8AgrR7&#10;yzmg167azm4xbKwyee9ZycY3lNaGfJK6RwNveRa15m53Zo/mO7gNn1q2N8NqUe38yPay/MgPGOGr&#10;Y8UwaF4TmK6HbvcQ95L5zJ5npgYHSo9OstL1DTp7y4uZNxUL9mjYA5I9ulZykpe/H4RyTRzmlJca&#10;X5vMbK/BXaCRzivQvDunSR2att23UmXfdycAfJXDaP4Ye41lInkkW3VfNPmLt3KPTsTXrWmabFNc&#10;lZIxGyYl+/0APFceOmu+5wVTW0zR2uLW0iuHRZp2LhtgBCgYQEnPBrzHx/qzap4ifaWktbVhDCvY&#10;9ifbJr0Lxh4otvCelPdKu66uWKwLG2CmBgHA6AV5Vpujz6lcBLb5rjY0rfaGHAI6/WscLGy9rLRF&#10;0Ytq59Ar4Yg8PeANBvLqOSSHV7P95uJkRFLcAehXbXA6f4haz1F9Pv8AZuTKh+dhHYgVqaL8QZ9X&#10;8L6boVxjybMFE2j7oHb8TXF+PrWS11O3vVz5xGD9RyK8bD0m606dXrew6jUnoeg6z4FHibw1f3Vv&#10;GWuI4zMvy/cZecL6AivI/D3ji18KXTTy2Ds033LiP29q9F8A+Pms7K4gnLec9vKsbNxuJiYYzXnG&#10;n3GnzaQlve+XHcxFtiyQ+Yh5z2r1sHBwU6dVNpP8yKd9mdinxG0nXHRn1COPP8M2UOM9+xrF1DxD&#10;okcTtLewbW+XyrdQ/GelefXmj2TSFpb2Zf4ikdqRxnqKt6Joei6pfRWiS3ytjl2iCImB1b0Fer9V&#10;oQjz3dvQ7FA73RtV8O310tval/OU5C+TvBp2ifCLS9XvvOvrqBodzMLayl3IuOdpk6VY8BaV4dhj&#10;msNNuo7+4fCXE/RyPYHB216Xa+F9P0xjJYW8Ma5Cu0I2hyOnTvnr6V59Ss6MmqbaT+//AIBaTaaM&#10;G/02Lwh4fvLWy82O1ELKkTIMAEMeR1614hN8rht42gj5lX8zXv8Ae2/2WwvIuY4ZoWV7a4cZX72M&#10;H3rwi4I83ax+aPCFFXrjrTw1k5W6nNVumkZ163miNHP+rB+9/CM1teCVNnfyarKqq0HzIq8HJFbf&#10;g3wXZeIrO6VyVY/NC+7L5U9hWX4ptpNHuV094pLWOEhSu4YkcDkg11OtGbdCO41FqPMZur3/APbF&#10;y9xPJu3fME/u5+lQadrkulzRSxAKyj7zIG/LNNjtkbDGDcuN23qfpxUD/ZY5/mMfHX5+a3UYtclr&#10;ojV6nox1uTxHoJSVIbXzlaIPs8tM/wBa4jxT4ISGFVso/wB5HGPuqcyce/eus0nxtp9jZpB5CeSq&#10;hRHvyn1OehqnqWrWlwfOgdlhBPys2/aD71z0/aUJXgrI2i11PNbOXbENvy85bcO9bUbhbV1aIbcj&#10;5m7fjUGsuJpg8T+Wr/eSolwtu8o3fLhR34r2L86uNtF+wijuJN7fLwazbyRYbo7gW5K/d9KuWDRW&#10;6M37xuNw24PPuDVF7aW8bYvmMwJf5VyamOkrsSZJa3BZ4mZE285Vsnp7VHNDCxzE7Mw+932ZqkyN&#10;bufNDq33TuqBrgquVLe+2ulRu7oaNKK4aOLyjLtjY8q2SKr6rp73U0t1a2/l24PMS87M1ApDAL93&#10;ir2n3b28u1R9/FFnF8yLTsYKRMzAKm7PT5as/ZgqfcaNsba6qGyjVHeWIsuCpZX2bvbIrHvLNYWw&#10;sjSKV3K2eaar8zBtMxZUP8I20scW1XO77vSny442noalsYkZnLltq10OVkJsrNujf5flq5/Y9w0E&#10;d0+PLlJQLu+b8q1o4Y4YvuBd2PvdKYWj8sNvZmB4jasHVb+ESepnLpnz/vQ0ceB81CKWUbX8uNTU&#10;11MbgiVn3Nn+LtVXPJ+T5c/eXmqTbWpDbbLCddq/NzyqtUkEyL5jfd4P3cjd7VULFTvf5tuM/wCz&#10;TRNtIbc25v8AZqXG6KSZNB5sjySvEzQkFS23jPalsL/+z5pFk/eRvhTtpsCTTMioH6/d3fLUkumr&#10;I3nh/wB2zcttpvlvZ7FaNam0JFuYnZJPMjf5aG4TZK6yR54Vs/pWSUuYW3wZZVxlVbrj29qlGuyR&#10;uFe2Kr/s+/tWKpu+hm4voWpUDMfn8vj+JqEjlj3sqLt/vbj9ePempqtgyMvmbVbqsi80+OeCZhtn&#10;RY+7L/CKdmt0KzIb7TkvIHkk2q3aToW/Csa70eazl+VPM2n5WVq6SK9hmLpFK0zfc+52+pqYWi/K&#10;p3/3vl/izTjUlDQtNxOH+zyK+XG3n+KrQs5JA+yJ9q/WuutrJYJCrL1IbzJFzikuI3/5ZSeuG3D5&#10;hWrr6mnNc5ZLKRZd+TDj5t3uKnj1WRmTf8zHr/tetP1eZ/tBiTEyxYUyqfvGovsDSYbKx8bqu6av&#10;InS2pblnLMW9x83ZRXQ6dJFqOmBlHVSpdT1/Oucj0mRrYMriRmPPy1a0xpdBuf38bfY3P8PVDWMk&#10;mrLcVk0RgCGUo0nX5ferMNy6nyv4l6K3Y1Nr2mNGEuB/H12+3pVGWSS6gErPubOyRvp0NYaSVzJx&#10;Ldy7NCVQj5fvrv8AvZplniO2uGV/lJX5vc9qbZvuQqsg3MpT7uOKihJWC4R3aPotS1pYFsLYxmS8&#10;hXzBtJGewx3zW5c3L5CLbusaZYPz8w6ZrLhsJrWTzN27PT/aq7vmxGyXG3gqd3RqzqWlK6M5PU0b&#10;W2kmRN8m3p8u7pnoK6PSPiBL4Ss7yzttM0u7W9AR/wC0bFLh4veN26GuP+x3PlQNmZlYHeyt61I2&#10;nzbk+d92f+WjkmuSdKnNctTVDTe5l+KFuDqLalKEa3J2pFCNqJ/skDpU/wARviBpnje5sU0Twjp3&#10;g6xtogr2unTSyiZ+8jNKScmtJLJ4QyPiSOYFHiZclscda4q90O4sL/Yo3Ln5K9PDunKye8djqpVN&#10;HEn0nTWkd7h/ljQlRVi+Rl+8NuwHPoK2orYraxpv+bbu+pNc7rM4yYFbbGp5rSMnORLanK5izzbp&#10;t7fNz/eqR3ZoQw+ZV/h7pV610S41IDy4z5feTbxiug0zwJ8yPLOG3jbsVK63Uilqa+0hezOXs45G&#10;beyHy6s70tUV/lWTO6uuuPBk1u5VZ4+h/eR1zl54YuPNPlSCTH/PRcflWEakZvfQp1KcdDKmunkl&#10;fe/3/wDa7U+2QsT5hpJdPmtR+/Hltjcu6qz7tw2uK3smrItM6HS/FWt6Db3mnafqV1YWN6u2eCF9&#10;iTY7MO9YrqqoF3/N2pPtDrBsba3P3u9MAVkDM+2lGEYtyS338/UG2TLMV+XPy/3aeka3XmbM8Ddt&#10;aqzDd8v3qfuaP5l/8d60NdtyLkEsUikrJ8tSRGKOEhvmatKWzivYomWdlkwSdy/d9qzLiwkh+Zlp&#10;xmpKz3BM9Ilhm1HUstDCrELsW3HbsDWhqWl3Gn3QgX/XTAOUk/h9AMVY0XxFpnhW/wBRRjLN5I/0&#10;edVDFiOgaur+LWl2+jGy8TaD4n0zVptShjaW2t3K3FlKU+aMo3VR6ivj3Uqe2jTUfda0fno/kedy&#10;N6nBNa+S62t1i3nDDC7+VH0NTtInh97KW1uhcSYMrttDbMHkd+O9UdLsobiC7vL+WT+0kYPH5yk+&#10;YD159RXP6pfwskkVruWZj91l2flXbGj7WfJfTr2KhScnZFjxH4ibVLqdbeNbdZm3FlPr1IHYV0nh&#10;vSLHwvo0+pXF/wD6dOBEIo+fk65rE0XRNIhspP7Quv8ASZI98bQguQRztIqS/WOaNIraQtNJ1+fJ&#10;29MV0tx/gU7pf11NnV5Xyx2LNtqkNnf/AGxJhuMpcNwSR7k9TWsdYVbQNaW02mbid8+3/Wc+p6H2&#10;FUba5l8KkW7W9rcXCfwzRZMLVn6trVxqk+6/uxIqqdiMvH5CueVKM3dmd3cW4jsFKs87SNnJXaM8&#10;965LVGSaZ5VjCs7n5I+AtJcXxaV4bfy1X/ZWsxZWWU16+HoOGrZ004cruamnXLaXfwOx3bSGDK2K&#10;7uz1u2hS7guL6O3jmXhVzx24x3rz3KyMu87VxuFWo2hWZ1g+VVG77v3aivQjW1e46lJVHdks1l9u&#10;mlZCm6I8Nu2lwO/1qx/a0sjj7b+8uIwFRmAyyj1PeqTzP5qOw+bBqN7yKPJ2bmTFbct1ZlqKSNXf&#10;a29zK3mff6My1BeaqbjZB57zQqR8rcfnWQ9z5zbv4mPy07O9ymNuActuqlT6sa0Ozj8ZKtsiLHtW&#10;LP7qQ/we2KzrO+hV5WRA148mVTqiiuYt4t2VXdI33QqjJzQrz2czqEZZP7u2oVCKbsXfQ3NZ1Nri&#10;5jmlkkWQDaWVKihuo44VaJ3WRzudO2R0NZR0u+V9ssM65IVlZCOpxV250LUNPn2T2k0NwvVccir5&#10;YRSjcOZFubYx81JE6fxLms2AztON/wAqk/d2kA0MksanzflbH3ZKdFcbfmQ7sURVk7DLU9y25BL8&#10;qrjG3g8dq2H1+e4tI/8ASW4G0LNyqgdBmuZuZt0hHmfd+YLUccp4ZRt2gMKiVGM0rolxRsJbNKku&#10;+fa2S3Tis25RYZF8wrJ1pJL2SZy7SbWqFHVkfcNzf3ulaRg0S4llJPMJ2xttHRt36mom+/hV/d4p&#10;qzIsYbYOn4Uksw/h+X/aq1F3JUUSIn/fVXrGPzrjaZBGzZUM1VFJjQgkM1SxyfNG7n5QRjvWUk2r&#10;GfUtPp0kjFInHmA/6uZsVFHZXca+UVfrtC1JcXjbo5ZcyY69jVlLtL4jMj+YP4l4P1PtWV5KI7Mi&#10;/srUIbVp/LkjhwM9g1b3gHyDfvLLepZtbI8wZVO5wOq5rN1HW9S1jy4tQ1Ca68mMIGmP3QOABUEk&#10;ENnDJcId0y9V7NWE4yqU3Cejfb/glRWup0HinV01zVJtQhaPdOg/1bEYPTnPf1rhbhXt5FRhuX7w&#10;atG3uZphIipCu8D5N3KY7jNW7C/kt2Nq0e3zs4aTnH0Bq6NP6vHkW36ByO9zNhhhazknlf8AiGEq&#10;u0rRy9flzWxNCt550UYjjZpd8arxnI5Ax3roo/hfeXWhzXTK8d0gDeUzcEEUSxFKj/Fe7FGEnsji&#10;xfTKxVX3bxyvfFW5yrbG/wBTvBfduqvDbbQ7MdrA8r1rZthaTR75YkkmQjG58DA65962m0thJXZn&#10;WNhqDRNcIjLGMsWZsBsdh61FBrdxD+6nXd/F83B/Gu8s7h/sYupbeO4hTEUCtgISOT164rhdegaf&#10;XbjzC33qwpVPaTlGaQ5QaV2atpLBfj5PmkPKbjgKO9ZmsXD3TCXezbMr+FQRb48LgU3aZWb5h02h&#10;VrSMFGXMREiimMadasSXXkyLuVZFbjrjjHBqGOAxgxOB5jVBdXBV0X+If7Nb2UmUty7Y21rNPGs8&#10;4bjlFX7341qXdwbOALbxoqqdojZTlq5sNul3blVia05NTZrZFz9ouB0ZmztqZxd0N6lnSbw299Gs&#10;vzSN1Xd+Nby6kNQujAsiLMwMvzOEAx2Oe57Vw80TWuJXn23HaNealkm8yWFp4lZsBT5PBP196mdB&#10;T94Xs05XLOvk2+qSp5q3G3Cl6zViLJJLEdyrj+LBHvUq27XySOh/eJ/AzfPj2qpC7wyB0HzKa6YR&#10;tGyNnY6fQddFu+26Z1UL/Eu7pWjr94bWOC8GJo3+VlXofQis2+tGvreG8tyPMuQf3SnlMdfwqldW&#10;13aWDRF1kt+GdVbmMmuKMIzlzdeqMpQVyS7giZDe2zloXwsi90NVLffcMW/iPWqtnI0bfLndn5l/&#10;vU9Jdr7fu8/Taa6nFpWJSsdNpGpPbwm32bpGBX8hWfMf3wfy2Xjft7VWjR2Q/wB4kfN/dNXX1G4u&#10;LRIZsTRoAo2ryPauRxs7ormLjXkNzqVmsCI0KRFjuXGTVrUNHvbi5R2tpmWT5g23pge3XFYelRG6&#10;1S3iS4FmrnZ5smQErbv/ABjql1Z29k9wGW03KjqgQrz6jk1nOMlJcnYaLF/ZXmji2Z7mFo54BLH5&#10;MwfYp7HHRvl5B6Vi3CRwxl/M2q38Enatjw9pr+LL63s3uFtbhi372ZvkYnkdeKx9StWsJrhHKTLE&#10;du7qme5FKCV+V7ibLN/4hvLqG3RdsMflGINCuwPH6N61Hpr28Mh+0ecykHG1e/uaakrLGEz50Pb0&#10;yeaj3xcs3y7cfL7HsKtRSVkZEVpqUtvL+/G6Psrc9fSrenFG1SzuLRBNHDKHdJMDaRzz7e9Zc0Mk&#10;krsqMy/7K1q6PK9nc7l3x7wc/L2rScVytrc0UnFnQWcqX/ie9uruzRleUylI2JAYnpVrxJ4Nutan&#10;u72wjLQp88yLwIR2pfBl7bt4hkhQx289yFSPzlzHu9M9q6m48VXFguoQSwyWNxegw3CzIMyA9s9C&#10;BXhVZVaVdci2SLbUlzSPIrWxNvco/PX+L19DV3UbeWGWAOC0cke77xJRO1Xn8PXc13HLE4mhdvvL&#10;09cVqatp1hHHazo825oA7SzLx5nTAHoK7pVveT3M35CeE7ldOlkl5jZxsDL1B6813+teMbdI5rDw&#10;1JNPHJEqXFxfIvL7P3gBHUentXnM1lLIoaUp127YfkRsd2ro/Bfg3xF8QbpbXw/Y3VxCg2y3OzEc&#10;dediKFBN4jEySS1128r3Omm2o2W5zNzfWMdm1v8AZwrY4fo6kHrWTq+rzXDlmVen/fXufc17T4w+&#10;AWrWukM9lYvJcWqvNf3k77N4X0B7LXmepeEgvhibVIJI5FtpRFIu/MgB7467a3wuYYXEpToyur2+&#10;fT7yZaLU4h4xcPxubgU1isMQGdu7pVq/tp7WOKdg22Qko3rVW3ha6+Vo2ZcV7aaav0MkJDcq1wIn&#10;b5Zf4q+ifAWmeAPBvwb8SalrVpF4jv8AWbDy9Nl025Hn6bcE4TzVYe25hXzrcRwM0X2fK8fP5i9/&#10;r6V6V8KvHuh+F7HUrHXNNudTW6aIxwRqpAI6tz0NedmUKkqKlRu2mm0rXeuq1N6clAoaHosswjuH&#10;+XYvmncvDivb/CvjHWPDOiW11pEjaX5wNo+osnyFW58vvtb3rg08U6V4mvytpp01nC+AYo+TjucC&#10;u00KJLG3uNIS/e8067t97xsjxrIQeMqejCvksfWlOzrRs1rb/htDOnOVO76Hu/gj4g+J2mtjaak2&#10;rtGpiktrgx3tuHbhtkbDjK8EVP4t8TTzZt7txpOpXkqxRRKmxLMMVG4oegFeI6fba34SvbKVZobq&#10;wlYeU6lA57LvI616LbeFvG3jZNQvdQ0S41K8IVDc2qfOI4/7wHJ+99/bXyMsEsTVXNU5orVL81Zn&#10;pUnzq+tz1O/8JeGvCXxF0Xwf8QXk0aBbaMxaqs8c8l1I7NtcFeEjetL48+A/D/hK60e10zVI9Zhk&#10;RZpdMkhMgBDY+Qt7V4Tr2hto9nb6p4hli1i4+0fZks476Xzo4wMjeWGNq9BXZ+BPjPpXw+0mTVG1&#10;q8tfEdhcRppVrdD7dZpBJGRMpzzxXXWwUHpCGt1r1Xe1mlc9mEIxvzaHlPjXUBfJdLBcGHS40a1t&#10;4mt3knSBTuXHPK59egrB8MWmpQJpd/pwSG4TbNJLC+JLbaepB7+hrqtVlmuoY9UinhuJPtkkqWtm&#10;oMc248q3pyeO2Kdpfg69uLjWVuVs9P1a402ZrS0ukxHI424t0JOA+RXdSlyU/Zxev9LU5XQvK5ge&#10;LZdTaGOK38UC6t7Yyyyyf8sU3HOAOoBP4VleG/FEfhuzuFWS1kWCVXPmeWEfHIO8Z4XrXO+LPDOs&#10;qU1y8tWhtVmTT5/O/d4IGT+764rR0jw7okh82KCLWbWyuEieyWUp9tPzYk3nGAPSvW9nCFH3391v&#10;uvocnNLmukdLonir/hLmvLOeWwsWvY5S99JYiYE9SVI6Fj8ocVnaN4dtdShju5bqHS76Mupt5HJe&#10;VV7lDWvpvibVvEkf9jaXbQrZ+bzA0WfIxy5G1NwzXL/8JXDoOt232nw9FJcW8qtPBcSki8B43Gue&#10;EXqqas+2lym1Kzl+pseGX1y6+Id6YrBb7S7e3DvazOMGPPoD1NfTPw18fa98MkvtX0vU9JmbXf3L&#10;WFzHGwsgvCb9pJAw3WuD8R+EtO0vwD4d1WSeDS/EF/JKj2rTAOkDDfHJIvYYbFVfCv7QUsk1zFd2&#10;emN9pZbUTw2IAMKRqMnHY96+exM62JtXwys4aaeXmehBQoPknLc9z1v4I6X4+tNE0KWXUdY1uRmj&#10;/wBB1HZa6fMPnkd+20jpXIfD3Vr/AOG3xv0fStYll0Y6LdOt3LIomPlLxlpByciuYk1+48B+NrbW&#10;orxbW9CfaklmuSEdU6bVTkrz3qTxn45l8beKZvFOq29lNqtxD5kM7P5UZj7HyxxurlwWGdGlGVW7&#10;ad12XXvdO53Oa53otfvPWP2ktF+HHjTT9V8WeF/G0914lNyDpr2MuY4bguo+Y9lOa+ctc/Z48WSX&#10;8Wn2+kwNeR2JuZ9uSAFf96fN6FgeueaWDSLK+kGpWsUVrJJOrP5O97dyOfM2rxneu0mvo79mPXPF&#10;d94j1KwEeparCUZzHHdpCtuvSYKrBlctXeq7lXXs/dUm7pJt3fZXfUwVGNT4unp+LPnTwr8Edcv9&#10;a0O58P5vdQmEypY26FDLHGNzYk6bl29KwNO8TpbeLrvTbq0+1SXV2k1jfK2J7Un/AFjCQbcGvWPH&#10;/iLxz8KvDzS3WnzWejT6pJLpuqK6RNp+oZZuMdCR17V5tpHwpfWtW1DV7nWbmazgUS3qWLxm6LsN&#10;5YGTC8luPX+GtqXNOn7TES0tp+Guhy1YctTkoJ36n1T8ItesYfhtey6jp2oaXYTSvp1xqsdpsaSQ&#10;ndFMzJ0ZHHasvwn8SrNNaj07+zY/El84VY7m1XZNuzw2VwHYd81zH7KPw58deO9D1CWz1NrfTbZd&#10;qxXVyXtpXHZouxqDx9oTaH5mtNc/2KulahDY32o28P8Ax7xSblQtj+Zrya+GqU5RkruLbtu031+4&#10;7oVJKN+x9F6H8S9bvvEV94RtdQ06zubu3kuJ5dUtTaGCXoBgcMzmvmTRtKhsfHeu+X4e0fx14j03&#10;TS6WGoLvt42jOeAO57feyKu2Hi/Tf+EzmstJ1T/hO9MeZbdrq9hMEr7wuDhs/nXceMvAXhDwZ4Kk&#10;+IOiayNH1lLiYXFlHJn5OjREkgkLXesVOrUVCerj59LrRXK92a546K/Y0tf8CeG/i78FdK8T6pBZ&#10;6Zq0cazWMN4uLqKReGhyMHaCvyh6+XL7xQ158QZdLvLmaHS7XzbV2juwRIU3fLGx6itHRfFs+peJ&#10;31C9uv7S8qExWnks+Igd3LBid6/N3riGa01jxPLFPb20ccymVoNPXYISOcfMeCTXRShCm1BLSK7t&#10;+fUym/aJO+rZx+rW1vousRtLbR3HJYMrEBC3IJQjgg1u6PpqaxrttBK9pbyTzM0bQpkRRHqwPv3B&#10;rvPCnwY134zRy/2Hp9zq7WjiOaSID90CMDfIxA3Vxc1x/wAI+dY0vyDb65ZSfJcx4SRSnyEMSP8A&#10;Z5969WNVz23OT2Hs9Wey6x8DdY1DwnY+J9N0ye+0a1Vvtd00XAjHyuQPRT1xXksKaba6rOGCLIq7&#10;1VkwJXJwQp/grtPhR+0j4p8KeHL/AMI6pPcXmlapDJZSwyPnG6PAZCOmM9BXBasls2r207QTzYG1&#10;28oYU5wOMckCuTllF8jvt+r2Or2qa5on21+yR8WvD8Ok3mg67qht7aZzJbW9xnYHPD1wPx4Xwf4L&#10;h1TXvDN+9n4gmu2R7WFv9FuYTwwaI/wn+Ehq8t8Ca9YaDrdte3jQR6XyqeXwUkzypHv046V9K/EL&#10;wX8LPGOnpFomi6nNa6hDG6XOn2Mku526IkjdDXm4uDcI3imoP/t5pvVa7pWPRpyUm5a80vuXmeH/&#10;AAheHUrifVp4Lm+vryJ12yW+fNJP3iOlfY2lfDWHV/CVtoK6HJo1jNKlwX88ATSFVYHK/wAWRxXy&#10;XcRWvgm+i0bSdC1yOzsgUke68oSGUHr8pOAfSvq34VfEN/iBp8Og+KZhbNFAgiMB2GRwcD3LD0r0&#10;sIsPOfLVWklonb7m3exM+eELx6ev3pdTpfEPhLX7fwZbaLHY2eq37RsZL1+Z0AOd3z96xLvxLrXi&#10;vQ9L0rUre+8PW1ussVzrcRQxGVVwijJBG6vQ/Dmj3Hgazll1bVhcK5HzTZeRgOiZNeM/tKeL9F16&#10;e20G31CONc/6R5c3lgs/youfq3Ne9jVTwuH9pJ8srKPJdbX013OSlN1J8iSerfNrvbU888N/Ei11&#10;7xZD4k8Q+BtRfwlp+/T1NtKtzarcJHksYmOULVheLfjzrHxkh1mfw75Wn+HPBYW6+zw8zmMttQgD&#10;0Fcf+0D8DvEPwR0+x1nTBJcQXMRF1fwyholm9Fx2Ir5Xu9ZvPD2rXdxo1xe6Lb36pb3cTTHMo/5a&#10;AYxlSegryPZ1ZQlQWj816aPrbqkYVsSoTUnrb+tD6h8b+J7D4zeD7iC38bXraxZCNLiC6Uy2l6Gk&#10;UBoCQuCg+8OtZFx8P9c+BfhK9n123vTpWojz7F7edPLusdGyTlT83TbXGfDWLS9CsF8XRW93peg6&#10;ddIk+2bzJo1b5WYbupA+arXx18eeJviN4p0Pw1o0ja0trbm4/wCJWh2OV+YBUyf4FrgiuapKh9nv&#10;putXc2lVUo8/X5nM6b4wv9N8Z6ot6ZNUsbm3NoIoXxHMX2lYi6Y6eor6yt/hp4buYHWLxHfa74lt&#10;tKjuNR07WZAEKquMEcF0AyvytmvnT4S/CmbxzBqXilbuw03wmxfzoJCv2uIeWxMiRtwdpXkDnFfQ&#10;fwg8A+DvF1u+gy+IvC3jC+TRkNleSytJIJphkCOQPlNm2tYxjVn7OKV9E+mv5X0ClzRi29uh89y6&#10;Vqtx4tuV0PSbu80m3U3f2OFvNSxIfICOScGqvxt+O+v/ABE1+xvdSnaaxW3jZ0UCERbT1AXo/GTX&#10;07rmv+EvhprPi/wta6fbeDo7uNZb+RnMieZEikCEjJya8V+IV74XvPEWrf8ACK6YNSjvLdZZNc1K&#10;bLvLIN7yJEBgA/dOaSquFV00rr/gsKlByinc8i1j4iHULi2119DsppPO3JJqFp+4mjWPYY2wBvH8&#10;WRWHq3i6x16RbdrL7HYz3BuJLW3Y7N3TCnGdo7CtPxBpWpXnhmJ7i4SRUmZbXSoZsiwVjmQruxgy&#10;Ebqr+NjaX2nfYLKzFvHZQqsO1wZGB5JJ99tetRpUuZaeRwvmSdzQXTfAuntAtgNSuLebck0rSiOa&#10;2bpGy4yJAo35HcVgeIPDs9ndSQSyNIqfM0VucC4iXpKpPUH3pi6JtsbD7P8A6yGIII7d+CDyc89f&#10;m612HhXw3qnja5/saXT2uPskcfl6hHcC2e3jHZi5AcfNXS/cfuu4Rinujn/AXw8uvFENw0Cwta2B&#10;F1d2m7ZJ5WWzJGeM+4FdomnL4H8uLw1JPC15KJZrxZS/2ZO8ZAPb1qj4h8Bv4J+xfbfGmlSXEJ3w&#10;afHd5k6qDl8FK5jxDq+t3niae/v7iG6kbFxHKrjZIenUYBxWk3LZmUordHfXXiyDXr/TtOuUl1qa&#10;2kEUk98jxyXG7d8qvnAA7Zq7YeFUuPFFv4fur3+0NBhmE0ka7Id/3sF39U3c15Rearq3iDUoJtSk&#10;STyQF3wr/DlupXqfeut0vxE3hPTZobW7EjXYD7OS6oP4h9N1c9Wq4SvDculSjJe/semeLfHGgWum&#10;22kx6Ymnw2ED2trIr5jlHYHnj2NcVpMt7461GNrmG4W3iDw7l5OE6YHbO3Gaxh4xl8UWZit73zGg&#10;y0jTQjmMjq3HTPGK1vBsd1IiXlnI01r5buZGiFuGHdQ46+oIrza9N4iMp1b8zOyKXwQ+EhuFub4X&#10;KaTGq3UmP3U0X+p5+8CR94dxWVqzyeFdT02Ce8t/3Riyq3DlZA27LegCeldpexwQ6omm6lrMWj6h&#10;awSPG32d5ncn50ilA65/vmuHWwsZry2SKz1T5pvmjkQ5uPn+9vbgD26V14enTpQ5eiRnyuKsjrrz&#10;TJvGSW6abPDrUckKW9k254Qm377PI3fuMVzXiT4La5ptjqhg1VL6+0qZJZ4LNZR5SMN24ScAnHNe&#10;qeDvD1t8N/Heoxa82m6Tpsti+pabaahM8yRS5yYm2cB29+K5nxf8aNe1bTbaDTdI0vSY5leFPsdq&#10;7m6T5m3Oc/eXd1NdNCSnVXJ8KRFeKjD3/iOe8MalY6H8PIdI1bwuLj7fP9qm1VXzc3EJHbn5GQ9x&#10;Xs3w6+NmhN8PNc8P6jBb3ihd0LSQlDgH5Fb/AJ6fdr5r+2WWrNpv203ln9pna3v4LWIApETy0e44&#10;LfLmvqb4BfBuE3tvqFrpiSeF7pi1lrurS4+0RZ6NG+cEFeHrLH11Sgk1r8vS1ysK+eXZI9g0fX/h&#10;poN9HrtrJBp51TR45ZdFaOPypjjgswOa0fGXxl+H2oak1rpulJdXVxHGBcBT+7mVgQykHqBXF+MN&#10;J+FHiv4j6T4HvtSthB9mNxFd2MkXkADrGzqMo/8AEE6VgR+F9T8F3eu+HLU/btBFyU0yG+hw9u4R&#10;f3qnrkivM9vOFDlsk2+y+9Xv+Gh7MIQnNNNu3m/xPpu4+JujeH/h/cXtqZI54CEO5clyOcgV5vJ4&#10;+0rx3qE2pahEb6SaJFj+zxeVJAydRlxhhXnt34h11rnTtJ0Qr+5AZ9sIlSQ9Hyh6/WvffAXw20HV&#10;vCirdsseoxAqU6CEjnpXU5YnM3GimkkttLaeT6inCjhU5u929+v/AAw/SPB+oaTe3Xi210fTbpLm&#10;zCm0gYgOuOuNvUjrXlt4/j2w8Ga74nt7TRtSsdTiMElhMgMkKIWWM445XPFe5xraeBdBvkh1J2tw&#10;pEcpm+6xHXpjFfOOr33iDwnp0thq+npfRpbXWozRSTZQpJwCPp2HrWmLnHCKChfms+2jel20tUzm&#10;puVRNytbTvqj5sOnXGqaZqdrJAtvfIwRJFSMQtuLfKxz8hrjZYjDpSKx1H7ckrIW3jydi/wgLX0R&#10;4j1y/wDDnhWxtbXwsdE0ubTQ7LqEP2ma6d2yblX6ordK8m8Sa7Fq2vwX9xpCW9vNDtW2sWxHEV4O&#10;CeuetclGc5Pll+pz4hqEL3HeA/7S8yeKwv8AV9N0m82K8VxKjo+0qQDnqQele6fC7VW0fxIbi3u/&#10;tX2e1mlLzL36YAXpXi8d9Ct0Ly1xDDEuwxsvHI6Adi3evWfBmvz32n6pf/ZEt5odMKrOsQ/eluAC&#10;O9cuKbU7x6f5l4SpzLUxfA/xH1Lwx8S5NVmgurmYeYoeNxIighgWHsA3evQPjZ4jsv8AhG9I33ca&#10;zLCXkjuFwzkjjFcD8KLO117xxaabqNtDa3TlIXaFgDGCOn1rf/an0mDSNXs9PmihkYRr5LTOFC9i&#10;c98ViqUouMvs319bfnoXCranOXVnJ+C9Tvr34c6ro4s7f+zXuIXlvJgJJVkXtGx5Ue1cDf6q1naR&#10;WqvFI1uwfzGThid2K6H4YfDG61zxBZaSLea6jnZt62sxjm6MQTuOK0fiT8LNV8GaodP1cKAELOdg&#10;G5P5k1tiLufMlp3/ABseNUlKcOYyfA2sTx39neNE0jRy7k9cd8e9e7TzB9fguFG37Su14pOm6vBt&#10;ClaxmKxiSTop28AHFet311JfeGrK6glWGSIqzs2Oinv1FYSkoo6cHN2cTv8Ax5p76t4GtLqKRvMg&#10;+Usv8I6VsfDvU2vvCUKs6NcRAIfbH8qz/Ctz9u8N6naufMwpmLM2fvdhXO/CrxFZrqt7pq+bHhuY&#10;27ZGKrmcnGXdf8A9xTs0jz34x2J0Pxhc3MX2fdL/AA3Ch0APfB4rzi50kyTeUXEMM0fyz7d6Dvji&#10;vcvjxplitxpWr3sVxeWKNsltoXCNKncAnoxrxLxb4n8O3j3N/omlf2fvYW8dm0skjhQMeaT03E9a&#10;1pTUYWXQ86vaFR32OZ13VpNUlGlrbtDJJKIpJYXxmMcbRWpq3hjU/Daap5uj31jHpsf+kLswYMlQ&#10;Gb0rJnn0aHUbOaz+W6twkvmMx8x5Qc8YyMZ7VX8WePB44164GqXkNjNe/vp2WLy45CowOF6ZrmnT&#10;dbb+u5g6iWrZL+6uFkgt3M0MmG8uNh5nRfmAFY9lrE2i6nC+4QtHxGy/dz3xzyDXPBL64t91my26&#10;wjdJc7AmM9CCOakiY32lGKV/tUyHzQyqM8HnrVugrWvow9o5O/U9bur228UWSeUWt5liV7duwb0P&#10;1NYWqajHJZmCW38m4SMdtiYzkEeled6L4qOjsiXH/LRtj+3PXHp3rY8Q6jJqiRXqSI14kYDxdQ6D&#10;uK5I4CpSqa/CdbqKtG/Uv+KdTg1LThJEQ15BJ+9ZWBfOM5PvXBp4xFmn2ecOq53L5cQR/bk9varM&#10;119jme62NJazD95FuHzL2P4VheJtLktbsXTSCS1cK2/thuR0r3MNTjB8ktmeNiLpcy3OotrubxMd&#10;japLttsqtrI3IjxzGBXLTeSs52jy2jYxOka42cfzG2qY3Ws+9XeO4bONvGzjiljkZECPvZnOD5fY&#10;9a7HFrS5586vtEk9zbtblpJvK5+z/wB3bjjNaMJTFw28KyDcvy5xx0rm7QXGoNAihlVGCjavz4rQ&#10;uYbnSdSeyljlt7i1+W6iuIiJIz1wwbBArhlSu9DF6FxdKv45I1gRvJ8qN9q87yecn3UdRW3ZStY/&#10;8S28sIZJpyWGoKxSaEAYC5HUHrVDStRjivY0u5bWFR1S6lzwa9I0v4Y+HNC07wd4juPFllLpOsXL&#10;pPp1jPsurII/JcNn13Cuj21SpGSkrWR61C87FPTdSv4UsLLS9VWxW2t1ld7N/JcY3EyeZ1DGuYGt&#10;2CzOqS3N40xLvKqlNjF8+Zg9T71638d/hx4B8NeLtI0/w34mTU9KvoR56wygYB6BnWvC/Fsth4b8&#10;YRnS7l/sLKG/eJ91VOB9eK2oUJVovn3Xp6brc65TdLToegeDvHcMPiEQeK57ybSeEKq2Sjk8NgYz&#10;Xfa7rOoaxqcekQXfnaHMoi8qZPNCxtwG347jod2a+ftHmi164kvLqeG1kguF/wBWjl7lXLH5e3y9&#10;67fwv8TbvwrrbollFfWcYCpEzgP6kqM/8COa56+FqRj+4+LqbUq6lpV2NrxtBceAV0y1stLtb6xa&#10;B2K3jyIsBBwTxXlWs/ET+1NQk/tJFbTV/dJ9ji+ZEzyFJ7V6t4p8S2XjDUr+9a4ivJm+V7OP/VjI&#10;7ehrirrw3aX0UaWsMcdi4O+STJIB9/WtMG1GmlWXvdzSvS6wehi3/huC+0qDWZb1FkE22HahO+PG&#10;MMAOCvqaWz8SN4X0C7srK8nuIcP5bRoE69jkEgkr1FbFsIfD+iTxLdzalqVm3lC2hiBj8s8bt7dy&#10;flrN1y+s9ekMiSN9strXbersGG3cbh7jsa9mLkkux5kqSbb6nG2M0d5NYJ4ijuo7NJd6NZoDIwB+&#10;frxk0a3p+mX189xFHdyQ/MytIu6RAOmU9R3rU0fTNT/scancWkV1othMrFZpdhlJOCoA5IJqK4s0&#10;us6kltKqvHIyyNES+W5JcjhAPu10re5zSio9DhtQnaRIoGuN3l5Xyo/+WYPfPvWXeTW0iJ5u+Zkj&#10;LbW9uMA10N/DfSeZp0HlyeYVluvl2BDhcAk9MVhNo94upT2rwMs1uwS4kXD4c+445rrgklcxd2jK&#10;t3dfMlijN1H907mwUPYD1rVttYu9Uh+x+e1xI53D7Q/K/Umqdvok/wBt8mWCTqctcI+yIe4Haq97&#10;aSfan2lJFUhR5Odi4reSjJ+Zny6Glp89zCLiSMmThVk+fG33NW9Fj0e8sb5r2/vY9QtoN1otrbh0&#10;Mg7PkjYPcVzSWs0dxIsUjSR95GzjA7k96FLzTxtFH2K+XGpODim6asJOx3Ft4z0m4sbe4utLDakG&#10;Ku8kziO5U/3h7Vc1LxXpmpWySrtj2BYhbTLv2g9WLgc+1cRFp1tqljB9on+xyRyLEVjizwf4jWzp&#10;Xhqym1Gysp742emzsH+2SJvCIC2ZCo7CuOdCle+tzRNpF/WdU8K6VFeLBPJeapuimtr6xc/Z0bOX&#10;V1brjsR3q8fjd4lt/D9po8UdtdW9lcfbYLm6tw08JKMGCuecMDyO9c5rdppWl6jqCaNt+wrKVSeb&#10;J3gdwff0plxZwatKkCSpHG0i+Zct9xV6bsDvTdCjKK9om15+g1UleyJvFPxB1/xXeebf3EPmXOwf&#10;u0xjaFC8djiqj+MPEUdj9ji1DbZmYyrAzjaH9cHufWm3FhHY6lI1gZ7y1jf7zNtd1HfjtVz/AISG&#10;0upLbzdHs1jtgcLb7w0mDnLP61rGNOnBQpQXKumny0Iu76shs/APiXXtDl1mNf8AiWi4Fs9zG279&#10;+33VbHIJ9TXX6d8Drm4u5LdL+/lmtCEv1WxWQ2ZO0AlPMGVy23Ndd8LPiF4D0meC11uF2sTI8txa&#10;wh4wZcfuydvpWf4k8UweMPEmt3lmWs7FUa4t4oW27JmGzczY3FWC9K+dnj8dOvOi4OEEviaXdJLr&#10;dmsYQirvU4jxJ4d8W+Fpr611KzluLWwxFIsyhHiAOBweUNbmj/FXT9N0bSlsrWbSdatZGae5upTI&#10;l1GeMGPAICivWNC8f6N448Hab4Z8Xy2TQj501WRCb3TJPugqUH7xD0aN64vXPhjeeMPGMOgWywa5&#10;qskvlStp8RuI4I16zsI8nFaU8RCs1SxEdfK6Xb0dzoipaypvQy7zUNO+JWlWdlbiw0nVBmWfUbiY&#10;wwlC6jZnuzZ3ZNc9/b2qeAV1LSEnjm+zXGySWzuMlOwaPB2uDWn40+DM/g/x1FoPhrXYtcmi+Xz4&#10;yPIb+/8AewRt7g9Kw/iD4d8T+A3SLV4bW40+723Ed5p8yTQSEjPBUcN83KGu2lTo/wAGEk1vZ77k&#10;tzSvJancw/GPxRD4Ft9MbxDdahpK3LXD6ZcRJNAj4+80bDB+9XVfDDW9H8QXM+payfD2j3VtBJKF&#10;urLel5hOIgFf7zGvn221O015tQkWNbeQxlo4oU4zWrpelJJp1xJb3ghvITGiRfee4Zjgqv0+9RUw&#10;qUWvhYlWlfXVHoWq+MbDVrW30vSRqdq11AFvbaxu5BbykOzFnEvUk/McV7Z8HdU1b4cL4b+KKXkP&#10;h3ScXdlb6jdWiXUNzMqcwTiJy8YPQPtr5esrG4k1G3gs97ahIfJ/eIRJg+oq7qJbTfD39kWFzHeW&#10;6TlLieNSN8g6xr6DiiVGKSjB/wBd7jhXlFtyR2vx/wBQ8H/Ff4jXet6XcQaFNesDcW9lbSzQYwpJ&#10;VR0INeRz6ToqX9wv9q3d9JlstHY+Xs+u969I0n4u6dpd5YyW2g2LSJpf2G6gvsSW97MQyvKQApHH&#10;QbutcXr08ukm3DWP2NmzuRrd0cFhlD83UGt8Pz017OV0umxFaan75nefpVg0fkf2nqFxu2wx3GIg&#10;vvlcn6CnX/jDUNatreK9jtobe2URfZdPhFuXB5JfHL/U1HI/mW0d4tv+5WQLt3fuyxGc59fl6VSi&#10;cahubL7iSknkrwK9GPexxXuVbPR2h1ERK6RrMONpJyV+la7WP2WWJVlTdH84jj5Eb1Hb3c9jLHsM&#10;sMhO0y7dhXHFMED8fZUMkgk3I0fIc9DmnJtmiaF0Sx1PXtZGlwIGkkk3DzHwNo6k57AV6B/wjw8X&#10;THRPDc8Gk6faxq9/qN423zsH73q4H8KCs7Xr628G6ZFY2clquqXkJW/aH/liSciJd3QDvWTpvimz&#10;1Dw8NDvLe2jmdjnVW8xymekbKOCB69q46iqT96C0/q7sdMeSKs/68jAuri40/wAyzjuo7qxhnI+0&#10;x9CQcBue57GpLvSrm+QSyO91HO25Nq/O2OtLptnp9xeCDUJHt7XccSwp5gZgfvcY+U+tenaXpVxp&#10;GjWxe1ePSZLhLmDVpEP8L5IB6Dd2Iqa1f2DSjuc8KftGang/wTaaPoklxJpWh6pMkaTJ5jiMxJ0E&#10;0gcg/wAX3B1rjPibr1tpfiqKJ57PXrqEst3PZpJClxG3RST7dxXXWZ0WbxTB4h1e702SSW9X92zA&#10;rbR5Y7ZAB69anufEHw1m8Q+JdW1+1uPETasJIo5Y4fs8Nt6MncMO1Yxq+9eSb0/E2lZR5U0meep4&#10;g0u8toysl7YtCHxH5ocFSW/dEnnCjoTXN3vi25tdNktbVRDDO20tgb+PU1RuGXMqRfvI8thvr3NZ&#10;88JaNH+VdortjRg5czPKk3J3NPUXjuHF0kfls2PMVcbPwqaw2rcKwXy2DK6bvas/TrotbfMAy9HX&#10;rvHbIrasYUmQpAdsnCiJun50m3BchJ6R428eaNNpEcvl20mrNalN9naxxIgI+6SvUivG3u5o7zz7&#10;i4aNpD88vU4Na2t20cb28Uo3bZA8nz4OKxte/wBImjVv9Wi7AvHyjqRWlJJpRZXmao0yfVrU3Tal&#10;9ry3ybpRvXHtVXTNTfQbtJ1SORgSwRvuN7HFc+0klu48ssrH+H+7Vu3mkmQs0a9f0HerdJx9Ak+Y&#10;9T8B3N/r1tqN07+W3mKolbHI/ur6Gu/sTHpumSXV7KsaxgNuZ8fIOgGfvmuf+G2lrbeFYml2QxyB&#10;pp5WYqUwG2D8q88+J3xJbXL0WVhhtPhIbevR2Hf6V4ToyxeIcILRHG4OcrEvijXJvFWpveyn9z9y&#10;FF48pB0HFVVVo4fNJ8te7N2UVS028e6097iWPazNsTaPTjiq8eqSx4GBGoXHzDkfSvRdCSiopaI1&#10;5Xax7V4U0B18PQXe9VW4YkMrDJ7DjtWH43sS3h65maBVWORCO59K6D4f3sd14RZFk2pktG+7GwHq&#10;R3Bqv4ut7P8AsG+ZFMknlIqXTNzuUqK+Wg3DEXe9/wBTjmrSseb6ZNMnlywTyM0fzDzF2bs+nYYr&#10;mru/ks3mmcedcCQy/Mc4Jrs9AgZdWhiaJ12bXfc3OPb1zXfal8IfCfiDw3JqWl6jc6fdFSTBIPNQ&#10;nqQR1Fe39cpUKlqi0f8AWtjSCPKdA+LeqyTW9rJb2UnmskRZohhRnA4ru7zQPD+vXNwJrqO3vbj/&#10;AFv2WXarnp8p7rXn+iaRBpfiq2+3xBWSYfNIn7stng/SvWfGHwwaSYPFJFuuMyw+X9w43HC9M7qM&#10;U6MKkXS9y63R3xk3HRXR4h4msE8E+J2k0i9l8yAhkkjblGNdx4d+O08KQxapp/nMn/LW3/mYzWRc&#10;+GFjcpOGaHO47uSTWPa6Qs2qmynjMKodz/LzgdM4r006OIpWq62W5mptHqWpfFnQdSs57fzGjaaJ&#10;k/1Wwk+rYrgPNhhuY5hEOQTs3cn3rY/svSdPSNnjTavzhmbeSc+hqjJbCS5ZnTdDw2xU9egxXnL2&#10;cfgTsRJ8zv1IJ9bu2ytrKLdR9xV/dlM1zF6l0zGRn7bjubvXZw+GYpkV/PH99/YVSn8OmNlWKVPu&#10;5O7j8Oa2o1YQfumbck9Sf4f+L/7P1JINREUkbrxKyDKEdASeorh3sk/tC5uM/wCipK/l7eN4B6Vp&#10;3+mNC7opjbLf38/gKo3/AJcKG3WVFZDz2zkda9OikpOUOpqm7EV3FPHEkiONsh+SONsmq6XM9vd7&#10;WL7kz8td34M8N21vbHVrqaNcRnEmPkQAfzqn4pu7PXJEWCz3Mw/1u3Ej47nFbqSvZrQXKmzmoXe4&#10;dFb7pYfxVakil3bcfxcMv8RNZlvElnc7biU28kZDKrc7vbirFzeJqDTxWrlcH7zcbx060ODvpsW4&#10;NOxHer9mijn3ssczMA209VPSmW9+9rIjwXDxtt4ZXIPNTw2ix6Y8Tx+Yy/Ptb+H14rH+zlm2bfm4&#10;2bauCjNNMSsaFxcSXCjzy82zgFmzge3tWfLA8mWVk29lbjpXSaRpBvr23iIVW/5aOynYgPrW5c6P&#10;o2ll5zA1wyybdu7hqzVZQdkCsmcLZaddXDbYo/MXbuPzVtaZaTRv+9ZOvHerVzdFpJViRVV2LMi/&#10;wirEMifZvKjfbuXn8eTmnKo5ITkyKeYKo+f/AGflX7wrn7wiR325brj5cVf1C7HCLv2n5vl96y5p&#10;HkzuO7g/NRTjZjiitdxyfeVP3Izj0qa0heST5gy8bvypwtvOtgmfmHzVPFmESKvyrx8tdDlpYHIZ&#10;O/zq2Pl/9B7dKhlWT7MLoj927NFu+lMu3C9lVivNWvOVdBjiZz1LbetVFaDVjPSQzLub/wAdpFd9&#10;3zBmXPNPV1hO1ssvZulNgAbB5Va00CwxpQvb5qkR3ZfuKq07ykVgzN1p0ancW+8q0Nqw2yxbTLDE&#10;+3/Wdt38ParemXfyzx/xZH8Pes0uV+dj90fd6GmWE5huhvG1T1Zu1YuF0yLXR032RWw8QTaw3Fdx&#10;JSrS2wuMK0fmR44ZlB3E1l29zLDMGX+A7g38utaEVwlzDvijaOblpFj43Z64rkaZinYq6jpUUaBk&#10;jG7+Jdtc/fyGM+QmFyfm2iuqS+TcoyzM23+IjisTVrYW94LxU/c+Zh9uQK2pTd7SNU9Ta0+AWFnB&#10;Fnb5g52r94n61p7vLgDtKzN90blGcdwKzLa9ikcy7/3IXhW579KZdaqISJXLfNhgvdcdqzkm2Cd2&#10;FxdtLvX7q5Py7u1Ztzfx+Uoid2bv6Ln09qcivdO7S7tpO0pz+ta2l6RHMytsXk7d237taaRV2F7H&#10;LkspOPlVauW2oGFfmk/75TNdWmkQsp+RJuC33eeKytbTTLVAqQJJNzlI8j6Zpe0U9LApXKqazNz+&#10;7SRT/E3erMWpJM7+Yu7YNxWsWOEtlX8pdvSlaYx7Vc7W/vL1UVLgugamwZ9rRKUaRVJ8tWYE/N0q&#10;gq/YZJ4mH7mRf4u+OlVw5jUfOW6qHXrzWjbJHqUGycvuHyoy1NuVak3d7FazX5xt+Zk+Y/NjGK27&#10;f7NDbefK+26k6Rbe474FQpZpp1u0rXEazKQv3cfiDVOK7lkZ5d3mLwv7vmspXmtNgWj1LM2uW/mf&#10;vY55mHyl2wgHtVhPFVhtfdp5k/i/13Y/hS2ojusxbfmcj5m4qrfeGollO0/Kc7drcjFZ2pN2mmvv&#10;Emka0PijTZmVZdPn3MP4bgYyPXir8PiLSGiXmaNlH3ZEBXI61x8OiyxyyKsqybByzcUv2O5kQOqs&#10;2D/DRKhB7PQSsdN/acXmvPb3sMir/wAs/ufoap3lyvl7yE3DptOcVzV3FLG/msXj/ib2rQ0rTpLp&#10;mVblId2flz1NP2Sj71xcmgarrEkMDIg3STAJu/uVW0nRFX53RppGPCdRWk+jy26h3T5XJxJ1Rq1b&#10;G7vFh+S4/d54TaN2/pXTGTUbRK5rKxnSW1+yJ9nglVfuoyr97mlj0/Vmd2V9uzGVZ/TpxW48U+3Y&#10;zru+8i7u/wBK53U9UvNLlfdJ5e/PO3IeqjfYzSu9Det7S7sd8rXMUbMozHuJB9waq3d3HMzrNcI0&#10;g6rtILn3NczcapqlwiZl8yHO1FVuntVX7Sy/612/2qag+u5UoNs3pGivXWBwJFfOV69awLzw1Op3&#10;QOkkI+by9wyKdLr8KvsTfJu/i3fdrOuXluPmdyv8IXNbRjKOxtTjKJVaN4wV2bsn7tDdPmT5ae0r&#10;xjaxLVIIVm+Vk8ts/d966L23Oncrs4Xt81SGZ2Ta+3b/ALNKyfKFZNu39cetMZedtPRg1YRJ3jY7&#10;XrQt3MkMj/xKvK1mMx/iNTWVwtvNubdtIP3aU43V0QdjBpM83mNLN5zAen8qqTyxzOPKkdljIUfK&#10;K6LUoJY4fPgn2zEHeirwgrnpftCuWu/lb7wb2968ened22ccJPvobsUM2k6YNSlk3MvzQxK3r3ri&#10;YZIpr8yz/LGx/h5xnqfwr0bSr+x160awvbjbDnbAqpvOPSor+20bw+kdrap50LDbI0yB9+eozVQn&#10;yXVnf9DruraGdd6Rb6f5UqXUjRvHv82RQAcdAOc1kW3iRNLvjK0ZmuIyDG23KcHg10Nh4b0xoZri&#10;/voreGJg0cW7mTNZeo6lYxwCC1jSOFQfuplmOe5pU0uupm4KxR1XxJezO9xEiRtMxd2b+8azJZXv&#10;I3na5KzYPyr0NWZr608t3aB5m+9t24FZ814bpQqRpGv+ytdlOEYrSJpBJIqRFYfMLbvM/vLxSS+U&#10;4ieLfuxyrL0o2GR9z/KtTJENvy/L611N2Lk0iFfvhFB5/wBqr3ywhFiTcw/u9GxUSWY3I6/hVu3t&#10;JGcMiFsDcaylJE86MyZysu77qsf4asLp08iF4oJWjP8AGy11GhWml2crvqm+aFgdiw4Pze+a3fEf&#10;jGHWNOsdNtbSGzsbZmbfGuSTjjNc0sS0+WEfmQ6j6HJW3g94RC17mNpF3Iirk10lh4Y0rQdf05dS&#10;jmbTbnas8qqC8eeCRVLVLZ9Nt7MpdPunHmhW6KT6VXQ+Ssn22dpo/uhlOcg89a5HVqVPe5tOxgqk&#10;nuet68NH8N+J9OvPBD/aNPi+a0ub6IKVdeD14Iz8wNYeqzya94i09tSvLWO+Ekl3cSxxJ5mQ24ZP&#10;QkntXLLqupW729pNma3hAlSJuQ6nofc1o+H7C5j1iC5lEcOnOArysmAi5zn/AHh6V5c6bi3Nvvb8&#10;Soxsy69s/iK61GPUp5LcqjTGLynMj7j2UetUtGsL3XrcXksEs0aTrbPcs2OQuAPUGuyTztY1uyiK&#10;WVrDHKZRfRyiK7eNuOXPb5cgdqTStDsvAHiia01LUzNp2puZpGsbveyDvHIp+U+v3ua5lVSptR+K&#10;ydvzsdCpXVjZ8OapeeGfDOoW9nBa366haS2VwrW0dy6R55+UjMftIORXnHxE8Taf4gvoll0XT4by&#10;K3jt3eztBb5KjGXRMDf6mvonxX470iTwxbadpGlaNp/mbS9xYkxvMCPkfJONp/n96vnnUfDEWkTt&#10;PqUUzXJuMBfOHmNzlj7g1z4CrHncpXT+64VYeyShTeiOU/4QiO6szKl1Bbyfe8hiQSB6epNcc8Cx&#10;zMuTxkbdte3a54c0+yZlguhbykF4rWT77qegBHrng0j/AAVsLzwzd69cax9juI4TMbb7PJ8yA7Qd&#10;68ZJ9a97DZjHepJ67aGdOdST1R4pBYeYpb5vl6LyKrtFJ5vyo1dxD4QvW8P6lqCW0nkwgfvVb3Ud&#10;+ormoo2ufmKKtezCup3aehqpGb9mbyw394fdqJVGC1btvZkvuztX7pr0XwLobwaDqSXGhi4urkqt&#10;vPdICiAjqoPWorYyNCLkylLmZ5bKVaQMvfpVlrYqflfdx93pXaaj4EtdD8LXt7dzt/aEcyJGsfRs&#10;9T9K5BP3ZZV3Nx/e+7UQrwrJyp7JmOqZFcfubZ3x3/i/UVLbS28z7kO3d/D3z7VPOkc0kG59q/eK&#10;1GmkwTArF+7mQ8fN1x6VakralXViS+hLR/e85V6sv3lx6isZrx1TZn5v71dPovh691q6mt0lhhuB&#10;EZQ8koiDqOo56t6CsqbQpGvUSUfZ5CxUtIvFVCcPhbLi7bmdbzRspaVz5nb5uKVNWm3hVl3Rgbdr&#10;c1v2/gSW5vI4luoFjZtnmsTsX61vT/BLVVt7hrS5tby4TCxWscn7y5ycHyuzkdSKmWJw8Zcs5bmy&#10;95aHCJd+Vja5bceV3V1Z+LOqNpNxaSyPNNIV2XLS9gMYPrXGXdvJayyoQVZWKurcYI7VAd//AAHH&#10;FbTw9KrZzimCbWxoRThYQquWbJYq3rWhbxRXEG52PmIP4VyTWdb7mYbR8xHy1dsZprO5WdT0NRUX&#10;Yw0TGx35hISWaRo0y2zf37GpbWIapfCJX3SPt+VurZqvful5cO6rt3/w1Npf2aHe8s88dwh3Q+X3&#10;9R7Gk0uW63Jeppa5YWum3JRz5ip/q3ZSN9Y0mqZ2NFGsa4+ppNTuJby9keclpCeV3VBtCrGW+bpR&#10;TppL3tWJKxeZZbi2W6lCNtwvpmsuZFZztPerk10ZkKvL5fAwtQXPkEJ5QmX5RvWZgdzd8e1awTQI&#10;hTdj7yf8CX7xpzoIxlpPu0wrxTA7LhsVruaoJvM3iRm+90qxbusayLLGJsrwzfwmopZXmlG7HPy1&#10;O8UcPygeZt6tSb0swbKmwUmT826rDwN/EajMfzjcv3qpSQh6OY4tvn7VOW2VPcozbGZ0Zu6qvpSW&#10;lsFdXdFkX/erS0LTptd8Q2el2sYkuryRbaDpyzHA61jOSV5di7XKtiyQx7vkkZ/lHUlaDbBvljO3&#10;P8Lclq0Na0eXQNYu7C4VI5raRonWNwyZBwcMOtVIjuPOPmbhay5ub3omLvcRbeaPDRf6xDtq1Duu&#10;IdpVY2XrUkVt+6LN+752j5ao2ky/2jFHOfJjMoV32Z2qTycd8Un7xKLENn87/ebp93kVYkj/ALNl&#10;COnnSY+eNl/LmluNS+y31wqN9qtxKyxy7PL3qD1q6dNtdaw8EwjuHPMUzZ/Wsm3vLYq5BZ69decb&#10;XzEjs55B50C9OKmudIkuB5tmj3DNu3RbCeAefqKp3Wm3WiTRts+YfMnAIrasLu61CCT7Pcy2upLl&#10;/KU4RwB61jU9z36drf1uCXMzCXTZMhokMMgO4xcg49ga0Ra2UcUEqzpcTTZUwMuwofarVv4wuNPt&#10;Da3tsJpEAVJWTlRnJGDXO+abq4LqNrMaac5u8tEKx0ViUb93LB5i87FXr6Uyd2sZBtKNCRu+58pP&#10;pS2qPND5nlnnjft4Uk109nH4h8I3NrO+lJcWd7AzGKZBJDdQnrt+mO3IrCdSMXYSTuc/punNHd/a&#10;lj8tmyrLuyK6PUPEt9rtk8F7El4ofeHYEEHGMj8F61yVtLcQ3Us9mHWHzD8sOcY7BvU1s+WZpjLA&#10;VhmXC7ee/OMVjUinJOQLRF3R76SzljkV1kVBuCycjg96ZrN5qVxDd3EsiyWssnnRxsuMZPYVi3F4&#10;bG58qUlpFA8vd711uiaPr0L/AGq+0CebT2VXSVoX6H+JTyDWbjGg/aO34fgaxi3sZdtaTTpE1+y2&#10;Mc6LLHAz8yqODX1LcfHPSvhBpXhqHR9NguLG4t1yiv5Mkci9mXBVw3Zw1fPutmwhiuPKZLxYAq+U&#10;2fkB681y0enXHiTWNP02KWWbkmFJJRiMd68jH4HDZtGP1v4I301ttvodFOcoXS3Pq/VP2qrD4ryj&#10;RbXQdOtYp1MU81/dFTHngr8uABXzp4606z0zUhZ6fc6ba2+/b9ugufNBQ929j6V1jaTb6L4dt9Du&#10;NR+2Ls/ftHAmUyf4JOv1JrmdT+GRhvIpbe2k1O2bKFPOEb5+oz0rw8sw2Ay2bjhvch0V20/O7tqO&#10;tUqVvdlq/wCtDz3W9UufJ+xW06X2mQExxbU2bsfxEHnFYun2cs2pBN3zZDFdwTgc8VveILSzkvJb&#10;awtTbwwSFd0z7nz7nocU7wp4fk1a/FolnJNMV48sc4HOcHrX3cakKVFy2+772YcrvZGHqnh+9sYD&#10;qLW7R2s0h8mVej/TNUo7OaOJpfM+XIbd7ntX2LqHwZs/EPw+8OLq9pdrthw1/pUZmKDnBkH90d6+&#10;ZviB4WXwXrDaUs63luuXEvZ1PAIrz8uzqlmDdOD95N/cnbRmrpyirvYoaB4g1DR7uG9sL2a1vIzx&#10;PGcOpr2v4d+J9T8TXqXGt3s+oX8jBDdNxsUe4GK+fZbZrFopvvRuAw/H617l8Lvi5cHSovDyafax&#10;qjsx2sQZ93Xcawzmg50HOlBSffRNL1Oe/wBmT0Pof4l/FrRtF8AWOleHhpyyPGba4n+zxpdsDnrg&#10;mqfgHwZ49ubLwh4802HWbhNOl2rc6fdo80Ma89zxu+7yteD+LLGDSbqBDbvG0kYlYeb5hfd/q+fT&#10;Ar2rQk/sePRYdSs5pJwsQmW4lPOeUGE9m618I4Qy6jCcLybu73Sex2fWHOraWyVj6f8AiB8VfhX8&#10;RrI2/jzw7Iul3SILTWoU/wBOgJTJE4iwY3V+/wAwNfIvxP8Ag4mhzR634I8Q6f4s8E+Yqz3emuPt&#10;cHPCy27co3zdeleq6hqB0V72TTtKtri3nDBFXnyPujkV4D4+8beMPC+r/Z3u3tWlLzR3FlCoimj7&#10;ba78vzrEZm3CVOPN0bdn56Ja2OqdVX93bsdH8BtZtvCvi9rrX7BptBhuEQS3lv5AnjU52nnrXv37&#10;Vh+Fd9pekah4R1i1/tK9fzri1GLlFjPQuhr5csvH8PibQwus4kvI1fy2vJgTk89wSNvt2rhLzxfe&#10;aXJLJpch8zaqOscQaEjDB1ct+levChOpUlzRSbt+HZnbCqoUlFnV69NNIbiyTU7nxBY2e6WOC8+Q&#10;LGRjcOScV3/7NfwE1P4pnU28NTWdrf6bb+eYLi45eQdBtPavn/Sry4uNUSez3+ZCGwsf7xwpGSPT&#10;HtWz4J+IGq+D9VuJdNuf7NmuoWt3ZZXiLI3YsOlduIoSdJwj92xhSlBTUpI7a80LxLpviTVbiw1n&#10;zLqaB3uNT02UIisDlwcf6th+v8NU9J8Lal4qtpri6hv/ABAumwGV2swD9mjHO5uM7PUiu08L6T4W&#10;0nw/pdzL4gtZtV8RqCbVbgr9g8uTBS8jIxIhHzK4r6l1DX/h18EPDLXCP5lvf+ZDb2djLFO5jZei&#10;lCfkYN1NfKY/NK+CShRo88tFtb1OhYVTu72R8VeO77WPFNqlvrM7yLZwq9rcdlQ9ApH8JFV/DDXd&#10;vELOCVLO3t5Eef5QSZDxuJwc8V3/AIs8HyeL/homt6fp0mmaFpN39gkknmUXhWRyYm8ocsPuAkdK&#10;4TxX4EfwpoGmX8lvqs2l3MStujeNHeUf6xVxklR3evTwtSMqUaL91ttJadGcNWlKM3N6+Z1Ft4z1&#10;iz1+O3uJFks7cr9nXpGhO3pnoCF5ArX1Lxh4c1jXpYJ9LktYwyRTW031xgEEjZ6Y5Fea+ANWvbr+&#10;1Ly4VJoYIyEtb5SZOeAy44P3ee9bGi6hf/27b3jWFxJfecrQxQrgO6nPU9x6VVWgoTcXvY6aVR28&#10;j6E8F/AzVPFWg3esaHK32KO9Hl3FrHJFHCB95Ay8113hm31/wz4ludThubpbK28xfN0xw965YYAO&#10;3iQnb3215t8M/iZ4i0LxJtbVL3Q/tp81lVjFJcE9VIbjcK+l/wBlbRdW8Q614h1m28lbVoPK8q9y&#10;Y2kbcwfA5yTya+Ynha9bEQw1P4n1/VWt0PdhUhGEp9F/Wp8pfFnSPGvjC+vfBkWt3N5pN4ja35Or&#10;BLZLaaMMxHmSdG7fe5r3H4AfFj4UeHdMl8OalHbyNPaW8t3FFa4VrgQqCct1NbfjXxpNb2V7ptxq&#10;OgWviS11KW4u7hbd/ssy/cIeSTgKR1Qda+T/AA3b6L8R/i7aabLqNl4aXU72RFv4IVaMBd3z7R0D&#10;V2ZfUqyh+8slD0s9LNtbWsc1ZexneOrl/Ssz27wt8dU8LXnjOLSI1s9HdmSWK4lkNyqg9Yjxye9Z&#10;HxI8WJ4l8HeXoNsktnqUSNO/2sFDCpyARnLnvz0rz3436PpPhD4gWXhrSr9rm4tGQHVIrsyW1wD1&#10;c5zx82wiuY1vxzr3hD4c3fgWTTtL1Lw5cXq36X6wAyrKT9yJxgqpxW0cK5uMYytbpp53sZSlJ3Uy&#10;x4V8Ww+B4ra7aSeSZSZfmYeZjuB1AB7Gud8V+IZtUtbiWUltPmlEwtY7gsEJGckDpVLVNbstQFwu&#10;m6ZeyN5axHc3YD5uorMW2vtNlt4p9I1O+sipieJojE/XG0nH3TXoU8KlL2jXvfIw+Fcq2Ou8MeLo&#10;PCtszy2dtqlnPAVSLnZESOpr1rwZ8K/7cvbSx0meTWrnVHjBks/3MCMUyIm3fzNeb+ENc074b3eo&#10;rqvgldQVrORJbXWFyIY2G3KbX4IFc1fa34p8C6xHb6QXjZ4Iru0+w3X2jfHJHlWBTncE+U1PsvbX&#10;jFfitfzOqFWNGzkfVng6/wDFvwb8GfEGfSLnR9HtdKvFsb9lmEmZX4AjVcg4DV4J8YPDei+GLyO2&#10;0bXrbxVDbRbptYtEYRPMw3gNu6Guj/Zhh0yw+KOkTeJrqwOkQwy3M6Xso+wvJt4WQ9m/iAevoz9p&#10;fxd4XTwTY6Z4KsfDt9rGpsbWxm0aVjLYoxDPKfLBEkZ6EGudONGp7Nz26Nv/ACsaufto3a39D8+f&#10;D2vXMd9c3n2Y29w7Hy5JOAvqR6keteiw+DLC+8Manq9lqc02pRyiW4td5lZY/wDnsCO4PU1V8YfC&#10;TW/Aum6brGs3EEcOpyyfZfssUgePaP4oyPuntiqHhTxDHoviXZLGZIbpTbyTW8vlMyn+FSOinuD2&#10;r1nUp14+1oy08vyOKEfZvlqmzZ+IBdWcqfZEZsKqStFmTyycZL9yPXbX6Cfs1/FfQ7f4MWMmsolr&#10;/Yrixk2kfvmPzxNt6596/PhHjsXufNnjWOA5iVcnzVJ6cd67jwj4jtV8WiWLUFhW4WPzot2I0C7Q&#10;h2HqacZuhU56a1OjnpzXIz3LxFDB8RfHv2k2C/Z7m6aaeWO58ufyy/zk46ZC8H1r6J8PJ4Bt72Dw&#10;o2ltbTz2kVxBPcRhWEQP7tmkXGT71554b8KW3wwtvD3jZrx7m21CT7PepBMFKBj93A+/Wt8Y/h9r&#10;tz4j8J654J2WQmY2tvBdzsnBDNs2twqNXHShVhzVHFSaavFq7tJbr1vY75zhNqN7Lv5o6r4xaRb+&#10;H9CBsNfmhmkmLqLiUkIO48w8ivh/45eGjp/iSNbBb1cgXrxzO79RyUJ5OfvYr2nxD+11beN9S/4R&#10;7XPDd3DqkGbdFs2BEUynEhNavjX4T+G9VXRk02caprFjF5u63uwUTOCuxjzx3Q15+Or0o4t1qekL&#10;aL/JN/kYxTq0FBu8u586atFcat4PuX1HU/Eviyztoh+7spXSOykCbi2G4faOxrwzUbHU/FWoSCBJ&#10;r6xtZG2ecg37P4N+OBX6GfE3wJeeGdEntdHhW+nXR5F1i+0cxw3rNJx8+9WjnADf7L10H7M3ws8F&#10;6l8OLZtS0dbPU721Nuy3Efki4jXjzVQ9Qe9ejg41fa+yhbm83otNVfucVajGcOaTdj4/8C6z4i1D&#10;wv4h012+xwvAgTSrWxAgmyVyoduoIrd8Q/DwfC7wxq8U93p+n+JkK3FvbaTdGSR45uU8ooAH2leR&#10;ur1j4+6Hp3g3wrfrpcL2Ot3Ymie102Avb+TGuBMvcMV+9ivlrwvDqt5o2qfYBe6tpdkE/tO5j/eS&#10;QQbOrIDwvo4rz3S9pOUlZK6/LqE2qSUN33Lnwz8Hr4y1rR9I1G7fR2a5b7U0P39q/MhUcJyetfXf&#10;wF13wzH418RraaBb31usTSwy6VYKv7/GNgxjIZU6V8teCdetPC9xBfWdvpV9DPdMr2zP5vkhguGA&#10;J4WvuL4VQaH4Z0i/vo9JWXWbU/aI2hTKoG/gbHRTW0FJ4qL5korXX8dNbvsVh0+R21b7bnE/EDwV&#10;4ZOg6Jr+v+JI7aw1oSv9pOmNcLHNjgEDt/Ca860ubU/Avw1trtPDek/8I/qFx9h/tiRUknUAtk+T&#10;n5Ds6V6kya7d/EjWbm3tTaXxaK8sYntHks05zL16ZHU96634meBNS8Rafa6xJp1pp06SLcPHZRhw&#10;8mO3qe4JqJqNSEnSg/dttftq3923mekk1Ncz3/qyLOk/s7+CNc8D2kWl+H7drYrHCZbmN43uY2Vc&#10;TEn5gwHOOhNeOfEn9iyy0/x0i6GsFxoz6fNJLHfME59Iz617/bfFq0i8CLY20T6RqttCsSw3ikHc&#10;RhGx125r5ug+JfxN8CeILGNtCm1a6ubp/J0y+ZriZ5E5kMBXlMiu3G4jDwjBYZ++7NtP70kzmVOr&#10;r7RadE19zuavwE+FfhrRbfXNL8Vaar3CQK8M7qFjhjLBY+3JNbvx/wD2VdE0Pw7Pqvhwx2tu4CP5&#10;mZOD1ajxFpuuePtDtvFvhGG60a31lLePUtOmY+UDHLsI3dRt612nxv8AiqdO0JfBs0d1o80sKQy3&#10;t1bgwxsOPvJ29GFZ4WvRlh6irL30laST1d21fbSxpJPnhybdV5WR+cvjHwbP4d1PSYnkN1Y6nOGj&#10;ZocmUj0pZfhzNdRXGpf2FqFvYxXj2UeqtCTB54GRCT/A1ejeLPG+ow6Jr/hLRrHRrrS7q7zcXMIe&#10;bz2jf5GiaTmMn2rJ0KK70HQYrq9S/wD7Hkuywg82RI/PAwJAnO8gdTXTHEzcLdTilSpp+Rl6d4Y0&#10;WO9uLdtXjs7dLRZZlusjyn6Hbjq2V5xW94B0/QZLqP8AtR/tFrJEzRvCmI0J4GSegFWvHPi/XLHR&#10;rjwz4h8PpDeTQo/2tYkcy27DKMGXIH1DV5vb6nY+HdA/s+486zjmXdHOvUEdNw+tVeMHf4mzLmcn&#10;bZHpUt4uh6ldvYGHUmiDrK8MQ2XIB/iHT/aFNutYk0O00uK1eOGZ1ErwLK7xohOflTpzXN+Gb3UN&#10;Sjh06xnisdLvJjv1CaI71VeX2CvSbfwh4aaKwlfWQtrfwM81yqIJsr0Cg87j3SsUqeGjzX0u9P0Q&#10;l7RtqDOz+Gt5fWet6d/wm+gwXml6My3EOoLYgXU5kGYlP/PSIDtUGuRaD8Rvidd3+bzS9JnP2dUt&#10;4owYZMq4DDPCfSvKNR8XeLobs3+nXv2jR4iq2skyb9wR2CR4+YdVqwst3rWsWl1oemS6lNfwql7H&#10;dRSR/vx1CAd/mrmq0pNOW3b7up3RmpJK9z6s+JXw+0jTfCOnWtprtpG0txF5YSaOWacEdFkxgr/E&#10;VNfNcVnoen39z4am1Oz1hbmeVRLZ747aBRychQDhPu8NXaaD4b8PaVqtkmt+KW1Typ0htNMVHjmt&#10;5AM4MZ4JH3ea6228H2q6AbjQ9Z8PaHeLqg1UaZfaT5N7akBvMgYrn5D69Kxw+I9i5ey919r/AI6m&#10;sqHtrOav/W2h8/aD8FDN8QbnSdBW38XWI3zW930eWMqvmEBuQU6GvbPhRoTfD+7S8v7yG+8PtEXH&#10;SR7U9sDoFzXTaD8TtA8KfFdptMWy1+aW3lS9a2snaOKQfMIYlXOwn5+ehrD8TeMNF+JPjubTvDFj&#10;FZeHr23Z8NAGMtyh6pGB0retiHUp3vd9v1uRGhGjK9v67HnsnhW88QeMNdW3TQ9Dvod+oJq8kT2S&#10;XMmd3kRhcplh0r3i31V/EXhuHxA+o3N5criG6sY0+QRx4wR3LVteCvh3eeOfC+rWWl3EVjot3OiH&#10;TPs5hihnjHqepLLXf/Cj4R6Z/ZEovjDdNDI0TxLg/OP4q0pYWtjeSFNaNbvy3t3sdCqU8KpTk9v6&#10;RW+C2keF5fE2rJptwms2uxZEupIdr+pjIPda7vXLDSG8K3lyDDFAWd7eWEZkz/dPrmvPvH9jP8Pt&#10;b0Oa0trG3tWaSGa6gzD54Y5EcgXpiuE8e/FLRNN8MvoMlm9nLKTMr+a8qGNj7en9+vTljaWBpzw1&#10;eKTV+/WzSWjOWVOVSUa8Zvl07dD2f4fXep6/4AmtxPaW+9ZPLLne4x1yvbDV85+Pbe71eKfU9c1V&#10;Vt47ryftlunmyRYX5Qsa9UPcU/4deJtbjv7fTdXKXUN5ZlNLlkuiY5hIWUDKcnB9eRVz4ly3vhK7&#10;0yPxroj3dvZLFaQ3Onj7NcXUWMHfIMg4rx8RWeJw1Nu9oKzerXlfsN2pSk111OD+NfhebStG8Kah&#10;p+qPFY6nYq0b/NsS5X/WRqX4Qnrsrw27tb21htbCSSH55/OjaSV95yNucdUz69K9w+O1zb2/hOR9&#10;H0s2drbz/P8A2pdi6VgwypTGRhwvPFeReHk1nWrawsiiQ2KxyXUESrvkWPvg+h96ywtRTTqR+FP9&#10;LNo83Eycpcr3F0F4phewI7qsRKt/cYg9n6kCvYBp2qSfDXxHqmm28cKRyW8Mm6VFCZ54ycgVQRNP&#10;vvBmny6PZR6bJ5hSa8vHAEsiffUFu+GqxfaJFY+DnlvYxDcTXhdY9+R0+Tpwa4qmNjCXtHF2NKSU&#10;Y6PoY/w1sDa+JoJdXlhhU3AZPOfMzsOh+Xtim/GW9bxJ8T7a3tdQ+3W8TKm6HOx9vbDdG9a6jwL4&#10;O8Q38v8AwkNhZPJpsAIuLqZ0ADKPujPt6V55qQubfxxd3tnNH1ZSvleZyeu3d3FCxUK0lUlFx663&#10;9NDRtQwtm9Gzu9Kh/wCED1yzuWu7i31J/wB7ax2+wY5UcSck/Suv+ImqeIviFZRReJmi3ON9raW9&#10;uDeyewx0X614r4Y8Q395f29xcyzckrGtuwiBwGB56g/SussNYuI9N1R7K4uZLjaFdprlHmaJv+WS&#10;uex9a9N1YpNSvbyb/FdTzornVonGaVBa29yGeSa380HLyLv3gcEDb0rq9B1RbjT7qwZPMjuGOyRk&#10;2IdpweK46e/ijd0mk2xodqbuR6dB0FQ6R4tksdbt/KuGaNhxFuwMmvJSlNc1j0sPTVN6nvPwu1tY&#10;vs0Hnsy/NbhtuBgdDWVpjyeFfipHFcRv/pMjKkki8MGOa4TwNqJtvEEiynbsnWYJu+fY3sOK9F+K&#10;Fy9jqthfxOiw7kcvJyeOuKyq1XTi7HW5e4pLdM634uwpfeHrj7P8vlEOPRS3pXx54vcXHiO9RLYW&#10;scDBEi6h3wofvX2VPcpr2kv+72+dAf4QUx2r4j1HUJdN1LUbX7PukW4Lb5nAxzxToOVSUpROfMVZ&#10;QkjO1KdbMRC1dY1UFmZeDk84P0rEEx8zdK/76Un5ZB0JrVntF1K5nWXLfME2qvJ+7wMVk3NvB/y6&#10;2j27AbCszlN/HXjPFepS2t1PGjdkWq3W7T5EiDeY+WPz/ex9aoabfz6eN6eXGy7Ubqc98e1Uri5u&#10;praNJ33Y+Yx7QKjsc+TKs4Cq4XLNxtx1Br2qUFy2ZV2nc39Rnt7iUXSxrcRzRjfHtxkdx+Fauna9&#10;p7OIGn3TBVXYqY3L3BxXJ28yW8Lp5bsrjZ5e0deo6UaUE+0gbBCsLB0l3n94Om3HcNTnQjKNn0Oy&#10;FZp3R6deeAoJoI7/AEa5H2GYM0dtNgOJOm0P0I/lXDxWIhluLCWTdvjZofM6bgegFejaM4m0N2iH&#10;2qxjUtNG0ozH77KkfSvDHjjR4LiQ3NjqiMyzT2+MS47qOu6vNp0pK8ZP+uhvXimk4o8eX7H9pdJ0&#10;8yRMKfmPzY6j15qLzLdZN8EXy5+6zc/WtfXdDNnPK6KPMjZkm3RfPgDrz2IrOh0221S0l8iOea8R&#10;VdNqjafYj1Fb8ye70Pn6sJRlZbjYdQezkjlQbfMJwq9W9mwa0pvF19r11Ldapq0t1eOqoLq8/eyO&#10;qjCK0j84UdM1zrRy2rFPLMigbirfxA9ehyafLFtB3WzLJkfJ26VvB+z+HqYpyOm0qwtm1C4skl02&#10;3uHWS6NzfNs+6mRCpG773Qe9RtbXlvf26apBLDJDCFhiuotiICN0fT/erEtbSa8kmW3vY4/l3u0z&#10;oAka9WyarWOt3slvc3GoyXjQ+aJRGyExyAdSMnrXdTwznT57u50KTLv9tXGoXBeLbCsOzckaDIJO&#10;AAT0B21q3fi9Y9VSe3j8yO0jFqIrpMBweu8+ue4rDt7nSb6REilmXMoXb/rGz1zWk0cCmS9tYJbq&#10;GEjCTRYDOOmcjpXbGnGPQ6E77Mvai8t813q1vH/YayGN4bHzg7uej+Wa53QriCS+WS6kMcMpZdsf&#10;8L9z7U6G4nvtSuZ/3clwXbDyKQZSx7VsXNpFZ2FjbOyLfTAonloTJklmBc9jWkaerJ51dEsOo6zH&#10;dWllpzmNXlCxztxJ8394nqTXcaJ4js2060tdXlfyYZfJ82NkQOR/E2PToa81udadriCLzW/0QBdm&#10;35PwH96nXGZ7r+0bMNIsLbp28rjB6K9YVKMZnVTryieyeFLvStF1K4vHt4tahuZQoSF0wwByDk9K&#10;8u8RW9tYz3ln/ZgsfNlDDa++TJ5Ul/aorPxHIyQLemGHYxbaqA9eMJjity1tvtUCajBA8mmoPKjk&#10;bnEh9QOtcbryopRn8KOu0am25V0rR9SvrnV2afT4fsOn7mgVkk3Qr1EaE8k+1ZGq3+qW9tp0NnGm&#10;mrPCUdbfKGRAV2F/VsNVrUrIfbZJJQt1I25oZ2YIEJ+nb2qi2n299ppaW5uGvlY+RIrgocnGCOoP&#10;uK7VUi1zdDklFtcpgafeR2+vS2WZ2t7geVMzIDIUA6c8VswaxaaKmp6QuhblZ4/Il80JIhU7tzH3&#10;Haq2veCb6xln82OWG6jUO6thPx9zirz6pJeaDb6dez6bY29gjy2/nKXmlkbr2JJ9jXRGvTqRSicc&#10;qc4PXYxvHt1datJNLAkl812dqeXxJgdmC+vpXnFzDPNGsTQSxr5e4rtw5BNelXMb6ekF9pMcrSLn&#10;zJ1T92No5DA/cB71UTUtPvNYN/P5vmXkX+qj6rJ9ewrqjJRMJaaHD21g8aeVEm1pDu+aXBYDjqeK&#10;2tE0HU/DeoT6i9tbTR2DI0/mP+7JYZC+5w3au11hLaHTLbS1kh8y7kE00cKEizjj77/Vu9cB8S/i&#10;FceIH/s60R7fSYZPNEUanLvhVDH8FreKdV8rMpOSkkivqVzHq2sPf2FlbWMZAaSK3clEI6430XN/&#10;u2fcZkUKqdNoIyR71i/az5XzRCNUUZVvU1r2FlBqGgXsrTrHMG3J0zxzyPepklSSctgbuyi1nHI4&#10;jYhYR8/y+p7YrvfCuh3t9oc934ftRcQR2vlalHM8ZSMEYZwj8/QiuC03w9d6tclotirDHueVuw9w&#10;OprKaR5Lx7a03ybc/MvBPvU1Y+2XJCWq+f36o1hLlZuvKY12OiSKy/6zccLWxbadFqHhbUr77dpk&#10;f2W4hiGnXDuL2UPyXiGMbRt+asOHRF80m4ceTHGHFypOGx65qPWrnTvs0bWpl+1bi00u3MbqRxge&#10;vrT5eZ2RN0ma1oNCtYLi2urFbm6kjKI8c/MZPOfqKyIb5tDvporO4TUoZMJ8ylye+cGs9Zra+Y+R&#10;K0c0XzIrLgykelQRakqpu4kmQ/dk/iz61caFr3u79GO+lju7fX4tP0prK4s4JJpPmSeNjvjz16df&#10;oa24PH6eDfEFvrNhezGaAK6PY+ZYt5mNoJ2HIbuTXm99f/bPLRI47WYD554UIOPT3+tQyzRL92WV&#10;maP5m2lNxz+ORXO8DTnrLruWqjSsj3uL49+EfHF5FL8QbWW+1AB/MvI4A07uw4kaQFScP8zA9a4T&#10;xz8SE8VX8dnY29nptrFL9ogaOII+GGPmPfG3ivLDpstxG0onG5D/AHe31FX3037ZJaPhJFaDaVVi&#10;BketaQwFClLmTf8AXZFyrzkrDrhHhv4/s9yFvjJvDRtwT7kVseB7ueHxPAs4huvKmEu2b5x5mcgY&#10;PUmotL8PWtrYm6lL/aIWDb93ybD2AFdPYRHw34Zg1Ly/tF1eZ+yPuGY4xwZGxnr90Ctqso8nJv0O&#10;aMne57L+0D8cpPHWqS3dlomkaB4gvrRLS/n04YSQL3U9nP8AEa8Dlmmt1V/PWONl2yLDL8jYpuj3&#10;klnfm6lbzFjVpdy5yWA+7iqnn2VwiIknlzOdsm5h8pPPpXPToxpRsip1pVHzSL2seFxa3Mape294&#10;zRCVPJfjDDipN1xcIN+b6OGLZumlwUweAAxP4CqNgtxql7Dp1pZtdTTSMn+jtk/VRTrbSp5JB9nk&#10;85Uk2lVPOOhFdEl7qbMott2Ira5kmhGnW+9VMpYxKvKluOKpiI6fe3C4EewlflfPPtVoS20M3mq8&#10;qsnyxvH8/wAw7ZqCLRp9WuI9hLNL/eXD8mtIgR3N66zxt5UnmTZaNeu0HjI+td5azWXw98NyrLE8&#10;niK8AdGjlBFtEw6ezGrcum2PwjeNtSkjvvFG0fZ4o8SR2foT6sfTtXm8+pLfahczz3LecxLBY+mc&#10;5/Ks1+822Nbciv1Em1FZpSzxJC2dxfqXHpz3otDBefekhs1XLqzZO0/hVdbhrwYZ18tGDbfce/rT&#10;/JuLiV9peabhBtTny26dO4rocUQtDpfDOt7pUsr2zTUtiBYFVyhVifkwR6mu88d67b2tnpOi2p8u&#10;30+Aq8CkunnN98DPWuD8P6pbeE5rj7VbrNrEimKBJOBb7uDIcfxjtTb25G99xZtp+99eMfU15dWn&#10;FzVkE6jgrLcpv+8uVV9+5hyqqOwqC9aW+QxBPL2jbs39vr61P+7htiyLtVydjN3pltAby5ij8v5n&#10;+Ur2q07anJqyvcxWiyoLW4muI/LVnaSLyish6rj0HrVORWkjkX5tr/P8rZrtdN0LS2ubhL2O5jj8&#10;g4NmcuJM8E5NYV7pEtugOP3bE/vWym32OaIV4ydkW00ri/Du20251x/7V1Aabp5jLmVlyHI/h+pp&#10;dcutPmu5Hsr6aSMSbizYQ+wAHArNskt1voftEP2y33HfFuxv9sjpUOsXcEmoN9lt47GHO7yI2yR7&#10;GtXG9S67eVgi1y26lbXXe+nRt+6THLc5qqbiXy9pfcq+3QVq29k2rzhIozI23cdrZ2ADv7VBPbbX&#10;KoW+T+7+vIrSM0kosfQqOscsbbX28AD3Fb/g/wALrrl4iyusNnD++nlkbhFH9T2FZCw7pQHwrbvv&#10;e3rV2S/MMiLZFW2A4ZuSfenKTacYmZ3ni3xPJ4wEelWvl6FoYykcs3yGbA4BC9jXmjwwx3Dqv3kH&#10;O1h9KXWLuW63tcyeZNj7361h29uJJoVz1I9qeGoKnC0dF/WtyrKx2F5KLWzs4GO5WAY9jj0NT2nk&#10;zRHcjR/wGTpnisbyb7WNaSwsF86bIUR7fStrVdFk0eOOKW73XG4K7Kw2KamfLG0W9WZ2sj0/wfrS&#10;tYW2neXH1Pzcckjv7jsK0fFamLSJHuPuuyRfu14Vh+XUVw3w2ubhdZdUkEm8D7qeYH5r0LXtNmWx&#10;sUleNfOlbAuExkAfjXx2JiqOI5fmcNT47nG20wW43Inl+Sv39nAJ6N+PaqY1ufRNVdELtDNmURN6&#10;k4I9q7zVEtr6zsvKtkVo4zllwPNkz+oFcB4otp4UiuFwyxna7bs7Nw7ZrTDzjVdpLcGri+Ls6xaL&#10;cLbs0kMQw3AyprE0vxjqtjbi1ivpVteP3U37xAa6T7XFHoN5AmJpHiDJKqjAGVP4YrjP7TOg6hK3&#10;2a1vFZAU85MgE9wK9PCrmg6TjdLYqndHq8Fsnibw/HerEy3ER2zMr5A9GOf71eeeNNYWO++x243M&#10;+zcy8Z9BzWn4U8eW9vI0V3uhhdWiL9doPIOBXL6rZ3Gr65dai6fZ1Tb5KK+enQZqsNSdKpJVNEtj&#10;tcotLuaNxPHpYia9LTSHb+7jIBwB1rLfxZfTRnygtvHtK7lXJweOp61W+zXUn71hJtPVm6VXu3XT&#10;0Rt6cAsN3TNd9OnF7q7IijSGsyshN1eSfZwNoaTo/wCAqjea8b6HYpddx3PIrYP1rn729mupEln/&#10;AIflC9lxTLmTy1CK25m/iruhhopp9S3FX1OiguLe3Qy7ugGCq4NJZ21jq2oW8Vwo8uRgrTs1czH5&#10;8MR2Oa1NAk230bvtZYcytG3Q4FaOnyJtMpnTeNtYgs5Y9Pso2js7MKAi8DNcgJZ7iCW4ll8tV+UL&#10;Wz4M0Ww8XeONL03Xtcj0LS7+8SG61SaIyi2jJ/1hUcmrHi3RdJ8OeK9TsdO1A6xpdncyW8N5s2LP&#10;GDjcAPWpU4wl7Lra/Xvbfa5rGDtzdDi5mkmfdK+5u7N3z60+JmtZt/zbQK7geEtPvrWOWEurEAsY&#10;2+79AaybvwvcQsqR3BaEk/NWqxFN6bHOpxbEsMzaY77GZXU5X26VY0fQvtTfaHH2WzTrLt5J9Fz1&#10;NLZ25W2iizuViE7DJ963NSvBcSQRQRJDa258qJWb7xPJJrl5nd8uxlfUqPfRQ28kVsgVX/ibkt+P&#10;rWBf38l2/XaqDj5cCrM1zKgkVGZliAbdWIJmmbax/wBplWt4w1uUodTVs+Rty7bv4l/hIrQa2kkt&#10;ivMzDL/l6VnwKFiRf9WqLuO0dCa15JkksUs1D2bbS0jRsSLjuAQPuYrOV+hXK2znncyZbfuY5qnI&#10;m4fLu61JvdgedrK23awpXbcmV+9gfLWyTixiRDbj+JnoceWe/WnBiSFWPa3f5elQTOVfdVK7YrFK&#10;U+dPtU7VY/xUqQybBtyy/wCzV+O2+0OFicNI/wCG41oWajSbk/bEeHYPuSKfnrZ1OiNG3Yx5LZ/L&#10;Ejo+3Py/LjkUxF5LKfmb+Gt6SSy1rSLyWW58nUIZE8iD+CSM/e+mKw93k96L9OotRQBIo3fLjrTi&#10;Syoqnbt+YfLTDI7EDH1p1vA80mxYz2/L3pepIkgZgFXPzZWoJ0aP5m9Pp1rdjhjMAkT7uMfdzhh1&#10;FZN5bFZW2j7v/j1KE7uxEZa2Hx3gk8tSNvTLda1LO+dztYt8uW27utc625ZN3zLVqzvmt5gsvzVU&#10;qatoEoXWh000QWETo/zE7vZj7Co4LqFvMgc7lIwV3Yz+dEep280XyyhVU/VjUF6sbHeo9F3q2a40&#10;ujOfyZDLusf3MU6ybTwrN1FVoJHuL5Xlk3SY3fNU9xD5lr1XzEO0MrcsopsV2VPmXsImYRlUffgq&#10;e3HfFarbzOqCTRftJNo2sfmYf8BWprrX4bGJ44v302fvRsdlYDSXDtGsp3K5DD/aBrei0qKNHdjt&#10;b7oVVpSilrIzkrMovqGoapxvaFX/AIY1xQuj3qlGEZkjdto+augkubHS8JKUVm69S/HStK31/T9J&#10;sJbz7JHdXDjyo1Zh8nuw9axdVpe5HQunG7Kdrd2ejzWjT2UFwsbN5kEyZJGO+D1FczcpPqVxcSx+&#10;X5JkLCJV+6D6CnveG+nnnl+aQsagnv3j3NEm1n+Xdg04xaZcpNkOFVYFiUszpuk3dAQWFW9OD2t0&#10;GVdy4+61VZrydY4kik2tjny1wGqWzubm3hldv3nH8XNaTTcSGi/eailwPKQbVwdys3XFYT+bbz74&#10;n2sv/PNqsfv5HyrbV+98zUyU3C7mJb+7upwSjoQr3LlhrAwPNT5k/wCWq8H8u9a6TvviZ5Dz9yVe&#10;d3sc1ybM6lpVTdVq01JoV6FlIOV9frU1KKesS3FNHRxMbXdFv/duAy7uTmpdMuPLdtx+UneOwz6V&#10;k/ao5lCop8zsm6pbnVfOAYod3delc7jJqxiky5d2Z1CMt5e3njbz071SOjTabdi8t7gzSA7gv96r&#10;NnqKXEYMG6Nvu+hB69Kti/Eib3jRZM7XRV4/DPWtFzQViryTHWfihJIGiZDbyBcOjfdGOaa97aPc&#10;b0kSGZ8t944fPSlvLO11K2fyUZZlO5F3H5RVF7Vrq2d1i3eV8hXd9001yohq7Opt7wXkX+kBVwfv&#10;N87NUGpafHqlsIZTuWX7m1fukHtiuXimltTHExfocMp+7WpFqRkhjXIjYfKNtJ3Dl5XdGHpngzX9&#10;Z1waXp1jc3V9Mx8uCEZL4r1DwF+yV8RviBrVlpcGnW+m3168kMFpqdwlvLKVTcSqv1r6D/Yd8XeG&#10;bTX9S0298HnUtckIlTWrFy9wlv0ki2n5cehr321tdI1n4zapLGL3UZEgV9CvZbURfZkH+sgfn7/8&#10;INfAZzxXiMtxE6UaceWEU3r73qltbz/A9/D4dVYRq3Tv0Pzq8dfsteN/hzrraRrVla2d15ipHE04&#10;DzZ7oOpFYqfBzXLXx0PDN+0dncBfNe7U/aI0ixnfleq19i/tN6VrOm+MY/ENxezaos8CQ20t/mVr&#10;La+dpJ9KoeL7XRIPCi+JX1e1m1ApHZbbWIqJifmdvMAAKb+lGH4oxOIw9OqrSU01otpdNNduphOn&#10;ec0tLdzyHXv2MR4V8OaVrWt/EHSNN03VN/2OVrK5IkIj3x7sqNivXpHhL/gnHrms/CBfHct2kNlJ&#10;Z/a4YY8SSMnrtrzGx+JsXi3xBDZ+JZvEF1ocUJhj06O8QokwDLGVMgIjQdxX0J+y/wDFey8D6tPF&#10;4t8T6honha3s5TaaTpiSXkcjt8rJXtU8Ti4Q5MXV957bK3bpqdVD2Upr3dPmfCXiTw3/AGXrt3aw&#10;ObiOCZoldmBzj3FYd7p1xasPPi8liOP9qv1p/ZE+DvhHxj4W8YQaZp2h6sLrUbiN7bXbAi/tLZ1w&#10;jiavJ/2p/Afim5tfD9/cfD3TdNayiOgG80xlme9ngO0P5e3IBFeh/acqNOFScdH/AFq9kOrg1FSa&#10;eq6H5xNbSDmn2aL5saP80bV2fi3w5qknjO90t7R11BJREbbYVYMBgjB6GpLz4dX+ixRvdK8c27/V&#10;NjgFchvp716/1ym4x5pK8lojx7vmt1A+I1juknWAsrH516uVNZc+rWStJsLQsPm8jdlGB9DWJNq8&#10;kkSIuI945eqsPkyKXcO3IX5V5NaRoKOoeyVjtNGnOqFY9ORLVf8AlpO2Qwx3ya3tYttNt7QsbmTz&#10;Cw+9/rJMDr6CuVttTTR4Q/EbKP8AVt1NZ4nudeuHnnJVSf72C9Q4O9+hil16Eltfrh18gSMpLDd7&#10;1P8AvJI03wmPjcityKsLbo0sX7vdCis3zcCnq626HaG8s5X5ex9qzlJdCnJNFLarRybkaHjaWaoV&#10;toJF2/xf3dtaDPPJNHb24E0xO1Il9PbNSXug3On3CxXto1ncMu/ym7A0Kolo2YO+5iy6RDsMsR3c&#10;lagRF8oMqfTv+FdbbXVpa6JPAwfzpgVPeMY6fjWNZ6XNeXaRQRmaTPCx84ojWb5nLoWpX3L+nXVh&#10;cWdxb3tuFmVGaKWFADkdmrOtrkx+ZE6Bo88rXb6Z4CRdNumaT/TWjKoqrjZ+PpXFNbPbsVlj2sv9&#10;7jiuWjVpVXJQe39aEppMFt0m+byyrbvp0qb7PHImG3+Zj2p6Y+xfKA3BUeozWhp3h26vLJL1Iv3P&#10;3d3uOelVOagrydg5rsx7h3vBFbP521BtRZOi+wrNvFe3cwtL/qzt+7XQSKVZIn+WQHdt6EY5qpqE&#10;NvqUscqSnzmwr7u9b05pPyNLEllqj39i6vEbia2RWjnXjCr1BHfir8mrlo3eW6khWH5hFDyDnms6&#10;w0KXybl0idvl2h1bAIqKC3kt7BGVAq4OWrCSpyloO52OoyaNrl6zaWl5Da7V8uLcN4GOdxJrctfF&#10;Nhqz2UN1pz/arYBZJV/eJJFhlYuvqBXKeCvEcvh15HisIZrgbXhuWzmBlOcgdD7g1v8AjW3128v1&#10;1dtVhmvLv97I0LJ0I6MFxXlVacXU9nPRdHf79ioycFdG1ff2f4Su1tWlSZnXzrOdf3hMbJkDj1HW&#10;syDxVp81zAktyJI4WLKsyY8tvUYrj9LttQvrW682SOG3h+Y+ZjPJxkAckfSszxLp0dvq5g024N9C&#10;oCpPGhTeSOSKcMDCUnCU9e422/Q7LXIf7S8b/ap7ie6hj2uXh+Z0RewrD1TxZeag0tun+j2bzMyR&#10;R5OQ3qTyam8N6zpuy5hvBJ+6g+R/WU8Y4q5pXhDUNWsptV+xTSaZZ5WSWNSyK3XBxWyUaOlVaRSS&#10;/wCAJRb2PZfAVto+tfB7VoLq3EN1pQTfqMOzyxGwYoJtx67vlyK8SuvA1trCPPod6L7y1DSwNiN0&#10;NN8L+O9T8NpqNvahGstQjeK7tZhmOeMjADj27HtV5vhfr7eHf+Em06znvtFcKr3Nqhk8o5wFkC9D&#10;VQhLDybcrN7G0pc6Vlsct/Y15u8qO2maTHzrGnb14r0z4Y6vJpvh7UdPv7OVpGkSLTLy6bMFrLnL&#10;xsvoV5GOhrzhftNjKmPOt5lIYbQRgmukh19f7HuBMs8N0zCX93wJCOjDP8QPUVeITrU+R2aZhCTi&#10;7mr8S5Rb6VNZO5+1BFV2VDgjO7Ary6ws0vJ0i89I/wCIvNwFrvfFN5e+ItLs0lDySIoT733ADnk9&#10;65u40hbGERS/Myfw9yD3pYJqlR9m3rcOZGG6Ipk2Zbcdqtt6jNWLCCWa6dIm7btrL36ce9KsRZ9r&#10;LujTn/erpdM0C7Ww3xwPNJOQwXr8o7k+lehUqqC8y0nJ2MfiMnzcTMMZ3dgO1dNpepWlxKjCI3Si&#10;I/I3z59V59O1LeeB5WsG2ebNqA3NJAv3EjAyfyrE0Jbmy1GFoPl3yLnv16VyucKsG09RtOLsenp4&#10;SbR9DsvEdqkcem3oKRxSNiQkdVx9Kl8Q+EbnTreK61RrnTcrvFrJbvHhcbgyA9QaS50yxmsdk81z&#10;a6lbTbflUeXEfQx8kc+lTXuqXevM8+s6n/akmEijkkuPMKbey9sDdXguvKU03t+PlY7KaUHqjzfW&#10;PCei+INSMWnXn76RFx53BdycYrz/AFjQLnR7uSCdV3RMU3LnY5X0Neoap4YvbO+t9Wsn+1bJ18tr&#10;VxvTFdl4h+I91q3wbufh4rWGpaeurtrBu/sX+kxTEYeJJCMivpaeJdNRtdp/gZ80bybPnu3hLYbK&#10;rTn8pcNuqTUVazleGIvHtYY3Lj86zt7s372T5Tx81emk5akKN1cvogLBcbv95u/XtUV84hIU/eJr&#10;T0jTRfQllf5oxu+VfvVtXPhjS4dC8+4kkbVN6jbDMMYJ9CKxdSMJWZmtWce00UxP3mkaml1xtWtO&#10;bTdNWHdbveRzZKlZthSoU0dG+SGcMwHKsuMe9bKcF1K0sZky7W+Zx8v8LVKgVgNxHXdVu50a63Ly&#10;u01CunXm2Rkiban32qlOMloySFbZ2Vz8u0VG6Ffmq/BbzTW8jeW37v5X29KqpCT3Vt1NS1LRFHGz&#10;NnDN/tLV0KmZFO1f9pqIY+B8/wAvNTXMfnZ5G3vuqHK7JbKcyNl1Z1b+INuztqIuMfMNrVIq7lKs&#10;v3f7tOaNeG2stWmkO42GYwCTZjkcbqrqzKw2n5vvbv7tTiH5FZSvP8X93FReWysf4qpWHc1EuXvI&#10;gzndIwOV+netHT5h9jeN4F3Fg4nbqAOwrnAJVf5T2q7aX17Yq/kSbd6lH3dMGuedO6sibHQKjTQB&#10;vvccNx1+tYdxCWvin8TEKf8AZJ+laXhzxVbWV/F/a2nHUrOMHMEcpidvoeajieO8v2nt4mhhJOFZ&#10;s49sislzU27rQHFpXHHSGhgjZXSZuVPmfLtq5bR23yrLb+TNgZXb696keOSS0LKF6hd1QmFL6P7y&#10;bv8Aa56cVzuTe5ndG5BctdRPbyiO6h+6EZu3Y/WqL6VJG/m2cm6RD8q96pwJcWuxd6yRlmX16dM1&#10;oQ6rGz+U0f77hjxgVm7r4diFdPQvaxq+l6hHaLNpYt5kgKy+SxAeT+8c5+prK0Hwa2vN5VncwLc7&#10;S8du0uHPt9av6nYprEMD7FjmT/nn3rMudMudJlDR/u7q3PDwsdyEcgqazhK0eWMrM3Uk9Wa93Y3e&#10;k+FHgcmOGSVGdMguhXiqNhrN1HpsVnLPNJZwy+akW8gRt1JUdjU+u+JJfFF2l1cRLb3WwfaF+4jE&#10;cbgO1c75rWc7p5m7b8oVeQwpxpykrS33NJWuuXY7CDRr5NMSWwm+3WN4TsnVsDdnmJ89Hohk+xwu&#10;1x6FCvPysOufpVLwzqtzo6ZSA3Wm3/7q6g6pknCMAeNw6g11F7ZXXhPXptL8R2fyvEEVbrKOqsMg&#10;5/rUVVyvX/gktaXWxqeEvhTqPiia3v00C91K6kB/0WPB86TfhFRFO4qa9e8C6jBpmu2y+OrzXNQu&#10;rVTDa6LZyyRDTQjsPLkRgu9R0rwLT9e1bQdYtJ7C4ubNoDtH2eV0eMj5gVKkEV2lnf6j4mbXPEes&#10;+IpLXUFmS4e5vGklnvZW4LZOQSNu4k14+KjUqRfO99vyt1OqnUUJLlWp6r8Z7jw7BFpbw6Pptjak&#10;SBLyzbh2G3gkdgOteR/D/SNO1bxhoVheapbQw6tdhr65s7cE2aE7QfmwOOorZ1HxQPHXgW10K4tr&#10;yxtoLuS8vtbhfzgcJwEg46hvmrA+EmkQ3mvx311q97pTQXEHltp1uJJvLY/fiDHkr6CvLw9F4XBT&#10;hOWqv3fe3c7JtVayl3O8+J3w71v4Yand2Wrtuuo5HRLzULQwmaIH5W285yO4rz7Q/HGvR6xbPbxw&#10;XaxurqsikRPzn5s9hXr3xa1dfFeo3C6vcax4rvFYppWv6ndPsWFXwUa2IG056JXnNlpRjuRLBbBv&#10;LGwK2WD4GTgelctGpT9l+8Sk35I5sTFYep7rO5+JHg3wtqfhBNSt7P7d45MMl9rMli7i1jjaTbHm&#10;DA8tl+T618/aVeDRdWhuLi1aaMHOFc7yPVSOhHY19M+E9O1TUvB3jLWrrwlaaxpun2aJJfTTGCTT&#10;3bd5TJscFuev3ga8N8J+HoPF2vxWs1wlu0hwZpFJDse2OgrfA4jko1FWd1Hfy02Vtka4lqbhOC3/&#10;AKue+/Bn4keJvEQgl08Q3iQ/Nc6dykkijjJz3PtXDfHP4Wx614ml1ZC+mwyMqizuBmRCeThl42iv&#10;sH9mSDwT8HLc22uaPBcx3LDbqzR4eA4/1Z9jVP46eJ/h9rfiyZ9AvrSFAg3rO2xJPXbmvjYYmnhq&#10;rzHLmrN8rir81u7VrW8z0ZYV+wtJvReVvReZ8J+I/hfNpulQfZ7b/RXUeXLu8zOOxIrE8CeEJ9Q8&#10;TNb2sEi6kv721ibKu7L1X8q9/wDFXjTwb8M/iHcXFpaPqxn0tVngt7JHS1mbkGPnHbk1yfhnxXoG&#10;reNE1nwzpF1YSW67DZ3GN0hYbSEbvnsO1fXUcbi5YR1JRfLKN0/N9GjyquHjGW5gXulStF/aOpPH&#10;G0UoWaSHngkL27jHAr1PwT4svtI8HSavrHiAanrEMirZ2Taf5k7QjcAWlPQD3rxPW59X1y6lhTTN&#10;Utbe0D3EUSr1TLZ54yR2JrpTqup+MPDFtovh7RdT1K8t5N07zKPLWIDoT1BPrU18Eq1KMKyTTeu2&#10;i9ehvh6UKbdtWelX3x18V30lhYS+H7C18PW0kjWyxyxxyL5nzyDzP4wD68isPxH4m8J/FXw3FZrM&#10;bHUoLnfHFdfu8BvlZFY8YNcnqF/qGoWlzHb6H9nkj+cy30vmo7MNrlwMZkXHBrrPhr8HdB1TQdN8&#10;QeNvE8nhltS1CK1t7ZbQSRy24dfMlGN2AvvXLDL8MpKsvcnG1uV+XXV9DpUHOre1/XY2dL0HwRpf&#10;gXNqGW8sLtXmuLoLKFBOMkjnaa861LQ9S8TeIvE9rpPh6XxVZzwmaCe3H2fYy5cyGPpIg+fANWte&#10;1dvBPiHX7PQItOvtJuZjFBq62xiDxocpIgy2C9d98IPjZf6b4zh8R395ayNcfNJYqiDz5R91pABx&#10;tranSq4aUq8feT7vzT0S1ubWpyl7Nux5jD4Vv38PWD2vh8srj7PHPb5MLMezbcfN6Vpy/BPxVocV&#10;7croOoM0duGP71OjD+ImvuH4pftE/CXwb8KNI0lrf7YssZm+xW9qqz2zHkkHgL97ivljXP2ovD2u&#10;6zB9lsNVh0VIjFJbQ3O95h8pCk9Eqa08fdPCRU4vVvXfexrOjRptqTs16X7XPONJ1SPSLO3sLOB1&#10;1jzEa4tbxI0AIPVZP4D64616B8Kvhv4c+IWt3WlwWHiJ9bMT+VpdpbRshkUbiGAIOwjvW1qXx4+H&#10;+sQ6fpuu/DC9js47hpUubO6jhkAw27BwOfY155onxPvvBd7Z+K9N0u50RoXaKzuobohx7nnJGPlP&#10;atY061WClODg3vqrhFwta+x6xDDoVl4OvNPl8TaksmjyxzJoMyB7bUWzsIG3BidA3zA1xeu2nijx&#10;F4K8S+JrbwpaQtpc9ubxbe+8ueK0K4Bjgbloz1LCuB8a+KIPGEK+KJLK3k1a1uS9+tq5SS6WTnzC&#10;eh2msnU/FWr61bWdmNUDWYBlgaY5dQ42mPOMhR6dKqOBu4ysrX1vfv5PUyxFVJWexvaHcx+JvENz&#10;FaDbqTNGyPvBjmJdQI/Tp0r7t1T9jG58XeCbTV01m4vNTaBJkEihD5nQFQAMMK+DPB+kWPhfUdPf&#10;UNWnh0nUhHi2jIUSexc5GFfoK9e0X4/+MND0gaDa6xJfRkM0PkuXFnED3rWtSpOspuF0lZatW28m&#10;LDVFCNnv6f8ABRzcd9qPw1+JkGmeMNN/4STS452S40zUmeMpg5JyOYzXpl98e7T4EanqNloWovLe&#10;X8KpDZ2dz5/lBvWRuw6AV4t4x+LuqXXig3et6zcyTSQNDL5yJI5z0JkxznoX61heGLPRb66nvV06&#10;VfKA3RTHzE/3yRyDUKjFS9pOPzKVWUW1B7nsU3xSt9Pto/Ec1laXElzvX7HqSb5nLfIVEfdl6g14&#10;TpviS/t9VhaOMSNHL5v/AB6pE8JBwMDrgiuj/wCEmsvE00WnWt2dNWN3TdcIbh/L+Zjtd8EDNc9q&#10;U2pXBvYotPttUuIIkhj2v5aRL1DAdxWlOhCDcUtX3OevVlJqVzZfw8JL68ebULWG6SZljiZ8biBu&#10;3EnOT2xVvwL8IvE/xAGrX8UkEdjaEbNQmYFDJjoQKx7X7Za3ttfXEX2qYgM8W/OyQ8fK3VMV6x4T&#10;1fT/ABR4Y1qK91N/DVjJJDE1rJbh5pGBxGcLgYB6kVwV606KXIk76X00N6NqstTktWsNOt/FFvpe&#10;qabplvqVum2fUNN3vC42KEOUPevZnt9U+Ll7pa6JqMM1rbWqWskuoXHlvcFY8Yx90bdvH3TXNXk8&#10;nwh1ydPPtmm1C4K3UVwg8zz1G35ZQMhD/cFeg/ChoPGGp37fbY5rVpEuCtiyJD5hPBOR8/3eUrzM&#10;bWfs41VstPLs9Oh24aK9o6cnq+hT0mz1nwb4YurXVdJ0qaSRTdactqqXr3lwEx5crt0yOx4NfN/g&#10;/wANTab4i0zVNR8X6Z4Zvrm8ns0trqV4TaFRu3S7QcIfuLX2B8Zr2a4jvYn0tI2aIbJNO8vqvGUj&#10;Y9favmHVvCth4/0T+0n1T7UtlvSN4U8md5htbDxNyHAV8ioyzGybmpQ5Yt2ulrs7MWLpPnXLutlc&#10;9q+Enxr8K/CHWJodR1W08SWev5sL9rWAqFyMRtKHAyM9a+jvFnw+8FeJbcPqPh3SbPWrK0ilkvrA&#10;GGBYWPB3xbSWr82/EOiX00/9qarbXuorfxtcQNujczKB/rMrwcba+gvhV4n1208L6Zq9h4KPiGLT&#10;5YmfV47qSSTJCvHHJCeMVrmdF+xUoy3327dHpqKhVvJ6bep9Iar8FvEvxC8KeJPDsXiuDW9EVQlv&#10;BrEaXf2TO1gYp/8AWDb2NfD/AMXvhfpfwvv7WzvI9S/tKxldb5Lhovs3TiSErhyhr7M+FHxhitYY&#10;7rUrd7LUoppEntcpbXEYkfJVo/4wvavJP20bbUvH1g3i/wDs2fUdK0gLpBvbcCPdJnflwTkGssqx&#10;1KdqFmpp2e1mujv0stDfExfs3KytbTpqfNXhXXtM1GfUJUuLmztbaEzadaSXMZLH5dwfPb0rD+FO&#10;t3OueMHumjgmhRiz/aIgY1kJ+Qn0UHvXP3+k2WpSwwabFJHujKiSRjhDjlau2ekN4Se3tLO4kWG6&#10;XY8t1D5aTMv3xkHgjtnrX2LhDknbdrQ+e5ndPsfeekfHPwnrkEGka/ZrCs1rbz2zaJCsCPKsuHWU&#10;t0L7e1fQ9p4B1PxB4U1WW318PoGqQnyNMuv3v2aLqMM2drCvzo+BNhoeofEfRovFmszw6D9odRc2&#10;sojkgYRs8RcNnCg9a+m/BHx7+IXiXx5cTPPYa1o+nyC3dbcRkbenmlY+pNeSqsMPGTr3krdLJ+bb&#10;06Pbqe5SqVKqVt7nzd8T/AeuaBb22vxXMmm+INGvJoitupE8kan/AF60ax8UT8RLXwzeLNF4f1i2&#10;hC3sdjviN+N6jKKuRu/iIPevqb44+FbnWfDmovdT6VNdSNJ9s/expGLYFShiHOG+bkV4z4X/AGT/&#10;ABfa3una02n6bfRHU/LW2juEuEjRxjDEcFWGwqa8TCV44qm4zXvwb6a7bNalVFJS/d7Pc+0Pgx4m&#10;8Pa/4Fm0zT9abxJO0bJd6jqMQj7bfnr5J+M/i+9+EHiBbyW8TU200SRabbWkxaM+Y/JZB1DD5SRV&#10;j4Q/CrVPEWsa1LG01/4R0uSaa4is7lYb7eNyYTOQQCnIap/2lfDvw5uvAOm6p4avbnTdR0RFM0sE&#10;QkEEgPAk7ZLV6k6zxNGkp2UY+qurpWS6tPc2V6fPJPV/OzPOYfEl54k8NxeIdftbqO1vTcJpmjzT&#10;G5kKqf3mN3IYFvyrktI0a2/sjTDfGW11K7lCQz2biGRoGk+6f4ZOeeelJ8N/+Ew+JHj6wSztrbXl&#10;uDM2bWVLUSgDMkbSEcZ7V9N/Db4d+BNC8DXKTqJNZvr9brT7O+YSxW4/5Zx5bONvQ1584rDTknJR&#10;b1300vpr1OeNq9m9jwOX4O+J/CutNrmrWqLbvcCYeXFsjcs/cDA56gV9Vfs7eIpNLvbfyxcw205Z&#10;pYGy/nn729vYDpWz8cfiAninSrPT0tJZNFTyv7RtLW4CXU0Y/hKDnAK8Vx/w81TUbm71bRbeK8uZ&#10;3gWK1Rh8rxRncW4AYv8Aw8UV8RDD4iEqM+blas7Wu+yRvTpxUWmrXPpX4jeJ7e08OPqunrJI0S5u&#10;JYE+aOE9277awPCPxTfxl4as7G1sWSS5QoXjbzEVc4PNeQeKteu9Q8Xpa2tnHcabDYiKSC4ujZuy&#10;sjEyLnPT3rof2Zphp+g6nJ4etlneOMuFZt32kFm+Zn7Gvao5nWxmLUlLlUlZpK97atoxjShCm42v&#10;ba/4XO8+LkWk3lzbRQF31ewj3FxKUIVRkrnucdq8Q+HNhF8TPH9h4uWzubfwxYTNDp19fM6xySkY&#10;8uGNz0JGRIK6fxt4517xY8cSyQw6hZyMl1Ba2hJeGTvuNY2heFrL4g+Av+EW0nVtWtZreCH7Hb3D&#10;+Tb2s6S7sjA6bl+91FfO4qvDGZjOvCPlHZX8mu53QjKnRjBv1PfNWfQtE1qSdZG0+51GKM27xzBI&#10;2YnByOnXqa479ov/AIR2TwZqOpavDDrN3bKlvaRoV3pOw56c5rwX4+aDar4psZ9EW7g1RoB/aNrL&#10;dtI6yBsNs92/I1l+CtU8SfD/AMaWN34x8OT6jdvibTLMjZNjPynBB3EDpXu4jHSbnRmkot9L+d3b&#10;S7u7nNTpqLjO7ul/loeVeJtAi8B+J5215Lm6hAWZ7Nrc2xbzAxjYIwBrz29vru9u9NutZivGhly0&#10;CW82wKc9Rn5APuZr6A+PPj6w8f8Ai+ObUfDM/h7VrGeNWLuzt5eMOjA8DH3q868TSP4ijitVm8uS&#10;xt/NLLaiMbQV6lOMdhmuWnWp05SS1tt9/ZiqU3USa0MPXtLS68G6dK+oNHeKT8sn+rniA3bsnAHP&#10;4VxkJt9SEtndI8diVVrJl+cv67kyCa9r+HUum/FbxlofhHx74lurHRobKW2tn82NEBD71hZio+UN&#10;Xk3ifwp4Y0H4sar/AGpdNfaPp08kMMVncfNuBwJEkTqvpXdQlBtX2/4bp8zkqpxVzb8MeCdUuPBu&#10;+wvbeZlvRD5Cw75IwwbkSZ4T2q14k0+Gz+HunXCWo02802Zg8scpJuFJXrydjfSjwD8QPCnhnVbm&#10;zsLK8vLWfKI2qXRTywTgspTqR6GvQ7v4XWd9e2VrZ3VtNptzI009z9qSRLaEx7uc7RJnqp7V5mJr&#10;whW/eIqnFtWT1OO8AxXsPiK2az1y5tWlUpC6oIzbRNtY7Q3GG7krxXe/DHWLbUPiWi64uu3cNtFL&#10;KbhwsEjqSvMar0PvXRDwTpbvJrng2CHxBpOnWBuJPMuHkSYj5JhEVACD+PHqlJr3xKtPBFjpkvhG&#10;+0mHUrm38mS6aJ4/O8yNQkbKU4lV1wDXPPFSVW1rnpQpqMEji/i3ptjeeJtXv9Ksrq+1awvz9itb&#10;oiYzRMN+WKeh555ra+DkGoL4hj8UPavdWupRi3uLaZjcC53DH32OSintXoniW0k0u40ybxDdWFp4&#10;i063j0++ga02PeRSfPHK0gwpKt0NedWfxd1jRQml2dlEukySbkkhhSX9+NwjY56Z7nrWkakXeM9H&#10;/Wlrl8kabUun9anQaj+yN440TXfF2owX6WlisL3ETCXY0hHzZj6bGA6AtTPgBot78INMj1Kbwzb+&#10;JNS1MS3djeW9wPPto2Cgbx0BHfNbJ+I/ijwZrnh688f+Lb3+z7pyk9syCV8NHgGWJT0pJbfRNH+K&#10;19r1u1hceFJrMpp8WkXBUR3IKnlGHKk9jXRVxUE+bDuyv1s/yXQdKnfSpq/I9EtPGHi7TdL1rU9S&#10;8lS9wJriwU+X5XYI2emB3rI8FfFvUdP1TUL3SrKa2sZojdSpv83YrHCOB2WvNPHniqyXwW6f2z/a&#10;2qX7MsmmchLeUdCWPPHYdDXL3Fwbr7Jsn3RxxI8ksKeXukPqB2rlliKkIqpGbVttTr5YO8WlY+ov&#10;iH8YvDWseBJlSOa+1W2gEwdUwPNQ55A614r8a/ixp/xJ8M6QunaRaW9wkYl+0W37o/MMPHgVrfBv&#10;R7m+8WvfvpkGs6Jpcaz38KzJnBDdI2I6feIrMZNP8NfEq01DUvD0th4J1y6ku9LlVwUkiBxJGMdD&#10;/FtqcbWxOMpc85JLS+nSPVu3d7nmVoxg/Zw/pvojznw/4qPhXSZNXW2urfWAfssc7chY/lJUJjhw&#10;ehrT8UfHDWviXDFeXeony9PiVGV0Bk9yEPWvY/jhpXgrV7GSbw1dWkLJLEBpqMRLcGXjeiegNeL/&#10;ABj+FkHwy0vQhJqUr6zqgjeDSru2McqjP77JBKDYa4KmHrU5Top3it2n7rPNqwqRipLa3zPNfGvi&#10;bVPF18JdWk863tFK20u0OX9PcD1qfwb441PTbvU7KX7KzCHcZ+pCP0UH27Vj+K0Sxe2/dhZCd21e&#10;CT/WrVta/btNguP3rM032ebnsv3K7liqf1XkjCyeiPIq1Z82j1PSvAFha69ppn1aRJrWwkFwljcS&#10;yILl/Z0+4wFdT8SPEU2s2tk887yTXEjTfvH3nA7ZHtXCaReJpdvDaogWSZWwjDleM52V1Xia2uNP&#10;tdAt/L8tTB8is+DnG7JzgV4MnWqctOKbVzpptqi15fqd34HXxFYaBbW9x/aFpoFxGbqNNpWCZgdu&#10;QT1xXket37Ta7ctEPLVpNoZmI5b19q9P8PeLrptG8q6MtxZ2ce2O0uJuEz1AHavE7q8gk1KT93Nt&#10;eU7VjfoPYvjpWio1K9Tl1skv+Ci8TNKlCPQvf2JbQ6lZ3i3Eklxk71VBH87HaFHYinPqdp5MqXUa&#10;WMwbaIlUtJleucnjdXOT6T4n8O/aIFkhkW5jT5rhg5wTkY/DritubRby602KKW8hkkMYaT9183PG&#10;M+lfQSq0tFzGdCoonG39pdatcx3Vr8sMuGj8yX5JZVPfuCRVvw/p99rGoXF5b2kkMNt8yQR42KqH&#10;k++KxtbtdR8LuLNZEkt5pHaPa2CrlPQ9BWf4V8R8R2zzNa/aGCD5yQSeu7FejJc1G8NjtVVPVnsV&#10;lF52v6e0QkkV12/uXOeecr6E16l8Qi83gaCeUpI1oCj7Wzg+xFeZ33ju/wBY8N6SGEMP9mK1v9pt&#10;7RI5HjPYsuN9eg6VP/wm3hDVdOnvJplghHlvJhHPHC9Pu18tXkoq1zupJTUktzQ+HniGO88H26eY&#10;8k0ACuvoM8186/F3w8dP8dTskm2OaQ4T/ln6jJ969O+El++l3+o2HkeXCxKhW+dwccjNYfx8uknm&#10;t7pLWRvOXlo2H+yuTXLhqjhiEr6HbWp+0wafVHif2230iaNraWdbiJg3lSNvDt15HQ1S1t5Zrm5m&#10;2xyLPhpFjXBQjsMcVJc3KzArKDHkfxdevOMf7tZ17K8e9GDNsIb/AFvQdeD6V9fRTkz55xsjG+SS&#10;GTzT5kwjRo/QCoxfOzea5DSN/DHjGO9Vr0oupJ5H7xV+Z1kbK+ufaoLmGe1l3vH8p+Z2XjeD0K17&#10;0YKxyuTTLEpN5cxoqP8AN8jR9O6gYroI7K8giG5JNyY+aHBIH09K5q08SvYw7eJFkP3toBx9a2NK&#10;8X3cLS7kgmaEM80Xm4IT5clTXSoy6mcaiT8zurKeLULTTJZMzTMx8+1jlwMjaAeOn9a2tWjbS9On&#10;urKOG18qVWeKTOX7llT1xXncXiX7ZDHFpca6fNdyL5kkjggAH5MZ6V1Ms2p2MKRajL9quLlleR1f&#10;LvgcBjz06ZrOpS5veWx6FOqpKzG3ztcWcUsFstxGfmEci4ebuSpOc+9c/ZfbvDs0V1ZXAtY7kGXc&#10;2Dtxzk+wrVudI1q106wvFtlhs7iSX7E3mjepTl1Xvkbt1Q6B4sn0Fz59ijRsSu7cAH29eCOa5KlH&#10;mi3FXCUIyavoyTVdBbT7bTtSv49MvpLuzOoRQ6bLkhN+0idOsbmuS1Caz63tu1uv3i0bh8fWux1r&#10;xnoskEklnobtMzb5/MYkHaOokHT+6QK8s16K51QyssDbUYMkTLk/jXTRw3O05+6cdVRStE2n1vT7&#10;jTE02x1GKOFRyv2fIYZz8zmude6VYbmVbu3kklOwyszgkH0GcYrLiVNnlMvlK5OG3YLCn3cOmSRJ&#10;9nBuJPvSLvwPrg9q9+lQUFbmb9bHFexr+F/Er6DqDM9tBcQxhswMgG9wMIxPetTVdbuZLOO8ilaz&#10;3hluoPNPzk9TgdjXHfa5JHflduNyL+gqtPOkPmRSv9o3KP4yR+FbuN9HsCly6mgl09jZwfZpHjbz&#10;C3mq+Dj29zWrf3Mk1uLj7eqyShfMj3l8H6+tYMaRyo25Wa3iQfLu4PfFS6qwVbRVtvs/DLJHGfmb&#10;vnBpSppq4RepvHVY7q0KQRz/AOjr+/bf9/B6+1bfhifU/GCS6Xptu1rCkRu7jzHw20HBY/8AfVUd&#10;L/sGa4itUkudLlYhXuWUjehHTJPAJ60Wml3EJlt9OuRZ3EsgiTzLpIk6/wAUjYx93vXnSnGG+hvq&#10;pGpqtlqXhfTo7PUrP/SrkyNayqoJSJe/uCKdZ395ZxwyWbq1miolxGznE6jnJrN1bxLeas1hPdXl&#10;3eQxloYXkcEsgOCq7OlXtDv3XFlLbItvGGTbIo+Yjn5vU1z1aceV81mb06muh3sr6Fq2gJdW8rQ6&#10;ptVpFbB/eZx5bdgP4ga5C7mFvp1xYXlq32z7QjJKrZD4LZ4HRs1RsPEd7cXKW1vcizVm+ZN3l5+r&#10;jAORWlqvjNdauYoNZ23Wd0IaNSXhXttccv7ZrgjSnTdlsd7nCav1LSxLqWpWcC3r2d1EBsZoSAz5&#10;6MRn8DXXWnhWKPw1qGo6hqOjQ3kF4ryeHr5vLupB5fEyJjOMVgaM0XiLVIt2otHNErJBdRr5Yfb0&#10;zjHzkfLXRawsUem7rw2NxeX6ph5MGSFF+VOp/wBnGK8+TbfIjZJRTl0PNPGGp6pfaJbLBA1rZw7o&#10;d0OcOh5w4HRsVPpHhK//AOEa1d7W2ghureNLg3LSjDrjIVB1BNTXqXeAiQyyNFJ+4SHnMjcYx3qL&#10;w34Y1LxF4kk03W9bttF/573d4m8WyE8nYPncL94oOa9yjNqnaLSPHlBc13dmJpdzdasJ7i6kjkus&#10;BT2RyDycdabd6fb6tpcl5i7tbxLnbNPJKPLWIdTg8ijS4rqz1aRLrZJZxA5faB5ih/4M9Q3oelX9&#10;etYtQsL3+yZJmhl+SC0kUb2TqM+oFepTcYvU46kZS2PPJLm41LVY4LRW+eZFhVthQ54ySe1dDuk1&#10;C/sNHaGC1UM6zT/Zx/rFDZ5AHFcvpVvqGj6hZPF+7ZTujkj/AHgb6V2emi7+32rLFd/bJs3Dyt/G&#10;SPvAgZq6qhJqTQJWMW60mLS44pXSJvNZvIW1b7+Dj5uePxqxqdpFp9ikEmkwWMmN5ZR++UEcZPU1&#10;N4ntp2tI0gieSxhZkhZVwQPU9yauXmkwzWthOwkjkmhbzLOR87iOyHsDXM5aczNFHsYHh/wvqfxC&#10;1A6VpgeaTYWEXmiPJ6lV3dTU9n4F0620q7aV7uS8ViuzysJDjrvNdH4J0i0uL2/vVkW1hjkTDSOM&#10;Jzg7gT85xVPxHqUU15FpFrdyXkbttPzcFye2McH0rmqVa8qvJB2jo/8AO7NY048nPIydO0nw5aWu&#10;qxakr3UkkX+gXkI2eXICpyynqpFbet+FvDmsa1Na6NYwXzfYoMXNvfF1eXy/mK7gvU/8s+x+WuW1&#10;Kxjsbqe1YS+WqlRJtPBAx0NWtNlXSbN1W8i+2OFeCTYcZ7cnoB92ujkm/eU3/XoTFpaNGUdHm8g6&#10;e0TLcIfklbgKAefoBWifCMtrct54DNxEjeVsDk89TS39/cqgSWRrOZgssm1CB5o7n1/DrVaHW57V&#10;/s7anLHDISr+XMXjweuBW96j2ZirIfqtpoy6dafZ5nmvGLNcNHwYcdFA6OKhSwSzjjuoStwsnyBm&#10;zH+8YZwyGp7a5tLNf3sUNxHEWYPs5/ArXS2M+lyaG+r39jc2+mxSCKRY7of6QMdFDjkjue1JSlFd&#10;WPRnqv7OeofCzS/BPi+/+InhiXVZZ4fs1hOGxFHKOT05WTpXEeK/iP4X8QeAF0fTfCdrZ+Io9Se4&#10;j12GVhvtPL2rbmPoMdQa5C51aDxJZR2r6lHYra4W1imzHHJGxbqQOvqT1rY8H+H/AAu2neJoNb1C&#10;53fZB/ZTafdReQ02efOJw4GOmFrmdJKTnO9/6+83VRuChGxz9razSR2ctjGtnNYKrOzc72659cms&#10;6ZdPhne6SQLvG4rMg6nuQfWr9rY3cmtWrT2kixow3vCQOCOMdq0dRnuvEXhuz0GPR0kWzn3Ge1tP&#10;3zkcAMRW8uZzSv8AkcaiuUwZpnt7wyafth8sAosPByRg89s1WWOS1V4oHLNJGXCxv3HJK+9dNpvw&#10;t1iSWT/QbuxjiIUtfQ+WinphiP0Nc9feF7iHUNtnPbXjQkpshmG9CD7/AHwfatoSj8Ny/ZySudZ4&#10;f8FXs3hO81lNXSzt3mVEtfsRuhNIefmdeEOfl/4HWtqlnbeC4bW4urL7LrmoRld1mryQ2xXvsbgn&#10;1w3FRaPZf8IHoMs95qNxa+JpA0otY5iYIcbSkjY4LH7oFW9f+LOo+IvDOh+D9e1ye88M6VcTXdv9&#10;lt0TyWlGZGBbDkEt9zdWLnKUtNUbRpxS97c8rbSr+81ea6fUJNQhfc7ybuVGOpB6Y7VDpfhjV/EE&#10;ph03TLu8unUu6WsWXMYGSQK6LTPDXiDXrOe60mK5m0m1CxTXccTiCEt9wSSHhAfdq3Lq0kjsrZfD&#10;9zqF1M4W3uvtDH/QpQNrhpVwm0n5lNdDrNOytf8ArclwdrvY8/sfDWr6o8bpaSrGzGISNFsTPfc5&#10;wMCtOzmm8KwXthpATUL6XET320Ntz2hz0z/fqn4kmgtZPssF415MhK3U6sTHnodo9PenpoN1qElu&#10;1qY1WUlUtlbnjq2BW8pNrXYycuUm8D+H4rzxA8urzSw29qhldW+SRyf4Rmm6hJ50zvFv8tRw0fPJ&#10;NTeM7+K1e0sLcLNbxW6RG5bLncBlzms1Y5obUWnmJJG+GRl7e2fauapeTU2zKo4taEct6yhNvzKu&#10;f1q7oN0kdy8sg8yP7x2sADWVsXc/muGVR/TjNXURo7dmST5WJUeiipqJctu5zJ6m3c+MbmHzIrVR&#10;H8xyyjexzz1Nc74h1G6VH8+5m8x8feJJb29gKWMSfao/3m5lkDFW5DY9jWZ4g1J9U1AzySM2C30z&#10;V4ahCLukVzNsdo95P9sQORMud3l1JdxHzXuG3Lk7m+WtLwFJp1vfm61C3+1R8L5TOU/Mitrx5caF&#10;efZ/7GsRp+0N5/70yB27AE1VSdqtkitLXOVV5I5ZLi3l+YqVZV4yD/Su1+FvgmHx5qUiXuqpptvC&#10;QrxRoXuHz/dH9a4fyTCw8p9sjKPu9Vq3p11d6HcxXFvP5cy9f9oDtTlZrzFzI9F+LukweHUtrKzt&#10;4LGMscQbf3+PVz79q87soRaqJWPzHCuvdRUt7qUuoXBlld5pMfem6Yqlc3MklysEUv3cLu5PNEIt&#10;KwOzd0iD7E11LPtlTn/bHNXdM0FFv44pZUWZRkxrzz6V3XgP4Wn95e6vLG0KANFErck+/oBSNaaJ&#10;azXEEWJtQOXXyW3lSDyDWVXE8qcYaiubGhSaP4RIe1iSa8uYuZ1y5yeleZagz/bH3SecrOflbqhz&#10;1/E1d1XxGslxOgJjuhLkbm6kdjWbq2qrcXeUKbVA+XA/Gs8NTqKXNPqTbU6/4ahpvF9nBGVaSTdh&#10;eO3PWvWPixq66bHbbpBDqSwCKJccMAeWIGR1rwrwb4oXwb4q0zV7izS9jtZN/wBl3bPM46Z7Vb1n&#10;x9feMNb1DVL4/M4OyKNsCOPPCj2FcOKwM62LjV+wl97vsRKCerO40e/udTtx/pKMvyrvkAGMcY/G&#10;ovElm39gSrD5cmwq3uD3wKzPh3OmpwyztiPZIsTsoPHPWur8TZjt5lAdZvMU+X0JArxqt6OJ5Etm&#10;cjVpNHF26y/2S7LjbtOVXuMdzXPXmnedbQ/Misv4hwecjFdxqatY+G5VWVFa4KxGLj6nLVzH2aKO&#10;3bc+1XI+7zXp4epd8y7hFNIwotLaRAyyeX/stztqWGN7Viu87j8u3qV78elTvelYisW7cT93+9mp&#10;7DTmuLK/cRyMy7Jdynpjjn0FenKTSvI6KabKN5fva2486TbGg3Da3f1qnbaRqfiDSbu7isnm0+CV&#10;Ii3Uoz9B+O2qwh6ISsjctuX+Emuh8K3a2Gr2T3QCxoY8/N6HNayl7GDcFdm0Wm7FdNEsfD+i6tBq&#10;ekXk2tTCE6bOtwiR2x3/ALzfGR8+R09DXKHTLi4uJGVAzPn5a+5P2o/jf8Kfi14R0CHwho66Rrtv&#10;biG5maEKkYHRCe9fKlno+pK8VwjQSQu20NtHI9cjjFY4fHTkm5qz+fbomkeniKMYOPJK+nlf52PP&#10;/wCzrhQ6bDHICW+7UTPJGGRztYYyrIM8V6lp0uteHdYtNR0rFjcQ/wCrubWbZJyGHy1hRaFYXl55&#10;qwzs2dxWZvv5rvji0/iR58rIzfB2iSa1rTsse5oY2lPy9SB3q1Dq1lpOqagNW0eDW43tpIY0a4eH&#10;7NM3+rmUr1K+h4NdzoOqWvhfRI4tLs7aHUlZ2lvJn3mQ5+TCN9zArzbxFoV9DeSz3CfLIxfcrbwu&#10;ee3app1VWm1LRfiaRkklbch0jVrvR88bocn91/ez1INdBaa1DfT7EHkwn+Fl79q4uW3fc0X3Yx03&#10;VNbzPp80bemflbv7Gt6lKM1dbnPKCevU6KZRCW3beCM7V5znpUepX0FvYyLFKkk0jFQm7BRT3otZ&#10;11WF5VHbY69Dz0rGvdP2+ZGgZuPl29aypJXtLcziknqN02H7TDcS/bPss0fTcmQ9RWMzwy7nt924&#10;Fdqr61vaL4UnvrfzWtpd3lnZ8wAZh67q6HQ9FtdN057+6gg/0XdseNSTIx7NzggV0e0V2jpbVinp&#10;2j2Fvpjy6hFKtwJV2fPsBjHUMD3z3rA1TxGf3kVgiwx/c+Xk4qPxFrct15nCr5w+fb+grBGFwzfe&#10;Y1vGCtqQh0krYI37lz9360ljc+SSroGjxR5R+frtquYGaU7Pmx/tVrZSVmUrWNrYJE3Rbdp/2s1F&#10;LDuQbv8AgNdh4T+Heral4JvfEK2G7R7aYW8115qAQyNwAQTnJrl9ZiGl3kkErruUD5VWuCFSMqjp&#10;x3QOEkk7GdLCFYDPagTPI4Zt0mzC/N89VYboySbcbdxqcPJHKGcpJHn8ye1d3K1uNRY7zYpGfdH5&#10;eWLBV/hFDwj7o+6Dx81QS3X2i5G5FVal+1Ju4RmbNDTRLTuKkXT3/vVqwXMOn20iYM0zj+EZVfTJ&#10;rIfdcLHFGm1v9rjNW7l2s5ij26RyKQW9qzlFspIr/a5YWk8p9rPSrfOw2vEm36Uwhlx8u7n7zUOh&#10;VUXhlwKuyM2kQ+WWb73egxFVNSRtjO1G3U9lbPzfeaquxp6lIA/d209Vl3fKW3ZqaQE7+drL8v4U&#10;3JVxt+X0ZavmuUOVZGYs59M1JIHaPai7snilBKoN3zN3+Wn2xaMj+8uaxbIuWLGGRNkO0MpwwRie&#10;D6gjpWlqAmT57OUTW4OwuvUH0aqBuXZto/dt97zKb4fSVr/758n7sno47gg1hJN3mwSvqzf0rQVk&#10;Y+bH9om+8WbJKDPWjUPJtUKMnnMnyha3tG8Rv4L1yW+0yFbyPZtlgmwePVPpWF421vQvEt5Lqlla&#10;PazOB9otV4VT6jtg150JVZVrSi3Brfz7NdDo9lFx5rlfT7WK4ikuJwLfaSvl9Bx0x60+KZZM7LcR&#10;r/ek/hx3xXLHbxtP+1t71c021eTdazBlumbMDs2AfY16EqSs22ZOmrFy/eXyUi/dSSBtxZcZeksg&#10;ZEMTxlZMhv3fFJb7FElq1uI5lDKzYw3FM0q+W3lkVk8z5eGZt2Klr3bIfKgl06WxeN5Ym2t93rzS&#10;xzFY02/N/wACqO51A3SApI25R864qlC6yfd/756Yq1FyXvEOJpW9pPNbz3EcUk0cI+dlGQmaqbxs&#10;2r/47/FXsfwi8YwWPhHWdLuoY8Fd8rSDOVI24FeWtZwrfSwIPLbO1EZugrioYiVWrUpShblas++h&#10;pUgoQjJPcLVYb22mKoPOjb7qtywNQSwDcdufM/2qbc2E+l3guoU8xRnevY+oqw7NeZdY3Vlyv59j&#10;Xba2q2OaSs7lKWOS3mVkJ91p/wBtlhn+YFZu6tVwefDcBmjboGH8qp+IGdpQ2V3BR9eaafM1FkRb&#10;kyePUJbNdqu+1/m2/wBRVlL8b/tKSOrNlX3MfmHvWPBMknrV5YXk8tEDNn5R9aUooaVmWbtUm2Oh&#10;2t/vfeqCO5ktyiN+De1VpIZbOIJK7Lx93YTtrRtvDmqX2j3uqQQP9htXQTHd90Ofkb3HvUWSXvPQ&#10;1cOx6x+zv8V9T+GPiu8v9Ngtr5rm0NtLa3ykxzjrj5eRX6n/AAp8VeGND+FPhnxFrGi6bqes6jEJ&#10;YLOz1Bbm+csGby1D4LsK/K39nf4dWfj7UNaWbVk0vULKGKWzjkQP9oJk5FerfHbwv4++GWpQy+MY&#10;/wC0W1H5tF1Kzlj+zvGv9wJwCO/cV8VmODp1MZ7WFOLkla7SdtrWTTR62Dq1KNNtr3f66rU+kvFm&#10;u6N8UbePWbzwnqmuf2ffst3okb/YmjIbmN1cZJUVxHxc8Px/HDV9AsPAfhRPDWl6XAbjVbPxbJHZ&#10;QTBGUhDcb/myO1S/s3/tY2sXwl8R2Hjb7VrN3ZosVldSW6TzsG/5Yuev0kJrgv2jfj34f1X4YwaH&#10;pFm83nzoyXMNwYy0YHIlhcFkavhsJgcTl+Pp4ajS54qT1/kve/Zbaqx6NepCpB1k1Z9OphfGn4cW&#10;Wk+Ib3XdI03wxoemz6fHdppOg66t9BCCNjqCed5I3eXXuP7JXjv4W/DTwlq+q6z5mqeK2kaG20tk&#10;LRzxOvSPdlK+R/gn4+8Aaff2un/EPw/Pe6Yt9FOdT0yVzcQov3oTCSI5Y378qR/DXsHji4+E+jeD&#10;LHV/BHjSe6uLrUJvL8OrbMktjGXbDYOcArX3mJp16MvaJXd9NrfcclGcOZz0Prfw7pmkeLfCXi3x&#10;r4E06ax8ZTaj9mFhYTZngiUIPkjJXJ2/NWJ/wu3xbZ6/FFqGi6f4j8S3260sby3fy45THyN6MB5U&#10;6mvm3wL8RdT+FHj7TNUsNXu4Ly4l+zS2xLiVFx1mzGQVINd98MPjD4U03xpruvajZafL9vuHuru0&#10;1e7MkV0xfCi3z1YHmvi82j9ehTpuLt1aT5b7J2TTuru9l6HqLGKU3B73+Z4f4t8feI/Dnxk8Q6x4&#10;v0O2u9aaUC/sr23DdCp+8DnPuGru9X8VfD74k+BNZsNCe+8LateJHDML64EyCDO8xKGAxk1zfxE8&#10;TfDvxtf+JvEaaFrNn5104XbqcXkxMedojZMlK118B+FvHvw406DRLwQ28moRpJqt5C1t++C4aJOG&#10;HAPPzYNbYlUlGlWqxlCScU2tlZJ6rW+x46cuaUYtNanwNHDJdfLEC2BuPlr92tvS9LlW82yBI5tu&#10;4edwc12+mxafbLGERLb5wu5kB2L0OQKra54bt5Eku7e/jnhT533NtdgTgYBHav1eWOU5clrI8ycr&#10;qyMC88Lrbuk97cmaRzzu6U7CwpsR/lUj5N2a0x5v3J5PmC5TzFK5BPBqveKlvvZkT5R8nv8AhUxq&#10;yek3dnK23oxm8x2YTb/te3vxUcieZ5bfw/dPl0lhDdlN/HlsQrLuycmnJAcbV9/bcRRpfcT0Ks8k&#10;key6gby7iE7hIrVSutTvr1hLNM8zJ/G3JA9PpWylh9qd9++PpllwcA11mn+EdOuLU2SAxzSfxsw/&#10;eD2NKpiaVDWSCLb0Rw2mXn2p44JpxDHIwXc33efXFeseC/DDW8JjsbcTyOQ7syjJBwAVz1FeeS+B&#10;LyP54glxHuKho8dAcV7p8J7d5LSyuLhYLeTTsCS6kxHiQ9AckbtoXpXi5viYwoOdKV/L8jRU+c4z&#10;XtSuNH8QnSZdOntVWXD7scjPQdse1WfGltb6ssVvcWK2d1AFiZpuJMHnkV1Xjrxb4XsZ4Z7vfe3G&#10;fMglji+TK9fmbFcdoXiWHxZ4p1GG8gjha+jM1ttb7hCdPy715eHlUlSjifZOPKtX81domCkot9Ci&#10;lrpy29tayx/Z5IQEMtvgeZnrnvzW/wDD6YaDaatcauscmn2abrSNGALyf3R/WuE8UR3Oj+IfNihS&#10;aN4/NVJhkbR1Fa3iq4n1bQrKSDQW0+O5X/Wtny3I64B7V6bpuSi3rGXpp16miirKb2Zn+J0tPEE6&#10;38SeTI+X+7jk9S1ZUnhAw20l15yXMMLBJEj5PPesu4v5ooWi8x1XjC7+PpVjT5Wt9LuFDndIAvXh&#10;gT0x9ec16UYVKcUlLQuKXyL8dwbW0TbLMsYjKOnbjdXPW8sjRR7SWVc7l3cc1qS37XFrHbgQxsfm&#10;8xvvfnUN9YS2d+8RRP3I2SeS2Ub3BrWn7t77s5+pd0XXtU0XT73TYp3t7W9ZPtCqAfMA6D2FWWs3&#10;kuU+x2cnK7pE3F/boelaV/puh3nhi0TT5UW+jjLTszEySYPQjtWPbailvp0kFwjrsI8q4h4IPoa5&#10;ub2jcorW+vT5lSvsamm+Cde1jTpb+LS5209Zlhln2gBCRkA+mao+KLOOxVbWKSdZEOPKuGGcjuCO&#10;3pXZaR4r8R/DvwlFdWt0i2OrRsn76HejAnlST3UjPsa4jTY5/EmtXdxNJuuFHmoyrn5gcjNZ05Tc&#10;nUlblj/w2pT0IdF8IX9xa3d75X+jw48x25CZ6ZNb8+sanaeHpbewvLmGxZiksEMrATEd2QGodK8P&#10;TeItYawur4WMzsP3jJ+7f1Pbmuq1P4dReGba1hjlnvvPd5Xlb5R8o7Dnj2NYV8VTVRRqy97orPa3&#10;cVpcvPHY82m0qeO3ifa7Keny/P78GvYPgn411+z0LV9ItdZvdLs1U3EHk3DoBMSB06Vx2o2CXjQy&#10;uW/dyL8249Dzj8aqx69caHrUzRS/Zo5GXzIrflME9OaVaUsXRcI/F/wR0qrg7o9e8P2e6ZtN8Qxx&#10;TSXErtBqF0+zY5XjJGSnLdRXG+JdPuRPbWN1fySXUDlJoNvmfveu7evXIpB401Y3rQap9k1S0yHj&#10;njTy5HjHQjb3r1D4W2WjfE6KS3g0WVPEdiXlEkNx5XnwdcHrko/Q14dStUwlPnr2suqtZfebUIut&#10;Lk6nC+HPALXV7Ja74JLa5s3aTziU6kAsABya8p8UaVFoeo6jZwTLcfZZ2id/4Ww+M+1fWXi34fX3&#10;wy3q1td3mkqqyxytdjzMv833QAUXPWvlPxxpZ0/xXqcm2RrG523G9nDlgwyOlejlGJhipOcKnNFr&#10;TbXX8zoqUOVcrWpW8H+H59cueArRxAPJ823cue1duhOkq8Sl42cvCfmz5sa1ztmtjLDb3NhFN9lk&#10;jCFdx3wsDyTiujv7yO+sIpWTdJko7zOAZRs25OO/oa9OrKUp3extSp8q8zO1/wAc30mlnQ4rv/R8&#10;jzHZU/eAjgk4zXR/B/SLfQZLXxVfW5urWC8W3FvGgkd5COMIa4K/sks9RtlbfJNMFQr0H+9nvXo2&#10;naprFv4QfSYdUhjs4bsSrAyEneU5bAx+fasMRSdSlyQ0T39OpNOE3P2kuga54ml8TaxqCzK99aiZ&#10;lhaaJIbmYAZAbyxjcK5priLUJDFa3pjmkiDOrDyyhH8PYE1vW+hXcnhC51JJBdXVrIkwkj3sCGDZ&#10;rFuNJbUMXEW9mdAwVuhPpz0NcfPGOqdv8zlq1JQRJrun/arezsxPJD5Sl/NjQoeRg7vqa5OK4uoW&#10;jSB0WbzdwaTl3Y8Hmu8bUb+20S4lijVvLVf9dhvLyeGGeQOxrjClzcSNdXFhZx3CEZdQ/wAnqRzx&#10;XoYWvKpFqaWnn+hhG83dmNeaBP5dxOk/nLIN0nnKOO/euN1XTZ7WJZ2TbHJlVZv4SO1eh6L4bvtW&#10;1La9x5lurbvNXKCX0AzUHiSwuLG91GyvF+WCXa+7nYrc/kK9aniYxq+zTTf9I6o9mcZ4R8U3/hLV&#10;47+xkRZFUoVkQOCCMEFWrrIdV0qSwR32STHLblX8duDxXDX9l9lnkWLf5OfkaRcHFGj6o+k3aToi&#10;zbc/u5OVYGu+pRjVXPHcrodZpqWOoak09xAlvZ859B6VoX+mWcelm6sB82f3i8PsGeCT2zTbaOHV&#10;NJnntd0iuwaQN1x0wewrMNq0OV+dY8EV5jld7/Ixdo6ERupJnClvX22mqepai8bPBFIfLMeHb+8P&#10;StS3s3uHaJQzXAX5FyOc1hy2czXTbu3zGtqXI5a9CEXEi/snRUZT+8kIO6su4tlt5d3n+ZIeTtXA&#10;ArZ8Q3kMlnBFFHIrDBkaRsjPt6CsNI2wP736kV0Um3FzfVjQ6GUx55+Yk7W9Kc/3uu7g1ek0mKNE&#10;mguHkxjKsnz0+3ti021vmb734Cm6kd0DRREK7Qys/X+7SpGFl8uUK2/KBum36Vrx6aywou/bltxZ&#10;l4WprTQoLwnffRwxp13cmsfbxWrZPMmrGOlorblyrN96qy23mHqi5I/hztwa6620GD7fN5oaa2RD&#10;+8j4DiqFtpo1S5NvBlVlO1PMYD8Cf60o4iI10M6fwlex2090kkM1un32jlHQ+1URGNmxH3bj/dru&#10;NI0eSO4uLC4jhjuUba6TH+RFdMPh1put6NJNBG9hqUZAMKuJEk57elcs8xhR0qvTuvwZtFOTstzx&#10;29t2hVGY7dv+z6etP0uVY7iNcBlzyteqjQksYrJYmgvmmixJazRfckBYFapeJdCsFt/t729tHNIF&#10;QxwoF2sO+wVccfCfuNGjT5dTEAWRNybVj4bavrUdzb+XYFwqx/7S0+28yxR2zut/M27tuR64NO1n&#10;S7640eO4igdrfdt8yPpURfvpPa5y2uzO/tK7t0+f95G3VmqeGKOZw8X7uRhw3UcVgi/lhKQsfJjX&#10;qrJj862Y7mK+cKs4jbj5v7y12zp2V0ayguhq6VcxrdxtOBNGynKrzzjqBnmtq38yaBGhj+0KxOGj&#10;bJ+jAd8VzVqirKkqSBlfPy98juDWxpV21vcJLayRxs3zbl4z7HHrXmYildcy3JcbIq6zYy2/mhxt&#10;ZAH2+xrl2dZpRx5bZ+T5q67xR4hvJoBa3EXk3G0IN2CcH3rE0nQJ5Jtx8q43fut390t3rfDXhS5q&#10;ujNIwPVfgrpuh3WsBNUvbWz8tA6RXCEo4CMWPtXefEj4w618UZL641a6jltpreHS0N3HG09xEnKD&#10;5Rk47PXFabajw74DTxel7pNvcJe/2cLGOYLfK4TcJTEQT5Z+dd9Yuo3mp6tZ22qPtb7fKIfK3ASO&#10;454XqD81eJUpOvW9s9unquyOtOUY+z6EWoW0PhfW7e01e3umms1K/Z2XZIcHIDDstb3hCdtd1yzb&#10;WTPdaPaXCyx2cjZh5PSQitU6R4Y0+KObxRHrcN1OWW4g2x3NwhHH8RGw/WofgvrHibwzqT3uk25u&#10;LeEyefaXCCP7VBv4yD/F6Ypud6Tl1/rYFFKdj33xr8ctA/tbwpq19Z3OiWvhqRo4tRsNLhZLpo9r&#10;Ro5PyS/dwSeorxm4+J9nrfxB1rxNpGnx6bcLdyapa/ZdsUdsx+baEPG1j2Fd9+2H4Yu/C8PhZda0&#10;r/hHVvIm1H+zo3E9tMDwCNp6gV4ZqniG11TwvFdLp0UawsFEUabCwx/L5a8mhhIyp3knrpbp6Wdj&#10;rr4icallbufR/wAOfiz4D8Y+BvGF58QJv7N8cJGk2n3jQS3IkI5BfHRi3WptOGh/ETeNC1bQoWFp&#10;9rktYJfs8UewYYAyY+Y9cV4v4c8JeKvEfw51ttM0C6lsI9l/fy2tiy3EChdoZ5jj9yfvFKsSeGfF&#10;nwx8LzXkS6ZrGiTxMlxAuLnyVkGG3r13DsR3rhxGUYeraNGXJJPRdPxuVUqKcf3q+djoPEF1F4ds&#10;5reXXY5Le9UkWsNzxKp5A4/hqla+DP7Nn0XU9FV2hhZZXimUYMTdePas79mOLwtrPi2xi8eSyJ4a&#10;kmeJTNC7oCwx5vyd0Ne9+G/Hfw1h8VeOk8UeMb6bSdMYHQUnso3muo4+NrFFXOeMLWdfB4jD/u6D&#10;5n1vZJ6W2JoUYVaafNYx/Enx0bXYtU0rwx4OWOHRrE/2rK1w8hLIcM4BIOAK+dPFF/oOpzyardao&#10;lxH5gVLOSV98gHVgDwAPSu78c/tLf21aeKdPTw5ocNv4maF/IW0/0qyMfA8qZcEbgvNcpqP7MHjf&#10;TYtT1KWxhuNKhht7u6vLO4ju7eFJxuj3yx5CZr0MuyzD4KHO17Nvfz01OqtUc1aHvI4+8+Irx6Fd&#10;2GkSPa2rn5E2Au4PUE8cVc8DfEgeAY7e8g0qC+vjh/tNxPJvimXpIhUjFWLzwSfD+kRanq1nYQ8f&#10;uG8/eWPug6ZqjoN7PCRPNcDbxEkVvCQUyOD0r3X7FU37ON1+fzRwKpKUtS4nxX8VapdXl40N1eXF&#10;3EU8xrc72TOTtI7Z610vw11L4h+GL4az4L0vUdNuIA5klhAkiIPBVt4/KvR/En9gv4P0LU/AukeI&#10;ZporVJtaXUjFDbQyJtLNC6fMMt82BVLTvHWvQi+eKLS7axO9ju82aG5mkG1SvT5lNeFXxL5H7KlF&#10;er/RHdGm4ST5mc7YeAfH3i63s9Sv7aXS5PEN15tnd6hL5SXJJ2cKB6/x19H/ALIP7Odj4x17Uk8T&#10;TLdR6ZcNDmGLh5AMNtPoK821VPGXgnS9O8C3slheQ38aPHJIkqyWZkKnzEkztjwfSvdPBi+M/Dvh&#10;MGw0GRls18qe60278qdAZGXbIjYEgb1DV5Txrk4ztF077R6x9Ttp0rPz/Uwf2oP2V9Ea/S38HahJ&#10;D5Bla6tgIxCvyZG0+tfPngP9nDTfHnhG/wBXn8U6d4euLNHlgi1WRoTqOB/C9dn+0B8cfENt4qvt&#10;N1C2v9Ov7Rvs8kFzEbZ3Kp+7Mg9NrVzfwP1XSpPFFjq+oXGm32oWYje1tb4mK0H3v3ccbcE55B6Z&#10;rVVcbThOvL3I30it7a6HPWdCdWMFq+rNfT/g2kmgaXpGsvDbwzBpvN1Tf9nnB6bcjdE9ef8AxR+H&#10;9r4XvNPvbSO5023lH/IN3jY4HGV9PcGvUv2u/i63xG8aaDcabdnUbfSbJX1G4jJt3udr/NG6HC/J&#10;7V51epa/FH4gLb+FtO+xaJe7DAmuaghMAAU7HmIHyg78PjOK7sI6yjGpz+67t3Wv5tI5a3Ldwitf&#10;62Ok+Emg6TDpkmreMfB01r4f110Nt4kWaVobKUSYMhjyVKlODXr/AIv+AvgZfhLcy6H4cuvGK2Tl&#10;JPEFprH2cQqXwrpbkYKPXj81/wCJdE8Iz6cl9bap4dgWd006xlduhwTE7ph0/iIrm/h/4s8S+GdH&#10;nunSG+03h/sbXbRwI3qw9R+tefV+t1lOrCpFNO271Wtl5S7s6qTikoyR2Wi/s2aPYSxaV4sE/gdL&#10;jJTUtTYyWmCmY2JWvErzQL+21C70azks7i3tZX23NvdgxzLnAeM9wfvCv0Q1Hxh4X/ag/Z0utF1P&#10;UWh1zT4vtwsLE/vJDGnv1WvlPUtP8Ny/ByXwrdeFbqPxjpt6bi01hYQjvaPt2s7r/CvTD10UsU6K&#10;Uak+aTs+ul9Nm+jNa1FSWisl/wAOedaAmuah4dvPDySfaLeMyS/ZLiLehYf3CvKZFaPgaHXPBtxa&#10;ao+iyalJeQS5gtV3Om3cWySfT1XkV9Q6Z+zH8L/Efwc8Mtpvisw+MNwmldb35+uJYxHxsK185+Mr&#10;B9d8dajpGn21032YCzsZLy48qd4h8oYycK4atniouo6S6rmfaz0Wt9zkdJw1Zmtq/h7xd4qlaK0m&#10;vpmgjd1uGEKJIeHUOnARfen6Z4uj02S6tb6C20ONbtdltZqTHMVVlYh+cDv71h/CP4On4jeJ5bO3&#10;1OLS4UIV3kmCmMg4KgngmvaPEnw58BSaroFh4e1NP7Y05mt5LrUmBhusPkSScEI2ePSuXH4zDUK3&#10;1eUm21fRPTzb2SY6KnUjzJL8DyOLVIN97qWn2cUMfmq0WmLN5jBQcOVkUbgtZN9oN7qFyY9GR76Q&#10;yKsd5by8OH52jOD+Ne367ocXiDxTNq/iuOz0WxsrZ9O+3abAIoxN96LCIFIB9a4PxT4Kt/hd4ug0&#10;/wAXTz2Uf7u5gvLHpewScrNEWHAPZ62w9enV9+j/AJlVaMrWkzQi1R9J+HOq6VHos2m+JtJEF3Z6&#10;mrfNIhlXBO0feR+talhDr2rfabLVdPh8UXE0El02pwypDHlyGJMuAMq/QDpXd/DW8tPFup3mk6lq&#10;dta2MUf+h3eqW6Ge83DO2R0+XcE9dwNbHgXxh4f8It4x8Jahb2t9YsHuNKv5C6W5c9Pm6I3qOh2V&#10;5NevTrVHh4r3l73X8GdNOkoJOcmkfPPiaTxTbwxsZLO3vvD5l+7gFwzqnGepFeofADxHp3g3SZLy&#10;8uNP1C+1FGt/NkctDG33k3DghzXq3xJ1Hw4ml+GLnxFovhrXLy401tORrW68xIQzZjuC0WPMHZie&#10;leWfF7wp4N1bw7Y6X4N0CH+2raVorifT2eWO8LFTH0yciqlUhVpqjJWV76Lz2+TdzP2EqFR1YO7R&#10;6zH4w0m402/aXQoWZov315Np5eOHJ9F5AJ4zXh3xI8I+JdAay8Svp1tfaDLdi9a2s4zH5LQcOAR8&#10;yD5twz1qb4Y/GTW/BNldW/i66uZvs0kNk+mTW+Y1ijfDq7NjEo7djXtuufGzwXY+BptV8PeIbjxL&#10;rd1d4jsGtcFS3QrH0HHWvCccXgcS1TpKUNrp737bWeu5tVqU68NZWZzOh6b/AMJH8HvEGlWMS2em&#10;aq8V/AYws2y47yo4/wBWG+66imfsp+NF0DxpqGg6rDPY6eI/sUtr88OyVOUZc/xVf8EfDWa38H3t&#10;3rNzD4e13UFb7NJ5L+RBJjdhtnyZavMfDvgHXW8SPrOoaxPHqjXHm+ayNc+Y42jLH1Haow2Mw9WF&#10;ajiKnNBOyT97/O6HGooculmz9Cda+Ffhjxrq2nXNvpWlags0ZFxeSSEXD5+leU/tI/BS5PhW38K2&#10;st5caNe3iOV6t53SNd39XrV8GfEk+FPDbi40kmZo8PqCqRtJ6Sc+neuS+IPxoPxF07UfB0Quf7ah&#10;j+02lxYr5y3bxnJD5I2ZTlSK0lWwipXoQ5a+91oopWurNLdanTFyT5XK8O3qfIHjz4Da98IfENzp&#10;19bXsV7pk0N350GJUWEn75cdAayYdXkvFuE1OSKaNppLhE8nfGjP3jHavt2D4b6p41+GuseJNXur&#10;zTfFIspLS6la4Di5tyOFYHoQG6V8br4MTRdJntYTLM1nLL50qzBI8gqIynf5u9fU0cfCsrydk7cu&#10;2qd+vdNWOapRjTs46/5mR4V8SXuk+KjJoojt9WJzaNMpJkdugKHjn7pzX1bYr/wy7r2iL4l0/Trp&#10;r6IReYIzNFIZFz5WQo247Zr5k1P7F9gsHa/WPVLaQZaNeJIj79DjtW78cPFmq+IbPw9b3Hi8eJob&#10;KCG7jeGFzJbSZ/1Um48stb1oqq0lptr/AFuc0ayp3ueo/Fy6bxt4Xjg8N/2JHbvqhRNK1C5Ec7g7&#10;WBckgFF+7z2rkPHf7QXxS8a/CXUNLtNPOg+EtLMGm3Oo6fCVij7LDuX3HymvKPsGp+INa0mbVtGv&#10;/wCzY7CRDcwgR4kO4iSQsD09O9aXhX4aeMW0GSO7TVbz4daferaalHDNLHbysTv3NGDkY6iuPBYa&#10;OFgoyld72X5aOz2WjCTlVldJnYfD/wAc+JPCottWsIbnw54X1mJbJ7xbd5EDImxxhe+fmNeeeKde&#10;1O/srLQGv/7W0Nrhrj7Vp8LwpJIxwdwbrjsK+w/hD4al+HHw00zRvG+o2HiL4W6ldTS6dKg3SgAN&#10;zg8rXnekeGfCviL4xDwVcSQL4O1KTzdGv418t7Zuu1JcVcXCjUXLHf08rPXyd7mvs3y2b/rsT+BP&#10;h5Z/BzwdH4rW/vZtLuAFnvrd8IWk+4DGOeMcEc1H4H+L2seI/ilfb/CT+INNYRwpbWefLWRjxOZc&#10;Yrr9a+Gl74c+M9j8P7TxCviCxubQtDFdPuj8/eGj870ZfvV9AeAPBfjTwVpuu6de21ldSSB7ifUG&#10;TbG3fauOuOv3eK8ytgXiKtT2tNyet3a9nq1t6HRBwhFLT8jzXUfhX4n066nEN7b2GsTwfa2bag8s&#10;O3yQq/zO4ZN6sTTdZ+N7QppuoaZ4Wj0KO1ElrL8pzDOwxlMAHkiuv174TibSLHVNb1e8t7zUxtgn&#10;aU/6FkfdDDt6V5z8XT/wi8lm2karPdWbRi4+zalgu8uzYSpHJ+70NcEqdfDqSa5Y3Ts2m9rrZXVj&#10;ZtWTW/4djZ8caVq/xJ0vTvE2dK0a6kJtJBauUkkkC8uducBe9b/wp/4RP4feFIJ9a122k07UYZrT&#10;z45SZbSQHmMY7ej1xekfBjT/ABv4H1KSHxHJLqOpMbqKztIf3kUrhSUDk46rU3h34S6DDoM9pJIZ&#10;LewO6ZLqURWsQYYDF+QnPY10/WZ0qqrRhzN97P1b8/IhRstHY5ofFDxJrkniGCy1WOa10gStp+qw&#10;v9nnuSdqfMhBBYJ1HQ17T+zZPqujmO3uIhNNdRLlp+XQnlw5HSvOtHvfCHjP4e6V4L2R/bNRuPOt&#10;7yOJYY2kQ4YeYB+8UY217FpOh694Z1Y31hYra29vbJGEt7Q/6UUHVlB4PvWeW13HFwrSv7tm7J6d&#10;Hc6ZJVKbTtd+ZR+LXwVt7rW7jxJc3bRyBluJIoyU3hGUhPO/5Z+zV8h+N/it4h1L4mW2uaXqGoaX&#10;9kBWK5aY3D7BIxUYf/ewccV98+MWXxZpumX2oXBt/D08afa9OKESSFunPseo7ivJNM+Gmnar8ddY&#10;GpR6fZ2clor29r5P7vySq4X2zt5r6nGUqSxF8La0mrK/fVPXZdjlptzpWqvbf5dDifhb4Z0L4lyQ&#10;33i7ULieG6dmnmvpQGF12KEdVK9c9DU8nwM8N654r1G006W6ltYLeSK2ls0ABmB4L+q17f47+Dnh&#10;6x8Pi4tLaHSfKEmUyTGoPXB966X4SeHLC28O2V7FbRxtsK7lQB2+p74rahk1V4j6vWir7813torW&#10;0KliKcaftYt22tpufHPxQ+BUfg3w3Gt1pbXFq53ySx8zpJ2YcfmK8C1zStObRY9Lggt2mhtysl4q&#10;v5iSKdwZhyK/Tv466hZxeF54JYo7iR1OF67q+HvD+u6bot3q+h3V6NNm1KaJ4LlbIXIiPzJIGjAJ&#10;IKNXNj8OsDWdKnK6Wv8Aw5dNLE0FUaseCfC7R7i88RNbrZpdW8JeW6WTh2TGCw3dCua+tPBX7McA&#10;1WxstUuoNVjks/OF0txJDHPG38IjA5Ydx0rwW6l074W+KLy60LVF1jT54lhSSaIxI0meWKdeK743&#10;PiO+8MaLL4W1DdqTXyp58dw6QWm8YO3d2avmMxrPEy7QfW9vW7Jo0oJNvdHvGmeKfAOjI3hG0l1P&#10;R9XQzrJYrEYxt6AKD98f3a88+JFldeKvCVtdNf299qkeoQW8F5DafZjE43B1uS/Q46etcP4a+JGs&#10;+G/G0Nj4t0xrjxBC5ik1O+cPJCU5Kr08tMNkkV1Ot69ol1FFf3FnPq/hnUJHOp3VvcEXazSjKHY3&#10;3yNuUPf7tZ0lJNR5Euz6Pz0OyMvaJq51F54fvtY8JX2n61rLz6lzaRW115btargnCg8ofT71eYaZ&#10;/aPw/wDCmm+HNS8P2WoaW4km+3M4kntnP3ZvM4L+6UrX2j614g0K4u9V1qTwPIf9I1C8t2JjP3RJ&#10;MVJIQheRXHeM9WMHjGbSbG9bWbIIYrOaCIxx3UbP8rRF+i1204Vnq9I/8DQmrKCfmU/B+s2uv+O7&#10;2HxDcXN8qrFb2lzpqPHJcFDtjGW3K/3uc17h8VPCunfDzWdNuPD99qJlltxLPp+owgOCRjjbXS/s&#10;2/CwasYW1DS30+WFClxbQxfLw+cbOgPvXZ/HP4d3N54h0fUfDXnpqCsGt5+r5U42KrdSPSvR+r1a&#10;1B140/duku/m0kTTmoSUJP3t/wDK58iR36eKL7UNSvBFeNErrNFyE5H+sz6irvhtLqwMjq00MkjF&#10;Ubc+GYjhfodvetr4neDbvwl8R9R0fS7+LVbhojfTGwhMSGQ8kGPHyH1SuMttfisZtLaW8kt9k24e&#10;Wrkj1BAPQ9qyqwcVyWL50rPuek6Fd678NtR/4STTNXSyvLg/uoFiOTlNxyG42/Lgg15nZ/E46l4y&#10;06DW7q5+xwyOzxQ4Aw0imQL2BYV7r8V/2ldC8b6Ro9qlvA8lhGl1PdWwDvJF90fTnqhrw34gah4U&#10;+JHjtr3wtFF4XuINPe7n/ti5SM3kyuvy24QYDMOiVUcKoVZcrbh8+2ujPNrTbs09f+CexaJ42+GX&#10;hLxdFd2lje694audOcRRa2BFPayFjhc14z438R6t4k8Wf29qkk/2qCJmjtbqXeXTspkJ7U7xtp0+&#10;ivYyy6VNpMc6nzNNZ3+0QsvHzowygbqPauc17xL9us5G/dLeAHDdyMdCDSknXaUF37dfQ8vE1Zxf&#10;smzAv/Gi6vYSGWy/052LR2/k+bHg7TnNWdK+I2sNZ+QlulrayFVk8seWTg8ZqPTtJvNevg0RtIZL&#10;eETSSzMR5e0K3OKtW/iXTJGa1lmeG1wu/amcSdf0NOWHjCCtT0/L0PPcXa9z0WHxFctaxz3eJmXb&#10;tkXAJBOCuT2rq/FfiiG6ubJfJ/49rcRIytyYzz/31Xkega9HrsFxYrF82V+8uCw9sU+88bWMN6La&#10;4uXZg6pGvOcjsfb2rwVHE06nLTun+hvG/s9T23wjDDeaRctvt7e1lG0LJ/rN45xXjt14es2167ln&#10;aW6jUssKSMcZz6elasGso3hi8Xzfla44Zm5wPf2rnLPxNBNJtlm3fvNjOrEopJ4I9a3w0qkVPk3v&#10;qzLFPn5E+iOqhvWUhZpFZlAUqucYH1zyK3YzttJHV41jwfmVTjnoSKwo7aKQFLfZIuNrtuxvwPSr&#10;+V+zRq8i+WY9qfOep9K5qtOSkkzrwlOLdmcV47s4NUuXvFnZbWCEIfmJHXqAe+a5WHTWtbmKXyha&#10;x3EZdJY+NmOeOvTdXTa1ptzeadc6kjrDpNrP+4n4QNJ1LYNZ89veeOtFtFtYorWztizi5yR5vY7O&#10;5FfXQTp0l/Kv8jtdOKdkeg/CLQ3+IF5/ZeUmsWn5ZWIDg9yPTFfTsGnWWqavBpukxRfZYYPsUaRr&#10;9/aOTnuK+d/hxrb+G0822s0hmW3+yO0bEkdu/X2Nem+DvFVzf65awnVvsKmURSP5WY4wR1OOR718&#10;1XxVGMHzQdm/L89keph6TVpJnBrbXXhP4myWV1BtZyypwCB8/BB9K6z4paBZ6lorxo6TSRv8i7uO&#10;RkVV+KeoPpOqCX93JJuyH6gdict0FXC7atpatIflmhKjao+V16ZFfJyqtvnSsl+jPfpUU6coM+V9&#10;Xtl0+/n+0RuvkyMkiqo9ME5Ncrqd4kkjp5YVQW+9ztQ+9dx4nV/tl8uVmbJYSM2Rx9K88vECo6J8&#10;0mBj19yRX6Xl8uaKZ8fiEouxj3OlvPeSypN8rgKFbjOewJrWsntrywewunf9180MrdB2AplhaHzY&#10;FjQyNKTtjZchc9/c/SrWqrZWYkglF3HqEbhi0eCH7/c7Zr3XNykoHi1LLVHO+JNDk8O7JHKNDI3y&#10;fPy+B1xWVp67ppTEWjmGHK7uF981vXKQ6hhr25lmtcLviVADk9x7in6J4YFrcG9OPs8cnDNgE7ug&#10;Oa9PnVOleW5zNa3RFpk9nJHLE6Bpjj5pG5z8x69BXUaDr2qx2FxYWt3NcWLRmJ0VxuKsc4IPai50&#10;rT7iGKKUQx8Fvl46nFaGm+FLCHw5qetvqFut5bSQ+XYrcf6VOp3B2TGQK5KdZVHeOhtFMvtfLYvc&#10;sLtfOaMbPJQuUfHT5uhrPurkTafZwPavG3OyW4z5ksh4ytOubYXF40sVpFNIkYuv9Ffzf3XTcScZ&#10;Yd8d6pancPcSDVEvP9KtyqjzMuCf8BWsErHouTMu/eT7NJPBG629upWZWbj0DBP4zXPaz4nljsfK&#10;XT4bNZI9oaNPnXJ6nnqa0rjWJre7O+3RmuWKv3R+KyrqzS6mO6eVlcbNvHUn5Bx612UrL4jkqW3R&#10;zuo2UU3lbbhZtyAo7dOfyxTbrSbvR9LtpZY/Jt5mKpctxuxxgfSrsyRaTKLeLY2yU53cj8B61ceK&#10;bVLmSxJ8m3jjEv77lcgdh6HvXc6vIrt6HK7dTEmt2ZmnvI5IWOGDMmCwPGRVeBbO6uNiu8cikt6b&#10;vYVe2S6Xfst1Gt1sO5F3O+3HRhisibzbwTr80jbt26TlzW0JcyuthO1jV+3fZZgtnI212+R+CVpP&#10;7Ou7WcXst2yzf3pF5ORzgNWWtrtf5drbm2+W3f8AGmT6vPfPGrXc0zRLtEkz8Jt7CtXF2stjOLsz&#10;ora9MYliT5mmI+Zv3m8n+571b1yK70eH7HdPDb7xtjRsE8889awtLtPtV9aWq30K28yj9/NlUjHX&#10;5u/Faut+HlhjtGYmbdCJSzRPGMk84Lff/vZFefUUFJKR0JN6op2d/fQ3IaJ3t41/8dA9zVybXJZr&#10;qPem6aIGLfCMZqvqGlzx3yqqutrMRs+bjAC9O3G6tXyo9LtpXil868WTynWFgBEv16En1odnG4cr&#10;uQy3iRiP7RHNDNgPub+JCOM49Ku2vnzRxM9tcSSYVgq5BcdiMfw1yU2peY8iRRlZvO+TaoHTmt7T&#10;JtTktZ9WjuZVvLALidXKFieAB9KJU9BqTubqeKoI723W1tvss0ZDPHuJeaQH0OcGu/s/EFjJbGw1&#10;S33Rv0jXKSQk9/UrXicN+s2q7lDSX24bWjb7xrornVb63uEZ/OZvuTz7XAUkf6s9wPevLrYSLacN&#10;ztpVmnrsdb4wgv4Z0l064ZoQ2xGaXzB9Q4rnoINQtLsajBCbi3c7ZkXDuf8Avuta0fy7PUXsYy0I&#10;ZU2TL5kchIyTx0wehqOS5b/R7pI0VlVV/v7PYevsKzjzQXKzdxjLVGBa6jBeT3BW3kj2CWLypnyW&#10;LVtxWVncWtpEsV/eM3ySQf3iRzsI6k1YluZVme9nk8u8Tf8Auo4gCqYyC2Kk0fxQsOiXdk32eOac&#10;i4BbP4NHjow+7ndXRzN6o55QWzMXxbcme/jtHtUtY7MLa7LVPK2+X0Ozs3qaLbUoF0+Ddc+THCGX&#10;duLyeoHsc1iTzCO6lt2llWZy3mec2OepJx2qaOGytbq0lnQzRvIN7W8pTIHHAOea74JRilc4pK7H&#10;6sbm8tYkWVmhWIYaPnvuK761bDRZvE13bWqPKqwqrSSzL5jHPOV20unXlzHfSRxSP9heLdsjiQYA&#10;HCg9MetYaTajoeo7vLvFhTKFoZsF+Pu0NczsJJLVlvxBBp2n6/brYSO9wl2y3VrGmbdx2KU5NLvL&#10;hjcQaeZLOFmcIsIBcKOZCDyR6msm8itI7y3uomNjnLP85j59Q575rpNO166s1jieWf7PwzMzDeSe&#10;CQeoB9K55wnFRVPp3uUmnvsWdZsLO60s69ZLNIqnyt0jcOR1IzyHx1FJ4h8DaLqvg1NU0vVbrUtW&#10;iha4u9O1DT/LMcSjJZZUOD75qskGlNZ3oY3CyEnZHcO6Dn07bq6Pw7feDNStNQi1m81XTbhbTybG&#10;8sZ45baE7G4uIyATk8MBUTc4JShfR/h5mlO0pWlY8l0XxHqeyRbW9S1VyE8tedmOBgHOPqK3LiZ4&#10;bootzHqHmRqu2ayQEyHquBWdpT+GtFHnXn2m8uJG5trHMQA9pGzirsnjC/jtfstqltpdnMG8yWFM&#10;zS9hvmPNdkouUm4rQxT0sWYLdfDtmbi9srD7RIoMdoqYJJ7vzhPpXI6rqVz4ivBLPI32eD5RFtwi&#10;Z7BBxRNC80ckstzJu/55Sc7j65p9igs7BJYkdl8z59rDoB1wa6IR5dXuTe6sEWiJHebrqZo4V6R9&#10;XIPTHvVhLBdm+2k2svVWx8qdvxom1OYoXisDdMmPlWInb78UDRdS1B42XTJlVMPOtw/looPrux8t&#10;Um/tGbjroZl6rQ4Zm8xX6Krcirfhe/ms57tme5WQgMjW/atLWNLF5cpdX+p6fZqg2mK3l+1PxwBt&#10;Tv8ALz81Mk8Upa6bJb6Xp0duyL+/vm/eTP6cngfQU5XqQt1HblZ0UOiXqwp9vlezhu8PCs2XkMih&#10;iNoJ4Brmrm+huNVjsND04rNIOZZvnklz2PYe2Kinvr+aP7bcebN5hZUZv4nrPsdVm0+5FzZt5cgJ&#10;/ecVEKbjdmjbaL01zLp9wkEspkx83+kZfy3HZu+RSrbX2pSWyXqNJbxxhfM5KRx5xuyKozmKS4Hl&#10;XHltKDn7U2/APvXYeGfDV/JofkLujku7kKbm4cC2S2xzkGlOUKesmCTbOhtPif4rstM1LwV4A1fW&#10;W0LWbeJNXtZDH5VxLGMMyZA2JXMa14kutPlvNE0SV2bURGl1Fa5RJivRdgOwiuv0bwfPceIE0DTZ&#10;7OxtdQZLe3lvMw+ex4BLc4ALV2f7Snwk8JfBzUNKl0jVbnVbqayjmmS4jh+SYuySqTGThlKV5jxV&#10;ONRQSu3t59rnUqcqkHPojwTQfB8sN/drf6xYaAsdrJdQyXSvIl0wHESlAcbq0NJiTQ9Jk1RJHmuL&#10;qELAzKB5Q79ffiodDm/tLXI4oiFUyL5cV9gjy+jknoAB1pPEerWF5fRra3D29rH8kKxqQgReAT3N&#10;ejzTk7S3OKaTVkZcMP8AbFvJaxiOS4RvO82Z8Hgc/X2FXNPYXANvLGPOhxhqu2cPh6O/nlXUprG3&#10;WMKYLiLLmTHVWHGM1v8Ag7S9FtWv9W1m9tLq1gi8qO2W4xJdTSDAKhey9SDWdXWPX8TNwTdjkLnT&#10;zHM+f4x/CoHHvSOBHbRosbKpHK7c781qarHHJYyy28hkhVtm/b0z3IrIsr63ks0VHdWhByzetcqc&#10;pRu+hyyVilfMViZXI5QAttyVx35rnpIt02zL7fvV0GsRObZCqMqtnPzZLmsNItzHaG3E/wAPWvUw&#10;79wcdi9bO9vbbWyu7q22rEUu1DvKt/wGo5pXk8tULNCg9uame33W0W793x96iTVtQlsCgcbCWYbf&#10;1pGt3uH+YbVXPy+n0xVaWNoZGZv9YPzznIOPWpdJhm1K68pGPlj5n8xqjlb1RCLcRt7O1d7hDJN/&#10;ssK3vh3Zi6aW4+zo0MQ3bm5JauZNpda5qQsLCD7UyFmdo1zuxySc9gK9S0ya00fRbbTbM+dND889&#10;1gAZx/DWOIfJC3VlxasWdZMem+Gp5biSO3xGMLIv+tPbOPTqK8703UotPhkZE++px3OR0JrQ8YXs&#10;lxpQk52zSKm3cCFHWuU1Hf5rMF2t/dqKNNTj7wr2VkQ6xi5vfN5VnAy3Tnv0podbj5kcNt+/8uOa&#10;sQFr1ZIuPMdeGX1WszTm/wBZHu2qOm7gGvQgtLdjZfCWrh2VgyoNxHPTFSaPFIwuFD7WI27lWmSy&#10;/wCjouflX5fu/dNaOiIJptw3f7vSpqy5YGbO2+CFiLq81Sy817eSICVflyCfau38VaZI1vGjuzNE&#10;33eDnA/h6Vwnw11uDwv8UNOeeVLeOYeVJLMoRFz0ya9E+Knj/R7GG9t9NuBcXMMrQ7GiBCHr5iEZ&#10;BFfF46NeePjKnG6kk/TozN0Ob3jzK61vztUFgz7VgAU8ZDyHluT6Vn+KLlLG0jiQH5+i7ueO5PP9&#10;6ucufNk/e/Ntdwqrt/XmptWu3khtfNm85VJXbtHyc19HDDKM4NbBGlZEDXN3NFt8zy49p+7xtwau&#10;6TLdW99HtuEWGTMTqz8FTx3rMT7vUeWh27fY1J5zNt2LtbH/AC09q7ZK6t0BJlm5tjZzlNnT5SrD&#10;ByKq/aRH97d5bZz5fD8+lXrm4dm+0O/nSNn/AFffFQ22oRXCMrWwXkfPwPw5qIp2uxpWVx00KMGT&#10;zWkVQG+Vscj1qbQ9UbS3nVZyseOFbnn0NTosUkhCx+YvdeOvYmo77RUaEEIy8Ft8fTNLmjbllsHM&#10;7mzdX7yQochVYbmVVyKhsXaQxuX2wjq317Vn6TZS/Ztsr/KnzbVfAYGrUkq2cQ5aPcB91q5+VX5Y&#10;g7svyzGSAdGXO5flwcj3qlFdQ2d3cQNKfJJXDNyOeazLqa5uN8Clo48D5OuQPWohYlnbeGbafnrS&#10;NLTXqQojdWhtZF/cSIsmPvVzd3FKrFHCtsPLdRXW/YC3zRp2PbB9xTItNkm+eD5V+8ewxXbTqKBS&#10;lYPC+m/bo57qWRLO1/1W7bnzH7Cs7Ub37Ld+bbu64LbNrdvrW1dWsi/ZjFhfJk+7t9TzWJd2ZV5J&#10;W+WNmOG7UouLndi0epO3i6882OVf+XeMJErNkLjnOD1rQGsSN4agXf8AM/Vt3c9elc61mq5/ebto&#10;5ValjlP2Z487l4X5q6EorVIvmMu6mM00zBevSq8MnyuuPpW/Y3Nnbu6y2ZkXszN+ZrQj/srVAFij&#10;SPgfK3Bq5VVHpoHMcumI03tt+Ufd71opfQ+Yu23ibau35gD2qO/0WWO9eKIbth+8v8VQjT7xXbbA&#10;+4f7NNuM1e5SasL9pddzRBo42OSvQ1BdhrqYvLI0m7/lozVraTiO/kVhtYqdm5O5qS50xLpS8RVW&#10;+9tXpUKajInnszmHtPn+Q/NRJub7w/2StX7u3ktW2yoY8fxMvWqLuVYbV+X+9XZGTkaptkTY3bs9&#10;f4as20W4s2frSx2pkcKuFq7wqBF+VU+YR7fmNTKatYmTGQxSvdR7E+ZMbKe8XzjdJ5nO6iP94Uj+&#10;apvKMjhsKyoB/D61i2TeyIDCApbK7l/hWq8kbfxYZqvSQlj8o/76ps0VttDNcqsmfuxrmiL1Fe5T&#10;tkSWV93zNVtYg0buwFRxpFwqOzetPYNGJOflXpu4ok7sT3IGh8yUrjd/tdahnQr82Bz0alWTzrg7&#10;j5bZ49Fqw0QkQN91c/K396r1TLKyk4TjpVrndux93+9UdrbFkfk7lNSPPHDZoiqzSN1aiVm7IVrj&#10;v9RhmDf3a2dA0W5axu7iNE8mJl+82Ko6bZyXxgiXa28BdzV614njs/BvgHT4onh/tS5xK+2LBRcY&#10;AzyDXFWquNoLds1jT5k+x5Fqstzp8ts6MY5FJZGXivRm8U+HfEvhSSzGmwWE8Vrl/s+PMMg6mvLt&#10;SeeZ13gbh8vmM3WqcTSQyxsp8mRT96qq4WNeMeZ2cXo1obU5OEbFyWw2SxfvE2suRtbls1G8MrXm&#10;yJv3ifxdhmrMt1DfH91GVkX5k28ZPeqUEk1us/8AD67l711RcnvuDTLzQm6JVBuugT8u7l6rwyur&#10;MmNrc4o09bq6kkdAsjQruP0zimb/ADJvNX+9+VDjrYzcbC2zt5m1g24/7VTXdg/Mqqq7ic/7OKm0&#10;vTvtEs8jOYViIYVpQS7bcpLhcZ+8vpUSlZ3RhJu+hQ0p5bfYyl9zMVfa2DnPSmatFczXqv8AZpo7&#10;jI+Zuv14rpk0uWGOObzkjkIEoeNgQVI4A9/WtvS7ZVswjsn2hFGWbnafWuR11FuaRMp2Zydpryvi&#10;3v42jmHy716NXQTabAsIuFdbhn+XauegqlqOmnULresSsqE713c1oWVtFdIIWlZdmMp+lKTTV1oc&#10;tSz1RBFYf2l53lsqxxfKFZucVU1jw95w/wCemwbfl4rev/Dstjc/atNkRZuVeDqjj39DUkJW6dZY&#10;onWRQN8bdUZeKhSs7pmPM4WaPN7nTL2F9nllmTqqrXteo/sz+LPDfwk0/wAcXttM1ncy7ZLTyyJL&#10;VT/q5W9VesCC2f7RuwFuMHEfIKHPXjtVttZ1B4Rby6jc+SigJG0xKOAcnPWuTFVMTUdP2Ekkn710&#10;3ddlZq3qdNOtFp88deh9O/sV/BP4V/FrwN4zs/Fke7xNFGjR3MibhbW7FU85ORyr1L41+GHwd/Zw&#10;8RXOj+O5L/xTqkM8VxHoGjXYjsbmzH3GnPVWPdK+Y9H8RXfh0SLpeovZ+bGyyT2spikw3DqcYyp7&#10;isLU4pNanNxdXjTSE/eaV3OB9eaiVJ1J3btb+tnoenTxcIwUVHU9J8UeJx4C8dP4v8JeGLrwt4W1&#10;BnfS9Ouy0hMIfrFI3+sxXutl8afhr8bdMt7DxXH511fRG1EcyeWsDY5lR05javktvFeqWUUenyiy&#10;1jR4RtjsbnfJ5GeTsJIKe+K5u31Cex1OS6sJBYyHrGzcL/XNZrCOsv3u62a/C/mi/rTSfLs90fY2&#10;lfEzwV+zd4am0zTfD8fiG9l857fU7wCR2DdEmRhgLXyz8S/GUnxE1L+3Jntre5fEQ0+3hIjjiHQZ&#10;r1TwD458M+O9PsrLVtIjuNUfbazXczuHf73zNgjmsP4vfs1+I/BMsmuaXbS6p4XYq7z2qeYbYHqC&#10;OpUetceByzD4LETr6+0k3dtt/JX2KqynOmoxfunkOiWsV/qVvFf3rafZySbZLrYZNg9cDk4rvvHH&#10;ivwt4Tt9M03wRp/2rULKTfceJZnffdHqAsJ4jArP8feI/Dms6wToOlLaaaIIot0gCmaQD5pSB0z6&#10;Vh6fb6XqVzHa36SW7IjE3MLZ3EdOD2r0XavyVqyklb4dPvaWr9Dii5LSJ0Xi3486/wCII7e5sPP0&#10;W+Vg072jcuwVVLb+vNcZ4F1DUIfGWmX0cZmmhvEmPnZKHDZO7NdBaRXPhWa4uLDVYI/3TK7qoPB4&#10;Pao9L8Qrp8kd9qMWnaosM6u9nNKYTMvs8eCAaUI06NOUMPTXK18/6+Y5TlKXM3qe63vxn1CDw54j&#10;8HJptrN4Uvro3xeOBRcW0rdo5GBO0la57wA/ii0Ml9pJuZpraaO7htldJLRhGcsXjY81F8Pvg1df&#10;GXxdpg0sjwro11cfZJb+O7kv7a1kYbk3k8oG7Zru/j7+y54x+F0FtaaTczeMFW1NxqVxpliUjt2B&#10;/wCencYr49yweHqLCqcYznun389XG7t3N0sRNe2a0R80L9ns7oLNIzSHBdY23YPoakutUm1CMRRR&#10;pbwgfMvUOQc5NcnY6p5koWSLcxx8y+1dNhsIzbo1TDIy9sV9nVpezkubc8ybaehFqV080cfmRtuT&#10;5d+/kCqNpp174gmCQfLH93e3QAe9b3jXXLXWnFwlnHayldsv2P5Y5pAP9YAehI6gVz8XiB7PzEsw&#10;LdXIq6cZ+zvBalKPKtCW+tG09ZbVLl/tSHnng1WW/lhG2eH95x8zNkHFRB45oJXaR1usfXf61Rbd&#10;J909y33q64U9LSCybOp07WYGmESxSLvAQbeUrorDTbzUJs2JEyp1gjcFx67M1zfgbTtZ1nV4tN0b&#10;Tzql1OrtHbLjLhQzHBOOy10fhrUL2x1GK6gi+y3EJGwbc9OcH6ivLxMORtonls/I6bw/atNZT29w&#10;krKC0qfKDsCjJxVuHQ7/AFBbh0idd6Fw6qf9WP8Alpz1z61uWtzpV9fW2qPP/Zd8uWvbVWwJlJzl&#10;cdM119z4omWGdNO1OK+kwrWirhHijIw8OGxmvK9jJrnZurLZninj5S2iWywW7NeWrD/SFUlDx0w3&#10;TFcTY61fzX8dwiQ+dalXRF4A2+wr2/XPDUl1bnz7j+y5kxu+U+SQP4SG+4VHavPLbT9D8K+J5J9U&#10;Sa6sXLfZvsrAeZnkgk9K7cHUiqTpNXf9XR1R1jZ7s9b8G/DTTfidpdn4h8RIuj6RppZ7tZpcCYjn&#10;ywepWuD+I3jt/Fmq31/p0UMmixSfZLRW4KR46gCuZ+JPxk1PxhstbWIaboNomy306FvkjAGDkjqT&#10;61y9jfFYPs9ndlY/LU/K3DPmuuGE9lBR+z26LW7LpwXLZippiSCR3J2xxFz8ufzq5pFs8coumRVU&#10;D592cMSOBVTUJzY28jNLDIsnTy2xJnPvVTSNXurhvIndluCAqI3STHY/0rrVNyhe5rGnGGhoa3oD&#10;R6hbx2xM1xMAxttuCjEZ247+1bmn6aJLSMa3FPDHBhCrADAB/nXV/CrSrJWj1DUbX7dfCOWGxgjU&#10;7yV5aR88YWtHVPC91rExdiUt5ImPleaDgjqa8DE41Qqexk7Jdf8AIznhlH3o/ccZ4h+HsdvbJqvh&#10;6/N7Z7W/dzL5c6YGSeK57w9pureNNZtdLsLU3UyBj2TC9yTW5apPodvcWsUslxZybkK/3D06Hoa9&#10;E+Hmu6bo2mwwWdsjLMRFc7ogXfjO5icYHtVzxU6FNt+++j2+85YxUpJIu+LvD9qPhXZaRqFzbWTR&#10;zBoN2Hkjxu6bezV494P8P63deIkl0q2a6W1JlkZeA0Y69evHavVkil1TSr/UbG1s9ZsYJBCbeaMy&#10;8Dsz8duh3V6J4Z8OWFh4euPENhb2xZ7Qy2/73fDHIBhl/vB1PQGvLhjHhKMoSd3J2s9k2djoKpr0&#10;seNX8slrcfvT+55VZVQEleuffFZ0d+2qTRNLI7eWqgc8cckDOaffXaa3f6qp3Q2ztvQzd5hw351h&#10;NC0L7VReMAso6fTNdVOkkrPc8SaUXpsdRfaTLqUL6laxiaPdsKLxj3H071W13wDqmgS6XqetWklv&#10;b6nZJd2csijZNHnG5fb5a6DwHfQW+na9b6hNaqtzAUg3KHfzR9wqawPE1/NdXFqsV2Zo7ZCsTMpH&#10;AP3QD6VnTlUjU9mtv0sVy2jzdzM3tcXCeUrcllDbPvcV9AeA9YsvhndeH9Y0HR4F1cQCW71WO4kJ&#10;VwcHanQZ7ivA7G5ktriKfEPmJKriKRNwGOoYV0d18aNRh1Vbi3soFZ5fOeCZSwcgbcMDRiMO8TF0&#10;uW8Wtf8AgnThqsKT5nufU3xY+PCNDY+KdL1a9bxdGQsEkaRiB4sFXWRXzvHtXyd4muJvF11qDXZ3&#10;Nc5c+WgQAk5yB0AHpW7rVxf+IbC1up7E6bbyW4mt4lYuCGfqCeua5dPtMd+zMqLH0C7q8bLMFDAU&#10;+SD95X1677XDG4upVqeS/q5wunSG33qhO1S6syttOD1Fbz6xLb2zwMiKsEYZOp+Un6frXOpbC+1K&#10;7tohJM3mPhYxycGr/ibTNS0mxhaWEwwuvDRykbkP9K/QGoTlGMmrnqxl1J4/EX9pXV1ey2/l32Fa&#10;OXk7uxODW+2u3caG4WV42Rdvls2dydPTqa4+PVZLi1sj5bwtaRlQ8bDDc5x+Jr0f4S+G/wC0fH3h&#10;abU0stQ0aS8hlvIr658iF4ycurP1QetcuKlDDwc5KyXT0WyNFPo2egfB3Tr7xBomoW8NnJJZyiP7&#10;WvlEeXGdw57Cux+IvgHTvBvgTS9R0i3kbTXvHt475YdkMjBdzbmPJJ9ehrutE8XfDDRvC3jS1guL&#10;rRNd+3j7HZ6c32qzliWT7oOOR6O1Yv7S2uXi2ekaUs8eoaKyR31nqDOY5y0seWhMWcBV9QuK/Mqt&#10;TEVsVTlflhJ35b+T3XVnTWVJYWSVm+55d4WsY7zUbG2uvnsr5/s8okzjaeM5X071w/xT8A/8IP43&#10;n0b7ZDdX8IBkkhYyLcA/MrA9MAcV7j8CvjBafD/QvFFk+maPd3Wp2jeXe6zEX+zkKwKxgLyTurx7&#10;X9Qi1LX5Ll9Qvb66REhT7VaCPZjoAUJHAr2sFUrUsRN/Zttrq76M8fkpwoc0Xd/1oRaV4c0nSLOS&#10;8QOt+FVJFV/kPduD7dK4rxt4ng1S4ufKt3mhCriXohx1wK63zfOtpSm9bqRCu7Zjb97K4HXNcWvh&#10;0X2oHTSdyoPtDsvTJ6LivXwjXtJVq0m2jh9o73OcaO68QXAaUs1u4CjcOMegPtWR458Jr4T8Q3lh&#10;Fcvd28LbUlZMEjG7kDpXrOoeB7+PTCmmrBNIML9mZyHPHUA4rkrzTbmRXg1EtHcPklZmIAPfJavd&#10;wuOUpc0JLl7dfU66cnynnWlavcafcpLFKy9Mr2YCuzs7z+3bCWdpY4ZF/hbIBI9u9c7rXhu60uCO&#10;8RTJauOHxgr7Gs2x1GfT50lifb6/Lww9DXtTpwxEeeG/9aM1spbm1dG5tX83ceW3hl/jq+2qJ5LN&#10;lZJCefWrK6tBeW0DLci3j+7Ju65P9KX/AIR+KYm5spZLiEE/dhJOMcnPpXBJxtaorGEkQWEJurWX&#10;93u3D+LqT7VgC3mhn2/dZSF78V1cN+ZN6W5EzIoyzDhfzrLu72WZn+dtvfdRSnJSehOqNey1Gwm0&#10;9YJdOH2gYUXPnPn64qxDDZeZGijy1Dbfu/J7nNZujx21xcos7+Wx6NXR3OnxeYGR/wB8Itvf8QOl&#10;cNaShLl1RLuypLokd1DI1qw5+T5XyD6YqpB4fuI5is8bwt5YlTgjKHvzU8lmYQV3iPGdjMeBmtCy&#10;vL+xuYJUbzJGh2hZv3gaPHdDmoU5KLs9CopNlfWrx49Ns7WJC2z5n3dSDzycdqzrCNmmDIEVR/eF&#10;deC2uX1xqE9vHGxCIIlyEBHGecnmuw0jQbUbLiUeXCm7zZ2ixsUd8iuCtjY0I8rV2Di2zlZrayE8&#10;MMVwGvgOVXghccD3rStbbUbFyq546OvJ+oxWZrCpH4luNU06f7dZpIfJnVhGSQFIBQ8+1dT4Z+Ix&#10;WWJ9S0MTWayBCsboNpbvhh0z1rgxEaqpqUI82mqdr+mtjp5eae9jPb4aat8Qo3i0aONbuPNxLbNJ&#10;5bvxltpbHze1cpNpEMfkWbB5oUURMsfBB+8zEnua+gta1m003W9R0WTR7iHVLWNZXt7GUS7mG1se&#10;amRsIKEP6VxHjP4rXXibUpLrUrOzt5oYxbqsMQiuJSvHz7euPu1lgcViq8bKNo7rVdet9bnbONKn&#10;C037x5tZ+C5tZtzNbl44xIUFruA5J+Wrtr4e1nyZ9Jjk23CNxbbh5kjDqFC5BbHSvqD4KeG/Bl/8&#10;OZm1fQ11C689ZZTo97JDqMMOOVUEbXU159f+JNF+Hutag3gW3urq6uIJU/tDXoUFzbRdUCAcB/Vx&#10;WlPMnVqSp9n2/NnS8HSjCM5P+vJHjZ8NafNo8qaxFAsnlO0c6y5keUfdQj7yH615zdeHLm13vZf6&#10;UvOYusgPcH1r0G61K11jUkby2t9uEjfqvXMhPcjNMgmt9JnvJYJDHdW0m+F24Dc8EDsR719DSrVa&#10;Sv1fQ852bstjyy0v5LOYboyrRgoVbjOa3NO1UR2Efyp5jt91sdfeuw1/QtO8SaQL15FtdQMrfvGR&#10;ybknuxH868/utAvtPh+1+QWs4pfKM6r8gk64NerTrU8RHXRjlGxpmze+uJXj3zSRgOfnB3D0H0rv&#10;/ht4YtfFmtppV7ra6HayRbv7QkXMKfd+/joK8s03WRDFcbgFY4xJ3Wut8I6mszSqkohY2jxbG43v&#10;noPc1jiozVNqJdNxUldaHc6Z4c0m4eRZbgXNmGIN5br5lxAR2IOMAnmuh0j4vW3g7wnqfhzTvBui&#10;XjalbfZr2+voWnuyAWKtC3SN++RT/gCdD8KeK9Sm8YQ60/h29snt7+LTJhBcFOpEu4HgGuV8RWGk&#10;6bbnVvD8919qfUmFpYtCXkexPIkaTpuz8pFfPKKqVHCUm109bdbGzlKEFNHUfDS20/xR42tH8a/2&#10;zDpLbt/9n7BdSvszGuX6sT0JrqfhvcaFF4qOpeOn1jVtDtmlW3tbiVYUwBwsvpnvivIbHxZc2Pi5&#10;Lm4to7WE/JtXtt2g/jXZ6Z4h0/xJbale39u+oSJPusfLfCMc8xyx+jbutZ1qU9ezXQVKpHtqeg6/&#10;4X1fx9ZeLdcsHjbQ/D1v9rt9D1K7+0G2sWfKbC5zJGN3JFeIzaS7Rxz+c1vNkRDyyGiOOrY649q0&#10;L/UrSfxIBa6W8drtZHsfNd0hjPL7W9M9Kpakk2k6kjyxiPR3z5KNjKqeSfXjtVUKUqcfdf5fcRWm&#10;pvYsT+IfiP4fnvV/tG7tbWWBLe6lW6OyWJuFik5Hy+1U7PVL99Q0y1uPEMkkMPzNLnLwLv5H+2B9&#10;4VPqHiPTvENlPp/nXSyQspgVn8uKcE4fd6Ng9+BVLUtKGgrAdR0S+06O5gLRzzTAM4zgEHoVFdMI&#10;80bSik35L79TJt330+Z2N7Gi6PZxaNJC2nxqyrc7SDPMxy5buPp0FctpWhaTeRztq95cLMjFHW3t&#10;3fyu4yDjNdH8PvEX/CL6hpafaQyuhaVbhI5I0IP/ACzk6pWZ42ivtF8Q3s+qWa2d1fnzY2jQYkRj&#10;lChBxz61nRTjNwT+ZU2lHmRj+GTo83imGy1CNYbUThftUlu5QDqJGiHJU96+pvGf7NnjL4fafNd+&#10;H/Edra/DjWbZDPdWcr20d5GBuQmOQjPPTNfNL+IfO1Czv2h/s+1jVF3w5zIF4PJJwT+Wa9H+IPx6&#10;g1jwxYeH/DM06+HbYtcW1tqlx9ouo5G9ZBwmB2Fc2Kp16kk6S9b6r1OqhWgoNS/4J53cEW9lf+cY&#10;JLi5Pk+WquTE2V/eAtzn5a6v4X6Re61cwaN+6maRy23adk2Cp2s3ZW2viofB/g/xH4vnuPHWp6Bc&#10;+L7CP91PLvKxwyH5Y95XpX0Rrv7Jd34G8KfavE+o2um3d7bq8HlsHhik6qrHrluxWuHH42nhqLjJ&#10;76XSvZ7dCqFCc5KVjgP2hfDNjoWoSX+i6ZL4VtzPAZ9CuiZPsQb/AJaISTlGrgl1XWNUuYbjTbRL&#10;G3gMjlYR6BS0qQ8YISu7j+CGtax4l03TtceOzjii+d5t5cx4Z+i5wv1rb8Q6Bpej+FEtdVtbKS4E&#10;zy6ZrvW4Aj2iSI4PUBvuP98fdryYYulGEaL9+Xp38j0Zxk5Xfuo9D+B+oadqt1p9laappklxc3lt&#10;8+r4mkmYpy+DnKdmBapfFHirxV8I/Hfinwb4e1y3ijmQrfSvGHtIt6ZxjnkbuK+bo7yfQbob3kXR&#10;Xkd3kjQxPKiuuQjH7m4dq9G+HaS+O2spbW1e4ZbjybX+0AYd5L8bvdk+U965PqX1RupDVt6P5bF0&#10;6qqfu4nFfEzR5vH3iOGW7aXUNXit1/tC8uL0E3RXjchABKhOx5q5ouq6BfaI3hLVNY02xjjhe3S8&#10;a1NxHG45TBXkB/u7xXsPxZ+Cmo6NqurWd/optLiwtEvL19GAmjgtycCfn8mrwGaz8Nyajolrb+HN&#10;Jt9QsbPbqU9pqu+HWcvlJQpyInA+VhXp4fmrLlr3Tg728/O559dKD5k73ONudTvfAaiyWNL63dpM&#10;T2581G59eqH5a9U+DvxM8PalrN/D468HaTq66qu20v1i8p7WQnglUwCv0r0y0+FvgzxX4N0zxFo8&#10;d9/ah1BLXVLOEZeeEjqnH3k6g11ukfBDTW0y30C71vTLm1vMtYxajE0UjyZ5AbHyH3HevNxGdYWp&#10;aiotTlpfqdVLCVb3T0/A4f44eGNK0H4S29rpN1vhknMo3NKk9nJn5oyTwdwrgNE8Ha7qvg+Hxd4Z&#10;0K40/Qk+z293fK73Bgmi4lkKdNknoa948d6a3iD4TjwhLbQSalZX37u/tSZjIQcKspP33HqOoqS3&#10;1L4lfAv4bvZeG9NWOzuGQSX2n2hmg+cf883GM+ua58BjKNGkqUql23d/dru9ddzplScJt7K36nzX&#10;d6zcw3U6sZtBvJPOhmlVsQzLjncE+4Tu69K9R+CviXXrX4e+PtMi1bQtShvfLgkW9k3X0cOzieIn&#10;jCVwXjnRNQmsLO0UrNcSESyOqhJGcJnLk9/THFcfb+N7zRdJ/s7TrGey8xC88UwBEzDqwJGefSvX&#10;jbFUm6D+fbzMJV1Cpedz6AuvDGs+INGuLew8UCNrRkaG283YJmA+eUvxz7bq8k+IHhnxjoNmt5ex&#10;3UMN/wDu/tNrdiSORPveWxPTON1R+Gvijc2fjzQ7LwtdRs0bxXD3F0ryQRv3zF/F7ivYPjR8UZLz&#10;QvFlrqiWvk3sUcaxaVabbXLHHQ/6tx1Febz4jL69OEkpObWltbXs2XVnTxEHUV9D5e1u68m8t4tI&#10;u3hmS1EUjSP5W5s8q2OK9F0Xwwnh34Yav4ke9nh1qzKfKvzRkl+AMZ8wtWFZ6XpPiq105by1m0+1&#10;tWUS7n2zTxksHZS5Pz+1TeJfAwsxHLoPiZ7q3ux5UcG3E4K8jzgD1Fe/LE0alqNVWfp+F1dHkRjN&#10;SconZax410y80Q6jdwvqkF7p/lagkz7n0+Zgwhl8xcDKv0G2uk+G9t4Kh0zS7S2TWfHVxNZJDJba&#10;jHhLNyP3ojl6eVv/AIe1fOOvQ3kdgum2V3NNdeZvks1ViWBGZDleHXK5zXR/CX4s+IfDfhHVvDVq&#10;baaHVpsokxKyR/L95JOMA/dNctbK5wwjjh5ddr20+7odEcQ3O0z6A034baJfzN4cs9IF54gtf3tm&#10;9nLlvMJ5h85fllUJ91xyK8l+Kfi27vjbaHcR/wBg6fpU7WqafIsgmTEmTHLIABIwPQvuIFeo/Dr4&#10;r2niS0t4PDvh2O1bTFH237PKUkY95Uqt8XdYj2azrdvZw7dQXddSs/8Ax+Z25whziUfeOK4qMp0a&#10;3s6ivJba9zpVeNWLgtjAmGga18NH1S1164tNa0W4jtrfRbqFA7pKd2UlU/vMOu6vafgH8LPE2leM&#10;7XxTqkkVtHdxxrPHZExXAA/i+UBQ4rwrwXf39x9hOgaG9+2hn7bLayNyMBj54Q9So7V+hvwG8ceH&#10;vHfw7ju7+Sb7dbBFvVmiCuhP8ZVRwhq6dFYqs6CkoLV626a2307msJO3tF+F/Q4Xx98AfBXjfVb/&#10;AFO/kS/1KZspf38mZAfVo+FJNfOHin4U+IPhd43t5SyaB4WW3laz1XTmCxtP18tSchGf+5XtvxZ1&#10;TVr6XXZ9DvodL8PxwzpaaiYxOk1zHz5RwcoWr5Nu/jF4kt/Av9m3cerWupXErQz2cmJbK+CupBVW&#10;/wBWV9a43FYiUo00uq0lor31s7/eZVoeyknI961WeTw5oNrFqmrXusRxpujguJvn5Gfnx2rz/W/2&#10;i9EsLNIodStp9Q5xp1hH8/4v611ngfVPDHjD4cXlr4x1q5h8USTrNGkafu1hPy7fZgK8x1L4R+Fd&#10;a1OS70SKSzkt1j+wp5pkjaUf6xmYjKh/vD0NeFh8LhKVSX16b7+7t10b6bbEVOZJODQaZ8TbjUtR&#10;tbXxJqOraGZitxHpkjn7LyeFPswr6U+CPw50DWriXVru+uo76KcPaMvzIvsTiuO8F/BHX/iX8N7a&#10;zvo9N15k1LcGmuc3VpGq9QoAO09/vE16d8BYrXwZr02l/Z10+a0n+yzRrciZEI6FW7g9jXvOjhq/&#10;s48tot6PWz7pO6bPRwsHy6b2Po2z+H+nPoKae5drHnzGikIE6dRuFfHH7Wnw4uPAmjzT6Jvs9PvJ&#10;TLL08x1PU4PQetfbvirTDrugpFZP83/LPa4UGvjv49+JtTv9Vh0rULC5vLyMGKz8tcx4Y/Pgj749&#10;jX0+d4fB4KNOCopWtytWt6Mxw051IylKW/Tr6nylaWdp4d120WCR7rSbqJfIvGdJEXAztwe4K7dl&#10;cxquvy2+uX+qalBJNorlFnikwHfcFJ8vHAf0I4ruNV8VWdjc2FhYWUclqjSrdWN8uUWYbgR2wcV5&#10;/wCIfDWo+LNWvZ7Pw5e3lru4bT5ubWM8j5DgHjn3rzsJepU99br+u2pw1ZJLQ+wfhR8R/CPw3tY7&#10;i+0C0u7i42WcQnLCbyWTcrGNiUyOh21Yt/j7rvhPU72y0+ztZNE1kTXEkupPugeSQbDyBmP7vR6+&#10;NvEnxE0rQ/FOieW0l9p9qyOsUz7uVGCPUCvsT4MfGjwJafDLxOJGtby+v7YQxwybZEkjA6NmvHVL&#10;FYWpTnOVovmd7beV1q72tqd8K8KicItN6HefBH4fx63DPaX0tzYeC5o1uJNPuuUN3hhIEl/ud1I6&#10;1N+0X4qM2lJ4P0XT47qa2gSS0vo1+zyWsindHNEVH3xt4214PpX7Vd9oGlax4BsIrWPSLfzotPSa&#10;by47YBNxHmd/n+5XpvwZ+KWjavZeFdQvml1G+tY2d1l+Znm39TjtjoDXVVrqnh4xiuXms23v3tZd&#10;FuUpqrNpO9tv67nkN14ZfxJ/Zd/aN4hm8WQytdazqLLkqAeZVPB3ArX2b4D8D6rf+B7eeDUGmuBI&#10;bn7VMzH7SGH3H57V0esfDy08a6Pcx2nlaNJK5mDQpmQufmIY+ma2PCtxqXhzwlKNRSKH7MpVNuOS&#10;ODxXp4DASVaX1q7pOLakuvm+qHOolC1L4rrRnEa94l0vV9cj0HUrE2EFt+9SRHQxxNsbcOf4c9DX&#10;i/xn0O38LaVo3+l2dvccv5FrE4LSScjdk/dI7joa7fXp7C61Uzf2jHb64Z0d5LX+AErwQeCMda4v&#10;4px6d4k1+5+y6xHdzJbxh/mcoZEfgoXyUI3c9q+Nq4t16s6k/ivptt0TXlY6ZU0oqKO/+FXi3R/B&#10;1tDY6dI/iObUYopfs0cP7y3ccOHB7ADrXMKumeKNS163tdGlutHv7vfdWFv+5jkjH343/wB6vOPA&#10;XiPUdK8W6o11J9q1S5YxR+dbgKxI6A4UA46V9KfDP+x9SsI9SfSH8PXErGGazuMzTSBf43YdBWmE&#10;9tjpwwzmkoO6v57tN3v5psiyinPe5jaH4BXQLmGXStNe3soU8610y4lxHa5+X5uw969j8La1Prui&#10;2sojMd0qBii/c8wfKwz6Zrn/ABlf6XHfafLHcxCye5ENzBAm/wAzsBxXn2n+NbTwp44XQLZLyKwj&#10;uJHnj8xxgtynJ6EHtX01OosmxzcZXg3Z2a3dmpLTRIymvrNJXVmtv8jsviL8QI7bwt9ivLS4stUu&#10;ZDaxRNDvj3McBgehWuf8FeDYXgtr2ATancTE4kkdiY5E6H5v4B6Cu013w22saFHPqU8LWW5Zd/ll&#10;pYVz1B9R3rQ8G6lYWrW9nDfR3LF5E27CuMdx9a9SGErYvMIzxzXLZct7X36pPVslVFSoP2O93fex&#10;JrMsqeFNSuNSaSN5ohFLEzYRAONyY7GpvAlosOh2zNZJbXIj2ov3d6Y4JHvUXiq/1K7sL2LT4Q0k&#10;BCTwdWAPpnhsit/RFgksLeVIXh2oEXzF5UCvs6VNPF3Tdoxtr11d3fuebUk1Qs+r6emiPn/44WF2&#10;sVwHxaxpubctfNHwo0TQv+Fub/El3Hbxx28stvBcDzIbmQfdhk29Aa+3fjD4dF7pMsuNyt/DXwt4&#10;68P6hpeveatnYrtY+SkgLhs9PukYPcZr4fM6f1XFNz28z6KjUVbDRszG8XnQNQ0681HTbi2kkgvN&#10;iQSReVc25O4howfvoRx7VYTxBbar4T0Tw/YeH/Lhs5XnvtRVxJJGzfLGVA7k/wAHY13OseGdBtYb&#10;a60LURrdjGgmn025tPK3TlWWXacjB9CK850rwb4i0HUvD9/qklzH4XtZZLm3g024iNzIAd4yR1Km&#10;vkG7qVOT0S9fua6kOLTXmZ/hD4KTeLtfvWGsXWrLbeYt/HbyvFcWsq8YJbPmKR1I6fdrotX8J6Np&#10;/gLxA1jo+pSNp8UdqPLuALlJWOUkeIgkj5tuRXO33xUtWth4w/sa80Hxfd6lPLputaTcnM0XcXUa&#10;9arXnjVNB1M+IdW1qfXNYkMNxbyXCPHiMhSGCjBIUh8OK7ak8Q1Gyv5W6rTRrQxTp0ndf1951lt4&#10;V8f6x4X03S9J0rztJNuVmijQW1xtPHlyO3OPl3Lla6T4E6DrGoeE2g8SWmpzalb3slukkyCR7aAH&#10;pFu7girg/ap0ltO8VXUfiif+0jDC9to+oaf/AKRDIDiSRJMYJPXZXB2Hj7WvFGs61q9ndXF5pLbF&#10;/eRGEyd+UQnDCsI0MTXuuWy3u018t2aqcFJSiz7K8A/EvTvDepXMEoSHaqpIzfxED+Yqh8WPjbo2&#10;paNJb2VrctqcDechhifeh/hOV6Emvl/xH4q1XQbOW3vILyPVkiS4LtPmSQEfeEmD27V1fw2+Kmm+&#10;MNW8O6X4mlGjLJp8UMd5Czh2m6DNetHHY2GF+rQa5Pl311exp7Ki6vtGve+Z5V4o8YalY6tK/iS/&#10;ktbi23XXlsqJMXkPzgydSfavOvFsepahog8S6jrNr9lkWVoLaO7SW5DA8Bohyn417R+1dZX/APbl&#10;pp15d2t9HHal/KurbMzqp/1hkUAkj1evOh4K0DXvCml2Gm22p3ni65vYIbO1tbJEgmjP+sYyddy1&#10;1YecHCNR738jjr355QWyOJ1KC31yysGt9lxcEJKbq3WSN5TjmJxjrVeLxDHb6ho+pXVpb3VjFIUn&#10;tmiMbqG/hPUnB6GrerfDXWvhXY3F5q9vaTf20zW/2aR3+26e0T5LEDBQEN9/oa546Bb3Gli3tbj7&#10;ddSDem2Xf5ch/hHPNeo6dNq99Dx6kpQlqtTp/FfxG1DxPqljq+pzXWsx2cK2yWmoSnP2ZdwWEyJj&#10;gBvv1mQ+IV3/AG2wJVUYMiyYf8Du6mvVvghpOofF3w7ceAtGis5IdSnS9ug1uEnhmjGCVc8gGuE+&#10;NHwQ8QfBTxLc2Vzbq8Mqh/Mx94Z4yK5FGKbdno9/xsYVac5RVVf8E0h4quteju/sqRSRzRiKedoh&#10;FMgKc78dPZ642z8PWelym3jfzozJx52R17k/0rP8Nvd6lbHbIG8oCvRPBqaPb3l6+r6g9vD5X7uN&#10;bfzHE4T5BychT3IrixdWq4tdEYQiqjRkaF4bmj1aLARYXl2ldpxt9DjmsfWPCU8Op/bbeMXNvvdg&#10;VbJTJyDmvSdJEk12juY2Uh33Ryk8dCK3LDQIP7EkuvPgkumYp5UMozCM9WHUbh0NfOLGV4Tckuh0&#10;uNo26HlPiSe40vw1vuGeFpCWPBByf6fNWN8ON90GWWQMrEKFbs1eifFfSIZNDtcDy5EK5f2965Hw&#10;To08NtNff6uGJeWkfYHx0x3J9hXqYKTxGDk4r3mzlrvmmrdjrPCmvR2N0LC8Q90Hy9uuD64rT8T6&#10;3FDp08P2mGGOTCBl/hA5dsn8q5u81LQ7M3V1A91qV48YWBbdSkaOf72ecCuQuby48SaxHFeGaPdt&#10;ihit1wI93I616NPDc8P3h10L07XOt0hbi31PT7hLKSHTbcpdwLN+83yLyJJAa7G58TP4gu1nTybd&#10;pJDKHt0Tj52JGzGADu6VxEFxqMjSeRqsUm0GLfNZJIGwMgduPrUdzqWtxtJKbSyvL6Ifu57FjFJj&#10;r/qzwawqRnUm1GpZdrv8UdMpJyTZ6VbXS3VncSIXW+yGdbhAEYE/xc4+laeiaiPtkEq7F86PbIrP&#10;6fzzXkK+KZteMYi1SOH5Nr6fzb7z6Hr5ldJb6vFp+lWrO0XnW5DQMvOCPpxivBxeElGDg1uevQxE&#10;bHsHjiVtc8PW0+9fLiO2Rl65/HoQe1Xvh5JbTaDGrK3mQ5z82fkHFYtlqFpqvhKa1WRJMYZ/m3Yz&#10;yazvBepSW8txZnCs4J2s24Ln39K+PleNKUF0Z7sK1prszhPidoMeiazcXiSboQX2IrElWPcV5rcT&#10;ibEqFY5CrOGZQ/Xj7tesfGNls0lustNJPBiNVbhTXh9zrKMqyPHNDNIDhOBg+ox1Br7jKeerh4z3&#10;PkcwnyVmilfTXDXkjK6STNjb5fCDsNo7Z7VBfWh80SoPLWX+H+PI4J+hqx9jucNLKNuzCbbfl/px&#10;0+9TYkXWJCyxzQsg3GSTlBt7k+1fXU6vJa2yPBnJMqW+m27LueNVw3Emz71aC6fZRRnaGuPOAVWk&#10;YFEwMdPQ1kya3/aGnPFEWVYZRslkbB355+pNdfpelDZ5jb4Vwu9G/wBYc9OldWJrunC8yHojn9e1&#10;IaPYx3TQCSN2C+WzD5Sp7irdtcxXWhG/s0ht7i3zv87AT3XB6tTfH1pFcRaWm+JWEe8xSPjP/Au5&#10;NZd2dNXwrafYDI0ltKUnSaXMfmMMkjjoa0oU4zpQnbW5pBX1Ls+m3N4Uun1K23IfNTdMYwmeu329&#10;cUu2Ga3l3T+dcfcd5GGN5HQAHP8AQ1SlcNp9hA48vgM+5hlOegJqx4b1GBvNluHeO4tvlt12gcH0&#10;NdNRuNO51RnFMp2+hszBkgLecdqNG+ecZzjsDW/o2iQ6bdSM6JJceTsT5QRnvhPWtHUtSt7x0gXZ&#10;b71GZNnJfOelV5I1bzJYpfLjwq791ebPEzas9jGo09EeZeLdJOg6jJ5Sbo52LIrLw3Yg0zw3r81v&#10;m1njdl2hkTaM47qDXceLFh1h7ZluP3Nv8si/1U+1Mg0jRfsiJ/ZaeduP7ySU7sepr0I4qNSio1Fd&#10;nHK0dDg7+Y3GtSIx2xkknauHbI7/AEqhJDHbynZJ50wO49hsHUmvXrP+wtH0nV9R2JDdGBrXdG2/&#10;MnRFwfX1ry2XTTa2Ys/Ie3mvAHmdl+6AcAAmvTo1YuCa0RfNdHPXd3b3UyKm23XvKrHJwc8+n4VN&#10;DpKzTmJT50zqX2x/wn3rdn0d9DtZbe6vUk8vDR7ogQD/ADx7VS0v7JHcoqyOsm3Z5q4w+etdbq80&#10;OamTHUx4He3vis8axqjjPmLg49K9T1L4j2/iL+wINeiuL7S9Ot2srfT1lBeONizFQ56AvXDX/h97&#10;zVZbi8vIrGQjzQszAbx0GBVKXctm7QPFcMpCF1yN2fr3qZUo1+Vz3+ZspuCdifV0Vp98H7uNNvk2&#10;zOX6+9RW1jdXkUbwhFaIhHaRjjLGq988mngIwZtg5l/w9asaNDLJCWgnZmkbdHbbCZM+vpitZRcY&#10;6E3vqaGn+E7iG/EV1sXjzdy8l0znIrtIxBounajpcEH9ofa5A8e5wc4PP4isG1voLeCRWR21bI3/&#10;ALkHaB38ztTp7i90vTfMiTy5iz+RLuTKx98DsCa4ZOVRWZrHTU0oZdP0/WZzaxx/brtvNSWZRJ5D&#10;dQAeM1naXqV9cT38qzfaF4e7kkbtv4YAYz97pXKTWF6swV5W/fY+SNslcev0rprXytNsC6p9ozlX&#10;nbpvHVVFP2do73KcnfY6jStTkh0+Wys7kLJ5qyvFN0ftjnjP8VVLzWbmb5I/IuNz7jtx0HJK46Em&#10;sZtZDEqsf75xsCqgyM9Kp2dve2N/G8W/zFIcbVBHH14Nc7pXbb3NlVaVjsrGTT9VuLfdI9vIEDGO&#10;4iART7Z6rVybRbDUFitrqzh09nDKJY33pISeoUdAKwPE/ip/E1zpzrBBZxxfI8fA2Eckj0DVWTUt&#10;pSWK425mKSWcy8lPcj1rlhCfKnJWfY6JSjzabEt5pu26uZ5zbXnmtudeh2jgH6kLwKyp0uZLSWWC&#10;OKOz8tlRmbGQeu36VZ1y/tW8tYi/yMGk3IAfbB7rjoDzUtz4euP7HFxA8F1p/nbQkb4kDY6Y7e9d&#10;0aiilc55Ru9Dn7RJmtg6bmWH5j5nJXtz65rTe9mtdPiW1umWEyBpLVm+SPP9DVK23Ww23Fu8bbi0&#10;ir0IB4GPam6RDDJcPZyyFbW5kVZmaLJhJ6EGt5Tu7mPKK0ourFLiOKOaZGZpFuMyRlT0x3qvc3l2&#10;1uXiDNbrGHO3sKvrolxpKmKKLy7iQFNzL8mAegqlo9+ui6qYIoluLhhtdpF4U+hqoyi9Y6mbXRlC&#10;e41W+ijgt5LlbcsXKs2AuK1fDOmPfa3BpsUlnJNdstvJHJeiFc9csXGzb71o+JI5/se9okjZwvl/&#10;MA7FeSdlc/E9pYW0TXti915oZN8a4KZHYnuK0hJzVloQ9GiXXPC0NvrkVmtxI0kkjIEs8TAAHGO1&#10;WdQ+G1zpNxZ2+qTarYzXMAubSK40mVTNCdxEijOStZs2r/Zb8S2aec0Q2JLcLmST0z6Gr2t/EnW9&#10;ajtU/tC8UWkCQwNJdySPCq7vlRnJKL83AFRavdKL067GqcNbmBeaZZ2cxX+1J5Fxu82OHIyfqavW&#10;eqwWO0RW73WPvNdRAoAe+wZrHsdNn1K7SCDMkznYm5fvfnXoWl+EG8PrfabqH2WKO6jASeZcvtU7&#10;sxn1OMUV69OlpOWvbqKKvsY9n4oGnzTu93c+SwKxxQuUMeeMgioLxLFrl5Vu5bpcnZHMuSc+/NdJ&#10;4v8AhLqHh3SV1mAQ3GnvscS2solMIPK7sdM1gaP4Yeayurr7TEvlKrCJVwWJrCGIoSj7WE9NiqkJ&#10;QVpIktvDenXVgbqKd7e6n3eXFDh9+0d8dDWe+lpamNViPknDP3DnsQa1PCup33hHWLbUrO4azvrR&#10;hLFIsQk2OPrxU/iTW7/xMtxfzkSSSNvn8tBxncQRt6AnrXTFyT3ujF2fqcve2sclwge4eO3BO6Pr&#10;swak1LQ7K11KS303UZbiHbuR7iIwlTjJBBz34FNEcrTRPEiMzLt29Acehq3pHhXWdavblEjf7Uuf&#10;3fQtx61vzWWr0A55BLdPPBFHI1xnb8q78n2rrI/EEvhnR3sJ5F1C4dQJEmcvHCMdBj+L37V69+zf&#10;YeDdH8Vz2XigtdXF3YtDby/6u3+1sdvktJ2XHWSui8f/AAP+D6yzpEPEnh66gi3yT2cseowNIHwy&#10;opxwK86pjaLrewnF20e1+tjaMW48x4xp/wAaWXT9Fil8N2iXmmwGJLyGWTN0Qch5VYlfyrmvEXiY&#10;63LqctzJPDHPM1zDa7/M2sTzuc81T1Pw3Y6fqd7b6fqkl9bhv9HnmhMTypnjCc4Jqv8A2HeQ3Ntt&#10;huWhfG+SNCQR7CuuNDD05ucFr8/XQz521Y3fBnjPSfDMwll0U6ozRmLbJdPFjPOQVqpfak+tXN/e&#10;XEbWsjyFwq4AUMckVzdxHcx6i6+Qy/vNo85SMAetW3kfULgfZU2r93avr+NbOnFPnJbdrE9naSXT&#10;Sbi0KxnhmO/8Oavx6dHGoWWJl3ncsisRxU9rbrDi3icyTIDv+XO0jrjNS5LeY/My/dNck8Q72gcc&#10;pXehWiuZrWzMUcjRwj7+5uW9/wAKkt7G7ukuriK3kmjtohLLL2jjyoyRUsbWXn/6VLu4+dVTJFQ+&#10;JNUia7EFhK32H5ZSu3ZuPuR1rKClOWi+ZKhpdmvpVppl54b1ZWV1uHjGyeT+Ag9h71yUVmFBVZFa&#10;T+9u4BrdtpntdHnfG7eQvtWPZ3C3G5GKyN/e3dCe6+tdcVyLQcYt7EeDvdmk7BtvSuubxFaR+GHa&#10;0gsbjfGqvuytxbN0Ps4PZ652XTbG6vIrW91D7Db7lV7nYZNmerYXl8VU1vRbfSdang07WINYsUP7&#10;u8jWSITD12NyKfLGaVzdRSi2xkcC3UnVV992AuK2Le2m1JhpOmlVjZg08+3rjqSewrLsdOkvLj7P&#10;B80hO0rsJz6/hXpvh7ws+1NPtd1x5jb5JVTHm4Hb2FYznys43oZOoXEGi6SNNsInhhb+7yX46k1i&#10;RaoJLORVkdmY7q6e70hbi0uNm5WhBV/lOD9K5KSJrd4IFz2+63C+tZwcZ+oJ66kerF5LGDk9S7ru&#10;HXoCKR7dLpInz8pG52ZcdO9F3HIwuHadF+zkKEZuXzUBSS4BZj+7ClvmatVoi7aFfyVtbncrnbx8&#10;y/yNY2wQ6pOm1tvmH5a3I0CyqzozK4GKxLyGWHUZd2VV2+91xmuyBrBlkRSNM6KSu1jXS+Hg27cu&#10;9vKBY9hx0rDtvmcSZ+Vv7tdLpzfZYo9xVdw29/krixDco2CVjO8Q6a13qsFv86sSFRpugz647U46&#10;ZN9pKXT7Y0blM8Z6ZrS17zLdvtURj3Rf3nqjeaw+oSzvLOs0k2W9s/jXNCUpRilsF/dI7yGSaF0e&#10;QSMY9vzNxkdKw/8ARltGCynzEUsUVeFx9a1y73UvlLP0X7zYGfrVyDQ7KxlDj98zkqX3ZHStozVN&#10;WkJNJHKW8gjKbnk3cfw8c1Y1OI2d68CuysgGfX8Pas+Z52u5Y1BVtx+Va1F01Nnn3878kfe6uK72&#10;kndmijdDtAibzZPn8uNfn2t0JxUvneYQmR/e+bGDUb3n7wpCFWPduCryOnrQLnaE8s+qnc2Kxabd&#10;2Yy1ZaguDb5VX27SGHerE2rhY9qSDdz8u77v/wCuuYk1uT54lCRyZPzfSixtTLls/dz8vrmqdBWv&#10;ISjZanVW+unRdOuYlghuluQinzEyVAOeCKR4RdPG7E/MB9Dmqi7LdGdz5nHzrVifVrVZ9ls+5SuR&#10;u7EdQfasLcrvFBZsHkSEpG0sUK5G3dxUP9pxKjO9wvUfefr+VVpbr7dMYGCbWHyfKKZbabC13Gqo&#10;Ny/3eOlbK1tSbJPUt212s1xvQll7tt4x65NaKXZZWZU6Z+9/IDtmqskttaoPNkSOEdFbAapNMmgu&#10;bZpVl3Rr/dUcmokr620M5IrXltd3kjtFcBVQbvvfdArNee4ku1VZT+/GdzLxgV0s+q21jFujkC7A&#10;PvNk8+wrMh1KP7TvFnHHJkvHuXALEYxTUpb20L5tB62cG0ps+bu7Ln8sVW/s2K42ctGq9Gqyl/Ld&#10;Z2x7ZmP8LDK59aswW90qnePlOG2tjeaabSMndGdNoCyIN0+7GfuxVU/4R/7Un+jyGZd3LMmNgroE&#10;jkjR1l2LxtEu78jWW8dzeNIv2k/OQvyrhMe1JVJdGXGTuX00d7fbLPLuViF2M2zp64rSjs4ViRG2&#10;ySZLGRnri7m2lg43yLjBVmfNXLTW7y2wssEdxJ/f6FgfX3pOlJrRlaHTTQ21vBvlQLsyu9l+77jv&#10;zWDc2Zs181R+7c/N5fNbJkur6DZeoI2b+D1H+NVk0d4QPJjKx8/6xh8zfQ1EXyvVmTaZlwqksfze&#10;VIpB+Vv61X1C2a40ySKK3Rdg/u1syafFcNGqxpGxP8PyP07iphp/krG67lj+9t68Z5FWqiTuXFpH&#10;HC2NvAVaKTbu5+TvVu1s9saTyorda6W8sbhkf/Rnk2dI41x16ZzWZp9pdXM7MbZ7Nozg+cuK1VTm&#10;TbKbutCGGNmlMSpEqkFyqrxgdzVuSzQqiv8AMxPLQjAYfjSyxxW4dIgNzH/WdM4FJZ227y90fmK2&#10;V8vrj0ov1OZ3uMfSrWSEr8y+u1/u1HD4Ht7wn/THjxht20Ec9+orYtreTZh1TazbtrLnIrU0+EY/&#10;49t0jH7nDnFCquK0ZCnJOxyb+CZ4F3RSJMo+ZVZSDg+lUNc0O7jQbLdtoXd8vIr0ia2W3iDbGZe0&#10;W32/TmuH8R3cy2+5pGZpHPzrxnHsKiNWcpo3jJtnIrbXDDc8Tbf722rSWkka/Odqqf4a17O+S4hD&#10;cbmH92ontNp/1nlx43DdXa6jvZmvM3oyo/Uc7eOazrhDCSvvx7itaeEwp88e2Mr95lzn2FMhs21a&#10;9toWy27KhWpxkkr9DSMrMm8PXq2Lyu9tFcNjau5sItdR4jbV/FFnbPLJ9q8qP5N0wPHbiqFvo8Fu&#10;As8Q68ruzz7+lbEOtRWMYilR/J2/6pU5A9ifWvOq1W5KVNak+3drROQ1Lw5rFvENtr8u3eFj561k&#10;ppFxdyrGsEm5flIYY/PNeppqVteJGLW4hkuPvBG+Q/Tk1NDqULI6y27NMgCujKf1ojjakVZx1JVe&#10;R5vYeGP9Li+23K20O7cdq5eku7ea/vDBFE8kL/caPHOK7i6Q3F5brEUX5+U2dR3GD0qro+uaX4Zm&#10;eJrPbljtl3dM8HANP6zNvmtd22NFWbjfqZOl+Bpc7pY3j427VbAz7mrjeEre4RFRVmXH8PG32yK1&#10;dS8SW+sRRRWYZYyfnXaRVeGbbKIsDcy/3fWud1qz96W5zqpUe7MDxDpFtYwxz2Rm3IB5j7jgntXP&#10;295LJcBWk3KzbjG3SvS/7c0yPUfsF/5KrgfvJOUyR0NSX3w803VkF1psywszf8s+Y9/pXRSxPLG1&#10;VP1NvacqtI5H7ZcTNFaxD5nlRf8AeOa9Bh01pBeb0bocKq965XVvDt3oNxZSNCs0Pmo/mx/XjJrq&#10;rO/hZrhpAdvlNjd7jNTOSmk47HPJ6aHP281zNs8qINJEOY93+sA7c96zprqOO5jb70e4n3Q9PqDW&#10;tpcux7hUt9yzZ3M38KVFqVjHdfJbRr5h+Z5F9+2K2UlF6mS7M3dI1H7TDGqFW42vuUJz1wKsMS1v&#10;K0EcSzD+NpcbiPTHeuDW2vtFldpY3VgQ3t6jmul0nWTqbiX7zbvnRcgsD16VM0rabCVMmDajMX2x&#10;eYz437mw2OuD7VEmm3ChFm8m3zlf654q3eXlnH5bz3dtbsrBHVX3jHrs5/EVVfW7SRTFbpLMzdfL&#10;iL5Hua5030QONh1tp5afc2JmydzK3H+NLeiOzRIl8vzHzhemKjm1LU41kXTrAMoUMZJCBhR3x1rC&#10;a21ZrstdRJulIy2/DVaTe7NIrS5aurMQs2zO0MP15qI6WJgPPjVpMH5lbHPpT4mvIYhtt1bdlfmB&#10;NWrGCbUMhLSZWwF+VSenXFDk4orXdHLaqLnR382I7Zt25GjbhuetesfDj9o/VbHWrSw8Q3tzJp7g&#10;ROrXckY8s8Hla4rVLO2jWMSqs0gU58v+EVivodrO0fm72jc/MsbfOPcVt7lWNpo66eIcbH0r4u+C&#10;3gb4salcN8O7600/UEAP2O6uspeE9o0HIr5+17wZq3gfX7jTdYsbrT9Utmw8U3BB9Rngj0Iqp4T8&#10;Vax8MfE9lqlhJIt1Gdw3d6+qbX4l+EP2lPDDad4hsY116ztz5N22UmjPVyXHVa5mpYdau8DstGu7&#10;R0kfImrX9zeJ5Et1tbAz6H2JrDuLea1lTfGNpPy/NXrvxJ+DOq+F7eS6Wa2vtHlz9lvITksV6qVH&#10;Rq8nIntdizp5i/dDdq7qE4TjenaxyOEoaTWp9I/si/ELXvhn4qtzHquladZ6g+Us/EDbbW6A/kfQ&#10;mvqP4gTeNfivZnQ7bULCw8OQXE0tyvhi7SUySN6sONvqlfnDpniy+tbxJIjFcKB5XlXiiRNp7fN0&#10;Fe2/C39o3xX8ELqBdJhtdCuPO803cLGSOeM8bXjy0ZUdiOa+GzjIp1sSsdQUfaeav87XV3Y9DDV7&#10;R9jN+6/6seNQaXFoZkaVhJdFtjp6VdXdeQB5A80KE7EU4H51n2eoQszxSoka5GWZeBx1rsobrw9o&#10;OnFmRtavnXaHbfDBECPTq5r6qpzX97c8KUnfU5O4gmupQ0sm1eNiL/CakbSkmgHDKwH8PRjUh1I2&#10;UscjJD5J25g5IYZyQa1fFHiDTNaljksdNg0jYgR7e3leRCf7wLZOahyqJxUVp30Er2vcw4tES4vI&#10;7dbgw+cdvnt0yemTVLVdAvdFu57O5jEdxCdrp1+mCK0VvNsgZFjbZ/DJylObCq26TdNyCzP17dTW&#10;8ak47lptI6Dwv5Hgm2j1TVd7Qgh0tVb55MHIx6D5etT3PxpvNa1uOKKwitdP80rHbbQ5ijY/dBGM&#10;gVwOqLc3lxGZ97Ko2Rq3bHaul8PXNtp9rB+7ht5hvSSdkDlw3I60SjTgvaWvJjT93U9cu4teuITL&#10;EVsYz9xbXYCvHUlecGs5ddTQ1iuHknmtwNh3TCXdu68N6Vx1zr096scEFzNDbsQnlSEFMr34rtNU&#10;+Gup2thJFHZfariO3Wa4kt3+0RqDyD8o496+dqVJQlFV56s7IOM03FG3c/FvUYbTz/s0S6WrCHfJ&#10;iXk+pPT0FYfjDTdO8Y2f+h6WukyFmmjljlcQyydNvI2gnoK5bStcsLPy7K4s93nF0mRskDJ4+hWu&#10;j0+ymS7i0C5KR2k0DqXV8CSNvm/eZ7qfmFVNrDtSWjWvyLg23ZHj+t+GNS82ZWglk+zjLqqfc9Sc&#10;UzwyYG8j7UjtH5oiCxsgOCa7O08TXngnxIEimS4a1bEe7kr2Bz7jqOhpnjXRvD2rw6dfadG9veTo&#10;TqMCpiPzM9YgOOfSvehiG0o1Fo9maU5626hp2gWsylbgGG3SZ/38y/uwFHQ9xu3UazoBht7SSa33&#10;SOrOix4cBU5BY9TzUPh+a0jstShBvIdUcbQrS7o8HsytkkcV0b6NBfavtWUW+mrGGklYlPLxH0BP&#10;Rj6VzznKEr3O7Ro0vhjrI8N3Q1W4uHj1KRjbwKoy6xEcnHH5iu58Q/De/j0OPUlaNrqYb90N2g8t&#10;exKNgoa4eSa1tdAuNWRI5G3+VAsnPCj7ze/vXS6P451TxD4Gs7bX0g8u1dksLpUAnmkbkxuw5dK+&#10;TxSq1KjxFPo7P/JLsjz3Vjdwqb9Dl9Ls57+7SK4eOzm3vc+ZMo/fSLyAxPGOxr2n4Y/CPRnksNfv&#10;YdL1GyumMMlja3O57Iyf6tpcZArwt7o6aDPqu9Y5JOHhUO6DvnOATXomk+GYPGfhqG80G9uofLxC&#10;+oK4hfaOkcgXAetquBxGOpuFGfKu6Io1o03eSuz234r+PfCPw6uX8J2PhfQ4tGSa2kuJ7GUBJWaL&#10;l5FHevCbbxyNP1jUrWK201YZNsVz/Z+ZLW6iH8Sk9GIrzvx/8NNb8P6lb2c90mpNeRmW3Vn+dQP4&#10;euK5lIdU0lTbyxzW/lNjypN45xz75rShk9PDQcHPmk92+r777kV8ZOrLmSsjZvoZbjUrmdIgtmJX&#10;8uLui9hmqDzSWtyHaJ28s7hGvIre0/RLz7GJZ7h2s1TcF27w5PI+grOh+3Xl5FBa74VLbD5fOM9c&#10;mu+L1tpY89ptmG2vQiUbgVkdj91fWu1Tx/DrGjWum6lbQzW9mGW3aPEbjIxk7RlwK7Dxr4V8KR6N&#10;9t/sdrdpoEeKRm3gME+dV29yRnmvBGd5hLL5QhhJYIjHPHoaunGljI3UWmv60OiVN0ludRr1095q&#10;UjyBFYKqx7U2AjH8qz0so7i/Q3oEcHTczAdu3qam0/XUXw1eRXGnCa8dQltdTMd8Cjsvsewrj5dS&#10;uLxVjlO7Z03N0Nd9KhL4VpbT/hjm5Xe59M+KPiFa/ETw3otkAsc2k2iWkSQ4QPCnAJ9/51wr6OLi&#10;2ZZLjZM4by0jYBwf72K4TwtCI5IrrZuZG2osZzmvRbS1XWre5vP3EN3DtSO2zs356yL2P3ea8CeG&#10;WDbjCWn6m7viJOUviMe3s18NyeQkW3GMPJxI/qSeTzVvXfJ1KzitUt1uJozE5Zu6kkBSDWdHcrMB&#10;5VzHIwba8Xoeu3mt6K0xEX2fal+/Iu/k+qVcpunNVJfEZ0azpTvI4+08G6lqECxfYljjQny/MbYR&#10;zjnHb3rufCHg/UIdAvH/ANFmm0/H7rzR5jKT/AnV/cCsu5f+yrAfYoy0bgvGssp4BOTyeeD27Vyd&#10;/rt7ql3vhQ291/GI2zyO4racq+Mi43Sjf+r6m8sQ5uzWhdvNRfT9Sb5zG3BDR5JP59q6X7Zp11Cm&#10;qtdSW98gZBZ7f3JX1QnlG9RXEw393rDi3kYSXCf6uVhggk42k+hrUt7aC1uGs78TR3CDc8UbDAbp&#10;wa0qUUkr7+XYyg3GLT2Nu01K+1jVbe1gPmMWB+XcDgnuR6VqvcNpt5c2BSPaWZ1lV8hx0wPUfL0N&#10;Ydn4psdFkKXekG7t1kB/cybSQDnnsfarT3+ia9ey32kx3NpeO26SG4cOkkf0A6+mK4J031haNt9N&#10;/ky4ypqn8XvFqaG4vtr25aOPlpP4jjoNvTj1NW7XQI9LmabJkWdgzNC2MgjOKp+ai37zW+9btSBt&#10;j5RQO3sK0bHUryGZ1lj3c5HmZIVepGR0NclRzStHRfcZXj0JdUv7PSY45LiRo5D/AA7Sd+OnHqOp&#10;rgr3Xx4q1iJmkg+zwzmWRZFcIFHXPc5ro/HFyH025uLLTYZIUkEryxuRJGR7ehrgdCu1k1R/tUkn&#10;zFGDKM8nqDnrivWy/DwVN1vtfI7oKK0idDf2EOrIr2VtHHazgy7ZH8tNoGM84rzDxDo0OnTb7edJ&#10;o5PmK7SPL9RXqXiHVTYmW2a2S6s4gqbrg+U6g9sDqO9YOsaXHfwaddW8bW6uX8xZm+6BXt4at7Jq&#10;+z/4c15rSsedabqMljNG6EMyMHCsuUbHNdqnjBo7NpbMyfbNQ3+YqtgRk/KQB6GsXxD4PudNQzJs&#10;mjePzdsPO2s3Tdcl0l4Hhi23ETBizevpivTnCGIjzxVypXO4TTILEGyuZBb6lj95ub2Uisk6E0jO&#10;yOk3Vtsb56enrV+Ka11GC51LUUfc+GCL0dj6msSWF7WUo4aFh/e7HtXnwvdq+v8AWxlJOxbs7N7y&#10;XYjbpMf3xnArpIRJpumwNcFLi337EkhfcV/PrXHrph1CYLl1lYjYytXb3FtLDZWKtB5lrCDviZsb&#10;h6N3TFY11FuMW9yY2MyZzM88tlIJLRIh5i4w5Jp0oFkLfV7Cadd21Syr8i5Tldx6GqkGvw29l5sH&#10;+js7GIsyg/I3PPqKfZXyyanePZ3EDQuN43JxmtFTcemn9bnTypJHReBYXhube3nt7nyZo2uZJWVw&#10;I4z/ABdPu4713lv4yivtWTSbWeNdHmVopH35aTPAP4Vgr8QvEOvQ2MyagLq60hIrOKVSNkcKjhNv&#10;92uceLUtB8RRNf21lcWLyM/mQqNrZ9fQj0ryZYX29V1aqV10v+OqWpcZ8kly7EmoRGx1x4ri2i22&#10;0rRSJCwLkjj5a7qax1DQ9Ln0nxBZ3Wh3CFLuNbqI+SQ3RiVzw36Gsq98Et8RtUudN8PW8lxfLi5e&#10;WFHkkkIGMBBXO6Omrrc3+iyXM+2S3dZI9RikThOQvzc9V6VpKEakbNq63/zLjFxbfQ9E0j4s3vgl&#10;fElxoBsb6TULSKyulupN1wIf+WkKHjeh6EUnw8sPh3r+h69eeJbrW4NTkhRtMbQvLkjhnzgpMj9A&#10;3Y1iav8Asw/FDSfA1t4i1LwldWuiXM8CW+oi4iHMxxGShIOCe9ee3ega/wCFrr7FqNneWWpS5TZI&#10;MB1B5z68iphhqEV+6mlJ+e6CcqkX+8jp2Z9ReCvjD4G8M/DvV7TURqN14ghLQwK2YvMCnMbtztK4&#10;6pXgPi/4haj4onllliSS1AKiKH5EiUnotcuP7TvLZ98SyYZstJKI3Yg45z1NF1Y6pD9ieDS7m1z/&#10;AHZGlDEn26Gs8NlmHw1WdXeUnfV3+41nXqVoxp9Ej0HwH4cvR4Ju/FcNjYXFjpUyWlxazXKCQNIO&#10;GEZOawJY7eb7RPdJPHJMDlVcFPMaqGp6XrXhm+NvqNnNY6kUVng1CExsd3ru60TXtxbw26T2m2FS&#10;zvuTGXxx9PauhU7zc77lODirNamxcarHeaRDprpJugLL9mZRFH+fX6ir+mWFpa3oaKWSTT3gKeVM&#10;oJQnoz8DK1xmqarLI+yXy5Fba8TqpDsCP51sXt9e6LpkMUNzJHZ6nErxKudkwJwVPuCOlDhKKUU9&#10;xOpyy13OT1jwKlxqU8FgBazIu8xK++PHfmsdZJNHd7W/t2jaEB9i+vY16BeWlxNHb39qt5dWrsLe&#10;R9mx0YDkVha3o6apJPdMHVYpSkkipwpI4H1+XmvUp4htcs3p+JzWe7Op034u69eW7vFespntzaXF&#10;nwBOhGHyT2IXpU8F/bzfYBpaXen3yRiJ7Xfn5z3BJ6H0ryue3utHcyMPMtcjM+3v2z7V2PhzWNN1&#10;KD7Jfp5cm7fFOrbCp9zXLVwtOC5qa08i3UlP4mdJqdrp8mqvaeILS8tdURv3iyKI3Q4zznruHep/&#10;BNz/AGPJq0+kXH9mz3Vv/oqzYbzB02l264q1rcWq+NL+0XUpJ9aupIPslrOvJZVH7sCTvt967D4e&#10;+HdO8G+DLm58XqPst6YraxkuFBCo3DyAHn5favIqT9nSsrt9t+vQpK8vI4jW/DdjazRPpOq3+teX&#10;aQtdKsSRG2mk4MfVg6g9H7iqOu+HNS8P22kJcPFdR3ivKl3cJxnoYjvxyK9P8a+H/BEVmtr4bv4b&#10;jUrQ/aJLyzVzHPD/AHd/TINdN4hlj+Mfwk0rwhBZ3mqeINL1L7XHOsvm7IhF+8VYuDltqVg8ZKny&#10;SkvdvrdarTcpRhOThf3un+R4zodsniLRrnRLS8ubXT5iry27WqHE6DG4EZIPb3rl7rUNUutctYpr&#10;sTf2YuyNWUcbeQDmvob4p/DSH4R+AvDeo6frOnalZ+KbMXhaCIRXVvIACYmKMema8KXwwv2KW7t7&#10;hI7zIzEzEyHAydw7qR0rto1lK7e3T7t2KpTlFqPU1pdds9QTUGXTktZrqNMzqADu74GccmoV1CW6&#10;mjTxBdam3h37UIols1DiMDh2QP3X071S0vWrT+0ra1n32uzEqKsQlAIPHXPFW/F/hPxNFexO2h3V&#10;nb6kI7u1ijiyJEk4jkQL61Sioy5Xp/XS5i22iHXodJkspLCx1C21Bt6olzCpTzBnKlg2DGfUVV0C&#10;Oa1kMLxxR3CncjNgN5gPFdpqvhHUrWw8NWfivSx4KgvHkNprV7YmOO5CcPyoJJz8tdHqWgXHwc0a&#10;cxa7oHiDTde06IyLZxRXMmMrLHz1gcevUGsZYmFlS3b28/RpWNo0Gnzdv62epoeFvjTd6N4o0iTU&#10;NKgubK1s4rW+0a2zCNWKNuT7UF/1h3V9f/CTx3B8Rv7Mu9Z0DW/FGs3hnk0y3urbFnpwRuRCueq9&#10;N5r4CsPFlppeqaff2dtLDrkDGWd/vyTOTnGPSvpn4bfHvW9V8a6X4k8U3o0u3g2tFHGpgMsbdSZB&#10;1r5TNMNUUoOELQ66q9uyjZpnqYSr71pS1f8AWrPsD4761pEPwvsvEMEyQ+IZAy293aOqSKSuJAxH&#10;bHDCvhuwn8I6lB4h0vxTrE/9qIv/ABIY9NQNbyXZ4SRm7r/Cc19keOvil8JtXbSXt3t2vvnZdOW3&#10;AjkyPm39Mg18E3dvofhH4q6faXj3MljcyFtSWzVDJBHJnCqJCQcDpmtalaM8a7NNqKs4/astZN9G&#10;2dVd8lKOnV7+u3ojm/EHxIEPhu68LNHZ3lq00MqXUkXmTWpTj5DkDBzzUngvxJeeD7+/0pZZP9GP&#10;2lZZl447jPQ4PFY/jbwRqHhm/wBREunfYrG5BuLNZsCeaHPEpweNwri9L+2zPeD7TuhQoklxI4cq&#10;pGQv07Zr1vZUsTRbg1Z/8A8R1Z0ai7n0n48+Iuv+JvCMGm3lzDJNPJ9oe8s0kF3cWvlriGU7+I8f&#10;MK+ePE2gpo2pRtbxI0IJdJe8hPXOOpFbMPifWdc8LW9vLcXl5Y6ND9kt2jt/9XBJIzbXkXB2Z6Z/&#10;3a3vCUsWltGraBYXlvKQY1usnr1I5zmsY82DTu7lV6ixDPr/APZT8ST6p4Ct9Nlje+0ezJubjT47&#10;Yu4kxjdkAkA+tejzfFkeG9X0DT7+20/UNCklkbSrtkEdzagSLlZARhGTuehFeHfs0eP7nwWNctNJ&#10;ntdIjullnjjKhXmdVwQpbt7UzxppUXi7RriyZX/te1nW5g1C5XhN3yvC4U4P1r4TEVI0Kt1NpSbv&#10;fpqmu91foe9TclSTSvZH1x401PwazWviSzs4tU0i+32V48EHEeRlbgHthu49a4HwX8ZNX+IGhap4&#10;WhCavK7/ANlW0rHYkm3qSQMZC157Y2fiLw78Pr+wj1G8vPEF48VvJ5duYYbW2YdYo+zCq3gH4JeP&#10;Phfremapp9+bnw0HjYyW8u1ZVHz/ADIRw+auOYVMc6tanaEeqhdJp25ns/lfqdMaduWL/Hv0Oe+O&#10;/gHUvB1tHdaxYWt1of2k2cm2VRdoCVfD9wB614j8fPCWmeF7+G3s9SW+mhIaK7sbozRzRsFYLh8c&#10;V9lftBaenjzxRv1rRp7K0lg+yW8tuyTSJKwyLg7eOOhr5p8SfCmzlsdUsWnspNQgDrB9ud4UdAnG&#10;6Q/c9q0wmOw2Dr/V6ctIya21te132OStSlOPN1seL/B7wVqM13qmp+a2m6g8Et3CqxGN0KhipjkG&#10;cAikg+IOrXXha+lvLS31O2kuUS/urW48t3YdOD1Ne7eH9Pn8MeCvCkV/bW0d5DZKkd+txiRoWLZh&#10;ce275T2NeDeNfCmjz67fraf2pot5f3CXCCaIC1eMnh2HVCOpI3A19NRxNPG4iftls1bys7dLOzR5&#10;cozpQXK/6fqdxpfwv8OzaHBLoeqtceKby7Nvc6XfK6zWsWMmRdxw+4NWr4m+E9j4IuptWlH2XSor&#10;cI8Ej+ZcSL03DH90/pU2i/CbV7KS8+wRL4mhtrRdRu9Yt7sXVvJA4wGxkMrL7dK4j4kzeISyRLcz&#10;3X8c1peP5uxMdnYLlSOgrimq2JxEVTq2h17v/J6HU4KlT5mtTI8YeGF0/wANp9jv3kvIJ4orhNhL&#10;qZd2ySKUcFCK5bwF4al1aREi0kata2pO+zXeZhGPvsQOwrLuvEjWdlHpzrctfNIuYJGIj8tf9WUN&#10;dl8PfixrPw5GoS6XC2m3FzD5V1LNKMzRk/db0+or6xwq06LjHVvY8l1ITqJy2PqjVfgH4a+G3w+t&#10;viF4Z8QvDNdBDb291CqXQDt+8BK8OK5nxbFpPxDsI9Cnigk1KNUlbWLeYokrA9GHHbv1rh7HxJq3&#10;iGwj1DXo9Ua6ghW5gsFsjFBbQdQzA8YI2FfWu9+BHw3g+Jd1O2r6i2k2turvHc+UZY2l6iNsdK+M&#10;qQxU665U+bbrq/V9Lo6KlSnKoo0o6HNwRWXgzUYv7GtdQaHYsV39qYsJCN2/a4/hPY19BeGPGnjb&#10;UF1DxLo1ut9q04WwkSPgSW4jwDLwN5SquqaB4e8L61FrPiHyIZJxFFHYxy5dyvWRvoOtZHxi/aUj&#10;0vwx/wAI94SU2bXKhJLmzxhY+nBA6mtlgHzutiKnI90l8TfT0sW8VKlGUV8J47q3iW9vNS1CyWRr&#10;ezFwfNj80mMMP7x7/wBKt6L4Al8X2khgt7zUtx+z7VdXcMRn5UzurgNB+Mdr8P8AX7PUZdItNavL&#10;OQP5GoJvhx0+YdzXpPwm/a+fR/Fo1HT9MsrWa5/1sUkIHXkhSa8x4GvSSlGDUOrVr/JX1OWjUhUk&#10;pVZXZVg8FeI/B1lb6bq9lPJGt0Yv7QgsZGRFPeQL6CtpNP8AEWk6tfWfn6XeT2QOFh6FeoKkkbwa&#10;+kdW+I3jbxb4Yudf0DRQtleK8MNw0KKC7jDBiTnFeNaf+z34ovtDn1u4S68hc72ZQWBBya8erP2s&#10;pWg+r1i7tfzWV7I9OrhnBr2av8/wuQeFPFusaZdxzqZ7Fwcxva5wh9uhrFhU2Wpa9qsGtjTWhha6&#10;tYrpmlN/dM+TAvo56isq8YaD5tuxWaFGACKmSgAweG6HHdK3vFnh3WL/AEWTX/DEs+haLBYteWkm&#10;vJHGt3NGPngiYZ3uMEgnbWODpS9r7luV93ZevqPD1JR15tUeqaZ8eNW8R+HRptvGbia2hWa9lkZ4&#10;fIyOmGrvbLRp/CFheaVqOk22rtrtk19pzrd7p2mVMvHEQpOcfMK+Sfhz8ONR8c2+u6/qHi6ws9SX&#10;a0tlcM8dxNG3LEZwJB6ivUdH+L2nfCKW60bX0/tm9SwDaZfWd8G8t+qkE/c96+plPknGbjzNK176&#10;JW1TVne6PRVe8Pe0R86eMLfTrPxdef2mtzp8aAGS1kQBkHrInXf/ABZqn4YTRL6O9KeIbqzvvMMX&#10;m2quYHXtnPDqau+MEk+IuvXGsPjUrwKGuHhJMfln5fKYd8E/Ka6jxVodn4N+y2v/AAiw8O32v2O+&#10;a1W7QhcDmHy26BtucHkV20JuNNOzbX4Hk2UpSvsea+HPA5uPi3plp/wjtnqFrqR2xxXkReC6Vtym&#10;YBSGHr7Gofid4Y034f69Hpumx3MLKxt7q2vHBKSL9/LqBwRXe694ZjutdtG8N3Mm25G6ONpXkSCU&#10;FQ8KyDn7/Ss/xMjeHfEtq3i2GaTUnx9ojum3mFhJteGTOGCmutYiq6qldtJbd/Mz9lBwdl13OJ8N&#10;f2Nda7iWXdI8m4Wd1/q3HU/N2OOgNfSXwt8Oy6HqEGo+F/FsOit5jRJB9id5ngYf88+jg9A9d74X&#10;/ZQPiS2ufFdpqseq3s8oR9NDLcyWqJj5Wmb77YWve/FOgeHLHUbLwpo1u3/CQXFmDZsr5S2WMqWj&#10;9geuK5cdRrVKX1hPlikrXfxN7ctk7u6PSwtKNJ2erf4W3b7IseGPG9t4dl0x4p5dWa9xDPd3CmN/&#10;NCdMEV6Dearaa/eCyu45LC9WBplilQMjj1FfL974t8UeBJPEFnrdm+oa54b2alb3traGVJI+8UhX&#10;gFkd+eorL8IftQ2PjTxxpmoT6Td2/wBlh+zsZGkkgdQcgsW6E1OX5hXw1KWHqK9NtaW211T6p31N&#10;qkISkprfv1/ysd3qOm6tq3jS4lvZEmhsLeSKNVh4Pp+8Tkn5evY1xPjKw03RdMlbXIHvNQcRyyWN&#10;uocOVdd4MgwUOG4I6/xV9D3XiJrO3udVTSI0N2q+ZEj9QRmMj39u9fMOveIZ5k1i4fQ7nUtUu7x2&#10;FztMfk5KhOD/AHTXzuJpQwtRLm5rt9+9k9e6OtTk1a1vuMXVdRjkv9RumtLW10+aaO52Qucoq/II&#10;0LdW+bdX038OPB0WoeGItWt7RbuXUIWHk30rF2K8M6yD+RriviX8HfDmkeFjfxyXGheJ3jiuIrIN&#10;5373K5K9h8/U1oWnxK8XeDb/AEvTdZt7K2W8tD5UquhndTz5jeX8oP3+a9vD4ehg6rnjoNq3RJ2u&#10;9L9n5MwvOcf3T1b+/wBDV1P4YHW/D3iHTS99omoRyrOnkSYgWPdvj+Y/7teE+IfEP/CI6/HJcX89&#10;5fJIGuZFikdHLccyHhz3wa91+JPxp0y98LiLw1cTmS8jMdxcwyDcqqMEAt1cV8sfGjxHY3fiixh0&#10;K+v9QjaCNJLm+Ty5GLHIDL04NcuYPCKaoYGXNy7vvu162W7MJynCHtJ7s9ksv2pb+bw7caPcrFZs&#10;sZhjnXD+YpFc34K+IuttCJ7uZ1ZYpPJuVUvIdv3FPqPfrXm2gahNpmk+J/DmpaNazXGpAruvLUmS&#10;Ig4LI/8AA6dhV7W/jfcWPh7S9MnS2m0jTXjeSztwEneZRsJkP3k3jlh0JpQxOIqRXtZttKyX3W9C&#10;6NWKXTU+j/hn8Q9TM0mtX0h+xs6W7tMCI1lPTNewaj4wvtFulZ5YL21k/eb7bsD618fn4weHY5tS&#10;jntJtFt7mOCU2dnjyfkfLjDv1I+Za53Q/jLe/wBryQTm8t4bkt5dsy+W6IxwAR6dxivbw+b4jC0n&#10;CG+++3f7zSUKdaSlKx9cfET4tadcaI8UWG88FI3ZsKjfWvjHxs1z4o125tba3MlrlGhVZdj7O7ds&#10;5ru57KZrD7Lq+n3lneKJLqxl374bwDsGHyOR6V4P8UlvND8SmB7mS3hcR3bywjfsDDO1R/ez1rzM&#10;Rjq2aYnlqb2HF06MeSC0Njwrqkf9uSLNqi6fY20bo32hpBCMBhhmTdhm7HtU3iPw3pfwyGlamlw+&#10;s2N6Y7m9ja4B/dSDC42noOzpXmsnxJgvvAtho1vbGzZL1XutQhd43uYd+6ON0OVcq/zA9RV6Gzu/&#10;FF5IyauJNKjASTdY+WVU/fHy/Kw9+9ZSwU4NXdl1XdHM8Soq0Vdl3QtW8K6H44je5kvZNLMzteXN&#10;jEkgjGMoYUON5zsD1ueMdR0nxVZJFc3sXiL7VaK0D7kF1bWoO7CDjuPmHWsLwnqulaXoOs3UWnrr&#10;U2ksbaOC+08yrsdGBA6YK9Qd1ReHvDV7rBv0svNaZIUiuvOaP/R0k7JJ0Felh8PGUlXldOOmvXS6&#10;MHWfLyaal74fX/h+5TTr290q3byVkhdrO48uQqRsyZD1YdfnWvT/AIb+Jf8AhE4rO50izs1vtKZ/&#10;9MvGDJdFh8hMRB8t1Hy/erkfBX7L+r38VnbCVPt2oXXkxu82I0z8w3Gu6u/hz/wjvw/03R57m0a9&#10;hvLmO9MMLJeQTD5VzJyJI8/MuOlTXhJTfsajtfZ/LVN9rm+F0V2cNa63aWviK+1Zg2rXH2t7e80z&#10;ebeGWJtrCFwOi7q9U+G3hzVvA/xZlh8Z/wBjWtnq1ulxazySRmDa+5oxHJ/yzNeMeD7bQvDvjW5s&#10;PF0V61msjLfeXEJHnlxwrdOp79q2/iSsPiXS4LTTZHutPs7INaQLcS3Ystu5lic4zGKipSp017Pv&#10;1/zO2Emo81x3xdk13UPGl8+l/bpJILOZjeSE3SXVjF96RZcEDO76V4vofxP8Q+G4bzTUvbm1+zW8&#10;j27RugEUhKsGXIPTuBXXWHiLVL61aK1P9l2unMJrq280xgxs6rLG+0jzNwb5sdvvVq6v4G+GafEC&#10;7s5fFVwvgiOE3aaiqfbfIlcf6uSOMklAeCRXbh404QVOpFN/L5M4pc05OcJHmWkWeu+LINUvb/XI&#10;2t4YGd7vUEky0w5ERIyQzZrk9LhlkgN7ayPZ30cnmi53/I+045A7g1HcwaHqs2o2a6g8beaZbV7d&#10;nMIA6Kyd/buKfpsMa3Fy+nN+7SMrujQjOO56172sYv8AK1jya/T/ADPQPAPxn1HwR8TItc0tX0ie&#10;Uq90sP3El/5aMPZq7P4v/FfU/irrR1fVdStL+BIzBDDD8kiseenpXzt4hnMiW91FGqrCQszR8fn6&#10;muygiS40QRfZP3N5IsrvMiExoOAVfrihUoSip7fl80YxrSa5CG4vo7NhcQebHcJ8ztH91e1bml4v&#10;od8kr/aphuRpEySfXjk+1cpc2kel3VxbyRBo2Icyw+g5xmpdM126vLyOwsLcM29v9JjydgPb8q8+&#10;vhufbRGKXvantfhN7HwcputU1GVZoYWl82GYPyTn5h33V2lx+0xB4iOoWem+GtKa6vBtuLqzshCH&#10;NcB4R1Pwr4O0PxFYXujxeJ5tYtUtorq5jKPYMORIlYFr4cs/DVxdX9pOlxM2FdY0/wBWrdxiuKlG&#10;jD2lSE9z0J6pQ0sibxt4/wBUu447dfJWPhQ2wfLt+nANYVlpt7eWyXDztJGVZo93QdsEds1R8Q6U&#10;32wzo7MqjcV7ORu/LhqvrFdWOlRzeakkeA+1Zdjsp9RRzxp0YxpNHFJPnbZ0dn4Y0WbwTqt6NU/s&#10;/wASWkyeTZ/Pi7gbgtGQcblPVD1FcvFq1zsVVuD5h3J+8Yvw3Xg1Skuym97lN0LHafmx9MD1p9hD&#10;Pr1wbid1hUBnElxlAcdt/r6Zr0KDly6kTm29A0LUzZXc6JE00ki+U9ru4degPb+917Gt2TUhGot0&#10;R5JBIfluEw8IxwPrXHapcxLBJBEnlyJhluVlIdMdRjuKxG1C8kS3dpGj6/vOfnXsa6JYOlVfO9yY&#10;1mlZ7HpeseH4F+xLdRrb3E8YeNWUoVJ6Amu3u/h5rmj+E7e8uI4dSsbrftgkXy76ErjPmQscgc8e&#10;oryCG9a6gsG+3TLcLGEPnOEwy8fIBXuNvrz6lpOj3V1rDalcXUXlXTbZHmh2fJGpZ/vghU24ryMc&#10;oUYaq56mFmp3Nn4PXelaxo+p7vEcVnfLGix6a1p/rvUEnpgVJ4e0lNF8SP5syfMdmy3yuQOc4NY2&#10;habbfaTbNBBDHHIXkullOQT0A6nmu9+HvhWO9+IUf/CVX90nhqIh5r+IOvl55USeiH7oNfFyp08X&#10;UlRh7rfd+ffZHvUn7ictbFHxv4ftfFCkRQsscIZQrRE5JPXHt2rzXxB8NNSsbeS4g0m53RhVF0ts&#10;fLhOeucda+lb278O+G9amudFuU1LTBcb4pY5RiTBz1NaXxd/aksLnRbvRdN02O0huIAl4JV+8e2M&#10;dCK0wMadFVISqOLholZvmfqulzDHU41GpNb/ACPhzxDdtCu2aRFaI7jOuQZPvHNcdq+tpq1kItLn&#10;3KwPyqvlvIenft2rY16yvJNal822W681tgaNyUAPI/D5ak0/w4dNmNxKYpP7ixts2YPzBR/U19lS&#10;VHDwjOTvLp2Pk6kHF3Mzwv4WbR7dprmQyXGR5cG3IQHnv3rpBCY4CrY2gHLbPvA+lSwwv5SIkqRr&#10;jnbwMHoCPfvWp4p8H6xoNr4ZinjhjstbiDwJ9o/eYEmwAjho8GuOVWWKrJTlq2TSpSqu62PP9asW&#10;umfVIjbxwxbVEF9gGU5x8oHRT71Z13w1rGm6V9vn0+D+y2jhukk0nEkJh3suWOT3+XmvUrPxxaeA&#10;/Deq6FqVlpeoNfyFHuZrcv5Unl7fM8zHJH5GuF1f7Xaw3ml6bJYWen3sYlubNWfy5iUymQOQO47Z&#10;r6ehV5UqbVktjtdBQVk9TjNbtotWhnurKySzt5P9TF5u/aB2bnrWZDbmOLvuXr0cKe3NWYLe50+9&#10;Nh5kV5GCEfy234JGcZ9qbrLNZzMjvtmU/wDLNuG/LPSrnOUpcnQ82a0GRal+7kZ4WVuFdt+Tz6VP&#10;Jqkc0aFn/d53fnWR5lvDZl5yyyZKjb0xUD5mngRAu1hudt3Hv074odFS1MI3ubxt91pFMhRVd9m1&#10;mxuBNTNNPJAJYC8ytIFHyk5zx1IwfwpjX22e2Z23Q7duzgnB3c4966BNShaC2W0eNpEiKQLC26M5&#10;OMgfwVgl3OjkTRkWlnpzW1xpuoQPJdXUYljl38wkHO4D0pdQhs1v7d4LK3hkVSnyykttA6nd3NbE&#10;Nhc7Tv8Amk+6JdmS2O1ZFxp7/bU835sAsEZhhuOpFDqSldJuxlOLUbHNeKrZbea2ndHXYxTbu455&#10;IqofCzQvp87x/Y7e7+aNZjneGPBFb99pt/dGCXETeTIriORgQSOg/rVzWLFLjVUvLi6TUl8qN025&#10;x5h9uw9hXp0K8aWH1eqNISSVmcZb6Wb7VZEEhW1gba8skQ8/ntz1+lWINMs9skUsgt/PnMUjRoOg&#10;77B/Kullhkms5Z9ibVxhVbGPzrjbyE3EYVEa3j3cSspAznsR1rowuJnXm5PZGabk7CanY2K3lwku&#10;+G3TMVmkmDJx3f0rJst1rcMkT/aI0wqOrAEE8/hWtf2E0dv5rOJNxG3ug7Ec9xVWwtGtbp57yz86&#10;3z/yzcKjbfevUbUkaLRm94bvryzgvPLsGma5hMMcsb/dQHnNZ2qX091qttO8YhZgFfbjAA4B4res&#10;NY87SZPNj+zw7tpaNRvfuIwQcgHviqv/AAjWoa19tv3uIV0+zCPdbh91ScDCdfpWDSirsuMrsZD4&#10;gt7e5ldrCGaNwW+ZN4OOzCqd/NFcWUjLM0khx8kKgBSa6k+HLbTbC01Jr2zksb+RlTT9xNzDGu0i&#10;ZsDA3bcLXM39/aalf3CwIJLNpP3KyMPMHcdAM+9c9NxesTsnFpalAYaM7kZmUFUl3DCeoq1Bf6hJ&#10;byQRXsca7t4iVQDxS2loLyK96W8NspcxKwAZR8uM9e9JY6ILqP7QyLZ+SBlo5gC3HGMnmtnZXuY2&#10;G7G1CNWuvmZRtMrfIPXBxg1NFYW8k0cSSNcXT/Oy/wAEZHQF81f1sab/AGTaNbrcw6kGPmSNNvjl&#10;Dbf7tQpYvounRXG8R5+eNpGH4Dn+dYqSa1CSd9C2ltbzXYg1J2W3twzsyr8jMeijHTmtm3v7HTYr&#10;y0liktbp4VlhnmfAZxyAU6H2rlDrVxdbdzzRxmQZXcCGHUHJ6VLrd39ulS1ndI4UjBTc38RFc8qd&#10;35G8aiSt1NN2M1kwREWZyF8voV75z/SjSda1HS7yHdsvLOOVnS2aJCjMRgMw9qmfUraZIrNN1xcQ&#10;kJHPwOO+4d/Y1k3WnrG54n85y37qZc7R77eOazdpLlkU9Njd8X3c2uact7NbeTM6l53s4sw788N8&#10;v3AwrmdBgtbqf/ibamLO1+fLbTIXKjKrgVcs9N1eGGR4I/3Lr8+1ikeBurOuLqeaBYt0UkbfL5lx&#10;EhyM/wAOAMCtIfC4Rfz7fmZtXd2jRm1eHxFqU891B5l9gJDtQGNQNuOK5vXrW/hmu1Z03QtvRZJg&#10;dmfYV0+g6Jc3VyLpzIsi/Ij26+amT8oJrL1j4d3X9t3kFxeIsiscrs+b2GwmumFelCXLKXTzMJQZ&#10;x6XNzZ2ztPcRr5jbQnG/3+lRf2q8mI1iTy1zltoPFb//AAiVysT74/tVmgZfMjiy8OD3HpVBPC8U&#10;dyP3jXFqPm28xlsc16KqUpGLdkUILhJo9rI24A4deuTXoXw4+J1v4VW9tNV0yLX7C9TZJBNgOnHV&#10;XPKGuQvNClt4QtuiyYy237hCf1rALstwVaPzpHG0RrWNXD0sZTdKe33P5NaoqLcXdHq2j/EVNNFz&#10;bmG5h0+5i+zPBHMAJogclZAPvrmsLxDrMEl/5FvO0linyxy7diMoOeE9veuFmW4V13ERtg/d7VtR&#10;XkV1bh9jbmjKlduaiGFhRlzRKnJyVicX93D5bbFaNgV+ZeMNyc+tK+oGYzpFHukXCjbnHPUH61nR&#10;yhp4lWCWbaQoaRumOagbUTDcDanXq1dPKr6GSudd4XsdJt3lTVlmkhkj3QvGxEiP3UjuKPFP2bR9&#10;bf7FewyLBEsTvazF45JCOSOBwB1rln1Ix/Oh8yaM/eXquKiS7MzGWL5t+PlbjafQfWslRl7Rzbfo&#10;bX93lPcNH1uLxVpeh6J4c077O2mwTXVxLv58x9o3jHpt6U3x1odpa6NpWqf21cw6ldSfNpTZdIgv&#10;y+Yu85J3K+UNeE2+q3drqO6KWSG4U7fM+6RmuyufihrV1DbWeq+RqipI0qSzRDzgzdxIOa4auDqx&#10;qKVN6fiVdNWe50EOnWim8vPtosZLeVIoH8jcjlvvjH8DY+YV0ejm/wDGGpaxpelrMzQxSXMbXF1j&#10;5F5dh2L46fNzXnmh3ltdX8qzjy4bzKbWbJy3Qk+nvXaeEfHniL4SvrOlwRRWMzSopka33uh6/I3o&#10;wrGpCok19rpcmLsyPUrbQ9Na1Se3utQmnUrPFfIYiBImY5AQa5x/Dv8AZ7TpFjdGpd0hBc1s+Xqf&#10;xG12Ayi7uNUQbI45N+BGoyAO+30rUOmaxpfhjVbywtpFtbeaK1v7lkEckBl/5ZlCc7GK8Vj78Uot&#10;69UJ0+d36HKSjR7e1064inmmmmX/AEiKZNghIOMA8hxinW/gf/hLL/7JYakbFt7KPOdDGnfkjBzi&#10;tLwlb+Fbr7X/AMJJLcx3kc263itWRIDGevWsvxG+jNrccuh3qTRw5d7aaI9ugBPUV6FPR2je/foK&#10;MIx1exyl54Uv7FNyXEN4py0n2eXJTHrSQgyFItxZhj94q1rf2la3mu/6FZvDarLueKEPlkJyQxHW&#10;ti50SGzvpJfLkW1Q7h5yOhx179DXU6rWkjOtG6vEx9cvE0nTwjF/fdnt6CuXsrlLi8hWU7c/OjdN&#10;vtXR6lpcmsRQ3X2aT+zxPtnuVidlTPQEjvitHXPDfhLSfEMSQf2ldWPkRNuhZ4S74+cjeCRWkalO&#10;Ks+oqcWonJJdRtcI2H+8flbpmrRuY7hIlXbCwH75ugHPUVo+INNEbXt5o1vPH4dWZVga+YSlMjIj&#10;Z1ABasTTpRp8hdIPtjEf6qZTsz7U7RnG6G0r2PSvAGg3FxayskHkqxCJI2RlR1LGrHijxfbaKsWl&#10;aRchrqQhZ7mPkgHqFNcHrfxH1K6sINNeSa1tVj2yWyrsTNVNJmtNQZElETMSVHzFT09aw9g0+eZz&#10;+zXNdnd3Ektvbuq+YyuBiVnKc9eRWMdzRSXUsbqrkqGXnkjg1rvNJN5Fq8ZZcBPmJxx3BFVtckSz&#10;u4oon+2MgVyvWOEn+tctmtEc0V7xx7WD8SSlPmG7942Oa17Z5P7PvLWKOORnIYSqx/cgdh7Gq89w&#10;txc+bOPmdiw6HHHvUU1+/keVbyG3UkK7R8ZB9TXS1KSRvchln87KY+Zs429RUEufK+X5tx+97Usz&#10;GRAkBfhdu5m7eppGkaNtzDtu+aulIzuSQXSxzIZQVUdNvoK2La7E1urxkSQqSu3bzn3HtWfDskCd&#10;VbbyvXt70+HU1tUdWT5fu7V4zXPNJl6tE95GzQf67zONp8z1Pce1YEcxWExOPLZMr6jitK41CBpt&#10;zOYV/ut1Iqje6jDLIUit418vGJGY7jRTi9rDin1JLPVX84NICyr129q3tNga8sz5tx5Knh1Vcvnt&#10;WHYyTOvm5K25wxVWKg4qR9SgZS0EsizOePmJ5HPSpqQ5nojTkuXL+xXSTLulSNkwpXZ+8/SsaOe2&#10;muUllZ9rD513cZFQ77nUC9xO7srcH5uTiq++FvMnxtVfuLGa6acGlrqzZWjG3UszXu6VmjH3j91e&#10;lRSX26M7B83ChqfaQiRRLtbbncfm6VHeQoqo+a0jFXOeSKABZ+rdea10uFjRVV/lIHtk+9UlcLnD&#10;/XbSS3KxrvX02hc1pKLkRdkl9qTbfI3/ADNyWqOCaRo2RW6/KzLVYN/F95qck0qMNv3garkSVkNG&#10;3ZyRQ3KSzMsKuADuPf2q22pWqyboo3k52lto+auett9w7o77Vk/2u9XrO2RlCy/K3f0zXPKCW5Mk&#10;t2RX8E95MXfcyjHlrt/SqYmu7EukTvHG4528Bq6vS5Yo41/eKrN0rRZBdLslHy/d2yLwtSqzjo1o&#10;R7S2jORsbdoYw7/65uQrV0EKReUjXG1uR+6UVVv7dbScun+rYBfqfSs7Vb5Id8cR3MTy26k71dib&#10;OT0NNNVe3iuHtIU6hn8zrxxkVJZ6jf3lx8yRx8rhpOB+VYnh2+W3m+zzsfJkyob0NdVJHb3Uey4T&#10;r8iMuBu9iexrOovZvlsVJWdiG9tLWYbH16NpNuDEsXH4EVm21rueFPP2rHF/CdnU96tL4atZGCJI&#10;6sW/h5rOn8P3V1qflIj7vuhm6ZAqYNbc35DTVjditxMqKwRl/vbvQVFEqW907NGORuRtv4Zrm7mC&#10;4sXERd1ZM5+bha7Xwbo8bP8AabqTzI4cMF3YycdMmpklBXvoZSVlc0bPyoXVrieG3yN4875Bn07n&#10;FV7/AMS6Zb/uJEkuJDlvNVAAM9M1i6zcSNcSebn5ZDhupP51TcPHs3SfNgNsVvvGojTUneRnB2Q/&#10;U/GEXmhYrNPLQBQrcswHfNbNg8F9bRSxfZ13j516ba5PU54FR42ieS4dv4sDineHtei0/VLb7VuW&#10;14Wby15H0rpdFOHuLU1cbxutzv0sxp8O9XVV+6Wjc4HcZrDv/FcFveLDayCbeSp8xcgdhkisbxb8&#10;QX1jzLPTd9vp/wB35m+dx7+1c5YWxkYsnzN/d9aVPDac1XccKTSvLc66KObUL/au1d2U8vcOMVoz&#10;3llZv5dvKm75cu3Jc+3oBXMwMzeZwysRz6PW7oun2q31lLb2yN5/ySsuSYj0/Ck0l8RGhsaPokt+&#10;iyyybYWkC+avXn0rditorW0m2RRtg/L0H8jV1N9vD9nQCFfubVwQxHpmsq/1TcBBbpHMy5Qv29z9&#10;PeuNVHJ+Rzt6mR4jvJbeIJEySbyW3buxHaue1XTb66WPyoxNDsDKy9OetauraPqN1J+6SFt2csrc&#10;tmtHTPD+ow2cHlKjSYKlI+WOPfjNaKXJG63Dm5XdHD22lSq+3ci7s1ZktyrfKm1uzba69bNboss8&#10;CLsPLKuH9j71zGtzS+H5gzWaXVqSdkvT8DWsKrqy5eptBymUriePT0+7K0cmM9wT6GrLwiNo7q1t&#10;pluAD5kW3Oweufetaw1PSDa2Nxe2xh6tHA3z8jo59vaug0+Sy1BDKl20zSH7qsM/iKzlVcdHFmrf&#10;KvM4ebUp4XKvZSLu6rWdNOLpdzFtoH3duRXeX2k28kR/er5ijaI5OPy9awb/AEIW7FlTbtxlmXHS&#10;t6dSBEJI5CS1LK/lSK3TK9DzVm01fVNNCJ/ruTs8zk1au4UWZJInO5v7y8fhVPmT5UkVf4m2t0xX&#10;a2pK0lodC97c6zTdVa5MT7PJkGPmk7+pFWfFunrrnlXCoirIPkljAIJFcB5x/hDLt6V0mk6tNcaI&#10;djyedbPtfacfu36H8+K4alCVOSqQ6GbpuLuhtu/l72GPM7ehxxTH1GTT4nlh/dyduOmetR7BIpTd&#10;ux0qtf209wI2ijZlUn7q1UYxlLUlJX1Ml2e8mkfO6R60NI1HUNNkMdnI8bZ+dVbhsd6nt9OMlvul&#10;t9qp8ofbg0+CwNvIzTl448/d211SqRa5TbmT0NnUtd1PVNNi86RJmjbcdrEIMdMU1dVeSN9n7xX+&#10;b7vc9QBWXc68yrsht0hVRtO6tfwbpkOqI9w/ytGwUr0OTWPJyRvbQxmlFXZZ0i5aGNljH+lMd27q&#10;FFbNg81uJJZAsm2PaWbue3HpVpdMXyQzjyYd27aqAdeOKq3LbbvZ5jRxg7g3p6GueTTOVO7IZ3ub&#10;j7XbSjzmmAdOeVPrT7LSNPjMF/ePJY3G3bNbKhIlXoJOOhPcU7TJmupvKYnbFl3n25J+lbUnhRtU&#10;sJpHkNvIYy6S9HTHQfX6Vm+a1lojWLSdmbWjaXpFzaJeQmFmcMoudm937Aj3qybCzZ44md+pV1WL&#10;7nauFhs7iy01NR013hvE3efF/A7LxnHTNXrH4kRzSxpf2yq0a+Uvkv8AgFOe1Zezk3dFu1jor3Sr&#10;PaUUzyMPlWJuM461j6lZQTRHyoPuxFv3j/Oye9bF74l8OyeCbjVFvIodWglSL+yplIkkjbpJG/3S&#10;PUdRWd4H1/R9a8VaeviAS2ulzSrFdT2rgSRxnqVyCOKSl7sqln7t7/8AAXUn2bdl3MRZp7Uoqo27&#10;af3m6kn8SWWnwNFeyTW7NG6BoV5BxjNfTP7Q/wCx5P4L+G1/438Na7LPptiEll06+hEdxJbvwlyu&#10;0kFa+L/FWnSW8vkNNDdTRD95JbN5iZPIAI61jl+Lw+Z01Uoyutv+HOyeDnQlaqUrPVkj1Da8zta5&#10;OJVY5FXv+Emjum3RIVYA/e7+9ZNtp0dxEWaK5b/aVAKW2g/smcyz2rzR/dC9Oa91xpt+Ynys1rbU&#10;r++gRJNP+2Q/d3c/kDVa9tpNKvv9HeazuIsq67vnHtx1p1hrFsrgbJfsv3nib17kGu8i8DJ4m8MX&#10;mqaKTeNZyMssSqXdEPIYE9cVyzqqhL31ZP8ArUPNC/Db4u/8I3dW0WtWy6lDEQsc/wDGgJ5H0Nev&#10;+JfAnhv4yeGtQ1Lwj/Z+m6ojGW40+6P7uZjzhD1SvCfDfwv1HxRqtvEmIUeRFzIpzyccKOa97+L9&#10;vZfAPwbpOh6D/wAhx4907b8nJ5JZx29ErgrOlKtFUH71/kerQblTl7T4f62PlrW/Dl/4b1OW01TT&#10;LnT5o2KvFcRFNpB55NY8E728xki/dqD93bwRXuHh79oTxO0wbUdJs/EFrCAzwXkIcKgPTmtSTxt8&#10;I/GzlPEfg9vDMzx7vt2i5jOc90r1PbSjpOP3anH7OG8Znilxatu3KzRyDo2OtLBfNzEyruXChWbk&#10;VLCkkmed2z+JemBWfMGjmL+v91etZpc3us83dWLcjPvDZbpytMjmk8/Y8n7vcFO5e1JDceZjaV3O&#10;OCtOeMLF90dMetFraMaVjRjYKg2SIucEqwpJyVTqnf2z9aZaSlUj2AswByu0Uty4kOxArf7TdKxW&#10;9guWI7mSS1itPNEkKOWRVXJXPvUlv8sse4+/3OKrJ5UCp++XccY8v29cVdzJcXB8pE8s4QsvHQVj&#10;PczbdjR0q9sdO1K1lu4xPayP+8j/ALi/hXo0HjnVvhrbS3en36NDewmKDbKZI3jPHToR7GvJnjla&#10;UNtSST7u3GO3OaLi6uLyKHzP+WYCRr975R0C1xVcLTxFvaK67dBxqypq0dzU8MW0d54gjt9Rmmjj&#10;uSxEkfVHPIPfjNfQlj8Idb8VR/2TFD/pTkPBOssXBAzGQ/cHvXz94ckij1jT/tcv2VfMy9zydmeQ&#10;cCvZdc+JyeHn0efRbqDVtPidJZdKuiZvd13kKcdxXnY6M6lSEYfF0fQ7cLVjGLcjyb4seDdc8La1&#10;FLqFhJp7TfMfOQbNw4O0jtXK6NqDzK6N80hJyi8Eg9h71618Rp4vFF1/aUFvpjWOpAuX/eu8DEqw&#10;GMnDDpXnmsxWfhm2kSJfO1GQ7hOyYdM9fpntXqYaqpUo0pK8/I6HKPNbqXPDFpOyySx+XDfPvt0W&#10;Rflfd7np6GrOt3l99mbTriRYY4Y2Z1hfKZG0c+tczDql3azRbnkWOc70XBwz+vPQ1uXBkvrKOVo3&#10;kjYFTO2ccHoRW1S8JXlsdntVGmbum6Zcalolraqk0lrgEJ5SkGRjzz61f17VY5L+306wYNa6VGIY&#10;+4Eo5JHfmsPTfHN3Y2EVh9raSxsxJcxwMqYjdh69etYnh2+e3aWe5kdWny2/r19fY1wexnyzl0PF&#10;qzjUfMj2P4rfFIePdA0jRrTT0tfs8CLe/uUzNIP7lcFbXF3DarawzyW8OQDFuKDp7VRW8SSEMkqN&#10;MdwkaPn8z14p91q72MXmyL5iuAidiMdOnespOpPR7nFUbmyezuZL7xNbRS/vreED5ZG4x3A9iOmK&#10;9o0sy66mpNbWyarbTiNoNO2ZmjljGeN3Lrsrw/Rrkfb/ALUmFmZl/eL0Ge5r1nwf4wn8IyzmDUEv&#10;f7YiDnyVKSWUhOwRmZugG3JI6iuDGUlONuqSt992e1gbRVpbGP4s1XQVkjt4rCOOR5ts0lrKU8s9&#10;v3TZ6CvPLm5lsdZmurKVY9sny7VyOO5HSum8ZXl9rHiiTzZx9uuwtutyoEaOR3OM4rmNYs30+Yq7&#10;RzSBRvaNjjJ7H+ddlGnGEIrq0c1f420ev6T8TtO1fw/oUGoaXu8RWd8oTU7VtgeB93UEdVeofi7P&#10;4Y1S2vYrPwaln4kzEl1eK48t37yIidC3Rk24rxuO5doY5Yi6+WS27uW6VcbxJNJqVvdK8sk2BvWT&#10;LjI7g+lFOg41eeILEOUeWRqaB8MdY1zVLeK4tvs6ib5/M7Lnv7CvPL/RrTVPEWofZ4xDYpI6o+7G&#10;cGu4t/HmoXVvLZXV1dx+fEWG1zhieu4A9DXBT2bQnPzbW3fKq/livaoyautmY2inodHpUNrp9t5N&#10;qBtA3fvGzya1o9SlgeN9gVUIHY59s159BetbyJ5Q24B/eSN96tmbW5WspMhW43fLxvxWFXCu93rc&#10;nVPQuxa3bLcXAW3jhhkk5nXpV63a8khnmi+bbsPlsT8/pmuT0WOOZ5EP3pMnEnt6GuiS+ijSVGRm&#10;bYECKxGwDv70q1JRlZblWitZGzc6xeXkBS4hjjkzsMXUHPf6+tY/2U6feC7tZPs7QHdI7dM9Kr2s&#10;zN92MtNg7FVuBVTUhcXE0cWxFVsqWbPJHfHvWNOkotxWiMm7u5etNUlkmke3S1tWJDmTkk49Caml&#10;u54bb7RcfvlLFkfd0PcVgJatDKSsm5goY7XP8qkN9PGzW7B2yVxteuiVJN+6Kb7M3bWe21ph9oJt&#10;2b7jt9z6Yp2q6augvHOk8fPMfynJyOavxpC2m7fswuJMBY2VMuSa5/UdB1yZ5ZZYPlHzbt3C/n3r&#10;kptSn8XLHs7fgZqN2b3hq/OoNPPLsWRVCjb0Aru7JLiaA3EMbyKi7ZWYceoLfWvNtLe8xcfYrby9&#10;oV5NueoFddpPiUaXpogbVEhgfG8s5G4j+ZrzcZRcneC+X/DDjD3vIm1K9LTbo02xoS33sgn+n0rk&#10;pdElS+82xtWaOR/7237M39/j9K63TJ7WZ3fzVkjzmSJevPzfLnqadqV59lvTFFbsqg/djUr271nS&#10;qyoS5IroaRlKk+YwrjTnmuLq9uo1uLplaIOrfeHQye7YpHaz0pEW8019Q8wBkaO6Mbp/MHNaxRGP&#10;m3m9uTna3Ax2PvWYPB9vc3UzwapdRySB3ZpDn3wBXVDEJ/xXa3r+hVOqnU5psztR8T3V5qEU1xKl&#10;nsxsi2iMDHoB1xXG69okN5ci9iljaR5N0ixtgPnvXpt34G0qfw9b3upah5l9C4CRbQv2kHkc9j7G&#10;uJ8MWln4i+IE9lLF5bS+d5ax8fvMZAAPWvYwteDjKdL7K100PTs5LmWxzuoX/wBjaIKPRijfyx6G&#10;vStMFn8SLO1iSOGO/H+vHQpjptxXnHxH8PSeHfEtzZNuZoNufm5wRmsjTtbuNPlEsD9vuqcHFdtT&#10;CrE0YVKUrS3T9e5cdFZ7H1xp/wAAdS8L6Pa6np7Wuoqk3lXaX5/dxoefNWQYOAa5rxt4t0jQtN1D&#10;TbrSorzVLqQeXJazOIPLPU7vWt/9nzxPLcaBbSy+J4rHT4Gc3UU1zsLJ/wA88H9Oxput+GtI8Z63&#10;by2Tx3GjRt/pF82EScnsgOPu/wARr4CnGpHEyWYS5uV6NXj1ukz1/YJU1Klu15Hg+jeGPt1/HpMj&#10;XENjdB5Q8cXmHYvzDbnrXQaF8Idfm8TWnhdtPn03W7x1KRX0LIwBG7J9iK1fFt3qCaKUskvdOt9J&#10;vHa3nbjyo2OFUSLzhkrc0Hxb/bUNvezw3us3UMUKPLJc/IsQG0xkH+nSvp8Ri66p+0p2/wCD0ZyR&#10;pxXuyOl8H/s9+JPEev22laDoukeIbyzgkaX+zrnPmMp2OjhtuPauM8fafLa382lMl5DdQ/up7a8x&#10;vhdTtK568Hua+sP2fY7v4JeIk1/VfEXh/RLe4v8A+zLqzvkMt7bRsN3nrtGBXjPxqh07xF8a9bub&#10;XVotcee9lM+pNhPtUb7SCOwr5vDZnKpXblK6V9lppbfXe7Np4eKppx3OW+CHizxZ4H1XTvFnhJpL&#10;bWdPjeF/Ki3rKOhyG68N0r1fxR4/0j4yWmijxBPqA1nQby7u9ZaxZSZ/MkWSRkXAMe09uleM+HNX&#10;Ph7xn4k0S0vgtjsMsX2GUSQu69gWxTNe0+fVL17uC5kt9RdAs8lqpLzK3B3KMZrpxDdSv77smrr5&#10;90Yuv7D3Fr3+89evrbwH40tfFOq2Xi/WfKhmSz8P2VzauJGi8vcJZAMrhZOGFdofgx4X+M3wYfXd&#10;GvrjUPiXpkf2i+ht447a3MEXDrtbABK/iTXgnh+JdNVrCyedo5wjSGTneem4jsxDV7JrvhnxB8O/&#10;hZcaNrfgl7K11q8SbTNdV3imQjhgT02v/wA83ry4ylGu3CWnS/RaI6MPU9vzc60PkuLRYta1K/lX&#10;z4Zkhd7dYbUyGSUbSFIXoMfx175+zv4nvbh9LsksFvtQt7keXYtEJPPwc9fc9RXEHTrKxe8ZtQE1&#10;44/0e8tU8oQyL1DYPIxXsn7FscF58XdNvjpulSahbRPMHub7yY7pwG6N03HtmvXzCoq+HcfSz7P0&#10;3aKwSlTrJrR/0z6k8ZeKfCfx08c2Ok63YfYLSS3SNn1OwA8uQD50JOeRt21W/ab/AGb/AALJ8P5d&#10;Z0nQrOOHT7PzppbECQFBwGX2B615T8S/HmqHxrL4r0XRptC06e5lgSXh4JZB9/kcHjrWF8TPjxN8&#10;UtOt9KuLQaFCkCI/2LiKeQdHePpnFfLQx9SoqvtVzNu6krq2u67I9KeJpUpKlN8tuj2eh8xa34ei&#10;1Ca9t5bBLe8sottvxs78rgcGu40CxS20PSDewosbxBfI2Auhx1XP5g1Hrcl3ZwWo3COSOcS7tmBI&#10;oPVO9TeJb4yW3moxXeTjy1249zmuuviamIhTg/zZ87jGqU1OO56l44+O/hXwb+zpb/D3Q9CuNR1C&#10;9iZ7+9voR+4lJUiSCQdc18xWnic+F4LS6tLa2vr68xN5F1CJUTMnBYHjtXSeI3j1K50+yiQs0iiJ&#10;l6FAX68/WoPDOiaLN8Rf7OtYvt2jWszIftToAcckKx4/vgV79CahhlKqm7L8EdvPPEKMtE3+Zy/j&#10;jV7nxprdxq8+jaZocl7cM6Wel2nk2tuT/Cic4HfBrh77wRqNhM0tkhvI0O0xQ/N2z2r9D/2lvhV4&#10;D8U/s5W/i/4daGbVNDmie9dwEuTA3qvXcK+QfhBoN9rmvQR6XeQWt4H3263DcTSA8L6Zx616VPHK&#10;nRdWNrL7jmnQnGoobtnnvhj4kXvh9I7JJHa33btn3NuOuDXtXg3X/AeueD30jxWbvS7WW7W4tPEL&#10;efejTMDMsYt0x8sp79jXr37Q/wCwjDougWmvW2pMLp7hf7SuBaBZIZJV3IphD+WULdHDV8c+JdA8&#10;S/CXVY7LUoytvPEtxE0bboLqNhlWP1HY9K6aVehjJci92ovsvf5dGVKEqPxLQ9o8GaXod0kD/Z3t&#10;9DvJAk0s115cIcc7sgEkAbDisbVPHK6Rq9xcaHpEdnNptwJbTVtLvpEkR/4G8xePpmvLtBv5bXUb&#10;LV9Gs4byG1nFzPod1F5sLfQH74r7A8L+IPhD8afDV5HfabN4P1bWVg+1T29s/k2Esb5J8sDEiyBu&#10;D61wY2ksIvazvKP5a9R0KCqu0XaR8uaxqeteILu7v9WNzdTSSGWa6teU8xj95tvANd78KfBqa/cN&#10;Z29tbXFwyszLdXf2fg8NtLECug+MPwz0z4I+ONX8P6L4i3wtYCS21aJysWoRttYRuv3dwFcB4Qub&#10;Sx1F73W9Zkjt5FaK7TT5EE+D3Ucrk0q969CUafu9rX/QmKdOqnPc6n4g+GNK003CRafBpscuVS2h&#10;uBI6SLxzjkbu56VZ+DDJ4d8d6PqviuK21rw5Z71fTJp2h8xTGy4Up0ZS1c1oHiiL7fa2tvcXNvar&#10;KIvtU0IMiwluqpnlvYtivdbvQ2/Zd8f+EfFLWtx4xutRiJvtH1/SRE6bdoOzkg/I2VNeeozox+r1&#10;ZK7763+Tv0O6lGNSXtUtjN8e/BHxX4jsNB8QaZoZbQtXDz6Z52rfaLdc9EKE8SY6ivUr79kgaX8G&#10;2k1bw1q0vxBe6wEtv9IiuIW7oFOwBK5f4U+MPCnxd+MeqQ3d0PAPh6+M01raxbjEs5XGQpP7smvQ&#10;E/bHu/hpLbeG/FlpJrOlWKtbpfRo0V3b44SQdM158qjhH2DurL3UnrpZ69bPod/s6TTqv5/8A8L8&#10;K/ASbWviFfeDrhP+ETmt4JLqOXVIDHO8hHEKscbNw6A1yHgf4reNtQ1/RNNsJr3U4NAZ3MU2JoLa&#10;MnaxVCOntXTfFz4py/GD4kXmuzw3aLJbrBcrFvSSG0VWWNjnjndXDtqGrfBPxF5Flo9nb3us2aPa&#10;wyTC6Pllt0coMZIDE1pGDrwcZxvNq8VLp3bd30PMm4wknG6SetvwOu8ffFWLxpZppunyeSulXDyy&#10;3ljC/wC93dGkQnCBegIrxfWNR1e31SS6YT3FxeN/x9q3GSc8H1qnLBrWnavqK3cV1puoXTMLq327&#10;AQTk59q7XRNKg1jTY21ee8kZFXy0jQkRsDglvp2r040qOBgrax/H8Dlc5VpNz3H3Oi6veXJdW+ae&#10;MIltH8+ANpIUt2zziqOn+G9L0me5tMTzXUluUknkTEa5fPKdRivoz4XSeDNA1K21TxzYXWq6QVa3&#10;VLaRRcLKq9XTdkL3FZnx78XfD7TfBuhR+Dre2/4SiKHybi6teZvJVN4387HJ34J2qRXnRxc5y9nS&#10;Wj/4Gr8tTplQUYe0kzx7RdGudAs75JZ5Gt5QIpoLdyiZJBjXI4f+9WvbeILq4ub3w9E/y2EZmjTy&#10;fMkjbYOCeM1zuj3+pazo5bztzbma42oTtCnhsdBmtTw4up+F9Sub+yt5pr68hMv2e5tnImAPC5A4&#10;X+Lf0qKsZVHPntzdF0vpuctPdJbHT6Bod39iV9Wt5ZriYo0E+3iUZ2lfqOoavsL4efD7wpp3g/Rd&#10;d1zVxJNeWq4s1yXMiN+8Ty+ox1B6Vyv7LHh6P46wTL4hbT5L6yjHzWCCGSPJ7x/ckWvo/wAR/Bm1&#10;stZgurLTrvVJFtSi/wCkJsix/dzjg9wK8WrgcTiqU8TGkpqLtbXfukt0e7RVODXva/1ueUfFfQ9O&#10;1DWLbVra71nTNPbSXu9Ou0jzJJcQvuPC9QoxXPeC/wBqjW9Qt7fQl8N+Xa6zst0nV/LxNjJZgehc&#10;CvSPG3gzVri8txaz3NvYvbPYzx3E37lGkGPNhC8oa848E/C7w7Y3lvJf6xq2uSaBOLj7VMsZjumj&#10;TcVTBy4/iGa5sNOjh2pxagp6NbLVapLsdiTjZPX+tDu/GOi29j4h8Pau+vXUNrNH5sunSZkkszhU&#10;Y8Z8z733DTZLbRPEAk0+1vrT+0lujbzreW5S1fuJdhyQj7dpHY1w2m/EPUvEv9vM+i3lqtzq4aCW&#10;+2RJ5Z+TYvU/Q10XizxJe/CnxLZ+Kk0V2hnj/wBH0Nck5xtMyE8jBHINcOJoYKdbmjTXLzK7Slpr&#10;q7rREqrZavU8V+JFr4Uutc1Lw349nufBMcEUj6VpEZAtVmfOFkcYcIX5APAFfKmn6DqfhT4k2dnf&#10;T28mk/aF0q7lW7SWPyZDtcq4JG1d3BFe7ftAa/qereLj4l8daXB4i0DUfN0+zsLW4MAtZWXehTqx&#10;Cns/BrDtPFPgTxL8DbXw7r3hmD/hLtL1IyW2p2siw+emOjAdMf0r7nK+T2SVJ3jK+v4feeLiHFSv&#10;N6o9l8B+NtG8KjXfhbZXEWh6tYRSWljrl1FH9lZW6rKBuyrJsO9K+dvGvitda16/jub1vETlyqX7&#10;IPn2cDch++Bt4xWJfQ2Ph1LjVHl8yF9uVmXjb2HHJIrznU/idaTXW2Gz86MH73949azp4GrOvJQT&#10;dt3pv1dzzcVmVSaVOmtBPGHhyfVrhL23k3LG7J9m3EHGf4Sc5r1T4Z/AVbrwNZ+JbjV9BtbE728r&#10;VLvEm/OOQOwrw3VvH11cQukAS3ZzuL7uaxtK8SahZylZ5XuLeUbXikbIIPsa+sw9Gt7O1bZbLqcC&#10;nOWrPrvw3+0y3gvWJLLxBqFr4ysVi+y7bdSiPENw8sb66y4/aNs/Ds/2XwlHFHpd5YpNCqpykmWX&#10;5vUgfLXzVZ6baXllayRW1rJD8q/aOFeYk45DZG4dK9Zvfgb4k8KeGvC+u3ltZ6ZY61eNZWreehac&#10;N1I7YyOteRjMcqiUUrNXNKEZtu2qOY1zxBqHiZrnUtUv5ri4kmwnmdNvr/QCtjRdSn1Kwubd447b&#10;yYy4eN9gcDn5we2KZrugLZ6lBZvAIY4IghTdjex68e1V7DQAt9Nb5j+wGPcUjJaWQ9GGTxj618rV&#10;nTqRu9OoKUlPXY3/APhQdtNaQXsFzJeLdIXZWfZ5cnXK0vh/4P6RpN/JeySIsgjMpeZgdg9uOK3J&#10;fEd9pWjRRBU07To1A+Z+WjX6e1czrHjaCbRxFK7LDMdqT52u4B46dfpXnRxGNre6puz0ZqpwjK9j&#10;6q+EvxWl8XNB4S8J6PLfLYKLrz7u+FmLqKJV8xXxxuPY1019+2DpvhQalpdrBLqNu6bdzceTJ0Ke&#10;+31r5O+EJn1rS9T0mNZtWuoyZrK5t/3U8EbcMhwQSp/Q1yV/qH/CM6hJFBqT3XlyhCs0Q2EDrlf7&#10;1bQjVo1LUJuMlp6qy8tD26mOboRk7O57b4e8YaZrHifT7iW3GrXGrXxiGmwoUmhX5TuQ9NzV9BeP&#10;vh9D4EydKg1m60JrSa5m0KfP+i+ZGyGXJyoHZq+avhPNb+I9d0+KztAusMyPHBGgXkngiTt/SvrD&#10;4+eItW8N2enS2epXVrfXf/EtlVbkS8GPMgaPkD6150Y04Uas5QacXHVW8/wNqE7005eZ84+H/hfp&#10;/wAT45li1GbQdWtX3T2t0/mJHsHHmLnqU+6U61xPxN+GOs2OnWZ/syaxvrCJnuoLK0jO+PO4SA9Z&#10;FYdj0r0iTTNT8LeHL3UrTVjd2eqwiK7aOJ/3yq3Cnd1C/eV+tYth42vZ30+6a6GqR2SqkcU0vlma&#10;Nf8AlluPQHPBNebTxlSlrS1t329LhUcVFQmtWeZeFfBdy2iXlzod7eQyazbySRwWaYe6EWDJw3B+&#10;g2kU7xp4d0ux1C3tbXWbC41M6cl3a3UjyyWV+wT94rGTJhkA+TYW+/Vn4i/Em0jgfQtDgvF0m5uP&#10;t1ks0yA2mS3IKdOGdWrOj+E0di8d0q3esLH5TyL5UgjTcGbcMdcezLX3lBOUVOSvpfzMZ8tNWIvh&#10;v4l8S6FcxxeH7aOzW+hKXUkeyXepKnnJOwZ2fP1FeiacrWPjy5v/AB9byeMNYv8AyljaHZcHziMo&#10;M+ny7Q5rlPB+iaB9sjl1S3v4fOJaeTTwnlhj3AOCQfvHNdPb/E3w38I/FkdpFYXOsWt7CsyzTDy3&#10;gjJ7la6qX1atG3tVft5eh5rxEo6JaHpvw38KfEeX4nXdxFfP4W0HWSJLiVSsZgwOFMZIMlfReh+C&#10;9I8NeDb29vpLy41PT5nI1FFfdzwGTHIU18/6P4/07xZay3OjaLYX14cuirev82Omd+Cldf4I+Neq&#10;w6PrWkanYXtr9nZUuUmljRNr/wBwnmnVjltKDmve0erTa27WVrM9TD4mu0oS0T89zitP0LxHd/HF&#10;tOW7udUs9c09WvYLj7m8ZOG9wD1r2iy/Z/8AsFjGX0xJLeGRX+zXTb0YZ5VsdjXQw+ONM8QeHbdv&#10;C+gXN1eIoL3HTyW6HnuTXoekeL0bw5bNeRtbzS4jKzKRgn1zXl5Zh8trSlQnW5ko3TSfL23a1aZ6&#10;NSpUSTjDr139dDyfxLdal4P1G6sF02ya3ni86GW0WSVYwMYXkjGP0rn7vWdY1jwd/pXhZNWt9bWZ&#10;JNRtZsx8/wB6PqGDrwa6Txfd6KmqQ6HbxXmszXRka4j0KIPNAeqnzB0H8JFTeDL3xbpHguw0q90n&#10;TtL06OQxx32rOBt5ZgzRivmvZzni61CndK0rWSkr3Vk3oktbX0szqlLljF21+5+qPM7D9orRNAhH&#10;9o+HDc3z2QtJ7mVwd4x8yAevFedeHPF2ueFfEb3v9naTqljeCaK0FwCUeBg2Y/M7HnIxWL+0Q1vq&#10;vibVILLXtO1m3M/2uSPREIkEvQIirk5FcT8MdX1b4jatH4UvR/ZbWFuZYFkV/wB6Mrnhu69TXscm&#10;JWGjNK7hft31afU8meMjGo49WdtH8Q7XR9MjsoPDsqxiE/atPvHBSecnAkXHIxXEX6GKJb+6A+1S&#10;SM3kSMcDAyM7eevevQvEPwr1fQdXtjqFjNcWMm1P7TVi8YI9SOQPc1wPxFWbR9KldIYZl8lmO2bH&#10;AOCMg5x81eClVeIhTlDlZjzyqNuWyJtN8R6lq97Fqdx4kuLDxjZr9oFzHi7wybViX/poPuBu9ZPx&#10;Cm0fQ/CWrXF7aW114z127QXBhR1gVNuWkjDcgk9Vrh/h5H4lsfEsWpaNcrpbRElLrYCVGPnyx64+&#10;6B3r3zVfB/gzxR4MtNR8U6xLZ/ZEdfKjl8o3E56yeXjIyegFfU8i9paUk76vXXuEaiVO9jwjwNdT&#10;+D/FGi3UFylqty4tZEuFSbajfKWaJ+XFaPhs6nqV+UtTd3GmpKbePyVdyyK7fKOw9krAtfAl34i1&#10;qTZqlrcKE8mBpFdS4D9Sec4Fei6l4T8WWvh3w94flvZptLsJTPaQae4k8ndyS0gxJRUxOG5/ZyqK&#10;7+/8RUqjavHYq+LPizdaP4k1Cy0S7mbw+fL8vSriHASYDBHl5PzepHWu78I/GTwpeQbJ08vxRqUX&#10;2dbmaUSeXKoYCP5kOEboTXh99Np9jLdq8ZuNUnlCCW6ziDH8TEfxnv2p8vhtWsCkKm3knUraXMa+&#10;W87Mc+Q7DoeflPpWro4alKNSGjt5Fxq1Gz0DW/A1l4VvEv8AVBbXl5frJ9stIf3TRyscZTORup3h&#10;HQ/DeqWs8uqareR2sMscKQRoTdTxjkF2U4yPu1yvjb4i+ItUv9M0nUWNxaaZZJp3kXDJIzoOzSAZ&#10;fB+6eor6h+AXw50CP4fjUkupGmlyj3MnlmaB+0e0da5I1o0rVMTNcu/3IqcnVbVFao818PeFYPEX&#10;iS+tPDPiiWPSdVtjC9nqRSPMvUxytgbAw6SbetdXbPqPgvwhbWlq1pHCzMn2O8SNyxj+5+8Xv8vD&#10;mrnjPwlqNjp+PD2sC41K4LJdSzW6R+bbHcxjHrzXnek6pqF1puo2dxbDzpVSF1jh814f75TuD8tc&#10;NTOFiYc+En7rsr/o0Z2lFqE1qdHYeNtVbVbCW9069uL68ZHjnjlD74y+JDgDjAXIrovEs/h3UPHG&#10;oadqOt32i2sUYSCeZwcv185JEyDXN3/jW6TSPsunGxuJrcRWpe8l8hJdwwNhz/B3rl9Ngik8ZWNx&#10;r0tpNp9phbqW1ut6Egf6sYAxXbQweFw03iIRu293f5noUoNpR6nf6rpuhNey33iOZtQs0C/8TCzt&#10;DGV8sbUkJUfvP9omuZu/i9pHh/4iarYaW9nHnTWd4ptK+0Wt8G2qkUpBU7COQ46Gq3xAuWt/D0Gj&#10;a3eJoqtm+D2pLm3LHEavt/h2dU714HpkV42vzKqfaGeImGWGIjMJOQcj09K7IzhWpzjFf8P8+gYy&#10;pLDyilueoeKr+TS3ufiFpsfhy31CzlFjdeHrXBAiKYyts9eQ6h8WtQs7vUb3Q7x/D8dzE1rewRwx&#10;lJQw5jKY5U1b8Q6PNcaK1xPqrtHNMku6SJ438zG12d19Kz/A/hWDxBdx6TbpBeeILh3WOKRUSDpn&#10;BJIGa9ilGlTTqz1a/KxwSnOpaMDhPDmm3V1dO1nA1xdRQvKyrydqjLMoHYV1WmXZhv4GS3hmjfa3&#10;2mPfbyMMZ24zya67XPh2dD8XmLXtO1Pwnp/2ZVjiuLcmF88FhKMfJnfjFbVr4S0fxN4L0ey8K2lp&#10;H4ktmmF9qM2oEJdgFmQhG5QqF6jrWk8ZCq1NbNf1qVHDS26nmHjPSDb+fI0iKt6hdZFQhC/oM1p+&#10;B/FzafpFtZvcQzR42OkyB0de6tn9DX1r8RP2c/ht49+Dt5rfhPX7ePUbC3S7uLVpiwEpj/eJ83cv&#10;Xxh4R8B674gk1VtLtpriHSrUXF80ZEfkwg7d3J7Gso1VOlKMpJNO99NtUtTCeFnSqc0Nn+e7PSP2&#10;ndT8LHxQJPBsdlBpuq2Nu0dhpzSEWzBMSKd/OWesPwR4egXR7drUlb7buMrIQcjrgdO9c94J8JSe&#10;NNXknW7WOTT41aNW5SYryVGe+ORXoS6hpV1q0+2WWNTs+VYkjRGOPvAf0rjzCclSVGL13f8AlbsV&#10;GnzPnNCLw1dXmn3Eqp9o+zOFK9yo6cenPXtWl4V8Lz2ex5YtshI8xWXBA7YPcVBfeJNW8O29rYaU&#10;PtU2oIEkvI0Jd1PBxxxV+6ututadb3M/mNbEKZZmxle4r46q63K4yas7/gbwpRjK73GfEzSIbTRr&#10;e6sBZQ3ksuwwLLgiEBSJCCONxryp9W1V7lIJY7ZmxsSKP3I4X6+tek+KbR9Y1oOshht1iLOvXYq8&#10;dO9eYaldySarJLbXDxQxyho51ATg5BbnoTXs5c3KktEZYhKU7rY377wVryaHdarr2mahaabbTx2/&#10;mXSGNEkcZRW965+LXbWGM6dqUrzaSsJRGt1BdR1GM9RnqDVrUtcGp+Hb99U1iW6vBIqWkbK5SXn5&#10;iegBXrzXECFrebZFL3DJu9utfRYeDlG1TT8vkcVRKLvEueTPJLGm9Y2c7I2mY4wa7rSvhLqlrY2f&#10;nwzXTTeW0b+UY4XjPIxI+0Ypnwt+GOq/E3xLZ2mlCGa489BIt9KFhjQ/xN3C+9elfG7xD8WPhdpk&#10;fwz8QalFNodhGix2cOJYGjHzIMnnvW1as+bki/66Js54Ufccpo82/wCEpj0GwNjptsI9glSe5khQ&#10;tJu7YOdmNtfSXgXx7YeJ/wBn+40dfCxWWO5NtHqumrGZvtJXMaug7H1r5FudWtrWKREtTDIScWsi&#10;nKD1Vx/I1Y8J3+qnX40ikmsY3JTd86cA7sDGMiuHF0pVKcpbaeWx2YSt7KSXQ9es47rS750uGFrc&#10;OxWRZFO/zF7MO1dz4u1ifUNDjuLdnhj+z+VOyviN/TJHbPT3qLTNL8S/FfxgtyXiuriR8SW9rCDI&#10;diKN2APvGqPxN03UtEiuNDuNNn0+OCZnMUyE709WX+QFfL0OSE/aSjdPS59TTj7rsZPh7VLiHw8k&#10;kEm2SAbg3bewwenBrj/ENxqumahIj24mWQs5eEnzFJ65DVu/DpbqWS40u/gmt2A/dSzIRt3DPTjJ&#10;wtVvG0MNvqCXbTeZaoqYiVjRC6xUocqZGIi50OZdDkjrCXly1rFc+ZNbJ+8Rsq/Ps2OlZNzLciSS&#10;W6kLQkBkaOLbgDjkgdas7dP1xriV5E8wk4fkPGOw9gMVS1WGSOIM+obo0+aBmi5QehkWvbp0kpct&#10;rPz/AEZ81On7RWNC21mZbSS3W8dbeXb5qSAjheV5x2NdVL401S4gt2uJLXUJraSS5invrcSybpBg&#10;5kPL/wB7HY15zd3WoabbRre2jbnjMsctwmC/0kHDiku/E11/zDoAuwht80vc/kBWk8DObTil66Gc&#10;adSi9GaOn+E73xl4vttGd7ibVJg5jit7bfHOwG4Bee4XmsHW/DWoafbo7ztJYmRoo5d3OV5Ifvwa&#10;3Lvx1d2v2aJLkxt5QaaWzYx/MOdwPY/SsbUvFAvrO7ilD3CyyebHLv3hHPv33dx3r6DD+1jpPa3y&#10;9UaTUZx13Oe1jTL/AEEpLOYZt4Ta0LZK5GUqtdSx3GnpK21dnTtuJH61d1PWUvrlGvMzRpEIY/Lb&#10;YIgeg96xpg15CIkdlUEtH8uR9SB1zXUveszzZRWtjLubs3khiiYxxyHCr3WrsuLfUoV2sqiIY9+O&#10;SKZZ+GrzT5BdSxx+TtLD5snHTmm3Re4mkupZf9n3PuK7ZOO0djKMWi4lwskuxGZlYD/WdSBWx4bl&#10;e1jMnnmRQSx+U9DWPb6xYWuJooTIyAfNJ1J+lQN4hmmuXlJG7afmk52+uK4nTlJNJHRFdTsZPGkk&#10;fmBI1WZI9iFmJTA5HTvWJa37TF57u6EkmdgZmFc5PqpVEla4EjZ37N3P41WttYEs4RsbTnD9+fet&#10;I4bli7I5at5Hff2hFawmR7lGkcMwZlzn1zWa0i3F4VQeZuXl16Y9awp5ltT/AMfHmMTuC7ecHnn0&#10;FXfDt4JI3VyvZxt4wuelYSo8kHJHO5M3NXvhDYwxvHt85XTdGhJ469K5LVvE8tw8cUttDHGoVEkh&#10;XAfB6kevrXR3GlDUGRnu3jkX7jLEBgDtXP674Ne1vld5xeDbuDRnH4EGurA1aFOPJJ6v1No2tdPU&#10;NSfRri4ie3nm8vzCoWSLy/xUc8Zq5e6i2oOLrzJm+yAReZMqIgHpsXqaw202/vrrTrCKJ5rhyUht&#10;oVJYknpj+8TST2bx3h+1/wCispCbZODkdQc9x3Br1lJJaM3s2vI6W3vNS0uZNRhtpLONJFWSfyif&#10;LJGcEnj+Krk+uXNrdT39r++W8H7xpE4lA7kE4NYR8W3EOiXelrczSWryB5IPP/duR8obZ0zVfSoo&#10;b6/totWvZptLU7jFZqDJgHlQcHBrN/C3IqMdTRvrye+QRWttFbyTSfvPLyRg9B7D1FR6fbf6WyTw&#10;WiyQsNiKvp3Y11XjKPR4/FNkngyFIY5oleNrVJccjJGJucj7ppdA8PPfXtnO9tbXULhop4ppSfLJ&#10;45x0A+8K51WSjfbT5nU4tPlMuwhhsftNxeFoWgj82NFhEgmc9FYE8LVVLuLUNdN5cWiyWqEqYl+T&#10;nGBivT/iV8M9S+Ftjo15OLLULPVI5F02e1mE8d2F2jzFTrs9yvNeSy2E1jY3Cai/k3jShYYFTIC9&#10;SW9M1VOftlzoqcJUnyy3K2tTRwhPsIaNUBb951Zj149qyUiudaZvKjZpjjfuy5b6V6j4R+DWveP9&#10;Q0vT7S409by8ziO6vI4fJ2lR+8Z+Fzu3VX1Pwh4g8B+JJ7Npv7J1K2naIwK4EkMinG3eM914PcUf&#10;WaSVk9SHSnvY4ax8Pa9rkEv9naf5kMC7ZVhxvYDqcdfwFbEvg+Z9KtLq3nim+07XL7iDAw3ZVxXa&#10;eEPFureHdV1Kwt7yBbjUxuTUZEJkhk6/Lt7npzVq8uNuh22k3l5bWMkAmmlaGIu8zN0H0rz6mJrx&#10;naUUl0tfa2tzWFOEle5wWiWltbmSKXTRqCszAvG5jkhAK5I9RWxoeoS2dzcWeZPL81dm19mB3LJ6&#10;gUlvp6rdyXNvJJp6+YFO5yUeQj+Ejord/SrfgzwPeeLvG0ukRadBJcTsfLja4Oy3wPvM4xRUlG0p&#10;z2SKjFtqMd7mjc3+pzabeaXLOl9oKXG1U2+U+8nqe4/lWFe6LbTWj3EUIt7hGOyJnzu9s1rfEfQr&#10;fwzrUcujzzzW9riK/ZeYYZG6hW7iuiudS0nxJpNlrMbpa6wmoW1tHZ2cW5G2dZRngbupFedCrpCd&#10;Je6/61XmbNNyab1R1ninwJb+GfC/hOx0JmbWNVKebHJiMxgopbe/QgN0rhbr4fya5c3Utpf2q29q&#10;Y4pb68m2tJI27dtJ+/grXsnh6x1FvFVlr2vOlrqkL+TaWdjDGTbuzcSSQy5WRD91krE/aD+Imh22&#10;srprT6bqqoBi10uLyI2kXqJIhhY29CK8mGKnKvGjh9W73fbzOytTi43loj578Rtd+GLloEkM0c0W&#10;2aNg4RM9Yz0JYVzokiZx5d0dxHETN8n4V3mqa4viS9vJdba9k00jzYEs3jd0bogdsdAnFct411/w&#10;7q2oy2/hnQp9J0/YqJFNcGZ1I6nOB16mvr8M52UZR97q1seJOmt09DFLLcXLy3nzfKrP9nbp7YPG&#10;cURW1lb2cjOS0koKwrG4DqfXNUEkubWMxeWm6QBdrDsOfwxViys7hrkQvH5cm3zRuXJ54r0Wn3Mb&#10;ENz5kltLbxRoq4Dltoyfcn1qh5M1rb+f5TbS3Hz/AHjiuh1SIWenpsQKs3+rZW+6V4Ix1FVdL067&#10;1SOOBYn/ANaW2xtxwP5CtoTXLzdCWZtlPJuHBjk7Mq9TWjk3z7LjyYfNwnzKB7bjjpVZknWfDpuU&#10;Kyp2qteW2o2MkLXUDwxy/KjM2d/1FNx5npuCYXOnmG6SJYkkZx96NsiTFNnuI/swk+SPZJu8hV+9&#10;nuTUX2iTmRYw3BUMvqai8mVQFnt2jxlfz7fQVrFO3vFcyOi0Sz0vWFuFntYY7gruEskxi2YqrrNp&#10;Y2txAySG8YRfvFkXBSQHlWx1rOs7ae4Ea7GkjUZdVboB0PFdv8P/ABbY6X8QIr+XToLfT0DRGOaL&#10;7Qihk2lnH/LT+8RXLUUqblOLb02KVpOzPPphcSSO6q/zDcNvQD0AroLbxrq+rbLPVp5r638tUjWb&#10;94/HQBvQVveL9J0uLxa9n4Z1W21ewk2y/avK+zRxSNyU+bsKz18A65cW8l5biGa1tVDSSMx8uMse&#10;melaqtSnCMpaaaX3/Enllex2WieJLDxFof8AZd7q1v4d1LTLU29pfeTIkd3g7zHNKpJRuynbg1x7&#10;6rdaxeO1xey3kz5zuZ5HeQnoT1JPauda3ljlKsUVgxz82QpHvS28l1ZuJxGkjJIHMsbZ+fPBBFZ+&#10;xir8oczsbd9oN9Np+oXQtLmGGwx9qSRcPDuO3J7jmqUemtNOFtUaGPCLNOyHIJ6k5/pW/r/xc1zV&#10;7N4bq4SHzY3humt1Ecl4H++JXH3/ALtUND1O7s7Hz7OCNpFbZ5tw2/r0JB+5iikqsYe+kmEuVy02&#10;Oiu7PSfD8cMqahG2pWoLRyxxSolyCfunHRveug1mTUviRNeXovYNN0W3Xa15Mv32I4BwCcms34de&#10;FrDUL/8AtXxdLc3kIlHnRWsv8GOpyOSKg1fxS0d7IthELe3mkVZYJsIlyqv+6cxjgPjhsda8hzUq&#10;rhB3kuv6I6FJctnt2O38I+ILDw34Ss30+1TVtYWZ0/sqa3M0EnYNLHxv3dj6Vzd74P1Cx1C3uLSe&#10;Wx1eON5rq21K18m3hx1gUPk4w3GapeMPiEk06Ovhuys5lZW821lfEhHRc57Vyuv+INTuov8ATbZI&#10;Vb53kaV/McnsSx5ArKjhqt3Jacz1vZnM5cst9Dp38B+Z8NX8V6pqDx6XDqC2kdjC4/0zj95sPOx0&#10;6/OvIrzC4hlhhdGikWPJWN9wHOOv0rXs7/ydOuYcRqt9GvyzJvfg8FD2PbNUrW7kt7i7WO1t7yO5&#10;iaALcIHKZ/iX0YdjXu004XRN7mfeQXOreVs3zNt4Vn3lcdsntXYeEdIt9N2T/Z/OvG+ZGYfdz6Zo&#10;8P6V9luYt86bVjMz/wCyTxtrrLGJrffLBE+5YS8LbfvuRjjNE6rlHlWxySqNysthmpzeXbFkHmXD&#10;sGj6FifUn0rhNXxa3HlL++6O7cn56yJodVvrmRHLxtkmT5iBxxyatRW4S2RU3fKN29myDUcqprcz&#10;l7rG7GjJ2/Mu3+997NJJe4xEw2/7tWtNtY9Uv5Ld2SOPbt6/exUeqpHZz+VEm6NflHzferanHm1e&#10;5KbuUV87J4O1hx8wq3pd4vlTRXUbSSf8sWVvu5qiX3L/AHeBTkZYWGP3jKR83+HtWz2KY+5v7try&#10;OC3HzfdMirgNTLnUmVNm/wAxufm7A1P5wbzEi+6oZj75HSsV9y/d3LtPNQkpPVFrYguZiufc8s1P&#10;BMkf8Xyiq8hPIYbl4+X+6K0IIJcPEin5jwq8mumVkhtjrVXut8DTmGFQFEStw+asW8McO+KKPov1&#10;68VUm0S8s5R5wMP+82Kv6bbOttLv2sznd8rc4rKbVrp6GntNCT51RGYeW2cH0qvqEyeWnkIrY+/8&#10;vQ1M7/vBEgdl7r1piK8lztyGYYynQuawT6lKRFDeFJX2DarLt+739Kr3025PlLfMab5rwu+75ef9&#10;Wy1A+ZD8qt/d210xSREtWMlnMbbs9jhdtUnmaaQs1T3OVVAQV/vVFGzNKvDV1RStclFqLJ2/888V&#10;pxWA8otjO7qtQM32dH2hvujLbuGpw1J5IX3Dd/tdNlc8rvYhMguL6WGLyoANuTllXNQpdXKn90WV&#10;Sfu9hirUMRmmDxZXkVJcoysXWMxxnNHMlpYpNbEQvLxmLcNIvzfKlT2/jC6hG1o42x1bbilgccMq&#10;H2ZazbyGT7U+xGZn+YLRFRk7SRPKnozp7bxDa30axXQaH+63XbnvWFfWZt7gRI/nRk/u5V6Gq0y+&#10;W43B9v8Au4rU8POkdzvc7lHyhWXsetTyqknKOwJKKuhs1i0NoWX7yfM1UotXnjuiz/vlddkiN3Fd&#10;LfzPfZVCdrfIXkwMCqdzoVr5jP8AafJ5H3VzWVOrG3v7kRmmveLOmalHauizyn7LL80Uq9QR/C1d&#10;NArrBG7yJtf5hIvI9Rk9smsfTNJ0qG38wPI0wG7aygg10ulfYmsPlvJLebBwu0OB7EGuGs43ukZV&#10;Gm9CnJZpdbxORHG+P59M1neHYZrxtR8rdI1sysiMvbpzV19VWGRIp900bZUtCv3qjg8zwj4kjfzy&#10;um36BfP52PH6g+x61Ceji100OdJtNB9iNxbXFw48yZpNsPHyqP4ziqaWAjtpJ5d7NF0bacP7e1en&#10;3mhRaba2zT28tu0cQfdtwVJO4n3GK5hHTUpvtTI39l+a3lK3fHRj9a56dfnWmwWcWccnhe71CY3H&#10;kNNL94N0C+n1pqfDHWb3PEcaoONz/wBBXe2c97vjig3yK/zOvAHt2rpHv0t4/wB0/wA3dtncVs8X&#10;Ug/dNI1Xc8j1Hw7o3gtoIr+Zrq+mUtuhAKRjOK56KfTW1IpBK3lsdqNImM5pfFWtSa9rl3dyR7Y/&#10;MKRxr/CB0ArLjszMvIZW5Yt1r2IU3yXqPU7VtqegaXpMWpWw/dp9qUFo1XGHA9fcVJp1yljqCxMQ&#10;rQhneJs8k7RzXPeHb/VNH1K0aKTzoyw2LIm7afSujvvFNta6ncJb2e2EPud2YOTIPvFcj8q82alG&#10;XKtVY5nTbudPYLY61E8V1LPZzCXAlZMwHPqeoNUb/wAOXVnC91B5V1D/AKoMv7zn1xXMzeM7WNgr&#10;xOseNvq6gVc03x4mml54Uk+QLlY3HboWHeuWVGtGXNHbsZeymzStNdisyYzv2lTnavHHUV0Glaxa&#10;yyRtEBuyH27eoxziuTm8R6FrGzfBJaag/wC9RpsAPnovsKz9J8ST/b7mze1W1+QtJt5NW4T5W+Vp&#10;ol0Wt9j1DVbKx1S3dV+VsDZPb8lCRn5u5965u40hY5RLd20EkKOuHnwscpPTr39RWbpt7Pa3sbRT&#10;mHPzbdx7ngGteNtW1C2C3tyy/I25JIQN4ywUc9h61wTm11sVRfK7otN4Jt7zbLPbJeTFd5aNwAnP&#10;RR2AriNe8GwtLPPZB4/JkZHXbsKEepqWwsPE2i3Ze1/fRg8xSJ6HqPStiHxDNpZk+0R+YtyA7syY&#10;75NdkJTor3JqRrJtu5wf2vVNJn+d2vI/M+7Nk8j39abdeNAw2raG39UWu01VI77DRBGXnayr29a5&#10;TUtIguP9lmIw3ofcmu+nVpz1mtSY1It6ow5NTjm8xmD8/wALVVmnh3bcMufv1dfQZ9+1R8rdX7fg&#10;RTG0qWP74ZWYfdZetd6lT6M6IuK2MvzGjYNVvRtUbSbl54pPLZ1MUidQ6nqDUN9C0LKv975vu1WC&#10;/OGz81dFo1I2ZundHVMkVxGkyHdDksWX76Y67gKs2b29w6b5Ps8Yz91cD2rm7K9aF9zH2f6VpPKk&#10;iRvEoZTgH0/GvPlTcXboc1SJ38Gj7UHyCP03c8GmJo9lcTBFHmejbT8359q5jT/EV1pyPFE6rH2W&#10;RCRTb/xvqa3LpLHDb7QN+1eTiuP2NWTsmc8YO+hd1PStJtbnyFTdklUbd1OMg4rZ8KvY6Pp8cEtz&#10;DGzt5v75wK4LU2mvpEvFDNI45WNelW4tHudRaJmiHzrkK3r3FdTjZLmkb8l46yO51bxjpUCpIbpG&#10;kxwkPXB61zLa82qAeVH5akcL1OKqzeCYrOznvJZAyov3ff0NQ6Un3OVb/Z6fyqlCna8TOUYxWh3n&#10;h1kt4Czb49xDFq6DWNeSz02DypHb7RLtVWTB4749RXAXGsQafbFt4XeNp6jY/r65rO8PapNqmpR3&#10;FzKy28IOF6hc1j7J2cuhEU3qet6dZi4srhYkk5xL5S9fm9PavPfFnh9oXa6SIx5/1ka1vQ+J/seq&#10;2/7/AG27sUMi/Kcnvn610F7FFNFLvlVfNJbdtJxk56VEbxVyuY8x07wxrOqWW6zt0uoSP+eqfqCc&#10;1oW3g3VIbN53g+zqg3PFnHT0NUNesjpty7W7+TDncFXJCv3FW9G8c6jptz9jupfOjcFd0mS+CMYr&#10;WTq2vC1iZOTV4nQ21trN1piI+ulrVIxFFbTXEhCRn/lng8Y9qzZ/Ds0MwRliZcf8s2/Stzw/rsW+&#10;TTrpflQq0fmdVix6+3QVpNa29wYZrO7aFnXiNl3javXPevJnVlTm1a3yIbk93qcnf6O1jHH/AKM1&#10;w3DJLH9zPocVTVI2Yboz5nDe3J711N3cz2OVun2wqeNv3MHb0x39RT4fDa+IoPKll3Ry/wB04K5P&#10;8/aqjXs7zJ5meXeJLiKS9tksE3SDq0f8Rr1P4W+KZvCd073Wnyxx34WK5kjYgMezelZOqeFf7B1W&#10;fS2A+X5Y2VT84PQ17f4I+GOlfCPRbDxD45uWm1i9KtY6L18uM/8ALRhV42dKrQ5ZbNfedtBSqXst&#10;F1Ow0LT9F0TVY/EMmlJdXCKW+Z9nJGdxAr5f+LXiTWPEXjLU73UrYLNM3EDZKIM/JjHpX1YLifXJ&#10;5Gv7hJJGbjd8gZf4FG3iuW8ceGrbTRPLcfdICp5mH2+i8V85gsS8NPa66FSryiuVbHyHBomrtNHL&#10;Bp9zubp8hwa9CmfVNC0ZNNubOyXfCZvmXeyA9Q2BnI9+ldxqSX1jKdmzy0K5k39PQVlo9u0M9xO4&#10;aFPuNtx859BXr1cY69nKKsYuqmr9TwVkmt590T7WxuK9mqSa8jaLY4HTcVY8L+NSXF3NIx37Fb7v&#10;5d+KqTaa8ySOr7ePutX0Ss2uc3SuN+0puGxPmPTdVv7QvYDpzWEivGpU/eFX5pWa3jZT1HKtW06a&#10;uhOKNn7UjIn8K/dNWImjZt2/5jhvSueiuDtLfeY/LtZaux3EkKBf4T8yMtck6NloQomzGrr80YRY&#10;8jevr3q/banEsbRNGY+ue2TXPi5lhkGCfLOP3daUUwkX5XVucndx0FclSnpqZy0RdnSZMsCGXO1a&#10;YkjMsfziNl+Rfl647ZNVrmWSF3mgJbPVOtZUF5PZz+fB97PG7kc9uetKFJzW5nyOR2+iDT2JW6k8&#10;vnd5vAAHpiodYsrfU4Jnska7aF1R1h6Z9q4955dSn83Hysd3onPFXbDxJfeGdQtrqzkEcluSxVhk&#10;PnqD9alYVqfMpa9uhcElJJnRWej65Y2cct2jQ207m3Ta298jsdtJqOow6dNC1+J7zaCodWU7RlsA&#10;E9a6fxN4ts/EXg37bosjRzRTRNJZ5wbaX5uR7e9eea5rc10+1y0Nww3SfL8kmB6etaRpc0+ax1Nt&#10;S0N+68S2d/HBb2tyi28jKx85AAp7/kaTRvG15p+qtLdp/aljuCzwTPxIB1P1rhlV7oO+xmZf4FXN&#10;UXma3YJ867T06Hmt1hYy0LcpSOz8QtaS65fTab5i6a7DZ5n8I64rLmnlkEO+T9yg2Iu77ueavXwb&#10;/hHrNVRWUszCRuoz2NZlhf28N0jXVu08P+z/ADNTBNrQxasyS0vprW5fyZdrEbfatm4uy0dvvlMk&#10;jf7XTHHNZz6Paalcxrpd4iyOceRcfuzycYD9DWpqWm3Gk3rpeRtHIgXKs3Y9waxqqF13JcVbQ7Dw&#10;FaNcSNKscK4Cq8d10PHJUdzVGy1g2utyJOjRwvJsktegK1lT+Ibq8X/RMWNqgETxQ8Dj19T6mu10&#10;240hvA17Dq3+kag7hoHabMkA9s9c9xXlTp2blJblRlpbscVqOuC4aa4iQRxvK/lRKxfywD0yarpr&#10;fnI/ngzMxXEsg5GOAfcVm3Fyu9LdU2qDtbsMnrU8dsTGuIxt+7ujbAFdvs4RWqMXJyZLb3ckXyKd&#10;rbz93jg1bv5Uma1bBjjhUJ93B4rFle7ldk3eSqn5X3HkZ9qsRXCq43ZZcHDQnrTlT15kSiyYXtSZ&#10;ok7csz44B6cdKqTak6oWaBPvcfzqS7vE/gIZfuvtQ9a5+7vJs/PArL937ta0qbnuio3bLqTpHN5q&#10;xruP8PXgVo2waQHDlt3zbupxXLoskkyIvr93+ladneTKm3K7uffg9jXRVpO2hpc6fw5pUXibxLnU&#10;nh0m33hZJWTAT6D1r0Pxz4z8NaJDBpHhW3W4tfKCySzRJ5jHP3g/XJrxiS/lmb964Zsfezjp0pBO&#10;7uNxT5MYVTjj2qIxaumuhEmzpE1GBWk8qPyZvmX8TUUU0Ujxoy7edu6T36ms60UqA0ka1euWSSL9&#10;0PLkRdo9H9eexricFF2Rhqy2YUWHe37tWPDqM7c0swgjgjWUf6QGynzEPj0qjpV8YbyGVokuFSQO&#10;I5OQ/sfY9DVW81K31jV7m7s7Y2MMj7ktlJcRk9lzmhUpN69DaEFJXO18N6jDHFJF5Ttn/ZznPY/0&#10;q1Zak1t5lp9lKqM4WRD8q+ma5/w9G9ve277PMjQ/QutbGpyX7X0lx5pkUgqVXqAe3vgd68qrTj7R&#10;rv8AmWrRRatZjbF4bNk6b1Rcgj86IoDN5SXESSqW5ST0B6U0zJ5iMY5JFyMxSdenU4rYi1C2upha&#10;tF/pMi+ZGvHz4GMqenFckm46pC5rBCn2GzKW9tHaMZS6XMMRL5B6ZPasa5v77T5g0q+bJuLNu4Gf&#10;p24p/jjXv+Ee06BreQQXZZWCdRt68j3qSRRPpcF6CGjnhztVuueDRCMlBVJrSTInzSXN0NTTYReW&#10;0bPvjSZSYd0gOSDyuKi1IRaZH9ra5haOX5y/GY/YZrOsLqBvDF4kxCtYlJg2cnhx0+ma8y8X+J5v&#10;EGoyPsENj/yziXt2/OunDYKeIqyV7JPX9LG0MPGpFM6Xxp4vt72ym0qDbtJVnnYcOF7D0rg3uZ7S&#10;/F1BK0M0ZDI3QjsDmoN7ySls7lT5fbFTQwtfXkcWwr5h2LX1dChDDQ5I7dT04RUI2Roq+sfEPxMh&#10;YveapqEyRbu8jHCjgVo+MfhdqfhWW9dI5rxbKR47h/JKeWVOPmU8jmt3wfoNz4f1uR4Cl1H/AAN0&#10;Kntz2Oa6e08Y65o+r310moyLfSXBlK3iCTzJOjq4bO8OGwfUVwTxc4VVGhblS2/raxqnDl13PGvD&#10;mqnS9Vtp5I0mjDKxikXKMM96+sPEeiSav8L9P1nQbm01K18kyyWtqmJCTwEZOo27e3Wvnr4m+BV0&#10;xodf0u1mtdJv/wB69myndYseqdPuZ+49Z/hPxtcaXAthLczf2XJKGeJW5SReki+4ox2FWPjCvQfw&#10;vbv3XqbYeuqV4yWjPQPEOqvql/ZWbv5P2wLFdxMx2BFOcZIPPy9a3bXTNf8AhAlhcXGl/wBmnU5V&#10;u7CebAmAX+6D1Uhu64Ncq9vIt1borfbFmh3wXlvLz855YjkdOMV1nidtT8dXelNqF5falqcMBREu&#10;my0CqVRIx7dwK8as1Dloytya37+Q3WTvJ79DufgXolr4xsNZ0nUdMiv5r3EsWuzebJPp6RlmIQIR&#10;vDVf1fwv4J8Ra5qi+G7+9ubX7MHtk1BiG3KnzRuVXgE/crD+IOm6J4S8YRWHgufxPp80CQGSLV8W&#10;13FdFfmQge/zJV7Q/F8/gm3nmuL28tL6dXiurVnCh5XOfmYdc+hr5vFKpzutRk7y2X9X0NI1YJcs&#10;7aHlWmaVDb+L7NdRjfT42laF2uEb7hOPMx1f2r0rRfLjsopY42mknV2juFGYyRxlh1Q1xnxD8fan&#10;rU+mpqhkuobIiGwiZuBGTnCla6/QNFfVNNvEjknhkjhluBLDh9wA+dDg8A16OMlKVGFWrpfTueep&#10;py0RjxeJ0bUJ1ggEnkLyzcDOeSK+hdZ+O/i7x14LstHvdWxp4szbmJrJZAy4xXzTpWhOkcyoI444&#10;cP5WQxTjrnuRmu68NWktu9/B9vEkK7WigbIfHX5Qa8fGxglenK1vx2+R59LGVaMrp6GT4o8Lar4P&#10;0+Ga7slkW+tVu7OSGZChxJtOe4b76mM81au9a0izggvbSzjtbx12vHHCYzx98Gq/il7iTT5DaOZr&#10;iOTYLWRjKsx7gVhfZ7u2vLZbiJlvI0KpFI3KE9mz0xW6Sr0oubt87X06+R6dXHKdL92t/wCtGepa&#10;KBq/hezu7XX7m3VbnzbnTppXEeOnQkgFhWJrMKTXEV1EUb5h+6j4GM4rb8PeIbbT/h5rugatoemX&#10;H9peW1pqkykXVpKvdCOzd65vTjFHoM1jcyxxSJIHCSTZCL1IyOteVyWk5KV9fwfn1sZ13TrUo6+8&#10;QeMNYifSktpZ2WRoC0RktwyMVkzwQcpireya6ndfK2ttDSJ2weTjPrUS+H9N1O//ALSn1R5lihHl&#10;wQ5YrjqOOM9q9e+BPjn4faLP5PiTwudatUeVxN1l8to9gjKk4KD16g1q3TUIwj03bTsr2NKlONZQ&#10;g5q6R4HHYeT4mfFxMFSds7eeg5UHsa6r4YaBrPhcXD3lzB9nuI28u1mjSWOQSfMJVPYjqDUWs6po&#10;Nr4+vdWt0lt9BF98kVxgziAluuMgkdzXS6vqka6lAumWIWxI/d3kjozSL2KgECu7Ma9aNGFKK0a1&#10;bt0R0u2HSUXqd/peqT3lrFDcvLe+ZbPZBtxUGMjBV9uMj5u9WvBX7OXhzUtaktdV1O58JPaWZuLR&#10;ZIkktQX3Mjt0bZXL674503wzoWlXFzA7XNrny0jPE0pOQWHG5eORXbfEr49x/tNWPh3RvDxm8Jap&#10;b27GXUTC727sY9uwlEJAr5/LqdZKVZytFPbWz1d7tbaHfS5ZWcnd/wBdzhPhv+0K+ga/f+B/GuqS&#10;69oNzMNOnnW4MkccKnojENnHVawv2pdI8DaDZ2HhuK703xFrjg+ZeWcsgVIOsTN1jcsG7dK4bxVp&#10;GnaDJcy3mneXdXUjIb6Nz5ayA5LQe/co+2s7xD4Y1O6jtpbWSy1SzjBW28kiK6cKm/Lwtzg9vWvr&#10;6VKnTnCsnb8Ne6InUqOMoySbPEkWfwjqfnxbprWNtv2lV+43YH3rvDq+t+PNRs73SNY+x6pbW5Yw&#10;TS+SkgjG75SeNx9K2NJ0+C48vTtQNz/ZmrIFeKPaAZgWEbbW6ivOPFXhPVfhj4huEmjuVt7edoWa&#10;ZCjxN02t7ivqqdaOIlyvSdtOzOCN4xv0N/RNSi8SaluW33akA32qK+fKSY5P3u+a+qvhx8HNNXwp&#10;pOq3tsmq6cpF9pEU2nCaG7zxJbymP94g7H/vpa+VJodI8aeH7e8sI/7P8Q2of7ROrF3v89MoTgCv&#10;o/8AZO/aDl0LXofAvjC8n0vTXQQg3DDyIZCc5cdg3Y187nv1qOHdfBq8oauPW3l3R1YP2calqmz6&#10;ncWv7O/hT4jeFL/xFcatP4c0nTRNE2mRxfPpMo+fyGk63A9HNc34103x43gPw3Fq+l3dxLp0fnaP&#10;fXceJ7u0cYKHruBXp3H3TXpHx78O6j4tnMekKbPQ7aeOLXr6zfbbzws+IbiVF42p3PXFex+CfER0&#10;GwutEXxFN4rvtGdEt2aIXcdqfL2Dy3BLAIG4NfDQzanOjCvX73ta/LrZ31W66I95U4875f8Ahzw/&#10;4TeEvEnhrRdH8ceF7e28WaHpc7RWsU0CJNAOpDq2H3A7xVD9pXxldfFuZtftvD8dk0MYh220YbDI&#10;cs8xYYf+6Kh8Maz4h+HXjS7svE2t32iaF4iv3mnjXpLdx/NG8igAokh64qfXvi340+L+7wjbNp/h&#10;izWSX5o/nS4iI3FXcDLg9V71v9dqQlenJezspNva92nquy7dfUylKPwvd7Hz74rvrGKGyv5bibVb&#10;xITDKrI8Mk8fZZMdl7Y4IryAafcaajtLCzXO8Y6okGeVYdODX3EP2adMh0a6Y+Jr7StaggZJbzVQ&#10;BAgK8KG6FSa+ZfiZfzf2q9nqmqafrF5Z2yW5vrGU+W6qcBSOCCtfWZRmVHFqSoPms7PdHi46jOk1&#10;KorGf4f1J4fM03X7Nrx4suJ2uMOjdM9w49q09B1m40u8GmxaO1xcXxLwS3D7DIAOxH8PrXKePbiP&#10;WNWhurKC4htxFGk8vAfdGFD7COvHQGt7SdL1rX9KvYoo21bQ9DVb17+1wXgRuxkHfHavQr4aMlzP&#10;aW613+/v0OGnUb0LiaVdalo1zPe2UdndWc4lM9u4J+bgBeevseoqh4q1N9euNNjsNLjWa7c4Szzm&#10;SQHZwp5GeuA1VbjWJtBstTs7O/um0i+kTfBtQSTKp3Rhsd/7rivQPDXwb1G7+Hk/jvVP7U0rQoZn&#10;tIPsjLu80AEKWbpXNdUf3k7W6b9l09TWzqLlgtep6H8MvCXjjQvO0OHwvpsOo3sP+m6ZeQtG8IXp&#10;jOQhH3jnrXOan8NfE+pXZ0qfTLiTULOdsQXSEMn3SQ0RwcPXtf7KmkeKdDvdM8VeLNYurzTtXsZr&#10;S3ka8MlwD8uCSwIwK+gota0vwf4yt/EviW3TVbGeQ6QuoSENLaHG5I5w3IbHQ18tTrr63UhFq7au&#10;0np5vW9j2aeHi4R57+mlzK8F+HNf+HPgO309fBtppt3Pi9e/hZbURufmKjZXoGm/E/X/ABDrlkmm&#10;adDMgTbMqy7pFRhneQp4I21w/wAV/jTY+J9SPhzSLjzLW902QQSxjCkEHscYYbeK+fPA/wAQrj4P&#10;fEIWmrSJptrcILGa6vHIVCeYphIuSBXLinUwuImsFOTjpe1k24u+mlr9mdkeXlTml+h9Z+JviVa6&#10;peAPGYbqP5L+wZVMkkR4JSZThR3wa8X8WfE7WNAbRNc0vT9DutEvZZdISf7Qp8s9PNJUN5YFeaeN&#10;/F2l22m3C6peXULXN5NfWEauJhKrjChue9eIprQsIbs38lrcK+1ZLVv9RAS+7dle7DrXBR+s4vFP&#10;F1Xqtrrq7X16/KyuctTERpvkirI9OsPHvinTdbuJ0utOuI/P8uGzjThZV5ItpUPUAZIrqfiH8Rda&#10;+IXh6wvUd7e8tmJv1tcSSAKOu0/qK+ddS8e3VvZ2Vra2lrodrdSh4G3B22g8kn+prb8O+O73SNfu&#10;dWWZLiO2kjiF1a4h+1DO1yB/G4Dda+jo0J0aE6Vlyy6WVrp2V7aXPOdaM2mnqdLoXhrT38X6Z4j8&#10;cafqGu+HrKcPJJY3Mdy5D7hyUP3gfmUGvmvxfdSR65ey2EV1/ZbSu8MsyEbsv8hPvivonxr4jurG&#10;y0+x0vUGXwxbsZYWmh8i4BY75I3287M8jPf5lrmNSvfEF94bsHl07zPD8TzrZrDMGXAdQWbb/Fnu&#10;a7cDi3h0nZW2te1vI5a6vFxej3/4d9jnPgxJJ498F+JPCMtjBe3Q/wCJlbytKkbFkGQozy4b0Fcf&#10;ceGNNjf7Le2S2sZG4Pjke24d8V1R06Kz1OLWLXzNMvoSH823fyz7H3qzIh1K8MUsvnMSXjfbhDnv&#10;jrXXUxl5upBtJ7+TPIqtuKXY89u/hTpmpJcS2t5OqxjciTIpIUHpxUP/AAq6G1hkb7VI0eN+7aB8&#10;ucD8a7q2sJtHv5EY/LnnaMcV0F1pqZSB4xbswEo3ZLsGHykE0TzTEQsue8fkcl5nF+ETNpOktare&#10;PNYySZRGXnPXJWu28H+IvtHiXSYtSSPUNJsWkmFjeO/2VpH4LEL0+o21xWk2d1bzJpCxBWWc/Zzn&#10;5JsnJQZ6ECt3SPtem6xcTRJ9hbaLc7gQXU8lfyrnxKUpTd9WvL0OyFWVKXNfQ7+/+yNqOoSyyIsk&#10;s2AiykoVIyoU1DqNtG0hhWT7BcyKCXXOPcjGcA1xaXsE13/ZcpMcjBSJenH+yP6VtPqd7GPs2oBl&#10;WNf3csn3tpOADivBlQnFp31/rVFPERkr2N7/AIQ9PEF7bRXEqySJKrqqtvSbBUng1i+KPDc3iz4l&#10;3em2GmwWdvagrbxxttSMKMk98nvVzUfEL+GkjdLrdcKizW6bhkE9wB2p/iXWLrVtN+0m9j07UBIh&#10;kZSBJ5bDDehOB0p0JV6bXZ6Lyv1G6kGrSNnwX41tfBX2iztbczSfcuL+zQB/+A5ryvxJo17Y+ILm&#10;e1unjtbgtcLPMoxjPcGvTdW8ReBbHQbK38N3sq3Rf/TdRukcyYHAOOm35q8qurGXxZqUMNxc/aIb&#10;b+857buB3yetejhYunOUpaR63R0SalBJO59I/s9eM7T4PNe6/q+lWWrWs9vE2n3DTkG2uOuMGu51&#10;34/6d8YfGttf6npLadovy292lnjzMhwSPM9a8K8P+H9MhittA1fVP7PsbW6F5ukiW4MasqkjIxvF&#10;dz408e6Jd2lrH4f0P7HCzLZJbRhI1bIyJ89c9jmvnsXz14SpQvJN37Lsnfq7M9SFSUKdrpW6fPVH&#10;1t48ufhf4Z+H1leWtlb6os0RS00+O5kBuXboJADx7mvkXRtA1jwz4wsJtRubG40GJmuniZxJbgKc&#10;+UUbqawo/HUsWlX1lLpkTXhszFHcRpuCSA/6xjk9ehrzS08RXsdrcrLI+5JRiLzcurdNoJ5xXpYW&#10;nCrBzqU4pqySiklba7erbZw4zFObi4t/10PYtV1nwj4u+JGlfavAf9myR3DPH9jfZ9oBHEfGQV/l&#10;XoTfHPwZZyzaXb+H9Rt9Ws5DFJZyXYOzbwcHoQNteFar4o1LwfpyotolrdTwrKi27iR0RueW7e4r&#10;i7P7FfOoiunhYSNhpk8s5P1619CsdUpx5qHu9LWRyJucUpHtmr/HK18LX9xdaH4Z/tSa5ZnFzeQi&#10;ONCewFeLfEjUv+E4tYNZsrD+zrpCXngjbMcJLsAPXBrs/DurXi6eLRNRja1E+658yCOSSPPHWup0&#10;r4Z3/iDUru18QXum6lp9zEWGp6biN2LDMbEDpj+IVzRxKrSiopKSeqtbfc0ikk4PY5D4FeL9Il0n&#10;xFpOs6ZNcTPaN9luoZ3D2lwP9XMoHUMeGBr0Dwd4A8YX1xbTm2a4jUK8sXnbnjjPOFQ5zmuA0HSI&#10;/B+oXGnwTwXF0MGSVW4JBwoOfpX034h8SXt14Bt/F+mq9vdW9uVHYqQnB475WuehQp5hWqJ6U0r2&#10;7rqbxq8kYpdD1P4b/GWPw4LnT7rw5c2Vi5GyCO32+XxisT4jeO9a123lt9LsZdU1GzBungt2CCGM&#10;jOCW6+w6ivnXwp8ePiR4m1NdIvZTYzXNkZYXt7FDO5KZTZVu28e3Xivwtqlp5j6beW0IW6k+0BJr&#10;gk4Lc9W9hW9d4SdL6jd+zSfbZ9L6noU8XWjeaS5j6O0z42xDSILrRnh01p40aS2ygu/MYDJYKCCx&#10;NeefEXTD8atH2/23quizWDOz20yZhcN1Jr588PxLY+OEd7+a1hi2+VqHlOfL2bfbOPlr3yT49Q+E&#10;7/7Te239oWs+Zjd2sX3we4A4Nd2A+r4um6E4JRjs99X17o4amInGXPKTuz5L+IXwY8beBdXl1HT4&#10;7u4WJx5d5a745PZuxrrfh98RvF2veItBl1mK0t762kVLbU2iEc/mr/A46fOK9E+NvxMm8c+MdJ1D&#10;R9Tur7S7uxUQPDhNhTcDGwPXH3hWTH4r05beBfEBjkksJVltoLW3TO76jFcFXGPD3wtR690YulD2&#10;jqQdonu9l4eu9SfUde1Y69oNnDlIdM+3ZR8Jlym3IeM14n4w0Oz8cS6gkG7Q1USoI4V810kByhkf&#10;oUatDxX+0EdU0GTTv9LtZnIUy7gAkfTC4rm9b1ZJrSDTdLuE+bbLPPCeRjop/HrXz2KqxU1KirW6&#10;noqtTcXZkN4mqeB/h/H9i0uyvI4bhb24vIwHDkHkAd9tc34rnvPFF0LpT9lhx50ZZeqHptB6r71s&#10;+FPG1noeu3a3VnNqkkQZRBuwHmY4z3FbN/oGl64f7V+zz2cS26WxsIZhKRluAtYSrWadRWl+fyCU&#10;ViIcsH8jhNDsLlZJre3aOKbO5HX942eo54A9CK6LRvGGqaMzQ3TP55DYuliAwR/H75q9bbbjSLpA&#10;lvMqMyRLGpXYoOOT1DfLzVKL4ei8M8surzfvR/x75/QE8/jXDUq0ajkq9relzlVOdFrkepRhvv7a&#10;L/2xYWeqTWw3maP5Y5jhusR/iAqj4t0PUtQv9E1FbfdHZOEjXaPJSMBWTfj+vWrPivSm8Lmx1i0S&#10;SRY7hEupZMFEz16etdPNrF5caCk8RDQ8PIkKgecV/hfP8WK7FiJ0lCdK3Lrbyb0Z2UryUufcntPC&#10;egeJb83eqadbahZXshmvbyxl+yx2DMVAIj9K9l8EaJafDfStY+xW326a1TzY4JpfnlhAy8R7Fvl3&#10;Ka+dLq+spButLh3iuAIpEX+4eOnt6V12i/EiW0062H9o/aryycI88hySEO0bsj0ryMasTWSlH4es&#10;dTpo4iN25bnq2u+ItL17Shc2pS8jdPOgZWwj9wPYivLI/FVxIl5LqkYj1RyHkbhMKvQgjvWN4Oim&#10;vLrUdDgnF1JazXF3FFuSOFYSN5wXPXDdBUcOsWdnFJZazcXkMd8fMM8MO9w6HgEAZ2noavDZYsFJ&#10;0Wm43uvlc0jJ1KilLQt6ZbXvxXe5tLDUYY7qK33PZtgJNn7+SetU/C9u9w8WnXWnLYyWoMpiZjvv&#10;AnL4duMgLTtKhutJvLfWdS+zR2t5HJLE1qyD7K4+UFwPmj9Sh61N8S/i1c2OkW13dawbrXg6vA8K&#10;iKT5tpEoCDHBXv1r6iDdd8ijr+B3SkqMeZsZYaxf6hrsen6Cs/h2PVNFmza33lXCXkRlyeG6gbfq&#10;B92prj4hpp/g7SvCul6DFZ3QmeaTUrGX5GVAyk7COBXCRa7pFn4o8N6/PqTeKtSmW4S+sbeIxPHI&#10;XUxj5gFKkt0Feg/EXxPp1vq+nt/aKr4ovMLP9jXy0tI/LwVIXG99jba9eWFioc0lp+B57rSmt/yK&#10;nhvwVqFxpniCDS49N1y8vLUQ3b6gnmGCOT5zLb7TnCBfm+9XjGn6Hbz/ABe0zTLDWtKS3l1C3iTW&#10;1ikjsYWJDcq4ztHcV6BomqvbWviXRNE+1f2fdWUd1dO10QI2ifHmA9QQG7dq8j8Y21/otzbN9kaz&#10;s5v9Lt1ZjJHOpOBLFu5PPet8LJzm6fS2n3blOVONNSXQ9T+MGm6j4a8Rajo+qKNds3mZ49RjuZLq&#10;1aNX5WIB+Ey2R3BrAvrue68KXLpoyr9ikDf2mr/OFYYCsP5VNbaJpt14P0GO38MPa6lDcM99rU2o&#10;SFbmN+EUw9AVPdK4c393pMk9p9o8xdzZjZiUYKcg7cjj0qnSiklrZEVsQ7adT174Q/HXXfAlre6R&#10;p+nW11puqLHDfRfZBKcDr16NXkc3ju58I654y0/Rp44dP1Gcp93fJHAHZgqnsPm5FaketX/jL7Po&#10;enW0Vm0ucWNqgiEhz1ZzycepauLv9Ek0XxPdWsrp51nI0Trbvn5vYjrzXVQoU/eUtVbrtvfRPzOO&#10;NebWp1Npr8fhnRLWLSUmhvtQiZL7zkQx9chlI5Fbtnq9qxk8tNt4T8+596Px827P8XevNIL+8t9R&#10;a7Y+cxbcdy/fB65BrpJdbOoWYe3skhuIx97d1A4JWuLF0HUa0+f+Y1W18j1K5uZLW6tNQhO3yIui&#10;thOnXiqJ1w3l+Lq7dFgjBUNGuT1z8w61halFqEmmW8c/+ibwqleTJIB/CVHIOaqa3YTaC8cLu8is&#10;hYblwCD2Ir56nhotWbu9V8jrUpLV7FnWPELXmoyPKsnl4CFI5Sh47Vm6/NdXEEarZNHHbRD91Cmd&#10;hB/iNZtlcXWoXc88Me3Z06gc8/nVW7vr60l2+Y8fngNIy9W78mvYpUFBqEbaHI5a3H22lXGqQ7Ul&#10;fyQ27dtyPqat614ZlWxLsh+0Qzqrr1O0puBNb1vb3lvoUeoMqQyKwTapIMq/K30JFfTX7JfhmP4h&#10;eCviB4ba20pptQtDMLm5h8y78wdkrWlUqTqWh93n2N4U1O9+x8e+Gpb21vyyF7Pbuy/TA+or1Kw8&#10;U2PipriXxBaTalM0ckKStcPG8tw3EZaT0T7wNczoOixW/jp4JXhh8mZ1kWZeCw6A+9fbnhP9lu28&#10;SfCW71a6ttuo3EIubThCkin+9jkGuaq51669jTcna910S3HSpOKak9LnyC/ww8QeE/EQsJ7KOSZx&#10;umgZRJ+62bhISpNdG3gG+8WeKNE03wzcXmob4U8yOaLlHPDxn1Qete6eEPiTF8OtZ05dF0nSnWwt&#10;WsL21MQW6niD7v3jHiQjtIK9B/Z7gttd8S6zqiPaaJLcu8qrbIHkdmLfIDzhfUCuSFX65WhGPxXs&#10;9PLfV2bPRWEpwTvolr/wNDzLQfA3iL9nTxD9rsbiO+u42GyWyk86Ngwz5ZNXPG3xS1Hx9fzR61bP&#10;tuYw6bkQ/dHVCOhr7Ql8F2msadDC9nDp0Pl/vraOMde2TXk/xM+DumposuoaPMkdvGnKT/dkIOCF&#10;966c2yHH0KM5UZuVP4nG+vrbrY2w+JoyaSVpbf0/M+OrzVJrjX5Zbi8mvHWEIZZNznC9BzngCvN/&#10;HlpcLFLsLfLl03eh5VjivYfGOjRaTqy/bhJYyJhnWZ/L/Rh3Fct4gh07Wr2O1nknhuJ8q8nlFti5&#10;+8wXtjqR2r5TLpzp1Y1eV26nW4TcJQZ89Jo19rl7O9rciGYYlCR5TcDToPiLqMNlbaNdGzuNPs5n&#10;/eyW6SPCxK9CCCR29K920P4HXb+DL3WdJU6xYyXy6cJbFZAbkBv3hTA6Dqc9q4n4oal4as7m40uT&#10;wdo+l3FmQsbW8Lhj5fy+XL0DlupPUmvu6GKp1qrhKN+y6+b1PD9hKnrJ2POX8aXs0MkF/dwyaeoe&#10;W1iVMA56jb0GfSuTnvri6h2rdGSZ23RrIuBGcc8Hv3AqXUrays2W9snkt5BLuS2kT13ZI6jA9DWJ&#10;MzyRNP8A3l+70BxX1NKlBaxR5lSrJ6Ms/bJmm3T5kYkfL/Q+hq/9vjtYvM3yfMBhdvT1GRWE18+N&#10;u/y9y/nmtjSpZJnCyfd3FvMVecnnFayhpqc6mhlzcxrKLhf3kLR5+XohHVqv6TqUccbyJbXLXmAs&#10;ckcuBg9M8Zp15oSagglSWONl/wBYzMcOSfaiGxZZ41k/dxoRvbcT04ODXK7RWgtLmO+oXWn6ruOV&#10;2kuWbnfnqWz60eJ7LTptRiezn+W4BZ1WLmMk9PpUPiGZpLkqo+Vh95V2BsVm2sLXxJ+mztyeuCa6&#10;IJpc2xjJ2C20y4m1FIEuY9qY+ZRkLmqFwstvcOj4WRGZfdqLzUFs7kbfu5+705FNvNV+2T+e0SSM&#10;AFdmXmu2MZp3a0sUpKxS+ZjuQvJvIHy/w4poL28u7nbn2/UVr2F1p0c8iypIykHHl9Pyq5Lp1lqH&#10;kpBKkLZbezfLwfUU3WUXaSdiJPQzPtedqyjoDsfPOegzW3psUtus07B1hbCh9gIrDu7Se1m5cNzw&#10;yt8prTTVbhbZIlkZl5X5Vz+Fc9Vc0VyHO0mzpNM828RnWJLhsH5l4NS3EEl1IDnyVRCCnqDXJPJe&#10;c2sQdWwGK5+/ir7pealbIr3fyxAsV3knHrXJ9Ulfmui40r7FzU9XR7YXHlxSXCDbH5MvlzIw6NkV&#10;zU1jqN9DHqV2F8mWZl3Mwclxy+e+fm61NbW6+YH81NyrudmYAe1J9lN1fjzZ90IPDKpAY+hFenSp&#10;eyjaJunfRk2nPcNZ3EESr++6JGgLn/AHvXXQT33w/lhs301LHUnxLOskX7wE8AY/g4rmG8QHRbqR&#10;0ELSOAu9cEfl6e1Un1/VfEWoGW8klumP3H++521lOjKpfmXulp223N/xZ42uLy+nvdiQqwCQwKmC&#10;hx0HoPatjQ/EWp+JNAv7i3vY7G1ghVbheRIwBX91x29Ca4uztoJrh5byUNbkbgu44Dj+td18PJNE&#10;VLltbWaPTdpSFrVMBZTyC/8Az0B+dSKipGEKdktUUm5z1ZPZ6Ml4kF/rl7IrW0IeO2jlJLxk5QK5&#10;6D6V03j3w7ptn4E0rXEtrq3XW5pPIVpYXV9nUPgmQY3cZ61wc2pDT9RP2dEW3WQ+Rui3eXGxwPcg&#10;elaFhbrfapLDcXlo1mFDC5mQkcdMA8gmuZUqvtIvm0v/AEjoVWKi1Y0fhV4ni8O+J7XUdRghvofL&#10;Lbb63NxG8i9FI9DXoXjD4l2fii5vdPgvL/xB4btPK+w6rdQCK4sA37yaPywSsgy3BdmryzS9Nj1D&#10;WtzbL7TbMiaSxhuhFMYM4KoeoY1na9qOlyJOunS/ZbFpHeCJmEjpFnhZHwMkDr6miph41qvM73t+&#10;twVSUI26EN5rRsZjcK0U0jSMNzLjdkcH6kV0ut+K/wC3oLKX7Fpuh2oVPlt0Id3IUHcec/drkrb7&#10;NfNOlmiyKh3o23PlgDpx2NZlxqF4t9saTzIUH2cSMvCJ6qD0rtVKMt1qjm5mloeu3mnaJa23h+/t&#10;/FNteLcwSPNp20xT2ZTcDHlhgl/nI7EVy1z43s9L020t9IknbUJgy3VzuxvUdIyByR3rAvPE8y6I&#10;mlpPHJZod23glSRjrj/Z4qppUV7o95bX6qq3DN91oso2enB61z/VkoXl/XqW6jb0PTvE+vatbfDm&#10;XTpdVs7zS72REFsyDeZAclumRtrjPBuvR6O6SyW8PmRjypfOf7v/ADzYKe471R1rX7+8vpDdTSw3&#10;kjJs85fuD2FZer6bJHc/bPtMf2hG3zruHmPk8nFc1DBxVNxlZczvp/wPzLjUcZXR2Pi/x5deItee&#10;++1XiyKCz+Y375D6KB9xP7orlI9UldJJYrZWkk+9LJyTk9eatLDBcWEhff8AaFxvWNcbk/vGt+0i&#10;t/KBuorW3W2t2zBDMBM5IyNpOc/e5FPlhQhaMdjVylUepjRvFpbh5YhIqrueLcRu9enUVlp9hjku&#10;riSAQ9Wjto+QD6HvXWatJoEek6bb6c91dXbQM99OyZjjJ/hA4IA7muRns5Y7+LaiKwKoV27sZ5ro&#10;pSVW7s169r9jF3irDJrrzfKG9dyus0ny9hyM11A12KS+bXpbaCzupZ47m1W3TAjwcZUc+nSuQ1RU&#10;tc7n+0TXMXyMq42Nnowq7Dqk/iDTINNe2toWtR+8kjUReYhK9QMZxWtSkppPp/VxJtDvHGrQ+KNU&#10;v7x5GuLrznea5ZTEZ2Z8+aw9azFuQsFvukaNYQX+ZgOtdJp/hr7LJtuNRsrOFByt0pKSDPT3rmb3&#10;Sr260+e8W3jWF5GTduAORzjn2rWjKFuSL0RnNP4n1IfMa1WWVI90fl7o/b6VTmsxJOJd4jyD93qM&#10;+tJrUkFpcNFYXj3SoAA8iCM9OlZ9tcv9p2JG8k0oGO+49a9CCv7yMbW0LMV5Itwdtv50KH7zNgcd&#10;arz3fnPIr7mUjj+nBq8bC6bGwRx7CN6yL9wntTNW8PXWmpFPdj5pf4dvKn2pqcL2uCRnOTHEm3er&#10;f7x4qWG5ijQfaHG7O771LNZI0RdHaRVHyrnqxNRQTvDEX2IsnP8ArFBDCtLpodjVsNZNvZ3cVvOP&#10;JmAWRWX72ORmn6b4kuLNBA8j3mnyfLJa+a8aOByM4Pas6G8maWNngHyHam1euafeW6XEgli/dsq8&#10;xbcVm4xb1RabLq609nJPLFAsn2kPF5ciB0UGtTwz8O9S8Safd36x/ZdNs033Fy2CY4/7xTIzXNuC&#10;vyLIrbsfMw7Va3mG32tvbg/dz8w+lS4u3uOxV0ZUttdw52h5I8n5tuNwHQ1b0u9Enmpl4WdSv3sg&#10;47GtoS6xr1yrfY5ry6cKnzLk9OOe4xW2nw5vd6IunJHH8pdmlBJalUrxgrT0fyMrxTObtNbv9Fur&#10;R4Lh45LZldGVsjg56dD7ikk8SyS3dxM9sjXkzFg2Puk9cCm6ho93YuUlSW3Zc7GZcI3NR2FjdKBs&#10;jmkjyM7UOeaOWlJc+g79hbC4dl23quuw7gm8p78102h6bDrl7JN5q+XEofbcL5iP32msG7SWFzBO&#10;GhhyPmm64+tJaXt1pAkitZ9quvK7+oPU1FSDnG9N2ZCtcsa/CMCW1iaHZIymBXJCD2J/lTYrOREi&#10;liRPLwGf5c4q1pWtadapctrNtd3jNtaGO3uAiEg/MJBjkEdMVBaPawwyzwsftDzlI7Nt77VPfdUN&#10;TjG3UGrK52c/hLV9F0Syvb20ktbfUlMtvIzfejU4yB7mr58W6doek2ttZot1fIuXfcSFJ9CaxdSv&#10;7ix0a202UO11u3fM5YoDXOzbtwXymbaeF7fjg9BXBFytynBK3NeJNd3T3SPLKnzbtoZTwayXkZon&#10;58tcfdXOFzVi58yZ3iyVVdzyKvRPp65qvNZtHaGWKPcx6buASO1dFOFtzeNJtGde3Ijv8qTtjH8L&#10;dzUE2qPdM2B9d3LU2+tpZrx/u7iAv4VHHCFJdG3bQPu9GNetGyigcR9tMzAcdB8zbuKW4vBtPlp8&#10;uRlt1QCR5Mrk9fu9hSS5XLKPl+78rUNJvUVi3aTH7GG53D+Gn3Nuuza33iA1JbRttG5G/wBqrQO2&#10;NOF8zG35WyTWL0ZGxl+UqvuZW2gHcsdWIblVKMrusi/w96j1CAeb8ob5yM/Njmqah1ztH3fm+7Wt&#10;lJF7o0pbmOTzDPJMzcfNU32pbG3/ALysN3vVTT8zuFeHb/t7MhfTNX3svOHyx+ZztVeuc9/pWUkk&#10;7MzaKq6g02dr/Mw+8y5PNPe2n8l5VLSbcNup8duYPvIsbD5fvUAs33V+/wDKam6vpsWm7lK4Ekyb&#10;kO5s/dX+dVhMV9VqedPMX5VZVX5j7mo1aNQNzeW2OduTXRG1ikxs5EiVJpdhLIJJcfLGpatfRZbW&#10;y/f3FjBe4j3Il1KY4/yXlqTV7039qs94kNrIMeRZ2sPlxgY6kio9pJ+6l/XkimupzlzcMzlXz8v8&#10;NT2hNw+PXp2Apl+yNMjqPlKLlVqTTY1aXovBrfTluJpJGq0aQsNq/Kilh7n3qOaYfZ5lfPanhBGA&#10;v8LN93dx9ai1EHytq/eY/wANc+jZitzOhkaNTsO7nlWp8dzu1K2fndkKVqRIOv7v5sn5qhktp7i5&#10;j+z7mYCt01c20Z0GuapZwKIpcNMv8Ea1U0q2Mwe4iIt48cKzZzWO2mXUdzG9xA3l5+91Brct5H8o&#10;bdnzHn5e1YTioRtFmMkoKyH3N21qpVvT720Ev36/0rLld5m83O7aamvma4kJD/dG0bfUVDFD5b7p&#10;c7uPl6UQikr9SbFu2nm+6hZl/qK0Ip5IVLfa3WTssa/d9qo7pf4f4gVqz9i+1TxxW0HmMxC+WvJr&#10;KVhSSsacVzCyJkzbvvPuauzg8V+F9M0GSw1COS/hkIYxWsuQjD69D9Kj0z4UW0elo9/dTyXD5X7N&#10;CwX6ZHXBq7/wq/w/JFIPLvYeuFkmHTrkivJq1MPUdpN6dtDJNKWhg/FPWpdTt9IfRp57jw08CwxS&#10;yrifcvDxSe4regvYF0pG2LDG8e2Py8ctjip5fAr+G1f7HL9u0+5wlxY3Qxnv17MOxq54X0KFbuG1&#10;8t77TSXli+0JhwEG4xsOxH61zzq0oUlGL0j979fMup770IkjfS45EWQLcON0n/TMNtGPxrnPFd6d&#10;L07bFP8A6U+VWNV+4CeW5x1rT8S+IbO1lnityLi8dtw287Rjue/0rD8J6Bcatc3F5ej7RMR+73N0&#10;B781dC7XtJ7GXJbVnF6f4YnZRPO5t48/d7mtWLw/bQs6pGyt/e7kV6JD4W+1W8bwH5XBUKrZ2H39&#10;velu/DyKEaTEzfd2x8rkDH4131MU2wUpyep55AxtJkZVZlwW3bscngGtjw5DNcXMkFnYxrNgtuVu&#10;y1LrNtFp8LvPG6sFCoq4+bH866PwX4s8Hx2EEV0fsd3Cn75bhTiQjqVK9j6VhObUHJRbCSlJabGZ&#10;4k0rS7hfKvoWsZvvCSSLpnjJKjBFcO2l2GnXUipfR3GAV3RqRj3r6JsrrRtTAW3jguoZhxHH+8FV&#10;dV8P+HmT7Vc2cKxp8z/6OgOScDI7gV51LMeT3ZJmqulofM99o4kd54rnzsDlM8/hWv4URdQu1W6u&#10;HgWBCwuPKLED+63sa951DS/CP2OS3ezjhYksGht/LkwR+PIryzWrW2jnktYNQmubWFzsaGPaeexP&#10;cV6EMwWJi4Wa8zZS51aRet7AqwkiYTKGCHryOxpputSkud0vmMpyse0n5ccbQaw/Liu9SkH/ABMF&#10;kUHdLHMijPsK6e1uZ7i6dZ5C0M23fFJhwmOciuOVPl1bvocrpxg3YoC/luMebLJ95mRpEwc+5Hf0&#10;qpq2nXV8Ee3QSfKPn+u7qK65LJLhTI6JuILbuu/muL17VtSsdbuEg32+2TZGzJwe30Iq6Sm5WppI&#10;UW5DdK8M3+pavZ29+HhsFLojN/z0A6V0Wq+HNM01BPPJD5ePnffs5/2c9qvfDnTJte0G5l1K+fzp&#10;W80tsX5AOMdKNX+GlrcWYlVLSfHyOs2VeP33J2NZzxX7/kqSslpobcsWjO8K2dnrlnJPa+X5Jd8f&#10;wdBjkVX1vRkt4hO5/dj5XlVdgWrJtl0HSbez0O6jjkKl5vMXzQknop4IFc7qS6pqSRJqF4Jo1yog&#10;txgdcnjvXVSalNyUtPPcylFbJ6HKeI8ahqiLbp5mBt6darTaWtnL/eYD/vk10vkpa/IiR+YxKblw&#10;Np7Vm3lsrEOBu3fL8texGtoorYuNR7HJzIY3PK1a0e/+xybHx5bdd3YGth9LW8+Xaq7MfdrDvbH7&#10;PMYtytXbGcaq5GdEZKaszoGRNp2H92c5Xun+19Kd9rkbyzujkjiUKqyJngdKztJvNrCKTMbAbUf+&#10;hrSTbndj5hlju9/SuGa5HZmElysuz3cyuJVCLIv8PYVHp08y3LW4lCzSbXgl7eaB0P1+6ahuZEtw&#10;GUNIzf6tepqbTvDF7rj+bat5P8W64bbsIrO8IxvN2RpBE+teIotQ0lIVtvJuFceZzkNgVSS5hs7b&#10;eSFUD9R2Fat5oy6lq32eJv3+1WkaNM89HYA1dT4V3UkVuTeotvJuUPMvlnI6ADqalVqMIpSdiJKO&#10;zOHuJ5tauRtj8uPsldDprC3gjEQ+Zvl3dAPbApmpeGLjSXkVN80ON25ev5e1ZM2sTQ/6pCrbdu5q&#10;6rqqrQ2KSU1aOxua4m2y+YFWnH3d2fxr0bwjeDxB4bjOVZo9sM25/nVsYrxKG8me5EssrNIp/ibN&#10;dovi2e1gW5srYNcErEjxjJ2j+Fz39qmcHFKL3FKn7vmdZrejRszeag8zbt28Y9iD9OtcBJZtHdGJ&#10;h8yMc7e9dvbeInms0lvbd4VfruXHtnuTWNrFtZ3DSS2svltH82xv4vSudVeV2OeLtoUPEurz6e1o&#10;wYx3EMMbRvtwXU8FWrrIPiPZeIYIlaKG0uNoWRNvTjnBrmtf8LSavpd1qttdLJsVF+yycSYHXae+&#10;KqeFdBNr9oluZY7VcL9dwrKcaNWjdvVGrdNx13PU9J1RF8kFPtiuw/dN86OPQg9j2r0TQ/h9FHpp&#10;1G3dbeEkoLbq4lAyR+XzA15L4e8WweHftH2eASbsLNA2DyvdfSvoDQvFmj+KPAQXRpfJusLdSWLP&#10;ibev3yV9MNXzuJp1Ie8tiqNNSepD4L1Dw94N1K51zxNapqUlugfTVk+4k5O0CrXiW0v/AB9ayX+r&#10;x2kd1cA/dYdRzgD0xXk/jLVbvxheW0UCNJYw/NFBDF+8mbpuIX+Efw1qaAfE0MCoukalJbx7n2tF&#10;hlb5R1BzSVNSim3qdXO1H2S2/rc9R8H3cbWiaTPcJJcRZaB5GILgDpwOorK8X38TGCBkjaMHyriX&#10;cd4JGRj6Vxt1Nren3Md1caPfWszfOkvkngg9sd6vXusrr0pif95fMFV4JJcbnArCVBQ95bHFVi7X&#10;Ri3oLPK1/Iu7zFXbt2DjjIHeub1jRrmG3fyiGszGzeVuAOfUe/tXeWGlfbNHLOW+3Qr+7im+fMfQ&#10;c+oq3YaXb3kKRSlP7QyyxKybzn/GiE01Y5ox1sfH20LMWiO5ane88kFf9Yzfw7uKW+tpNNb/AEoM&#10;zONwbtJVN41kxtIbI+Vmr7dJT1ex6hVk/wBK7CPb06/NXQ6JfaXZ2lx9tsjdXDqFjbdjZWRDFKxL&#10;KG99o4NWoYjgsz7cD7zVVT3lYCjd24jmdoh+7Zjs7133h7RtE1jwdAnmyR67NOU8+Z8IEA6Cs/TP&#10;FmhWOl+Qvh9ZLwwlftk1wSfNzwwA7Y7U2HxlKLxpUsoY2xtG3gD3GO9ctf2s42Saa66ApKO5jajp&#10;91pN20FxGGmQj5uoYe1bFj4Z1WTSTq8Vlctp4mFuLmNchpCM+Xjua7rwVomk+LJtTur/AOzWOjW0&#10;A8xLy4LyIznb5keMEnPOK9F+FVhr+sWI03SdTjhsdHLSw39xbobV/f1Qn1NcVXF2Vra9SFSdRaHz&#10;wks9u5WXzI2B53VTuLC9jtxeGNvs7v5Xm9t3oK9v8W21/wCIPEMtv4luNM1Ka2Dr/adiqJNjH8ew&#10;AOF21kHw/bzaLqWlRSQSWrmO7tnYbpIZCMAE/Ss3jI0rNrsFOnqeVWQdXUq270+UVoeKPD8VvYxX&#10;sVwkzSNseJV5TjOa0NC8J6nrniiy0PTraSa/uphbxQZCF3PbmvQfDEgg1Ofw3L4attU1iItbC1Z5&#10;F887m3U62JdKalDXq1pt31CFNylzPY8Y0CGW3aWVd33So3Pt68cn0qhqL3jP+9R2ZDt8z+9XqXi/&#10;TP7HvNPXUNKfw4wikSSBoiGIDcHDCvP9XwsycFV25+ZfWu+hXdZ+0tv/AFujRwcXqReHLO7ku/KS&#10;4FrkfekYDpzWnfwzrYW8rwdQNku3II9vf1rBht5Lqfau/aQV+prtdEMUnlxCVpreGLzbSK8JCZHX&#10;laus+V850wjeNjDvl+z4gf7vl8bv4W61mMzR221S0bMeVar15eTX0haUpJvBU/UHtWUm+NSkjhlB&#10;2/e7iqpx01OSSsy1burMmQ6qTtKq2eO/WusuPE76lZHTlk8638wO88332x2JrinZpG2IdzD3xu96&#10;ZBqL20wZHVtnHtzROj7TXqKysdXKm6Jdg8nZw7M+Wf8AA8YrOsy9w5RHkZfvBm9KjXVRNHGjD5R0&#10;281Hc3itZBbc7ZN3KNxuHY1hGnJKzRlymz5Qk3Jw3p2HFJZa3Lol5G6P+9jIZOA4B9weDj0rn11i&#10;WFiMFcEgdCGrVhu0myGxukUtu6bqzlRcdJq6FyWZPLcJdSO8hWPdk7FXC81lXV29nJ3WP725auTK&#10;nKsNrL/zz6+/NZ15JtijRijM3Pzda0pRVxRWpft79ZiArBt2crtxyasSj98HfcyrlQ3FYWnTOpfa&#10;R/erS+3StdJuO1v4V6jninOnyy90co2dxXs0Zgxyypltvoah8lo3Kod36Vp3kTxx/aMO0ZK/NU2i&#10;6PbatcyxPfQacu3eHuuBkdBxWaq2jzSGndGEPO/uhs9VpY3H7tW+VlPDVpXNu0MssG+OZUYruj6E&#10;fN3qxfaU22K48tlhbCpLu4GBV+0jfUElLUoW63Pn+VEnnbiPlxmtKGZrdis8DxsBudWyCv4VVtri&#10;VWHlfex91R/Kr19Pf+Y73/mXSlQqXMzY6ds96hRVSXLLQixVubA6g4is7mONpOvnfuhzzWxoPg6b&#10;RWl+2hG348toZc9D1BFc/qV+1w0bud2wbR9KvaPrskMAje+CqzBhFtJ5XtWqpOpD2aZcbKPmdbbS&#10;yTTRNLubZlR5i4OehBrQ1O2e4uJXXKwooG5Vw4x2Bp9tKvjDSEltpYLHWraMoZGUkXQ7Bh03H1rn&#10;ZvG8Wn35tdW09rO4hk2zLCdmcdODkV48sBU57xJ5NNzo/JlSV/OkRpEl+SXbgjHqK2dOtraTy7iW&#10;+gsJoT8jNF5qPng4I9q4O317Qrq5EqiPdzmO4BG4+m8V6Lpi6bcaRBdRXkEcMb7GRmz5Mnbce4Ne&#10;bi8NVoRUvyQlH3tDlNe+GNx4i1Oa8ivYtSvO0Fq4D8dOG21x+mahq3g+6k0PVLO5tZPMBRbpCMZr&#10;2iTwppMkP2t40aNPm+2L6f1zXGfEe31zU3js9G0RF0yFG2yWnzPJ3Oe4+lVg8dGvbDzV152Vrdjs&#10;hy1I8kjlvGeqT6BaSWEEm37YqfaF29VHIBrzuR5GJ53c/r6irN3czTSus5dmXpubkVC0RaRI2H3v&#10;4q+sw1JUKaW/dnVGChHlQtvDNd3EdvEDJJLhAuOTntX0/cfDD4c+GvgNpsrXb3nxL+275jZzGS3E&#10;DH/UupA2yL6iqvwi+DWg2tppt9quuw2OrXksfltJCz2qRuG/5aDpJ7V7Bqfwj0vwnFBqGrLLYtq9&#10;s7Q6mvlywRjoJGhBY/N90odpFfIZlnUZVlQpN79t3tu+h7NDDP2TlK233dbnzn4e0GRZjNPcfari&#10;c7vs837uPyyc7gx/pXY3sNjfPYNqemSaPJOkSwX/AFt5WBwspUZYY711GvaTqGmXMUl/4QTT5I4B&#10;cSNDaOqXNrjDXCew74WrNv4rsjJHpyW8a6IuLiG6vFAcdyCV5PNePWxU6n7yMb+jS+62hhFRj+7f&#10;5HF6xq82o3WpRX80Oq5t3hVPOItXjU9EDYwufmFeQ/Er4Wnw/ZW+vaDIuoeHJj5T/N++sZz/AMsZ&#10;h/6A/RxXtlzptusv2x2S9h81jH8mD8x6/TPQ1ga7dWaPcpNZR3U00LIYtxI55VSeuB1r1cBj/q8k&#10;qavfdHmy1qu7PI/BHjOTRbz7HcKk1rOVV2/jix/Ep9a9l8AWyaxrF3LZSRtviVrXzGJ8xlPKbR3O&#10;K8N8WeEP7IX+1LFZm00zeSZJhnY4Gfv9OaztH8SXei3sVxZzywzJ0kVsV9DisDDH0nOg7Nr+rou6&#10;a5ZbH114tT+y38241SHxFrjGHU59Th3yzo//ADyy4BRsDDVzt/o1h4m1aTV7qOHU7FZFuBHM5CSE&#10;H7rDgisjwL4vj1zw5Hf3dsZNQeN7ZJfNc7yH3ByDxx0IrqdN0uKzht5ysE0Uyfv0hlwYzjjKnowP&#10;SvgKsKmDk4yfvR0v+drWttoctVy57pnN/FvxLo97oljHb+Frbw9qkFxE8f2IEQTRkbWzuOQ1V/hr&#10;rupw6/bxWH3ZJDFJBHwHB/hP1rX8bWemXHge/kn+a6N0iWyq+SMtk7yelV7C+0+wtokjsI9vlDzF&#10;3EFyeQ7E9/THSu1VYzwPs1BvVrXXs+r8zOrXkoxnN6/12Oc+KXgnX/C/iSaXTTMsSqCVtvvoD6L1&#10;K12XhiS/1LRbKWQ/8TXasUkUa+XnHseN9Z/je31TX7GPxXPcSX32fCOn2gmQqOMgjk49TWX4Y1a5&#10;VjcTX1zqNmql4F35dOQThu+KJuWIwcU2nKOl7a37M5JJTldbHU6lHcaalvKbZm2BpCrPtcEHJGDW&#10;fq15cNDZaxMwupLrDSNJx5Y7ofdaW58aWusT3Mt1beXdyAiS67yZ7tnofpXDai/nTSbPMjmjJ3pI&#10;/wA/+8vbBrLDYeUvjVmv6sReKVkdR4r1SG/iSWyudsOD8u8/IT65rCsHuUC3F08jWsnXbkjHc1hQ&#10;6hE9rJN8kd1GGxzxW34P8dSalYCym+W6AKOzP1TsR7ivSeGnQo2grpb9xuTkuY7DRNd+1XkcGmu0&#10;Nqi7zFHk4xwD9TVqO4eOVwuGuJN2GZt6cDuDWdHYx2swuoP3M0kReReUGMdRVTWNeeztHjtZd1xy&#10;hdu2f6cV5KpRq1UoLf8ArU6KKlOceY2Z/DEDW6jzZJ4ZU82aXeODW7YCBUTbAjKo+VWbKdMZHcAV&#10;xnw7hv5re8/htcsvmrLkMT1GDX0v8LPhdb6Xo+j+MPFmlXFz4Ie6MFzNF9/p8rew3Vlmc5e2dO97&#10;f02+x7ns3iKlodjzfU/DWo6l4aEp0SHVViyxaRyogj9Qwwea7/4O/s96q/hLxB4g8QNq2n6VBE9t&#10;Lo2jSS20scpCvCwZ+JFXqVq94p8Y+H9L1ORvCFvdDSpJ/wDRnuI/uxB1zvjPIHpX0z40+IMXjPW7&#10;T/hH7m9bwxZQJH4m1mz2tG8E0bKkbwnGdp6un3K5cC6lSlOm5KLT0W7e/fot2erQpQglfU+KLf4F&#10;a1exaNrmmzX+uR6gJvOvNTspI7eaT7uwSgkZBXG+uJ+MFsuoeJ9M0640mw0uHTLeO2t7nTJnbdk5&#10;kDyHsp6J8uyvpe1utX+C2o+KfA/9sX918Nr0CaeCEhrv97uDwxOf4W+6z1neBvDfwxi+Jep6TJp5&#10;tE1KKJdHbUyLy4DypuQsi5UjI+9W/wBZqYd80ZObStbRfjorFKhz7qx8n+KtHuNOurTTvtKalaof&#10;tETQuc8+x9fWrXj200Dxjo0d7axXmm3UUMVvqNnqGpm6nluB96cIwGEP9zc2yvdf2jm8E6J4rv8A&#10;Tbfw/b6Fr2laTEIZbFglpPOJFLTcf7PTtmvmXR9OvLXxrqv9r+ZHePC7JuUSCY43DODjlOj17ODq&#10;VK1P2rumvvfyOCrFUp8is0zz6407UPAOqwyh2mhmAeGXccEZr6F8Paz4L+IfwmudE1mxNr4htrg3&#10;Vnqlpbg3jRHgxnPBQHqh7VU8IfDkfEhn04WU2qrcxma0sYf3RcL1CsSQGA6CvIta0jXvgj8Qfst7&#10;HdWckD70j3ASR+ivjowr06ko5laCbjVjqmtL2/rVGa/cK7V4s9N8IftCeL/AXh7VvCMl0thZ6ghh&#10;mvWh3mRF42g19Vfsf2VvZ+JQP+EkSyuri28y1xYiWJ2YjaA3BrxDQLvw/wDHv4bXmlwaW7eJIyix&#10;21unlz3LZZjNk8bx3xW5+z78Tdc/ZPvbm/8AGHhs614U1BTbW+oHkRydcKezeor5qrh8LjKrpTiq&#10;c1L3l/NorNWtLTyO2m3GXM3dW0Z9W/G/xN4a0SHxJN4q0mLxDrt3E1mlhaqfMgyNvnBsfL/erzH4&#10;cWl3a+Gm0TxNplvD4h0OAXEd/auWleFv9XcYPUjoRXN+JZYvHnjxPF9nrUXinwvqkUd1fadY3ckb&#10;22fkaOXHIcHoK848U/EZrXx1qAtPEN9cW+n3G23NxFGlxdWUm0Mnmddy44r4j+zKldVMJCd3dzu/&#10;iTb0i2vJ63OyUoqpzPpp5ep6D+01+0TpuoeBo9Aikh18XlkrJPD/AKySYH7s0Y/hr5k8UeAvGEmm&#10;W13qenQ6Hb6idlvZywpE5ZQrZXvnFdV4gs/Dl9qY/sWyOk3Umpm7h1G4cmeGADDod2FkJflRTvix&#10;baPcaXLq+pXOr6lGv2e00K8UiIQzffnEseTmvtcqoxwEYUaKfvNuTkryb0tpex51ZLENzn02/W54&#10;1Jbi80q4tLq6kt44xuS1VcmaQdMn+tdFoOl/ZfDE81lJqVvJKY1kitwfLuRjnPqR2r3X4ffBXT/F&#10;Og+KW1WZ4dWuxA/hy2umjtjcoys8kjlwBjt96uG0rSdb8Cz6PPKJIdNhFvNLLN88aK+4oQPf0r2F&#10;mMaqlTp7xfyel7Cp4RxknLY4i6TTbG8je4t91nIN8LTNsd8dRjqOeCK+oPAXjbwnrXwhbwQljq01&#10;xLdRXN5qlqXuRbQ7sKDAcZKfdzWj8Tf2eL34uw6ndaNqsGuxadqiDzVlt5lE00Ss58/5co3YHpXn&#10;vgDw2Phz461G31QyLYvbNbvqcKE24MZ2uokjJBrysRVjiafO01JX0a0+Ta/FHesPKjV0s4/09ke+&#10;eHf2afFPiWytvD1mdU8E3Fravf6g93NuhvJC2IjDt5iyOGFcN8C/DWlWXxek8Oaq8+q6lKJ0lOoS&#10;mWCR044jBBzXW/C/4ifFbxhZW+i3ms3llpVzG0cUsIR7sRfd4U8uAO1cF8aNI1LwN4j0zWLbWbzV&#10;bzRpvsK3/wBk+yPPE3KkHhiR931BrzIVsIq0IxTcb2lqvedrrb03KqU5tXiten9Mk+Is3iHwT4hn&#10;/tm3guFsIDb2MzRGQ3EPmZTHbfXmFz4xjuNMsZbyDTby1vbe4t30z7Xtmhf7okkwCcgtwK+hPHPi&#10;6fxN4S+zxH+0reWzjldGlSa5EDJnzn4BjYHpXyd478QWWoWdvYXV9J9lsFdbV/JEYIZ+SxXua9hR&#10;o1J3op2v80eViHOjpU3MzSLZ9S1rT9OtYrnXrxpFtLeC3PmSSyngCMEcnnitf4lX+qeGfDzeG5dH&#10;k0uNZklmW4jRmViMBSesecfcNYHw58Jaxq3i3S4vDMks2qPcKtr9nbDhxyMEchvevpv4k/sr/FLX&#10;NX0jQb+eKT+090SvqEokV5NrPkuvLNW0oRjiIX1it3ro+nld9Dnw1KVWnOS3+Xz3PmTwl4dj1Wz+&#10;2XUbtbxJsli8rspz8v8A31zXqWh32lTapoWr6bDZpfWCjFhfNHHDc7PkEf1auK1LTda8G2kWkalZ&#10;TwrZzMlwtwpBYqWR8N3II210o+FoXwGfiPpzwR+G0uEstt03mTQ3B6bU6gN2qMUqdSXNzN+m3poV&#10;ShOk7tar+rnsP7VfxH8QeKdQsZbjwjc+Elhs1t51mtgoknQZcLJ32hq8D8JeL76GebTbjfDZzFYb&#10;uKNAd6+vOOfSsTVPG2q32rxy6vey6g0bEo0kpcBT8hPNWrBoE1e3uLcCJpJli37q4JUXyydZXlLW&#10;/meZXryq1b072O5+K3hnTPCWtSReHrq5vtGYBre9vIDC7AxqSrR11/7K3hPwt8R/iSujeJbSZYTA&#10;4ge1JQiSu5+PHxc0b4kfCa00A21uuuaWIprW/kQFrqNF2FVkTuPSvmXwZ4m134a67b69o0nk3kCh&#10;PNwRweCOfUCtY4fRRm77Prr3W/yOyfs6FdNK8f6R758dvgcPhl4+tY9SWW30NjmC7YFy8Y67T64r&#10;n/i5qOi+NvEUGr6YJWEMCWyRXSBXCxjCqSCc1Y8NfEuH9qDxt4b0P4i63NFpiSeTJcQymDy8nKH2&#10;Y/drzj48eCNa+CHi3UYrSebUfDD3LJp17OmDOg6dOCRXH9R5qvLSnazaSe9uwV6cpQlOklyO1zuP&#10;g18BtM+NGparpH9rDTNYit2u7Lap/fTpzgk47V1PjL4A+GvBvh3WPE1j4tttS8OxzNDIs0yveiYA&#10;AgBD84zXy/4c+OOpeH71Li2uLmzuIZd0bWtaPhP4zXum6LeeHp7O21TQdQ1Rb6aC6iIkiKsufKcc&#10;oxHGK9ejl9W0liL26amdKVJ0fZuK5u51Gt+GLaN9JvQ32Ka4i821a44Rx/EprfkigvrKMwTCTghH&#10;6nJ7HFep+LPAfw8/aQuj4i8E+I4vBci26RT6RfRGSMOOpypyleK/Er4beLvg1dRpHG82m3GBa3mn&#10;5mtLhv6GsMRlVWUYuMttuxyTpKk7JaEyT/2Fr+i6vLZf2m1hcjzIJAWRgTlM+q1x/wAVfENx4s8Y&#10;6lez7YVuZg7wb8rEW5AHHQU3UvF+r21hEt5M6yOoWRZIsSJ7ZHPuKjv/AA54l8IX0d14k0y90u4v&#10;YEuLdL6EgvC3IdCein1pYejOl787abeeonHnp26EWnaxp/h+y+yPbPdXVwR5lxDnfCvUqARitfwx&#10;ZR6xcxQWaeSr5xLN1TnGCffvTLLRLO8uo5ZYnhjGQiTHOcDsTg80W+jX8ei3DmSFVhb95bQMRIQe&#10;CygdeOvtWdRwndQdpPe/+XkJNrTodXfeFL+eS5t2urL7OHQBluEn6c545GBWjYXXheWW7s7e/fdI&#10;ObraQ8ZHGB1ODWH8PvBvhfStctb3VPFVlN9sBgn01bdw6q4ZS28/KNudwNZ48D+GLLXdY+0eMrm1&#10;bT2dYWt9PMnnEHA6Hv3rjlhoy/duo9rq0Xv57nUnLlukr+pbh0m/sZWvtHvIbqSEMoWNjvPsVOM5&#10;Fc9/wk6+DfEMl/Pp6reIBsRuRG3qfpTv7QiWaW6M0lvMEOGkhYc9mOK5XVG1qzcNLeDU7Wch/mJl&#10;TBPXFd+FotyfO/zT9LnHKNkn1Gax4ru77VpdVaeZpLgsxZW/Dle1NtddF9cDz08zK/OV7kdDWj4p&#10;0nSI9F0i70Geb+0pY5FvIJl5BV+q49jWLpVk19JKqufOQ741VSC3sa9dKlOnz2t+YO8XY9h+GL2m&#10;k6BeajCE855NkkUn3CV56Vd8Z+J7vSdQ0C402WOGO8kZbnyW2hmU5VvwDVyPhuHUNB0YLcQmOGQb&#10;wk2CTn5g2DWNq89vrF1bNNqVrZ2ts25IGJz7n6+1fOQwzeNlWvffz6WS0NW5R0OwOvTQ6vJcNia+&#10;uX2j5uXwa9E0346MvgK68JNqdharYRmWB5PMVpmBztV8Hlc8V5Hoa2l94gs1utR07TVCHyry83+Q&#10;JAcjJT17GvQrH4LavdWFx4gfRtP17R13NJJo+oJM6g9W2A9K6KdCdNOUL7a2/L0CmmndnLSfEOLR&#10;9Qmu78TTX0ZVkufO3uT2YMfSujg8dX1lpkl1psov4Z4WMW5VJQnkj6+tZPxm+Hdv4Il021tbONrW&#10;aFLiO6jZ3OcfPGQ3Taa88S2n093s5H8vo4+bGR39uRWMsDSnurSvqn2G8TUg2rnrvh7xVb67YrP5&#10;k0NwoZiv2v545AOo9qyfC/i6X7fKLqTy7iAjzLZuUlT2zXEPZ3uhyafql15a293EwhftlSyvwPes&#10;2/vymprPFKv2gAtu3b88UU8E6U5Om2r7Pt5egvb+0SufRx1bSZLayfRAYbOeWRp14/cTH2HYiqv9&#10;m6dPqclnqS+W0ibobiNBJC/3iQ+On1ryHw9rGqXV3FbaXL5l5csqvFM6ASAcjrgV7D8PPi5qWjXw&#10;tNPjhvbi+AtJ7CRcrjzNpBHUEZrxswo1pVnW3bXTp2Z20nCaSlsU9P8ADdv4qsVvbcJCWJT5vlHB&#10;/EdKw2sdI0/W73S55v8ATrQI7pg8BjwVYcV6D4lvda0WT+w9OtpLPTrW7xHlMSebn5hKOy9g9c94&#10;o8N6vPCZbn7Jp/iKQboftCECYfwvu7ivJo1Hf35WjLbXVevkdUsJGC811KOkQJoOrX9xdMjXbrsj&#10;8w8ITwPxxW9YM+kwBrWQ7o155xsJ9ff0rzvxhoXijw3pWnPq+jz2VzNFvSWNgySbTyVbnp6V6n4A&#10;0htb0vc25ln2LvU/ek69u4689anGqMKKruaknppZrTsZwcoVPZ21/plm98SaNoulXN1cW0UN1MYY&#10;n2oZDCSM4x6d6t6Z4s0O+055E1Syuo5AUCXHDrn5iB3Suok+K+l+H9W/svTtMtvLQlp7ybb8xA56&#10;9TXmvxc+IHg97KeCTwlbQ69K8cy30LeSUUZ+SSNOPm6g9RXPToQx8owakna6elvS26PRquK1lLY6&#10;Lw54b1TxJ4nW80230248JXW9bxZpc+SffIzz2xUPxC+F+haX4w061stT1KOx1KR5biLqkAHeIt05&#10;6g1wGteOrvWNBeKzim0uxj/1NrZ3BSMEj5jnpmvRv2ZrbxH4k8QNa6zd282m3cMqJPeMJnfyvnMi&#10;46DHWvscFGlGn7JxS1V31OabU17lzzbxjoumaH4qTSbC7a8tZjCwebibdnD/AHa6X40/DfRPC8Ph&#10;u38K7/M1CRlm3PvMshK4Iqv4xtLO+8San4h06DbsL/Z4pk+WSNTjcPb5a6D4b6dfaxf6fqEcAkuL&#10;Et5arjYhk/iAPYjrXfSpuMZ1Ixum/wBd0cNJKcnCW7Oyt/gt4bhsYri8EVw37pdzMg2H+MlxXkPx&#10;UfTdP8Sva6cJJuCsarEcoc8neO2O4r2LxVJLo+jy3UtkyxsGWaBcnkd1rjvBX/CNeKtKls7q/jhm&#10;vt32W5m42SDuH4PXtWPsX7RTa8j2XVVuVnO67o1nD4WbVtZ1ZtJ1JALePTpLZ5Jr0NyZJJeBkD5h&#10;Xzpr17bf2iPs8TtvG5I2bLsM4yxHQe1eu+O/Cdz4dvJ9I17VpJr6MC5+0+bvjMWMJjr9414Bda2u&#10;k645lgRpIMLs/vds134GDvNJXZyYuSm12PRLr+z9JXw9qGlmSSRNq3EElueXyoMZfPT07102oSwL&#10;qdxPcPPDJPH5Rn1S0aZkJGciRexHFY1vpQ8SaVC1xp3mW0gP3ZvKlhO37yjoatNriSaZb6bfmP8A&#10;tOOOPfubiRfuh89wawnipNJRV3s12XcqLtHUwU1ObSbjeiuyyBkkVcL5sbcOpPcfSvQPGMeiaW1n&#10;PoMlz9lubCF5I5l+S0jb/lmmcnaa4C38Max4m064v47MSabpksQvJI3RXjD8RkDrtJXk16j4+8Ra&#10;zr/hfwj4fnELw22nhbOKO2CyRpvY+WX4YhRUTqqEVR6y9B0otqTt00OO8NW9zdXllcrG8NjBL93d&#10;sEu3naCMkMa1bT4Kaz8Y9fuX8KWhl1WW7lENg8o+4o3FjIa5zw3qWpWPjSw0Zbn7GvmBBbXEQMbB&#10;uQTwSfvdBXU6Do2r3HjXU73SZGW50dBdT32lvKiKpfGMjBAau6rJUox6NL8L6oVOm6mjPN9V0vUP&#10;A91PBfpPb6xl4pkZSTBg7SCR/F8tcm1otjcx6ksjzSeYJdrdznNewa18P7rSPiS9h41vn0+QwLfA&#10;TSif7VHIPMjYyLkEMO1eP6tdw313Ltjj8lCSHbh+TjFd9Fztb7zKpTVNNlwa9Y33mRXdnHHuk3eb&#10;anbJ1+6M8AVfjQQ2zrEZpIy3yNImCQOmay49OSaTYsbqz7cMvXkdz0rTs4fLjCZ/1cg3q3Q9wMGu&#10;ary20MI36lq31GSTXLKe5ea4hTCBFl+cgdAPQVpa9rz38z+QXht4WIWKTnr9fQ1yjzlr/DD7ylX4&#10;x+RrsLBLS1ijluLYyM3RbjgH8RzXFVjGm4ytqb05tpoLXw9e2elpG0aR3TqXMUn/ACzU9K2NJ8Px&#10;2cMjq3mSMpWR2XPfvmqNz4tCqT9i8vyW2u7cl1xxnHTBWtTR9Sm1ZXPkrb7Pm8pcE89ME15ld1+V&#10;ylomK+uh6V8PfFtr8LbqTWJ9JstZae3ksT5yC4Nkr8mXyDXmcPj7VtH8cS6rpOoy6Lcb5biN4z9l&#10;DcdcHGM/3K63SNR0nRpreXV/Mkt0BaSCF/LkIHOAfftUF18T/AU/xRkv38PPY6NDbLaWv25/tT20&#10;5OJLiXHUqDkJWOElOXMnTbSW/wDkj1qCcoq7sNT4OeKtU8N3HiydZI0lu1t4/MbzpLueTa2SF6ZD&#10;9a+wv7X8QfBn4SWOjeIddj0qKW2ZXaSyZpI5BHlojt6gtwJK3Wv/AAT4l+D8d1Fb/wDFN2s8NtZz&#10;6d+6YQI6kv267aq+FPH+l/Hb4mCztrK51Dwno0BEmrtnbOx27chsfKRww71NPEVK81CMrN2Stpu7&#10;NSfRaHqRUYK/Lov02sQvbaNpPwv8N3GueC28YpZxpdyX+kW2EnBRiVfHJI3cmuL+FPxT0nw74jhu&#10;NKsrzQdPkQvAl1+8G3OMeygV7nrXg3VvC1jJceDNQMXhwwm3i0qOASIHYnsSPl561+dXiSHU/Afj&#10;O90aWSVpIZgrKrDOCdxIHWu5wr0cUoNWlFXTsrdk1JbrTS5UZQlHm3T9fuaezP1ls/E9hrGgG6nm&#10;RI2XcJFYgcc8GvnL4lfEnQEXW7fVvF1xCsVs32G1s4fLV5j/AA+5BrzvwV8UNR8Q+DfFR1nV4Ibe&#10;ytCr2ausN68mFWMrGRggfdbHNeCeJJtf164ge10O/wBShWMTPHDEXOzOPM45wK9jFZi8eoQnZNLV&#10;6/iroKOFp4bmafXTyNLVrdvFUMl7cDWGuoreaZJbNRLJlR1w3VB3rjfC2qTXkW7zbppJf3TztyiF&#10;+BGDnv6Vo6d4y13QdImTTnSSxSKWJFvFD/ZlkOJAMcgtWR4f8aQ3Bi/s63uIb5JI5UuYZiNkkZYl&#10;lQDFeZTpyjTkvs3NHUjzJs9v13wB8RNEGlaX4X1H7VoVxZl7LxNoLCxefL7JYJc9WHTOM1h/F1/D&#10;l78GHtL3xVZ6JqWkRJZHQJIozfTOj4Jm4zvI5yK8/wDFfxA1zQtHvYdGvbrT5tSBln1WZybjLcuo&#10;OQEG/kFFU14JZ6hHZ6lcXV1B/bGrecLhLy8dpEYry2+M/fDd80UcteMqqvfljB3SS1vbW7Z5WIxC&#10;j7q1ZyzxvMhlZxIqZ3tt4wPWiW8S8mMUCuuBuTaoPQf1rQ1J2uE+2W8LfvWVpLa1UpGjfNwc1Tt7&#10;l5neO4G1sbOhHT2r9BT927R8vKNkR6XAzXhXy38vbt8vrnP8q2oI2t7eR0BVoyVPmdAOlZkeoQWa&#10;JEkCNyf3/m/071bur6WbzZWfzJPMGPn2Z46EelYtvmuzJN2K13eXcMyT/a/MmwN/mKcKPf1FX01x&#10;Gt7drhCrEBUdWyOOc+1ZF/50liJ4iWhiKqZdvr61n2198plZf3af8tOgatvZqSMm5G5f3Md1P5vz&#10;zR/eeNVH3RWdNeCOSNooxCrY3tVdbtrx3VNix/eO7H4imyNL9mddkciqCok7ipjSS0KUrrUovbJN&#10;eSbpY1j5Ks3Aaq91bfPJskRlbozL94mnJC3mh5EkkZsL7VfTT1vrbGxmmX+JfSulz5N3oS2UPsJW&#10;H7Q0m7YxQ7eBz0pSr+Yiq7srALurrLDRLeS1CylvJzyynBz71SfwvPG/yFZrdDwzNzg9jXMsVCTa&#10;bGm2jC8t1O75fMX/AGscjoa6rw9q9vK8iXSRxs5LFo8DfxTZNHRUTba7ZCuze3PTnisyTwtcqryx&#10;RmaFD95VJfPqR6VjKdKuuWTsQ2r2HvdIsrSoyr12P12g9FzXQ6X4Kv8AxNpE9zZi3/s+Eb7i8uJh&#10;CmD0GTgvj0FcZc3U6+XBLGi+Sfu7cH8aSe/byo4opZY8c7mbIDHnAHYV60YrRvY6tbDpmg025Kvs&#10;vI0BV2/gz2IHeqC6xdQzf6OfLkcsxbbnjpUMty14pR32xp1+vvV/RLPS7fUo/wC1PPt7Mqfmtcb9&#10;2OCN3vWmkVruFtS/bQxTW8l5LeR/apnKvZ+Sd5TGTIO38PStG1QaFqWnSyI8zTDzY2t5dpJ9Dxwa&#10;i8NWg8V+JtK01LiC1mmkS282ZCI1DHG58dvU12HxUGtaT42fwv4msbe11PQYF0rbYhAMLyDuQ4fO&#10;7NeXUqv2vsu6u+9tlY3Ufd5zN8cHwXJpehjwzbav9qfTN+pf2s8WxbwHEn2fZ1TuM81gizmtdNj/&#10;ANIMfnFF8huOnOeK7TXfidbw/DbQ/Cmm+G7OxvrIyLe6nDhn1LnMZcEZRl6cNg1yvhvw3q/iPV7S&#10;1tbaGGbVp0t4POuEjj8xjgKxP3OaUZSim5aK/fcJR5pLl3PYPHvw38D6H8I/D3iDTPHltfeLL23h&#10;a48ONEDJDId3mZlT0PQHtXhf2ibT98FxsmkyuGVt8ZyM9e1dL4/+HuveA/Eus+GfE9nc6frFgVS4&#10;gjZJFjJ5yXXPBTpiqcej2ENgLqW5866zuFtGhy6NwMZ45qqdSMUk3e5VRXe1jTk1eSznddN+x3F9&#10;cwrCksKfvExy+0jGM9DWBfwWs2Yoi8fm585lxnjnauah1O1uo7m3umtjDGgZPLh9egWlfT5YbM3d&#10;wJbW6JX/AFigR7CP511U42XNcwk3JWJtHuTaiZILZre3MTNN8uC+3pUunzQWukzl5GmuvM+SBlKR&#10;sg7eu7PSqlhI9wlwrXDtI6hREynp/F7U2e9trdCiI32hZP8AWMpIRAcgKKJJydgg0kaL6b+9tncx&#10;tZv92CRkOyM9QycHNS3OtjfbQWFtcX1xEUWFrx/M59AOwrkZ5prydxOP3kh3eYpxWvaLAypcKkjT&#10;beVZuaJR01BSVzoNb1TVbwlZrK0kunBWRvsuZEcHoSepqomvatDeQWcEq2cka7jJ5UfmYI3cOBVG&#10;4nm1RYGt7uCFpZDmNn+d892z3reTwmmh2Oj639jvJNLeMrLLNj53U/w+31rmk4U4pS+Rcb7o5e51&#10;a/XU5dTikN0oUxOsz5JTHfFWdO1NLciK1giuIdQ+SRpsDADgjDf8s2rprjws2taRBqUUX2e1uvMl&#10;DbhsMi8FSB1NcWmnXuh2pvZ7JvsPm8xbS6L9aunOlWjaO6FzO56p8PfGcXw/0fXbWe2m/tadkS0u&#10;/tSeX5B3ebBJHg+ZnqCOlcY89vdTSXSR29nDLIcNG2Gx3H4dqp2Gm6drFkd+ofZdkW6GKOIyF5Cc&#10;BW54HqadfaVHZ3Mv7xoWQbQysmx6wUacJOX2nuaylKSS6DbzSI5orZ7g/N5e4sy48se5FZOowupn&#10;uIo2+zrIE+XGOefXpWlcRG8t44F2yNJhi0j42/T2+XpU2meEru+ukRJEmuo2LJFtA3gDdnnt61uq&#10;iS5m9CErOxzdtboqyb9m37u6RjhGPT8arw6ZLdXiMskKwjLBZnIEuPf1Na+oadKt5cLJJDJH524r&#10;b9B64zWTKtzZyiLzx5Ij4+bI2n+tdMZ32epnJF1b5NBTUoLK2Ekd/GIXgmYExsDkEEcHFZVlaedc&#10;B5xMswU/MuK2dEsft2qxxSyiON9yQs33BIRwTjoPU1a1Cyl0c3lrLbw3Vwk/E8b/AHAvZQOPoaFU&#10;jFuK3f8AwwSTcb9DDn8TMtmbeCB7e6djvfdkEfQ96ki024sbC31G8s55IXBWFm+QPg9c1vHwHLpm&#10;kW2r6p5dvY3UvlQKsoff3OCOladlqc1x4dTRriSGHR7K6a4MrLl3Y9F38/NWcq9OOlNddd/wZEVc&#10;41LWa6sN6QNJDHIV+8B8x5xxzVS4hW1h3LA3z9GmbI4Pauq1Fb/Es1xbeTGmHErLg89Mn6L0rOv9&#10;I1bTZY2likVpIhMisONvYmrhWT3t94NMyIrnbLtlQf3dqtyR7GrOtWdxZtaSylf3oVlfkfhk1Il/&#10;YWcZV4N102Aksnr3OKuf8I54g8URR/ZXfVrfO5It/wA7+rAGqdSMXzT0XmK6SOctwGdfP2f7cit1&#10;Ga9h0jwH8OfEzxJYeJb+1m3KrxXEQ4zXmHiDwnq3h/7Ot7p89r/FtkhKD9adoej3uoXNuLe3kbMq&#10;p5u3AQZBzk0qzU4c8Z2+40Sb0PoqH4Yf8IHo9ncWcn2yGaYoHkXyj7HGTkVi6jBe3jslnbbZlIyv&#10;VEB6HJri/F114yudbuFmuRN9luD9n8iZDHtHAwmehrW1Pxx4nt9H0po4EtZJ/M+2SWqCQvj5QrDn&#10;HFfNqE58snNNy8/K5nOiuZ9i7bLHa3G14kuGeQoWZcohIzjiupsy8MY5ht9g/wBUuMj7vFeYXnij&#10;+y9Oe6UhppN6Iqy8rjrVC2+Kt9G6JFZWskfljCt16YGTxgiuqNCpUV4rQwjTa0PVtV0+21S2linS&#10;G4wA5VoQRycnFeZeMvh9byL9o091t5MFdjP8kn09M1Qf4nTyQ7pZpl2SBnjbEiLz0A4NWE+JWqYk&#10;8q5tZlXDJxz+tb06WJpSvDY1UWjg59B1dXjtbiymt9pbDKudxrc+Hul2q68Pt8ckkMYDncCQSOin&#10;Fb114t8Q6xbFAEjmQj/U4Ix1zgdK6H4e7pry8+3SJ9njjLSBl+9IRjqOhFddfE1fZSTST8mOXLsY&#10;NyhvL/8Ae7d0ku4vM2MBeigmsDVPE95a3LfYrBY4Yvljk2guuT3969RVtB1+21C3+wMsMecSSO7l&#10;cDsa5jV9H/0kJFGNsXyj5dmMDrzXn4fERT9+Opxyapanl/n3GqPI7f677zq2fmFR/aZ7Oby4hKyt&#10;/Gy53fQGuyudNDI6+U0mAW3dNhqrc+HjfRjbcK3VvugZ/EV7ccVTej2NYVVJ6mDNIrR/vDI0zLtM&#10;cbZOKyW37wGQxrzha6OW2Fm+xAm0Dbu2dCaoTxTM8SONy8qGVa6I1Eby1RSdCruq79rY+ZqjkkC7&#10;f9k7qdfu7THrt4qsN3oK2irq5hZpmhb3KST7P4eWFaUMckgkVTu5C7v7tY+mjyZmuGX5U+6rVo6b&#10;qqzSSpLshk7SKtZzj2IkncL5U8h+Wb5dw3L6GooNYitbMW7W6TZ/1hkY8nrkVq6lbedZnaNuAV/G&#10;uft7YxhpZUHk/wB1qmLjJagtiyuryzSyOgVWl+Xy1XgYpn22W1l82Auszgr96oZJNx3RYVc7j1qB&#10;2Zgi53fwj2rRRRVi9BfszOZULRhQp8urOXktnWCd9zg7lbqwrNtp/L2Ls7/eXrVibdgyqnl7SNy7&#10;ueahxV9Bal+x+yx2E63UjrIgyu1Pv1Qa0NwY3jk+X+9upbzLInB4O1GqOOZmh6/u8/jzUpW95MC5&#10;fSNfGFV1EXEeAiLJxsxWXcxGNzErpJtyoZWJDY706NvLWZYwOoxJ3pFXbEdvzbum6tV7unQqTK07&#10;lvlz0FaGmQLs+f8Adrxn0Ge1UZYmZ9v8TVoWyeWAuPl4rSTXLYiT0L0KNcb0VSzH5iqtUVzPGu5P&#10;lkb/ANB/+vUPmywuPKDeZz81RpbGNkVh8v3tu371YJJO5jYQTSRfwovVvwrd0Gz8mOV8Nuf5gu37&#10;1Y1xC0ibU+7jNdcqGyit0YIy+WrJt9xUTatYmUmlZF7TzBG6IvzbPn9hjvms/WFhhhknWBVZyERl&#10;TqOv4VNYxzXk08rHy+AiMy4TBpsVgt5LHFl5tmHKq2AwPYVzOydzNX6nI+YuH+dmYHlt33s9KmS3&#10;BHzqNx+7Vq+tbb7ZJsnXy1Y7N3t2qvFCyvu37VP8K9cV0cyaNnciYtdTy28G6HYfkkbuB157V9Df&#10;CrwBFY+FYpZrZv7Wuf3pvO4Qj5FxXknguHSl160TV3a3015w07tz05A49a+m9R+KvhDw+mE1SGaQ&#10;AfJa/vXx6AAYHFeTj5zklSgtDWNmNuvCUcdtIjybZgoQRw8/Qt2x61y1xok2i3LtZwDy2UYjkXec&#10;EYrK1z9ohL67kTw9paTK3y+ZMT254xXmPiL4m+Jde3l9R+x2+SvlW6BAM9RXDSwdVuz0MpJX8z0b&#10;VPGg8IwzxXV1a2/8UcXBJI29hXm9x8Z9Tl1S5SzjiayuIvs8kEkIzJGexYcj29K4/wCyLfSFf3k1&#10;w+MtIcnFekeEvhppN8r/AGrc3O0P5xXk+mK9FYXD0Yt1FzCTjBpvc4zU9PTT7We906U3li8iqW/j&#10;gY8hZB/I9DXonh65+1WdtPh4VWJG8z6DoPc1f/4Uc9i6XWj3iW8bgq8WoPuhmjxyp6HBrh766jsx&#10;b2+l3DTabGTh92cMB9zPcDse4rOVSFaNou77/wCfmXUXPrE9Jutds9Jsw8rJDboN/lzJhgTzke+a&#10;yb3xtDdQgaRIjSNlXeRRnpxkdxXmct3NqUq7ZXmkc7S0jdM+lWLG1msZtiJ5jMOWZulN0U1d7mFu&#10;U7KPQrC8tnM9zHJcbizv1kXPXj0rkte8BvCsUsWxleMNuVxjk06SO6hlkn3rDkhN0bcr9MVYbXpI&#10;2RbyRtp/i4G76k1tT54O8WZvmvocYgv9Jk/cXElu0bH/AFZxtIq7c+LNYurUpPqt1JD90xyPWi80&#10;V4HyV3MQrsuAuPWs/UbePzCip8qgKkm30rrcoyfvJfgdcXcLfxrf2o2/67phmYo/HuKnh8XSxzG6&#10;lnk85gV2sqnPvmsd7RppGVZNy8Z3UNbG7idU/eQxEguvNV7Gi9bFKKOmtvjDPGIxcWUFyqfKr7AH&#10;A9M+lbtt8SNJ1G4SdrBbeTAztUZ4ryu4tdo4C7R0WPvW7Y6EixT3Df6mII+71J4rOrhcMldKzFKm&#10;raHo+oeJrNrPzoZvL3jKKzZ5I5J9q4a3nuo1dLW4/dz5UJM2R696zbdJr24CIttHuwBulFekaR4b&#10;gtNNkn1Xy2tUVTJtxvYDkbeK4Z+zwkbPW/QyULOxJ4Ku7rRbOSBysk2zaduCgDdQSeBxVnUr2fUN&#10;i+ZHMvLFeRyPSuPvvHYkuTHCNunMcGKGL8MZavRPBut6drNnIls7rITkxcCTJ74/4DXm4mlOm/bS&#10;iZtOK1OJmvLWGd2a5ZpPulIVyWBFRzXd1cQY0/TL6abAUf6PjbgV6va6Hp0h/wBReKzSfe3D5Sfy&#10;61tWHgiyvId6XhXypAu6RSEQjthT0xWH12EUny3YRTeyPmKOx1W71GL7TE8LZ2hZEOFx7Gtua11O&#10;33iXSWm2qf3sZ4wK+irv4UanDD58SQahb7dwb+6B6jrisTV/AN3f7LS6tTZzRN8jwv8AOmO2O+e4&#10;rr/taMmrxSQuWUn70dDwbSdA1HWJpJ4vLtY0Yo6xtkk0XnhaSxmllmI4+b5uST716Z4h8H+JPD1q&#10;brw5AjW6ApJFHEBu98V5jfeNJbiWSK8sfs83/LTbnJ+oavSoV6mJ96k1bt1+Zo4vaJ3HhnR9J8QW&#10;3kGTddYXCMNiZAq9qHw3tOImSSNnO1J4+VcDuK8qsfF09jeLLa26bh0bdyBXU3PxS1jUrXbcyIqk&#10;EFYxyc9q46+ExUZp0pWXqQqbWrPT9H8P6bodilvemGRgDhvKTzsD35ArVuNV0u6batnbbkyS0yZ8&#10;3HRiT/vV4h/wmVwsqrvDMuGzIOM0svi0SQ7fLPmAljt4ringKs3eT1MveR7L/wAJPYaOgltbO1hk&#10;HzRyRoAckdPpxyK8s8cfEAreC3R3kaWTzXuYzhwD2FYqaze3kzzpubjc7begPArm9bsL26nlnYNN&#10;0bd3WvQweAhCpzVXc0gnKVpbHrXhrWdO1zT0mmMrXQPM6qD7fN3Bqzq/hfSrqNn3x3Ue77yqCBgd&#10;RjnNeIWOsXGm3QeIm3kTr3B9iK7fRPGsUiw/PJZ3WdzvD0cjv7V21cJOnLnpvQqVNx22Ors/BXhz&#10;TfMlSGOaZSctcZK/l2qxcWNpGYmikhhXJ+6tVLfxIt9bp5sKXCk8tG2ad9pg+5bwLHJu3DcuUB61&#10;58o1WvebbMZJvcpvYSXSNK9zArO+75X6Cs+40KTfJyk0JXduVxzzjvV3Vb+WzHyg+TjcenpWNJ4m&#10;jW63Mk3ZXZVHzD0q4Ks9kSoytoaqaTfeSFt4/MjQb/vg7z0qZNFMNvtlj8tgn8SEFqyk8W6dbHb9&#10;iklkc4SJWA2Adzmu98DeO9P8RazFoN1Y6leSEPhoVEkkO0cunORgLUVfb04uThotRwpSm9TmIfDc&#10;f9q2lrLcrG3kNM8sjdcdPoRWVovxNvvh941OpaE9tfTJuSNZod0bkjbkjvXX+K/hnc399Lp66jDH&#10;fu6+TFMpjP2dhuVznH3h2p/gP4N22g65Hd3WqWF9JCr+XAz4+fGOc1UMTh5UZSqvmutu52wbp6ro&#10;WdKv9daEX/iHVZY5pwJo7exjSExk9mwK6XSvilfaXC0EUhk5O2WZfMdfYZxV9vAs+pTbZZkj807m&#10;+VyMdATjv71f8N/DHTb6Zomu2VslfMW3fCD0PvXiudGfvNWXZLRHKqlSUtHqV7X45eI7FU23sX7r&#10;5v3kKP5hFb0XxU0bxFGf7b8PxzTTMHMkfG5x78E10EfwK0O1Xz5dUvvn+UfIgJz2xUd/4E8F6bby&#10;QSyXN1uZYtv2jYfXBwP9ms3OjzLlWpuvrEfienmYM13pN9J9p06d7WZTvhlmUnnuM9sVoxWFr4ms&#10;bzbFtuogfmV+EIGfMTHRTXGa/wCL/AeipJYXC3DXB+VILe6ILHoA+Oleb6n47u7G2lSzifT2xteS&#10;OeR3VT25PeuhYaUvhTVyLdWeMyXlxftHEzvJt4T5iQufT0rqvF3w11Twja29+0ct1pk6KwulQhUk&#10;xkq2ehrMm0mSONNoDSYH+rqK9vdWvl8q8vL2aFcLtmkY7QOg5NfYc7lJOm0kt1/kdjIdHvrazuJG&#10;uLVrxWibYvmlAjdm4649KfKHmiuG2Mqkbti9BVf7AwC/e3E7uhxjvWjZyWykLPJuz97/AGhTm1fm&#10;REtNUZRjEkp/9BVvvGtCItGmy3jRm7r13VraF4bGrX77J0t7Pe2GkPOK7zwzENLubXS7j7LDYs6q&#10;Jb6IiA7jwzFa5a+KjD3Vq+w1Fy9Dzaa++X5YDa8BHi3kDJ9q7HwN8SdY8Laff6bapBcWOo+WtxG3&#10;+sAU5XBqP4o6Be6DrO6WazurWdB9nubOVJUMY6KCvp781xSTbX3cwyKwwy1KUa0L20EnKL0PatH8&#10;URz6v4ca6k8lbRx5dyqjDkuzckcFq901LwZrepaNY39np1rNeTLI8i6hELYkk5QngDaO1fLfg2aK&#10;3vYBr3n2um3qlRPDEJEkPQEg8AivWdR8Q6t4WhtNGvbmfUMLu055JXk3xuMDcT6dq+XxtFe2jb/g&#10;PvZndSko03cx/EnhfXfh/qumeL0tXa8tpy12nVI5QcAFh03dRXDfEWwns9TsNXOo2V1LqkX2o/Yr&#10;lpHhbfj94cDY3tX0zpWo63qXhOXQ0uLNbGZVhv7eOUCR41GdzIxP3a+W/ES2eialrOn3DfaIYpDF&#10;BPG5BDdmx7jqKwymvUxFWUZr3o6esW9PSxtiqLhDmj8L/O2pX+IHiUeNhpupTXN62qJAttcfaLgy&#10;oAnCMuckAjtXILpU10N6t5kaLuHzD5Qv1pl5fIrlIk2rn+Fsn8aS1u2DuX+bIK+6Z7ivtaNN0YKM&#10;NEjhcnLWRDNG9r91z5bDn5sgU201O6tZo2yrRr8wjbjOO1b2jaTb3EcaebIy7pGLqmS+R0bFMn06&#10;ysSWeWO4Votw6jD49a19rBvlepu6bSutiC18QWLa/FLeWLNZOdskLTFCmfRwDWdq9zB9pk8jdJGs&#10;haNmxlh2zjvXZwaDo+peENLvLuR/7QnaRPLtVTfx0Zs9a4kaKGaVBcq00MhQRbTlgf4qIOnd9LHO&#10;0r3ZAmWYYDKvbavNQXMAj+78rd/9qr8No9ndJ5qDkbfvVnTXIV/m+b+VdMHd+6CRJHcH3/4DSyXI&#10;+z/Ky7s/dbqBVXznVNyOfLUVeaFbhI54NzSEfvItvOfb2q3FLVisRK0jRu+flOcr3rb0q1urzf5U&#10;Z3DC79wG2saziYlkg/1h/wCWW2tLTrs2s3723eRVIWaLpmsamqsDTuPv0kjJeXVkkmHRY0J49zVG&#10;5vG1ARbI12p/s8nNT6pc21xeSy2lsbW3LBkgZ94XPvVa2YfvGaRVjz+HNKytzW1JHWsqW+7cG3MP&#10;kbb0PpRDId+6cO0ZPO3gkdOvtXZ+GfhhqXirQ9R1KwFvfNbLzaw3CCf6iM8uBUc/wm8V6e9k+reH&#10;tT0m3vY1mguryyljjeInAkBI5SsXWpptNl+zla9tC/4Z8C6vqz+Vo2k6nqTOPuQwtIMep619D/Db&#10;9inxLrPheTX9Xl/saUh1g0r7L5l/Mdu/cIj/AAha9W+HOp+NfhcNH8H/AA913RfF9pcW8cd1df2J&#10;JGbZ3+SRWb/Zr3XxH8Xr74WaRZ6J4u8M2+sXf29DpmuKDFG86dMrIMg1+ZV87r18THDwlGKld3u3&#10;JpbKzWlz3MPgKMIOpUbb/Dz9bH5azQXHhXVZZZbMedExAjm4KYOM44/HNZ2reJ4tWTyEaRZN4f5l&#10;+QjvXp/7VfjkfED4ra/rbabFokN1IFksjDtxIqYNeJpeRW9tF9p+a4cbdi9eP5Zr7jD0o1aarSV5&#10;HjVqKStEsR23nSSytG7LAN25V7nsCOlWDq8t1pYtZJbmZfODqu792OMcD1FUbbU1Z9qb1VyUZVb7&#10;x6g81o2Uk01vJceYkLQKMqo+Z88dR6d67JRcFeRjKjy07vcxruLy3Kcrzz8tPivDZ6RcW7wLN50q&#10;SifumOw+taKWLXF3EkS+ZI2foc11nj/wPZ+G/Cnhu8iR2uJ1lWdphjc2fzGKhV4pxg92YJScbrYw&#10;/BuufYZXjlkeG3Knf8o7iuc8YarLq2uvdP8AMq/IjKmAUHANWNLhluppFi3fP0qWbTbe4Zm+0ouz&#10;5TuXoB7VvGoozbZ0U1KaMvSIFurmNWJhUnmVV5QfSu/8JWEtjcpNHeCa3YFJY5l+RwawGt0h1G3t&#10;kjWOSFAZFbHz56iusWcaT5c92gWOfaiP96MAe4/rXnYqtNr931JqKpBrlOii1mPQr6SKaV7bTZEP&#10;lz+YZLfaw+6R/Ce1bEPiHSNJiN1DrMHG5I1jnzxjrWLpskFzDNbo0F5a7dzsq7kx1w9eY/ELwqul&#10;3EN1YW4itbk7tkZyI26ba8KjhaWLq+zqNxfys/W+zFSftZPm0Zf+Ik2k+JNYs10GIXF8+UlW3QgO&#10;wOFIH94103hL4X2a6AurXpnumXct0sduUFkemGZqPB/gz/hD4dLlvbSRtS1OE4Vov3kY7eWAepr1&#10;+TUoPh/4M8O3nhHxOdUa8K3er2LWZR7GcnBheRsrLG9dGKxUqdJYfDSdk9299XdXPbjSUV7/AGOe&#10;8HPp0d3Ba3Zm1i1Rlie2hlOHXOcD0kA6V6T8SPHHg3wx8NdQ0jSbLxDa+KZpI1trrVnDwTwAkMhr&#10;zaPx5bp4mtbiw0O2hjMjO6aeMYA+bkYIIB6dqu2VzF4uuf7GluVuFmt5Fjmki83Yx+bKKfuHsMV8&#10;/UTc4zrxfKten42OmnK0JRi9XoJa/tJePLXw/wCVLqMPkoFS3i+wR+WRs8t1GQflYfeA4JrL1Oca&#10;sYbW3tnspLqPItpIipaQ4zGijoC/QV6N4B+FulT6c8E+qXMK6Rfovmz2+MArul47D616zpXwi0nR&#10;7XWPEMurWt/5NpHLoNzcOUZmcdMKT+8yODXnYjNsJhpWpQtZ9NNXt/mKlhqs9Zy0PnjVfAGvaBdn&#10;W/EKXFvBbeW7rcHMpI+7A0fWvP8ATS1v4206/uI4bX7a5dFjwYRDIvcA9zxivYfiL4q8Tanr92fE&#10;Ws28mpXMfmCTIllWRQuzMmRgn2r59guLwatNL9rMckGM9DnnJH5172XudajOU2tVZW7dDnxFOEH7&#10;tztX1Y32iS+D7q9uLjTRqZu4NOY5gkY7gzAHkNivFfEvg+701LnUoLORdLW4MIlbnY45w2Pu5HTN&#10;ev6heNrslpqlrZTR3QuGxeKMcjnaAepFV7K61KzvJNR1eK4XRb3Ini3IY5ivBJU9hXsYLEywzckt&#10;91fr1t5s5eSTa7fM4r4b+M9P0O3FheW+2SaTcbrJ+XPqp4r1O21I+b5sdxHcR8Mssa7uCOPp7147&#10;f+Cf7Vu7m40VTyrTC1ZeidSBk1neHfE9xo1+iygrDn94sn8Q7g59a7cVl9LGuVWk/e6o561BVFdb&#10;nr/jm9t5tE06ADdJJebpH37oxG3BIxz1613vwv8ACVv4y8SDRnDXF0wHlr5uIFIHG7jvXh82pT+J&#10;IIbq1gaOGOY+Z5K5KjsTXcaDrU2l7rxHvV1K2CtHLagR+SB79a8HF4ScMPGlez19d0ZqCXLGotDt&#10;fFXg6Xwre31/aaotjZ2koW7tm/1iZba0WB0PHQ155PaWhvLvVtDltLHSI9zG1upiJOD/AA57+wrp&#10;de8ZDXHuLy9ZlmvG3Scbhdsf42A7+tN0FNI1q+/0021nhtke1HwMD72PevPoyqYenzVbv7tV6dX5&#10;mvsoSfLHY5+XxPpviEpb6hbx2V9FtjhuIUwZgT/F2NRa54R1LyY2kuEhYLm3Zn7DqPlJre1fwXoU&#10;8yaXa3Dza05DRNMwaNhns3r6g1k2uqpo9je20lh9umdtkF0rltmDuO0e/c13QmrKWHv6P9L9DnnQ&#10;V7M5DXrlrCwLXELW7SBAWZODnjOa0/h94Fg1CC41GLXrWxvLVw8VreZj+1DqQHHGfrST6xBqyS2s&#10;lvtaMn5bj94Dx0FJF4efVXt7VJ0jsEP+v34STjO0E9cV6sZSdP2a91vfqrGNOnK/LFXPRdF8XyWz&#10;2dtNDaalDa5cW82JE/65DI/2q5HVdeutX17/AEVktY5MsUtQcQx5x8w9RVFdVtrOwkstIt91wZD5&#10;kasDswMZzXWaH4Zi0t4pEjlkvn275ccOv3jXnSpUcDedvef/AA97HrOfsoKK1Z7tB8Zvh3efCWLw&#10;hd+BYU1qxs/s8GsWcphnWbqsjY65rhdK+Nus3GhS+FrrVL+20t5PN+x+bmOSQfzrgPiFo8vh17fU&#10;TmzvEdcrwQcn1FaGl6jb2fPkGVZtriRuqEHOR7ZrwpUKc6KqJc1/z669TnnjKs5Weh3Gm3entjzb&#10;m5jjYFC068lj9K6Dw/c6jDA76brrRzGVJY/JzjMb70yB1HqOhFYt0v8Awk1ybtLeG306RQYGjjw+&#10;MfN7dags/I8OIkUpj+0Oy4aR/LdWPQAjpXgST3g2p9tGaxr+zlpt8zH8d/Ev4i/8LA17x7qWtQPe&#10;SLLpov7LaIJN0eyRY0XjBHWmeAvi7pWgpFLLDDZxy+X9tgt2MU8UkcitFcQSc7GBqTxp4buP+EOm&#10;1J7myuLG0nWFvOuI0fzZCzfuovvvH2L+teMeKLH7LcSpLJbR3Dxo8iLFgjjP0DEda+8wfLjYc1Xd&#10;9jp9pOCvHY9E+J37QOo+LNb8QalDp2k2a6xmKfba+afbAbOM9TjvXIarrOr30ehWWoyI32a3VYJL&#10;HYzzxnlPnHUpmsx9Dj1+x01IA7apcsYdkMvmu64XYdmO236mnMssLPYPstb5btd7+T5MiSdBx1Ar&#10;0oxo04KEFt/w1yJSnK7fU9w+GXxA8T6Ro8Vl4cvWtboXCveSww+XPZgDABIQ4BNctqml2uq6tcSe&#10;JNJZf7QJfa0+CQeMtK+cEHkPWp4a8Xf8Ih4o8P8Aia0vJn8WxziXU5Zkj+xyMsmI8BRjoPmr3/x1&#10;4/8ADPxohtdH8T+D7Dwd4qs1e/m120+aDyFDYjZIucOeC3YV8zWqqnUlJSt23T31tqerCPtYpN3Z&#10;8b6TqXiD4DeOIL2F5oZLacXVjdSIJIpwDweeCOxr7S+E3iew/aL0e9tNdg01tGkt3ZbFbUpDFchW&#10;/eOoOMnpmoPF/wCzx4U+J/wO0fStAuTe+O72Q3Gl2dpdGS0tgo/eQNv6d6+S/hr8WfEn7PHijULB&#10;4/sMmTaajY3kJ+ePPIdPbsaeOoTzzA82GaVeO34dVs7b2LhzYOSUvgZ0/wARPhl4l+Dl5qWveE7t&#10;5NFaNXurO3uD+4hY42nncVFYH/CZ6D40/s6eD7LpepRuTd2t9D/oxycnBT5q9T8d/GfQvE6xXkV7&#10;FDqFzcC4s7mNsm2i6SW0yuP3qkfNv7GtDU/2d4fitaDV57jTfDN0hRY9ajiBEiMOs0SEh0/6aCrw&#10;ldxowlmUeWf81vlaXf1IqQbqP2Gq7Fz4SfBPXfGthH4g0jU9J1S7W6WwXSdUuD3BJaIn5cex5FYn&#10;xP8AhjB4fvNa8DXGow6XLY3CX1wmoXAmxK3DKJF6BQ3Fc94W+KVx+zz4413wZrw0nxVpPnxwz6jp&#10;eJILny+Y5raXs4D4z1p/jcaHr9jf6vA94sd7K0tlcyYlmkx/yzkI6cfx0q9GtTrxk37rtZrYHUgq&#10;fuLXqj6Q0Mafd/Bi7u5fCEmtaVcafHp1nJNqAxLdAeVHKiEg8P6V88eHrG5sxr/hnVL6eUw2qKVk&#10;V5fKkiGRGBjKsD0HQh65nwv8QYtOS0t1nnTT7BmmjiaU73lYKHMf9013Pw5+OeveDfG1z4pMUt9r&#10;d3HHLBfNHG2Y1/dvvHfKcPXk0sJUwnPCMdHrfre/Z6XSOhYiNRRb3KvwxnudF8Ma21lO019dQhL/&#10;AE6aIki2/wCe4VupX16ivbdN+DfjXxfBcarowmhsby3+0vBCgijm2hR5qpwC3rio/D2oaTr13Nf3&#10;lzNJrPlG5WXTciOzkeRg8Ekci9COuGYYr73+FWhxaF4B0i1WJVVIUPykYPHXuK6crw6zfFTi7wsr&#10;vZ9rHc631bDqbV9bI+GPht8Stf8Ahpq2oW2raZb2Qd/sserKRFIJAMqzE9qT4qePtF8b6/Imp6wX&#10;sZIRPLObdJFSYhQ2AThgOua6P9rNx/bHijSbCSB/toQdQRHIPT3r5i8JfDpvGXhjxCukapHD4ksI&#10;ort9P5QtH3K+mK8h5eqlSUHNpRdrLa+3MbTjKU4qCu2r/rY+hvBQi1/UvEl/ZSW1vpthowit9Ujt&#10;3jhuSqEYbGTHu7Zr4jv9CHiWDWoor6GO5s4hdxxScefmTaUX1I+9X03Y/B/xfoPwtbXIfEVtDpvi&#10;K1KXQ89yYPKOSPLByHIr5Uur3bPcRR52tJuj3LycevpXu5bQeHvGD2tv+dn3Pn81vaDqR3v29PwP&#10;Q/gr4ji8BXL6k19/ZeqWAiuLGSGU4aQPyDjPVK+mfB3j9Pi5rt1q3inx/Jpmrx2n/Eoa6k8q2M+W&#10;EqMU4UlDtBFfFFlaveSh9/kxseF24PuDjuK3NQjeOOe2jby2gC72kcdR0xXRXpc8372+66dvvVzk&#10;weKlRjyW/wAz6y/aa8L/AA31D4Z+HdV8P65LcarDMYrixa68zc7D55W98r1718/6J4NE+saPLqLz&#10;zeEEuoFu4/OG+bBy6+UCCQT0c1U8FnQdW0DX7y/t3V4LZntVtbjA89nURDy8/Mpw+fSnT+LNU1DR&#10;LB7q2e3vbCEWnnwpiSKPLbVZhxKPRz0riSqQbpwsradrabpXevc76lSNSXPPqv16nXfH34MNpSWv&#10;jDw/pUq+CdZJbTjuG5G6MhJ6EYOAa8s1rTbjw9bjz3/fLD+6gX7/AJx+7+Hzda+rvhRr/jX4ifDi&#10;48ExwaHfX3ht4tTtV1mQQz+aHDlwrcSFe4aua8M/s0eIfGXg/VPijex6LqelaheXF0uizSNbRQMZ&#10;P9cgi6Y+6qVrhVNRUHdxj3V29ru5zyy+E5e1g7Jjv2fPg3beMT4c0K6iVQbcveS9Xkldy3mdThl6&#10;V6/+0z8DE8AfDS30ezuN2iw6ibqDckeYndVDj1Fb3wp+G48GaTaaroL6jPrUMsaRxRQG5gWLOZN7&#10;DnPzPiqX7SPxI8ReOdJ13STo0VppVhAdQj1G7BtmuUj+STyhJgyDPVRXD78aVR11L2zleDW1r6+R&#10;6nso+z923LZ37+Vj4k8OeGZfDfifTNYitlm+zTLNJayKUSUI+7t2IWvpf9o74zaB8Y/hdp+gWmhi&#10;z8t/MSSZMSRADt7CvPp/h5quj+HPD/iC1vIfEsPiLS5NRHlkQG1liOJIG5O8EdB1NS/tKQ6jo3wy&#10;+H0Q8PxaUtzp0klvLbzmdp1cqZJCnZvWumr9aqzir22vZdNGum1zy5U/YYafL1/4Y+QpNL8i+uIl&#10;A3AnD8ngehro/CJGmvZX8gVWSYyhf+eig9QBSxaGLGA3t0yQtnalsynzJvwPQe9JoCiS3W4SPbD5&#10;pQKzcdc9PSvp6tSSp3bPCTdLV7nuUOmxm9j8b+DpBHJIA9/Y26nGz+NgBWf4y/aF1DRftGk+HLmT&#10;dICPm5RSRyVVqxfiXrnh3w7qH9jfDrVL/UJmCy3msKrwRsXRcosI6ba4fT9AgZ0VpzNcTE5lYli5&#10;69a4YV7QU5pry6+r8h16vs5cjd2e2fsxeANY1dtV8UxWaeItUinCLFdPhw2MuVD8Oa9+vvG/hzx/&#10;cWNp8RfDVumr6Wj21lFqxdIV3HOFHTkrXEeFPDA8E/s+3ur6RrRjuLOIzTvbviSGfPTHY1Zl/aXR&#10;fDUX/CU6fDr3TzR5ILxju1b/AFqjS5Y1X8autE15ehpCTa5DX1L4yW+mpcaNrPhLS/8AQ4Ps8aQx&#10;JJsUD5NmQRtFeXDSvDV5Fe6ldTzQxthjbbdkfP3lBXOPY16rcfED4WbNNlh8Qpbw3tsJXgktzcQq&#10;DwY3OMxsK8e8Y6lpFn4nXSdL1ixutFHmPa320ukxPRZduD8hr5/FYbESkqirKSX5drWNo05c1nqi&#10;p428KaFqV/peoeG0Sa1mxC+lSS/vvMPGUPdOxFQ3Xws8VX0GqXun+DWsbCzCQtcXQMTo3XauQBJu&#10;Hauc8W2Gv6/pn2+wL28enuJXVrLrICoEolTjD9hXoHgH4q+NPFWjiyupZbqxuZVskikt5AWmjDAf&#10;McgkGuavGtyc+HcW1o97L5LuehQw8XJqpf8AA8/1fSHspjBcaFcw6qoKFY2JRscDbjqa5u/02+tW&#10;KQ40zB2TteLxIpHQ91r2C20TxEukXdo2qNb3kB/e/brQxvJuPLJuAPWvK/EmhDwn4qtrnxDeza1Z&#10;4+0SR28Rbd7OegxXRhITlJqVvxd/RM5MRBQfmctJZzwrFI16jNCdyKy46nGeRzxTrXVrhdTnvbVv&#10;seoD/VttwOeM59R2qXQP7DvruW4+xzXkZZ1jiupSiTZ4Cqy5Cbd3Q1z3irT5/B2sNujeG1mVjtjk&#10;MkaHuEJwSK9qFNTk4dfT52OFwaXMh2q6xd6rcySX9y7XyYYyI53H6msiWe5hvCkgeZcnasgyKzbB&#10;7qxuvNvYpI/Pi3B5FOJB2ZSeo9xXceGrZvElqbaBvuIWMu4HKjjkV3VUsKrte7+Rg4yb8zllv7nS&#10;pkeCVvJJOUboRXT+EPFN/o19HeaRftpNxGf9VbzmMHtz6irmq+FZVRVaSBWj+UrkjcewwByKRrfR&#10;7fwxI7WLrqEciO8m4fMh44rmdenVjotWJM9s1v4kXfxA0/z9csC1rawJhlXKeYOCzc9SK8j8SWyX&#10;niCOHTZHuo3Q/dm3+WB29dqirWmX934ksRaRX7x2sgWISTMSkYPTcRyOa63wh8HdI1DXhDdeIJtP&#10;VF3i50tfPVyPvhmbBxXn0KFpzm5a+f6nTUtKKSNXxVoWh6p8N7W10O4lvr7RkWW4SZdgIYfvCua0&#10;fht8C9I8afDqTUtUN7ZXk8zmxuYSWhePoAU7qW9K8lLatNreq2em6je3ej6VM6yXdvEUjZQcbjkE&#10;AMK7vwZ+0T4j8K6c1pper3K2toB5FtdJG8K/nXRTcqUr4hc2i2/C+xl7kXpoYmk2Vx4T8WS/aIkh&#10;aJHt5/OX/Vs3yZ+tby67oWm3do2mWzR3WV/0iZseYFOcLnvWt4++J+o/F64nl+x2+nTzWyW80VrE&#10;gjMqnmVe5o0XwHo+oJYi4lNnNZwiIqzgGTuCe9fNYypQi3Ko3ppby6XSOmHMnaFrHsPhrUrTXNJk&#10;nnnuVuLpgsdx5vQHqDjtVn4ravcXfh/SHtS+pavbW5t1ikUs8MKN/QVz+qeEbHw3GU0TUpo7WNEm&#10;uLiY+YV9OTXCazqGn+EdM1a81fUrm41i7fZawMTHsUf6xiDzgjjFfE4TBfWantaMny7pNPXyaPa9&#10;vUUHCS+Zx+t+KbzXLA2l3LI0cD70+bnPXAJ9KseA49R8P3Ka/NeG3t7O6iu47BshJivTcQep9afr&#10;ehxtZ2N7aSJdW9zZm4jT7jpn1HcqOpqxo2pQaLa6LcapJDNDDclRbSS8SBTxn0Ge9faSj7KlyU1a&#10;726+djy4xl7S89z1bXvFOleNtIumuvD1pHrEMqSzf2XLlEVvvl8c15DcXuiNeN52i6hdXUl989xc&#10;SjyPKztC4TJyAOtZ2o+ML/4faT4ksrK3g+y65OLi3ZT5nlMeZIy/XA6KKwtD8VSCwkktJWh3Bk+z&#10;TSYCEj0PYnseldMsInH21N3Uvl+RhUqyU+WSPX9A8c2Wn6Y6TaFp6tJMskcUNtlcR8BijEgsKz7/&#10;AMVj+1YL/TYvJuIppBG9r+5eHdwWwp79K8j8LeJLzT9d8vURJHCij9wyglAOcrn0NbsLajda1btB&#10;F5n2mItth+8wU5ZlBxzXJLL3TqPXfXd2NI4mpONjtdY8U3+m6JpkFu52iNkTzkLRoQc/uuenzciv&#10;TPhx42tvAOpOL2B447kLNM0cWUTPZSO43dK8M1CWa+0m2v8AdJNCl2xin3fJJHjPCdK67QvDGqeK&#10;9NF/pIfUNUaRvtFnHw7KeQQTwa61Vr4ZKMHr+p3U4qU2/I9d8c/Fq+0fxejWh/tzQbqFJka4QFME&#10;cgHjp90ivJvjE8ulzaQtuLNbG5i+22TaeQHiQn/VyY/iHc1ueE31K00eSW6WRtD+3fZLuC4xsikK&#10;M3CH7jV5v498UQWPit7/AMhZrW0dPJtJMGMxqMbSK73ja+IjyVVvt/XYfsow99HFeJviA+oHznHm&#10;NDDtkXqDg4BWuN0y6j1bxX9sa38u3jGNmDjjpUSeJ57y8uJW2WbEl4/LHAOcgd8VT0SZ7fU4WWRV&#10;kyJRulAHB6YNe3SwqowkkrOxhVm5u73PXJtYvbOxjTYn2eT5R5idAeOSD0IrGuYZtQeOIPHHcxgt&#10;52MgE9iOmKj1TxNBp9v5WoTiW0cl0TZudD2J9AexqppnxFgecrZ2Iit02eYnHzYLZBb0rxKeHqqP&#10;PCHz6Eymk1dnc+DLnR9L+DPjE3t8sevO1s9krRb/ADWSTDgOp+Thvoaz4PFd5rlhBcNL+8Qi3WTd&#10;l1RNwwo7CuV1HxCZtKm0mL9zpc0hu44twxBMRhicfwsFqp4e1W8t7nDxfZ4Uj807gNhDcZBroqYX&#10;mi6qXvXv/wAA3lXVkoaI6O5hS6ura4l3NeWzDyJVl2SLjkDjmpvB/iPxJ4R1u4v9N1+80GacjNzb&#10;y+WDsfcN3BBANbfgv4n6b4ImuGXQ7bXNSuY1t45bxjvVT1KDsao+ItVuvFF/HqM32eHT7i7SH/R0&#10;AgtvRVPuK2op8nv/AImKk4vmT1E8QeK2ktddv9V1D+1PFF7emVtR+0IeBHy52jHzFu3WvNtIttrQ&#10;3k0paN2WXypFyAAejVqajCYXv/KEn3mUL0KgHjIPbFN0LRB/Y4f7ZEsxcvs3c4+ldULQpN9W/wBD&#10;adR1FqXLtDYtHPDHus52bYi9Uwf4vQ+ldjrGmtpeg6NPeQQyQ4keSSFt0m5ukZx0INZ3hqGBbDVJ&#10;b+6Wx2KJYY2YYmbuAD144rl9TvnWUNFdtJGAdsTcnJ4ricedqxa9yNy94e0E6xqtvFa4ZjuZ+fkQ&#10;da6vxT4au/B9mv2rLZYYibITLDdwa5Lwj4ml8P3AlijS44DBl9DXW+MfGc/jCyzcRxxyFgw+bI+U&#10;Y49q8/ELEfWYq37vr3ucybWxzCXUXmNPF82GXzIl44Jx3rr9E1VfD8VhfaaYWm+0EPHIvmFAOT7Y&#10;Fc62i2lxqFpbxXPmebGC67w5QnsfT2rfXw0NL0j55ZIVZxlWlwDzgGnV9nLlTvqdlJa3Om8Eveya&#10;jqer38dg0cUqL9uulKG3LFiCkacnPT7uBX0J8O774S+KtEv9Z1O1sJvGN0glZZCIktmB2xoowM4A&#10;+b3r5k8LPqNnq++GW51RnTbdxW7YM9sSu6HAPIPcda2tN1mXWrrV7XRNPT+1nZ5Us7WF45po2KIk&#10;QGT/AL2BXNicNKs3GLtp081roe3Rmobna/E3X7L4X/E9tE8PX82veDluLe4udJjvjJb3LEKxX2AL&#10;ciu+8aftb3vhm80TT/Cum2tlDHej7Yqw/vJV6GBxHxtr5hbUbyz8Y6xo2qWC311f24iHVJreZefk&#10;DYKOOmDUpvVutNis/sltHqVmWZLlUILgnJBPTcD8tdVPLKE4R5ld+v3PvoYSry1jHY+5rn9snwlo&#10;Fnqlro+281cRrIt6xP2QyEfcCvygX7uK8V1TWtM+PGrXXivUNT8OeGrjTLV7i3064tsJeEclJH4y&#10;3pXyXrWu3Fw8i3lujXTl1aXZjqeMCovDd+0mv2gX+0obdP8AWPY4Y5/gyGyNoNeh/Z3s6aSm7JeV&#10;ttdFbV9yY4nV+7v63O7fWnsfFMerSRFrWacTRx3UxcPET8xbHzkHtS6p8S9ZmmuHg1m/aEQvawt5&#10;7gi2Z/8AVepQdhUvxD+FuveBYNLudTSb/TLcTrc7cbwenUcVyUFh9u0vz7WIblkCPubAJ981yqNN&#10;2ktehrOpVi3B6HR6Rqv/ABMh8jr5sW5933MDrjFQ28rafqo+z/LH8q/uWwCfqaqaJaJDdiG8MkOG&#10;b5YXTcQeMZPf6Voa/Z6OsWlS2upyzXDM32pZEEaxDoNh6nI65Ws38Tj3MZSajcvanHf6tZ3NqiJ5&#10;jxlh9oYBOmB+VefD4ZvbTRu2rJI3eONeEJrvfEeoRf2mDaqY45oo0HXqBzg+tcY3ifU470WsVnJ5&#10;0UgYrIoHGa9LLJy5eVHn4xte8jN8QeC49Hs2KXDxsFGNq5849gfQ1yF1Hb/Y4IosrM4PnS7sbRnk&#10;Yr09tbF1KFvdP8uGYBMx8mNxxxW34c8AaJ4i8P3MVraCaZiFnkkb5ll9q9uNf2b5JJ3PJc3uzxo3&#10;NtHaxRLC8kyJtDKuIeP1OKzrm8eNdjt8zYbbHnA9a67x/wCG00HxJJpF08NneQhG3K37tQedpA6G&#10;ub1jQfMubhotQhbILIkjYz7ewreM05e8ZynEwrnU7jyI4Gf9yJS5RensTVHy3upf3SO2AGJVThAO&#10;tSyB1uDE8m5sH5F9qcd0dvFtjKyOu1WXIyDwR716UVyrQQkDGMBVR5NvyhV43VbVLmxTz38qFZh9&#10;1uhPtiqscTrNHHLEd3GV/vAitpXN5CkEqBtx2fvGzwKJOzIbIC3nIzPH5mOkkL5C5rR020ZkSXzN&#10;2QW+lRXuiPpa7rKZI/NG7a3XHrTtMuL2NE+0wQNH97dG2CvviuGpH2sLwYdDZ0+zeZxEkbNJJ8ih&#10;upJ6UHTdTh1v+xo3/wCJs9wsPlKwySedu+qWpXV1JMFt4pFjQ53ZOXJ/rWIli0YLOnnTGQNubqwr&#10;kpUtb1H8jWKUY6m1e+IbnT7lofNjm8mQh1mw28++2odV8YLHAksE72t18ux4ch2I/i3isu5sYltg&#10;d/k7QWC9/TrWQ8QuIj8/mN937xBxXbTw9F+9bY0ik3dFdPteoXLz5mXJ3Pcyc5zViOORtQc/ulVz&#10;yqtnaPerAtzZwLsn/eZChVf7o65qNrC7uLlJYoJZGc8NXdzpvyNeWxYsTNJ+9RUtWbcgRvuH25qm&#10;8Bkfb/FED/Dx710OgaZFJqUdtqSfZ40Epde3CMfXqO1PttL8PtYavLFrFyuuJNBFp2n28Qkhnjb/&#10;AFm+UkbCvyYqbpO5JNP4E13w7cvp2oaNf2OoY2eRfWjxHeBvKjeB82OceldJ4y+EXiTwDe6HFrVl&#10;bXFxq9jFqdq9ndi6SWCTox2ZwR0INWJvEmoWviazRNbuZpreHzZLm+lNz+8VNmCmTzj5a6yeb4dy&#10;eALO4sn1yz8fxag7XkKyYsZLUjI2Y5jbPQVxycuaLZqlGSlbc880bRb1pL+4uLP93YAO8UPGwE9y&#10;M1naJLFeatBFKSrPKWNzIxTYB6mt691/+z9KvGtb2XzL/KXe5xmRCeFA7Y29ao+E9Wn0mbzfsY1C&#10;GYqvlTdOOjVrUlFR91XZjFOT1NKyj1PS/EVncQXn2rVJifluGEnnKQwcsjdeKx7+806F7W9uLtZG&#10;3NvtbeHLpz37H6Vbu9ZOk6rPewXlvcapcsYfK+z/AOqTOPlPSs3W9EutH1Oa1ljha4XDFYZt/lZ+&#10;nU1MacYxU2tRTk726DbDV5djrIixrtLfMnAzwPwrImZWupHuLiaZv+WcStx6VNf3cl9I0sMax5wr&#10;SQmq13dGxMn2iOJbpz/Fx3znI7muiPkJMu5lkMDNIbdoi3lztgDI65pm2HynneM2sjKW3R5fdk4z&#10;k9qzbqGZrW5vceZCjbPK7tu5zj+oramkabSrBHhSGT7r2zLjg/cbPeraSiHNdle10OS6spJ7e8h8&#10;tBv2MwJb3x2FVrC5ksoSykq1z0bb8uf7p9DmrF3ZHT8Ksu5uVKR/w+ze9V725Fx5CwXI+zsQxSZd&#10;5V8c7SOaizbsJNs3dNhtJ9Y0/S9WmfSbWaffd3NvbiSaCE9WWM43t7bq938b6ufiRoXhzRNK8NWG&#10;h2+mwx6bHfW9pIRLgMVMmASJH29K8N0S40iG4ifUUna1SRcxw48x4wcuBJ79BXr+iftFa5odv/Zv&#10;hfxBqei6efPxZ3CwypCgjZEPmthi2xse1ePjadSU4SS0R6eF9nyyU3v955Igntbaa3We5hhtW82a&#10;0VDsWUcE+gbHFWtTOhatpOnXFqdQtWeApqL8SAzEtgonGBjYDXrfh34X+APDV7O/jX4g2V1CtnLL&#10;NZ+G2eWSecj91DDK48p2O7LGvM/BHhif4leIbjSbcaf4fWzspria6vt4TESMzuQvO5vu4FaqpGSc&#10;o7LqZKk4S5er6Hn1tbSx3EbWgjZoDueL6elejab4ksLz4a6jp6+Elvtem1GJ49cabAtYQrZgVOh3&#10;Hqa5Xxjc2Gqavc2+g6M2g6f8rC2a6Nx5LbPn/eHBOTyKxLK41GxtdjxTQsyBhuzsljbjcPrXZKmq&#10;sU3v/W9jKMuR6bHRP4oTXo449Um8ya3hW3Tcn/LNUwgQ9ttYRSebVI4re88lZf4pnCqoHTcV6Zq7&#10;eeFJNP0DRL1r+0vI78SxPBH1tdj8bs+tYF59qktW+yxtH5ILyNvGzIP8Pv6ilShB3dN6O6/Gz3M5&#10;ylf3ty7LcTQ3FxbxRiTz9qOyqJM4P8Jro9H8HXDatJa3NvM0lkY3uEjTdwT18wZA9jXOeEIY76SO&#10;WX98zzKpiVysmc5wpXuRXuep6fpnhW/n1fw9rGuQ6Bf2fkm3UI12knQxSjoUrz8diHR/dw0l+uhv&#10;SSmrnG/FhNHTVZ/IjvYdQe0jllVliwlyepG3qhT8Qa5m202w1Tw413K0q6l9rCCdsFPLCc/u1+bc&#10;D/GeMV6R4l8C+G4bi/1ae51NrGMwSx3UkiySPDJHkLIRkCQV4deSrDJIsUztCpb5uj9eKjL5qvS5&#10;IN3ja7sOsnGWtjvNa8MWc+j2aaTc/alePzZJZMRxqR1BJ/SqGpPZ+B9QvNN1TSG1DXLK7heP7Hdn&#10;7I8O1WMZVec/N1DcVg+FvFzeH72KUXKw7T96aLzdnqdhBBzVEeJnsfEbaqlwLq63M3mrD8nPsa9C&#10;FConKEtV03/NHPdLXqdPbabrXjTUppbOCOZbUCYWefkgjL5C/Ngvj1rqPEWj38nl2s5m1SQWs+w2&#10;8oCQzH5VTkHftArzm48WTTwFItKmjvoyZvtO5tynOc47AV0nhr4u+L725MulWFvdTJ+9Kxwj5c8Z&#10;xXNWw+KXLOlGPu30bt+KBuN9Tk9L+HniO51CX7JYSpDCTvu7gbY0HuWrb0R9Q0e4NrcTosMYLRyq&#10;eV57V23jL4p+I/F3w9W01q5h+a4EsCwjaV2hg2QMA5ryZ70xw7i/y/d+XkGt4zrYuLVWKXpr87nF&#10;Vkn7sdj0fxt8UJNSitYkd5PJjRPOkcyA4XaTg9K4LU/EtzdMEmk6feVfl6CsQXjSPtYKv/s2Khad&#10;Wl3Mf++lrbD4GlRSSRm5SbN7SJv36NLubB3Jt/irYeN2vPNeU7mJ2MrEbAa5WzuTDfQYP7t8qVVf&#10;WuglufLWTbuZsf3TlSe9XUhaXqTeSegzW/Fixkabe6fBeWcDk/vPkdm7kMORU/8AwjVh4kRrjw9e&#10;JCx5fS75wJPfypOkg/75NZE+nWVxA88shWQqcJ/GpFRR6cLcpLFI0mD97bgoOv51ahCMf3b5X+H3&#10;Hapv7WxHqWlR/aJUnBhuEznqRx3NJHZGRkwPLwo+bpu/oRXTL4s07xBPb22tx7rhBhNTjTMmAOBI&#10;P41/Wt7wx4NuJtbja8kjbYDsWFsiQDkN7rin7eUVaorP+thtpMytFtprG1d2CwqoP3utZX/CQ3Oj&#10;6Vdta7d0kidu1ehePNO0+x0WRop0+2Dbm22Hhfuhge9ef+HrCPVtRNrIhkhB57Z47kVxxlCd5y2O&#10;XVO7NDwxdXCyWuoOhaHzBvjbKlgTgH610ni25TSfs8qR/bFkHDbecE1bu7a1XyoIE2iEBU6HAHJz&#10;WtZ2OnXEAe4T5UJbuCQOK51Vpzfw6GDk5PU4pF+0JHLB5W3s+7HPXHsahmidfnx/EVLRrk/QVQ8V&#10;at/wjuv7LW08uzfa7R+v69RWnpesW+qKiqVaRmC7ZMDtVSpTglPoQ4Sir9DI1SwF1DI0RC3S/wAW&#10;3j6CuY8t4WkWdCq/c9wfau9vrIQhHUMy/wADKcHniud1ZI5Idzp5bfc2xr047+9dFGroom1Oo/hZ&#10;zd/bQ5/cOJsf7VUoo/nddi/9816P4d+FGq+IvAXiPxXZ3mmrp+gLAbuC6vY47jEr7cxxHmTHfFcz&#10;qnh2Wxu5FgKXUMRC/arXJhbPTBr0IVor3bnTJNavYwZY3kCQRJ33F+zGhLZVQbmHQ1qajA+kuYpQ&#10;FZlH7vdv68jpWOZVmmP7nb610xlzRutjJ3ua1hqqWMLwO7yLIu392MtyKzP7SVgVlj/2akWI5G8K&#10;rbfvdMGq13EFVP72Pu0oqN/MYn2mL+L+E0Bg0Il2Hb29OKYYfOIVfu92o3FYvIysnpW9kMnQGQbl&#10;A2n5dqv92rWwzIVbDc8/Lh14rPf9242feI3fL1WrlnNJdXBaUs0hj3Dy+Dms5RdrlKxZitF8o7/T&#10;hqbNbm3JVVZefu0mXZ9qF1/v7quW0Som2WXtwrZ/lXO7xMpSsZiw/Md465b8abHGJn2AfNkKK6i2&#10;s45NjbEXIOY1TmtNfD9pdWMrPJFDIVGzy159OPWspV1HcxVVXOGmUrL0/efd+VeuKkt5lklfkxs3&#10;+zV7VNBOl2sjLKskYO0sr5ySehrPffYrFu+VnQPGzc7wT1rqhKM43iauzJo5Nyffanhto+XHmd/m&#10;qkJ93ytGm1ctuXgsTUqQIxCpI6tjnuKppGTjqXQkUkbpJH6fMvXiup06wC6ZbmVNqv8Auo92Q59e&#10;tSeEvDkSNHLdIklwW2pFuzg9QOaseJ1uoby1ll+W1cBd2/7nNebOsnPkiYKopvlRbS0H2KOJNjSG&#10;Zvvc7dorC1W/+wwK6p8zDaGVsbiR1rduLz7PDAqFZm+fzOqA+2a4m5e51bU2Roz8nyxxw5cMTRTa&#10;ldvZHRyDtRMCwx+RFtj2Ku3dn5+9VUBt4BK5buqq3HWu50PwdFHDHJqDedMgVxEy8Kvv9BXH6lFu&#10;u7lZkaOaOd8r/d59K0pzjJuKEpJuw5JQse5086Nfm+990mqU181uhb5+nC7vTpmnKwhijG/b/wCz&#10;Hvmo7KJbi5k3t0bYi7utbqy1ZaskS6eZZkKwb5GQ7ndeeKSb73TardW3E9a24ri2s7QIg2s4Clmr&#10;Hv723vLyRYIn+frLJxs7EAVlGTlJ6aCaNPwzZ+ZdozI/+9X0L4Va003SxAwPmcfu2cDB6koR7dq+&#10;fdEu1txu8v5lIx0O3Hc5rq5/Gr6LpUkrusiuhi2dHcjpmuHExlVaijnlK0jpPiN8Tfstrd2cU23U&#10;LxRCdrEeTHXkejXaW8klvta8tZ8JKsf+sHoyjuVrE1C9udYuJby4cySOQ5atvwjpV9rGpLaabbfa&#10;Llhw7MF2c8EmupYeFCk7/M2TcVqathYw6G/2e9mRpAx+Zjw69Q2OvPpW/qvifQrWOPbeN9oP8G35&#10;VFZGrfDbVtHMZ1MfMZConVu56k55xWaPB9xeXQ+0SKrSNtHzZ6HFcqdGo+aU7kuKvzsuR6tYagrP&#10;vO1WK7VTDuPw6CsfXNWsrqGS1iO6N+FVc/Jg9811lz4DtpLYLavJ5iDZvjTnPqcdj3FcFf6fdWt8&#10;8T25+0Rk53L1x3FdFD2UpXi9ggoy23M5hLp7nypS275dvPNT/wBqteHbh1kyWq6Al2GiWA/aO21u&#10;v1NJaaWrXThCjeSu99zAdK7nOFry3NdbalMyLHnzS23PKtwfqPpVuzjjWynVJG/eKr7W/ixu5xVO&#10;/jFxd/KPmf5QvQZrR02FoX2SsqqFZPyFDtykuVlczvsz+dH+8Zod3PavTLG5s49Lu1RU2pD9xehz&#10;0znvXnqxNC3VWkPVa2UkZtNnMsn3tqjavfOawrw9okTKVze0jTNNaeNbeER3Uh3B8E7COema9Vis&#10;zD4d1fj939lOYu2AVOATnkVzvw48Kw/2Kby4t91xcMEHT5EzWv4lEuj6DqrLIsbNblHTp1P8Irwa&#10;8VOdr6phF31Z5rdaTaahefuokkmccNj7p98dveuT1Mahot3t2vayRtvjdV2YNblhfzNcDyvlZmPz&#10;bsbc8Zrp/FlpZW9sLqeymuJnXD+WhI/n1Nd6q+xmoNXuc8W76mx8PfjVpd7LFa+JCNPuuh1PbvDk&#10;/wB4dia9Rl8WaXZ2DvZXMd5vYKJf+WboeMZr43vXDSyMsawr2Vl5X61f0HXbrR5jEs/7kn503ZXN&#10;OtlVKXvw08uh0SjJK8dz7O0b4gW0l9Zq8jx79kQlZq9EsNT0nWgySSQ33mxl0Zky+AOQSOlfJ2lX&#10;/wDaWlxp9oSO4QjLyKeR68dMVZ8EfFqTTNXkUQSTW8MxQ+S2Rkd+3y14k8FZPl6EU6sl8R9F6/4P&#10;ttv+hxTbkAVlY45POK+bfjZ8LvskNzri4mjyGuFUYkQMeJPcV9GQ+PrK48LRXUUTtNNlu2Vx65rz&#10;XUvHkF800WvWyNY42mWNssR3Ugdaww98PUVSnv8AmjSVRJ8yPleWxXR8mX+MBg6rxgig3VvJnapb&#10;o27PpXr/AIs8H6SsFndafeR6hazgrG0bkFQDwsgb0rH/AOEO0rUk8+0s027vntY+vTnbX0kcbTnH&#10;mkncUqi3keaXGo7gm53VVHyrUEF2jOzO3+0V2/er2C18B+GdYWGKBWs7pSNzTN8me65qDXPhro3h&#10;qxN7d3yRxqTtZeQc9AB1Jrrp4mjNcq3M/aR6I5XRNSg+zL+73R4CSe+a3PCRsNaja1nKzXEIf/EE&#10;n2rI0mGC4cOoaO1LFli3fdA6ZrE8TWF14d1z7Rbl41cB9qnpn6UvZxm3BOzKj7x6Jf8AgKw1pcur&#10;RsQG8+NBvB9x3rgNf+HV3osqtFIk0ZG5XhbNdf4V8UrrFs7rJ5d0gLOn8yK6B7gXQt904ZXUrIu3&#10;qfce3rWKqVcO+VvQ0i5JanjEFrqMMoGX2lThl4qB4NRt/vSzKrZx85w1d7fxtby9Qyr83lt99frT&#10;LQQ3U5ikHmc8rJ/UV2xr3V7Bzs422F9IvzyNtbH+sap5dTWOYwPjbGp/h6n1rpdW0qSzH2lButXX&#10;aemRnuPUVWvdPh1wWa7dscK/vJ405P8Av1n7aPMnJaDurXkZ+haVLNNbM4MazScNjIArtfD+gan4&#10;U8Q2us29jtm3Ga0WbOCOnmHHbPr1rX+DWp6NHd6hP4ls0k8OWCfvGVD5jTk4iVPdj19q9R074m6H&#10;qV1LeR+HVuPJGwyTP8igHsg7V4mLxdR1JUuT3er6a7L17msY2XO3qcMPDuuazqd7q+o3b3l9MDLI&#10;sn/LUDsP6YrlLyWdpw1pcssityq9WJ9PevZ1+JngTV9Vjt7u3m0ljMEEkLkcH3ORXkXifR4LHXtQ&#10;a1uH+yvI7QPuAIGehxxmueE03aUeXTRW0MKqVudO4aJ8V9S0WMxPcG4h+7+8UGQqPc16h4V/aHsb&#10;FY4Ykt7W8fo0yOUjz1Y18/eI7dbW4S4Xaqzjnb14471neHLK41bU8xqWjhU/8BFd/wBRo1o8+xyx&#10;Tj76PZPHnxb1WaSTbcSyR4LI0eV8w92Bry3UviF4g1KRLe3uJY1JGFjYu7n3Jrd/s99Qi+zsV242&#10;w+Z1X3HtmqVhpsWhC4v7lX+3JIy29syfdx1k5ranTw9BbXZatu1dmP8A8I9Ho8I1DW7tfOc7kt1b&#10;fI5HdqjXxPPrEEqfJHCo+5z0HTFY2syPqV1PPlpGdj/D1qzolotv5v2gLt4UL+Nd0oJx556y/rZH&#10;Q9ry3Ow0zQ9T8R20sem2El+sBPmS28JMuDzzis/SrGOaaexvbtbNZAWhuJFJ2SDoh9A3Suy8IfE+&#10;6+H/ANr1fSbn7DqDxFCsK/MzEMMjPp615RJez3sskk8+5pGJJkPUnkmvPoRqznNSSUdLPr56HXUp&#10;xilYui9vLOWX9/tZDsMXINd34KW38XQahb3Fpp91dW0BlRLhvLnmx1CEY+YCtnR/gHqet+F7bWZ/&#10;tdn58QcTtB5kZ9A3fnqDXO+IvhBrHhG7LTTQXEKzLD5to5kQEjIyax+v4OtJ04VEpr9NyHSnH4ka&#10;dlcaB4Z1C4MVq8cjLtHnN5hB7j3U1JqHj+z8QreW95pKXF1JELeB4ZTH5eOjbRkPXYeM/CFzolrb&#10;RXsENx9th2JKuSPPWLf1I7oa4DWPD1hbadaalo15dR3X8cEygBCBz8wrzqFalilGo73ez1tp+S0N&#10;ZRdN+RJF4OvdY8N2d2pjhjFz9mu9yn9zMDwxIGQCnNcXruiT6LqU1m8sc0kLcT2829D7g+ldL4d1&#10;6bRJj58jr9qIHriQfdYfyJripw9rc72T94r8t/eavYoKopyTenQ55crWh6h4D11dP0DVtEv7O2n0&#10;6/RJPtMiPJNA6nrHtIHPfIrtPE3iqx8EwaTarqlvqMMNujmNf3kMyMMjkknjulco/iW98UaBpPhS&#10;z0jzJpQlxbytEPtZdhkjenLxnbnBrzXxJo2oaJq8lneo6zAhvmULweQa8+nhadetzVXaV78t9+lz&#10;RzmoWW3f8bHoXxJ+Ll3rVu91pNja6HDd4ilWxGN+0L3PNec6DpGoeLL6W1tY3vLyaJnHykv8vJxX&#10;TWmgvceEbdZo7nyZ7jzYGXBRyOJMAA8gV1Xw0hh8Fz6he2bTNrQULYyqnmI4b5ZAfThutd3t6NCD&#10;UFZmaUpatnjUemyWlxulHzMTWppumi6a4/0uO3mVC+yQ4872Brd8WaCul38rRPusyxw7N86MR39x&#10;3rnJnaEDfE7N97/dHtXZGt7aKlHqUk76naaNfafY3NlbxXD2/wBqVHdZk3R5A+o71zXi3WJ9Q1KW&#10;KY2twsW1RJbpgYUYFZF1frfCNNv7tBsCr6VWMsCjq3y/wtTp0eWXM1qdEqkmuXoFrqcun3y/Yn+6&#10;Ts8znHuAa2PBvxD1nwH4r07WtOn8u7tgQm5R8ynqDkHg1nabfwLqUWpX+nxahZxHyntlfy94/Dn8&#10;aueMta0nVteN5oei/wBiWAVQlv5pkOR3ya6pwjUvTnC6a12t6MzUmncZ4k8Qz+KNZkv3jgjknYHy&#10;reLAQjtisLULe7XUpobyJo7r6Vt2yWl9ZPeLcRx3kbBvLZDlvpjioDql3JMk88jSeUdqSKw3x5p0&#10;26fuwWi0/wArE3dzH8iWzkkt7iNo5ANpVl6VraBY20006Tm5jkVf9HeHGzzMrgPnoKqajbvC4lZz&#10;Nn5tzU2zvhatJ9/yx8wRv79bNucboa1TOj1DS5rG6aJ/Jt2Rj+/kbL/pWet5dWV4JYLw+Yeu1sFq&#10;h/4SW2m0e9t7rS0uL6SRHivvNcGADquwcENTLUpH5bKPMjC8+uaw5JJNTRL0Vy14isJtBvDpt3bw&#10;R3sKhnkhuBNHJu+YHKkr0rLWIzSIqllyPu9c1rx+Xcp5tyA2RwnT8aqFF3FLeErHncWbng04tpWe&#10;4r32JdIv9R0W6jutOkmtbiPIEsbYIJ4PSu9tP2jPH39kxaNeeJtTvtLit2tI7W6umdYYW6qteeNJ&#10;KzloE+Ufxbs1BAPtl0PNPl5I7dqynQp11+9imXGpKK91n0VYfGjRvEGtpFqes33gyM2UEP8AaXhl&#10;ZWjuJFOfOmgd+Hx/crq774m/F7wrfaFFpXj2Xxhp+ufPp8bTw3skm/KKJYX3GOSvnHxBb6FJFp8W&#10;iiaO6jj8q6aZspOevmD+56EV03wk8OzX/iyFLjUzocL/ADpcRqHbI5G0ZGTXzmIy7D0qftYpcqXw&#10;yimtOq05kdCxE78vXybM/wCJM2p3Xi3Ul1t3h1KGY/aFuEIkWQcHIrk7jS906yxENsHKK3PFelfF&#10;Gc6t4v1O4uyLi4klbfdQWzRiTHG4x84J6158XS3kKLco24D5W4cfXNepgqjdCFlbRem3QzlNuTsU&#10;EvolaRJYf3an7uMV1Xgp21KO5t8Rx25AZ2ZwAUHTisb7BLrt2qxxj7Q67EaNsxke/oK7H4Z+Gb21&#10;8SX2l3GnSXjG1OUhBlOAf9YNvb0Na4uUVQlLqjeC57Jnonh6203w5JqtxYaclwGiSEPNCJXw33tj&#10;diexri/idrN3qWti1up3upsBd0y/vGUcKSR1atzWrmXRYYptLuZJFmi3SfIXMJBxk9eMiuAu7Zr6&#10;9d5ZBHNITmKTq3oc+leDhKXNL2snc6K0U48iWhneUlvGfOkEcgO7b3waro0c1uUWRfnAXc2PkUck&#10;kdSKuXGlrYwzogMy5VJJ5EOU/nXSWvgmRtC1a4+zNZyPGPs9vNyfl2k5PoRwK9mVWnQV5vdnPGMa&#10;MbM4xXF5eJLny49/L9CyjqanfxHcxQXtg5S6t3X/AFn48MDWd9qSNwuGXMZUxM33cnO6qU0/Xn/W&#10;ZYN2+tdnslJq62KlZl+x1i60mb7RZSvbsg2n3B9a7DwZ4juda1uCLUrePULWA+bJF/q92Omdv868&#10;5W485j5vzN93bXvP7O3h5tV0vxNOmnzXUzRpGNu3CDqxNcOZezo4eVWa12v1103NKdPnkrbnunw6&#10;+GVh8XPFOn3lor2Gn3MwS3b7QuY2Xkxhn4JFV9Rjt9N1C88PXNxDHp+r27o9xZyj9+VfmJ0/v5Xq&#10;K7X4T+DtAv7Sa31Kzmk1i1uTO+oafLxaoEwBj7hyOoqz430jT4bvw81lp1jDpWho5vDdoJE1CFgS&#10;SY253+hr8fqYunHEOmpuyWnl2t3dz31Cp7LmtqeV+HfhbDpWj2F1rE/9mQ6mkv2G8mOUcqcYB7Ef&#10;dYV2OnfDa++H+rvfpZrNeNDEI4pHjMaAlfmTJwSR3pbu6n8NeBdM1/T0S98NWsi3cSNceZLbKTiS&#10;NiRzu3YwelVPGPiGVvC+nT6fbXMNjeu32ZI3LvHGQvUDuN2AKVapiq0lrpJtPt6HNGNNKyWqO91H&#10;VdE1/VdV1UaqNId7dUvUmtFj8xwu0N8ue39yvEvEd5YaF4WugNUdbpLhZYvtUTmSaLsF6DBrL0e9&#10;a7EtnZ3L6fD5ZN2tw+8NKCxCgHJCj1qrr3iaSbS5NLieBomhIe6mUt5wJyFyegFdmFwLpVrXbV12&#10;0S87MxlLni3Y5uTXtN0fVtJurOf+0pGAeeC4QhIZSeQQaveC/A39pW2t6navFpt6k3mm1kzv8g7g&#10;dnUEVzelaPfaumo3kdrNJCrgyXEducQgcjntnHFdhpHiTUbue2g+zfZbedFSR5mHmAg7sj29BX0+&#10;JcqcHGi9et3212OanbRVNv6R6N4R+DsOov8AZNGle60ycNLImoKIyhAyG3r0wf4/TrXjvxailmtL&#10;6O6gX7ZYHyo3b+KIHHbggdAa+qPA3gG61nw/qNxpWs3h16eHyrHUY7sRQLABukBiUb8OK8L8URQa&#10;Nc6q95qNneNp05giimwiTsw+dCmCT/KvDy3GTninNy5rdLNNanp1YQhS5NkeQ6FbQaXLDMtw99a3&#10;kayoveF8cr7gV0x8A6f8TvBF7LBHbafrul+bKPmx5kYboazNNtotQuC0FxNZybXlL7Nyb+oAAxsH&#10;qa1PCOuXFnIiIG8x5Vl82MfOCeSCe4+tfWYipU/iUpWnFp3/AEfe6PHurcvQ8cEmreCNSUHzLWRC&#10;yjy+hB4OCa7vwX4gsdSeSCfVbrS2eMgvkmN2ByBgH1r0zxtpFn4t0KXydBtU1GaV5ZzHKFhPbiIj&#10;KGvnvxdptr4b8VSQaXJO1jGV2faMF0YDnp7162HxFHM4uElaS9DCUVF33R61r8cl9Fp8Qgj0/wCx&#10;x75J1ly85HIduoQ+1V4fGNpY2dwL/wAy/vJowGliclhJnMbNXFab4lttR+zLqQa4UAq+1sFxVrUP&#10;EmkSW1vBavJZ7CyOuwfnnvXK8vlbkkrpPp/mZyb3iW9c1SSPVNl15O7Ck/ZJdyFfWrlr4isLi6t2&#10;sbTaqZTyo8jGD1qkltpFvs/4mEPliLY0q5EgJ5qcXttotsGieG4XJVbmFO/oR6j1pugpxUVF/ikZ&#10;KM5PUrap4YNnP/aEpXyZDu2q+SCP4TjoKu6Lptx448Q22jafP9lWY5jluPuZAznjoKqarrcOrTzX&#10;VyAuVHlxRrhJGI4LdKWbVFv9ctrqx0tNIX5XS1t5XKAgckFiTya2nzxhbqlvoXzRpbbGhp/gS8s9&#10;RuVkayvPJn2SKr/e56joSDXtnhHTr3wpFFqWl6lLpd0hKmKOUuHGM4Mcm5dteVeJLnT4WjuHiSGc&#10;RKzovOJD2GeQO9HhnxreQBInuJJo4wWjjmwy7h9eor56u8XXiqtOVreRPMlK0TV8V+Ko/GOpfZfF&#10;Okr9oDAreWCGHBbnmLmuz0KHQoEtNPsfter3kNu0peGFxvw3QxuOuOtc7rCapY3D6v4xN7a61PaR&#10;XFmtwnItv+WbLnts+6a5yL4l6lDqWn3Oml4ZLJt7ys3BHoT3+lclXDyxEOSlol52je3Ty9Abim1J&#10;ancXeueJbyzksLC2+w2qTHP2hxGYwKq+G/DWnapeNc6jre22gUPcfaYZIyDu2jk5GCe9ZqXmoavp&#10;Wo+IYpbbTdPnnCTwdUmlJ7A8irFhqU8eoSbZR5fkhZUhdHjxnuK5XTdOEo07R7236Xu3fUajdWa0&#10;PZdF8P6BoPjCDxFpWoaBfajBC8VvpuqEXVhclhgZQ5wK+f8Axzr17o1t4p8ONdQx2OoXg1D+zrFE&#10;+zpMR0B+YoFHA+bpXeav4W0fTbRdWt9VjjW5TbZWtoVMyyg5KtjBCn+E1zfhnwcdJ8T3Wp+Ibb7L&#10;b2l26XlmsojnQEY3IRnPXrVZdU9hBylUc4q1k1Z3vt/X3nsKnL2agtDhPBx0xninivHs5lUtBFnY&#10;5lHTY/1q/qukC/8AEWm2r6kLi7vjuN5cSknc3GHJ6EGtW5+Dd/ptpeapKZI5NPuBE9m0XzRqx/dl&#10;iOxFdZ4X8K6lq2twxazFczRwMLGVIUBiEZTjy9owTXrYjG0I3q053te/9ddzOnQm/caDSvCF7NrU&#10;mh2NnA220aK/uoLL7RJCY/neeLHI29d9U/B/gzUdP1rUdRsLx5JLWMOkV5CZIL9epjJHtyOxr07w&#10;h4H8UaR8XtL06C9ktYbsLt1CSV4lMTp+7kcr7cH1r1v4Rfs+atq+sXC6/bKNETUUhneG5C2rFBty&#10;iL1c14ccTWqe5TtLmS9N9bnrU8LzWbTWp2vh74u6R8VfgFFY+GtEsdP1OwMLz20KCKQNH3QcAtha&#10;+O/24dO1fxV4+0/xCr2+sRzaTFLBqlupT7bbLuUb17SREbGr6x+PX7Nlj4Qttc1Lwbf29tosVtHL&#10;daejkbACRvH0PavlPxD4hht4baW6nhvbiwj8qKJdwBYFiSF5BPqRW9KrXwWNc3HXa3dK6W2j9R11&#10;GdPlfXX/AD3PEvhFZyeItf0vTIo7O8vJJfKt4LxjGhLHPLCvtPxF4jvP2cvh7N4e1bw8bXVLqM30&#10;etabD5ZgMwZfJG44cI/cV8Z+KbRtMmfxXpkL6fJbzRRXdqsT/NI4ZjLkjCbvSu88K/Ee38X3WnT3&#10;l7evqVizrbwTZuIX3cn5WyPY17uY05V0sRBXj1Xn28vU8+hVVKLj16Mp6D4B8Q/EJp9N0aB9Ws5r&#10;ZbkadHFl55hwTGB/EPvVBdfCz4hfDDSJ/E+l2t/N4dVCs8dz+7ktudhEiHBznoa+4v2cviPoOqXO&#10;oxz+FLDRNYurR2by50gL4HM0cg+6NvVa8p+M+oahr0kc154Zl1LQ5cS/2xC7pO9sD/AH+UGvmo55&#10;Vp4hYflVn8UX2t30Tb6NHW8JTUPaRkz5r8B+L7KTT/Nt7L98kToFmmy8e4YbjB3r616R8N/B91b6&#10;hfeIZLjybGwgS+tbxVQWsztx5eWxkH0rI+LXwW0vU9Yk8SeEfFtlqVveSxiNo08u5SRo1xFPEAPn&#10;z8uUqb4afEG6vo9P+F/ijydDmjuPs80mqM6R7C/qvp94PXu1o0sRRlXw17/aXVfeckeaE1TnbyO7&#10;sPFpfzUsJ5re4mvdo0+zyXhXuQBkOgHQ9a9u1D40eKvCXg+FpPFuj6h5cAee1tcG5RSCFyOMkd8V&#10;w/gD4N23gz446v4Zj8SWq2OkWhu5L4332aK4Pl7k8ljkFo2bOHrwf4nXobxE2pWeoxSaxfg/aJbV&#10;D5ayeqgZAL14f9nc9a0G0v600PVWKlRheWp6Lqut3utQ/b9RmNqswfKTZkEyH0I9Kg0Hx9PpvizQ&#10;tLt9QOl3l/qEOzWmZFmRBx5JBTkE96888F2s9xcWr+I9UhsY5G3QtfeZ8/vlOSjd3G6l+KMOlap4&#10;ovGs5Z5NFtFiNvK0vmGEDiQZGON9VSwsaNf3tY/1ZImnipOftIn0H8XPiBrnhrwpqfhbWLmwuby9&#10;muER4bIZx1JR15BB618nR+HhbzRyzrItvOp8hoWzkjgg56EV7z8PNB8PeIvDGqvfT6l4g8b6zHK+&#10;l3NmvnTWtzGufKw3DxOPv55FeYaetjbXGofapduoGQSrbyLjbkYOCe/rXXhpQcpxpu3ff06nBmrd&#10;aSqNadCr4Q03yfEM1xel7yzgsptR3yLj7ox0NdXB480PxHa7red9C8Y3kgiurqRIRpvlH5SxwOAR&#10;97O7mq+n2B1Tw94r1KKwea4i0h0hlhw8Y3SLk/8AjvJFfPt3eTW92jxXHmY68dT3A9q9R4COJim3&#10;r/W6PHjWlQjotD2mXwprngyfV/EegXWkyaJZXEli0trqEbblAClkjJD7W3fKdtZOgfFDW/CX2htL&#10;1Oezs7uPyp4tw2SRZyRyOK4pA0liJVV/Jdcu6qCAfTNSW9rLeRhDvm4V0jh59+lSqKTvU1e1/wDM&#10;wdepN6aH1Z4B8FaT8VrLxzq2g+JD4ftbOOJ7eK+i86Sa3WPLmQg9GPBKV2evfGu/1TRNL0mW6s9N&#10;sbKMLHZ2KeTBwOFI67R2r4+/4SjUtL0rT7f7fdLa2zv5UTNjZnrT28e30d1Gt0fMVfmSXq7DoAfp&#10;XQoU5/BG3/DnS8XV5bXPonVv2r/GfwXtWtNH1K0ikviUXC+YOnUj1FeJ+Lvib4j+JEMfiW81G/1J&#10;bO5RZ45rguIJZO6o2cB64r4x2h/4S2M2WtWmvWYhTyZbNXEeCMlcNyGXvWd8N9UnsbnVzKkc2nyW&#10;cyXcV19xxjKcdmB6GvRp0Kap87d/66E+3qT9xs9A+3GRTdXWqXOjtEN0djYv/pTjqMbeB7k1na98&#10;YvEckdtZ3Ukk2g2q+VDFuLugb1evLLe6lhmM6u8bfe3devate21576OSJ4d2R+7dW2EAdznqKfso&#10;xeq0OZ15PRaHoWi+FdO16RtUi1RY7FwWki6zptGSeTgisaIy6hpNjYWsckfk7lkl8v7+Xbhak8E2&#10;2naklwt1JJHptmn2g2quoN1JlRjkj5fpzX6BeGdE+G3xk+GelaL4Si0rwb4ytoUhgXygryFR1Epr&#10;5/F1fZ1Wo6vdJ6L0v1dnsd9HDxxEXY+M/BHwf1nXdE1zULGyNrpehBJb92IEiK3yhiCQxGeprR8G&#10;6VpE3iDR7C81mPS7JrhVvNQaLzDBF/e8scn6Vz/j7TdU8P8AiHVbHVHnmmWQxPL5u5LkKSCQTw65&#10;rlvtrqGf7QvykMPLX36VwyhPEx53LRng1VGnNLl1T1PbdVuJJL7WbDTNRa80OeV4ftUcTxC5hU/I&#10;zI/PvzXJC+aHwxeLdMI4xtw7Ln5QcEmsLRvElxpNxsXE0PfjhsnkMBzXXQ+MYLHw7rKRafZ6hcbQ&#10;qNNFnZz97b0rzo4dwmoS+G61NaU1KpzM5zxZ4Q1HRNdt7KykGrWl7HCYFs7n93MJNv7slMBG7EV9&#10;HSw6Z4S8XQ+J9f8AhQl7pqaVFYyaVCUxZzRjY8r7cgs3aSvBNQ+MN74ssLew0awjs3tyszpG4/eB&#10;RhuOCPWvVv2ftW1bUPEGnao2oWUllAblrjSb69AM7OnI8k8kMjPwOtehim8NC03e3X/NH0WCqKpO&#10;0Voz6t8BeEbXxvNP5Nxa+ELXWpkku9CtSnnDYgAjcdPm+8cV4r+0R+z/AK18GdPvNe8N62LXRLrV&#10;PNSJZiHtbtj1THTJ5rprvwPo2ueGba4+H8KzaXam3uL/AFqF5A8bJIxKcfNwnBFcR8XLTTNZ0Ke/&#10;0DxhBqGm6bKkt9pl1dyeXfSN83yCTPOPlx614uFnTprknTtKWt76b7W1TV77H0VSKfvJ6L+tGeXf&#10;HP8AaL8UfELRI9O1Wdby/iTyRdLEEfyg/IZgBlq890XxI02h3d1fySzWMcTqWkbJZMYAJ9ctWN41&#10;hj0m6MSWz3X2gebFdSA9Cf4fcVRg8S21noxstT00TWJQ7Gt7jy9szcx7s9h3TuK+lpQlOCdm2/v/&#10;ABZ8pWTnUa7DLbS5/DzyWtrI80N0q3MXmAeW7KN3bo1Z17bXHihGurqeS+1YsYhZTRfuzHhjkHIw&#10;R6VY8MXV62g3DXFv5i6Y3m+ZGpwCwwFLDjntWlqOgfadG0+8lJjW6PmwNC3MeRgit3N0qnvPW+/y&#10;OT3lutDnrLwH4m8baYPsl419DpgEMNjcTHfAC+PLQHjaSa7fVv2ffGHg3wxcXcXhC90u7tkSaS7v&#10;ojiQnrBGeUx3zTknl0W1jS81kn7TCfvNtnRRypcY4H1qt438XS6/olvawavqDQsyq0Ud7JNCqgY6&#10;MeMmuuFadZf3f637j5fZ/EtTlNU8QajbskFz5e51Vn8tuOevJq3aWdtJZyPd3LyR+aP3UPBcEcHc&#10;eBXLW/2m+uDbpczXixLt2Kmcj1XFdl4e8B6vealpNqljcalDqsoht10/968krdAq/wB/PUGs6lKF&#10;NWWhz8qk/dRfu9QvZbCGztLaG307duRVcZPryOtd18OrG71DTZLd1hvI03ZtGfM8oKY28Yx7Vx/i&#10;7wFd+D9Q2QW161vI/lT214hSSCcD94rA+9UfDHie88JX87WmVRhtMeN3PoD7V5qipR9x6f1vqZ1E&#10;4StJH0d8YvEsGgfAvStE0OyisZNcdLeRbdRHmMdcn3PrXk2k+HPBnh5rJfEM1zGqqrTwablpDIfc&#10;9K5P4ieO7zxBq1l9lnLWdlAFjRuhU8klTxmsFLi6mT/R5pG24ykmME9McnIrbERnW5HzWS/rU55T&#10;V+7PdrLx58JdHMcVloeur1V5Wug9aqSeEtQY3Hh7UWvmZ0dLG+i8qQj0V+9eDeHrkX2oi3vMwyeY&#10;EDycBSa79oLnwHdafq0hkh2yYilhiD/MvIyhPIrwcbRg58kvjl/XkdNOc5KzWh9IWvjrUrXR7bw5&#10;4f0eVvFE0h8z7RaiQxxn+IbuMEVlWHwntdH1+08YeMjbXGuWhffZ/aHltXI4QEOOD7Vyfh+/1W40&#10;y58Q3+qTQ/2lG0sjdCkZOcZXv6IK5i8+P11eWt/a7Z49F+7++DxzSdh1r0MLShhsP7SpBudrRWlr&#10;dNPPqdqrzcuRbFHxl41Emt3dvYLBYzTStKjTMAttEd2dvv7Vw/ivTINN/s/VLDWX1drmIo0WoJ5X&#10;kYOMEdCvcHrTbjR57y3OpTrLcXVyNxlZgEI7AE88Vj3y+TpgS6jjkkyXEsjkgglehXuKmlNaRi07&#10;aPRF1astmXfEet3FpopS48nUm7qp/d+uPfGaxdLubPxZaWthYPt1sM2IJF5uFPYEfxVXuNRnn00o&#10;llC3/LVFkZ95x6Y6isjRRqPgm/s/EqW0F4sM6M8TcruHIBFelhsNFQa2lfT/AIY4Jz5me2Wvg24s&#10;dONh4h0yMXFxFH9mW6l8oxnPp1ye2Kp+MPBll4Jgt7rVL57eOXDpZxwmaRM7gNwyK7HR/wBo3UPH&#10;GsWWrXmg2MlikYSFer2jE/6xT1IBrnfEXiadPiJc63cFNQZJfvzLmN8dMgV5c4xpVHDmer2/Pudk&#10;GrJpFz7P4n1Lw/4a0CSCBdNeUPZR/ZfJkY+jHqQQ3evdfhqR8Kdck8Map4euZNa2j7RLJMkXynlD&#10;H7VyEni2G4s7fXpNCa1uruHzbe6WbzoIl/ofUVa8PeKrPVvEH2/UtRksw1u9uk8imYEEf6snqmOo&#10;9K8/G4mdGpGeGnea2utu176Hfh3G/LOO5x+qzaz4gu7u1DP9hvbxpZk2jIkU7STnivIfit4b1Hw7&#10;qkkF5aP9lZldZZOUfcfvbh29DXTeJtYvtNjubWy1maZmMhuJY0MRKk/OvzVwr/EDXbVFa6uXuLcQ&#10;tapBNiRDD0KgHOK9bBxvFSlq1/WhOJkovkRxcuiyzam8EEb2dq8o/jxya3tV8DeGtL06B5RdNfJl&#10;i0MuQ4L9NhrKaeDVteubm2c6fIkTS5kfhiuOF+o6V33xgeGbQdHutLstJhhktVaOfT5TIXIX594b&#10;lHHcGvUqVKyqUoKTSe/3dX1ORbM5uBrGBvNisjqaxqPnmfIHGAGHr61g6vqkgtnit7G1sY9wz5fR&#10;/pWTo/inU9NPl28v7yfcsjN6niut0zw7ba1df6SztaCANLbyY3iQdFUj3rWVNYaTnV1Xz/IcvfZh&#10;w2GnGwdtRunhkEgU/wB0gds1DPren2t2YbKJ1tc7RE0u6N+cjnrV698M6I0WureX9z51nH/o8duB&#10;I/mk8b844HQ4rhmtn+yI+W25C+nTuK9OjGFVXu/y6XIaUUek3HiPTryYRR2MVixVVO5wHU+oJ4xX&#10;V23hmwv9KhXS70NcXAVkjaZIbVGXglt79Sa8T024m37t/wAo+bb6/nXRWeptGpgEe6ErtO3jGTwe&#10;axqYV01y0n+pUZrm1NiPUnuBOs8SNIjsi7mwfcVZiieEI8GGhQFQsjYJx14FUd8apGjR+ZuUM7Sc&#10;YkIzg1bt9RtZvLuJzuk/ur9c8VzVo2jaKKndFue6mMHlLFH9nUjfcdQM+vpVHTPDep689y+nWj3y&#10;26h3jhcb9gHUAVtaD4nl8IzTXdvsuo3kV4WXBTOGAyG4NVV+IV5Y2+oxafbWdvJebZXuVtwJkI6+&#10;W/VAe9c1OM4p8iXT/gmis0ubYZpdulrZut3Dcx3jMGiVeEkUn5T7CtO6vYbfTo12bmmBaP5s8Dvx&#10;2zXETalPJch7iTzpmJX9453rVi+upbjy/NO3ywPl7cccYqp4fmd5CukjsNB1L7LcS3UC+TNHtYSq&#10;oyMduK2tZuW8RTxak0kMyiYM9svIzswW+XpXGWV8mm2VzLI7rcEp5fltnjuMVd0rxJPNPI9uszXl&#10;x8vmtKg4A6DAqFS15kdVOpFLlZ09n4wOi2yPFbeXIZEctG+CmQwyuK9A+C/jfwh4b8fyeI9SGqyt&#10;FKktlBwJJpR/A0nX6YrxG31iFruzWWOSNY8pJ5aZwPVR616ppvh3wz4c07wx4p0vxJYaxfXku5/D&#10;1xK32rT3Xk5yMAHbSdCDjJ7f8OdtOo2/dGfGq6um+KWmeJYBPpt5qpF7M7cPDI0rIcvzzjvX2t8P&#10;Phj8PNW8O2+k+OdKs9L17RNPW1llkdEW9iLb1vItuPMVs9a+E9f+M942kaxDdaVbakt7bi0kS+QT&#10;C1y+Y5UfjYfmwCKox/E/Tr74dm61fWtV1LxhbXUdppts0xEdtZKPn3Fs5yeFA6VMadSLjKmlZaa6&#10;p6eWqM414RvzN3ev9XO8+NPhXwXafEeSLQZbW60WEFT513xJ97nfwAPQVx9npP8AZeoswi8mND96&#10;PGxsHqfpXmceoy6zeRRQ+fcTO2yKCMkvknovXJ9q2NPl13W7GDQdLtLy+uEaQCwt4WkmQk46Cl7K&#10;Sjyzf9fMh1lOfNFH1N8Uf2i7X4n/AA80nwh4hgtbVrKRFfW7OPe1vGp2ENHXzTeakdN1W5t9NkF1&#10;pvmGKORlKeYhOM88oWC1h654V1zQb3ytX0+6sGyYtt4hRgy/eHPpXv8A+zt8JtF+K1sdLkeabXnn&#10;DQLHEFWGMDq8n6bK5an7pKV3Ub07+SOiMpV5ctuX+rnhslpfaebaeVHWOYNNbyt+8DRh2H/jpWor&#10;+aa6t5VfPy/M7beQa+rP2iP2T7/4c2+mrZzia0PyNK3AjJNfPV94DuNHsL2WcJ9qtpvKkSGQSZGc&#10;ZGD37Gl7a0+SqrTT2CdGSV1sc5pd5dXEpZh+7kG2RvQEdaxvFHiq70PXo7qUvqGcJJ9o6svb5qfE&#10;fIDr5m5lyxVRnocdDWN4nka4EcrbZIUz95R19OK9bDQUa6dtDgqtukdLe+OdEutHR1e4aThvKVMv&#10;GfQngYroPhj48u/BlzHq9rsuNLkB86xmbaGx339mBrwVHKzFwdrZK7mYiunOuSSeGYNLid42BMsm&#10;1v73Y17lSja1jw3oyDxHqt1rXiC/uMM01xcPKW6hixzUniyE2t3HKssLb4U3+Tl+RwQTVKz1P7D/&#10;AKUkK7gCobb1yKjZZG8uVju3E7HZcdat3U0+hMTLZ1XYyJ8y4Ys1Qy3Eqzo6/wAXzD5a2xfRRl92&#10;nwMx6Tsp+XP6VmR2rTQpIoLY+Uq38We4FdUZ3WqLuLFOy5kUPuYhvvcZroPDVx9o1WOVom8tImVG&#10;/Q59q5m7kS3vNuPuqF9RmtbSL54ZohG4hVlCu0n3KVVOUNBHZazHFNpr7BE0aBWDMnzrj37/AFrI&#10;s7jcA0RMe4feXgYzWXrmsXlvYRPBeOqyE4RWxsx2NY+h6re2820RfaPM/vMe9c9KnL2d7gk7no6W&#10;JkdHVE27Qwbb3P8AhUesRWun2Zk37oUJ+TnfxSaLrEF8/kysjbj83me/9K5jX9Hjh1K4tfPm8tSr&#10;JGvGARnbk5rPli/iNLJmZNqc2rTCVYPs8MXzbPXPaifUGaAxJbLHISrGVevljt7VeTTrdRA3mzQw&#10;gBjuXfgjqeKjuwulyusTI3mHaXjGR9RXSpRekUbpo77UvhzFoOh+CtUs0ttQuL+0a6uJbO+S65Mj&#10;bYmhwpikQL8yHdmpPiV4asL7xvoieF9VS+m1eDdJb7Cv2OT+6cdq4qx1QW6kvHJubHl+Y5QAinaf&#10;rsi6xG9rbn7VJlVZeCwJwSDXFClP2yqyeyf469ex1SqJxskWX0GbTbudFsJbq4twUluVYlJieg9h&#10;6Ut7BZWcpbTJUkvJ4ufLgwElP/LJd3eun0HxCfD5nlgjRVdWikim+dwg4KmuX1LURJeR79tv+8Cu&#10;uzLtjsQOprqjPm23MHFJHceD5vCf9q6Fd+PtLvX0Xay3tvp0givLkKGw4bsRXPapFaQ63dxQLqVj&#10;pc0jtYpNEBI6/wAG8djjqaSLV4DYaxdMj/bGUJDIq/KhJXJIo03V4rua0gvIGvLyBf3b3TuR9MHq&#10;Klwu+dsXOoRsYniG40hdbllgtvMXCLGm89QF5z9RU9tI2qR37mdo/Jty0aq4Tc4OePX3qDX9RH9r&#10;xz2qDzkIUo0QAB9Og+Wrt81zcWMctxbvGsoeXaqgQxe49K1WyZLd1oZdxqTRxadBBHtmhO55FwDk&#10;9fpinWfm3l7hpAsjgIis2wnb0yc4zVjTIRxMkXmXDMGRt+No9fqKXVprO1uNrwmSYRlXurdiRuPc&#10;9qdS8o2QkkZ82pTaXezhItvmh18uRs8ng1WS9RniedF8wFvlZdhY+hPpVW/1X+0rraluI2/uKpIb&#10;Hf61enYXWl21n5T/AGqFj+9XjKHrmrjGytLcHa+hqajPM1jA9nYqu0bZp9wkgX0APrU3iLX49Ult&#10;5bXT0sZIoUWeKO4eYXLr/wAtBu+4KwovPbSpGW4fbgK6SPjdg8EVVa2/e2nmv5O/5k3H747EH0FJ&#10;RSeu43sTJqKTZ890jVpC+zpTrdj9hcxLKytMVDL0z6Uy5jXz/s88hhZQPmXDoR1HStD7QVthp1rB&#10;C1q0wledoQLlRj7pf0PYUNroUrFW3ug08cl4JlWL+FlBDDHfFXH1mGOS2eDc0hk4VkGOKxdUd7e7&#10;eJg7QrjCsxOasJNJdLuzFGyKERfY1Uorl1BOx6p8QpfB2vab4dtPA1vqs0kGmo2rXOqKgJvScOke&#10;zjy/Qmsz4b6XaeJfEem6Bquo2WiWt5Mbc6pf58iyc87y45ArlEubrTbAIuoRyR32GdLXhIyOitWb&#10;eai14u6XMbEj5/7vuPrXBChZOCenc2lV5pe0aOj17Rz4T1nWdOsNQj1KzS5NpNdWb74JgpwCHPVT&#10;1Fc/qOq3GjzXFrHHJNDNEqe6jtjrina3d2EbBFnmWQFflmi+Q47k+taWiQuL231FbUxwwsDBcxym&#10;OaOTOVlVT/rNprqh7q5mZSabt0OZutRuJYVtnkm+TrFNwFxXY6YGv9G0l9dCafotsyBP9HxJKrn5&#10;5FI5f6mqt/LceNvE9zJPIl5qlzO7XN9dYjBkc5y5p0NrFby2+nXkj3kMVwWuI19FOMB89D2IqarU&#10;opbP+thxVnfobeq+KvC2kwXdhoKyTMl35tnqN5bGO48sx7cMEyMqelU/E3j281q/urzS41s7PCna&#10;zEHdjDSKB0NYs91DbvcxWdtujQs4tlyfKwcgc81Y8TT2jW1itrex+Zcx7r/baGKOzkL4EYIJ8wY6&#10;muWOGpqSbjd92VF6Oxj3OtX+pW5ie9kjjf5ZkySZGHcisu5hZrmRYoJZI1Ix5jZ9skiuw8N6Jb3k&#10;qJbqt98u0tvQOhBznBIyK978Qfs16d4T+DNx458V3FvpV3cIkGmaVDMY57kv/wAten3B3HtTni6W&#10;GkoKO5rToTr3a2R8qTaXYrapJ5jyTf8ALSLZgA+zdxW1YWlveC4aG3WGYgeUlv0+nOeTVn7JcyXP&#10;kRWiXy2sHnH7OofcnUkn2HX0rHi1ZoftC28aRzSADduyUGeldTc6sdGc9tdRy6nq+l65eWyGT+0J&#10;wbaRP9Y5BG013/gy1h061s9Nt4hp7Hb9suYbjMlyQWwfm4AArnPBdhqOj65Fq8U8sNxA5xebcgSF&#10;emfUg1fju1jS7ea3SOERlQ7dd/TrWFaSmuSG2lzkqyXwlXx54ni1C/22UYhsYwUgtlXYMf4nvXGX&#10;UqNE27KsoP3fU8VcuZzM5+/I2TheOgqvfxedCnyPH8o429c110oqKSMUrMykcrLHtf5sBflb1oR2&#10;ZtuG5/vfw5NRseF2r8oP3q2dN8JatqTp9lspWVxuDcDiuyc401ebSQ9EynHM1vJDL/Eh/iFddaWI&#10;nthtc+yqCevesOWxs9JcxXErXd1Gxz5OBGMdtxre8KeJ5lvBaokdrCcIPL4Iz7152JcpQ56a2I0u&#10;XrnwhqNvppKWrTLNGFKsxWRMn8iDXNXCyaa/2V93nRk5Vlx85r0Lxl4/nXQpPDsunWl1cSDcl2vN&#10;zD2IYjqO4B6V5psaS4AaQtJwu7qc/jXNhnVnDmq2RtU5YxSizd8K6bod1HcveW4+1AhhK0xCAZ54&#10;Het258aR6LpkjWkv76aXyg38YHUsB6isO30d47J5XD7XyjtGwMgPbj3rn9Udri4+ZGkjj6t0wMVu&#10;kqs9XdEqUeu5sX2rahfah/puoSzWrqfmbk4xnNWPA0jSa2qLIFklUqNx49cGuW/tLzJY33hWi4+X&#10;+LHrVqzdvtG5w6yM3Hl/eBq5UbQcdtC6rUz10qyyu0oMivGW3M3TIwcY61uaS8XlTM8i+WELpuxs&#10;5GMfmtcNpnjFdQtkt7iP7PNAAx+XHnIB09jWrYal9skuYEj22/GH5IIY143JOHxbo4+V3OC8Qaqm&#10;valM92A2d67VTGzB46Vl2yXFmDBFGdrEOJV++hrSuZIptVu9sUPylv8A9RxUc9/t3o0gVh8xWvaj&#10;JpKKWh1X0J4dSu1hSCef7VDk7PXHfJNTZgvrf/WOrD76MoG4npVHY00AZIhJHlVDZ4yexNULqKeQ&#10;vx5ezkr1Lc1Ps03fZmcYXZbhh1S3kcLbGZl+b/VCQcVZvvEN5Hp3leT9nkcFH25Hyiquma1qFm4F&#10;vO0ca4Yqw49KgvtSn15/NZ/MZpOdq4HBxVxpc8k5pWRq7GFfNPJh5SzSfe3N/FVnRNIvNSlaeC2e&#10;4jjHPloT0rai0Gy8mOWe8P2hX2vH2UdiKs6l4yuLXTH03S99rp7fLIv9+up1XL3KaM00c3rRe3kF&#10;uwTzMDKqc1RtV84/6wKv8dR3IkkvAzbpGNWZ5IrFREyhm/xrpUeWKS3Gy5JbQ7GCfMqjiSqE0Jhf&#10;ov8Ad+aopNQljDqkY6ctVdmeYfOWbmqjFrcfQuxRCRhtO7Hzfe+7UcxeF45W/wBXn7q9aS2dVyuP&#10;lcc7uN1a0CJbpK8cccm7Cnvx6Gpk+VjWiK5vzDsdAkke4fK1OTVzM4/cburbWbP1NVXESltvr93o&#10;CKellLw6oF3f3WqXGNtTNpdTcTXo41Ba26Db8rZz9fapE1W8mQKr21nv/h5JxWfbaRcXSt+73Z+b&#10;dnHBrUTTp7GyluF2M0v7obfmxnrXFJwjotzOKhcv6DoL6pax2+PtCleVX6980nxN0uGz+xtBGFjh&#10;Btz9RzXo3hTSE0/RbZ8eTJKqK6Mh6YyaxfEWjprbapbyxrHG54fd84kHQjtXJCtare+hi5Wld7Hi&#10;6uNp3fKv92vSvhJ4Pj1xbu7nO37NhUi6byRmuB/suaO/khukaFkJUq1ep/CG5ePVZLO3CbZAv8RH&#10;SvRxcr0nym09j03QvDqW9wNsTRr9x24QjP4Z2g1Q17wlFfaRe2TjzGkicRsrfICeckDp93qa6T+2&#10;IbO73SgRyPlDuUgk9eAay9a8X2sLyXG5GaX+LcRzjFfOe9zK25koqOqPA4hd6PYSWt5cpDJH80ay&#10;Hn0qXwvazLePeRTxyRpwGVzgtUPj2Nta8TSXSRiNZEDFl5TPetfwNbC18uAKJG8ws/y8E+texOVq&#10;XP1Z0Ta5D0S3tQ1hJKmyRtwT7pGAB1NeS/Ea2kt/FUs8Hlr58KPJHnlj0Jwa94s7I3WgR+Xtk8qT&#10;Z6HDDt9a8I+Iiq3iCPbGI28tR8w9+ormwc/3tltYyppJ3MGRbm4hTykjmYE528nFamiaDPfM7Tlb&#10;VtrbFk9R/IU2w82OGB8fKZNqbV796k1W8lkgEXmFlY/L24P0rvlKUnyRNm03Y6BfBt5fWqS2UP2p&#10;XX92i4Z3boVyP5VgeINB1Hw7P9n1mxezuGAl/eIQXVv4hVHQ/GWqeFdTM9lcTRqSuO+HHRvqK2NW&#10;8Y3XiW/S98QahdX3o8j5IX2rBQxNOp71nD539Dp9nS5OvML4T8MzalfWTXlwdL0uWQRSahNEWRF/&#10;vbepxSeONDh03xJeWVnqg17TY5XW21GOJ4hPHn7wV+RmpvEN/CUgbTZJv7N2hktppi3ln2z2pum+&#10;IdNjtR/a1hc3W6Fok+zy+Xtx07GmnUc/arbtp9/e5z8iT5NPXU5i58nT0dchm5+Xd0/KvQ/grcw2&#10;cF7PKo3PKqbtw4AHf8688XRbzV5U+x2dzdTTSBQyrnex4xmu10PwrdeG7eWHVANPkdi21sSPkDoA&#10;KrGyh7Bwcvef9bE1KdonVfGbxpa6toNnpUYVrg3COjRtkog69K4a00LXtVsXjXT5JI1+Zlb5HT0k&#10;yelehaHpHh2OzW6+3I0ryH/WYeYHoc9wPQV11rFpGpWsq2via1soGVkMe0RjHdmLdR7V879dWFpq&#10;nTg3Z7tP8kYKcpy5Wj5wZNYtb6S0Ely0iNsdYZiw9Oo4r0Lwx8PtM1LQZrzxH44TSr2FS1rYLBJc&#10;u+OxxwtReJ7rT7GdoNNu59Rhjym6NQiufUVj6j4ksbMBkj85XC4SZBvGBkj869WdaviqaVK8L9Ul&#10;f/yZO1yo1JRldRT/AK8iuPDMREiJdSNuw+9YeML9TxVi/wBL06M+dNK21Bne3HaufvPHF9dXKYPl&#10;Q7h8jNv68GtHWrmaSZEY/KwPyr0UGt3SrqUfaS/Izaq3tJmfd6xax/urC3Vd4w7/AMZHtnpS2cu6&#10;IszfLzll4NUxbK0iI3y9fvd8CtKNE+zFFG1iR93kCu+0YRsimkXLLTIm+VtnzH+HoARRehPtlvZw&#10;IF5CFdv3ieM1dsNL+x2YvWLLw2Ek9qZ4etJv+Eh0+8lJjhhuo3nZunBz8ua53NXvcnZH0Lo2j3Gm&#10;2lvbojSR4V08nGDxtOSe9YXxWsfsfhudnBh+0TBB9D1Fek3l1BcKLiKNo7ebLJtwAxPTbXkfxV1S&#10;K4ltrCKdpGiBaSTqHkPH14r5ynVlKoU0kjzfwdpcN5qp3/NDEefVga+k7rwho2peH4GWTy2CFH28&#10;7sjqSO9fP2nJqmi+ILGG1HlyYWWVmTeCG7ACvpHwdNcahFbPKisr7ERuQUz+BrPH12nFxe4UoL7R&#10;4L4r+D8UyNPFcReY7thd+cAdjjmvNdS8AX2mqZfJHloeXVvTmvut/C9lNE6rbo0jruEqpxkeoP61&#10;y+s+C9IaN4kg8yRWHyxpnkdTx2qaGbVqatLVFODjsfGd3rN+0DweWkbMNquv3seg9jU/hee30+SN&#10;hM8cmQZE3Yr23xj8FWkjuLrTbJ7xif8Aj2hYb/zNeMalpt74duv+JppU1isi/I0yY69DX0VHE0sV&#10;TagYptqzR6rF4iF0iqsCeXgKGhcnd9K5zx1qdtItvaQFZLhxvuJY+xHQHvmuYs/GEWgpviG64KjY&#10;0eR1PequgXU2rXOp3U5Ml07qx/Hpiso4ZwbqS2RLg1G51ul4bSX2+WuHOGmyc8c5punTHR7yINKY&#10;1kmVCqtsRwRkEGtTTLGa8sLmJbhJGVgvyps2Epz19KkHgibxBpGrImYY7dRKj9cSDpgjHJrk9rDm&#10;ak9LkRi3oF3pUeqL9qWX7PdAnEi45I4APvT9OnHiOCTSNbtmkOQPm++R6g5rz2w8ZyWcZgx5PVXT&#10;aPm/OthPiHaXXlu8H75CcMpwVHcDFdDw9aOyJdOUXqWItNj0G/EUIaTceHk52heCKo+MIhq1jaS7&#10;UbERXdHgHh2xWteXx1DSpWibcvDeYye/Y1kHR7y4tElaDzFBOWkI+YHua1hVtaU3qmdNNnnsZl0u&#10;cvBu3Z+8tdnofjAXUkcN0klqwHDRrwT75rY8OeHrf+z7h3jEl0JNu1kA2KOeadfeHmklfyEeTj5F&#10;Ve3r/wCy1vVxlKpJwktV1NZVU3YqanOl1APIKNIpKBVqCKDcwnlPk8hQqtkIR61paL4Ug1IBZNUS&#10;GTnfEsJJGevPStPUvDNzYxxQ2sEl6oGwOyDJ56muaeKpwagnqZ8ytc4jUrproyLlmj6L6YFbnhXw&#10;/qNxLbw2TN9snYIlt08xj0FOfwtdYHmktIrbxFDEG2/XFdF4Hsr/AMN3+qeJpZXupdJRUtLVmP76&#10;8fiMbR1CffIrOtiE6T9m1fp2b2SKppVZJN6f1cZ4ntb/AEe0/wCEcu9NgSO3n+0zxrFjNwVwdzKe&#10;SvpXKXWoalYqfIl+xsfm3R/lwaunQfEWmO99qdveQtckvI8yE7s8lsnuarXQZg8vzyRuAgVlBwKd&#10;NKFldS9O/Uzm/f02OYudXvbqH5pWkYFs/LXrM06L4bsXgPmSPbKsjL/CQMV5lrWnR2uGi8yRX6s3&#10;bHY16B4GtY9Y8ODSGniaa2zMisp+ZTuzirxijOlGcVomaNXjocLrzSXiWsSgKsSn7xz1PvXrnwn8&#10;H2K+H7i4v45N1wQscvIGAP5VzPhXwVHr3jTT9KklS3hcb7iXaOFHJ4J5bHQd698/aO8HaZ8N9N8C&#10;3fw/1eTXfCmvac8sMt/EsOwq+CpwazrV/cVKLOnD0XKMqktkeQeItNOhzp5DrNGrn7q8uPmODnpX&#10;m/irU5prlGV/MkdSrOrEnnqMGu0u/FVjpcofWphcSKeINM5H/fx+Mewrktd0qS8j/tGwuXksZnLx&#10;K37uT8RyM1VB3mnJad+jIlBJ3RzUOlsvlpdSxWu7o0jH9a14PDRmbcXkmX5WD7tm/sSKwN7w3BSR&#10;3Wb+NWzW5F4kls/IltLny5k+WRpACG9q9Soqn2TCd3sYl/hbh0SN441J2LyTjPTNaek2UkUI1GSO&#10;GaOFw5imyBIFPIPtXd6R4G0zT7m7/tnWBDdWyBo0t13B2J+6c16H4s/Z+hvPh3pfizwtdpdrG2zU&#10;opb4MQrNhCF4+f2FePXzfC0ZQpzlZSdr2dr22v5npwpTknJGJpv7W/irQruNtNsdPtbL5VNmqF4Q&#10;o6IA56VS8P8Ax6vreTUJLwJH9taT5pojKi53HFef3fhJdPuruJLkSRw/MksOSJAemM969A+E0Gn6&#10;uLTQY2huLy8Yp9mmTdkjlB8w71wYjAZbSpSqU6C1tey173b1NY1as5K89URaR8YBr2m2Wm6/dXO2&#10;2vRILpsukaYxgD19K7m3+CR8UeDLi90Z47iFLVr7zYZfk8rftKsCc71NN8R+CvAd5JL4csrd7jxE&#10;HEsNxZyxrGc53q7nstYd54Km+H8V+U1NbeMK8NxZrcJMOBkgmM4wK4FPDyUZ4e9Nt3tb8VYqTmny&#10;zSku55P4z8K6p4J11tN1KNI7iLa/lq4kGT05HFM1pofFF2buwsvsbEKJ7eFi6Bj1Ze4U1rnwldao&#10;kdzaxeda3W5klmlCJ8o5G81zbrcaHexXEDi3mzuTy35Qg9D6V9VTmp2195f1see3Z2Wx0ejeJ9Y+&#10;FfiqKa2FrcXlmjRD7VF50eCOuDjkbq7681bS/iF8P4fEGuXMMOt2U7RGbdxgDIR1A43D7prznVdR&#10;n+I2pQy3SRx6y4VXlVcC5AHDHsGrlJ7i7t55NJlkkjt1lDPbKeHk6ZxXLPBQxMoz+GpG12t7dV6M&#10;1hVlCPL0Osn+Imq3Fl9g0vZZaHk+XFMNzkd+evNFz4zvdJ0j7L5n2fertGscWC2fUe9dh8PfhhZh&#10;Li816NpL7ySbTRmfynOTw/P8q8l8a366t4l1G4WP7PG7nCKxIGPlGCe3y1rR+q4ms6VKOkdW7bvp&#10;6+oXktWzb8V/EG48QWNlby2UEflQiIzxsSZFHTNc3c604CBdy7Bj146UXenXFhpNtdSxhbe5LrG3&#10;f5eDWWIRM4XIbd/FuzzXr06NJR91aIV3fUvF2+zC4ZU2t0+cA+/FVS8M1wiyllhfG7y+Xps67cx5&#10;bdnndUKS7TuZOn96uiMV0Gb6tZ6S0/2OSa8tTgo23yieOjU+6uw0cWLSCONhuO1McH1Jra+Deu+E&#10;9C8bW2seMLd73SrJGmWx8oy/apR92IjstdN45+KXgrxZ4HuYf+EXurHxa11usr+2vWFrb2mc+U0R&#10;6kdBXm1K1WFdUo0pSWl5aW1+69ra2K9nGUeZyV+2p5vpetXGm295BD5ca3KhZUaJHJHtUT27TLPP&#10;Dbv9lhcRF2I+UnoGqlcLLHHHOg2t9116Vq6R4juNPsb+GIRst1GIp4pEDh1zkde47Gu5xsuaKM0l&#10;fU6PxqdLsdNgWLS73TbhoV3RXeHxJjOUbupHSuSvrF18OW2oxQpDbmZrff5uZJGAySV9BW74d8U6&#10;LHpWqR+IdDk1y4mhSKzvmunQ2G09l7g1y+q3Yk/cRPJ/Z+4tDGx4UE9qzw9OVP8Ad2ej3ez06at/&#10;eatJK6BdOnjgjmkhfy5gWTj7yjqaWS5+zwjbuVq3tK8QxarFaR61LLJDZwGFfLwPLiL/AMOOpG5z&#10;WH4ohhs9ZuYLOX7RZpIVik9V7H8RW8ZSlPlmjO1yeOdri2jl3fLz8rMKu6B4gbSbsXUUUN5GvVLh&#10;NwOO5HFcujnYy5bbUkcjx5VT97qvSqnRjJOLFyo6S71eK41B7v7NDHNNL5p2tiPr90J2FRTP9old&#10;zH5a/eCr0/WsyEyKhb5WUn6jmpzMyomw/u/u+U3NYOmo6IlkkbnI2EtvrvPDNhe3umx3lvOn2oXA&#10;iEEfyTDjrn0riLNHZo0iTcxIr1rwrf6T8P8ATdPvNb8y6u5J/tP2KAj/AFfTDHsTXm42rKnC1NXl&#10;0Xc1pxU37z0OY1DXI7eUrcXU1rcISrR78FWHWsiDxHPJNLa288c0MnRbi2R3z04JBIo1Oa01jxBL&#10;dSxyLazTM5ijwX8vPTPqBWTc2yWN28sTt5YY+Wm3DY9TW1ONOyTWtjKMnB6F7fqMc5nSV9yEsPJ/&#10;d4/Ktrwd8VfEPgbVbvUNMvfst7dQG2mfZy8Z5INYdjerNNsk+XI/i6cds1cudMgmgNwkm5vu7V9a&#10;dWFKpB06kU0+nRlKpOL5k9TpB8Tr+7RII7a0t7hN/wDpVpEI5HDDlWx1Fc9Jc+dqscv72TrlFUJ2&#10;+7+FZ1u7xkNF+742Da2ORXTaXNYaoGgvIgt2U2xyrx82O+K43GGG1hHQp4qd0pbG/wCEPD0OpXUM&#10;tw8H3Wd9v/LST0IPArsdU1hrEpFEqLtwpXAz6AcdgK5vQbVtB00LK3+kfNMytnhsYw3sKS4uVWG5&#10;Eg+ZzteWQfd9TXzeI/2mu5N3j0OKvWc6mmx5i0MMlzfSuhbcSu5uxJzWPOyR4C79o+Ut7HtXompX&#10;trbvI1naR3FxwdscfyRj19z6muW8S+H7rQ3SW4jMiz/cnZD8+etfW4eupNJ6X2PVU00jnEO56+tf&#10;2dPDFrb6JBb3E/k6hdXaTPJ0EMTDBPsa+evhxokGueIYxOm2OHEpVl4Y56V9U/B+zu/EHj7SNO0+&#10;W2t7ia7SJXuEzGhbj5lB/wBmvmOJsS3ReHp6Pdv8jehXVOvGJ6HN8UtM8LXGoL4ebVLdtPkkheVV&#10;VdgbjJB/1gqj40+I2qfGC70pNDsJLy48swOsenhoY16JgDnc3TBrL+N39i+H/GOoaHe6Tayau1yY&#10;dQ1K2l82JWzxIg9fm4rzr4YeMdd8K+NEe2uPMuhIjIsMrIiMr7oywXgjvivhsPl1L2PtlBqa/md/&#10;JvQ9V4xqfspy90rR+J/EHh/R9Q8OWl2/lxXEkM2mTQ4IJLblBI4IPb1rE1Hx5daTo1hFLf3Ma/ej&#10;gjceY+OzbTkY/WtD4kePL/xt4o1/xNey2Danfv8AaLnyn488nHyYxtIC14jf3r3V/cT3MhkkdiXZ&#10;jyc8ZBr7jDYSFZ3ktvvPHq4iUF7rOxX4j6jeXlzKkEEKzbd8UcRyrL/FnlgfU16/8JPHnhHwr4/0&#10;q8v7c3NvagzbPs3myee3YI5wdp7nivmu2mns5t8czq33S27bur2z4V+ANT8Q3lnPp+l3txqQnWLT&#10;47VMyXLAM7j04Has81weH9i4vRNW0dntYvBVajlpqz7M8JfCKb9o7w19pWC18KWUkTS6lPa5QXtx&#10;1gZgOAUHUV5p8U/gWnwy8CWNvqSu0QElvHqkMLm3uW37924/cIC4wa0vC3xtltdM8T6B9heG6u4Y&#10;fslr9ulKW06D97IY2IOfak1v4p2Ou/Drwt4b8S3zXvhz7W9zepCpebGOplyeQ3TvXxajy8qacOqS&#10;d9enytc9qVSE4au7tueJ2Nx4csfh3rGpWviTULPxDzaQWtmQUkJ4XcCfut3Pas+z+HWl6fPpkt++&#10;oTaOuoR/bNUli8uJ4fl85UPJLKW5xVjUdHsvFDtren6FPpWlwu7wJYWzyiSIdmJPbvmuX8UX14b2&#10;XSZbnULPTY8zW+k3pIVJTty0cZ+7uHUV9BSvU92m2n1va/pddUefKKUeaav23Ou+K+iaJpfxJfT/&#10;AAHbzLo1/D/oj3HJmBORnsCK8+0iRrfXJ/PC29xbEh1jiGyQrxkkd6u+KvjZ4g8Ta8dS1Qi4+z20&#10;GnpLJEkckEUYXywuwD5x+Zrn7K0m1a5ln1YyRWyHe6spE0y5zmu6jQqUaNq/Za7tszqOM53hsa/x&#10;M8cfbrqSy0a9nt454hLcNNxGkuOcHHH93Aq5oPgTS9S+Genahq8FhHJqFw1rbxKpEkzKOZOM4r0b&#10;wR4U0i+8Mam13FBcNGsapZLCWn8o7sBPX3J5rg9Z8NarFf6dPb6M1hpEav8AZ541E0jxE/dZR3qK&#10;GMptewpLl5XvtfT5GlWg4rnfU4K5+Fun2byQJLPb7OR5zYPPTgjpWZqnww+0PHLpd69+pUb9qjr3&#10;IHcV7hqGqaNr2k22seK75tUaJVtY5dSBLrCvRQFPQdkrzrxR440NNQhg02y+0We4sWZTDs90xXsU&#10;cXi5Na3fXt955Umo3fQ8zk8NXdqJES486SM/6hlOW71sW0DrpNyktwy3blDHbwrlcfxZ9MV6Bc3G&#10;k+JNMMUWomxvP4G1BA+/HQecvQVyE+i3mlzJLcM0KxgeZLDz19Mdc11/WpVFaejEm/kVNO8M2U2j&#10;X17datZ6fcWpRksJlk865J6qmBgY960PC13HDeRK6LCpI2Fh9zJ/PFUNU06XUiL+F5PLnKhGkXl2&#10;A5rsvhx8PJPGE7LFe2VrNBbvcSRahMkJfG44QEjP3a58TWgqLlVl/wAAnkc3yxMrxKt3/b77YSWj&#10;IEfXD464Peuz+DHiKXwr4si8Sf2Ho+sW+meYbnT9SxIlzG0bKVKt3xVf4I/ES+8PeMVtUvYU0vUL&#10;gJcpdokgVCf9YpYEoyjkOK9R/bD8CaP4V+JNkPCetabqlt9iS5/0KVNxkbqz7eMmvKqTnCosNKKS&#10;svev+a0OunRXs/bRez2PMPFWsar8YNZgv7LS3sbO2t4rS1imupJAkSlsAb+g56DitT4bfA7xH488&#10;c2Phqxjja7vG4aU7YETqTuNegfDrw7LcaRa6lPcadb6VImfNkkCiMEcgjsa9P8OfFDW/h3qkd94T&#10;1GzNnGCrtNEjxyt2IPVOK+cebqlWWGjG1NaO1215Xe7NIUnOXtap554++A+reFvBniI2EQ1m10KV&#10;ftAtWBki+fHI/nXO/s9+HPAfiXUdU03xDcanoeqTx/8AEl1a3XzLWN+uJQgJkUmuw8R6xrXirxU2&#10;pTSRw6rPkPc6dEY0C13PwbsPCXwi+JXhm5v9Qhj1e4uI3CySbfLQnlmI6VyYfMY0Y+xqNycn+HVt&#10;LokejSjCpVapx908Y8W3/ij/AIRqDwvL4OjvoNFvjq9xq8dqZLhUk3KhSUgN5LdlNeew+F9UguLD&#10;WIptO1JbqF7j7Ms3mzQqC29ZQfuEV9MftL3118QfjOb34d3OqzRfa4LUzQycR3Sux/dgc7c7HFdD&#10;8T9A1X4B6foWqNd2C+JNetrqz8UWupWySGfzNr+aFIIyT/GnevaeJVNckLSWqurvT7+vRI6qlFNr&#10;c8h8OfE3RfAfhiZ1s7XUtb1KIWmofaLh3jeIHcv7odwOK9j8A/tH6b4c+HVt4Jg0q01nVbsE2k9v&#10;C1rJbyjmN2LDJZfWvFPCvgLwpPfa02r6619pt7ZxbYNNPlahC5flvKYGMle6FlyPu1zGu+D7rwrB&#10;JqCx3raehK28/lYMiq+EZlBJQGuKnQppuVKb5pXv53W1mtEjqgqsFdrT/gn6WfDjxp4I1zw5Z6lr&#10;99Y3mu2lukM0pgSPLJ2GMbhmvSNFGha14Vjuka1gTzhfqkeALebPpX5d/D7Wf9Ps5HnfTboqfOjm&#10;3zQ+W3TBP3K+qbzwHHo+g6ZeaF46j1HT53WO5t24kgyGJJVTytevRzOphI8rhGSS12TfZu7vJo3n&#10;Qp1lzKTTb9V6LseaftVfEq61Wez0WPSLHTL2NZBPK0u6O4yxEbmMEYJ9WrxHxz8DHutZ8EWui+IN&#10;PvNW1OGJksZpUiMEzDiFt3y/STdzWN8RE1bxFdDUbq6mvpI53hLSIEKRjlDk9QavfA7wZqHi7Wbb&#10;7DI11qTbYtNkuJcWmScYMmPkZT2rgpqor14S19PkjhruNWfs5R06fmU7nw+2k6Jr0/iOd9Tns70a&#10;dfaZsBmjB6SFvY8V8/fN4T8Qbot/2FJd8bq+HAPTkd6+0/h78PbTwz8Vr7T/ABv4gh8M/EHTL8y3&#10;E975Nzp8tsydST1f5uhrgvjBYaX8WtQ8QusegW+q6ZPFp0mq6eRDHqq+ayJceV0QkdSK9DA4tYWr&#10;OnUTtpfsvRHHPDSnFNfIn8PfG/4T2fwUj8LnwtjxY16JItVjOeGPzMc/7PRKofED47+L/Gujab8P&#10;9Zv5tU8MWU5NqzBY7iSMBhHvlHJUCvMtc+Dup/BT4gW1rr8mm3S3Nj9otWW5EsE0cybVPmR9CK4S&#10;XVhpviG4ge5uprdJCkTxy7Dn1zjpmvUWDp1KnNSd9L/j8tn3FPEShFQnoz2X4Wade6hrlt5sf7nT&#10;7jczbgU+5iM++KyvjPGvjfxnGllF5NxCFisLjlHaPuT6gmqHgu9uPDMWpPBqD3Cyqu9oZjgAFmPB&#10;5DVPZahZ31zZ63YIdPkto5PPVpjhpe2A3TPU9qzjN0ptx6f5HE4qWpJoXxS1LwvqNv4e8UTfY7yw&#10;kPl3X+sDgjH4irmp+ObiPXbS6vdIsNe0ubCPaafLsyFO7zFdB8jD7wNcneWFv4wurf7fHHeMjbp7&#10;q3fMmB6+3qasH4WeJtD1ZZfC9xHcQzQPcJHdcByASYkJ7kdPWt74WdRJ2jN/d8n0Eqk17u6Oo0vx&#10;RcLo15cNHPNY2rH7CszeYkUkj/dQj9QK9W+Hlp4A8bR6bZ61Lq9xo1tDG13Y3ky20kWN27ypW4kU&#10;M1eD6D8XZNc8PR6DEE0KSJPkRhsgmYdT7PWXYeLfEnhW1uLWXzJtLvcIjTKTGhJUmSIngE1jLB1L&#10;yg/dd9Dtw+KjRabV1Y7vW7W/8E6rqlpokU1jpcGqRXlhctcJ56qd6j95GcPkdQK4Txzr+pXEUlwy&#10;IskjbJPl4yOhHoa27WN7O0fVPM/dxXbJ9hmbEnmEf6wJ0I521BqkD3V3DcTwma3E282cj+X58Y/g&#10;bHTI4zWULwqRlNJmeMqqsrIm+GPiDWbnwJ4n0d7l7ezMMUzyKueFkyQD2DVy1xpEF1eXc1qRdW4P&#10;MnTYT2NetWMmleH/AIbeJNZsdPuobO9vFgjgmfebVAGbymPG/no/euC8NmysdGludS823vpGaVLV&#10;cMu49CQeisK7atVxj7SCtfoeb7NNJSeh1ngDwQ3jOe08I2FjZXuparMkUF555jlgIDExkcR4bsDX&#10;0NY/Bb4d/Djxt8OI7fW7fxY+pysur6XA+6WKIriTIXPKt2+9Xxj/AGpKt232WSS1mVvuq+Pm6/KQ&#10;elbGm31zq3iHTH1TULm3/er/AKZG48yPnhi3tXmVcPUqN3krPvff77NGlLE06S1jd9ztfF/gixk0&#10;+NtIlElzczz/AGazXeXtkEpUeZkdCBk15A0k+ny+VNCW2HYT5v3iDX034LsxH4kttL0R9T8Ua82W&#10;js5LUOhPc7gQee9eYeL/AIeXmg+KtVbXtGls7eGVjNZs4DRFj/CD1I3ZrTDtYX93WqKTfS+pnUg6&#10;zU4RsjhJNUg1CZE2NJdTfKieUAOfdaZ4o8vSbU6fb7ZLhsfanjYHp0UAdhW7o8HhfR5r/GoyfbhG&#10;6WzW9uLjBPAXbnAY9Ce1bMXwrjgtdPv5dThhkvELvF5RluIeePM4Coa9P21Oj8WiJjRlJabnm6ab&#10;5dp5so8lSQgSRCN5PYVHdWs+2LdaLHDJ83y8cjpk11+oeGPL8Q3USu8kOT+8mlEgfHJGRwa+k/ip&#10;4y+GOnfs56V4P02HTNd8WARXI1GxhKyWzDiRJQ/Rh90VyyxvLOKgr39dBxw3PGbbtynyHbRSbNnl&#10;/L2Zj3HIruNI1+7sbbEUzsyEFFh646gDGOlcvFbyyOVXc0K9Pl5HeuisEl1d4vKtpZGZTFsVOOOh&#10;4qK/LUVpLQ4KUZRd1uegeH77w14r8TS6l4wjbQ/Ck8LxQ2GgzF0tbkIv70QyknYx6oGrlB4bj1rx&#10;Qum6Nm6jcny2uAsYI67m9sVTvdDextVS/jlkktn84QQ/vAG7BueM9SauQ2F3Z+B7jXtUkez1KTEV&#10;jaw/NuVjgl/T2ArCnh23eMtNrbHozjCdO84o6PVPh2PCWUlv49VkSJppmtW/cLg9A9df4b8J6l49&#10;+APj2+0240Kz0fTJra4uLW4VW1F5EOPMik6qp3YIrzUeLL5vAlv4ae3f7UshU3jcuUJ3CJqo+HtV&#10;tvDkyPdRRtZeYHls2BxMvQqcUsRGCfNSV2Y4WMYys1ozY+EfjcfDPxbb65YaZZ31wtvLbT2utW4m&#10;gkDja3HBH1rtvC1rLoniaLWPKsNSjvsahHYqfMEOSwC49M/iK5W3tNB1Hwo3/CP37NfQ3Ju0guIh&#10;mOLO3oeX4PIr1bXLfwzoOiRS+H7K+tZhHCs0d9Mkj+csf7wjbjKZ+YCvNrTVRty2Ts0+2nc9OlTc&#10;Y8q+R9P+AfiHrvwM8L61caj4Wv8AVtGutt1HqdvEY0XcuGUgg8A1i/C/wf8ADj4u/EvVPE1p4a1W&#10;801YkdrYQrHDBN1IaIEh68n+Hf7RPjrw1pL6HrHiCS68PSDynkjiV7qGMjDBM8Hjsa+svhJ8PdJ0&#10;a0u/EPgPU4LLRbm1U+VaSblmYDmRg+dj+ory6Mazq0qXLKajrZKO2rdr2un1ue9GaalJtK/r6K9j&#10;5v8Ajl8J7P4OeI18XyeHpNW8GXtwlw0TcFUH34nKcxoa8L12+8JfEjxpr3iTVLebwvomh6cIdN0m&#10;433X2mROSiSIlfSfxS1/xAZrm01fxDbyabqCLIbNk8yOQHI3krwG9a+b/G+malrHgMeEbS+tLexX&#10;UHuo5ZE2SSO8agxJ7EiurAyp4qEqlNcnTfVLS6OLE1VTnyy1/rQ858V+JrbxVLr8vgffoOiaqypc&#10;aTa5jhcgd0/uk11XwEsPD2m6/osXjwedoVjdB5LPaTvBPJDL2+XpXn2l+FG+G7mPWWvFWc7T5KAx&#10;sMdMk81z+q6rprakTavdLZ7sOsijqe4x1WvWlRdWLoUZe70drvtq2eQqyU1Umtex9ZfHFfhb4z1J&#10;7fSvEF1/wj2k+djycSXF5v5EcPmYfanvXjFn8ObK4sIotGub/SYVUyyT3VuJNx+bBbbjgDqK5fSJ&#10;oJNB/tCFvOvFlCiOTnyU7Ej+oq5qvxB8Q+JURYrS5t9NtYSvmxuWMpPQu1aUFKhD2UEkk3fbq/6s&#10;YVqssRNye5g6VpEcep29lpGuiTVoSyCX7NJH5jZ4wRng17Z4e8C+MYdYtL+6trZVjk3mK4fiPHSR&#10;T2I7E14n4J8T6l8P9St/EFrb2dxeOrxQreJlI89Gx6itDxD8aNc8bOum3t+/kmMtJFa/ukY9unYC&#10;u6Uakk1F3XXb9LHJCUoy0PVPihriahcXuspfwapMMpd/M7P5ucAja45rxyC6E159olkMMIXeX8nA&#10;9PxzW58Ob+wuvFOmWGrSR3kM8fzQTJnPPGDX0N4r/Z48M+KLCXVLWYWMJUYnhb93n0ZK4PYxowd1&#10;b/LuOpOdedup80pYR6peCKKJLiNSMy78fhitbw34ca41f5A8yuW8/nsBXtGn/s6P4f0hr2bU7O6Y&#10;R798KEj1UKc1l6R4f/4RcLfuI7K4gkEq+dtIIHXJXJxXh4vG+xbpdWtCYYZuS5jhrz4S61HJt+wy&#10;31um0pcW+SPUjHXius8VX/8Ab2h6Cl3p9zbzaZE8UnVRxyRj36V2+n/GuWbWBYaHo5+0GF1NtJ+9&#10;R2x90Y9T0IrkJ9RuvG95Ley6VPZ3H2djaRTP5JVlflSG79q4Kk6snGdZfB19VZ9T0o0KcVam9zn/&#10;AA34qn8SeLdITUU8vTbOF2Wxt5fLRcd+OpA+bNLeRW3i/wAZfYL9LzT9Je2Z9NeNRk9zNx1JFZUe&#10;m2Wna7qFjq96bOS+IlR4bYyb+wBK42bu5r0e/uLXUdbGtSaVa7beKGyCaX/EwCx7s9UcfxZr1a1a&#10;pUX7vqrp9u1jpoYenF8z+78zd8Ifs/6FLbW0uoeM7Oe3urZ5tNk1ImC3uZFODGS3p6nbXnVt4Kl8&#10;aQ3ttaqWj2nd5MoMMDLnJG3q1bGrfDy50mWS4ewkvtNm3f6St2Ll0GPnEecqH/iPY1r+HtVtPCPh&#10;h59G1WW6hmhCPbXloIihHAAKHrXJgKaqycqlZu27008rLS5dfkppqMFf5nmng74W3MvjTToPGd1c&#10;6Docm5pp1QGRYEDF2CgisLxaNM8b+J30rwLuj0ty7R210uJFRemXbs3WvTfF3hbX/GXgjWPElvaX&#10;F5aIoha7bPloW2/LmvIfDLw/D+/gkurn/TI2BlSH+5nkE9D9K9nB4lV+aS+JOyXy6nj1aXsrJrTu&#10;ey+BPh5p3hzwdPq2rbre6jmCwxsNhj4U5rj9cglk1AS3CSR7xtK7dg9Vb2zTfi18WIPG3iG4k07z&#10;P7HYqu5lI5UYBFdSdI0bUfhl/bmseM4rPWoZBCdIuoT5/lgfJJGRkuK58dFqpGSWu3mdVGHOmokG&#10;n+Jrn+wbeyW5ZoUO77OrjaAeOR+ua0/DyRa5qtlp1vcPDIzhvuk8Y9FzXld349tNN0829p51xdOP&#10;3bbdo9Oe9cjZfEjxNoM89xperz2t1Muw+W+DsPauSllFTEtt6A5unNSPqzW/gLCujnW9X8Yadpen&#10;pucWkKvNJ6V4LrEnh23tNTtdO36lqG+SKCW42RhI16MEHOTXMXHxW1eS90/S7q8WaNo1t3VYkbAJ&#10;/hbu3qaF8FhZbu7i1FrWS3BbyJofn4r6aVGjQUVGNtPMclKp77PP7+5ltbjb5vk/7S8c/wBK6Wy0&#10;bXdLiN6kpk3lsRZBaRWGCT6g1Y1LRUkcT/aY5lKg7JOj556122iXCXVjZXKSxKqIqSW8zA7jnACg&#10;U62KtCPIl5mcI3Z5trkemf2VFMls1vrKOPMWNjgjHDEdia7LwNd6Jbx29q99GsK4mndgVbdwWC57&#10;+nrWJ4l06G48SPEzCG3cqpuo/nWJj6nuKveHfDL3l27rBHcWMG3fLG/lCQA9w3PNOvGNWgouT7/1&#10;c15by0LPxBOk/wDCTawmjXCa1pIwo1G1ie38zIzu2Sc5G7mvP4dRMdtLZzjdC7cKy9CK7PVvDs9x&#10;fahLFCljZ2zM3kMxxgcDBOc/WuKh025vkKwxbZkZlC9ARjtXVhowhT5b6K35dTCSfNse03vib4c3&#10;n7OuhaFpenTt4xSYvql/cRR4iAbI2SdTXmFr4d36VdajLJHcK1uZYvJ++jB8DePftWF87W0cCzDy&#10;XIZ1bjBHGD9a76PxRZw/D+XSLWdZrqSUM8WwDEY44PXnqUNR7OWHdqbb5pa+Vzoc1Va5lsjkrnUb&#10;iazj2v8AKp+ZGlyW4qWwuW+y7Jz+7JPy9ec9VNa2narbWNnsu44GZ5PkWRcAD1+grq7DR7CDw8l2&#10;tqL3+KRYOpz2XPassRiVSVpR3ehnKTT1OHW8kuJh/pDLuUNtU8A1oWOg6jrWpw29hZ/2heTxlkij&#10;wPlHJrOhjPnsvl+Wol4Vm+6O2c1u+Fr28s72G6s7jybpZeJY+CARjI9BWdaThFyha9upSs3Z7HPP&#10;eHTdRkWezhaZJCvlsPudiK2NF1uwkvxLPaRt833eoFdPB8M59cvDdRRPJGi75+p4HUn0Fcrd/D/U&#10;rTUEa2hbULeTLwvCwywAyc1MKuHxacU9UtdynGUfQ1bi+0bUL+4+1CSNi2yNlUFMDjkCmWWmRWcF&#10;y9rdiTnajKuMgnkg+prn7aJ/tKxZHlhudrcoB1zXYw2DTQwywII7WEssW5fkP9TWc+XDqybsXT11&#10;Ktt4ddtPnu0/ctAAo+X75JwAPU02805JrCCVJPs7Iu6No1PyYHI9z81bdlqcdnYSrOLhoyCoVWTq&#10;eRjNYhjb+zvId0ZU+cquOcv/AF71iqr0lF9SptKOm5yetzXOkybJZ1beqo6w/mCat2mhCbwzFqiX&#10;aNN57RPE3HI53D3rS8S6LbtYQTLIvnJDuk3N1Hbiuf03VGs/Ns1Vtp2y/NjCsBx0r2Itzp3juciu&#10;LYpczTfaIojI0TK3nwnYY8/c57Vt+H/E114Y8WjWdPu5rG5tXaW1l3sjkgccg5zWPeWd1Z2lnKht&#10;vLulMoWOUO684O4D7hz2NVbtLhY5JG2dGx8vtz1olBVFaVrPQ1heMr9T2Lw/u8eafqHivxx4xmXz&#10;Lr93pscolu7l3f8AeSFW4Rf4i/evffhXF4F+Eus6Qz+LVCz2813Hrtk7tZLOP9XbSRsgZHPeSvhY&#10;232NUd7kW7OoZG3gnn6fyrp49au49Os4pdTmuLebLoskJ2JjoeO9edWwL5lKDXKntbT8D1KWJ9m7&#10;ta9/+HPvL9o79qrw18Q/DWkWkbXIVQrXEUjpy4HIBr4jh1xbfWzd2ryLYuW8tc4BB6ZHTIrM1q3O&#10;txLLZXkEixL/ABS7OD6eZjNZ2kaLqUdwVuESGPG1/McDb948U4UeZSr1p3k9729C6lbm5YRjZLYu&#10;eJIjDeRQR/3Azrt4Uk4FYWtZktI2TczKOPTg10ni21sLq7sXbUIGhKqp8vLFcDnr29Kz7iGwhgRY&#10;Xubq3khyNyAHPTtmu6naKhI45q/MjzoQ+ZMF37avJbNCrLOxX1Xua14VSG5iezKW+HX5t2SPqeat&#10;6no1vHGZxL5zSNuLd3Jr1Z4mKaizxKtouxhRSvMREyeZGM/w55rQiK3UEaLbnkFflbj8WpsqiOHe&#10;ka8NxTN7XSGKJNu4cLt2ED6+9RN82pjHcVNMnupZF8h5JFwoRW5aks/DF/eMG8hreNf+e3H0H1rp&#10;9PZtNjS3iaNlcATts+cg9TXcR6QJg11a3kclux2hW6D2rya+YSoaJKz23LkrK55RrXw+1e3tbafy&#10;fOWZN0bQsGPNRaPpf+i3U8txHD9gX95bXDbHck9FHNaHiHxtfwyXFlFH9njVyp25JPvmubvINTaD&#10;7YyS/Z5gcSsmEf1r16Eq84fvml2N4wvqW9Su5WnDLHHuthuEcjghge4+tZ+raq1wAttb/Zox1Vee&#10;a0PDnh+68TJHbshW3Vv+PnZ2/u+9bHiyztdHhs9PhRP3Y81224kyOBmrdWnGqqa1l+nmFle3U5/S&#10;ormZzeXEq2uwbvm+TOK7+XWfDy+Dbm7vJfM1t1VQsbcYB2rkVwepX7SDypiywq+4/KTvc8nmkTWf&#10;OvY5dQto5PIUIkS8n2NZ1aDr2k72Tvp+R0Rajcv2tzezX4Vk3cbtq9EBPG4fWpfEUdu2p6fPYWw8&#10;ny1R/M/ibuW9Ks+FZbvwvfRapLAt1HcQyJ5VwmUIPBKn1Wor/WfMuRBbxxwqF4aRgQ3v71ra0vdW&#10;liVFFS9t7aS0t2i3STGbleu0HsK1dU8Nx6SukT3Hn/aLiHzRbMmNwzgFZO4qmmsXLSRyrJ+8uf8A&#10;WbouMAYyDSt5u5JfMXdEy5bBJi5+TrxWaUkVdC6lqKapf747NLFpE2hYVOBzz1pr207fKsT/AHdz&#10;Rr3IHXNPvLSS11FPK2tIWESbVJ3HrnmtrUdGit7MGLUmvLg7FeKHI2uTyMeq1cKbXw7GcprqZ9/b&#10;QQ3NlawbpGaCN5E3gOknfp1PvWbqUd2+rXF1b5sbdD+73Py2PX3rU0rSrKS1mvNXNzZqsIa0SNeZ&#10;nD7XANbPhW50/S/C+qazdY1DUrmY2tpAy5CEcuzD3HQ11Qi3LUxbVjm9LtjClzdbIbiF5QzxSZ3u&#10;AcnHt71dupp7yKezWP7Hb8Zi3HfyfkBqGGS6sbZ5bezNrZupTbJ8+c89T3q5oHiWWPUI1+wJql5J&#10;G6+Uy8DPGTiklzPU0bUVocrevdzSxWsMSx7puZ5F4IJxV9JLjSX1CDzRJ0V4lfMZ2nsaZNNPqF4b&#10;aJ7WGzjbzZFVsnA6gE9ee1TWumTa1qZiAS3jRWYtIfuIOSc05Rk7JAppK5lW80TOzKDtyGdoeeM8&#10;1alV7542RP8ARyfmbbsqlc7dowy/Z8n5I+Tgdia6ayaxhht7ifT/ALLboWb7MsrnzVCZ69Saxm+X&#10;ZajSuy74X8L6D4k0nUnv7w2f2ba0e77ksfzDHswPrxWNZeHNU8YWE92Irm4NsRm68nfHHGowFyMA&#10;Gtn4h/Eqf4gG0tZbCKza1s47RF02yjtQ4jHDSbP9Y3qTWNofirxNeaBbaBbalLb6W8qQ/ZVYLv8A&#10;nypIXk4J61xqOI1qJ2ba36Lq1bqzVqN1HoULvRxoMwtbyBYZHxlN+SM+oHSp9Y1jUtYtrJ7q5a+k&#10;hhFrDuxvSNeE59FrpNW+HN5YaqNLvQ1reO2wfaDt8yUlcAZrYis5/BfiSXTtSFncTSiNU4SSNJAd&#10;yvu7Y7461LxtNpOLUna/r3aEqcr2eiPKJbOaJjdSGddw5b9CM1qaVJPJK7Ijrui3FV6bO+fpV7Up&#10;ribWNXgupft0zvvT7O+9HJPDA9ADWNfSSebHFYBoZjjMEbkgEDHU9Sa7+Z1FZgkkW18QxaXd/wDH&#10;rDfW+CqRbCCc+pHQGjRkmuIbm82C3VQfl2fIGP8AKu0+HfgPT9QnubTVnvI2+zzOLqOPd5cixM+M&#10;emV5rOm0a403TV1J7ef+z5JBDHctEfLllA5G/wBq5FiaUpunDfTUHFpJ9DOttNis721kuITcNOC+&#10;26Tgk9NpGc1a8YprelxaXPqtvNZx3MQmsm2gJcpnbuWqU3iGaESWUVxDcWow21Uyfl9zyBVK51R9&#10;eX/iY381xJbxhLdZrg4SMtxEin67sCuiMZt3lsRJxLSXgaJ7iwuNswlLyRbcKg+pz1qtbwSX0txB&#10;Lcfu5IdiKzcPzuAWobWQzXE9ux8uRE2D5shsdBmmXjvHZ2zYTaVKhlfuOTWqVnYSbaJVcreJ5u+O&#10;1Rlwsa7yijg/jWpfadZ61HfrplnqF1cC6DJeN8ibWfEalM8fXdWOgkmtri4WVWaLDfZ9ozIP7wFR&#10;eY83lRW877X2+a2/AxnpVuDlqnsZ83LodLoiXHw98YbdZ0OCZ4Q6yWdw3mRkkY5KHnBrp/HXxOv/&#10;ABvrEd34r1m51W4hhW3ja4IkEcSrhVQdBivOvEOpIuobp4zN5KiHbI5HHas3Bu3gRYFWP5tiNwet&#10;cs8KqklUqb2/qxpGpLl5UJ9vnsXkitWf7LJ0bdgrnuK6jwp4Q07xFYyo17HHf7S5+0ZBYAZwoHU1&#10;Pd6Xc6XoEU506wmjcsn7tvMkjx/eqjoD3N9r8KWky6bcQhpY5Y1wBgZFRVqc9KUqcrW6+ncr4H72&#10;x7J428O3fgPwrbeGb020bAxXsf2WUSB45I/llEg653V4/fwLNYXL+W7K5Cnb04rtdS1J9S0+OC61&#10;GeS+wE89vueWBkKA33fpWFd6N5kEUUN+kjORlWOzk8Z4rysHWVKNpvVvz+8467jUnensYXg9rNYn&#10;T7LHNeb9/lXCZ4HYCvTrPXZrz7Pbp4R0q4kxtTbbjkjk8GvNJNFk0ESJIVa4Rysm0g/r3Fa3h/Wj&#10;o9pJcS3HkSGNo4pmypBPGRitMVF1W6lN3+/9Ohgk+byNDxtoOlXGs2yy6dDZ6rvC3MFkQLdPw/vC&#10;poZksdSgiL/KSQ3mKUGCOhrkbSee/S6ugHm+x7XnkVflQE4Batq5MdxFHOrmRThkbtknpUypSUVT&#10;m7/eD5m7nI6z4aw8ctmGm88nC56H0NYdrvWf92rqwG0V2914curiZmiz5co3Rr3kBOCBXM2Ok/2X&#10;5m/zNxO0Rydhmvbp1V7Ozd2Celx1sZJEkd9zXTH539z2+tauhaLa6xqsy3VxJD5VuJYFjTO+QMP3&#10;bHtms0wyXDIkSeYxzj3xXdeEYbjwnIJ9Usgq3EZaB5GwOeR93Nc1aryJtPVjTu7vYx9e0p9FdmWQ&#10;MpztkX88iuYubmLVFeJ1eNiQwZetdt4wvNtz9kW5+2Wc0Zl27cGJyfbqM15rc/u5n2k/L0VuOtbY&#10;VOcU3uZNWegyTS5lQSrEfL83G73rTFy+m38bo7bodrfNyFyK7j4ceKYrfS5rIWtszFZEl86ESBw+&#10;Ou7oRXReF/grB401J/n+x28kczx3EM0flvIoyIyGOQTWdTGKM3TrqyR2QhKSutzzWYy5W9ij2+eS&#10;p+Xvj+ddd4E1uH+zLi1uLmK32AJG0ykJzzhj6CoNQY+FUksxEJI9jRT2t5D8isBgN7NjoRXLTXDx&#10;2ny/LHIwbb1CGoaVaNhcl3qb3jrwdbeHdTnjTVdP1C8Uhnn02bzreYH5gVkAFcmbBWYjPTBLL/U+&#10;taUGqbrdov4sbQ3lCs+01qLTbiKeFRcXCPuMcyZT6dq6aXtLW7DnboT28sunwqXdFj7xTcGsuTUo&#10;luXlV5pM/wAW7AqtdzNe3Jmm+ZpMOfl4qu6j/VKflrvjTT+Lcguza3cTZ8pB5ZGzbt7HtVaKWSMF&#10;Ffbu+U7aZA4hZeSv8O3b2FXzJH5Ib5m2+1XZQVkBD9puZnO7c2Om2llQqjs1TW0RkuY3R/oy/wAR&#10;61Z1JBG8kEEiTMWDFqybV7EtGOt0qoVX/Wfd8xeoFUih3uzeu4VqfY1U8yfe/i29TTZbNfKdmbsW&#10;PbdW6kk9ARlyIDncfmpSwVB8/wC8/wDQafOExtX7zZ+bbiqi/vCa6Y6otIsRMFJdjtrUa5DQrtKs&#10;q5+bHPNZUIDY+fbzWnYwyCV0/hf+97msKltymFtA0zlcMyr/ABe1bsEUUPzb268MvQcVHFZPH8yH&#10;tVPVtQ8lfs8T+Zn77elckm6jsjjd5uyNG716KNY4kHnTcqE/unoPwrV8Iy7tQG4BlfEQ3emeSMdz&#10;XCB41SSVkG5RxurpfBepG3lgl3hpIZDlWqatBKnoOcVTg2j2WG/t7i2T+HYTt2tsCIOOKx9bsxay&#10;ee+6ONwPLdeTkcEV0NzpkK2oQnzJABslVeCGG4fgaovG+oWX2eSWKOHO+O6bALMOqn614sWlr0MO&#10;R9TzfXNIe6sXmRx9oQbzu6mOsDw9qtxo+rR3FnO0cyKV+b36ivQZovJ3rOjLIy/6uTqvsa8vv7d9&#10;NuHRSF5P/wCoGvWoSU4uB0R95WPSn1641K2VWu/3hO/5m7+o6/iary/vrKWB7mKSZG3rFC3UHtXF&#10;6V4haGH7LJGrYz5bbuVrX0/VZ7d45YhtmGWKqueobsfWsJUpU3ZGUqbLGraFLY2cd0d7RvIULf3C&#10;elU9I1mLS9RTn9yuCZO4bHBFa+vXsy6ascLMtvOP3as28o393Pqa57wzoSeILuRG1CO3wu5FkUkk&#10;+igU4OMqTdTY0hBzXKz3Hw3rts1g6vIkjT4VPLckE9j71458UrlJvETKg5WIK6bcc5qTSfDuq6LI&#10;Jbi8XRYEYsJbhyPM7javU0arq+m3ivcTWr65NGdsk7P5KOexwvpXNQgqNbni+deX+excVye6UNB1&#10;q3lht7H93HIDsDNx16EVlzwXt5cbvs8jclQkaH5cVq6JrY1PXbe18u00yFwU3QwgYzyBvauu8V6R&#10;cXzyTLfXUMh5dGmJRmA6D0FdU6qo1bNWui/dieeCxvJrJ5Xtpl2fKNyYxT7a1ZZYori1dYzjf2Lj&#10;2JrOu7i7t7ySJ3kWRWOVya6/wB4ah8UX8dreXOoRZPzeTFkHHPVq6q0/ZU3Um7L5lOTWo/RPCw1p&#10;9kr/AGSN5PKETfPJweyjn8a9o8BeGrf4c61b6ppq7roJIjPdffcEMpGzpghqk0u38KeDzHFaXtnb&#10;3mCN1xKDJJIPU84rG8X+LbeytdlrciaR2OJY2wgU9QK+MxGJqY2Xs4p8j6NbmM5NvmW6E8aahpen&#10;2sWm6LaC3a2kLbo3OEztPyrXLaJpdhqfiG3ttc1ePSYZZQtxeXOZBAo7tt6CsG58THT5vK0yN5Lj&#10;IZ7xuX9SwHQexrJuYBcObqe4ZWcklVXfnj1BFenSwkows5Wv16+utwjC71On8SeMNB8NatPDotsb&#10;+1BKfbbkBBJjoyBazrKBteto7nyrllI+9CpkCHJ+U9BVfXfE9lqWh2Vld6W8zWoKW9xG4jfZ2GMH&#10;IFdR4D/aY1n4c6BrGk6Xplr5OrWb2M7XsYkMkJGPLI6Vv9XqRpJ0abcr6ttbdztjSpSlabsjlbjw&#10;80caSs4XzgdjTcdOoFRz6bLMqLcRfassE8vqQMdjWNYTXGoW15KGKw2oWYRSS5DNnbmoRqk3yLa3&#10;zWrbv9RMcjnrzXcqNS9uZXX9dDknRSfuMv3/AIHjbdLazvbr/wA8rkd/QNVTWLlbfULLbeR7YSuV&#10;V9/zdCaz9YbUAqC7lk8tvubXyj44yCOtZbRx/dx16NXfSpzaTqSuUo33Ol1LyIb+LOxVZvk9SD06&#10;9K63wBpFvqV1cwXkieWgE0cnoSf5V5t9pe8vrbgs2VUfN96vT/EF9Z+FfD9iui3f/E0vBIt58v8A&#10;qcHAAPvXLiIySjSW8iHTbjodrB4PtPElyUTUEWOEnMcPDx/dydteiDw34a0nw20EFlGsyROv2iTk&#10;l8cEivlzSPEh0a7e9lZ7qaYfe3nfXtHhzV2m8A3WueI9asrPTYhE0FhdKTdXhY8iEDrju+7ivk8w&#10;wOLi4tTbjfRefy3M6dKU20OuPGA0G08iO9ij4DDy33ncR7dTXEX8WoaxduLISWsRO57q44fn0B6V&#10;veD/ABrofinxbbaXZ6TYaRb3chVLvUrsRQwqOfnYCtiFND1/V9VsPEFxqdhYws4il0Ty5HEh2rlt&#10;5AIrXmqYeVqkGtL62dtbbImGGm9tjI+HXg8+INdMNlJJdXmmD7RKWYFM9Nn/AAIda9/8MX9kuoCy&#10;t7i5s5l+WO1mbrHjkAd/evMfgpokHg2TxEn9oQXTSxr5aqwEm3rudf4DXa61dWt5cx6lKhmtZpQp&#10;kjXDxye5PZq87GyU6ujuunzNVH2bs9z0m4IjizcWat5sm6P5dn65qbTjo99bS/u5YfKk/eNG3cdR&#10;zVbwnfjWtFjTzHZUPFzwSdvesTTfE2m6pqF3YQXUa3kcu2dGfEgYjBLqcVyw6rsbPWz6HR6l4WsL&#10;iMvBIsnmDb83yc57H2rz3xV4YdIpYbq2jvNPJCS+ZEG6n09D613N9JLkqyPC2T97GxRjFY9/Z3Em&#10;L+UHyY1KmX36dSa2g0tURUij488X/DE6Hr87wZbT5Tui+bJRPQ5rH8M2L6fqt5a/LumT6bSD05r6&#10;H8URrdPGj+S0jjcW3Bw2PcccV5B8QtGt/Dd5Hq+m3aTK8is8EnXPXcp9Pavp8PjJV4+xm9WcXvTT&#10;idlDbWdjeLz5kiRq8ybgfLxXLanrFzo9tfwQTbre5Cq8W77wNdt4Y1bTNS02XUrWFLfzLTc87ZfY&#10;R1DIOSM+leYeIHW6t5ZU8uSN5Rh1YHPU15+Hjeq4y6MHdble+0fT77Rre6njRrrHG3A3gGqWieCp&#10;vE2riLRdMmmYfwL0HuSeldv4H+GF94xuNJikeGz0902mVly+MsSa+kfDvhSy8L6SujaKEjhjUM7S&#10;fvHlJPJc13yxvsouMJXf5FRTqKyeh4Xpvwu1G2j8pkhupiDiCFvk49JK1Lf4eX80QYWdlD/C63DZ&#10;Oc9+RXsC6Olnie5ma3WUHCSKHJYeiGtuCzjb9/PbhZnYSruX53B28nsOe1eJUrttu50RopI8cb4J&#10;atfWMV/p4SxljIyzZa1kA7MSAa5HxYJPD1rp1rBa/br+SIyz2+nTJMAd54Yjp9K+m9Q1Vmld4pFt&#10;40BR5N2EUA9cZ5FcvrunaXeN/aUVjH50ZbzLpYRHz9e4zXnSxbg06iul0/zZahC1rHiHw4Nh4itr&#10;7TNcs4dE1CFmYRXgMbmM9SobG4r3FS6h4f0jRd76Hfi9Yj94vnCRxXUeMJfGep20n2e5g07T0DIP&#10;tUIleRcYYYwcDmvItJhtPD2tRatZWQSRkPmQdI8E7Tsz0+hruo/7Tz1VK1/sp3V/Nu1rkypx5LIZ&#10;4l1W/wBKupILLfZ9N7cg+ldwvxD1Dwjb+ErWeWPUtkBuL/8AcgSuZDgDcR2j6ZridS8a6b4i1yDT&#10;Y7G4uJp5zDuUYIJOKyviP4qjufFWoGPLrE4gRZG4CRrsTFeusH7fko1afRt7ei8+pVOLpRdnqfUw&#10;n8P+KfDE91pcourWaLFwrY3KOh3D2r5p04W15a3cCxos0LFo2VuGXPArB0HxrNo92LrTrl7G6xtd&#10;lb74PYjuKp2eu3+n3cVxFEGjGW2qgwVPBFGGyyeGU4xlo7WuRKPMamqaZK1hu58sTfKvuU61F4Wv&#10;Tb6iiRSPuVtsMsfY9uld1rugxa14JsniaS0WdpJvs7YU5HYE9Tg9K4y20KGMbFf5l6t3rroYiNSm&#10;4ve9v0NHB0l7x215Jd2j/wBoWDWGozXMCxGBXjZvMB3YIPI56EV574o8SazqF651Uuq7iyWyr5cc&#10;ZPXFdLpelmzvUlty6yJKrCRWzj6U7xjogvLAajEfMusEyxKvP1wP4aKMadKacknfrbU51W15eh5r&#10;eXYvEfadyr823tmtLwz4lS1s7nT7pna3kG+Ld2PcfjWBeON7rhYcdNvQ1nOx80bjX0CoxnDlZvy3&#10;Ok1K4F8ztKFZm/jXtj0rGaOS3YM2WjY8N/Q1Y027EkDRMn7wfxbu1LcROqH/AJ5jCndz1oivZvlM&#10;knF2Z9M+BIPAN5c2kt2t1cXDOY3guov3QJ4DCRDkYrc8VeFPEUM2keG7jTY7aex8w208NxveeASK&#10;8ZfHAYA8HritLxpq3iXwNdv4m0PT9B1a3sh5NzcaZYiCTcw5LwH+L3FbXgb46+FfHHhzV4p7nXNJ&#10;8UT27xIulac0nRehwW4r8hrzxTti8PHnhtvzOL72SVkk9b7n0Kgrezk7P5anO/tF+CbPQtF07xJ4&#10;agj+1xAxaxpxjeQJOeTcIew/vCvDtN+J13pfiLTtSutLttQtbaVJZIo2MLyR5yyiReRnoTXqvw9/&#10;aDivNSitvGMm6/gUWy3Edu53xfdKNGOvHXNcD+0BoHg+x8XnUfA+pwXOiTZd7Dynieyb0AfHyelf&#10;QZT7SjJZbj6bbs7Ts3Frs3+X/AM6nJP99Stvtp+R3ekWWg/HDxHZW/h3w9F4IS9u3isL+S7eW3LH&#10;kQyyN0k/uv3qDQtC1jwb8SdQs7jSrGfUrCNvtFveESW4ToXZuVOa5T4YeNNO0PT7qK7USMZIpool&#10;DlFlG4BvLXqV/hPUVW8U/Eq9vdYuEvbW6b7WfNvZZAYZL0nIjzgcDsRTeGxDxFShSX7tLS931vdN&#10;vVW6f8EPaU5N3+L5H0x+y54Q03X/AId6hb6roWlyaTcXN1b2eqrmZ/OLYCeTxs+b7pr5e+Png6/8&#10;K/EG90u7sp7W6hwpgaLaV9wPQ16D8CPHektDp3hvXNUuvDui6dMbzz4LUsJpd4YRORg7A65r1mw8&#10;CXXxY8SeLtem1O11OwmtzPaX0dz5p/d7vkIP7wD2evn1iKmTZlXxOIfuPXrbVpKzd021q0hYhRxF&#10;OCp/EvTtrdHzJpXgi2tfBuoNPaSLrEwSW0l38f8AXI4HV16fdzS/CLwpff8ACSnV9U0D+0NNgDRX&#10;CXsOU5GcYPIYdiOhr2XwJoohuZJdRuxDYg/vdv8Aq3iH3h78fd967Pxh8c9Pe6+22eo2E6tMsXlf&#10;2cC7CN8pK24ZQsO4r055viJudClDm5t5XenkjioKHIqs3by0K19+0X8GPFE6O/g+7uJIYEti11jC&#10;AcACvlrxL8I9QuPHOs23h+2nvNFhkkmgvLjEQECjfy5wNwHatrXLqwvvEupX+m6fFYtdl38nzS0R&#10;BPcEDrWZ4k8YSR2EjS3i3k1wrJ5DKQkfbOOxr6nBtwaVGNk1tp+hgpKbepyvxB1Wwvr+3stLEkem&#10;2EIig8xsu+epJrmAwhtz+7Zf4aRZmWdvKC/Kdvc1oQwjztsp2x/xbWr6KMVTiolO7dzFdyo3OPmH&#10;SlltGjhill3L5gLDtWpDYpNclXKRwqw/iqPxIwjuo4kl86GEbY/mztyc4rWM7yUUOzsZkywq22Ny&#10;3Sun1fx1JrHgnS/DL6bpsMOnyM6XkNvsuZSf77/x1yrv0WjiMhti7VrVw5rX3Qk2TWV3Hbpsn3tD&#10;J1WnI9n9viM8krWe4eY0f39nfGe9U5v9lV4/2qaIw1PlW40upo3rWcepypYSTzaX5mY1uFAkaP8A&#10;2gOM03U4rJZtthO9xbn5/wB8m0ofTFQRxeWhbHzCk5jZ1pLcGHmnbIqjqahCvIoDdhU5DRkKwapz&#10;Ekboy/NGvyll/ioukCK6QqrUuzGV9uKnkn80b3T6N/dAqzpVkdQvI4pSscLEZf8AujvUOVldibH2&#10;2kGTS5brzljVCEjWTrL64qlCoVj1X1Vq1/Ed5BcXxhtI/Js7b90iby27Hck1Qkg6v824DlqyjJtX&#10;l1FdFuwv2jnEokaORSGHrx6V3mleINAW3ujqenJe6nMrtFf3G94yx6ZjGMGvPLBH2s+D5ZXbW9b2&#10;b2OxLyJVhuo90EqtnYexH+FcOIpxk7beg1Pl2HHY0m9FC88r2cijUETVJ3ucLC2F2+SmzoPSofPk&#10;t5ztKN82Ay1p2moxXWoO32Py1C7yijuOv0Fc75oe8jJ6mAunssyKg7j7taT20rQskXyr/tY6E9qr&#10;38kM17JLEm1SxYKzZxk10Vh4K1G40Cz1e48+1025kaKCeSJwjyp1UOeCRu6VpKooxUpsSTb0M7TN&#10;CkvLhIp5Vh35Xf7g1tv4Us9zL9u8lshfm54/DoKguUGgyK9vBt8s87nz2xWtNe291p1q/kfvnULt&#10;2g4I69PSvLq1akmpQfuv0M5SjYv2Gosvh54VkgZpMIJfKJnwOwzWDNpk2uSOtxduylwqKqDr06Cr&#10;2lusFwLiYsrP8yNDzjP16CteS2+y2O2yUfbJJMwJx869cmuJy9jN8u7MlKUdYmFqtla6DpiT2h2z&#10;JPH83XPr+HrXZTzafqunRn5bu2uEw6fwAH+ori7q2k1SDyLsfu92XZWACe/HpW54MTZp93ZS+YzQ&#10;/vY3+8GVjwpxyCT0rOvG9NTb96LL9o509fiK3gzwz/wj7XMvnJNHM+yNuQfl/rXZ2GsXGk3cF7b3&#10;D2syhnefqeB6+tUrPT2sY2e4Y3MPLIrPwmOuQOawbvT21e5nna/eSMk/uocY/HHpXFUaxdSUqr09&#10;PwM1KSlzS3Ny81SbWtSMss4k3lWMjFsueuCe5+/1rs9B1hrq2LRIYfJ2oOTg57k1yGmwrZ2Z83TZ&#10;ljCK48z75JH970NdNolzaafp8txaxPDGhBKK2XAPAAUdQK8vFxi48sVtothRlLn1Z5345021m1AW&#10;WlzSSTXFy+LPBwhP94n3Ncv4q8Oad4ZQq9/Ffahu+dLcny4vY+prv/GN1ea5qVze2lvHplv5qQS3&#10;UI2DBH3iexfv615Drd3FeXKKkYjt4V2ovrznJ9TX2WX8zpRi97a9ztna5BBdCJoHP7yNGDba9Z8J&#10;fEC+v3TT7aWaHyQ0sbQsf9Gx/wAtFI53ZryW3g25+U7sf3euK+qvgTp3gvwx4J83XriOPXNQf/SL&#10;O6tA3+iH5hJHIavMIwcV7t5dPXe5vQb11sjB8E+NY9P8bW154l0pNStTeRy3W3CebGnZCQcFvWrX&#10;hmzudT8ZxWlnaapdeGdT1MyvY2abphCG4APTADVb+L/jXRfGOtW8ukac1vpceYov3WJIxs2jc46q&#10;TzXuf7Inh218VrdN/bFtpOpWyjyYrqI7blGX7rFa+TqVKlSnCUo8sppKz6b9e6O+imp+zjrbU2tG&#10;j07RPEj+GpPC0Ov6fsLQeTdeT5gkG3e/l87lPVK8E+Pvg21uvEuiaLYeZda09w1umnW6ETo52rGo&#10;z1DV6D4u1SXwN4iv5bbxDNqGvcpNZ6XC0hQeYoVXA4QVQ1r4ceJdT8TWHxE8a69LoVz5aDTH0pcu&#10;QDyrS4K5r5fDQWX4pVp1LQSdt+aUrW7N2PfvUxNPkavqePa/8HjpOj2F14k1aS28YWuozWl5oFyo&#10;jezghRTuz3Y1JqXw51XS/jLb6NLqsH9l39mJheSzptNoV3sVDP8AfIH3DV/4p6f4c0y71N9Xm8RX&#10;uuXu24hv7i5Eg8o93D/NkivJZ7ewuPEemK05u7QsqyT3DMDg9+eRivscPKpio+0U7RcZJXira2aa&#10;16Hj1HCE7db9z6G0zwvDZ6ffa3Y66kdqJpIrS5hyBLEMgYA5H0PFeb6t401hbu9ngvr2S3nI+0dU&#10;+ZRgByvb3qTWdFsB4Vi03RPFMs1jpJYvBNLmFndyTsAI4NY3hvxdr32QaGlxNJo1zMn2iOziHzxk&#10;4O73xSp0IL3qettHfT9CKlVpWbt6GP4jvZZLPUbdNY0loboB3gt1wEI5wPQ+oFVfBvhTQdciEtxr&#10;UCyIrMYmR97sOynFcxr9ja6H4i1VYy11aw3EiRGRNhZc8ZA6H1FS+GvtMj/aU/0WRGDxssWenpX0&#10;M6DVB+znb7jzlUTl70br5m5eabDoqB/taeZ57fuPKOFx05rZ0S0m8TPGkUkNnIWPltyEfJwoINZf&#10;9ovpusG81AfboSzNJu/ebyPbtSWWqC61APbyPawv8o8tsiEH0rzqkZyh59/0sXyxv5Gtbz39jrFv&#10;9qto77yDtktWAB3HjjHp2NZnifVLVUS1J/0iGfKbWzgMMBc1u6Dpr2t2JYjNdKrCQ/aFwASc5yOl&#10;Yfi7w9Pq0kkthYyyXUExEksmAhB5x2rKjKk6yUnZJb7fgzWMOZGF9jazaOWWVIeRjbV9I5Lq5jWU&#10;/uwRlt3XntVGz8LapeXlvB9imWSZwyKuc9cV7Z4e+Cuo69qBWz02/vFQLcvLb27viDOPMxjoDxmt&#10;cXiqWHtzSuaxwsqi/d7HUeHvFmmeHfDsGlLYwXXmRBZWmGeTyOK9Y+AXxC8B6dJcXXiPwdDdzI6/&#10;Lu2xow6/IeORWbffs6eKdN8Jx69caWYbCRTDGrAh8erZ6ZrF1jwlf6L4bhu7SNluvMw7KvDKF9PS&#10;vzetUpU52V1OTvrtr1aaaaZ68KVSlKzXl/TR33xl8Q+F/FOiS2/gbTLvw5q1y7MJ2uUEKDdx0GRk&#10;V8bSxXWm6jepqlvIl5G7QmK4c5z8wyc+/Nep3PjPxVayrbrZWckyNuiaSxw/oOhqj4o0zWfHU4u9&#10;QsLCOcxhDLYoQXUdA4ycn3r3MujUw7cavLyy1urJ39ElodMaNSq+ax3v7JOjjWvH2m2eq+Km8P2p&#10;la7iKSiM+b5bLgEjvXrep/CnxH8Sfjpp/hzVfFcXi6ztBJIjR3gdhbpJnys/wNXzD4J+DepeKPEN&#10;vo0d/b2OoytiKe9uvIg+UMcFjwPavZ/CvwA+I3gvwzd+N9LlS3e0uDARZygzBuhbjqK7atOErzhr&#10;rd2000ur6pJb3sehSUklFr0vbd7dvuPoT4t+EfA2lfFDwmJ9OtdJZcx3KROqNJFj5TMvQPmvTvi7&#10;4A+H2teHdEiuYra3trm4W0WeAKr7JPlJ5r4t8Y/C/wCKvim+tdY1KzuLnUZLyKxxNcfv/MZcr+7J&#10;zgjoelJ8SPAPxQ0n4YW2rapJI1hFM0Aj3/NE6vgqydUreNX3qr9mmpvr9nXuktGaunpH32nH8dOz&#10;H/GX4Mzt4hth4V1GzsZRcSaBe2d3eBPsc0I+/M3I2TJsda808LWdpP4R1a1TXF+2abKkpuYd58mN&#10;hsf5eGcMew/3q4fwz4N8ceOvEd5pehw3+pXjRPcTpGsjuw7s1UbvQ/Ffwn8Q2l7LZzWd1jZH9si5&#10;z2PNafVFZxTXkv0bZ58qkr+0s/MTV9fk0e1udFcHUdNnkR4/ObzEhJ7CT29DXbeFPDes6h4dM/g3&#10;xDc3VxBBHcXVsqvbmOQPnA/hcrt3b68T8T6tcaw29441kMrPI0aEZJ9frX0D+zr+1lZ/CHTNU0O7&#10;8Pw3WlaoP9Jijm6leBnfW9fDVY0FKCu+qVtdOqZ51KUJ1OWbsum59H6F8ErnxpcQap9rl8ZWeqwR&#10;S3st9YxxvbGZf9JKHq79w9bnwE/Y90zQPGl9qfiaCHU9L1Ga5ttOs79wJygPU4/iCrWr8PP2+PBg&#10;020sk00aW0MJV0kl7LXlnxN/b7l/tSC40bSbC9S2uvtts08R/duU27ga82hh6NJxqRlKUm1zQ5bL&#10;dXV5dLfez1ptyWyS6O+u1tkcF4k/ZYtvF+n/ABCl0KDVo7nSdTlS1sxEJMwpzJ+8/jKHsK8b/ag/&#10;Zyg+Cp8Oy2k93Our2cdwzToOJAFLlPUGvWtH/a8+JGpeIY7vQFs7R4pZ7lLSytMI7yn94GU5Jrw3&#10;44fE7xj471O2i8U3t1fXViBbxRXS4MCHnArtwCxNOrFSnturraxxYqlSlTc0vnqdZ8IrbwJJ4T+3&#10;6vZHXvFE8F0sdlNuWDa4wshKkEMhDsBXN6h4BFr4Q1bV7CSSSKFliksZuZIwr/eB6tXnHh/WLzQd&#10;XtryWGd44JdyJu8tJATyM16RpHiecG4ufIa1uZJi6W24kxxkAc+pp4ijiMNVdSE7xbTs/X4V5HkO&#10;pFRSkiX4e6DpeoaXJPa20izT5fbyQf4dtdrYX0/hG60iKK2866jn3QRbvM3YkyTgnoRXqv7NH7Nd&#10;r8Sry9ay1dtGWJTcxxDloHPp7GvM/Gnwy8aeDPiB4j0DTjH4g8RtuhgKzKXwBliucc/xYrgUqeJq&#10;KtUk1Hm0b8t18rm31epH3l/XY8a8efDNo/EXiuz0+1a6/s68aUy+aI9kEh3ptRuSfm5Fc5p+t694&#10;ZMdrY6k0mnj5RbXmJI8E+nIwa9hu/wBjv4uwaS2uP4clvDL/AMtbG7WZ/TMkanINR+Kv2JviL4L8&#10;ubVLe1+0RWjahLaQ3ySSRwr99gB1I9q+uWJg4c0ppwe2mm3c53SnfSLOJj+KmnXCRf2rYzabdI28&#10;y6eQ8Ly425wTwcVctrdPFE8n9l6zp99j5o4pG8qSXv0bgN7Vt+Fv2a9W1TRp/FeowyWWlA73WYiM&#10;TK33HXdjI+lZKfDTwNb3Gpy6tLrFrI9izWSWKxlPtY/1Yk3Y/dt6ivOni8DVqOlCTuuyur9gdOW9&#10;TqdbqaSab8NLPRobeC8ur/UPtt0kbh0hEQwA20nLturzbV/DWpxyCdbO6azkwQ0yYwT061lr4GOy&#10;N4LyRbjzQ3lLNgEA/cB6g1q2ngc37lYZ7yRV3JJbyTnzI2H95cn8xWkpUY2aqbeRxytU0S0MRfDG&#10;pLflZdsLH773E0cfB9dx71rJplraxEXWq2SybvuQy+Y5I5I+XPNWtJ8E6Hvmk1KRoVRcRwK4Jz2B&#10;3Vo+FfCUOq+I7extFjitZjtRlIDgAfzqauJpKDlJ6JehhGm27I7H4bfFe8+FnjKy1/QbW6vLm3C4&#10;nuk8uN+wAHpVX4//ABm1/wCOXiS41bVVh03zVD/ZbJdoTbx17sa+4PC/7GfhzXfg7DGupWkt/Ni4&#10;gvZcxyIccxNXxFefDY6T42ayW1fVreNwZ1jBYSKrc815VLEKHLUlDlUlzR1un2e9r2Z7lanWpw9n&#10;F3to+68jyXR45NJSaXyvmw3mbRgH0r03w/8ADbxx8Sb+3lvNcstF0m5lW3k1PVLsRRwtsyA0a/NX&#10;UeI/hlYatpF/cWWmXG6dBLDZrnyUA5f95321h+GdS1zwHcjG24hdkmuoGXzEniX0PJQiuh42NWLn&#10;Gyn2ZlSw8qD/AHmzPXfAf7Ef9oaFeR33j7StLmdXktpUYgSFeqBpOzVw3xG/Z3svhZoVlcanHPI2&#10;qATWGrJL51tcxDiQfJ9wg/NX1tL+1X8J7jwb4UvJtOtYtWgeLMbRJI8QX3PXJWvm39p/4iab8WPG&#10;xk0a3OjWCQJstIrcq39/zHUEivJp1q6nyVKjk3Z3SaXn06bHqV6FNRbhH8Ucb8AtW0DwB4zn1jVN&#10;FHi6zsrd5Htbm3XyDu4B4Jx7PWLd6jdeNfGR0bw3oTWEepXcnk6ZpsOGkZixjjx1LVe8G/CrW9Sb&#10;R7sK9vpN7OljPcrvECDeud5Hru3EV6D8QPA3gHwH8VdY8NaP4g1K9+ywRBdbVBJHbXfV1BHJHpIn&#10;3a9DnTblF3/r/gHnxptU+S1iz8AfDGi+FvE1hqusRS6q9m88Wr6FeW+1Ik6Bt3qW7VgePUh8RfEe&#10;4XQdE+y6Xf3eyx0xlzjn92vp1avqz9kPS9LuvDt8mq6TBc6lqZ3i4u5wskh6fKT1rT/aS+Ffh/wp&#10;o6XOlWqpqclwkqbnK3Fuy9wB1Ru57Vw3xFOhPHJpx6rqtfTU65YVTgqN7dT4t8Z/CHxVoXiXWLab&#10;w5f2F7ZQ+bfxN/yzGMF1fo6H1FULv4K+JtPu4ItUhs7c6lZjULF5r6OM3MTLlZFLcOeMYO017N48&#10;+MfjrVIbvS9YvINRtLi2e2gWV0NxCcLzuAJ/A1ja18M5n8L+Gdcj0u8XR9Rtlgkvb2AzLHKu7dsx&#10;9K5Prc0+a3uvVPrbzCGXwVuXc2P2QfBvhe8s/EJn0ufVNcnh22t/5W8xAD94piH8LdzXttt+z7a/&#10;EX4Y3ms3V7ax3iGSOCK3gBZMPgAnqfauWuP2cz8LNO8O6vo3jt7TWDJCLUWURj8yCT+PfwRg/eBr&#10;6Q0HR/FXwu0e+1SeSz1+G4Pm3EluFTcx/jwMDrXpez+sTcKybileTVvduvdk7PWz6HdTpKNNarme&#10;iv111SufNXhb4V/DbwdeJpHi2R4by2ja5vLK+le3kV1wSse3hxIjb1HWu4+Gnw18MatqiW/hTxdq&#10;Ol2epTzu4juMrNbg4jjeM8h68W+Pl1qGt/EVtXuraWFpti+YrcAjsPapfC2k+D4dZ8P6p4Y8e3nh&#10;rXVVvtWlaghkEt0vAEbqANj+9fOxtTmnP34b6p3avqr3urnZGPs7xWj/AK113sdR8VP2cPFfg/xR&#10;aQWniEx6PeTusKyMke9m5EXmHhCe1eX+B2/4RGLXNZtfCsVxqjSyWsUeqXGZxsG2VcniPPtXefFL&#10;9pHxB4i0mOw8U2Ns2mWlziaWP77VyOr6TceJ9Ystc8PK8119xFhuPKFwJAqBueuPQ9a76UoKc3hI&#10;tU3qr2v3s7b6nk1nB2Un739bXOGsPiXpOtXPiFfEemRaP9nIS10+ZjJNMrcEEMMEL3Nea/FTwR4N&#10;0nQLu+tftlnrUNwFksVTzLcQt90pJ13Gvs2+/Zq8V2Wqx2lzp8Fzc+UHivYbbb5cgHzeYWOCo9q8&#10;N+Nfwa8SXvw7TUdE06+1DSJI3k1K/ktuJJxIQfKbuncV108RKljIwScf5t0ul9zm+qv2Um4pvofK&#10;3h3xFYm5uLeztx12W7TOfMJJ9q6a2v8AxRpum6jGsYawcb3g3keXjnIX6N3ri9Klm8E6hJdfZwtx&#10;IpjHmcsM85APQ+9XD4ym8YXhuL8TSXbY82WFPv46Z5r6+rh/aT5oRTh3euvkjwFJRWt7kvjW8a+0&#10;aFbe3Nvvbc7M2CAB6DtWZ4Q09Zr+Fnga6tbUC4u9rFQYhyQSOmTWl4nOmQz21nbx6jJMjbJp7hNi&#10;P36c4xVuDxO+k+GNY0Oztgrag6LJOy4KovUCuqnH2dFU1sZJ66mp4I8TaFp+v3ep38n2dpAWtYmz&#10;8gByBn6fKK+lfBPjW58QeA9cutNnSTTzBJ5iM7iQSAc7vevhzUkdfLXZ93+9/F9a9w+DPxLOj+F7&#10;/wAOMjXC3RW6Mu7HlAD5wT6GuLGYOPI6kW7/AKGkWrnaT/EK/sfBklpczRzanNJ/orSQlMAnDnPR&#10;sGuM1LxA0syXEMUlvdONtwN52Bj1YDoGrobnxLa+JtQjni02whVVy9tCnlA8YDZPfHWuW17T7vT/&#10;ABAPtA/ctH5o3OJC0fYnb1NeDSoc0eacbP8ArQU3bY9a8EeLdDhvNC/sl203VNwtoYpm37Z1O6Ni&#10;W6rJu6dq5fUvHviTXde1hNSimupo5JXmkupR5sUxOzAJ4wfQVw4RVhk3+YzR4uA68FGUb1ORUHi/&#10;xRf6lrFzPfNcWd9KUlkguoijs7DJI9v4gaFhIzlLTf7vWyOlYh+zXdHsXwy8G3FnDJrPiF7e4jnm&#10;WaC2a4EhRg+PNfrhR2Heu38afHO38N3F5o+m6fYx27LiaWNAXuSRzk9QD0r53+Hqa34n1mKw0i0v&#10;tSfDTPbWKlp9ijLsoGc4HNVtZ1BYdVuYnmfiRl2zDZ+ddHNKCdJLXyFKrO3Ojs/CuqzRas62X26W&#10;E5dLVZi0icsSgP8Ad9zW74n8YWjaFHp7Qw3Gp3gZ5NrGOOGVnxgfhXB6D4mbRrr7fZXZjmtjgoq4&#10;R4iOh9c9xWfYXz+J/FNoZo3jZrlEC89CcdTXk/Vuaq6jWiX4h7VtcpreK/GOs6Pa3OgPPc28YVUl&#10;gWVtkwUYBPNea2th514haN5Glbja5Jyewr3X432lrpNutrfqjatc7JkuuMJADjHqWPfNcN4ea20s&#10;faLcBrhA2xucEjpzXfgsUqWH9pCGr/F97k16T9rySlojjNVFxY3nkO7xtH/rImXO3HTNU9S1U3V5&#10;bwq7qpjPzc5KjkCtm+0y5nmvLqeX/SJ3y+4kvk9agt9LFvpDX8sfmKX2bl7CvWjVhZOWr/Uq1tEY&#10;uq3EnljY7RzABRyexrM1W5fyiyyNHcOF3qrfdq7caqY7xJYi0mHCHd+RrM1LC3c9xs2rlsLDyhx3&#10;r06MWrXQPViaZAZtetY0yzO6ktkfrXV+JJp7e/ut8jRt1jjjY/KpGMGub8OSQw3iPdvt29NuQefp&#10;WzfQtqF5KZb1FtgTlt3PHT8ayr61VfZI2TtEWx1S3utBFq9nNNcJIZUuIXJ8uPo496dZvcab5ktu&#10;k0cMm6IPjIAI6exGayLeSXSbuRI5HVWIR1X+IE+1ek6V8XtcvNBtPCyWNjZ6dEk0RMNsPMIf7+Wa&#10;sa8Zw1pxTT3uyqbjLRvU89v7vUdNmWKWTdbzAbW9cHrWra+JL/TbYol1+5JVjHwencVF4s8NzeG9&#10;WENxcG4tWVZUnz1z7evYis213+VIrJtmdlUrt/hFaqNOrBSVrEtSi7dT3u3+I/w9mu7K1l0q90vQ&#10;RGHuLpkjuL6SYxr5gUjjZldy5rzzxDqGjs5nsdQkvJpQzlfs4iwM5GffFcJPHMpgWV4vm5G3kpnp&#10;Vd3lWRpfkXb8w29W9TiuangKcXeMma1K7krNI11+ytbf6VP5O9Tjb+8fOODgVlWy7vNfJ2oAu7dy&#10;2fpWe9vHcOd8qR5J+ZuP1resI00m2A3pcRuQ578+lepGKpJ6nPBanceGPA+n6po51XVC9uIwSixu&#10;QMKPQ+tbHhDX4/DV3FYWhgkt52LyLecRoMcBSaxbnUrebwx5FnehWDKr2zZ3zZH3l7Fah0GW1jvE&#10;uLryWt4yflZgBIMYxzzzXzFSM6yn7e7Tei/I1k+WUUer6rrem3OoXsGqQ6ZbW8O1EupIEuHYkZyB&#10;n9ao232qz8L3Gr6RqugtatLJp5064ijeZ2H8T9GjV+qnpXMeKvGNprk1la2en2tvClt5LtaxFPmY&#10;7sFm649aoiODT/F1y2pQfLsLmDdyc9ATXLSoKlD3Ytdbb/n3PR54xlaO3zNS9m1fSfD9gg1Sxb7Z&#10;PP5ltZufkGeCzg4KN2qtN4jbUmtHvd9j/Z5KmOzi2I/bG8VZ8Z+MPD1m6RaBb3FrC0IVopG83H99&#10;R7HvXEajrj3Esiadpsn2cgxFFBAJI9+9ezRjzQ5uXl+5HPVai99DavXRPsy2FmWuJIt07wrnAJ3f&#10;NjjOGq4uqXNpata3aC3jADRxLLxnqTxXCWa6z55iRmjhXJkiZyBg7uGNdC1zqVnbhLrw6Y4/+niL&#10;Bz6/Nzg0VcPCfUUZK1zcttX0qRvkl8tTuVNq7n4Tn65rn5/EMEKujksqfMAqcnPr60w+JZo7wNb2&#10;EVnIGPzQy+X1rO1DU3vWuPPgVsSFvmlz046jqKypYSKeq09UTJRktC1qLw3x2RR3t1JFJtkjkiy/&#10;l9UHoKzJ3sNLn33lrcNuPyKzY98Ulhq66Tp8vm2iTTZ/1q+/p9R1rDvL8XwmMsrNgr5b7T0Ir2KV&#10;L7P2TLRI17jxBHske2sGjVSGdGcEZ/rUGr+KtU1ywhtbiRVt0G1II4gAK5iOR4Zztk3L/d2/fq5c&#10;OY02h13fe2qvHSuv2EIPRamKk9kev/Cvxf4Atfh94l8PeIfDMt94nvGV9M1NZfkhZfVSK543Nvoe&#10;qq6tBNZiQM9s3HTk7e4rjdBubaGUCJCsjjaW25wSOmK0ZLOCaKW/a4/1ZKldm984756V5lShy1pS&#10;u7P56lOpUlbsju10201iGa60G6aZZhuntWi3ui9SSDkfiKibQmsbm2QR2t95i/dtWGRntx6VxmjQ&#10;orxvaXE0bcqVh+T9B2rsdI1ixuvLW8k+y30UgJ8xdm5B/wCzV59WlODtB3R0KXNq9zI1fwrf6ekc&#10;d1bNDvbcm7+L24rKV57FfKfEaplfmXn/AHa9ZWWe6kiurwsy3IL2+7GwfQ965XWfDcdzdS87WdPv&#10;ddpzg8mueljXJ8lZBKTTPPL7zVmmTA8tTuRex+g96rf2r9nuAn/LH7rIzHtXSeJtDksZ98QbyZFD&#10;F+nHTArm/wCypJH3qB5ZJy7cYxxnNfQUJwqxTPNqXvYuXd4Gt0df3nJwvUbqrW987b2WNGjb5T+X&#10;Sq7T+ZlFA24OO3Aqxp06Q/ehS4/UYPc1o4qMTnehba8+Ur93YNwrZ8N+JrnSZXuMeZb8eZ6Vs6db&#10;aBJpP2ryYY5ixiRZ5iuDjnGAc0mvWkTabBaWFruhI3g2jLjdXjTq06n7qUHZvraw1ByWr0OKuxP4&#10;i1Ge4it/LjnuGZ51yB16H0FdJYaLqAsZNIum26YfnLxtl2B52rnpWTHqEsDx27RbZoR+8XYEOenO&#10;OCa3L6++2aXGLh/JZHBRFPL+5IzxXRWnU92EUkvv9Ghyqyg7RZsWtvbeFbGeFBtZFDbWbPzNXA3l&#10;3HfX0lxP5s3RHRv48d/pW9HBdal+9Ee2Hfyy4BPrjd1ArLu7Seyt5JWtyyv8rOsofcTzng96WEjG&#10;E25yvJk0v5jBvpxqGIrWN2jT96U3DZ1xRcO0KCBERdvzfczzWh9gmsZ4nngRm2+b8rf3hwCBxxVK&#10;G0ubqQstuu5wX9Qw9fpXsqcWtNjsb0Hec8UW95N0ZykKyNhMnrUUlitupZ08tiPvN1b8K1IUSR4t&#10;PurcKqsH3q2MMPr3rqL/AEyLS4ZbXy45I2IlEvGXJHQOeorCrX9lbzJlNKNzj7+xvNNureGR/OjK&#10;q0UqtlGBPVauW6XOoR/Y7IP504WIqq9cvjFOlV7PT7y/tG85bUqhjbnAbuMnoK3vBtg+JJ2Ro2kI&#10;/i4x1zz79KidWNOn7WWyM3U926LWiWJWS2la0X7RbQFpIJA++5frnnpVW/uVt47CWWRNzuZniXIJ&#10;TqASORxXQ6uXtbO4uojtmjXejNLtxnuG6VyDaiJJXa4C7toWaVWA8yTOSwrLCYqpWg5+Yqbc/iOw&#10;1DxFo1q9u2r6GlxClqIrSz80gQsR1kcdmPOK4GGGwtY45Z1byXm8qCNmOHJ6n5eu2rupizs7p5ct&#10;eW7Mrt5b53nHUPWebi88Sa1psWjaZJNNJPHFaWNqxkJclVTbjoSelexGo5JuRUotOyJ5LyXUo7a1&#10;tz/o8LMr+c58tD1zW/c2mnW/hq8+XyVMGyCWxl3yNcA/eIbnY33cjpVe+i1Dw+9zYapZSabfBGim&#10;iZSJkIPJYY61lCFt0sBge8hhkLBYW8w8cbhgH5TurhU3Us7nRbl0tqc7pULSTeam1pEP3WboT3Na&#10;Hmy3hkT5lkdhv6/nk1Ukn23DefB9nheQtvmbBJ9Aa6a98M3/APZFnPb28klvcTBf7QZj5eTx5Knu&#10;1dcqihLXYzjG6Oclhls2jjWWPzHz8sfz4wcZNal1ZwzWlu/mOytOfOto1xsGMCi28N6r9mubyKwu&#10;ZI9N2tdyxp81tufYDJ/cBNMsLe+vluIbJWk3NI+xWwCAMuRnrisJSjfmvsbJNKxT1m5kZwsYW3kc&#10;L8sPViPp61reCdMsLy+gutZnnh0gTRfa5bMjz0jzy0YY8sOwpfDPjOTQdSg2aba3UMrDfBMAS2OP&#10;v4JH3q9D+EGtReGfGaXF5odtrVregw3mnXVuZBEjcmVODskUfdftXDiq06dOS5dlvdfNG1OCnJK5&#10;2njDxN4a0TTdIvtH8RNrusSm4sW0vX9MMMf2Q8xXBmOcu+3BIryv4tLd6tqFvq9zqlnqFmY0to7O&#10;ydMQqEztATI2qehPJr6b+NcXhj4u+PvDUHwt0mS68vTls40nkI+zyruc5DcfKvLV80+IvBupaTcX&#10;y6sLaygguJLe7uoVEieYsuGkHl8SKO2K+ewU6MaildKS09bv0T/A768XG6S3/rU5DxB4eg8MxQxt&#10;c7pp40l/0e4BTayk7Wx/ET1B6VX0aG2utVll1e7+WDbEZ+M7lTgADqB0rPeS2mhvGnu5ZrgAta7Y&#10;shxnq3oKqWdhMskDWtv9ohlUqYu2B1NfXRg/Z2nLXueY2ubRaHeQ+IdUurR9E+3yNo6SfaO4RSP4&#10;u54DdK5jXfE1/qVva6OZ7lrGIs0EW52TJ7ovYtt5qe3kutZ1Cy06xR5Li5KW8EVvwXZjgLjtz617&#10;lo/wR8X/AACvtQ1/xjoFnYzW9vFPbS6lIXdHaTaHgCjEhQ9RXLP2WEi5tJvotNxwpzqvRaHh/hLT&#10;vD/2TXX8V/2lYtDYM+nf2e8e83O/92JA/Vf72Oay9H0u68QJf39jaSNb6fH9ounVgI0jHfNdR8XI&#10;oG8QSfbI5I9SvHF39pZcJIrdGUDorfeFcqjQWNvc6XBcrcNJnzJ7eV3jn9BjjpXbSlKpD2ut5W06&#10;LuYuPLLkfQdcWUOm20Deai+bGHMCvkqD0JroLS/fwzpIliuLBpNXtpbeWzmthN5Meepz0f0rE1u2&#10;Ol31vbT225vJX7LuTIIPIzwK2E0kaf4a8/WWn866b9xFIuDGg4LLnrzU1LNRc+/3lLRnDG5it3ki&#10;3uy7QrdjjpkVPd2iaPdGA3SzLLGrho3BBQjI+hFT6roEdnZz3V1eBbxCFjgjyS4Pds9KxUhjbe2/&#10;5v723Ar0INSV4sxaLU32uSKO4n82aORivmSYJOKks7zdcx70SRV/1as33sHpkV6ToelaFHpMbeRb&#10;an5bIxuGyCzY5WtKX+zbyBoF061bZjY2wZwehBxn6149TMoKTjyPT0Rzqqk7Hkul3kcmpCC/kltY&#10;zLjfHyVz3r0PRI9N0a/kuLm6a8U5SOXmMyRjjdznFVtU0HQ1c3CQ/ZrgYdfJ+dTj1Brnbu7C5ZZF&#10;b+Hbt49cUqlSOLjaF0upMq6tZG7rPiEXV60cEhhViFEcL4StPTfFkdjG8dpsaRNzS3PlDzCOm3J6&#10;A157LdmSNm3Ha/yjcBn1NNhk22v3i26QZ205YKEocr2OeLlF3R0Oraysk+1B0H93JGOQKqXl6slt&#10;HErBlADuvUg+1ZW9JnReOvK/3Sec0+bfG4dcsrgNuXgZreNGMUl2NFoaWgXdppMmoNe2jXSyWrxI&#10;FfAVjwrY/jA9Kh8IeKl025KXRaS1Lb9vUqfYVBHeRRxynO5Xj+7Wzofgy5mnt5LcJNfSSboombAG&#10;Bu5boDVSdOMZOr1/r5HZTjzxPU9Et9KmtbmW0uBMsbbirPyCfQHofavJLxnm1W5+828nuOMHtW5d&#10;6Umm+FUvVlddQubnyjb7DvTB5Oe5btWLbL5LHcskcxOD8oyMcn8686kkuaSd1sY1KbhZGz4ZsbjV&#10;NQktxPHZsVb97Idm8hM+WOPvEdB0rc1+2hto7IRaiLiGOMQiPjfGw5APsfWu5+Dfwy8P6h4Z8Wap&#10;4vt9ThmtrEXekxW6hRJNjILZ6odyV5lf/Z9PtBBOjXVxIzuYoeBz1z6iue6qVdHt6bjcOWlZrVnK&#10;asfODpnbJH8w/wD11BqFn9p0qK9WPy5OVdc/e96tX8MFuitEzLwcxMp+T2znkVmTL5zMkUq7j/q1&#10;VcDPevZpPRWOJo9F/Zxt/BU3j4W3jq4urfSZrSRrc2aZZ7lRmOLvwxr0S60nQvCfie88XPY6bJ4T&#10;meSx/sfT7sxyRztHxKM/vAoPevni80m80q6jS8iks7jh08xdhOOQw9j2NeweEvi7p1roPiL+2dH0&#10;68uLrTXtY0uEzGZDx5yJ2kFcmJpzVVVoO6ejX6pHpUq0fZ+ykl6lHxXp1jodyWfxLDqkc4V4VjlF&#10;3tVvvRSs2OVryrVtYRZpraJf3PLfN69RWXqlykty3lOyw5Plq2eBVSadVgOI/v4X5q9SlhrNOTuZ&#10;J6WJ4b9ldlYD5l2lW9KszL02xt03FVrJtIla7i58795t210RtFsbCCW8f92Q3lqrgnAOOe9dU0oS&#10;VjOSKibMFWDKvH3vYd6jCjIVUVWUc+9W41iuPnh+bn7qrU7xRu6Lkbi20K1Q5WIiZN5ar+7lX73d&#10;vQ1DvC4aUqu7/ZIzXRXGnnT9LW6lKLvOEi28t7gj+VcqH+0TPu+bOcVdOXtF5GhdsZP3qs0m1eVT&#10;0WtPVIoYI/8AR1ZWWSqNhCjSjn7p+lTXchjuZF+7tbhemMelZy1loIoNfTeZu5bP94U2a8aSM/3V&#10;qa5hKsG+9n5vun5aqTP8jKPu4/u1tGz2HYozOZG3Zo2hvlUbv+A04Rbn3Z+WpFVv3n3fm611tpI0&#10;JYEkklVUG5tv3V961LZ1s7MyuBukwvvTdJs/Od9mOm0fLVW7i+VP7y1ytqUrEtpot3eoTNGFMgWM&#10;/MFVcVWSKW4xFFGWZjt2rVrTreS8G5k+Xsvdq6O0UWMLeUf3jna0i/w1zyn7NaGLkouyOWvLOSzt&#10;YoZdvz7n7HHbFQaPdm1ulQvt8z5dzdDWgLiGR7qL5Gjkb+LkAjjIrNjtI5JgvmCOTPG72reLvFqZ&#10;TSkrM9y8BeLTH5em3ksbK/yxNIudmeOprv7m0tVSeK4kiZWPLMvQEYNfPtwIo9Ms90m648tVLr69&#10;s1or8Rbyztgs5+0LkKHkbnj3rxZ4fnleJm01okem6lY6PqCjzZ4Y7pFGFZgN4XpHz3ryzxX4eMiS&#10;+V97BfZt5Rh/jUUPiSLUHRmdN38W70+prZm1iya0EF1KjSODi7jck47BhW0YyotGCcua9jz/AEq2&#10;EcUlxPF+5XovfcfSp7a6ljKrES247kVhmupk8NFZhfy3NrHo7kP564Jf1AXrkVg3+qR2c80WmQGC&#10;OQ8uzZmI/oK6FWVZtR1/rZ+Z2NNrY1Tql9a2wTUrmGOHG77KyZdwakXxo+i2d4nh61ttIZRva43G&#10;Wd/dZD0rkWt1a3BQtI33n7GqswZgjI+5vuvtprDU5/Errt0+aHF+z+EsObnU08+Wd5Nx+9I5JJH1&#10;rUkaFdOEW5F/2l4OTWZYOywG38wbdxYNVuYi6K7sMy/K22tprW3QyluZ+IVvl+0B+vO1vn4rrovH&#10;TRzGK3d2tR/FeLufHT5sVzU1sZPmSP5QOf5Uy2jaNf4G5/ioqQjVV5ajbi1qdTealpWtxG2cQTXG&#10;4+XdRqQfw56V02l/Dd7/AMK3WpxX9zNNp8L31zEr5RbMbQJQB6Fua8+s9NiklLSRqy5JO3OfwxV+&#10;Z7vSYtthLJtaM/L6A159SEtIUp21NISjbVEWlar9nmc2lsI4y43yzczEfjwKa88/9orNd3BaRycp&#10;5pATNVrW7C3pS7uGaYgj5ui9ttNvbbnHmBV/9CHbNdXKuf1RlbU2pZ4WhEEflrHnd8rcMKSO1/tC&#10;zFvvRdo5T+6O5rFgPku8W7buwx+anyW11JLE1uH3Kcloaj2dtExJtOxefQLhUNqtyVZsfez8oHb6&#10;CrGmeA1uwBdagscnZo+RVWa71C1gCvIknG1Vb9ahi/ti4UyxD7vRo3FS3Va0mkNuXfQ6nSfAuoWN&#10;h4pt4At/bmxWVJ7XneFlUY+tVPCXwl1XxROWuI10+1U7XkuOCSfan+GG8QzNeQMLpVnspgjcjO3D&#10;cH1+Xg11/gO58WTITdSI1vxhrpPMlPt1FcFavWoRm1ON9Pyt+hUpvlXcn0j4Nabocu661KS5h4b7&#10;G2NnPqK8z8ew6Zca3Nb6ZHFa2tqDEirko+Opz1zXtvjPQda1fRnh0/VpFhfZ5sEabd59z1ArzO3+&#10;C2ryB99zbKz/AN7fz6HpWGCxabdWvV17CjK255vCRY3sbqAzId/puxz3qxqviC+1Zi11KJMgru24&#10;rd1z4da3oKFrqEXVqh+aSFvMXHvjkU3wjpvhHUtN1ka9e3un6hHCJdOa1iEkc0g4Mb8jYPR6+i9p&#10;Tkvar3rdtS4y5tjlBGVUbvu/3d1W7m/kmgjieQtDEvyR76fc2YtW3QMGhcsgZmzVPyB8q4WTnb97&#10;7uK3vGepWxpeHNVPh/VYrpES4ZeCkh4IPBBNe6eBvG9uunXs50GLVdFct5+k3lz8vzcGVW+9uWvn&#10;5UdfmUrXRWOpJYWMcT3B8v8A1oWNuQx9q8zG4aOISfX5mtObge/eEZ9LuluX0bTb3SuFSSzvLhJn&#10;GORtIC5Wux0eCXxNp95pfl+TJJiKBZH4Vzu8ts14F4F8ZT6lcai8zww+TGjorPsJxxXqvgnxhG2p&#10;PcRXH76X5UVVAxXymJw86dSXMv16XPPqO9Rlv4eeKr3QdbkgvZDHIG8p1kUAqQcYA6VtfHP4eQ+P&#10;dHbV7GJ7fX7OBmhuYZQBMg52uw9AeDWf4qhguNXt9ctUSSST91dKyZCyAcEe7VvXviBbjS7MxWjw&#10;4j4jZxjkcg1nGpKElUp7hBqno9j5Ig+IPijQX2WuualHtIUr9oJrstP8d67rFqZbjWbyRZ/mdGuC&#10;QC3tXF/EvRP7F8U6htjKwynzUXrtDc4zWR4e1k6fJ5Uh2wuQ25f4TX2E6FPEUVVpxV/RG8rSVz3G&#10;G9Eem287jzGbd5u5iNuOc1yvipYdc04o0isspCh9uNhB6Vt6Yj6x4euIIY4JJoj9oR/4/L+UHB71&#10;xvjOGfTbaN/IMapKpduMPXiUIp1lFO0rmCi07o7bSfEK2GmR6fa+XaWCJ8yNEDj3NZXijTbWyuLd&#10;LJm3SQtKXkGzk9Aai0l117TY2tZVZXJU/N+hT0qXxes+k2FlPcfvNkbxfL9wsv8ACazVPkrWXxN/&#10;p1MUnPQ9v8K6nofhj4b2t1fkQKiBn2nGzH3D759as6J8YdH1TnT9RgWNowztcYR+vT5jwa+UPC3i&#10;Owsb+O28UW15qOmqpREhm+ZM+x4Ir1G88HfDi68EPrlreRy+WTE0EbsXRvvKCOoJpVsEqF41HJ8z&#10;0aStr89zu22Wx7ZpFmdQ8Q+bqm9VhLSxu2yQNuP7sD69jWv4x1d/BVkNUWWFYUyn2Wb6Lgrjvn8K&#10;+YPDvxOtNct7Sw8Ry6zp+m2w8lJdJX74HA8zucV6P44/smHwBp1x4ZTUdYWbNvPc3iSnyJB2bf0J&#10;3fSuGrg5UmoVdG3b+mSvaKL0Oi0rxWfGd4n2crN9o/1lzNKI4YT/AHNg9fSvTk0qGS4tmkH2hUAw&#10;zKAmz5j06Y968E+FGuWXgnQtVtdUsZ7u61Bt6Iu3AKhh1rv9H+Luh3kEMO25sFjcfJMBJHjvsIyB&#10;g9q8LF0ZQqSVOLcVs+rFGcU9XqeiLoGm6l5luun/AHE3O2ziQnhBHk4rz3xx8LfC2pTXmkXEw0T7&#10;TGL23bzlQpz80R3du9cv8UvGXjyw0+41Tw94lspbFJg5is7TZPgnAZgc14zH8cPELQ6gusaXa+JL&#10;7UpFQ6hqMBd40wymKPoFzurbLspxdX/aKFVW7J6331TSWh30nSm+WaNXTNA8PW3xL0m107UPtV1Z&#10;s0ztbZaORkViAp7tXn99rGjX89zLNFItw8zy/vF+9k9Diuu8JWVjPqQvIraDQHhhktfKjld5GlYM&#10;qsxOcGuS1iXTdWF5dXUF1Jq1txOrYQvg4Lcd/WvusOrVWpOTskvPd9tLO5NSk4jdH0Q6pf7lj2wo&#10;f79bR06K1lks5ZJI7o7kRFXJyOOfSqfg3x7FoJWL+yY5oiQ27eRIMdMEVravYX1vPcazbwCaO5bf&#10;B5LhhCpGSCB/I1dZ1FV5Z6Lp5s4ndSuz1D4HLN4p8caf4b8Rz+XazQFbdboJgMDnjd3bbXW/F34P&#10;aaxuG01o9Nv+V8pVCwz7fX+4x9q+X7HxNqGi69Zaujut9ZzpMm7P3lPevpn4hePdM8Y6bp2rWBMK&#10;3MKytB97a2OV/Na86tg5UakasNL9tjSdSM4u55H4XL/bxBiaFlbaUkb7jDqCDXoKw2FxZ7ZYDcK5&#10;2OvHB9B6kV5jrd09xMmpRH7PMmGuNykF+wP4dDWtpHja+t4dqXO6PP3ZARuwWJrpmnKN0edZRd2c&#10;P488LDS9QeWLfJaz5ZGkTBT1U+pFcRcQso2sPlr2LxNfx65plw0o2qh80My9PavJr+H98+35eq/M&#10;3Jr1sHVlKNpbnbTlczuVlDLuVh8y/LWhaTeZGdx+aqBG1irfL0aliJV2K/Kwr05LmRpJJn1Rrl3q&#10;3iFraK0nt9HsbomSe2t7nHmYOTkHkL7CuDTxQ2g+Nbd/CVnPZa1DKEinsJSd7dDweuagu9Thhs47&#10;1YfJvoBseORcjncMqK9s/ZQ8JX6avbeL0l8PSXdy7RQ2mplkdPcY6Bq/PKzp5dgqlerG9k0o7Jvs&#10;97o7KUZVaiitzwHxnc6j/wAJTLdX9l/Zeq+cZLiDaV2S9c47ZPNfoN4J8Oab+0r8DdH8RSaPa3+q&#10;28EunStdRxpHNKoUMm7qG/iFeK/teeE/EHiXTYdWfw3ZWc2myub86YxZPmKgNn+78teH/BD4++Jf&#10;gJrH9raGba4t/vSWF7loJm6CTaCMMteJXoT4jyyniMJaFantaW3Rq66NHVSqrCV50qifK/L7mema&#10;H8FRonibVV8OalBfwBhEdKnkAvreReSBH1dB/fFcj4r0C7n8SyrqkcizWaouyQEbZjyPyHavPU+M&#10;2qy+NZPE0Q+x69JdvdpLavtCyEkkrmo7n42eIby41S/up/tE1/IHnaZd+04xlfQ+9fRQyrG/xJSv&#10;OyV3Zdk9UeLUoupdo7Uabuf/AFjtg/dkySD+Fanh/Xdb8Aah9q0uSS3aQNFLcQjAkjkGGVgevFeL&#10;TfEPU5pA51WS3b+B1yOnQECqV18QNavAyvqk/JGOa6Hk1aouSo00907mUcLKLupan0ovjPR/Dc7W&#10;8xjVZl3RxSPtBUjgAH9TXicfjZ49XlivUDLI20fL9wdM155d6jNfTbry5lumHAbOTj0qaO1a3ha4&#10;lJj24xub529K7MLklHDKTk7uX9aGv1dO3Mz2dbQapaypbywW643NcSYAf2GT3rh/F2l2Vjcw21nd&#10;ia4mQJI7OPmOeBxwK5FtW+0PH5o3Rx87ZCSKhe6a8lVl2xqvzCu3D4CdB8znp2/zYRpuDOmudHh0&#10;GAyrdQXEjD5oI25H49xXLX9zJJM/XdU0l8VX95I7SEepPApmEuFZstur0KcZQ1m7mt9CC0kmuJPv&#10;NtStCwmsPtDreSSrCgOzyxk7/U+1VyrwsaryxH7yHax6dq2dpDjJXGLGLy7KxBO+zc2N+P6mq0xV&#10;jswytnbTGd1Oxht5+7TSdxO4ndjlq6ErM1SLtpp15eW81xa2k9xDbYaWSFCRH9fSmzSJNNG6L6Lt&#10;rR8JeL9V8J3ksum3v2VbuNoZ1YZjkjbs47itnxr4btdLh0vUrC9tby1vYw8n2VSBDKPvrg9B3FZy&#10;lyz5ZfIdtTn49isGYeZtPKt/Kmypu8xlTazEN7KKubF3pKg3RuDhq6rwT4V/4ToR6HFJbWeobmlh&#10;nun8tHUDmNjXLKqoLmZjszhWgOxHDrz/AAt2qv8AaWaXrXpV74bt/DNhHf6pbxTRkvbixjuAH3Du&#10;ccgV5w5DSf7OTt21pRqqqnpoO6Oi8MeGZfEk8gt0EzQo0rxRyoJNo3fdDEZrb02bRV8HX5uZ2h12&#10;Aqlva+ThZkbhm39mX0rlNMbyoXcnbj+Ld936VZS6e6Qq0gVSQ53fPkjjisKkZSk7vTQiVmS+HPDd&#10;94p1K3sLC3e4uppAgVRx+J7D1NdZ428F3vgF4NI1K2mt9QdRLcRSRYMeRxg9wfWp/h3rn9jyX8Vn&#10;rT6HfXcTRP5kQkguYzz5bDqK0vFtt4g8UajbapqhgaF9lol9CpFr8g4G81xVaknUV/h/EcrKN+pw&#10;FraCNh/dYAFfX2q/c33l2otXHnYYNubBIx6Gu3vvBcXhvSpbrU5o1m2741t2GGP+yeQR615wMTSn&#10;cW9d3Ss6dVV7zWyMdUyxKbWS5jCb1kcH5WxzXf8AhFtA1iz1G0nY6DqVzEqW8682zH/nm+7lM+vQ&#10;VxFvbNcSW4iQyTbsKY14cDrW5dzadIgVoJoZgApdeQccZK9c+1ZV/eSjr/TLjJblmx8APNBJLMHh&#10;kEmwXNu4lhGDySVyBXa/HP4bap8JtetvDk3ia18R2Yt0voJdKuHMb+YveM/6uQdCK890y9u9JdZb&#10;G4dVADbo228DsQf5Guuj8YaP4kt5IvE2lO19JhV1HT28p093Q/I4rlk6vtLt3iaL2bha3vdzl7PU&#10;ZbyKSCaVPs6nfskALkEU+xSCzRgkrtCD9Cc8dajv9FfTJmMN5DqVkRujnVgN6+hU8ofarumqt5as&#10;iEMylsp1K5/u+9TU5Um47HJOCRPpup2qvc5QySCRlTzBw4HTjvWsLZtQQSmWHyxk71+c/QH+GpdJ&#10;jS4tngeJWYKQjbPnxWp4BvrDwp4jN3HpkNyro0U8cyYjcE/zAry6lSN5NXTRlem7Iymnhs7hElif&#10;zCCT5g6EcDipk/4p/wCz3kRM7bvvR4BHP3Rnvgd66vxnqXhm++ztpen3dndQKXnikYFMk8MM9K8y&#10;8T6lrWlyi4iETWcwGImCSJj364as6MXXaitL9+vki/Z22Z2GseKNG8SaveyWE9y080omH2xBHM+e&#10;P4eCRTLfTrCFYpWfy7xFG9o8JvGM8jjNc6ttD4h0u21P7N9nXzNu6Nh+5kH8h6V39xZW1nZ6DeWu&#10;pPeLcx/vG3AGGcHDxt6n+IGs6sFSjaDa8v0uTKMpO46xLXEMb+dAyudxXBjJB/wpdXuk07Tbm/ij&#10;/eJGWRm9R9OlJfaVcaTDHeb4PJvIRN5UJDyR8spGTXDXvjk27yRPYQ3lvJlCkw5IPBXjGBXDRw7x&#10;E7w1S/qw1F7M1J/iTeeHfD+m3kqpJqaOkqQSIJUbadwMg7j2NedW2q6d4o8Y315r8Y0+PULh5pJd&#10;KhWKOBm5+SEcBfat/wCIOp6TcQRW8MMn2iFBEkbNvEKnnGR1rh7ZR5LNs7/xda+vwNKNKi2o8rb/&#10;AFOqzSsexfD/AMO+C9EvdN1TUpJtWWGcvdRSP5QaAHHyZ/jI5ANep/GbwZptu0fi7w9BM2m6k0d1&#10;pqXCDzre1xgBivFeJeEbe08Tafb2RkSyubM+bPLcNhJ4sj5Oeh7V9PaZEfix4b0XwP8AD/S7XS9G&#10;gSRLjX9YmOGcvu2iT+LFfO5hifq8+epJru3okun39j2aFJVIcqt5epy82k+B/iR8NZtbvvEVl4Q8&#10;X6HbBbPT/s5c6lzypx3btWd8B9PvtZ+Io8NNr954bhmhLT3kkJE86rhkjQdUJ7GvYvDH7L8Xg3xN&#10;b/aITc38W15b27/eQFdnKjsvPSuF8W3MWieNbPxPoLx3F5pjGHdIxkeQI3XI7AcV8s86oYvmw2FV&#10;/ddpPa+tjudJ4blqy3vqfQfgv4HeH7Tw9rUWlXGpaf8AZrhBd39wpF027mNpe/Br0T4X6zoPi/w1&#10;f+B9QvZLnXdL3rEJInaJgeY5TG/7sYrnLL4wWp8E6z40Mxvp7OBn1SWSZGMspULEJIVIwB2Ir50+&#10;JXjLxh8QPDMXj7VkS1eHcsrW8JhuraEhfLklCjmM/wAJr57AqdbEOrNcy+H30vebu/VO1lp1/H16&#10;teEYLl330POviT8Hr+x+KvivQ/GN5/ZV+05eG5ucIj5GYzjptIrwfVvD11oN9cWcsySyR9fLcYcZ&#10;6hhnI9DXX+K/Hcnjy7vLrV9RvNVuMDdLfM7PhRhRlieg6Vww021uJC0F5tVMN979Oa/VsFGdJNTd&#10;lppbbTTY+IrV41Je6tb7laLfbySJJHIu/Cu0iEx+x46MK3IPGGq6PZ3NvouoDS4ZYwkjWsSHfkdz&#10;XOavAIXgdL4tG68IuQUz7e1QWqWc0MiTvtmJ3ehzXsckZJSf5foS24sbqlpeNGkl0XZj8rytzuJ7&#10;1Ot+9xaGKN9saD7vJDj0+tZ1yRJhbVZpF3Ebtp6Djk1ZsJE0uTbKN0gIUxN0HfBNdLT5PMSauXfD&#10;83na5aRTP5cO4KXycqBXsGlfD671yPzLCMsqxhy0KgYx0GK8VFzb6k4nij8qYMWdVGY9vtXoOieM&#10;ddgwYL54cBcRQuVAUdq8fHwqtXpNJ+Z10p04y/eLQ+y/2av2R9N+IX2i6vnTydu12CH5sV3ni79h&#10;m3tpdTjGsz2ZO1rNri2NxBJk4IkkX/V4rxX4BfH/AMYeH9TS3t7mfy7sCHL8A56kluAfSvbfiR+0&#10;1oSRXdlo+hy6nKgP+l6xM285GJQ0YcBhXxc6tGnTlGpFusu7dn2sl0R9SpUKqThbkt2187s8Bb4J&#10;yeCvFNxpt1cx6hJZ3BiMlm+8TEHO5cezcV9D6F8adZOnWWm3WkQSXWnwG3trqEPHdQrlTgheo9qT&#10;9mN73xr4is5ooLDRrqxBhW5gtwk9xGTuKnOVIUV9F+EvB99J431KbUZBqkli7RRz3sKZaNzuHKAf&#10;NSwODr4+ftIydpPk6drvVPdWvsdUPq+Hi2ktFfr6HC6h4zh+LPgqXQLW7udE1KOXz2t9Qwq3WOcB&#10;u2T0Wuw/4VNpT/Dn/kXYry9+zjCzOSGY9Wx1Brlv2jtDt/DL2XiC1sns5lk+fbgxkjkHjvWp8Mv2&#10;krPW47C1vnB83CeZ3r2oUcJRx045l8duRStp5Oz2Y5QnOjGrhVo3e19fNabmb4g/Zu+Hdkh3W07X&#10;SQ/afstoxmlMYHOF9q29C/Zx8JX2h2stlPHNGRxKsXY1ufERrix8WRaxFaW8UNnbgtLNlZLhSy+Y&#10;qbepArZj8RsfFMtt9khOii1F5HeWsgAZexc+1d9Kjg1jKsKtJKKail72t9peS0aZg8RifZRlCbva&#10;/T7j51+K37K9rFd2f2WASiQskZj+9XDa54f8T+BrdbHTrm9t7Peh+yxk7HkToSvtX2V4P1RfHOqS&#10;a0wC29ruhgRWz1PLGtfxL4KsfEvlLcRJ5aMWIUYJz706mQQxkPrGDm1H7K8tmzaOaOhNUsQveW78&#10;9z5v8GfG+3vPGMN18Q44g8FuILedY/lU9SxA71D8UP2gvADeAotP86O787VS88DR9IvN3E5bruSv&#10;U/iL8B/D2qeHLjDLBMgGxpema8B8W/sKXOrKyReILSz8y23RtJu2E56VzToZjh1LDVPevu9G9X1e&#10;/Q0VXCVbVabtbZapadl8zy/Vvjt4A+GPx6h8S+CY5LjQGiUmFMwbCw/eInfaK1v2rv2mPA/xH+Hm&#10;nT6VYLLfbyjFlxJGPauL8XfsHT+HZWa/8WW7MYw7xWsLydT6scFa8pv/AIQ+H7fV5LD7TqWqYLuN&#10;rffK8fd4xXnQxOGg54aM3veUbeeyvsZ8lSauld7J3/q549Dc2WqTXq5l8zhrfb3kPrUejeE77Vr6&#10;G1i0qZryTKIqoR9OOvNfXn7Pvwv0K/8AH+hwpYwx/viJmZP33HT73SvpH9pH4XPpmnHVNAmtor7T&#10;IkFx9niWGZox0O/rlTXRPNZwhKpTh7iaV21u10XyOZZeueMZy1Z8Q/Bz4U6drGvW+g+KYNV0vUFk&#10;2rHHpjyJIR1jJB4r66vfgR4Q0jwhYaZH4R0CZriZ/J1qSdmlTC5Kypndury79nLxxB4H+IVpd3SN&#10;NdXBcysyHqB1BPJLV9p+NPAHhb4oWUWv3Ph2HUZtsUituKyc/wALFMEfWsfYTxsKk4TtNLbXbrJO&#10;zO58mH5IuOnfS9+iZkeAfhTpng6z0u5tPAejyxpAJxLp2xZAzYUj5uWNeG/GN9B8e/GB9DvrCDQL&#10;LS7Y3csUltHGLm6ByElduqfSvp2zceAPh1NPb6w2o6bbQlI473DFccFRIMEj0r4S+JnxUtfEmqeK&#10;F1CyN9HdsktrcxzkPA6HgYA+df4SDV4+jCNPD0afVcz+HtZNNK7v0OF1bKcpPTZb+uxk/Ee5j8ZJ&#10;9jlsrSaaTEsa7EDqR0K4FfMtvA8etzGBBI3KhlyenAr0y38VzzaiJYPlX/VFd+T654/SpNI+C+ta&#10;hdG9srN2twwZNq9VNYVcbSpNxm7aHz8sPVrtSgmyfwx8UvGXw7t7a90S9n0y+u4MBvu/u/6qa0rH&#10;49DWLG80nx1FDqVrdQOqawq5vraZuRKHXl69e+Iutx+DPAmlxa38Op7PX7DRhZWWo3EgdcHncYwm&#10;DXx/4f0O48R32qi1ljWG1ha4ka8OwIoHUkA/Mx4FceEVKupTcUlH83uaYiNfDNQU279D7F+BXxc8&#10;Sale6V4btdTtPFCwK4/5b208Maj73ndHJDd6+mxq9rfaen9tL9hkjU7/ALU6ce+en5V+dXwO+OGr&#10;fBy9vLjQ7TT9QbULX7PNBqAITaTkbSOUNe/fFLXF8bfs56V4lutZk1TWrOcTQQfYvJeB5P4XkQ4c&#10;DsTX02EzJYGm6Uo3fS9kulkZ0ousubm17an0jPeaNrenabbrFYa5ZxqYrZW8u48lW/u5zivEPi3o&#10;Ogaf4U1i10HwXDDcW0b+XO2nx4eQhh5a992Xr5y+AeneKfCPi638V6zJLDbvmKOK8U+TcRnqrdhn&#10;tX0t4m8eaR8HPFvhXxTpuqeba+ILqW/1TQZ7LAtWWPDSQxtytXiMxVV8qjFXWrVnptps3Y76GHUl&#10;z1G/xPFoP2Z/GD+JfBuj67pulWEcmkqVuNPiAcxxxsd7Y5LHoa+hvgn+yR4bvtFvG8T6aHvwiS29&#10;6DlFQ87lZa5Xx/4sHxOg1nxILvQ28PWVgtxBLZSM15amSTaVUcODurrfgN+0ynh/wWkes21xDpa5&#10;SHUltywlwOGx714FCVGtjlOvf2evo997WO72UKUHyW5mfO37SXwcbwFFPqNvdxa1pc16YR9qtU+o&#10;/eLhq4P9nfwfqHxL8TT6P4Y0RE1JAbstNdfdQe2K9L/bO+N0fj7S4FsNUE1jDIHjihi2/aQOmcdx&#10;Xi/7JXxBHg/4y6LM0Ul5Dcs9usEal3Z2HA21vRpTnh5+0bcU+qtpp01V7HnValH6zFR/p/gfodo4&#10;+I8ngGytta8G2V1YWbrIzWNyIpZIkO0hW7E18OfEXxRbT/EzUTANQsvDyXzImnS3IBEQPKsR1r6T&#10;+Ov7W2j/AAw0ybwh4T02bT7qSD7RcrKjQ+WJPmKlX6Gvgp7y/wDiJ4tit7CN7m8vJg8aqyA8tknc&#10;cUvq8aluRvljGzbt/wCSuydkd2KxajaKSu3sr/jurn6xXWkfDzxj8CtLwlt4a0q6tsWc1zKIhGRx&#10;gyLX5t+Pn0mbxEumvvVkkGLqG5AR41LYPfhhWrd/tA+Pfgtrj+FX1SaGHw5MyW9jeRRSopPJDjkE&#10;V49q2vX3jLV7vUL/AMpZryZ5SkMSRw7mbd24Fb+xlXlCu0klFK666LW2xyVsTBxcFdu/X8jo5fCc&#10;Vzp8t86uumLIytAwHnxkd8Y6AD5qwbHxNe+GIZdP1CMNmNorS86BCxBAc8nFdHo1hJY+GZbtZJl1&#10;Rplcfx7IscVp/BsW8mpGw1TRxqunyys0ltNiMMMhWQetaU6ijGbkudJ7f5GlODm420bPaPAfxs06&#10;x+A8ngX7Xrq6hJqUM9nNCI44rYdWmDgFsg9q5fRvCFnYeJ9bvL7WbDxTfC8m8iW1dJY70jpMwcAO&#10;H7V6d8cPgd4J+HngXQfE/gi6nh0s3a2+qadcStIYyeSwiPzcVR8X/siHV/DbeLvh/wCKtO8T+H4A&#10;jFrljatuPUK56OP615tSjKSkuaytv5fF93fsd/Lyq8lf/PY7H9n39pnTrH4S6z4eXQJm8VzXDxQQ&#10;2sA2SydEXHbFeufs9wap4l8Wz2njWOW4uPs4mt7W+4KRn2PIPqK+PtG8Pz+BvFDSXyyW+uQkP57X&#10;AkbBTIIMZx9DX2l8KPiH4W8eafZ2EFrNZXWlwyTT3YuCLwTsOqdS+/vmssHi418bCEmuWGyez1u1&#10;dJ973ZVKq3CpTS1fbfbexzvxZ/ZyHi7V7q/0exto7SC4Zvsvm4nyOp29cH0rO8G/Dnxh8MNfsbNd&#10;bmi8NSf6bc21o32qNrdlw8mGBwufvV9GeANUe60iR9ZuYLzUbELJ9rtFDSPGRlS2zqexFT6f4Ss7&#10;nXJtYkvJLu0gV47a3mVoxb7vmcc9VPHBr6L+xqeKUKtJv3ntde7rrounTQX1t0XKFRbdd76aanlP&#10;xN+HGm3MBtvBmjaXrd3eW7EObyQTW4BVkdOStdP8HdU1H/hFrq08QxxQ2FqoE+eW/wD2K6bS/hdp&#10;Ph3W4tVs4UW9w0jWXmbU55+T0x2rb8SazpGm+HJriaKN7RFYS2joASD95SOxr0KWAeGqSxVS1NK/&#10;ura1utraX3RnPFKpBUIJzvbXre54z+1LLpenfCq8a3htb62vHUW8u1SbUjn5DXwzHc3PhvxPDr9v&#10;bf2harAJja7AhUMM7ShHQH0r6G+I+g6h4mtoX0+HOiLeSOoX96iRttADevFdV4R/ZRXVrOW4MkZ8&#10;tSYCEwH/AD9a+MxM62Z4i9Cl02XbrZ6HoSw8aNK0p6d3+p8o+K7/AMTaxqenaVrPh+/0FteEf2WN&#10;rc+VcRyFcMN2N478V1Gj+AvFHgH4oa34R8H6XqPiW3tylyWtYvNEBI6YPG2vqC/+CP8AYni7w1qo&#10;1/7bpelW/mCzvJYzDbMTgGNTyig8NXI/DbWfHnhXxp4va7jtbfSft80n2y0dJC8qcEAryyEdA1dE&#10;cNUhal7Nrmevp3PJlCNOPO5GR4z+PWueF/g3e6Vq3ieFfE0xEN9pU1sfOSJ+rRk9PTFem+EPi3Lf&#10;fswS63/Z+mrpthZC1+yPccyogxkdQhr4v8QeEdS+L37RetRah5y2MU4a+ntVEpggAzk+rUnxw+GW&#10;veCfCwufCVzqd9pN1KHn0xvnmhixlJHANelLC4hy9rTl0cN3t+JxRxyT/eR7P5nzz8WPD+sa1q1t&#10;rcnhy50/TdV3S2kv2RxbyAEqSj4wQDXM3Otax4d8Py6DAn2WG8O+faoBIz0Ndtc+KviHfeHYkuFv&#10;20eBVtYJ7qBjDCAd2EJGAeea5a58La14i1m5kbT5IfIC+csKfu1WvZoT9jCNOo0lHzv6Hj1rzk5R&#10;6knhvwh4i8aWEjacJJLyAM/zPtDqOercVzLjULG4KXsE3nY27ZkPT1r6E8LaPY+D/Dk19qcskOmo&#10;qN5S5T7RnkKfqa50+M7j4ieI573UbdLWO3UDzOiW0O/qSfSnSxLqK6jo2ckrx1Z52nhu9m06O6lt&#10;DHaudx3KR+Bz3rX8PeIINB0i+02xt4ma8x5t9/y0A7Kg6Ctnx74vi1qOC3sJz/Z6fKJNuNw6Zri4&#10;4pb6R/K/dwoo8x/02getOV6l1La/9XIUuqOqtbe5tFtYopnurcsEjl27OucDmtR9PvrVfKuCizI2&#10;5FVccD13VD4U1iLSbmB52muLeQbWRlyUx0I3daNX1qe81P7XOD5bsF8tgecewrzOaUZtSQNuSLDo&#10;PNuHcTNwVD88msU2Z1TUZH1OR7hsohWRi3A4AB9q0dR1+3s7t/tSStCFKom3tnqD9Kj0101KKK7g&#10;im4P3GXPToTjrWPvxjz/AImii3obvhWOTwzqVlrOi6nPpupQSj7PPp7GN4/fjuax/iFpSLqAv4pT&#10;cSXp3O0akHzAfmzknn5utaNtdGOykgNnOu4lQ+N28e3t7VizXOoTPb2jWzf61WjEnVMdcdq5qPtP&#10;a+0b29NjZv3OQ6j4T/DeXxdq/wBinkFrHJ808vVIwKytf0i68E6/c6dIhjubK4Kxt1wVPUA9c16V&#10;4SvBpcdpcW6CGTarPuzjJ4zj37Vh/GmY6lfWuoQRn518mRmU58xetcCxFaWO5JL3JL8TbliqV18V&#10;zzC5u5tdvLi4uDLcKQfMlkySOe9T2mpxxoYYiklw44jVOH+tV7DTZt88Sb5N+7K9Tz0xjvUlj4Tv&#10;tO1KG8urKS4s4ZQ4bay8Ds2Ole7L2esW9tkc8Iyk7mD4l8U6nrl8lq5WP5vkgt/3aKenbnn3r0Oa&#10;yl0vwnJbyxG7kaAMV3HDjoxP0rnvEM+kf2hHeaNZzeYjs5859wx7dCMVDqvjK81C2TaIY/3TQlYV&#10;PzgjB3Anqe5oqKWIjTUI8qWr73+R08qTvJnGw3Ok2tyyXEbxsuV+X5wPfPpVDVLmO+u2SA/u/u7f&#10;5n6GqDZZ9uzp8voMk17v8KfgKPip4Y0Vra6g0K6ub/7HLeXDHyypbhn9Nte/icTSwUIzrOybt8yq&#10;NOVaVobnj3h9bDzXS6nmt5sgRuqZTPv7V6Jo/gOXXJbyDSGh1aGH53uYSVTn2YdKT4q/AjxD8KPF&#10;V/pU0MepxWs7wJqdkd9vNjupNcpYeKbrw/cxyWU81rMAAVVso4HO0juPUVx1JfWVz0JX/L8Do5fZ&#10;u1RG9ffCW/0WzlvH8uPypAklqs2Wyexx0Fdh8JfhNqXxH13TtP0+GR55Hwy8koR3r0TwJ+0lpsPw&#10;q1fwMfDFlqN34jjHm3rxeS1pMDmNjjO/bX0H8D/2dfGnhjwfpvjPRZEhulQzJCJQ5avOliMQ48ko&#10;ty8l0vZs9bC4Wi5qV9Pwv0PHvj/+z54w8EeD9K0u70ue803TVlka7jAIRXO70z1rzD4K+G7+18ca&#10;fpV/4H0K78+7t5pLvxLLJCkSsONzxvkRv/utX6T/ABvt5PEXwo0a68QX15YR3ewX0rxII4FYYPC+&#10;h6CvzI+PGo2/hnxbcaFoesQa3Y2WY11a0Ur5inog3c4WsoqUaksNTXuvVX7NX1szqrRp8iry3Wll&#10;to7aXLf7Ty2+ofEC7/s+08O6Na21miJpehXAMcY6OpkYAyOD1rwy+yWgTLtD5bbPXOa9c8eWurzf&#10;BDwx4judF0mPTrm4mtorqGUm9kKckyg9FbqCK8itpzcTxQQJuk/vLwF9+a9TL7+y6e62unR2ex4e&#10;Ks5trqJNptyzxrHH5m8cbXznueK1n02S6njskcMvlbkTvjpn0qWS4i0143gfzr6L5naRcBMdhmon&#10;vLxtOluII2hjjO4yN0OT69/au68mk3oYJJLUvaRZJp7FLrURCz7Wj2tvfI9+gNaEepaBZqJ4Ld7i&#10;4DbR5jb/AJj3I+7XnV1cz3Eu15Plx+YrQsHljiwyhY3U/LJ7elFSjdXb1BT5djUu9Tvmm/dO1qoP&#10;yqy9UHTArcufD16BoMq3X9oNq6Hy0hlDybg7KY2HUHNQaM0OvPBZ3tzL/EsLxtkoe31zXU+DvHNp&#10;oZj0jVdNjuodMeaW0nVBvBk2jnuVBXIHY159acoxfJG7R0QSqPV6F/QPDD2cMsF7p82m3nnogWZ/&#10;s5XcO+7+Gm+Jb3TbPSrezt7ea4azdpHuWufMEkh+7g47VzHi3xle69c2y3Ulyyxq8SMy4JBPes19&#10;Pdbb91eGa4GPkY8e2RXnqhKVp1ZdfP0Mq09OWOxvaV4xubHU7PUrCQ2V5akMrcSDPY4PXFRfEjxL&#10;c/Ebxdea9eosN5cqqyLCxw7qijI780+18HWlraC4OopJeTnc8WTgD2PSsjxCqtNbJaxmO4ji/fOr&#10;/wCtYnIYjoDhtpxXXQlHmcaT0OeSkkrmFrE0/wBplRrlmkwnzd3A4BpsV0zWbI0n3JuV/g5HOKn1&#10;GG5t4U82Dy5IJGikfkknr83YEVCmnXEymWCRv3h3bWbIyOvHtXqQ5eVXLV0PsbZdSkaJ/u8sGXqh&#10;FULvTprOXbcBm8tj937uOvUV1ml6LcyK91BEjQsNj7nGWcD09KhtrO8vr8aelu9xcTSiJF2kfe4z&#10;nrya51X5Zuz0M5XehyV9em+afaGjtcbguwZqXTdKivkEU7OsnXzdocEehFegaN8M7meGWwutLulv&#10;pJju3QnKBDjgGrmp+A/7CvJbd28iSJC8CK6PkAe2enpUTzClH3IPVGVpR0OH1DwzHGts1lcn7fkO&#10;kX3C+O/oDW/b3en69DJ9o3wXyqEllXuc45Q9ap6Nb3erXFtK8aNCG2uzfLyP60zxpoJ0HU49Wtbn&#10;7XbmU+ftQ/J6DJrJzVSSozl73R/oXFtoxdV0k2dxtinKqpI+VQOncU23ubiEu5kM0kg2bZPnDire&#10;p38l5YRMw3fN5QVsF0UDg1U0oiG3DORuEm39Otd0ZNw9/c6L2Oj0HxReaWlo9t5jchHRuUyDwTmu&#10;yvdUtLy0F5Lbrpc2djNbzBw8nXgHlK47S9C1C8SSCNnmjJ3bbVdxXAzlQO1QX2nTWqL5sPltjYV2&#10;nKAjPWvKqwo1Z+7ZM3UvdOk8R6VLb6aGnlXyZsmKWP8AeR5A5HHSuY0bQG1KGW6vQ7WKLst9uOoP&#10;Uj0qWzmvPszxB5I1OWdo8AbcYrS0rxPa6XLJby72sYwMJtKspHQitsOnSTgc9eKfvI4vUtLaOWRo&#10;8SLksG27g30+lULBxDKGfvlfvd+9d9faPa+JLaXUdDkE00JLS2qph8dc7R3rgLq4dRutwF/2WGDX&#10;qRlzrlPMkna5v2KRLbfNcSSc7u3X6Grdhax28aMsysu3d8yZ6fw1neEfFtlpUElvqMDuzS7g7IDs&#10;FZepeJ5prnbZqlvCC21lHOM1yuhWnOULad9LEJM6ydLTTZWls7WO4baBtkUnB9georNv/GTs8bJa&#10;QQ5BUqoLIufTP8qmuNQ0sG2S4k+1S+UhdrXj5u5GK6a58KWGr6XK3lBbsw7g33HT6k4zXI506PL7&#10;dN+ZDUrnCXepXepNbs43dW2q+EPuATxWlb6cFAMShoXPzrI2OKxYYLjhYoQ2D96tjSLy5WXP2b7V&#10;MpDNHImBgiu2qmo2hayCzb5UaTSCGKSfjy8Bdq8E5qvAV86aV2Fu0p2h4V2degx2qC3udQ12a4s7&#10;SyT90rO8EcZZ1jHXOPTvSeHdRis9UV5lhkVMoVmTOzP8WD0Nc/s5RjLv/VjX3oLXYvhI755fl8uZ&#10;4jEH3Y9skHrWfpuozQ2EtrJIGZTyrdYx05HsasJrCzXIWC3LM0hUN0B/wyKtPpV1rGu28BhihWSP&#10;5pMBEwehYilHROE1pv8AcZRcpJxM9bVLyKXcu6N04Vl+57gV1GmxtazRKZU2woEXb3465qKbSkg8&#10;uJzHDIjBXi5JyO3y+tWbPXIZbh9hSaENh3ZCDjsMVw1qkqkLR2LcWtGyLW7C61Rvs6Tx29qw3l25&#10;Lt2AFSy+HGvtLkt7jUGvmMYURzKAAw7g/wAqFk8y6SNZbdeAqc881P4hSfwzC6TYnvtp3oq7846e&#10;wrOFWtHlpU3by/Uump391aHPaxpEOi3MFvdSz3isqN5ccSIMEdu+a9S+AXw38OeOvFHiD+0NasvC&#10;ljYadLeQrf3SwzOU5URt03AivA7TUZ/7RiuLieeaMsXPoxzyK6fRNXuoTc7IVa3Qb9rMBu3HGec5&#10;PzYr3K9OpKn7NvXuepSajJOSOu8T+J7fxVPaP4f0C502402yWXVLq3uTdfaniLD7W27/AFZbcm8d&#10;M1a+Hv7Q1z8N/DPinQdAtLS11jxCiW8+reV+/SPDB416gFt1cQ13cf2VLD5j2alWUtHkHp/qz6oe&#10;4rmLe1trOCNorYNceZtuFbOQRyCKI4elOHK1/W+pUqsoS547ntnxE8LT2PiTwv4Z13w/b/D2e8sb&#10;e1vr/WIn2XUjHP21y+fLP8LEV1Hizxj8IpdWtdLi8L6jFa6NpVxaS/2ZfC6ifU1X5LiD5gPLZl3M&#10;1cpZePh8T/FWk3HxX8Sa/c+HRpbQ295DF9rmj2D93Go9N/WuC8TeNp/FGq6dZwacsdjpluLK1aZQ&#10;XSLO4BpFAL8twTzXPTpOTUJXtFP03773OyVSKTnG2phWmpWUl9Kbx7mS1lG37NYuU3k/MM7uo9zX&#10;vOveBfCvxC8SeGLqw0+2+HXhv7NHHfyXs0khdVdUkutvB3n7xQV5VPpsEd4NWnghjawKPNYTB8Tl&#10;Tny8jpuHQmvT/iPq/hXx14TtdX8JambO1mzDF4Y1Al59PjjVckShAH3FnArHE1akqlL2N7Xs9L9O&#10;36mFNWjJSseP+OdN0LwT441m20uWw8SWKSSW9vfQ+ZHDLjhZkFdb8NPHA8G6xZ+I7W+1PTfEFtLJ&#10;NHdW4jkgkOMLkH8m9RXDaV4bXX5pLXZefaOUt2hTzDKQe4P9Oa3fACeGfDvja0g8XWdy3h3zzDfx&#10;Q/8AHwEIYMQGKgOOoruxChVg4SbcuvoY03KMuZWSO48TfHmw8Va9c+NEWDT/ABjO3lJbWcH2S3RB&#10;GqNKoXje43iuW8RfFLUtQ0TV/D3hnTbbQvDmsFGngwJpREv/ACzMzLnbvXIAritTgt7WB7C0Mslq&#10;Z90crQ+XJ5eWwTn+Ijrii2uY41trA6h5awlpn85OOOy56vWUMDQhJVIq7Xe/TbTy6DdectGZ0EU9&#10;48dlBGk2ws22EdQO5NW9e1CG+uBBpsHkx27HKTMP3a9+B1rNS2S4+zy3V0be1e4ZN8a75o19WQV7&#10;Z8X/AAQnhHwtaW9r4HvPDfhi5aC+tdW1y3MmozymLbIplX7kcn3/ACzXoVKsKdSEXvK/9ebM6dOU&#10;4yl0RxHwp17wxa+K3uvEOkveaXDbPbp5LFf3pDBJnr0IftI+KLTwj4r8KWmuy3XhnVLdLb7Dqeb3&#10;yI89IpJBmOuWs/ClhaeGjrNhqNrqF1fxG1/sxX3t5JTmUADjaeoO0j71UNBl1LQzLodmiWq6rtWe&#10;VWJedCcKFGOK82UqdSpKrFu9ravs9dGbKc7KKOX8cTDVppJ0jtYVtMQwJDMZEwP7pbPFY+iQy6fq&#10;FrftBFdbiNkCvncT64r7J8Y/scar4J8N+EoNbgtrrRQJtSuda0WweW6hQou2OYqcFFNfOnh3xGPB&#10;fiS/vU077ZfIHXTGt28tLWY/8tsY5x6GunD4yNSDp0ldpenpv33Cth50nzz6kkfwr8ReIfCz/EPU&#10;buBdFtb5dNWKS8Dz+eBv8vySdyDFQfEDxAdce1urg5awXfNErq1uu7bjZ7H+IHmsm8Jsbm9WK5mu&#10;Fk/4+bmTgeaTlsVR06C1utTZ7x4Y7WDEqW0gIE3qPatJU3z+0qP4dkvxRm2m+WKNax0SC4huW19o&#10;NJgNpJNau2TJMV6R+27sTXm8iN5rs0bRru45yq+1e3/EOw0W61PT7i0jgkkmso4pWvInjEeflSUA&#10;k78CuG8aeF9M0HR47e2vBc3RAlDxt+7cA4JV+49KMFiou3Ne8unYKtNrbZHNeHtam0e+LQP/AKK5&#10;PmJJyjgetdl/wl1jJp8srSeXJlW8pkySR/SvN7Jo98aKA2PmdWq7ZZmvd7MFVBuCyNXXicLSqy55&#10;LVHmzStc6bUPEMd5aGFbfyeSxZnzx71zVxdrs6/L90L1pL87XlL/ACt3XsR7VRhTbMdz/Lnleoya&#10;dKhGC905kkX7tvMjhbA3Ov3t3U55HNSW6bdilF5JXazccVDIAzBc7oyoz8v8qnSNV8tceYpJY/Ny&#10;tU9rFWGzxyRg7U+6f4WyKfG5eCRsfMPlPzVa2RMAvDMn8a9fXJNWFSDy5GjTdG6/P83JHesnPuJJ&#10;lnTrKbR4P7ZiijuFhkC/MwbGR6V6d4JR7W1uP7dt57Ow1ELbjV428zyw4yEKjs5XmvGInms/3Tud&#10;sg+dVOR7flXt/wADdSGsamun6l5Plxx741mfc8zNwpEZyCBXi5renQlVte3328j0MNJqVix8bLrV&#10;tG8PaBol74bGjQ2s7sLjcYricp90yRt/q25z715S6T6ncTSymSSQyl5JGb7zE8sa9j+OHibTvG3j&#10;7w1plzaS3F5p8f2e7f7Qx8yIdIiW7r90elcb8Rr/AEqOW10rSbSO3WKLdceS+/MhGACfauLLajWG&#10;px5OVyvL729d3uaYxJzbvp/wD0nxmNQ8EaDB9n0t9NbUILa2AkyJJdqZDk9MfTivIfHyNb3MV5Hb&#10;GFpwzNG2Cgfo4HpXoWjeI7vWtL0eXxDqdzqkekwBLWK4fzEgHUL7V5z4tvP7W1G73FGZMTIkjdx/&#10;OtMHDkqa763OKvVU5abHJzOfvY+/n5e9UkiAx+72x9Rub1p2pXT2swV4ztaqiXhmBC7vMXo1fTRi&#10;3G6OWS0PoP4e6nZ/GbTLPRvE0kN5eaPb5geZsTy2yhQEV+nyjgA1w3ivwA9v4g/svSIpLpTEZRFu&#10;EmB8xHSuU8IeJp/CviSw1e1QNJbSbgknIYdCrD0PQivqHStW0/xB4Xj1Kf7Jp9vfXa42yj5YRuZ4&#10;XQfOIx2I5rwMXUngZqcfhf5+h10k68bPdHyzrnw31WzSJ3s5bNZBvCTLgPjupPWuf1fwtqmlzRpd&#10;2cluzgOFk4696+xvE/xC0bUfDQttZgGu6fo7Z0XSLddlqWYYkkMgw9eEeILbUPHVzPceWLO30yLa&#10;WkbAgQ8pGufmf0rswWZVa1rqy6mk6Sp7M8rh8PMsqPKVWNuu3qKs30UrSDzU8xdu77ufqatX1w7P&#10;5PmfKh5/qcGql1PcrGIvK8tVPDf3h2r3ouU5XZi9hbO/htbgny+wUeXXQapf2t49v5u6SFUCBtqZ&#10;Jxj8RUdj4esrjQ4Lq6kMc1y3lW62uxyjd/MBOfpUunxXfhHxDe6Xq1t5NxAh3wXEQcK4GeQa5qko&#10;ybtuv60LinFeRzet3zXEixum1oQIht9u9ZkKGHO4VOQLi5LEttyW+7SqoUfKrN+tdatGPKZFjTpv&#10;9Kj2RsuG3bl6sa0Zg2pXZR4/9IJ3fXmm2GkQbHlld449uF+XO9+4NXmga3mSd0+ZvmjbkZA6Yrln&#10;Jc147msYszLrSpl2YjPy/Kfl6c9Oax7uE7Hb5uu3pXYwfNl8rJIx2/vGI2H1aqWpaLLb2Pntt3O/&#10;5ClCvyytIbizlFhMaYbC+vy01IfOZlbO0DcflrXvNNeE/NHub73mbePoaSG1/i/1eBu3KvYV2+2V&#10;rokeiLC8Wz92oj27WPBpr2gZ1Z8Nyf4cUsmFVNwO7Hzq1WYQY1+Z/wDZC7awTd7kVH7po2kWRuiX&#10;y+ihWWkdRsKqG5H3mX7p701CWG6I/MgPsMVnalePuKwOPLT5fu53EVjZylY54xcmVZNPe1yso+Zg&#10;Wqhdx/NvT5fT5a17i/h1S2DfduAx8yNay2HmZiEm7/erspuX2tza7uW/t8EmlT/I32oBVG3gY7n6&#10;1kfaXbgsW9N3NWUjK557Gobm2eHEg+Vc1vHlTsXe5FsbbuVfmrotLiENtHd3vzKTtit+jye59qzI&#10;bfyYPttwPlf/AFad39/pWlpVybq8NxdHc3b/AGc9MVjWbcX2/rREybiXbu/mkQRzAeZISu1lwBgc&#10;YpLnTImjF2v7nJC7I2JMYHqT1BqaW5hEKSof3kcuCrdOmav6d4qW1uosWVnqG/5JLS6UhHA7gqQQ&#10;RXBHmXwKwqc9dTG1fTRbxW/7p13qWLMmAx/2ayDCqvuxuX7rd+1d5eeGNbuPDK6wNGvdP0O5nNvb&#10;3U0T/ZTIBkqshHXFX/BnhfS4JR5tzDJcgHIkfvUzxUcPTblq0TVkqerOJ0rwve6iA6DauNyO3cHp&#10;iujj+GhU/vbl1Vj95oiACTg17V4d0+wh8lt0Lbl2RsqAjnjt0FdlF4dlYKyS28cZ+WT/AEXfyNvO&#10;a+dq5zWc/djZHNGUqmqPnF/h5cSRpFFdbf4tsluciqL/AAw1WEs2Uk3H6DrjPNfTg8CX9wgeKa3k&#10;V2GyNbTLsfXPpXP+Jln8MkaWiQ6hqEwL/KmwW3bLbh8mamGaV27I05ZJXPAUtn0m6NrfRst0ny7M&#10;HLk8dq3l0DzhZyywsp8kpKrZ7+n411nizRprbR7bUrqaFb/zN+beMZWIfwbxWu2n2WoCOW1nbyX+&#10;aPcpJyR/F9a1linKKmt3v/wCtEzxGbR7BNRje5EnlwuT5tuo3lh0B3YzWXcT2Uk6xoHt2/5aLJg8&#10;+wHSvTvGPh07pHX5lxvKyLg5HWvFfEUMtvqDJKf3mN26voMHL6xu9kaxd1Y6S2itGZNkiTNnd+84&#10;PHatCyV2CCKRFkbC7FyMnDdPavOY2fduR/mA3feOa7TwpqjMY4JSjcbEdm7+hrrr0XCLkncznTbe&#10;hs/2Ubwn5k6f3c8+n1p8GmrZ52KzN/s+wyRVvVPEljps0lrcQSx3A6rtH9OoNUp/F1vKjraW7tJ2&#10;djivMXtJLbRmUlLYs6f4qmt9X06IXDxws5idFc7CrDac4o8O+J7+1E9q32e4WzBz50pRyAcct7e9&#10;YqaPeaxefalkgj8vDbmbA4rsTpEC+KLjUbWYTW1zEso2tgZYcj0cff4NRNUIaSXT8U/+Ca2XIaFt&#10;8XNFhf7PdWlzDtk/ebWDgEd+D2rXuvjD4Y2p+8n92jt8E+/JrAu/gtp1wJbuwuZLWYj/AFUaCSJW&#10;/PiuL1r4Xa1pvmMVjuo/uo0eQWHXIBrmWGy6rLSTT+78yrxcfI7LWfixoa2omsrd7q8+8PkKD6t6&#10;15tq+tnVp/tF1bW0LN8+2FAm4/UVlTW72dxsuOw+8rY6VTubg3Dddy4446Cvdw2DpUPg+8qMFB3W&#10;5f8Atkd1j5Asa87l5PFW49IDB2d/LbAdfmzmsSweSO4jdfm+YfLXQavJeLCLqUGOM/Km3gPiuqUe&#10;V2RpuVmNtaxvz50j9OTwPWqNyzMnzbavizdrWO83J5LZUNu+8RVebS7lo9/kPtwKlNJ6isxdF1JN&#10;PvBK2JFICybmNddaeIlsZvNbC+m1s9PQ1wrpIq/Oirt6q3GM0ttqDxkIx+VfmHsairh41ncxqU+b&#10;VHvnhv4iSXFpJYXXzR3A5ZpSgUg5T8j3rsdO1e5vrCRUu9ynER8xcnIGPyr5z066ZtjLIFYke9eq&#10;+C/FMtvfRQXG6S3Yj5V42kD27V81iMIqd3HY4G3zWZhfEHSrLVL7UrL7TD/aNqobb1IGM8Hv715J&#10;Z2gkuo1YbVyMrXovirxDs8bXuq2DeTMJd0Xl/cGO+D3rlYvEmpzTSSteMsjtl22jNezhFUpUrR2s&#10;t+nfod8GuU7LT/EGr6DqjXml6e32dvmNrHEfJUYx1rZ+I0UGueG9Oa2ks9KtJ2MkiXVyhljYcFAo&#10;BOPeuFg8T6jqXk2ssm6Nfl2N6e9U9SkfxFdRxbdsaSFESMAERiuaOGarRqNJNbv8jdzVibQtE0tb&#10;2NE1C9vLg/waZCR9fmbtXZzana6d4XvrebTRq6vMJ0i1O7dnj2cFhs24NGia3b6NbRWtvC9qolVl&#10;nhb5z7tiqniLUnnmkiZE+aLaWXHznGcEDsaxq1J1qiTvb18/KxjGor6HJXHiy3Lk2+gaVDt/56Rv&#10;KRn/AHmrU0Lx/ren6XqEWkTR2E06BHNnbRrlRyRwK48L1WM/K67tzd6s28stlBN5Uhj3/K6bfvA9&#10;jXsVKFKUORq/rr167mim4u63OmvfGOoTNldRuZFADfNJtGe/FaenfE/W7XT5bVNRk+cbpWly3mZ7&#10;MD2FcMtncalcxQW8LSTSEKir1J7Cujs/AfiezufNXRNTjxwWW2k7++K5KmGw/LyzS9NDPmb3NiDx&#10;vAwVLiF+c5+YEE4xkVb/AOEvgjhSWAlmHyPu6j/9dcbq9jdQzpDNZyQyRqd6smOT7GoocLDKXi+Z&#10;htRv7veuZ4OjJcyRnyRue9fBPxJFpWs/avEWobdMussd0meTx8464r6L8QeHNFXSpPEFnBa6nZW1&#10;u8z/AGd1ENwoX7rdjX5/zarP5JVPvMMHoOM+tdl8O/G2reHdH1fTpdSFno2qQm2uvOBKIDzuVezd&#10;s18tmfD8sTUWLp1OVqyaWzXy6m9KSheLR33iz4M6dqlhc+MfBV5dQ6bdRiQ2dtH52zd/CFBLA56i&#10;vDtQ0aKG8guFmeGZuHVYuPTpnjNe4fDHw54lurC90Dw5rhsYp1NwsVyNssMEnAK+m6rqfsv3sdm0&#10;uo6wY1fER+zxB+c+tehhcd9TnKliK/NbbR83LbRS01Z0VKjsrLT8D57GjmGaRrceZHGNwT+hJ710&#10;Vh4iNr4dl026tk87zvNWeOXk5GDXsFh8E5fD+pxpe6hbano0qyDzJIgJwR0wa8f8c6DPo9+8C/vI&#10;VG+CTZ1FezSxVPGS5E7rozmnJNaHKatfDUJHbezM52q3f6Gtfw7r0selSWBkRlRt4RueD1pdU8KR&#10;zaLHquklruGCJftqrE/7hieGbsAx4FctbSta3K9NvevWioVqdodDOVNSVjs7TV2WcwTlmjfKPuXI&#10;5p6uTBsYeZg7Plfn3Y1zk0oX96u3cV/h5q3bX4+YnZIu372OWrCVLS6MZQujavr9JNMuYpTN53l8&#10;Mq9x2NczcaZHdWwdSfMRdvzcVofJM8gXO3bz7eoomjGD8nypiqpLk2LptRdjmJbQqFZs9KhZOnPr&#10;WpcXe6SXzU3KWqq8YkJ2D5cV6Kk+p0mhNrErC68qRo7fd/qlc4P516L4W+MP9h2WiRf2HDNcabKW&#10;+0xzvG8ke/cFYdMg9DXkfmCT5mwuP4VrRt7wNDlv4cL83r6Vy18LSrx5akbr/geR2JtPQ96+IX7Y&#10;vjbxhoV5ofnQ6fo1ztSa3t7ZBJLjpukrww6nGzmVy27+7t7iqt3dreWxVtvmY+9uxmq+m2D6llcq&#10;oC7ndumBWWFwGGwVLkoQUYrsTVqSm+ao9SCW5Eju394nHy1M1heRwRs0TxxyfMjN0atvS4LFJh5t&#10;sJo2O0I3VjXT+GLFvFRitb66gsrWyjMSyqRk4OR1rWtilSjzW0W//AsYSqKKuee/YJ5URfl68fNT&#10;4dHlaZ90icYYtHztr2DUPh1ZXyRvb3kcN8hCv8vySDoHFeea7o8+kl0mxuQ7dsbcVhh8fHE+7Tep&#10;mqya0Kmn6RbXSmOLDTfe/eNjd7Vn6jprWcqbz8zfwq1aNhA0avK8zxttOwbeXI61QmuzcPtl2NJ/&#10;ebiuuMpue+gJvcS3j8xN2xlVR+ZqWBRM4iT5mbHl+X/hViGH+0L2O1t5I41x95mwMgZJNU4ZPIuI&#10;2UfMh3BVpt30Q1sW59KuLLUZILiF7eaIlXimT581BJZMro6Oen8Jz07Vbe5a4eSVyZpH+YyM2Tmp&#10;LaTd8oTb1x3FZ80ktQbZjZkjXdJJ96nRSqhG9D03VfkQR4X5Ou0M3AqNrQK+/wC8ta86aJuhlnpV&#10;xrjSJZ2E11IgMrtChbavqcdq7/wL+zT4q8fHTl00WarexyS7ppSPICnB8zjiq3w3+Jc/w4url7e3&#10;WSO5XZL5fDsPT3HqK9Rh/aEvfGGrW2k+E/D6eGfNXyd1jcuZHU8ybgeoPpXFVr4mMmoR93udKlGK&#10;JNA/Ys1nQ11XV/F/2eTR9MKM66feoPOJ7A15T8SrvTDfWejWaT+TbSyS/vmy6qf9XHkdcV7vbXK2&#10;MHk/2ql5ZzMuyNZpSkbq/Vt/QGvGdTbTbzxt4iJNndafJL9kjkZShz2KEcA1FOrOV5T1sYqV3zHO&#10;eG9Wg0uzubK4t/tVnOCpTfgpIOjKfarGiWcljqdhdsiSQ7iyK3fHb396yNUjtrK/u4IJBMscmxJc&#10;cNXf+G9Klt/Dkv22KSOGR1lt5F5LgDqg61hiKipR539otO+5ifELXo9YktLIGaSO2HzszfxHtgcY&#10;FcObOJcysx+bqtb3iPUpdQuUZ4kVo12+YyYdvTJ71z81xJ5Lq67mrtoKSgkjFtyZSuGFw3y/dT5R&#10;VmJo7e2TbLtkLBsd6Wz0ee6P7uGTa390E0y8DSTbXP3OBuH3cV2txk+RMtNbF63vBI0cu/8AebuW&#10;VvSvX/h5+0X4l8E2UdhOIdY0tWLpBeICmWGDu9RXl3gvQbXXLydL64e1t0QurrFkZqe2X7HciCWP&#10;zldsIuOX7V52IjSqOVJq9v60YOTWx3njnxTb3WmyrpDHT7O/+aWxhx5HBz8qtnYc+lcVDEzY4+u4&#10;cHjNdTDG+uQ2+iGALfIwVEbh2I/hJxW1rHw/vPBso82MtJtVmiaEkRbhnb9a8elVjSSov4vx8nci&#10;MJ1JX6FHSl0bSfB73UpluPEFzP5VjbQsUEffzTjqfQVy1vpWoeKL+6lkknht7bHnywgNsY0ljHLd&#10;XMdrYRut5MxaK23cREHkkN1r1Cy0/VPBtkkEk+mXMM4Lu0ytBz9Vzmqr1VhLqLTnLa/42OiSjBKJ&#10;wkHh+Sxu2ZbmZrY48t2TL++Qex3cVgfb5re8ECvt2Ervb95u9jXca0L2UyB7m0mhcbnitLs5HHbc&#10;K5OFWs4uLc7iP4ox8xBqqFRyTc7NmfMmQ6hLNMhiUOIxn5Yehrr/AIXanoMCX6+I4pdtzEqW8kbA&#10;FGz/AKyuQ0qwlhvJJpZfs7csYrqKQBx9VqTWdcglvQrwwrZQsX8pkKfN064zWs6ftF7Fbd0TKD+R&#10;6U76baXU9rDfQzKmVRo5QI+OR17e1eZX3iK41rXxKpNvCrkIit90U/UtS0OS1jEcB8xyMtCMhBTr&#10;bwVefYjq1kEkt0AZvNkG9Mn+JRXPh6FPDpzqPV6K5z+zSd2js7dJVSOVJHV5D5SedzjPY57Hqa1L&#10;i+07StSfTy08+nk+UYWeM8DupPA56VwsEtzD532i7g8tiP3EKA7PoT0NTWWm3mqLM8Ugkt4duPOY&#10;Aj2Oa5JYdXvKWhpTjyo918YXui+GtDsNK09bXVNF1K2S5S7WECYSj5ZO4IbP/LM9KybK90xvDsUW&#10;ZJIYJ932NivyZAz7lT8gIrhfEmozaLP/AGQj/uUWF385hIUkVOSpPI+9XOyTs5O4HaCW3ZHrjqPe&#10;vP8AqTmt7a3NKlSzPctLuLHxTqpm1FHstKhAWeLT1GYIs4GwH681w+nfDm1vvGepiC78zSbKZmEs&#10;kWN0IPGR2yK4XQPGWpeH2ukSU3dtOCkgkwTgdh3Fekab4jv/APhEJ7WI20cN+o8xpXw4B4xk8iro&#10;0Z5fVu37r2M3ZrY8u8dxW114jvp7MloXlfy13fdwcVjJsyjIVZc7fm49q2vE6W1xqEiwRBYQF+SN&#10;ep9qz44YpITFLhc9W2569yK+hhU5oJsq2hs6Ra7W3xTeZMqkbFVcE9hk9q+y/g/ex6Z4TW28T69p&#10;9rcQQGZbW4heB2TptwUHIr5d+GXi64+E3jC3vV+zTTAH5JoUmQgjgqGB57qa9Y+If7VEHi6a2isJ&#10;poGiUYuZIgkgIHIOOCK+Ez/B4nMJxw8Kd4b82l15bOx6NBwo/vJPVdD2b4kfHseIrSS00++Gn6Zg&#10;eZNaXOXkHp1ztrn/AISal4DXXw2qeJ7S1u5gzCJeTuz68ivkn4ka0dW1KO4M4uFlG6SVUSPefXC1&#10;y1ldQsyKxLNk4ZfT61y0uE6TwbpwqOHN2Sv87mTxlSdb2s9Wj9J/EHhPwjpc1mmnyafJY6o8+NRh&#10;3k71CnhFyp5GShrzv4qftQaroNpe+D/Ct7ZXs2p2ph1O5W3EsccJTBXnuV6ivCvhj8Q1T4ea/peq&#10;arfW2nqq/ZLy2X54w24ELivPrkP4fD2qSNcKcZkVceYOoOB61hgMijRxLdaTcqeivezulq3+cTvl&#10;jbU7xVrjba1gvp0tU2JDhk/ecJk9yRWwvwvjsbsF5PtzBl2JbvkMD0PqcelYWn3DLqIlb5Fz+8RW&#10;CfhzX2R+zD8efh54Hu/7Ai8I3E0utXMFvcX2rXELGGM8OfNYZVRX1eIqVqT/AHbduv8AW55uEpQq&#10;ztJ2f9aI+M/EXh/QzemD7d9lvuXf5eF9j71Q0/wAbq8ZkvUmtowPnjXd+Qr2L9sv4RW/wx+MWuaX&#10;aarb3UbMtwkSndJskTeK8Gsnu9LuontZHt5W6NHXr0VW9ikp2lbZ2+ZFaLjUaPVdH8aJoGoRwwRT&#10;s1sNiSx23yJ7lcct6k1yuveEde8TeILjy7Sa4+1THE8cOEYGvTvg/wDEZbi0urO6jFreXJRHvG6Y&#10;HRiTXU6p4hkjv7mLQ7qaaGBT9olZCBPLjIYL0IFfMPFVcHiJKFK0rbt7+ex6VCgsRTTczwzwz4Tk&#10;025vItQULsbynimiJ8v0Nd34f+D9trF2tkusKskmWieGLcH/ANlumDV34narbeJNK0e1sNPTSdTt&#10;oNt7fySmR72QHq/oAOlbvww1a58FtZXFwkDXsEkU6JNhx5g+bJqMXjMRKj7eErSfTT7xYeNFV/Zz&#10;1j31Oj174JeMPhXbC3uNEvo43RXSe4SQ5yKzNI8L3k2v2V7rayw6WHLTysv/ACzH3sD2FegfFP48&#10;a98Y5zdXereXZ/cj021YpHF64WvJNSF9rEkS3E88irkOqykIxPXI968RSc5yvL5tanfy0admm/0P&#10;sbxn8ZfCngTwdpLfDzRzBPGFV9UuAm6VPXA+826q3ws+MPjHxJrhe0N3cXd2QZZVclSexNeJ/BXR&#10;NM1HxNBF4m1O507QIG3rbWsHmCSQDI49/UV9meF/iZpNp4lJ8O+E4NKtrgRRvPcrsIx/FsWsKcqT&#10;q+/VUG2tlZ7dEuqVlc+lw9Xnp3hDm9f1bOF+OXhzx6bWyfW0nlsvM/dxoSwz1wcV5DpWm6xod0kj&#10;RPb+VKPvREPuzxX37qfgh/F4t59Q1iaaJMukVsgjj56EZ5zTNU+FGnawsb300lzcqFV55cEkDivs&#10;q3D1arUc6d2unM02+97GVPNaMUlU0fW17fcz4/j+N3iPStf0u58RTXLJp8o+xxwn51j6O2On3flG&#10;6rfxG+JWlPeW9h4J1u7uLLWmLX/22QRRw72+4flrufjr8CIbVbi+srmCZUCZgmcB8E9lr5pvPBt5&#10;HDcf66NoSzDcgr57F4edLnoVbqXfXta6d+ysz1KSp1kq1Lb7vPU/QDwzDFpvhG2ttN2W08FphfsE&#10;0bQ3DEdQT1NdHpnjLT5NIs7q5vNpKbHZgcBx1B96/Pfw7c65Z26RtO8LP8yRw78xivQdJ+OnijwV&#10;pz6fPht7JIJZovMKMO+TXtYbOquGfKlpa3fbZ209GeZWytVU23d3v/nrqfVGu63f33iSG1sHtrvT&#10;pInkkNyu+PIXO0kcivAPH3xD8X+LNbstN0m7+zSBxaXqw4EIRxnnPbHyj1NcOvxfuPiHewG9lkg1&#10;SeMmOWE7FkPRMgdxWx4F8S6DqeoeK/Dd/qdlcTXEqLvmYiSMRBR+7bsQa8HE5niK6q1JpqN3u320&#10;VlslY3pYaFC10m0v+HZ6feeEdN1D4d3+t34hsRMWS3j+4tsycRx47B+4r47s/As9xLeXV7cNa+U3&#10;yboXzM7biRxxXtF42oaDbSKusWkcInZFj1BxLHLtTMe8ds+tZXw/vbRdS8hA/wBoFx5pWF8wiQDH&#10;yk9fvcDtXyzzCEqanSp8r2b79303NotQk1J3u/8Ahkejfs/fDC5tfFNtd3CQXDWtvskllTIkBHp6&#10;19HWujaTeQR6bfxwXkTq08TysCzgHlTnninfD1I7Pwwk86+S5XdI8iYzVbUdQ02y0W/e11eO2lG9&#10;4RGigoT/AA46mv1XB4Ghg8PTq1XFuSbd7bWWlm7bI8TFYieIryhFNWstO/qj5F8eeA7TQvHmrjw9&#10;dW+kzQO4hvJlyirjdIi56E17N+z34ivvFHhs2Vh9mt7CCQo9neXIknePuW+pr49+NfiGbUPE1zLH&#10;qFzNbgnzVVEAbArifhx4+1bRNYil8P6je2uqZ3Ds7j0HY5r43CVakpqutI3vZNrTs3rZGmJxcVel&#10;a/3ffY+jf2sfizHp/iyTw5o0kdlb2qYdIZSQ8h5zXy/4eurabXZPtl3Atiyli1w7kOPcLyKd8ZrP&#10;xTa63JqPiO0urW6vI/tP2m4TH2jd/wAtBXIy3L2+hQ2cEg+1XKlpFWIZWMH5cN15zzXZJe0k6sWr&#10;yfTZenoeXOrKUlzLRdz1vRLP4eTeKtOi066vobOWJ/M1GZQUVuoZQ/O1a+nfgP8AtB+EbHw9LoEu&#10;iF7cErHtTLT5r4X8P+F9U1JI4lUpscZ8sHG30Ga+rv2V/gtfah4m0u9mZMWswuGX2BzwTXIp1aeK&#10;j9Uleo3ZaJ797nq0Jc8H7SFo7vp+R7N8aviv4Aj0mPSPGXhh742oCPZ3DEyhO33Tmvz+8dt8OdNb&#10;WZfDMc9nvlaW1ZpZH4L5ELDgbcdzX0Z+034S1/WvH+t3cke+5uZtiRR9uyCvkj4rfAXxt4C1M2Wr&#10;2T2uwqxRnDY3nI6V20q7xmIqfWKnLaVtlG9tk9NXZHFjKbUVaGlvXzbRXtPhR4g8ReHoPFNnE7eG&#10;LZzFPPCpPly4yFb0Nbng3xFpdrrNnYajez3Fq8iS3FjGciTbyAe3NVdM+LvjH4d/D+LwppuoC3tP&#10;tTXckSxIRK57ScfvB7Gvb/AHibwf9qu9U8JeGrOTxrqdn+8ea03wLNIQGNqh4iYGjHVp04N1VeOq&#10;i42085XPMw1CMqicHZre/wCh9l/EKCy8aeDPCUH/AAh0l9eNF9ut9MtLuKKRYkT7wzgEDunWvjv4&#10;/wCtXPi3xxI2r+Hb2G18K6T9kI3kPbTyHcZMDg8bFZK7/wCEfgH4jfEKSS9svGKWOr6WvnWtjJdl&#10;7q1lJ2yLJGeU+7yKt6Ve6l8TvhhrHhDxzfQaH4hubi4uLfU9SiFtFMzzcuJOA4UChV5Vl7WcWrq1&#10;9NbJJu6S7antyvKDha3r5tvuz4z17X28I68kuh3MjWsMYYPexYR2POQh7emalvPjFqn9g3FrLciG&#10;ORuLa3dwk3qcE8Cu0+LvwL1P4V/vNe8Saf4m8MNdxwte6FdxTXspf7r+U3OBXpX7JnwR8Ca/4K1j&#10;xL4g8OXviVbY/ZHXUD5cdvL1BSNG3SRt0avVoSo0qanLW3Vfi27HjLDVak+SOlz5G8X/ABIuvE2n&#10;2On3KQRyWqhftMaEO/puriX1v7LdHyrjy9nIlUkOD17V6h+054Jf4c/E7UdF+y6Ta4IuY4NHlkkj&#10;hikG4Rkyc5X3rx+wtYbzV7e3vbn+zbeRtslx5RcRg98dSK+mwkKdSmqiWj1PLqUpQqOMtz0uzuYf&#10;F0ct5ruu3skkYDF2IuJiq9OZHBIHpW14h0H4Vf8ACJ7/AAp4o8SN4kjIZ7XVLQQpKDwR5inAxXit&#10;yk2nX7WszwzeWfkkXDJg9Cvsa1NK1690ue0u4ZA2w7U+0KJEz6kNW0aDpRfK732E30e51V5plxK7&#10;XFxI8zMBmWY5LDsTXV/DyLQrrVL/APtzULiFVtS9pLZ2wmDzg8CQZGEPciuQ/tseKtSilXT4LO6l&#10;A8xbNj5Mh/veWTxX1X/wxj4sh+Hll4riSO4tpYlk2R43LGwrwsZPki6bve3RbLS766HbhqM6kuaC&#10;ul+Z71YfAzwD8UfgaNf0fSZNE8QWVvDAbjTHdhPKo5JB/vV8tJHL4TR9G1e18mbT7l2jnkix5IPK&#10;sp/2+6Hivoz9kT4ix/CzVtTtPFt8PDFpFAMWupW8itPtAyqHHUUn7SWheErjw6/xClsRfaNq77IJ&#10;9NuJPMb0EkZx8teDCEK1GMnJKS3XXR6S073tY+lnJK8rf1bVP0seRfDr42/2Hqz3WpRJI0sxuvst&#10;5KZIJo04MaluntXu9/4y8N/GJdTvfhvdJ4P1gWKS/YLp44bHUo15kMkXQyr/AASCvBdI+JGgeJrO&#10;O10bw9p0jRwNDNo2oRA7x1LRSEA1xmsfFu7+HPiVrjw/4TttJt5olzbX375Mjsh6xiu2plynHmTX&#10;vWvovPv6nmPM1ezvoXZl1eOZbuTTryMTsSk/kSKjkbiDnFek/wDCIeI/h1rNldnX7Zf7Wso3lgtc&#10;vJHkAgE15lYftm+K4Zy91p1jNbnpGpliC+6nNd1pX7YXg3xJZx6X4v0jUtNj++LzT5RMGfuGjcci&#10;uerkcKitSqcrt1VzzKGKdGTl1Pqv9nzxpJ4W0SW5lD3XmMQWZhlyO9bnjj9pXTV1IWtjdmLzI1S5&#10;LHISvii7+NuoadqWp3XhnUPM0eeELZS+UIdkeP8AWFOcNXBr4r1bxJqiWums91eTEuNp7HqcNXJH&#10;67hMJHBUKjsm7v8AHR7pHrLHUZTVScbyPrHXP2nr+614R2NwbyUFUBj5LgdxVqP4w23jO8mPiG4O&#10;jGNl2S7hmcns+eDXzVor2PgmyuJbhHutcfKu8LBxDn+FcfrVm48eX0elSWcukRrZ3ZMoS4YEsem6&#10;sqak5c1eTkvM2lj5Rjpoz9DvDXibSLX4aO1tZWjadGqC52zjfJzy6Dua9G0fXtM1DTpYtPu44wOj&#10;lMAZ9q/O74OfFwaboEcUtylxay/KVaYxzQsvuQQRXb+Ivj5b+BZIFXX0vrib/WWcP7x7fA4DSDg1&#10;9Rh81WHXSyVrdeu1rHPKpTrQvK973/Lue3fFbS7S28KXWmaPEW1m/V4Lm9L/ADt3J+npXy14pvtf&#10;8B6tb6dBbmP7TGbg3UM2Aj9yHU9a3fBfxm1H4hTeJLqUTRyR2Bh077KwymTn5s15PH400jQzKt5p&#10;r6vvhMskX2jDTXA+4JT94IO+K8PGclaPtYKztZJaf077syrYlVWk5aX3F+Iz+KfhXqU2ozT3ei6t&#10;eW2/99HmSaN+VX/b3vXgUfxh8WN44sL7+2Lj7VHMok8z/Vt/Ccr6dq9Lt7nx1+0/47iF7LLrJ0yE&#10;8swUxx52iqni/wDZl/4Vvp8l/wCIfFmmW+pJueHTYYZTPMOh5xgV6eW4epSofv8AV2/pXPJr1E5v&#10;2d7Ht/w28bav4y+HHjTVtJvtMuIYYTY6l4W1S2Dm5jk6SohcAlT0I5r568QXlhNrtvLcGTTVWAI0&#10;UJJ3hflcexarPw6sNI0A6hcX+n/b4VIiWBnIkz1DbgQQK9m1jSYtS8HaXLomj+FfE1vakudNhcpd&#10;Wu5PnDRscyH5ufmrllhajqSqptr5XNPbqVNRPEPilq174n1KFWsYbGxjhh+y2m7dHGpCgYx1NeUa&#10;lbSWM72vmGHf8rpt7Hn5hXr/AIxstWvILnTra0jsr+Nmdo1hK7MDhSTyDivGrK01TVpLloLafVvJ&#10;5m2oUA+pPNdmXSlUpuUpJW/pM46rhL4TovAWl6T4g1M2Wr6o+j2vkMPtTQmURyBMpkD+9XS6NYaX&#10;9kRbhPtCrJs+ZsBz3Oa5yOFND0+N5oUsb5kDG2jz8hbpnPt1o066DIYPmk/dhhuOK666aTaOaNlo&#10;dr4zdbjRLKK1tlt4YZSgSNMfL2BrBtNIvbzw7Nd2USSXEAKysoZnwO4Fd14ItrW48OatLrUqQoIB&#10;5csiHY2Xx1HpWRceIbPwjb+ILdbY2UlwVt2t1fibAyHGOlfOQxEm5UacbuLXzu1f8zscVpKXVHlM&#10;+nTww/aLtizOCwt15I9z6VesfE+o6PCy2EqWtu0YX7m7cPqelZ8pE95Iksk3lrhwrcke2e4oS2nm&#10;dolg85lAYND0z68V9TL31apqjkTcX7p7T8NNb1JLaPVbvHyYa1bZ6d66C6uo/E2uyPeQWazNE21o&#10;U9u+O5rjvD1zfLpFozHy7eCD938vyA4rIl1W5h1WKX5F8xiu2T3Ht2NeFOklJqKSR2Ko+XU9Hh01&#10;rA8yIrRAbOyKOrgZ4Gd1YGpXba46M1ujRoN0cm4/IwHX0rnF8UXOoq9urGO3+6jyLkptHCj2+XkG&#10;mwzS6o+Ujljkzx5jIBnp07Cs5UuXXqQnzHa6V5NrDvXazN0a36k++BxWjqeoCLzFZFt1bc+9VII9&#10;eK5G0k1KzfdcWSqvzRDaw2MOuOKz9ZudQurpJZcfYn242v8Acb3rg9nzTtc6oy5UY3ivWG1zUBK0&#10;QWNDsCqvAA6Ejqa5HXbK4tdkscDMrrkeWC38q7jxZa6T9gtrqJpmZjsddpBQj+Y9K2vCXxL8NaDF&#10;bJdeGbq8Yt/pUkkwBKE5/d4zsdcZU17UJzowUqUOa3TQzaUpe9Kx4daaPeahcTtDE+0ncexyByPr&#10;X0D8O/Fk0Pg+18G6bp/lySS+bPqMkpw+edoQ/KCOxqt8VvifYeNtbmvbWytbCGSXcfs9ukTydgWC&#10;cZqx4H+J/hDwHpseowWt5qPiLzP3kUyL9laPHHLdwa5sbWrY7Drmo69F59LvQ3pSjRrWU/d7/wCR&#10;s/Hz4jPrHw5sLGCyktrWygGn28q/ck5Vjkjq3ua+btC0+61668qBCrONz9egr3mx1XT/AB9o+pWG&#10;pPb6ctyZbuK3hyvmT8kKrduGrhPC+iwwwX9rNffYdSRQ6RrCSZBnBwB3xXVlc/q2HlRafMmdkv8A&#10;aZKV9BkmjPpN5HqlhI11Z+XFMz27E+STxtY9mytfeH7Ln7WFposMeja/dS7IYtsUVqnWTHC18KHT&#10;rm3W5eB/tEPDOiy7Dt/56Y7/AEr1DwX+zl8WvEWhDxFpfhyaOyiLeXK0qReZt9Oc1GIqunauqijK&#10;Ozf6rt3OnDzdK9NxvF7/APAPrL9tvxZ4qfwnpzgLBY36GT+z2/dSWv3Sd+a+B/D8fg/Q/HSD4gwX&#10;upaTCW83TtKuQJXcj5Pm6ba7T40eMfiT8UfEa2PiJLrQbO2iGyzmlYx2wAVC25+W3FK8lj1XTPDs&#10;5Zdt9fIpQz3DZ2Op42itsJRq1YSnWnzSn1i9ddtenyFiJxk0oqyXfb7jv/jp48svHF9pUuieFYvC&#10;GgWViLS3tN2XZVdvmOPvtXkWpanCthFa28Rhm3F/M3cuvvjv7VZ1CfVfF109zdXKbiCqKz4347KK&#10;59IJIZtrIdqfxN14r3MNRp0Yckeh59ao5ycups6YsbTLLdslxzt2dRx2xW5dXEEySqA6q5Vijfoc&#10;muc0yaOGSNv4k+b7pzkV1V/q8evTxrLbvHNHGsQSPgep+o9q5cRdzu9jnTunfczpvDcEmfvTZXaG&#10;Ve3citDUrCa30oRW8CcLktty4A9673QLrRLHT7Ow1K5trEpIRI2w7yuPvDGd+elc8msabdaxqVvY&#10;XEkcMgbypZONwx8vJ7ZrzVXqTd0m0vuN1TSW5geD9B1jUr477OS8h2k7tvlojY6g+oFZev2Fw+vT&#10;y3E7teeaUdVbBwB7dvWtweJ9T0e6jjldJmGVRI3ynPpWLJrU01+t64C/vFz5fbHX6nFd0HVdRzsr&#10;WKaio2V7kt3qss1rbpcxot9C+8XTLzJnu1V4daFndGVGe6V5B5kbNxg9qs+IzYW8Zk0+4m3SNvRG&#10;i5EZ/iB9awoERpXabfHkFizLzmuinGNSF2tDKV72e5s3GoXbTM8ziO1bLCKNu3bgVV1SVZNktunk&#10;xj5X8zJLsOBjNZE2ty28x2O/lj5drNwD6iq02qyTeaiK0at8zqv5966oYdq0kZmhFqF1GksbuLiH&#10;DNJBNzljxWi99Ha23+iiSyZwo8tuf7uefQ+lYtu6svzXLRr/ALVW5tS8uCS1crcRoSoZuf1qpQTF&#10;dnR6F4kEPlyzlrqFCVG3j65z+tP8UanAfLvbG7azmhYeXtz5i5rj7aZIXDsAy5DbVbjI9a1b6+S6&#10;a3fyEhh8sKVVQMkdcGuOWGUaqmjJt3NSw8eane36LcXt5cSTfKWa4OHJPJOeK73VJ7zwj4huNI1q&#10;zeyuoGVrpWlXy3BCuvKnoR3FeMXEyt8sW9W+6V6dKZc3s80atK00jIx/eN6/U0quBhWaa0Nk01qd&#10;3qHirT7OW6tYUhkt3/e+ba8Op67T2NSeJ9esPEul2ek2X+jWbnzp/MbaBx93Hc981wFti4wsr/KS&#10;uFznj1xW7okK+bHdTo7RrKHdOpIHFTPC0qNqivdfnbcUZtaCJK+hvqFrBbrNY3TCGO8mjGeOcZ7V&#10;Ff6b9htIlWTr833Qe1df4u8WWkn+iJYNeQkcwNjlsZw2K4q1vprdWSeNpFztjKvzGTzVUXUqRU5K&#10;z/PzNG00bvhTxG+kmaIyTKyrtje2l8uRN3B2kdBjqK9B02yhvHksNc1GO1t4ow0d6sRlXdj5RxyM&#10;9DXmmlWoW4hdbl1VJFY7V5zn3rrnmi0vU/Jleaa3OWdZF8skHnI/pXn4uipSvDf+tjqoPTXYzn0W&#10;eOXZYZ8kgKi9S/qTiuY8Q6Fe2tsb1oWWzkYoJ1wRvFerR6xPrV5JZaRZs2lqVaWK6uAH9Acrgj3F&#10;U/HnhDVovDUl7PNA2mKirtt4QgCg8Hpz7muejjJUa0YVGk2/n/w46tNSi2rnhiXk1rLEyOYZgNyt&#10;GcHOa3dO1pLfTZEvLaCbzWdg1wvJb2NZup6RNp6PIqBrVz8k+3AzjOBWDfvM0m1t3y/3q+u5I4hJ&#10;dDyNUd1o1noWtNJPd77HyY9zxRvkPj0zTFsfDN1PdAy3NupjPl+cc7m9FxXMQX4jRIj8u/5XaTHN&#10;dxpXhCz1TRBeviO4hbZIrLguD3XBwBXDXth7ynNpPYmMXJ6HO2Np9jFtcJsm3Puj6cY9jXpCXF7Z&#10;aLJNqEcf2iR/K22/owxXoXwg/ZU8R/EW2a/0+yd7e2w5nkiylYXiPwxrXw78ZmfUtOttSmsrz5Lb&#10;UoP9Hm45BjyMjFeJWxlHE1FC+3467J7ep6Dws1FVJLQ7r4GfAPwn408WajoWs+KjoEiQ5tm1CMRl&#10;pWXiKTJrxL4m+HtP0PxPdaNa6rDqMdnNIhvLV90blTtBB9DWzquvXV9LPf6l52tX0iIHa6uCJgo9&#10;DnJxjj2rldU0EWbJcS2ciqXO9uVdM885pYXmVTnqTb+7U1rOk4JQiZ1hdS2vlaml/Jp1/FuX5X8u&#10;SaPodpFZOraxBJNIUsVhZ+r7s7c9q7S5sJlmttJuzuspmHlyzIN8JJ/vDtXO+MPCw8MzyKsj7eF+&#10;8Ci55wGHevWo1aU5pPd7eh5dRNx8iCyuoY9KvWivRbyIuXgZMvJ6fWotL1uWOXfy0MhClZBnp39s&#10;Vy/muvf5nP3q1IrN16fLIv8AC3Uk9M13SoQinzdTmty6rc7aC7m8qdHkimjDfIsKHjP1IrL165nu&#10;hCqSFbiPBLbs544AwcVmWdxJI0wlUNDJw6RpjIras7e0vI9vyqqhsbVwRjsc15ziqMuZom92TaHc&#10;vdQpOn7tgQzorAICPX61algmktXnW8W1VMtsbPOe30r6C+HX7IniM6LH4z1iBbDwU9i9xLeSYI8v&#10;b8r7OpXNZvivwtoXiCLWbPwTpFxdSSQJM8tqCIPLjC+Yy5+ZlL14lbMIUq6iouzs720tfuz2aWCq&#10;KPNt5dTxqLwU0NvFLrMc/wDZcjecI7dvbBYdq3vCPgTWNS06/TS7aRo9Pha6uEbYBEB/EzGvW/B/&#10;xls/CesadoviGGPWPAi2rQzaTqtoizaezKolkjAwcjqo707x38XNG8bwQaWb+1s9H0i5jTRrzT9K&#10;EaX7b1USXCk+YgCfNja3Nc88ZjJtLk0et+iXpbc9GNGkldyPBtTntbrSvsssJs762DTPdTRYabcV&#10;IjwOd3fNY2oWYkWMwWskd5J8yRNEAXDbcqOc4/u17T8SxpGp+NLm8sPEsFvEJkvbPW763kcXlwCo&#10;MJOzAKdeVrnviVbK3jBNUfWE1DVr2CK9nvLcoT5rFt7KAAACO3avXwuL5lH3Wrq/X/IwrUnv0Ocm&#10;+1JfRadHpEPlgSyx2rNKz2cmPmdh8pyu3vxXrGgfC6PVvhKvibRhaXtvcyTWjxQoTdvsXmQLgmMM&#10;T1NcB408M/EKx8PxeOPFumXN5peqFLKDWt4MZzkgYj7exrc8E+JNe0jwsul2dxq2l6JqF6myNZBJ&#10;ZahMSyfu14KMo/2q4MXSqOhGUJJNdndPv5s2puzszgNBkstQ02fSlE9ndT3AikfZ5lukY6serZye&#10;ld98OfBvgzQ/Eukap4i8QXum6dp00VxPZ2HN3dDc37yDghCO4dsgUvw6sb2x+It4dD/tC1jsJ2Et&#10;1M297bDcyZ6eZ6V3P7Q3inR/FqabcQx+H43uLdba6k0JDbM7RvgtKOgkbvUVcc1X9hTbXNa9vPv8&#10;ghTjGHPJXa2JfGXhOw0fXNa+JfgnxXqEl/o2rWt7bWl5pwhkiWUth5JP9WHTahIK4Irzr9qX4p+F&#10;/iVrllrGk6HLY67eRL/bV1dvG4urhePNhKYHNUvBn7SXiLwh4R8Y+ENPEMWj+IIQJ1mthJJtHyrt&#10;JrzfVdU0+1gjuLV0urqSExGO6hykJPdcE5r28LQqqpGVVapWX5266IivWpuFqasnv/mZ+oayY00+&#10;6n2N5KyfZ5Gb7+TxxyODXO3lzc6hNb3EsStbhiAsOVQA9QKR/D17bxR3T2u2GSQoH5xu9K6rwnYw&#10;2tvq9/PPZQtZWjPHp+oIX+1M3yHyh0LIG3nuK933Ka5oas85Jydmc15E2o3lnBZh7qZpBEiQqSZH&#10;Y4A9ya9m8c/tDfEbxpoKeANf8R3l1pGmSoE0y+hAnjMKMoDHAfivH9IuL7RdVtr+zuHsbi2ZJoZ9&#10;xR1kU5SRT2YVqeLPF2seK/GWo+Ktfnk1fW7x/MvLq4UDzGKbcnGB0WnOmqjV1ey/UXO4xfK9S3Pq&#10;Aj8tITb2qrEW9dwHVSV7n1qVfFL6pr32+fzJvKKNCzOUkRVHAyMdKy7a1e3toG02NZppImaeKPkf&#10;QZqtel7GPTvMMTfaVLBYWPmJg4w2e9ZOjFrl6/1cUZSirnsHw/8A2l/FmieIb3T38d6hpvhjWIzZ&#10;Xs5BuHjt/SMN/FgmvLPEGpQR3k7afePJDLKzR+YuJkBLAbj6moYtPt5vDp1GC9htLqG6W2FjJ85k&#10;UjPmCqTWr3EQuk8to0kxIrff6Z6DtRSo0qcrwVraWNKlWpUjabLQsL1oYFeCaPzsI87IT19c9c17&#10;z+z3+zJrnxrGqvpl1ZRWuitFO1xI5WRkzy6jvtryu60TV/EyW7Lb3t5DDah0e3hJ8uIeu3tXReFf&#10;i940+CKXcGha9e2Frq1usM+2M9DyU+f0rhqynVSjBrm7HVRSg7zWhT+PdpeaZ441rSjq1trqWVx5&#10;TX9lCYo51HAZEwMV53c6pdWul2sDR7vJYeWzKMMuOQ1ekt4xvNe8Q67qPjOwm8R6le4b+0GbEkUu&#10;FwTjqMDpUHjn4yQeKvAPh/wbdeEtJ0mLSZZbiPWrdCbuYsMlXc9U9qvDtw5KPs7pdVa23RCqxi25&#10;81u254zbL51y7iJ41JOflJCnrWvY2a/Z5JG2/MdqP6Y9qq2dqbfVXZpP3ZJbcvKNW2LZFsR5WzcA&#10;Pl3evQV6OIqWdkeNVuZVzDtcruEihS30FUlA3jcGXp95s8Va8r551b7ygqPm/lTIIDLMF3LwauLs&#10;jGxYOGccbfkVR22/QUsEKL5SszbhkfKudx7Vq/YFmEe0Mq5Pzbs7q9C8K/BnxDDoGkfES90OT/hB&#10;zqqWH22OQH96D/d6iuSVaMYuXkb0aTqSsjK134Ran4f+H1t4x/tK2V5Lv7JLoLRyR3tsoTcJmDgA&#10;xmqfg3w2PEXhnxLq8uoadYjRYI7iS0upQJroPJsPkx9XK9Wr9BPHHxHTxJ8UvCvw91rwTawy+HNO&#10;nN9ca5G0iXcLwZRsryAcblPTdXzN4g+AGhal8Jdc8daXqWnw6oL5RY+HJLgG4SAn5iOhLLXgxzKL&#10;fsq2jdrPbfo7ntVsHBJez17/AOZ4MmiSapBeXlrbtJZ2xHnzwrlIdxwCxHTJ4Ga6n4Z+KI/B15K8&#10;VrDJqaBxbOwWQY6Mjxt1U1W8PeHZobq5v/D19JDZ20ca38F5L5fliQMCJBxvXNZ9jZW9jqOnXV5F&#10;NdWbzkPEreW5Ab50En8jXTX5K0JUp6prb9GeUoOlJTRb8R6jLDqFvI9vJZ6pteWeVnBDlzncvHQ1&#10;z1rYT6rdQCIO01y+S/8APJNbXjC5sNa8R3baXHdQ6TGQsMV0wMkcY6KccZFbPgvTP7QvY7dLn/QU&#10;I3svr6n+tZqfsqSaVnbYzk+aoYljevp3ia4sr2RLVRJsO4cfLxVHXAf7SFymP3f91cAqTnjHSvWP&#10;jJ4PEmk2l7pvlte2oCP6uFGQW49K8qaV7rQ45U+ZXk2D5sGM55yKuhLniqiVujOaouVu2xFruk28&#10;0EfkjduUMGbAHrXF3EDQ4THzD+83TNek+GljmtJNOuXjbZuaPcuDk/w/+zCuf17w3LG8mwPuX+Fe&#10;TxXqYepy+4yYyTZi2spkdEOI2OFf5fu+9eo+CtW1TxLp9j4UtbZLprVpbu3lZ1hKKfmkCnjeB94d&#10;68oSc28pVgVk+6Gb+td9ofg27n0qHVNKk+0LuHyxuPMhkPbBrnxqg4Wn8vU3pqUKl4noOrW2hPoC&#10;YLreTynbeW0oItlXduQoR1PY15XrOlSaLcXF3EbqS1cB45Z+HfPAr0vwZ4e1PxVputfZNOjm1XTb&#10;Rr1o/Njhl8lRmQpG+A5HcCvOvEl7fXFnBeapLJyoaGKTjap6YFeXl6nSm430/p6HdWXPFSscNfwi&#10;TO1isjn+Lqwp0unFnMTJtaoriY75Hb5v4U9s1qaY66kkcrOm5c5Wvq1JpXPOldIzG2Wsu5k8xfu1&#10;qQ2w1K1UJOFZR+7n3fdz2J96deW3mD5sMzHjbxVG0uJNBuo7iAbY0J3pIoII+h70m3Je7uVCataR&#10;QigaZ5Pk+WP5vqKuWVpGyPcS/u+R+62/eFPRl/tWT7KWaE5KfLnPGcH2qW8J8mNGjeNlOPu9Ae4q&#10;ZSb0NIpWOx8AeBvEfxA1B9O8KaVd61fJG0zwWsQkKx9CTmsi/jvtUzBEix+QSrxKuMFTjBB75qto&#10;2uX/AIT1W9i0i8uFWRDAXsZniEiHjBIwSKurqIuniRraPbyJJFUB5QOefc1yzTj7yN1ZK3UzrO1F&#10;nZyI6O0jfKGZuPTBzVxo5by0lmljlVlC7Et0/doKsM9tHblPs6XEzHePRR2HNWDf3tvDd/vBCs42&#10;yRQqCGXryD1FYuTl7xTdkULewexuftsshk2qJZN0wkO/39KzDbrfMZdP3MyKXnikwu0D+6f6UjuI&#10;7Wdkc7cbA23rmsfS5lS9CSncpyfl7EdMV2xg3FyRzKd2Ez+dL83y7f8AZ7VIGOFZSPLQfp0puG3R&#10;v91mbJXPGDVq0sPMlt0UGRpiFCdT0rZtRRDdya2v4GkmtfJdsrt82NwNq+9ZrW0bWfyMy9XG3niu&#10;/bwpDoPhq+uGi3XX2di+5e544rgrD5rVUOVwi/M3T6CsKVaNVOVPZMaSSH2emxNKbhS7K4ICwqCd&#10;3TnNWx4aRm8y8lWzjzt+Wsj+0YrGQLFn1+Wq13q76hIDtMbY4X+8a63CrN6PQTbkd1oOo+F9Puo1&#10;urGSa32/fZvvEVe1LxP4X1a+t7VNCjaxBVMNK6SY6kggnH0rzqJWaNVX93/FWzoMVvDcw+a375m6&#10;txiuKrhYJuo5O/q/vFdxVjM8YM8mt3A27YUJigRenljoRV6wtEl0mGZQOVKluvNR+IU+0Oz4HmI5&#10;xS6Epk0p3+b93J91feutyvQjboKT5kOWQ7pUf5VZD+YqgdzTFs9D95eOKkmx9pO1V4P3dvNNmj+z&#10;zMiE7fvbWXJxVxSRgjuJvF3iTxB4L03wy2oTf2fpoK2FjJcuw+Ysx2A8JmtHRvhVL5qf2jKLyZiG&#10;C2alm5HfOKl8EQ32oaVbXkr+ZDalra13J68/LXc6Xqx0XZL5aSMp+8y5/kfxFfN4rF1IOVKjZd/U&#10;dWtJrlPQ/h54FgtbOK4nkWGMD93EzbN2DgEdc8V6BeGz8PyO3lpeMq/JuzGEz6465rzW11O5uM3K&#10;vLNHINi+WpPvkY964Hxl8Uo7B5bX7QwuI49uxfz6ivnqVGdeVt2aQtTjaEdT2DxB8UNO8P6f5v3p&#10;HgO22hbaJD29wM1wuq6oP7DkvJrgSalNIsszfxlvRSOiiuM8HeAbz4uaDr/iGy1CSG60NYpvsd1b&#10;kJNudtwVun4HrW/p9yl006OjXUcIVXbaScH2PpTq06VOXsoO84v3l20TS/EqopQScuo74iQltHtV&#10;SN1XyI5e5xuGSK8w8I+II4VuLP7s0f3FY53x+nHcV7T4qha8S02fu1+yRZZgSOeDyK8R8Y+G5bXW&#10;NOvLJ0td7GLf/q1SQdME9jXq4FQnTdKfUhLnk0b99rC3EMkckbbmyPmYgLmvNfHCR3hilUs3O3d9&#10;etd1AtxMEbUiIZo+vkrnd71Vv9Ps5nRHi85kbduk9+cEe9erhWqU7oylU5GeR/ZAv3W+7+taOml7&#10;W6VkLxyIfkZR0rtPsAhxLFGixlj8uzHbp+NOeP5ynHGHDbTlRXrPE8/u2KjXb1sc7JYz3BWW682a&#10;Rm4ZvSptP08RyBuJG3bQrKR+o6VsCwnbYNj+Z95OpPy1sWFjPbuGSV494LLt56e1ZSm+UU6jkzmv&#10;Ec6aPpQRpEkmmPEXNei/BH4O+K/iZFcjQpbeS5gtvNj01p0WS5VecIDVX/hX0WvRSMbNGaRSguWb&#10;ZjPTBNe1af4c1X4Z6p4UvNS13ULWDTbaJv8AQvLgneHjAjkHtxXzWZ5iqFBUqLXtJXtdN7LsjsoQ&#10;jKOq06nPeAvAOq+Jda1HRYrdtL8S6UHmuLO4uxETjrgmq3iq0m0147S/MDXC7GkWZwJgT3Dr1+ne&#10;u7j+MnwN0DXNZ1PUvhbrOr394eZ9T1NpTKSepOeH9xXa6N8b/wBnX/hH7u107wJZWc0gC7L6yEkx&#10;xz88jfzFfPSr4tNVqlGXLZaWW9tdVJ6djupYahKNlUSfqfIHibwnpeoXBkMW1pM+W0bc4B9utcm/&#10;w/tJE/0S5k6Fgki56VmahqJfV5Ly3LRr9qkeNI2J2DdkCvbfhr4Pi8e6nbWlprmlw67dHeLO9jaK&#10;ErwxbzRxu9q+2rVamXUfaTqaW+63ffQ8t0arlaDPHYPBl3b3Hlq6Rt/A8fOcj25xWLraXioFupwy&#10;x/ws+7afYV9XavqS/C7wTrOm3miabeQayhlt9ZiUSXNnLBJyI5B/TqK+P9TupLy/nuZJCzSOXLN1&#10;5rqyzGSx96lvdWz79zqlB00lLc1PDE0UGoxpKR5MxKfeAAJGBWrrMFzppeyW4RZoySUVjkVyKMyt&#10;8vzbq211Ka6eJpH8xYwFC9CwHvXqVKfvcxMZK1jMut7OFU7sD71VWjPm7WJ+Wti+txNHJL5qSSBh&#10;7HB9RWXGf3h3DsVWtacrrQm5NaTyW8yOjbWBDba9Q8J+IbS40O/luJPs+oWqF7dOm8nivL7cFn6/&#10;LWrbv9nmilwGjQlW+bP5VyYmlGqrM5pxUn5i3k5bzN53SOT95vWqdtCNwX7y9fvd6s6xCv27Yh3R&#10;kBhuwCwNSJCseNq+YpAI+ahPljoD91BFmNX5HAOd3UVY0Fk+1Mqy+X0U7vfvxSsFkQ+d+7jx92Mj&#10;NVLFxb3O+L94q9VzWb96LQk9DsrC4umuQieVtJGVXCYz707UHiY7Vgi8yE/f6Hj+hpmk6k00JVZN&#10;quRmLj5gD1+telfC7wbpd7rn9q6onnWdrKQLWZxIJG65yOwrwMRVjhrznpYxTa1PONe+CmseH/h/&#10;beLryRoYry6ZI7VosM0RGVl+hNchpk1rp99G9/YtqFqeHiWYxEg/7QzX3R4pl03xr4Om0+dYlsZF&#10;Nu6t/ATyGAHQD1r408TfD/VtF8RSaaYTdfN+7lt+Y5FPQg1pluZ/XVOFd2a+Wnk/I6ZVIto93+FP&#10;gn4XeOI0l07Rbxr6H5pbLULoylB6/LjIr6c0Sex0XSUtYjcRr5QSO2hXeiAFuMnHAr4n+Gfw11jS&#10;9YstUN69jdwEMn2d8M+Oo+nY19H2WqeIbq3iSG5tlY7nT5MFcV4GYwg52jUc15t6eVyKVb942kdX&#10;q/iCw1S1nt30+RZFbG6a3Dn8yPyrzO38D6Kbto7ixjvLd2GJZIhlQeeNvYdzXbRjW9PXzXkhkjUn&#10;arZREyMHcPWk/ti4t0Cz6dDukG7bCw78cY/lXkpqnK8dDpnFTXvbnm/in4VeE7Xy51tJo+N+6HEv&#10;4jIrntRsNO8M2yw6bo6N9oi877VdRiaOOJOWcp0yB0Br6LWJodOuJ7e43SMCwjkRMo614lpPxN1r&#10;xL4r1ay1vT2bSru4h0o6XdgpGYzlpCMYwx210e2qVbyi7xjZtX8x0qcYWchngvxvpnja8kvWuIdO&#10;mnCoYri3WMnYFAAbptr0u00q+Wy8pkSa3b5U8now6oQDkV5B8Z/hhc6bJJqXg+PdYojCTTmQFohX&#10;kej/ABm8V+Co7aHTL66s/JBV4rlxPG+fZulOGURxq9phJpeT6W6Mp3afOfS+reDJboIyyyLJGfNj&#10;bYASQMYz6V5H4w+FerXC+Qscd0u4ZbJ3ofas2P8Aaz8V2MECXemaTetJ38lkwfwPWrkf7T1vqA26&#10;v4a+UdZbG57+pDDnFejh8vzHCNciTXqjklT01PLNW+3eAr+OO9t5Gt5omSWCRHj8xfcd8HpXLavp&#10;8VvOhilSaGVd6PGc9ex9x3r6Q8d/E/wfqOj2lr4j0mTULO9hBt7qGICaPHUqwPBBryi31DQPB4vb&#10;nRNZtte0y/t2t7vTNTsfLukjP9wsCu9eodK+pweInOn7R02pfg9e9tGjogl8LPNUneOLYzfKpGPl&#10;waswTGNutT65b2EN+8dpObq3ODG7LjGaqpA7S+Ui/Kn8S17N1OPMZtK5r6dPEsySsVjj5/A1p6lA&#10;ynDfLJj/AL5B561h+VLDpqOwbbj5a0/D+uR3ji1vCF2gLG+4gMCfu57VzTi7c0TlqRaXPEzby1OP&#10;9Wu7s230rMw1rLsb7v3stXfX2gXSvJI1ufLcHO5eFrl7vRyqOuz/AL6+8aulVTRVKqpbmrovgT7d&#10;BqjX7yaZJZxhwtwmM9yMGuJmVI3dR8y5/hr7X13x/d2fg3U9L1aPTPEpjtmiW/ZP3jyEYyT0NfFV&#10;yw859q7fRa5suxaxbnOMrrTTsdtGTk3fcP3bYCj5a75tDm0DwQqzGBftbo6NC/mEqR3xXGeG4be4&#10;12yivPltzMiyFmxhc812Piyzj025jihxJYuQ8TKCSBnpmt8VP340vn9wqz+yN0S0ls5YtRWx+2Wc&#10;ZKusa5Iz7CtHxS+m3kEer6ZAlsysVliUFVfH94VV0XxHY+HYVu7eO5a8J2vFn90R/Q1neKPFEesX&#10;K3VuJIZpAUuFk6H3zXnclWpXUrOy6/o1+pxSu5JnRRfEaZLMvHp3lXFpHmM+cHQL3B3dqx9Y1ewv&#10;LS2v3SSPUnJaS2b/AFeP4SKwbFHhSS8V1jWP+Hk781SDTahNNOXT93856AfQCuulhKVOTcNPv+7X&#10;odKpwS0NGTUrm6tjcFBw33qo745FMco/2UZaaqyy7Y8t5Lt89W7/AEq60m7MF7bPbsBkKy9Qeh+l&#10;dKUYe6UloaVh4Oa80o3cNwk1wxHlQLjJ7HPSqF5o9zp7+VdReTM+WKN1AqbQ1lhuEus/u4SGkZc9&#10;PSr+o20/iDXTb6bG14snTqDjrXOpzjUalK6/rQV1YxEDSTmKJP3jkKNtPSN4ZmikzHJGSHibjBBr&#10;0zw34JPh+zvLy/EXmQKH+ZuevGz1IrhPFWqNrWqyTLHtVRsRFB5A6VnCv7Wo4RWi6+ZnzXKjDzJN&#10;qr82ee/Wu48J2vw9m0m3Ov6hrGm3gV1meztkkj3ZYoeTzXA3Eb27Ru0TQs8e4M3fJ61mzZVt2/du&#10;/wBr1rpUOdWTElzGnqs+nw30sVhK91YiQrHKybHZSe4r0j4XXnhnwrpesalf3M1jrxUPpkqxb4yO&#10;8bJ6t2NePrM9uQykrzx9R2rWuNWk1a3iSWOLchOGjTBb2Y+lXWpOUeVPRmtmjrNX+Ir3VyZYI5I1&#10;eM749wwZDyDXLWdq1xAU37ZOZX7DNQrbGSWK1CfM7DO7I+UD1ruLiKfw3q1tZ3VrDC0HzJHG/mgs&#10;RwePasJONFWiVGOljmtZ8OXugWlpPqNnJbw3ILwyyLjeBXffDoS6xoF9LaWzX1/YRK0e58BEPX5K&#10;b401WDxEiTtBJb3Dr5Ubf8sZmHYFuExXH+DrPxLNcXMujW1zDcQErO1q+0rn1zXJVX1ig+ZpW89C&#10;pJR0Ga0t5eXR+2RC3mzyvSqcPhm51KGSWC3NxGn32jGcV2Woatc284g1vRDcSRrsf7ONrx45DHZk&#10;GjS9c8OW/mrp11c2MlxH8yXXzJC3sU6j6rUxqVYU/cj92xnyNrQyhLdW2lhGSS3u41yi4K5HrXEv&#10;C7XMm4fMzV6r4p8VRs0drMYL5UIeOe1l3jGPX+Yrj4pbOzvw95bveRnOUWXZyR6inhas4pylCzZK&#10;XK7Gjo15N4TsrdrdIWM2JXSZM+Wf6j0rqtE8dNrsJ0TUtCsNQtZZ4me6W3xdWwzz5ci8gmpL/wCJ&#10;2h658LNI8OJ4Qsl1bTJlb+32lJumjG7MXGF2Gs/w18TG8OyO0WmW0gcbY3XPmQ+6muaftJ3l7P3r&#10;vqvkbTjDm0eh6d8YPijpfid7fQINHkvbrTwIpNYuljtr6by+EeQp0YCsJvGuo6h4VsdD1W9ltbex&#10;uzKl1HjzJyV4ikk9UHQ15dr/AIku9c1G5leT/XSmWRem8+pAxzQmvW0ivNdb/MEm+JlOQmT6VMaM&#10;4JNGSlZ3LNlqMWm6zJqKr5k21gJFbpu4BPqaivNUluJRK5Mi43bVNTJ4kk03zPLitpriQbhdN155&#10;zXOz3crNzIGbP97IGfStoUnUnzSXzJlee7NZr5I40JfdGCMp1VwfcV0Fj4W1K8VJXtxHC44diBnv&#10;xXJeH9HufEGpCys0ZpFBc/Njgc/nXajWNRtLc2dxIWgC7Y23cpWGLvBqFJq/X0MpJJl7QY5Znm01&#10;D+9MuYkY5JI919h0pnjPw3Pr0hnlBuJEQ5iXHQd/lqXwNqNjpdzNf6jbS3mza0D2b4dJVORIfU13&#10;Fr4uXUri4nisiq3Mpa1RUjHIHcN0FeZL2lOsp02dCae55L4M0EWhuP7S0oLFKoWPzgcrg8Sc44rq&#10;J442MSqkcasu75Vzkn/EV9J6H8S/Dl58M7zwDrNlpl1dX4MWm3iqIXtJum4seiHvXzj48EXhfxkP&#10;DllLFeLZL9nmkhcSRtIeeo9K2qU6+IlKrKyt5k16SsnF3v8A1Y5PWLbTrHWRutD+8jLFGlyAM8Fc&#10;1BYSQR6ruSQRx4b8Ris3X5Lq819ree0kjuFCJ5XTpxk+1X7fTZreVluo/wDVhvMT+6BycV3uHJTi&#10;pvVoS0Ro3ErapIm6ZGjVAp3dE/xFYlxcukxRCVjHVs43e1NkcW5kWI7th+9np3GaW6me+t5LvY/7&#10;vb5jKMIuenT1ohT5X5E7shu2Xzg8aBdgzub3711ei6pYyeFZbe5y0zMWjdW+56j61yqtIqPKnzL3&#10;+lUIZlhldpIyy/3d2ATVyoqtHlfQ1SVjU1DUopM8Mqou3avQVWR3YbpQGkJyW9z61FdzCSYMsY8k&#10;HI2rjqKYv3HbeFwDnc35itlBRVkSW7Z52jLtH5luDt+X+DP92n3GkyC6RYvmjA+R24J7gmgOkemp&#10;b+Um5TvEqn5+e3uPSr/hLxhL4P1Vb+C1tbxUA3219biSGVTxyKl8124gtWM1bS47fTo53vI/lZU+&#10;z/8ALTkdeegBrKR1t2DKhkYEfe+7g+wr1fVvjtp/iTwzfaKPBGgaNNcTCU3tiHQqfYEmsq9+FerJ&#10;4Gm8V2v2SfTILlbZttyhdNwyHI7pXDHEOj7mJXLd2V2tb7bGijfSJzth4guVSNYNPRoYxt2x5IPY&#10;MQOKbd3rrCZbolmcn6irV1p9v4SEkEWuC/vJlVJ1tVIix97aG70XmhW2pT2HnapHuuYy6JtAHuCa&#10;L078yWj62fqFSLT5evyMm31L7RcRo+ZlQ/e7evfvWxHcyNGDnd1D7mwDk9T7VHfaLBpsgSC4dYeD&#10;ujiOz3Fb2naHEZBJeXhWzzte5WJ5Uj7DfgdPasqtWm0pLYxjF81i3q12/iS6F7fTSX14YlQz3DFs&#10;gDCj8BWLaaQtvc/vbdJocH5mHyEfUV9v/ss/s0eCPiLZXFxea/DqUMDK7QIPIeUdCAzVoeN/gD8L&#10;pNQ1iLTLR1s42SJGmndNjndnG3g18vUzaGGpqbT5G2ltfTfRtNWPdjldarLdX36+u58Z2fgG3vkj&#10;v/DN39sv42/eWVzgCP3D5wwr0nR/Fl94h0Fkn0Y2cn3ZJ4eYD2+XAFejy+ENA0H91ZW1tbwzQFES&#10;3/eum1+7kGmjQzqGsWK6jN9u03yj5dtsGHYIwjh44Qg9D614lfNo4h8k1ts3v3tpozuo0I05eybs&#10;3934nk8GmRB0m1GWO0jGQWY5cAHHHrVzVtKt7meFYpZrhVVV+ZMImDnoe9eq6R4AtrSGLWrqyRZJ&#10;8+RBND0C9XYV2Pw/+ETeP/FkLvN9mkkUtI11wjMBggN74rgWZKpVUaV29l69kOOAjrSp7rdmN+zV&#10;8ErjxzrMkssc/wBjjQNceW3l7iWGIwe2a9C+KH7Iuo6B4gnbws0d0Jcslh5g3ovXqetfUfg7wFoc&#10;HhixstLhSzurLb54tX2GaRf4GPce9ZfirxFbaBb3F0Z4ofEDIqFmi/eBk5CSHHQjvW+Nw7weH+uY&#10;h/FZ8ya5bdY2aV5HdSpU3+57fffvp0Pj7wbF4l+DHjeyi8R+FPtFvbbfMimjEn7tu4YZFfZGnfFn&#10;wz4p0yzt59Pa0h1MxpauwAc4PRtvKkV4tpvxMfxV4o1e08QWVrH4juo/sNpLNCrWMELHlpSMb8dj&#10;XQa8PD3h280yy8M3Dal4jtf9Eu1aTzlRQhBZSeB83SufCZjPBQqYrDSioPdNK8lfTTW7s72TOynh&#10;4O0ZJ36b6dT6O0nxRZ3ESqJd0e0lZWcMNoO3kjoa3uHWvmfwvJKukeG7hvtS6k7SyieMh0umEm3a&#10;Vr1Xxh44uPA/h6G9eTbPcBUjsp0CuGPXGPSv0zIuJ44+jUdeLXIk2+mquu2p5eJy/wB+Kou7k9jk&#10;vHGi3/xE8Urp6xK0NoWDtgV2+i/CfSNH8qUW8LSJGPllTeN/qc1c+HGmmHRft0//AB8XZ3l62tcs&#10;X1zTRDbXPkq7BvNXngV7OEy+nKDxdWPPOeqTt8kisRjJxksNTfLCOjf5nnv/AAg3hLwdqw1LUreK&#10;KcKS6tD+7kJP8H09K5f4w+A/C/jPRUOnP9gmljZUuxayPDyuQh2jq1d541gk0pml1WZ9T0W+ZLe5&#10;t/KGYnIwrx/1Fef6n4E8U6MPLi1Wew8O7zcLaW0n+lgpyuyQghT32V87mEZ4fnoUaCcN3p7yd9G3&#10;fVNdjroTc7VZVHf10fdWtuj4o8X2Gp/BnfPHbu1xqa7YLmOZJEgXoQo6oT71wEmpw2thby2X+uMW&#10;/bMxIJbdkgivrH9p+exkv9NnsbCzW4ubIpcs1j885771PevmObQZGlglitkWGFyoihUqg46Lur5P&#10;DVHKPKpqTvrJbP5HXi6sqdNTSt5Efh/x/rLaPdafqUcF9EYGiAmiPmwk8BlYV2vwn8TxeHdSguN3&#10;mKpGPLHHHevOvEunf2bZ2rwETW8mXfvt/Km6DqEm4NHE7SRjc7YJCjr061xY3Br3lFJa9DwY4uSq&#10;KUj9SdE+KNr400r+z/DepWt1qqIvzfdjK464avGvjp48h+FslvNq1ql54ljj3Rz2kpEc7LyDMK+Y&#10;/Cnj6+8DQ2r2j7b1z5ksm315/AVhfFD4iP4k1ZLrVL1tQuLmVd1rM6KWjzhgJD3HYV1YjMa2aqNG&#10;sm5J7391pX6W0fmelTqUqb/caX/rft5HmHxM8fav448R3uom7Mcd/K0siRoIkRu4GOBV34O+P7/4&#10;Y+L9N19RDePDJ5uy6iyp+h7Ma9m+G/jD4WfCy8ubvV/C8fiWOd3iSdn8/wAwZyAsb8D3rwz4va7Z&#10;at4x1C70q3fS7OWZ3t7HI/dAngE9wK9CjUVT/Z4wsu/XprsebXhLCv2smm7nv37Vf7ROi/GTwpok&#10;dr4flstStpWlkdl/1mRyFrx3wh4P1HxL4hs7eUKu8DMU2T0HcjtXFRazeXkdrFf3HmQ2zbYY5FOE&#10;X0Hf6V+mn7PngjQL7wlb+OdQs4dMvGhj3PbnzowQOpXnk962+r1sRP2MZLmd25Pptr0RpQcKzdWW&#10;ytp+ht/C79nbRvDvw9WOfTYbu9vLTcu5QHjfttNelfDvwHpPhgQXGnXJZjahSjY69zxXyX4y/aC8&#10;U6z4qutL0G5nu0a5aOKG0QgDnAAHavePhNfS+AfDFjeeKbi4sbqcsk6s37uE5+UMPU115bmWXRxN&#10;OEaKSitZysuu/wA2+p6delWlCfv6v7KWnodx4h8BaHPrKeJ73/SVtsTeUoyGkFea3j+APix4klsL&#10;nQ9Q1lwDNJbtCD5jAkrzkYAru9W+LGi674c1GK31CKyvBGfL8yUAFjwoB96+OvB/7Stx8F/iPqMW&#10;r2UqwmXZdwXCeXJFXRmWJwM69ONGKlTk+aTSTd7727kUqdSNKXt21JaK7stjmf2i/gn4N0DwrqUu&#10;irJb+KEmS4m0q9Jjmt4fMIcQ/wDPQVxHwD+K/h3wx4J8W6BLp9hBrGpWpCXurPiMshJQoQPkIJr6&#10;a+PPhTUv2lfCcOq6AtjDqVmjyRSySBRewYz5YP8AC46gHrXxRbfADxtqFhPexeHNVuIUnMMjQ27y&#10;5kAzjgda+eozw2JpOManu30eqem902/mjlrRlTrKcIa2+V/kfR2geE9W8U+ILa58PfEzTp/HWqR2&#10;7WUOkDYJbZkxKXkj6PF79RXc/HDU/HuhT+HfCGu2vh3xPc28ccdrctCfLuc/II5VbiNia+Uf2c9b&#10;0Xwl8XrUa9a3c8Fmf36JK8EkTkYzxX2D8c/jf8LrjwDpLn7d4iuYpGWHTWumjucHqTNgkYredBQo&#10;TpQlaXuvquZdrJWudam6sVO2mt+tn6nJ+Df2P/B/jvS73UvFNhe+HvENlcvHqNlY3QiGnRhMowVs&#10;goa6jwJ+z/rlvNL4as/FurWngfVFaSOexaIN56A9ZhnqK+LfHv7QfjO70mz0SfVLe6t2QvBcWrI9&#10;x5T9YZ5BhnIwmQ9aPwP/AGx/E/wZ0DV7C3tLW9mvDugvLh3d7M9CETO3muyngpzUHUV4x87tpvz8&#10;tDjWKowk7b9yj+1P8CbzwBreq6vd6+Nf+zXYgLXUgZ5lwuMHuVHWvN7PV/C3i7SNZXWPDD3uqosK&#10;WupQ3RtjAoG3LooIkBrXttJ8Z/tHeIrhYJLa9mYPMzXVzHbJhep+cgBqx/DK3/gTVdSgzDHdfPaS&#10;JJskj8scMD1BGe4r0aXNChyTnepHZJ2srrS6seTiWpVPawi1B/j5nHeOPAU2m6Lp+qEiNZcpCvqB&#10;6FepFcYGkk+XAaPA9ucV6T4/8T6bm5sbUve5n3q6vmMYHbgU7wr8EfFXi7R9M1uz0e7XSb+7a3ju&#10;fJfyZHX721+hxXu4fESpYdTxOna+nmjz2ueVoHLaNeS2an5gzPj+HgZ6V9T+Cv2svFkHw5k8EpeF&#10;bWSIRN/eUd1FcD8Tfh1f+BZrDQ/EWhJpOoRxgR6nbzZjvB0UshHyvXGW3hebTdSKXEjthPl/gKk9&#10;GBxj615taFLMI88X8156dOndHVCpVwztF2Ps/wAZfEq2+I/w00Lw/d6Gtrd3GqJcrrP2vzlO5Njq&#10;zHBD+1e6fFz4H64v7PVl4L0nUBqulWqxTvPIBvVl6qMfwV+enw3+M2rfCfV3S4ittUtXIXytQhEq&#10;Y6/KTyDX2r4e/bRvdT+HzppGhozyQsIkkljkjI6EoCQTg9q8p4Cnh4SVSUtY2i491r6NPrc9iliP&#10;rGkrOXU+YPBXhq48JeJ0v/sclxdWkhPzIXQc9CPQVxPxc1/WvFXjmezvUgWG2n/cW1vEPLWM8g49&#10;TX0f4R1Wz8ff8TLVPDyWepIWWSXT71xHnHXHIQ14P4nsLCz+PMiXAvF0nG4y/u5nLYwcYwDk0sLh&#10;sfSj7SpJOLWiu9/nY8DEQUJNR7nnNxqTsJIFjE0cGVdGA6CuT1pR5f7pXjb7sidk+ntXZ/FOyh8O&#10;eMtWOjST3lu6xM8t0gDoW6grWdaQSXEYlifyZGUMV4OT9K9iF6KTZw63Ne/8Y211pNuiW5hkfYrx&#10;buAip6+/Wm+FPEF3puuWGuJZpNJDMXEEjeWhx2z/ACNZeq+G0vLDcpXzAu9FVvkkbpgHsaxdI1tP&#10;ONgVP3uEkYbwemKxVKM6blTXqbJ8up6j4i+Id7q2rmWztk0WSclfIUeYMfWnXup3lwUeeV5GQKd3&#10;Vyp9/SuS8F+GLnXPEO0XxsdLhG+43cj6Ae5ra+yz3l15UQdmBA8qPBHpyK8/EUYQ5eXY09pKSuzW&#10;ivJLfTikMjeY3yokeOAOTj39ah3TQyox2SNlHHyjj65q7q+hX+joq3VpLDJIX2KzpnKnB+lN0+WK&#10;OONrhDM0fy7WG3J7E+gFeU/dGm7nqnw98UXHwqsLDV7+90qax1lg9za2+ZL6ILwhx0AO6uua1+BO&#10;veGda8QtbXMl0ivP9kvLt4ZpXIY/Iik8E187ax4su9Yv7nUtRnjkvn2oJY0WMHHHG32WqD3EF4JF&#10;aPd5j7fugnB4Feph67oLklBSXp+QpVIyeiNrwp4wu/CLnXtEuv7PuIvuW25ybgMeVyuOnv1rS8Te&#10;Mtf+L2pSatrlzLcSWsYSNWb5Ix6BD/DWA72eg2dppyW0V9eXEoUecpAw3GTioPHdtpuh+ENGtdO1&#10;qa81q4jla/sI12JZyeZ8pzyH3CvVqVF7kY397+rsiKfK+yOn8M+IvD+grBqOpapDN9mlCJplvE7u&#10;YwOv4Fu9XfH/AMVPDWqTQ6v4f0ebSdcUb/7QhlEO4j1jAwa8HART+/l+YMN6rj5vrmtVJbfyX5DK&#10;Ru27OzVdW8VyrYw6Hp7/ABOPi6eFtUkP251EX7nq4xwxI61Ha38cdibPTYvJjO95dq4BycZ4681x&#10;lnNZ6fbIWmSPOd79DkdF9a0tM1u+uolsLCJprq6BSNbdAH3Dk+mRXzNXDKcnKKdm+u3qOKTdjB1+&#10;R7p/MugJLpCWLR/L/d6EVXT7Np9lDLK9zFqW1mlikQbCP4GU8GqmrWdxcXM6XEbLcO3zrxkBq5u1&#10;vC1zNp9xlbqNcRsxyHjHTbmvpYw9tCye35FKybsegP4pu9Cje1s7wX9iYufLTMaiTqAD71xclw+s&#10;X88srOzHLfM2Ex06dqS7kWxi+z4O4qWfjg521C0Q0+2PzGTeARt6MB9aKNGFO8ktX17ju5BYaVLq&#10;RkkaQLHBKqzpvw4U8bgD1Fdtp3hy40d5Et5Ga3cGKZmXA56dO9cRYW/+kQTITMzgP931r2XQdY0m&#10;OwS8v7iRf3T4s4V/eZUen9aeJk9EtiY2uc3Frt1Z24svtLXE1tCPk6FQeaoXzwspPmyXEkiB5dwx&#10;tb0qtdXp1jXri8itlhjeQuYlUlQByF4PSrWuXNteXsdzb6XDp6tGqyW1u8hQk9Ww2SCa45RjzX6m&#10;iloZzC7tdyxSyeWo+dNuHXvVvS/FF7ZzR+fvjY43rsBfnuay5tRmsVQW5kbJ+dVbpjoTVb+1ZLht&#10;0sf3MfOx2OAP55rVUude8k0aRatoehWni2RofmRd0gCuv94e1a2m+IUm+V98kcgK7eiMp3HLD1ry&#10;nS5be7uR9o8zuuxhwO2RWyLttPha3iuXhWOIjZu4b6E9K4KuDinaO44ze4/xi15HchFdvsvOzpwO&#10;9UtS020t9NjWzuxcNgGSdcg4I6CqWq6ot+ZvtCfaGztDsOcdsUqTLMI1iVtwAzF9K74QlCEfIyck&#10;2Zsri1lYTvt55WTg4NS6BNDqWsW6f6uHzEV26hAx64rYt9L0/XNPn+2ELIm1YJWkIkcelaXgDwzp&#10;Oj+KLF7pftlgkweSNmKiQDkA+xrSeIpQpyvfmS/ToQlqkemeJfgeLO3Gs6PNe2mloALfUbz/AFZm&#10;AycEDtt4FczZ+A9e8QeErvxA6WxtZZ/JaVZQzvIgyQI15BPUHpX1lc6f8LvitPJaaJ4lfwWkFkSN&#10;K1VWKXMyruSVZN2D95wB1r5o17xoPD+iaXcaZKmh6zDG8N55cJBukL/JIQ3ycCvncDXxFSKg3d9/&#10;611PqIU6cHzfZ8jzizttfSEX7Wcsek3Enkx3cy4QsDkgOe9eu+N/2ifGOp2yNDef8IvpqQxn+ytJ&#10;Plx+aoVfNkHff3UcV5X49+LVzrRgSUwTSRQKgihhCRoe5AUADNcNbao2pSGK8uWXgqjV9JUwMMRy&#10;1a9NPl+enozCrWVN8tKTsbOr+M9R1rUJZ/tjXV1MTvZmxvya525sZ5riSXy9zKQxZcbEJprpbRoJ&#10;YpD8v97on0+tQxYkuCiXG1nUZXacH8uOtepTgqcbU1ZehwuTk9SyIJvNEWNzIDs/DnivWrL4C+Jf&#10;GMyR2osriRLQXEl8uowpbuNmQDKSBv8AbrXkdle6lZXn7qUrIvy7lx3HSux8O64v9gT2900u3fug&#10;gzkEk8tg8Vy11WVnTa0OjDqk21U2ItB8B3+oX/kxRyecEZ2+UsF29S2PStyx8NwaXNL/AG5K8f2Y&#10;5KwpvGezEjqpr1jwnF/whVhb3txqVrpFvcwhTdR7xM0Z4cMRwSa5Dxd4v0rR9St7zSh9o1Fdy4+/&#10;HjOEOGr554utiKzhFe73OiphYQjzX1PNfFOsaffXREDTTbTtSVgF/Cq+i6Fea1DI+nvDctGrSyRL&#10;J+8AHU4PatvX9W8P+MrO3+0Wseja3bROslxbw4iv5S5Pz7f9W1czPpuo6e9s32aRZMgJJtPz+4Pc&#10;GvcppRp8kfdfmcLilK+6Nzw94UvNU1jbcSixURGU3MzfJjHpWTrF2tjPcWzuNQhjkPlsuRx68dj3&#10;rU1XxPqPii1L3UEFn9lhVZGhiEIkC/LnHQmuZNwZEe3MX/bWPqfbNFKM3K9S2nRfnctuNrRLS2U+&#10;qIZUkj2odzqpy6+3PYVnPZ3kIP7vcow5bfzWna+G9W1C182zs55FwF2xoScdOa0tG8E+Ib3UYdOt&#10;9EvLq8vHa3t7SOEvI7deFwSTW6qKF0pL0MlTbexxmpIrdmVvvHd79cVWt4ndPm+Vfu7Wb7pHevSL&#10;L4UazdR3kt5Z3FrZ2IZp5FTDxsP4SD3FcQ1pHZ6lJE0nmN5m35cfN9MV3U60ZRtFjlBx3KrxtH0B&#10;aFTu9N9NnD88nsqtuyKkuYPs+Xibav8AvU2R5GQOpZY+M1pzJ6mfKKrjeGjP8IX5vu8VJDJuiC7+&#10;5+9/DUEg8zftcKuTn5q2I9Lt1QJb3aNMxBXy+nPTmolJJakuNysyrsR+WVhuCt7cVR5kG31B3N9a&#10;63TvC0at/pV7I0xAzFb8+Xnsx6Vfv7DRI98EStDcAH7z4ROMk4NcTxcIS5Um2Q4tbnIWxeG03Jt3&#10;RspPy9iasW+qRsQs8Z46be+eeTT7tEt2ktYizQr18vBBzWbAjqxiUu248NXSlGoveGm0y9NqDSEy&#10;/wAS7cMrZqFL+TMisQucsdq4LZqG5sJdhnii+9nO3qlVrV44wcZ/uo2KShG2hm27nUxav9uSRZ7e&#10;O6V1C+Y0WMYHB4rQt5o2lR7cssbrskVW3xg9O+aytN1iwjgjSez8yZJNzvv4I9/YV6RJ4ts9KaLZ&#10;psN/pkibkntx5eVPbB6kd68fETqUvdhTbv5qx10XfdmJ9vurGGX7LdmGZvlfycDfiu003xe/iPwG&#10;/h7VNU8y1tRJLbxSP8wkP8QDdPdOhqlqsWj6t4bnvdGe2t7pFDPE3yugH8ODWfbeJNL1jRGtdXs2&#10;a/QFLW/tWCyDPdwOteTUnHEQTUGmnrtdPv5o76c+WVns0cbYRx3Vqbea2F3b2xZy0jFQhY8MQOta&#10;tx4SsdSspIjavdXG1zZywv5a7h2EY65HWoZptfhhneKWLVreP5dzOnnoPl5yvWtzwhqcq2cuoWeq&#10;J4fW1niZ1uIt8gl6nn0z09a9WrOcI+0hL89/RamKpxb5WvyPGbnSX+1SboXhm37fKk6qB69MV9Jf&#10;Bf4n/D/Svg7q/hTXPCS3PiSSRTZ65DPh4xnnep7AVwB1Cz8W/E6V9e1uHTtPv7wG+1a4tBI8SMfn&#10;k8tcZOOgrGv9Qt9K1S9i0iW2urFbmRbe8kshGZIw+BJsJJQkdq68RJ4uiqc1Z2/rWxyU7YeTkn5H&#10;6EeC/wBoK1/Zaz4ZjvtL8Z6LdQR6jb6npfzNtk6I3vXyp8evj5b/ABL8Wz6gnlwwlndUYYryMX9z&#10;r3hi61CXWYbeaOXyVsYYjG7xgcsuOCOxrnbDw/Jqz3LeZ53lgSyLCvC9uTXFSwELJV5O0G7LWyvv&#10;Y7q2L54ckI7pfhsdLc+L4NUvodQcxx/Ywu9VGwzjsMGr0mva3dWo1S2svtFlJIUeJm8w+nvk151e&#10;XAt5TG0YWb7m5m9uc1s6P8QtY0LQNU0vSNRezs7ueC5ki4J8yPmORGPKkV6M8BHlTpxTtbe+19dj&#10;zE+ktjp77xJJqEMix6e0jRYWRZPk2+2DVPTZm1f/AEO4l8+3mIWRtg/dgnquenvWLDrR1JvNu5/9&#10;IeVnnnuOXcHknIqh4ivjJqLrFcGSEqv3VwD9fas4YTlfs4q3nqcisn5HpHxX+GWh/DfVFt/C3irS&#10;fG9mIUd7nT1fMe4Z5Brzi0a3a423MDW80jDC9c9+c1bs/Drto91qdpqjfbLbaxt9pEhjPUiuct7u&#10;Vr2OczO0kcoK7uigHgD2rso03KMk5Xt12fcupaUrpWOvXSxaqk11MIrU4+912/h0NbGg+KrTSdQ3&#10;W8S30gDJ/p8SshyMfd5BPpXPaxINbuftNqn2eFwP3KvvwwGD9RWn4b0eWSUJHPI145XydqB97duv&#10;QiuCpGLp3qvXt2FGCUrxPt79nVPEvx00DTvBupa2bfwXp0qGRGlCyAvwIlBILCvZtb8G+GP+Eus/&#10;AUfiMaVqGnJM1obG0Ely4RchXZT8vulfPX7P3wL1Lxbf6mia7pltNb6et/b3MWWJm4bYrAjDDuKp&#10;fDqHxpZfFqz1HT4XXUZL5DNe3kPnPyfvF36Anqa+EqYajXkpzhzJO6bbta1nG10fbYSNSEYxu72/&#10;Mq6l8CfG3xE8aeLNRu1TUtVsk+1TNeWPk75Iwu2BcjAZkriNI+H1t4G8RaP4ouzp8d/cXocae0JD&#10;2GBxKYm++gNfp7daP4q8NaBrSaZo0Uuo6jO0lxcTXxnjk3LglQQCuOw6Yr5h8efsw+JvHtzo1hfx&#10;WUc1oxh/tW4YhmjPIjkb0X7q161WjiMOo4aCdrWfutW7JbdClRp1E6kbaPuvmzyX4M6D4J8XfETx&#10;XefEE6TNottcRu8WpJJao5aTGYkTozd692+HHg/9n2++Jt34S8OaBZ6lJbo8kEsLPIZ5GPIy/ZK+&#10;Q/HOv3fww8ZaloF7vfSbe7E32HzRNbiaM4GT1KnpX2t+z94a0H4g+B9Fi02OHw1r1heDUJl0+JTb&#10;MJBltkgOQpU9N9cyo1pcqWqbTim7XsleL6E04wjzX3W/l56HyD8abTWNK+JcvgnXJZ9Ms9FnVrTR&#10;7R/tIkDFmjk9HYbql+A/wm0S6/te28Z6EniLTtKkM1vqMOtixtY1fksAf9YRX1wPg54f8FfHq+vt&#10;S1DRdTh1K8Mt2blyL3TQ8eY5BIWztZ/lKmvH/wBpH4YfDy30/wAW2OheJ5Z/FutTRw2nhyytP3d7&#10;MCu2QY4xt4yK1q0sQ6f1em+SOieqvFre2qvpfVbmU6V5e1er9HbyKGseNPhR4X0TUrS1u9OhutTX&#10;dJo2lu4tUlhXaJmkc9XDV8V69dWGoWUd1bxxxs8jqY1QxlznjAJOFHqK7/xb8DNX+G/h7wtqPim2&#10;ezXVWuJTGxyfkfAiZOof1FYWt6NpesazbaX4esb9phZlruWZUASQDcRGq8BR0Hc135Xg8Ng5SqQq&#10;Sm5btvT3bo8/EzqVmoSil5epzekS6p9sln0uTy5pYDbTLGwAKt1UitHw14Og03W4L/UY4NqS/wDH&#10;jNLlJh8uVLjpjd1r6g/YS+FPh3xZ4sH9s6a98FiLG2eLPU48w12f7W/7N9v4K8UC88OaNIbS4JLW&#10;0C7pCvfAT+GvTr4molPkVoX5W+u35F0cGpJO/vWvb52PnD4ufCHWfDngfRPGVnpc1n4cvIVkT7c3&#10;WRiwwhB5Udq5Sw8Aa7q/wkfWpNU0f7DPqa+Vp9xN/ppmIYGZE7J2NfQ2ieDPiP8AG7wroXw+u9Lv&#10;ktrKSRrE6qskAtI0OG2ZwHBrrPGv7J+k+A/BMFr4l1jT9I1pYHu0eQybJ4wOVLdnH9zbXm/XauGo&#10;cyWilZu1+m179zolhFOTe2mx8N3XhS6s4o2lspd0gMJkkQkB/wC6B61q2HhiyXQdzpa3F4l5FmBp&#10;SJOD6cDafumt/wCH2nTeIPHljod/dXslm9xIbWRfMHl4+YSjHOBszVj4x+BZ/DV7B4lfUpPEdrqd&#10;zcfaLzIPmyA+owQf4mBWvY+ufv44acrSevXXsvwPI9g3TdWK0OH1LTYrm+uL15IdF8+7JjgjicQW&#10;yjryMkBaxZtHu7eHzbo7reb54X+4JATwVyPatzWtK0COzuWs9fnWYsPJguLVwHjwCfmBI4NaugL4&#10;28Aa46S6J500ulO/2HxBaeZC1rMmBMkcns2UcV6lKqlB3evnoc7ptvyOIs5hN9niijtVjjZl2tnd&#10;z0Oa255hJp86y5ZdyoF3AIqY6bBjn3px0H7PpNxqUVu0ccRS32yMXKysOCcDDiq11p2p6f5LzxSQ&#10;zQIH3LEUJ9OvWuh1Xb3WYKld6nrPwO+I3ib4UatZeI/B9gtpDIs2nytN+8juYvlMisH616D+0b8f&#10;rf44SrbWWlNovh10gkurBGQie8iLKk/CDZXDfBL4SXXxTtP7Nsbo2sxYtHIqPtkY9U4B5Pavq2w/&#10;4J8z3nhaSbUJnt7gW7uYoUPz5Wvn51v3z5U5OL1tf5M+io0Jula6Sfco/BDx94Q+IPwu8UeBLvQr&#10;HVviRc2ZuYIpIRO9+0USkASgcMAtfBniXSzfa9fT6tZnS7VpnSRYYTstmX29M9cV7VZTTfBOTXdB&#10;vdJkXMgWTUYuLiBT0MfcOvYhqg8I6L4dvtIFz4r1C61jw7PqZt7iCNTHfQxsflnEh3KR3KV5tHGf&#10;VpupFe7ok++70tpfXqGIjKraEt1v+X6HnV18I7a8+G6+N/D8d79jtZHttWW42C38wviJ4SSGIx97&#10;K8VxCQww6bG3/Lbad/fp7V7x8TvBOgazqtza+Cp2HhvT5AkDzXZ/etyfMER4BYcNivELa2VpyjR/&#10;MpYBWPf3HY16eFxbxMOZyenTZpdEz5/GUuSWhkJYKrq7KfL2le56VUjSRcFPm3EfQg1tR2/l3zK5&#10;LK5+7tI5P1pdF0ubUtXgtYEeS6kk27Y1Jb3Ir1/a2TbPNhdu3U9T8Efs+eNPGfh4a9p/hbU5tJEb&#10;zfamizC0ana7Ie4BqzaeEtevPDsWg6Pr6SWt/cNKdMur420PnRnbk7uPMrovhV+0D4l0PULT4fat&#10;8QdV8O+BbWWaCSa3tRNLbo4YEFOCVLHkV9qeDbX4Xaz8G7/XPEGl6TomqXdsP+PFcpN5a7fMiA6s&#10;/Vq+YxdStTle6ta6v5JvqfWYTDUpq8G/P8vuPmnxX8R9X8I/s8ahpsV3FL43/tCI6tqNxcie6ktY&#10;xtjhBk52J2xXk+sfEcaxaWkE1ta6dMyQLdPbxCaOFozmOaMDkHH3h3Fd3+0Z8H/CVx4YtfESfEfS&#10;57++tZNRFkJi5eNSqbD3Eq+jV5d4K8FOthHFaanaXVjMQssFrKQXYj5SSehrlpSpfVVVr/En/La2&#10;i0T2ZhiZTjVcXsW/FfgPxDfeJYfHltHZaza3u5r9rR8xq23OHjbs3btXnmlaPca9by3ksjWul6eP&#10;4mzmQjoPWvab7xG/gnwhe+EbODfbzwpcm+2Y+zyHl0LDOVHavF7jWZdYMWm28bR2dl/ErBTk8ktj&#10;rXdl1WvVjLnS5Y6Rf93o2u+tjysVKKXuvV7l/wAL6VDrWtW9rLGy2oPCr/Ee54717T4Rs9N/0iW1&#10;VLVYSEhTbgMemPcg15eT/wAI7oUlwifvpv8ARw2/+91rofhleTXU1/atIm4hWT2zwTj1rStGU3z9&#10;EedF3Ol+1JdaxcWF0dsdx/dyTuX5h14wdteYeI/AU8lxdXXh+XzI5gXkgZ+tek+I7ATLFPhuCF3L&#10;nqp4IqHVGWFFvIF/d3gZiqpnZKo5A9u9FKbpS06/cXZNWPE9PjuJHkDI1uyyDKyLyriu006VdahH&#10;mPuuIGKuknAaM8A+3vXS63efatHns2t0k6sflGCexB9RXM6Vpc/kxXUE4haObypNy7CrAZC4PWup&#10;1+bVqxnGnbYx/G/g+OTTHmhCLNHhxt+nINY3gbX4fD1wxuvPmVmjbyI2A3bT3zXtGmaba6sJbWVF&#10;huITueJcOAW69a858SwX3w+imuF0fT41eZkiurxUlnYY/gXsnzVrCr7WLoy1vsdlFO1zQ8c634d1&#10;zVDceF49SVpEZ5LXVPL3pJnJ2unULXJ3Oh23iCG4u/tm7UdqsLea4Azjghc8cVQ0e9g1DVbFdSuT&#10;Y2c0n+kX0cReaEjuFGM12ni/4SXFvoGpeINL1e11vQdPnWD7VkRzSufn5hOT/FVKMcM4w5rP/g7X&#10;Ozlc1zWPH7+3HnbWCMqHmTtVXSrwWdwVbcsL9W/rirjQOuODI2eNvp6VnNbDzWkYd9wr3oNOPKzg&#10;lZnUow2FGPmdFPrnqM1UvoIlLbRu/v8AzZWlt7CWxj/ekbcLskVuuecZpLxXjfawXaBz/c5rBOz0&#10;OVxaY7Tplhi8sQ/8CVsg/Wur8YeHrNNCjv0vUmvo1VZ7eGIBNpHHI/iHc1wSyrHKkmx2+atrWtbf&#10;ULdrfc7RlQC3eQDpuz6VhUhN1Yyht1O2i/daZYs9NffcS/KskKRuiyYBkOMkZq9Z6rBqWoebsEay&#10;MFMWwnJrElga1kVrqV7eHIzLszjA4OKZdXUN9FCsEc80yKfu98c5NZyp+01Zor30Na6isYRdLl5J&#10;g/7tVwB+IPNULpDu+/IyoB/F0FJNpc014jXEmxpl3+Rb/fB9z7ii8PkA/wAWSBv3eg460RSVkndm&#10;NaVtDO1KVlsZUVflYj7zdax9Pt/Ou4mRO+9q2ZozcReVsLNgfxA1JoeiNdXiWrSNbwl/KknVcgZ7&#10;mvQjUVOm7mdNXRBcRK0odldf4t/Qeldj8OtEh23WtXkvk29muI/+uh6flVTxZoFtpNxcyWUz3Ojt&#10;c/ZLbdNH524IpOVU/dz0Nc5rGuztCLOCRobNDxF347nFcjUsTTUabsn+X+YP3GbPjDx0dQaS3tSF&#10;twPqWrz26umvJSzO/JqxdyNdMNoK/wDs1VRC23axZef4a9TDUaeHilFWLiMEO4hmBZR1p6wj+L5e&#10;eaeEZVPyuv8As1bSAtEVfvnDdeldMp2Ahtn4+UN1CheoxWj9p23O5S0aqeNzfdFUYFMMpyNuDtPo&#10;lXEtGjxLjoT93msJ8t9TKTuy4zszyRSkLlj94CqcTrpt1u+9G/Vf4eKs3jBjvw+5lH3l7iqszhon&#10;DK6q2Mbm5WueC+4USy0JMm5R5jMd25U61ZtYRFdwyXEMd5awyBjBIxUSDuDjnBqro+pfZXjglCtH&#10;2fuhrYls18jfnzm7Nis5ycXZis4svj4g3cl1GLeCCzgGPLghHA57E1U8SeK9X+3unmi3ZMr8vofp&#10;WRPaPtk53MAGdcUy2tIrpo1eXar/ACjvz6VnGhQi+ZRQKCbOh8H+NNag121WPX7rTAjeb58JJSP3&#10;wKtfEfxHZa54+vNX0ye6u1uCGP8AaaRmQy7FEhIQKuCelVvD/g0TMZpbsw7QynauTtHXHqa1tS+H&#10;lyPDY1wSJ5P2kRR/Plrle8nGelcsqmFjXUr2fw7Lr8tTrUZRjaxw0XijUbG3lt11K8ht5yDJFbyM&#10;qtj1wcGvSvAPjSfVpI53uCtwgWGSSb5yw9T9R1rzK80K33Oyb15HyN0FWPDfiOXwnqQJDtDkLMi9&#10;WHqM967MRQpYik1Be8claLnH3dz6ns2GreHbOXftkjXynT+4Qcg/L2w1eW/GqBF0GxZhtmFyW3Ku&#10;eo6e1dX4a1q01HTC9lei6tZf4oSQ8ZHYj9DXD/GbV0uLOxtVi+VpS+5W+8B7ivmMCpRxaha1mTFu&#10;y7nnvh7xU+nyiC4czWu7hmb54+2a9Shhj1KwW4gkjuLd8bGjXIIA/iz09814XNavZlm+bcK3fDGp&#10;6tY3KNpomuFH72WCEEocetfVV8PGa54Ow5UVN3W56q+iwyn5z8zDcF3dcU9/DlpJbxfu3kZTtLRs&#10;eTWJZ/E+0mMSalZyW+cxOyrvCkHI4r074ZeH5viXr1vYaGn2j7TIibpIHhghJO1GkkIwi57mvHqS&#10;lQjz1NEZKjUcuVLU5yDw3D9oj3W8TclRFM5w33RmtLTtEWG3nRIArbg4jhXsTyd/UfSvR/GvwT8Q&#10;/Dr/AJD0aWdmjAPqG7z7eHnht0W6vKvEniuPRXuYtOlGtLbKp+1W7lEIH8ag85rijio1ZclN3/rZ&#10;t6JnRLDzp/GrM1rzUf7Ln828LSRlfmb+8F5xz0PvXofizxFqfiLwXJ8RdFtljsDItu1lI3ni2WMb&#10;DG4Ixhh81eDHxB4k8UWFyk+iXMkc6jYVQgD8/Wt0+GvFaeGNQLWJsbe5gMUcVsy/vDGu4blU9cev&#10;WvNx2EjUnTlUai00tXe8Xa6tc3w8uVSXf+kzEk1i11PUU2xJD9snKfuYgIASehVs4FdB4z+FmteB&#10;dSSy8R6RPp8jpvhb70DjPUFa5H4Qa5pvg3xXZal4y0q61HTIMkw7AX39UODjoa7b9qz496T8TPFe&#10;jan4b1a8a3tLGO3jiurfyTbSD7+3FdNSni44+nhsPD9207y6X6JW/G5m6MZwcub3k9Eecav4PhvD&#10;HLEFXf8Avd6+p68Cu28I6nZeENDttcg1OTSfF+k3W63224dJ4GGDuPQ49DXH+GviXpkEuzxJayPM&#10;nBuLTHf+8o/mK9i0bw5pXifQ7W/sv9M0+4VnjkjTBLL1B7gg1pmFSrSgqWKi+W++jT7q7ummjCjU&#10;rUHrt/WqPHNZ8Uxal4Q1J7/UpLi8MrJaWO11SMM+7cvbnuK8jdSvevpTxf8ACWO601vstyWwTKIu&#10;614dqXgy/s9Wgs1j8xpiqRvuwuSehz0r3srxWGlGUYOz3sbuuqm+5z0K+5+YVeTdGnyMfm/h9hT9&#10;R0ttJ1G4sGaOSSBmR3jbIYr3BpFIVNq/e+9tZfumvblJSSaA3/DWiT6pZ6n5EayLBEnmNxlAxwOv&#10;bPpXNS2xhfb824H8jXdfDnTNau7jUZ9Ls3mjgSP7Q8eDHCpfCsc9s1F8SvDt7a6hJqUvl3C3Tbnl&#10;t0xH5h9BxjNebDEqOKdGUlrt39GaW93mOHh+WXc3r1qaO5ZnCt827Hys1U9xVx/DQFLY/wBqvUaT&#10;M2jaOGZ2lDM20v8AMuBgVc0+J7yKJ2/1eNpXrmsyR3msJGuJDuQBSu7pW/4Sz9hz8jMn95R+RHrX&#10;DV92HN2KlBNG9qWm+HW8IWdxp0upR+IDMftVveJH5DR9mRhznPUGuVn0hrfVYovtCNuJ3+W2eMe1&#10;d1bTjVontf8ARVhwXRuj5HXHua5i6hg0+9Mr3PzQsSflyU98VwUqktVfX+rGOjlYzjd3Gn4hVNsY&#10;w29euPeug8I+PdR8L3MkqpHcWMwDyW8j4D++R/FVbU4obq7AgvILuOeLJlU/dJ6gDqBVC60W7jtr&#10;iVYiyp7E4FVJUq0eSqlr3CceV2R9U/DO4PxL8Puug65DHM5/f2EzxiZPQbXH6iuV8cfDHx1pVrNc&#10;WOvwXhj+d7WWIcEddpAxXzNDLNZMGVjbyc/MpwV/Ec16L4U0f4k3qR6hZ6heaVowIV9R1O8NvaDu&#10;cO/X8K8SeVLCTdWjVjGN9pJP5XKjSVRWs20Otviv4o0MPbslrDcBtp8y3XPIwTXSaH+1F4q0cHfp&#10;ulXkOF2RNC8ePcYNaI8Fadr+g39+3ir/AISa4VUZ5IbV0TJO3CSyY6Hr8tYw8KRQ2sTT3UFhCN+y&#10;Vot5GBk7vRaaxODqXjKnqnZ6Na+SsmZ+zdN6bntfh79qEa1psepSeGoZFEh8yK3uymwnqCGBrmfE&#10;f7R8LmO1fwsWmn+QKt1ndk+gFeFaX4hk0OW5/s945odw3xMuEkx3Ar3f4f8Ag68vLWz1y/02C1Eq&#10;h41kYGSNG7gn+9XLiMJSw7cpRvF7a697FuVSxq+G9Y8R+JLNvtGnWfh/5R9nljuZHkxnjdHxk+5p&#10;b+812HWf7I1C1t9Vsrby7mO+mQJPFcDhijr93HTHQ16foembUjuPsYkhhjaV22uffH0J7iq2m6Jd&#10;zfa5dSw0cytMWVshkO4gCvnZKMptxil9+nmnubrmS3EsfGem+IEEF8I45pj8jcIH9vY1wHj/AOBV&#10;v4qtri/SKOO6QFvNhX5cn2HWui1fwNDfQvPYFLrjduX35+Un03cVU8PeOJ9BuE0rUd1xaoDiXac4&#10;PXFaYd1KLU6b1MW3e0tj5f8AF/ws1Tw3Oy3FvuZMYlhXzIz6c1wl3DJD8rxqq53bMV926wbHVA6I&#10;bWSNiv7tnyevevDvH/wzs7p3eCBLeTJwnv1yO9fW4XNVpGqRdx1Pn5tRu/7K+wOwa1RhKitzsJHJ&#10;X0Bqm21bdmXFbeu2f9m3ItZSFxjY23hx7VzU2ZJN2OtfWUmqi5lsVF8wBWkYMw3L23elbGgbWuJG&#10;uH8uFB8/zdjWXt/djldyimXEz+SE/wDZcVs1zqxVmzeudSNrYoiRiaFy6ozdOtYKy/6R5jRCRc/c&#10;7cVE8j+WqMflX5vxq/HZrNbiXDxso3BuzUoxVNDSUUdv4f8AHVu0SWd7GbfKlI7lmyEz2b1Faeo2&#10;YmtklWITK/8AEvI+gIrC8DeBJPF2l3yp/ro5kVE/vEhulaEPgDxL4cuWW0v0hhjO7cz4j/WvLn7G&#10;E2oyszhqUo3unY7K5tIofCV3qFowVQjo6r/e6cH1FeDXxK3Eitt8zPNe4TpfLoF7ZW80dtblJXkS&#10;b5RjHqe57V4dNEV3cVzZOrKpd31+Z24WPLE2/h/p8OqeKbCGWPzIyWYr13ABia6nxRbQ6feXdhYS&#10;vNDtTbGynknnjPpWF8L9OvbrxXay2UskMlt+98+HrGB3Fe42/wAK/Evj/wARXMvh63ivo9Mc29xq&#10;dwcJJMw9+uBWuJm3jEk7q23z0bNqkVe/Y8kTwdqviLSr3UtOsJby10xQ12LeIfuIz3b/ABrLufDV&#10;jcx6f/Zeom8uJ4y1zFNEIxBIP4c5+ce9bHjey1zwh4guINUmf7RMFSaS1Yqko/unGBXPWmk3GoXH&#10;2i3tj5e7iOPk4zXXCThC7ehlFJpHRW+h6frPhv7DLqNrpuuWjHyEmxFBcw4LHdL3k3dB3FcJLaS2&#10;t1tlzHJxlWrb8XadPpmpJFmZo8boWmi2OV+hrMtblplAcsu7/Zz07VtTk+TmWtxaosiAzOrRbt3b&#10;oOfWt97BLxPtGqSySTD5N7NnoOlUbOaC1mjeXdHt/wBZtXNWtO0rUfFWpBrWNljVuGWuKo5Se9ku&#10;v6GclKW2xgXUz3hEUS7YUx+7XPzVp6PrkegWcjwAtqj8JLuwIR32+5rqL3wVeR209rZRSXl8mGk2&#10;xICi/wA81wVxpk1q5SeCSGTp+8ByK3jKFVcj2KW2pr2niS/u74S3En2rB3FZmyK7u6jtrWJJZWjZ&#10;QA6T8Hb7e9eZwQJbs6lP54rSuNTu7ywt7VnXyY+lceIw6qSi4aIxnDnehb8Uw3El6Z7qVG3c7V/g&#10;HpiuXlB+0Ff9ZHndXptl4atr61tri7sWht3iy8qq4xjvmuK1Tw9Ot4Fs83S84aNSeCe9aYWtFfu3&#10;ujSlF9CjYacl15/n/uVEZYfLwT6VFCjwyqko2rn+7gVs2ejXNi8trOm2R+i7yD8vUH2q3e6DutT9&#10;lSOaYDjbMM10yrLmt0Zsk+ozS7k3WpST3Ec11sAhjVmPzAD2rvfDngGfVpreW9Nt9l4bYpGTnoMD&#10;kmum0DxNpeg+F9O0aeCKO4tkMqXSw5keRx69/atzRPiBonhwTrcaLLqL/Z9ka3m+GNZPUsvNfJY3&#10;HYmd4UKb9f1RinOdTk2Xc888a6JBp+t/ZZbySG2hTcIlyJISeQMHg1yfgr4i3vhHWL2drZLiaRdm&#10;5nxx2OO5r0n4nXMvjOLT5tE02PUPFWrTyvPY6fbyPNHGm3DAuTkGvFbm2kXUJbi6At5skPEoIIPp&#10;zXq5fFVcMo1+q29Ovo2dlWnZJG3pHiC7sbqa/trjy7iRmyrMQef6VHqOoTaxeGa8ZpGP8ezHQdOK&#10;yoRNsLSq21/4mH3RT9O1V9FvI7r7Ol1swyLIp69c12OjHmc4r3v60uZ3IrcJD8qe7FY1Py06OEsU&#10;bPb5Y8mtTTde0BryaXVrC6/eMX8vT7gRbCfTcDUN8NNS7aWzlnW1U7UiugBIB7leK0bkt0zFoaqC&#10;GykIMqzSSBT2TA7EVEGELKFdvmGD+FOuY/MVPLO6N+q5qoGeOT5Bu5+tSveRNje03w5d65eRfY0X&#10;dsLbpnCAY75OKhbSG3zJIB8pGap22sTW7eYkr+YDuqzN4ha4gkilgSRnBQSrkEH3rFxrX02L5U1p&#10;uQWcKyTIijcyttHl/wAX4VDqLxw3MgTarbqt6RGYWMu5F8o7ju9+BTmsIFmkmdzcMCSdvTP8jWnM&#10;ozdyeVpmv4SkttPUAyvDNIMoysflYdeR7Vemlh1ATwvIiru+9nnnpjFYNtqJtZRKsccmf7y5x+Ha&#10;rWm3EO2/RnXa6F4vM+cgnqK4Z0eabqdQULu7Ca5NrdbojuZPkHzn5gDWna6sYbUqLl2ulQlE38c9&#10;q5ae2SZw29+Bja1T2iJB833cfxVpKjFxQ+Wx6L4c8K3Wn6JqWtXk3l3DKy20V03+sGMEYrndK0OG&#10;1ub+aJz5caFoEkwSSadP4gutQNsftzsqIFj8x8pGPrT4Z9y7z8vzKdvfp1rzl7aHM5vf+ki+aPwr&#10;YzotGur6xlvLmdmvIdsXlzHe5U+lVILkQ3itIHbYTna3JxVnXtRnt0RLeULv+b0zjtn1Fa8Gum88&#10;F3FvFpdhBNJszLDgPkd8HPFdXNLl5p7N/cFkzkLq+F5K+6Uq3DfWr3hbUFsL/Dol5azjZPAzYDrX&#10;O+U6tvUbZPvbpGrtfBPhDVfFVjqS6fbNdXGnwi7dFPJjBwTj2rtqqMIW6AouTtElOt23h3Tbyzgt&#10;rW/hvcPG93EC9sQfvAjGGI61yHnRzF/mG7PDdqr37Osrqx6Hb/u+1U4y0YZkY8D5/mBrWlRUU5dW&#10;PdWLsatJcBt/faWqxcuq7Jd7Rq4A9ee9V47jzHjRxtZB97p1p9rN51xZ+fua383a7M2OOhrW3VkW&#10;1HRTmYlZZfMx8o2kZXFdDoPlQ6fem8gWZZAqpu9R3rFvtDjhcvaO20Esq+1eifDHQLLWI5dSvfMV&#10;ovl+bHl7+oJFcdZxnC8XoB59qsP2O+ZrX5oc5Py7ynsDXTaJomo3WlxNK8jW8j74Pn49yRVRfBVz&#10;rfiuSzsjPNNPcMI9q/c57jPQV73rOgaXo+hxaRpsxleFAiOuMSHHJNeRmOYQw6p0o6yf4LuzVRvF&#10;s8Qk8P3UkklrFGfMcBdm0VjrY2jaqLeTzm2yBD5agdfSvar/AE9NOgedk3zBGJbgOfavGLy5tV1D&#10;7ZB5kMnmsd0mCPbFLA4qWJUrbL8zJx1Pa/CXwxm8RalbWWnaiJ45EkKSzL5csIA5DDnPsRXer8FY&#10;dNjiW8unDc5EO2MSDpsx7HrXiHh74ga3FcQS6f4kfT70oVdpDt2KBgYIroLXxx8QbrUHlj1qTU7U&#10;qIXuLiPzY0B79iSA3avmsZhMwnPStGK81+tjrtTUbpanv3h/RZfCn2iVblNJtY0DbppgqMoAyOSA&#10;RXo/iTwlAvwEsdZs7n+0YNfndN6yLIiMD8jLjBjOBXxpbaHoM1zHeeIPGs2u2sLHzLOGOVX65IGe&#10;K960/wCOfhPQdOgtRpWq2Vgil4omh4wRwcV8rjcuqU2p0lKrPyXKlazW+rPWwuLlTT2tbvf8jnLT&#10;7V4W1q2vbkzXKgDzY41SM7QNoOB1b2NdBN4st5hJPaxyRKgDbpBt2MpyrCuK8Q/FbSfEF/Gliskk&#10;eAxi6HnsQepqhceItTtZY1tLZIPMXKLgbMH1HY+1avBVKyjOvDll620OeWJdSV76HuGjePj461C1&#10;urqP7LJCu+ROwYHrX1l+zXptrFDqWsusbIAIi/A689D2r8zoPFOqaPq6XSJIs8qh4FXDl16YOPSv&#10;UD+0hqGh2j6LDdyW9vJIPMgkX+LCggkdcVGGwNXLMfTxeHpqainZX0Xzs9mz06OIi4TVWVnLqfqF&#10;YeJNB8Qy3QtGgu7iFd/ZXGfrXjXxC0HXPiHpp1m11pPDyzolg5uVVTcxmXawVumR1Wvlj4Q/Fe90&#10;nR9a8U6zps95pcjxaXBeMxEaTtyeh6rXqzXevW9t4fs9X1ae60K6z5kaqGj+0M+VYqMHaQ1bZrxH&#10;VrWo46krq+kXZSla689E+56mGpU4vnovTTft1+89X8UfCCzmgbS9P1GGWxHkW2rRXMW6SBhtMc8e&#10;Ocmuotv2f9H02+lvpbgSTXM8LOsigRyBT0Yd81498WJPEOlwzaz4ali0TUEEVs2nWRYNqGOQMN0Y&#10;Vv8AgH9qnTvHmk6b4ekhZPFMzCIRzyeTulX1J6NXVlVTIa86sqtBJbR+Jq66W6XST16jn9ZUYqE/&#10;XY4LWdbh+GPx61PQ9Ju7iS0nt3t4o1Qn7O5/e5wOoBrmE+K1/wDED4oaZpUct1qqxy+SkEkwO5gc&#10;yFPSqWq/E0fDD9qXXvEPieC4uTZwTqQIFf8AeGH8gtcj+zvGdY8X6r8RrrTEulinmSDTIeJJZn+f&#10;EUS9gGrknhqVJzxME0ukem+nc9DD1HFrq11P0m0e5s20extkT7J5sW2O2k5OK4zTNRm07xXrun6P&#10;9pkFm8UaWka7rbLJuwzn7hryzw+Ne8c6e8V9dXCahZyCeyWynMUcajny3yASD6jpXX6Jo0qXn2jQ&#10;rmyvNVeWMtFOxtpbebZkmVOfMWvrsJxBPNPYyp0rKL1aeuzTilZXd9bLT4bnk/VY0ee8t+j2ve97&#10;nqOr3LR6WL3UbKKRrZxN5Pm8RgfxEnqRWTJ4klaC4vFJm0udopEmuTs+yg9Q6feA964nx18TtY0j&#10;wn4ittU0IrdxwlGeHMiYbgE+lfNdh8Z9S8RWF8suoyw3awCB3ycTQjgb/oK3zXienhZfuFKWmqtb&#10;W7jrdamdHBe7erZduumj0N79pHxppWveL1FlDDJJaZiWRX3AEccV8feOvD2p3F59qS9ud0jFjAsh&#10;HJ9B2Fd746+INhptwPs8j3dxj95LbtwRjs3qK7T4JfCW5+K3jrymglk0hLMXc9xJLjCN0VV67q+D&#10;w1XFyrPFOHvTu7WWvWyRlXksT+5g9F/Wp578I9K0LULvU7Xx1fajJam3Lac1rggznosj9a+gNK+H&#10;Gi/Dv9nTxk9y0UWv6hGjRzeXuYwF/lAPY+teNfGrxRoWhaoNJ8G6NHYLptxJ5+qLmS4mkA2MjZJX&#10;aOxAr139l74x31zo1/F8Q4ZLzwTPCbFNRvIgIUPeLPWSumMq2InCtOSjCSs+bpfRO3S1yKLp0m6N&#10;ry7r8UfPPhXRWurk3mr3E1hoEePtF4qbiP8AZX3PYUvhrRvDnjPW7yODSxqkZuCIm1Fi8kag4HC4&#10;GSeCK9i/aitYLv4ZeHL/AMI6dYP4BdpC0tijx5uQdv7w9nwK8s/Z98UeFfCuqzSa5Z6hNOjhrWKx&#10;lWNOmdwkPO8HpmlWp1YUKlaLal0tpp36M4pWpVo0b6dX+iKPxe8La98Kf7OF94FWy0+Z8xz3ER2S&#10;ADomCdtea3N5a+IoJIo9Dhm1BgTCkN03OeehJyRXo/xJ+Pfi3xN4smlvr6a6+zs0Ua3adR0AZOnT&#10;rXbfC34PaF8RJdP1mGyewukLo62PCBu+/tj0IrvpTeHoqVWPvdGm9eqvr1PZoQhjFyLX1/NHzlr+&#10;kPBZadcPpEljkPhJN5cY29QeevSvXvgh8ctX8F6jZ6Td6zqGlaHdToZzaA74UD5yBXeeKfg7Fb6l&#10;qNm1vqcywZuU1BeWyOCDH1215DqPwlEd5K/9qPGsca3E0dujmRIx3KEVosXSxEVGonG22+nozB4P&#10;EYSpz01o/wCtT7x+JfxF07S/Cyz/AAnvIL3xReObm7ljWOSd0PVpd/TNfFniX40eNLWa503W9Qur&#10;qG3kZnsWlO1WznA9BVXxBBJY6CPs9lHoX2XMqXzXDZvIsKduQQSR2rlLCU+Or973WfEEtxrlyAsk&#10;TLmQ7QqgE9zhap0ZYupKrXSceyTVtFeyu7Xtd+YYiToyUIt3PXvhp4L8c/GO0s20crJZX8jxvJc3&#10;QHkug58z068VqfEv9mP4k3Wlxa14v1PSFW2VbJ7y61HzJEjQ7Qr45OBXlvi7wx4r+ARsdSLav4Yu&#10;LoR3EE9vKVSdfvLnZwfoaxvEHxc1v4pvczare/bLq5bzS/8Ax7h5Dx5jIldlDBRs3R0u9+3qramV&#10;bEJR5Kq1+8+mPix4ug8H/s9aVaeFPFNn4ovNNe30281i3cWzQJ/yzCxdZUX7ua8B039ov4nv4S1T&#10;wnZ67e32nXXUqqxsoHZZeCK6n4e/s1eJfFfgTWNc1XW9O8MWNjA76amoxEG6kC7nHzNmMeh6GvCt&#10;c0/xdDaxukkCwsNm61TJXFd+BwGFpyk7JyerfX/hn2OevVrKMXqlbYq6NrHi7SdeuL6If2lcbtl1&#10;bM3mI2eMMgxvrX+K9z4q1rxNeXlrollDYgqzroeRZbvLXlEbpnuKoaj8PDHc29z9rvNNs0CNNeXV&#10;lJ5O/GT+8jJ+X3Nez/tDax4T+Ith4Sn8A6haabJYaYNPvraa8yJyoXARx97Hqa9aUIRqQmodLdTl&#10;cpTpyi5aJo+VX1vWmk+zyILWR/lfdb0/VNNvLcxtdXSwyY2ldnpXp3xH8Tz6rB4Vkl8F6ZpVxpNi&#10;unz3WnTO39oSKeJJB/C5HWuz+JGn2fxJkbxH4U8ADQdJSKK3u4rTLWsNzt+YmRuhPXFdXt4xSbil&#10;9xzOmmnyyu/mcH+z9+07r37Peq62LbTLHU7PVYVtbuC7jB3gHqhrldL1Hw54m1a/uNUF/a3U0u2x&#10;tbeUICWbo0jDCKopPE+gMyvarHFHcCVsSq4kVkA7Ovaud1KwudD8p1cSLgsGXqfcg1oqdOp78dJP&#10;zM5VZaU5bI7f4l/CE/DPxRa6DeyWt1qmUS6SzuRKIJD0AK9QQ1ek6T411/4BeI7Lw9qlvqelto94&#10;moQaVcSmOOCQj/WeS5xyK+ZHuZJp3LndMRgsrfPV3Ubu8vLw3F/JPfXG1UM9xKZXIAwOpzwOlKph&#10;XUioVZX0LjVjGXNHQ+/v2xP2hvAHxR+FeiPYQfavEvnrL9oVPLI+X95laxP2bIfhT8Tfh3fWnjvX&#10;08Pa5bllaVo8JNDjCSIeu8d6+ILO4NxEIHkkaHdxtr3L4YfDq41TRpNSi0yXVNPhIaRW6bTxyeK8&#10;6pD6nBuU9W+uz8rJo9CNb6zVXuaW2/Hrcf8AEj4daX5Fzqnhy/l1C3ScpBtTIniB4lHcGvBZLa9m&#10;u1t2uNu1jj5yAh6nFfUniC00TwWYHaCW40u52ofJlyI36ZA7A1Bqfwd0nx5runwaNPGt1exG4VZH&#10;SMuo4frjNd1Gq4QSerPPqRvJ23PnbTdb1CxZLO0v7qzuNwBWGV0J/Ada9X8G6Z4i1jULTTrWN9du&#10;JWXy2ZgJwSOhLdc1St/A2meH9cvLqWSX7VYTPCJN+U64BBrpNLvrq1tpL1D5ckciTRsrFDvXnKn2&#10;rysViIVkoJXX6+Rxyi29TO1fwZdaXrl7BqWzT5LYiKT7Q2TuHPloBzgd65vUNPht5vNtdywxhm3b&#10;vu85Fb/iDxJJrmqmWed5ricn7xLmTPvXMyTzXCTMsG6RG3lV42rjH4Cuem3ZGEopN22KMl49iiSx&#10;CFVf+GN+57c96gs7a1/tM3TWvnXakMWVsZ98Gs90jhlMqI6sRudd3Gc9Ks2N/eXEhiSSNVf/AFnm&#10;N8qgnqTXoqDS9xh1OnsbMWMNwyX81qzybjEyHp1zxVq2murFI51vP30g3GXcFfj1rk9Zv7mG6eK3&#10;uGkjwBsmYZRiO2K5rWdb1HzVRnNvs+VGj6EeoPvWUcHUrOzkjS/LE9X1jVZJLYzpcTzRooVkZjkk&#10;nrk5rk/7aa6l/cyyKyfLskOPauUfXtTnhZJZ2bPVlqLTbpmvAqFVWReH3YK/nW9PAezi3LVoylJt&#10;3OiXxfFYEpKpuZDlffiuitrlVtftq3HkzBfNjkXh09B9O1ecPpks1xtVPL5Pys3Oa1XmNnaxQeYi&#10;t8x2s/8AKrq4am7cj1JT11PVLPxb4OsRc6hr2jalq2pJh7STTdSEUakJyHzkivPfEmqRaprF7Pap&#10;JY2cx80Qb/M2f7Oe+Kz9OezupoopkP7ws2zzQORwOtRapJNA0Swr82R/FwM1rCKTUHujS7sTeWLi&#10;F9+2Nc/earlvMVeEK7bo+rbhgDPWsW0mvppE3RhVyflXGafr9uY4ItrhYy2113DkGrlHmkoNiRs3&#10;WoTa9qUfnyfKh5l2AkAHqAOtbNvqBjWJkIkaNgpiVc89tvvXEW99bW+P9Z3ARVwPpXcfDjwl4g+I&#10;OovZaPpc15MIt4/epG+B3+bFctahZKy0RlaTem5S8XJcW8NtqypHH55ICxv9/B9Kyp7EeK7AXdtE&#10;Iby2AfepyVA67v6V7F8T/gZ448I+DV1PW9Pt7XT45Nr7r2Jyhb2rwGx1ObRbuXyjtZw0UnzfI61v&#10;haUvZptWkvy7HRGL67l1Uka2iLRjbgsJG56HnA9qNQuJ103/AJY7YiWSLpzUdtqt3NfwzMY1tCdz&#10;LJyrgdTz1BqhqI8q43oAq/eHqATnHPpXUoe8ky2kjrfhjqcWq3l1b3EcCzPl44m+TeMZIQ9q2/Gl&#10;3FJcwLbx/wDHq4cKq/mPoK4vTNK01o0nBkjvGbd5qvgpz1HpU7Xl1Z3e26WS92YeOVevPHHvXLUg&#10;p1XKD+X+RKitzdslnjtGeWTa277u7rmtG0RroSRDEm//AFnY56da56bVltbbdvO1wcNs5H1z6VJa&#10;ajDqiN9lkPJADQtyuTXBKlNrmLijQ1bSriQo6b42mHPy7XwNvTFUpYotUsWsnLfao2DRbkKkj3rZ&#10;On/bFVVvp1mOd3zcbx7elZ8+gXGm6rE8sYbdhvN7NnnJq4ySjvqjRxaKemW0ljKnPlzHCSbegx0H&#10;FWb+3hkMipGZI8/dZSHOO1aCCTUJrp40byQdo3Lk8VDELa3u9sskjbzsZo26e9ZOo3Lm6kW0MmDw&#10;9NiOV545FQfdUntya0ItMNxMyxAyR4+9IcdK0tYi8P3XzW2pXlrMij/j8hDgn0bb0zXPxeIjaJtW&#10;CZthO5uqVp+9qq63+4TUYux1+m6DEtzFLdwfaFYf8tMoPf8AKusttIh2D5EtWZdu1cDt6etedzaz&#10;LPaw3qTvJnaSsjcpVj/hIgDEzkNHtDCJepIrz5Uqstw5kejx6XAo2y36M2Ffd5pBYjt7VxnxTl0a&#10;3060/wCJjJJfIpSO3hHbP8Wc8Vi/8JBNdJsWcRw/3lOC3c0RaHa6lHKk+G343uqc7j0znvWlCEcP&#10;UU5t/I2p1+V26HnKd1MW3+Irt35zS+SViZ1+9/tMQcV2N14WvtFt5E+xpcQvINt0q/d5xtNaVr8K&#10;dVvdDvtYeyeHTrWJpJLjB2oR2FfRfXaKSbkrNm6hKS0R58uGh2v80jfw7aDp7SNF5TpIrqVHzbCD&#10;+NWntJW2N8zKo+ZcZPHbjtTrazZpChRlkfDfLnLYrrU0RbUjjtpbe4eO5DbUPzsrHHIq7axz6pcP&#10;b2Vs0zJGzJAql9qCqVxcvIBBEfMjf539XNaXh65uNPvreeKU2skfzPKrlCq1jJtRv1L0vYtTWmp6&#10;XDH9stp7eHG8QXCyKG/Bq+1P2NvhL4b+OvhTxZdeLNIgaytk2pqfe1yOqd91fGPiX4hXvigafYX1&#10;/PdWdq7BHbqM8d/SvsD9nS+0v4V+ANTv9X1CPXfCz3v+q0yQRTyM0WBiNsMGU/wmvl84rOhQhOrC&#10;8nJJJNq+tt0r+bPUwqj7R2elvL8j5v8Ajp8ML/4U+L7jTLywntradPPtJ5YzH9qiP3ZV7ciuO8N6&#10;8ml6rb/aEm1SziX57WSU5Q+wNep/FPxtcfELX59X1CectiSKFbps/uv4VQdE9/evL9Zu52uJEhEF&#10;jlSv7kcv7MVOSTXXg6kq1FQqrW2upzVoxVRyhsS6/wCN21JZTFbCGOQ5kZU4PthulWvA/gnxF4on&#10;kfTbGa6hCkyvGuF45wM9WrnVKqlysshaR8fNGvcfw4PWup8C+MNT0HXdOg0+/m0+GSdfM2/NHt6M&#10;zr34retCVOhKOHSv53sFO0pp1CPxX4Z8S+BdWb7VbajYswWXz4wyDaRxyMiu4/Zz0/4gax440u68&#10;Mvq85tLqOZrlc7ICx6s3Ymm/Gbx1cat8RNT/ALP1SS40mN0hjeMeUjhI1UybBwM1P8HPjn4p+FNw&#10;66Hq0tvavKks1mqgpKR2YGvOqVK9TBK0Vztf18zqiqcK9rvlTPoH9sfVb6LxBd6nFplvokmpWQe6&#10;TLbppPukmvgiVNt1IyARscr+7Y8V9qftDftGzfH7R9PtpdCjspLZCPtkI3bz0NfLmtaOtjN5Ecci&#10;zEFX+XHQ1tlk3RjJSbk292rX6ttK9isWlNpx0/E4xP3kJXzCyqRld3BwKmjh/dhvJ3RyEqfm6Z78&#10;1dvdIMP3i6wyAYVuhNdL4U0CWTT7jeXaF9u9WWvXq4iMI8x56g2zgW+WUrj7uV/MVNC+6Yoz9wpW&#10;un1jwfPHNIUH3fmeLb7e3stVrDw1JqaR3Yfy4cN/D1IrVYmlKN7mMoSuO0vVZLN7dfM/djKvG3T8&#10;u5FddqqeHNYhaSJh9rVAS3+rfj19hXDvKsflN97f8wXcHII7GmTyyysd4Rm2/KsK468gkVyVcMqk&#10;lUi3F/1uZtkdyiQ3sm192JD/ABZ3VBcZ371ULtYt8zfexV9LORo4vIHnTSBlKRryO+fpWfqVo1nN&#10;IlxbvHJ94pIv3RXXBpuxm7k+p6pN8irGFjccf7XrzWIxuJnCoi/J8u3b69a1xdWlndK8sX2rdG29&#10;JMgZPQnvUuhXUAmled42V12hO7k9BWsWqULqItZMoJbTWNvBL8vluDtXcDuweTXVeDdVtHhvNOu5&#10;JNkif6LIzAKjnrkmsq4trAxs1rvhZiVkRuSnoR7Umkho7r7RboZJvMKheu7PH3KyqNVYO5tSThK5&#10;3Omac95FI+nbpprbAdoV4HNUY9M/tC4dFQw7gG2qAc+4FavhDTViayuLO6dLy6kFttltv3STZxGO&#10;o5auk8HeC/F9p8QHl0uwdNX0kyXUySeX8qx/e3I/BHtXztWuqcpLmtppfQ9L2bkoWRwF5f3mhWaW&#10;rQPDZ3TrN5s0P3NvePPasTxLdNbX/wBt0uV5rOTcjvIuzeD1jZRXvPxN8da58a7bQvDN1BZ7tGWS&#10;K0azhSFII2Gdm7uteN6IbDwdrdrdajFbavbxyDzbGTPlzqDypxzg114XERmuZR97t3Ma9OUZct/d&#10;7nFzwy3EMjW7Hy87nSTl1z/Me9afhvw/ea9cpaQzQwTTKzB5nCbABluuM/d6d67/AONPjDwf4k8X&#10;22r+BvDJ8Jae1rEjaf53nRpMBiQoT/Aa5NXe8R1Nl5exc+UzcIM5LKT2716c603C6VjglDklbdGS&#10;PDlwLOB/IaGNwfLlZgBMB/y0HoKm1C2l022C2E4W0ZcP2O73rcvvCmpxyW2lyaLqP268KxQR+SwD&#10;7v8AVlB/HuzxXprfspePfDvhGx1u90e8/saSRo9QXAjeJxwQVPpXPPFwik5yWv8AVzSnh6lRvkiz&#10;w4NBeJBayyhruQ7ndsdegHFZuueGp9LXmB16bXYcSeu0jjFT61o8vh2+aC6ie32k4SRMOwPQ10tr&#10;NYX2m6Hax66lwxK+baXUHywyMcFVJ7Yru9o6fLODvF+T9ehlFatS3OOtCt9En342Uqrrt6gmvTYv&#10;C9leaX8oXzI4wqSrxJyOfXitg/D2zjnSfTykl1jd5DJlCAe/p7VeuPmypgEcgxEVjUIcdcDFc1XE&#10;qp8Byyjc8T1pbi31i63Xxuv3ZYzxnPHTBxxiodDurG81LZcP5Nu2V83rgkfL+FeqS6Ja63Ol0iPZ&#10;zMpik+TCOD2YdxWdc/DK3xM1rhpEyx+XnC9TxXX9YhycslrYB/gH4Wa74mjjuLLTLy6tZZTEJ44S&#10;Y3cfwg9M+1fT3hr9hLxvYWFh4luIIpraKP7X9mX/AFseOxFQfsv/ALUNl8DfAWo+ENVsFvobyU3F&#10;m4bBWU9DXZ6N+3bqjaxqGralFa3tvfW4tpbMDMIPQkAYw1fNYqbqSlzykl5L1Sd3e/yPpMLRw6px&#10;nK1/N/hZDvilNaaVL4Lil8OWmlaxZIgmutOQxPexDn95GnBb5f8AWd69jsPix4Q+Mlnp+s2miW9t&#10;pXhkJLqN/BMsU0HpEIzywNeXfGf9oLwX8T/hLe6rbC00jxissVhDbQb/ADmtujNkfKRXy14a1210&#10;h5U/1cbn94sI5duwI9a8WFKpCM0pcydui6bXTTs0enLGU6LTXn12ufrXY/G/RtWSys9GuIUW4RRH&#10;c3ku2NSOcN3rkPHv7Tvh6ysNR0i9aNbsubd/Jl8wN7qa/Pm28XedEq2t40ezOdz88D73vWD/AMLT&#10;0u+bTLPWbISaeNRjmfUoV33dvGHxKq4IBVhzg17EcdmeKi4OS5dna21rWSMKU8IpKSjqu7e/c0fj&#10;2mk+JvFd3YeHLG5j1CMPNcX2pXQRBGRuAArivBfxX8R+A9bjs/7Z1ZbF7Z7QJo8wi8zj5OTwRXb/&#10;AB8+JfhZnm8OeCRaL4KtrkS2+rxWmL+6EkakxSyPy+xulfPVzr96uqCaCJJGQt8qtneCOMba78Lh&#10;bUnTmrrzOetXtU54PU9U+ImtQ3ceneJLXxymta9LZlr+1uIJI5oJuhi3kkSAfe3ivTvhh8efBlr8&#10;I30DUvB9vrPivSs3Gl6xdSBUjLctvcsG46qBXhdjcN4n8GahrOo6U8kkLwW1jPYtFD5MvfzoyNzh&#10;kXt3r1/9m79mSz+Lt5qlpq+qr4f8q1aSAXiKrOe6msXTpRpujU+JO3Tr0W21whOpKd1s15nmHxN8&#10;QW1j4ttoB4oPjLS1iS6GoL5uxZJEVpF8uXkMh61yvhvUbvTb2SXSbq4sbpZWdJV42Ke3FbfxM+G1&#10;78O9etLLWEgktdRt/tNhdW8qTRzRF8KwZD/s8oeRW54T+F+oeJNSl0mKOVrohZY/LXHGM5BPUV2O&#10;dGnRvG3K1/WhzeyqSquNtUd9+z/4u8VaT4rW28NpPeaxATiC1QySY35fPqK9r+JnxW8Yarq11d67&#10;qmraBqUdhNbac+j2+TLP0AkD4/cP0YitT4SfBfU/gVqukeMPtcmnIyH7RdPEX3gjBr1r9rbx14R0&#10;j4e2t3BfSDV7oG4tmVNzucf6zmvnKk41JTqU5Waa91/a7NLq0fR06cqMFCa3vrvbumfLvwE+PfxH&#10;+H3iwaLf66t9Y2Ci9GnapK/lvGe8BYEgfNX0Z8QvjX4P8RW2t2vjLTbSbVViQ6deSRma3EgG7ywf&#10;+Weexr4O+IPjWxk8VaPrnh83X2y1sIobtrWLYjbeH75Ibdya0759b127h8TX/iG2s/OI2XMbi4G0&#10;J0aIcn3p16depBOUuWDXw262a0Svr2Zxwrxg2krtdfnfc+nPhb+yjpl54R0DxfpvjW88I+ON00rT&#10;vlYY8hh5SP2G1q+SfHmq2dtCmiDQY7OPRJJUVoY3lOpys/M0gbqR6ivoG+0/4qWv7LkNzBq1hN8P&#10;rB5ridmuBHLlZMGFQ3JBYngNXmPwN8da38PPEsnxMv7OLV7K5jls49yCW1hM/GJAfuH5ehreE1yx&#10;rVFott9X5K/XWxnVal7kHv6Hz/o/hq98TWmoOlo11JZxedcSqHxGhIXJHavXfB3gDxp8aviL4I0j&#10;xO+ryx3NoLawvdSWWQvZx9DGeuxK7z4FPP4g+I3if+ytKs/7Nvb1ZjZ3W97b5S29sj17Cvsjwd+y&#10;1BrfiVPFX9s3WnW8fmy2UNhP5f8AZjnlo09AH6gV0rH4jF4p4ajT2X3XSuZ08JThT9rUlofKfxy1&#10;TSvgj4L1n4PaVqen+INEvr9dQv7gQG2u2boYCxBAKmOvA9HW28Yala2d/dSw21tDL+73u6fL8wiU&#10;qM/Nt5PQV6H+1j4U1iy8c6nd6xqS6i89x5v2/ruzXh1touo2jvdWttdfZ7WLfJPa5xGG4+Zl6A11&#10;0ZKtR5uazf4ehniIOlWUXHY+4P2QfG3gnwrrs9y1udMaJAhtpgY5ERty7x/z0r64+LfxbOh+H7GP&#10;w/dLO8iLFLdIxaGHIwN57V+Z/wCzt8JvEPxh1yP+w7q9nkht284eb5XlYPTJ7Gvt3XPEd78O7Hxb&#10;4DknspjdaN/altcayGikuJgAssSjZgsm2vFq162BpVqUJtQlf3uqdrpXur3t8j0aCp1eSc43a2XS&#10;197eVz5c+IOnW3h/4tLpGsXs+taprGnyXkF9oiCSVJxu8uOIOCNvY1yHwQ8c+JfhpbXfhu7to9Q8&#10;H+IJo7PUVv7bYLVvMwVkMgADGu++N/wi8P8AhDwJoPjOx8YWtv4q065QbtH1ASXF8TtYzRgf6sqv&#10;PoRXEfDvW/F37Rvji08P+ItS1fxZ4aW++3XltDFEiSSbMkys20dFrio4d18LzvWEkua9001ezivP&#10;oro4qs262vy/4Jh/FHw/o/w21nVbXRpJ5/NvJUs7q3vcaftSTgLkZdQG2V5P438LTeDPEcqte6fe&#10;SPElxv0y8+0wLvGcCQdxXtfjv4VR/ELxdNZ+GdOgj8J2Nw8U+q2/mGMRL1ZI3JKYHavAPEsy6Hq+&#10;p/2bGgsfP8m08yII4wMB8L0NexlVRVVyqd5W1T37K+ujt0PMxlKV7cunQmCm8G+P7yA/x8oan8O3&#10;f/CN+J7PUd0ix2c/nFY2w6BeQK9U/Yx+EGk/EjxdrDeMdTt9K0G2097u4luroQSMhOPOhZuGK10v&#10;iL4ZeGfCPjXxjolxZ6t4n8zS3l0CXR5Y3dpW2m3klX+4R94V3V6kaNR0Hs9P8znpYGp7tSPc6b4E&#10;/BbxN8R9S8ZXng7SNM1PT9Xt1ifUNYRDLal+WwK8P8aeDPFXww1mXQdXs7rbaySQpbySMiAn+IV3&#10;XwC+Pnjj4G+IoNK0y5M39pyi2vNIlU+bDMrbcYPRqua/LP8AEvxn4ii8TTve6tOUe3uppfLMeW5T&#10;2UV5kprByfOr31forRVut11PYcYzpXjv8993c8M8HNB4w8Zz2uuxGOF0MXm28xj8ll6Z9jXp3kWX&#10;h0fZ7aW5jWNNsirKPnw/VioAx/CDUNp8FUi1qeDS4bm/YufM8znn0LDt71zniWQ+EdZu7efbdfYt&#10;0RSbIQOe/wCFdFaUMZUXsm7W+H9bHzjjUbdiXVvE7+ILX/hHtLSRbGH53Vc7p37bzzmn+HfC9tD+&#10;9kjRej/Mgzwcd60/ApufDcEFtLpckN9KxeZpM/vs8gr2IxXUW09psnlbYsjBn2yJz610qShdQ2OG&#10;onzctzzXxz5VvdxacknmNCASnfnsB0NXPCXl6C/23zGh8rHmdXOD29jWZfyrq2omdomkzIf3bKco&#10;p7cc0/xdcf8ACM6bZXkV7/pDZaRNx5HYH3qnGTSpx3HRSm9T2aZ7a6sv9DlSSNsMVjfIUHjjPQZr&#10;JsLK1uw+l3J8uzmIXz15EMn8Bx1wO4rwvwN8R/7A1nOoF/7MuZCXXk+Qx/iA9PUV7ppWoWOqILuz&#10;vBcLuZg8fRgezEdc0q9CVL4upUbKXkcw1oLeZ0nL+YgaJ1bAGPUdwTU3iuRY9CubuwSKPUIItsqx&#10;r8jgciQA/wAS+vcVv61pT6lZW9wD/p0WIhLu/wBYoOQG9xXD63cxWOmSS3EbyKJNrRspCOe/IqIt&#10;StdEJtS90wtC8b3VjDbveRzXTbj+/wDNG9B0G3uc7uhqt8UW0fUr/wC2rcv9omC5W4X93gd/XJ/K&#10;sTQtOS6vHut7NNbDekCoZDJ26Dpj71M1t4NW0yObzCsklwWT5Qd+fp0xXoxhGNZSjp3PQjZIht7Y&#10;3zQW9ncBoZDukSRMhQfTuMCvS9X0LV7zwpJa2EsEOiCdJbeCZxueQ/IQp64+XvxXEeFbCx03Uhe6&#10;ghaSFGykjHDEjAUg5xUvimCZWVLCO5hsnXzvs9w4LgDgMawr3q1oxg9F1a0NFLljc4Xyh5kiyna0&#10;ZOWqounFpt6llbqPm7V0fiEJNfieHdDblFUtx8xAx27UunaVJa2M98Uk8nB8uXoCRXrKtaPN3/qx&#10;xKLcrIzpZI2njgcpuGHSSTIOT34qu1m0zxtEsTeY5Taz42tnrnsK6XUvDryaHHqctzawxk7IomcC&#10;YE7eq9cVyFzpMunp5VxFPDGfm378jBrejONRaM0lTa3Hz2AtXEXCzE/Ird/oRVu20u71JreLzhCs&#10;0iofmGSce+MYqXT7C2jvra3a5jWPPmpKzfIw9D71ua1o1vCtvcNfw3UO77sP8Mg4w5x37GiUnpYz&#10;Vosb4d8ET7tTuroRMlkNkkdzMBnPAYA8OB7V658K59Ah+CPjvSZzp8eqajd20UV5fRZEKKMgxnrE&#10;w6Z7h/mrjdA8L2mreGNd1f8AtUwx2FwqPp80WZyjDiQfw4B6jrTfDNiLfSDBFq80N9qMxiSCO33Q&#10;XMR4Dk/wfSvGrVZzUry7f5nZTvFpnL3GgyabZT3ErRyNu2RsrhkwDglax7lLiYnnchPLM3869h8N&#10;eH/Duh+Ip28cQ3lxo8cE6wHTSh3XITEYc8bUBrk9e8Ayf8IDH43tdf0aGzvL77DDo7XYOpAZwJnj&#10;xwnoa1w9X2ut7+f6HJUpycjiUsZVjEskci2+4IPk6k8it8aFDptncy3OtR2/7kS+RuIM7t0iXaDy&#10;Bzk1nLeTWNzHGbg3EdqxZEkY7IznDHFU9e/tHxAJdQ1C7haZzvCQqETax74xya7I80pLmaS/qxMV&#10;y6lLUnS30233WrQ3xLeZcsxJaMn5Rg9CPauePzA7hXUw6Pe65q8VnaoJJpCIo9zhevAHNVB4ZaK/&#10;kguv3O1mR1/jQiu2nVgtG9dyHds55oe3mKu2n2ti9052odv+yMda17vR7aHY0I8xmyp3eua0LDw6&#10;9wpe0naRgNsiKv3W7DPetZYiKjdMpJnNSWzQu+3LdF7E5pFics4YNtzWpqel/Z5i2/apXcG7NnrW&#10;fs+UVcailG6EyoVfzC3zdea3EMMZLxSP5Z/B6y5ozcSrj94qjllrSk8qYBNm1fuhd2aVRppGU7kU&#10;MJmh+VN2xvTtUBjG7p8uP7tXrW3kXzGbG0fMGjX7wqKa2ZT/AHVHR/Y1mpK9rkRkZ8kzwvGyJ/tB&#10;mGfwNXLbX5YQN5VZGAxwaglhjZFiYtHIg3Ky1GLVoVX/AJaL/wCgjvmum0ZKzO6LTiXZNSMzOUjL&#10;Q8MW5JT2zU+nCFrmLzvlbIwi/wBKXTbB1dl3/KU/d+nNVti6fNjZ5ylf4umTXM1GV4xIum9C/d6p&#10;eTrEjSTQwpnCsuOver1h431fSbeKCKcXEMLF40k52MwwSp7VjTPE0J+YSMny7tvI9qrLKVVOf+At&#10;WbownHllFWE3JO5Pqviie+uhK8cK4Axti2BiKybzzL59zfKr/mKsS2ys4XHzY+6y8U+Gzkx8r9Cc&#10;qvJNdsFCmlyom4ljqFzpSCS1uHt5iPvRkjj6iti+8SX3iL7P/aBS4mjyyy7MHZ74rnZMKdvy9R8z&#10;f0qzp10sM43vtjY/3aJUoy9+2v4g1obl3pRmtz/EwBbc3GaoJcXVupSG4eHeR91sc4712Fq0d9ax&#10;o7j+79zmue1WxZJsJt25+7t+7+Nc0ZJvlkJXRat/D2r3lhbSz6kixQuy28CnzCM/MduK97/Zv+Ik&#10;3w28SRwW+pah/YmovHHqa2MRkkmjBY4I/ug15X4Z+CmveJNOttRnne30+ZT5aq2ZHxxwle/+Afh1&#10;YeCdJSXTknkmPzSPcLsL14GZSpVqboyalfol+Z0063LLmW56hpur+BNQfxjd6lpeoya1q9z5tnJD&#10;evHbom3BR0XA+7k5rzXSfDFpDcu1rawWsznadw5cD3rpHtJbx0t43+8p3ttcs3Pf3+WtCa2tdGtj&#10;LqMiyLnekUfEjHsB6V8/ClTw69xdEvu2HOpOtZT2MpNKN1Yy3FxcRR28OcyyNgeyjPOT2rzT4p6m&#10;n2KFLWPy4WuUCIq4d8nBziur8SarPqibUjltbNQPLi3kpnPcdc1h2OmQM+sxX8fnahHaq9u6sMQk&#10;d3GeSapyV1K17PYw5knyo850zSL6zup9B1K386S2eRUS4YkSRjklD7VU1b4Tx6l+9sI/9IdCz2bf&#10;6xCO3uK9A8SeI9T0e70vxBp1x9hvprVWdoQHGSGjkB3eo6iuy+GsWmfEDw3I8X7nUrZt0sW7DqwG&#10;OOnB9RXUsXiKK9qkkuvr1uuxk7TlZPU+UNW+H19psnly25hkcjC/Wl0i+17wwWa0k2yFSkLSZzHk&#10;jLIeMHivtWfw+tq0bajpTapDkuJd2ybYegz0P406y+FXgjxEkbKUupFAT7LzFN/FgYNdsM2VSPLV&#10;iaKMj5It/jT4o08xref8TKEDkXX3/wACtehar4b1bUvC9h4mWwms7O8QS7o8Epx1PbHpXv1v8FfC&#10;NnFt/spGwqoWus/NWV4g+GGmtpmoaNZ3suj2N7EVlfT2IRx/tZ4PuK8/EV6MnF0IKLT1fl6Eyot6&#10;yPhrxBoNxpl1JIR5luWK/aV5H4+lZyuWdGX/AHa9Y8c+GvEvwb1DyoNSTXNFnVWE7Q5jOf8Alm4a&#10;sfwhoOo/FXWYbKy0a2hELrNd3VhasPIizjL4JwtfX08XFUfbTacEviv0801owhGT917ns/7JNhDo&#10;AvbzXbiFdA1AKk+mSHH29V5RWGCdin5s11fj/wARTfGTx14m0qxXQ7rTrpIsrp67UVfuhYgoA3rt&#10;+Zq6j4f+G/Dvw/8Ah14g0/UZ5Nc8XapP5Ol+XaSGBIF6lJV/1bEtzXs/7KnwL8Q/BXUdUsrm2tNd&#10;8MeIbdZmuY7YXASWMc27o+JK/L8RjaFXFVcS5Wk7OOmjtb3ujvHY+lpUf3UaSWnU/L/xn8LNf8H2&#10;Vtql7pU9vpN80gs7yaPCSbXKkZ9QR0rjki3OeK/ZHxBYaL4s8M+PPClvoqQ205e3s7OOUSRwmSNW&#10;GUkwYzlevavzO1b4Zan4V8WappMujvJmItB5isXCH/lordCPU9K+wyXieGYwnCqkpR7PRx6PU4Mb&#10;gnh7ShqmeWI7LDcxFd2V4HTbUcOry2bRbcNtx7Zr1Txpo32Hw+9gvh+xtbi2ysmqWbP++UjOGBJG&#10;R2Irj9H8N2j20V3PE7SD+HOQ/oSDX01LGUqlN1GtL+T/ACPOdRUotzH2C3V9Es1uP3eBvlbgKT9a&#10;vtbWyyxJPK96xjKllYBB+I5xWslhPeKlurHbjd+7T+VT3Phy/ZiumxWrSNlSs0wBQD+I15csQnKz&#10;dv66s81SnVleCKqaho+luXbT7X7QHBDSZZx2Iyen1r2D4eCPxFaztqqW1vZ27jz9VmjH2RFYcKQ3&#10;3m7YHNcDH8KoPCcA8T+MtZjvLLCPZaZpTmWTUSf4VkxhYx/E9UP+Fg3vxE1/TLa9Een6LaNttNJg&#10;TEFso5wo9T3J5rz8Rh446FqUm0t566NdI33f4HsR/cw5qm/Y9X8axaH4ZsWvPh94IsbnWI42+2an&#10;dKZ/L7B7e3csiL/30RXzt4n13xB491lpNbvp767Ztoa4c7IwBgADpHX0N4Nknhtp3ilZbyFi8DKM&#10;ZX+IfRq19U0rRfF+nStJEml6wm4TS26gyZ7sT3PqK4sFifqM3TqR5pdJttv0u76GMq0pxSPP/Buq&#10;QabDZaXdboobmx+zv5L4xxnIxnoa4nx2dX8PapFpFxqMmqWdyoa1l4xJHnjPv6irOoWmteG9Rktd&#10;Vdp57KUuLlV2pJH2H4HtVvxBBBcNZXNoY0kXGx1BfgjncMY613U0qFbmdmpfdfdNM89StJxex52b&#10;g2Pmwvu8lyN8XHT1r6m8DeM5tY/s+1i8uSGBYoYN2D8oFfM+vJ5NyjZTn+Ld0r6B+G0EOl2enn7W&#10;lxcXUKqixsCnXgHHSujHctSnGXUpTd0uh9XaBGsfh52fzPMuTtjbdnYBzwO4rzz423M+heE7y6sc&#10;+WEZd0P3V3DFalz4qi02G1iVTMtsoQx7hhSeua8g+L37TdleaHqHhbTreOTU7mJoZpZkBhRT1A96&#10;+fhh5zly01r19D2FONRcrL37Mfje28ReHP7GuLnzNSsAzxpI4/eRE9vpWx478MQXyTt+5hmQlY9q&#10;gOuT14r4p0rUbrQ76C8tLmS1uraYSo8bBCpHfNfRvg340yeNreSK9t4P7aA3SNDkeeP7wHQe4r08&#10;ZgZUpOrT1i/wOGtJRjboc94r1bWIbaS4tbxrXU4V+ZlYAuo7e4rh/wDhcl2xK6vBDeSbNu6Ntrkj&#10;vxXaePNq6nG/zeY3yj1fPp+FeKXUNvo+pXqXEatbzEpu2jKd8iujAYelVg41I37dzmpTU3ym5q+u&#10;6R4nRUliexkRjsnbDdunHSuJmgEM7r8jbT97dnim3GPLKIq9T83c4pswlVf9o5r6ejRVFcsXp2Oi&#10;KUdEQS3O3dt2t/urinWdvLqF3HFHHukc8RquTWt4Z8C6v4suTFYWrSKD88rcRp9TX0L8Lvg9beFn&#10;N1LAl5dY3LPIvyjPpmssXj6GEja95diHUUdFueZeG/2f9Z1bLXrR6eG/5ZN80mBXr/h34FeH9L01&#10;4rrfqEz/APPRykb546CvVNK0Sy+dZZ0ZogZf3K/eB6ct/FXQpYWFrb70jeTncfnQbMd1Bz0xXy9X&#10;Ma1bVyshRUm9TxvTfAuj+EZJ10vTo7dpcb1YOen92uB+IOnvrE0jzs8McaghIfkjRT3Cehr2zxDJ&#10;abS32RPvbTucnP3uuK8517UYowGis7ZWkkKP50Rd/blicA+tYRxFR1FLdmUno9TzK91c3Fhcw21u&#10;+pt5BaTyQTHDkdc9jXj80ZVRw3Br6EGu+EP+Ff3lnYfb4bhs5/1ccIPVGJ5c+4rx7UPBmrRpNP5Q&#10;a3A83dHKDkHuoHUV9Tl7jSTTVvU7qMXFaln4aeOdR8C6tcXun+UtxJAbfz2XeYVY8sgPG6vYvCH7&#10;RbeE9GTSNP026jVyS8scoeR3b77HP8T14h4b0GTUJnV5UWNRuLV6L4V0QWOrQfZ8XDb926NMvJjo&#10;Fp4upShO73Mqsm35Gv4jim+LFxrtxr1ymjX9rYCXTop8fMYyv7o7fVG61wfhX7Z4f1LynYta3H3H&#10;h6SCvUtf8DweHbe81y68RwTa556h9MZTny3Xk7umQeqV5rrqPZx2zbGjjzujZWyNvf8AA151Ov7Z&#10;So3un3T3tra5gpyh7thnjq/j1TUCMPDbQqsUUDMcADnvmsjwr4am8Ta9a6XZkfaJj+7SRch39OOe&#10;arTsbiWV3XzJMFvmq7oYutJv47qG++wtCd6SK5R19wRzmvWow9lTUEaxbk/ePc/iL8HtQ0nwjpGg&#10;6vc6UuqWEZYRWajzCZD0eQgHateenXB4C06/t7KfzLoyG1injb92R0dgO49KTU/H2qa5cTWctwb5&#10;rkL5l1N+8nGPdvXvWZeC1haCJLmGZoQWk87lEA7D3rCpZSUbaGkab+RB4Ok1VhfT2txNHNhN67uZ&#10;STkUl74a1K8mme6Sb7Rn7u8GQAjqfarV14gis4RLFKlxD93yOh5P96sdfF62F5cXlm32feu14Gi8&#10;ziiMak5c0Ua8kUZ15HLY36wSwTLuAUecmN1Xp2tokjlYiGSbP7qFx9OcdDVTxJ4quNUePddiaGJf&#10;u4xnPWsN9QGxF8tvkyw2qOnWu1U3NJvctRXQ7Czur5ZhA9zKsONkkStgEVR1VxZ3aS2F7LHZj5Tt&#10;flc8H8B6VgT61dzAwefujzUMW+T5UO7eQoVlpRouLuy27nc2Hiawt45Jp0+0XygqrtxvHqap2t7Z&#10;3F2LlyIZnJb5eEJ/pXKGK6Un9393ruWoEmuGQqhO7727b0prDxvdMW6sdxfa8YZbeCKQTSJNuR16&#10;gnjBFdfB4326eYPMVm+7MszYD+vUdDXk+l6Tq+r72tbSa9aNtxaFM1Xm+0xzFWEkbKNp8zPyVlLD&#10;U5e7daDemp1154ki0maR9OnuLeR1ZH8l85z/AErn47v+0nDz3LfKS5ZuSayXuW2L91W3fe2nIqKK&#10;5eGOThF3/L93muqFCMVpuStTsbNLaR5dzTzLz+82EfnVxNBF1aO81xCuw8MrAnnpkVySa3LCm1Dt&#10;Vl2uytV7RtQiZLoXcredtOxlXBz2rCdGS94HBNlr/hHLua5KMdqxPtLsvHPcn0qE6VNb3ZiZ13IS&#10;m7dxmr9vrIhn3LebmePygy/JgjkHir0OtXioIWlj/efMdyhycdsGs26i9CXTRvReBNb0bwoPEivZ&#10;yaUZkhltPtMbThm6N5Z5x7iuaubZbydhpwm8xVMrJJxgDrgnGauTeKzNMVuHSSHYYii/fbHTpVqZ&#10;1WLegMlrN8kir/yzyM/kK4IKtF3qLXy/J92c7p2dzG8MadHqF7LJdSeTbxDc7Mp7V1KeKbG/P2K1&#10;sI4Y48KjyMN8gHr9axbt4rO2ZICZGdedq9hTbrwokGmf2pYXkN1CJgh2oRIh68g11TqRtZ6X2I5H&#10;J3NqSFbpJbePy1kc5KRqPz3HpVLUdAuf7EM8ZCtGSs0Ubfc2+1Zek6zN9oKK4juFXA3AjeD16+tb&#10;kN+WmeZY0WaMeUGbJPT+dee1OlLUejZy4zCmzDxsBtq4CbHbLGNudrfe/IV0VtdadJa3C6lZRrcf&#10;eWW3ykhx19qwru1+z+ZbrPC1rMA4VuHB9/euunJVNAbcSNrwxwmUqrMq8ttqbTtNfVp4ERN0jnai&#10;L09elVdOvJNH1FHkijuNmcxSLvQ9q6y41GyvNPRdMtP7MkgLsZ4X++pKkD6iuetKUNIr5/5g9UJL&#10;rC/8I8umpZ2yyRyli6ph+/BNZtjfwfbVS4Ltuwf9/HFddHZXFr4dji1559Pj84PFutgHdT/Fv4PH&#10;vVS50jwDps9kz3mrapcMOIbeIQ789Bk5NefSlCblBJ7vVXf4lUqLnLVkQ1TSNQCQGAwyoCU84cOf&#10;XIp9rb6D4Tkk1C9gMygF4k3kZk6hgO4PevSbnw5rOgwwS6V8OtM0lp7dXjn1ab7TM4zjKg9/WvFv&#10;EWo6jq2sQLqOWkgxCVbkjBzWdBU60nCnPTqlK7OqpSdBp9fQsaPf6BcSao3iEX0MxiP9n/ZUSSFD&#10;12yR8ED0IavSfhKZNctJrjwnPZab4r02AyyWlxbeZFf2qJ+8YleUb17GvKEstMvPMa/uJrebH7uS&#10;3t94d8fdbnj611vw88a674Fnu4tGubKzt5pVW6upoYy4Rvl43fMV9QK9CuuaDcVr57E05WmnLbyO&#10;cm0G18Sa8ExbaA1zJu+ZyIEz3UnJArI/4R1Iru+tYry2vGhka3G1sKwH/LQP0wegrW8ay6JNf79L&#10;uP3kQb7QvWEyZ4MP+yfQ9K5pQ9vFLEkZ3SgKXZsYrqouTjdu3kyXG2nUkns0aF2i3cKVPYcHoKpo&#10;5aBNpDRkgFuvPTBq1F80c29/MZP9Sqy4CA9cjHJNVHRMyqiCPp92ulPozJnRiS8mhF0YvMjkLJ5n&#10;piuj0HxOVjt7KJ1tVDbunfPOfUGuK0DWl0uTyLiBLi0mbllYgoR3BqNLiOOa5ZhJtdsl1IINcFTD&#10;814PboRezPZ/hL4ktdL8W67qt5+5is4JPIeRfvl8KBXVQ+N/Dl1qVvGzpOblQj/utpjP1NfOXnrJ&#10;JC0SCGFAEdlc5f0wTXd/D3w9c65O11FeWWnfZQGS6uc/Oc9K+ex2WULyxFSTWiXbyXfrqdKnK3Kj&#10;1vVrHT9Ht0aXURerMOLdVBRQOhPvXkPi3QLW+8zYU/ePtHYofcVrXfj/AFjwtfy2N9BY3yMxUS22&#10;PmyecMvFY58RjUtbKQJtsoQC6xsEcc5J+vbNY4LC4jDPnvfrfQz5lLc9q8W/ANPhT4R8IanFNBrO&#10;m67YC7edVDeRIR88Tjpn0IrwfXYNbsSbW6SSTTYzui8mQlIc9q+oPHf7Vnw8134dW3h2Xwze2U0e&#10;nCzs7iG3i/dmMqYpevJb+OvnjTI5vGBuFsvFEK3DZaS2mt8bweScioy2pi3GdbGU+TXrr89L2PZr&#10;xw07Rpb+X/BNf4T6/wCJvhl4wt9Y02xd5YAyeVPaC4geN+oeM5BBFfeuneOvhL8ePhnDa+J9Fg0P&#10;xFY2pt7WJV8gSNnd5UP9Er4o8Py61pumavd6j4mtPtWmW6yxQXG5JLqIYXbHjhiAeh7VkX/xdurn&#10;95HGUkIGdjH7yn3rLEQr4qblSitVZv8A4dJq26aMaNZ4RezqK6fQ6jxjF4Lsrll0VNkoLReVdOyy&#10;o2c8Bqt3XhC+0vStLvNSeCO31aBrmxeT5t0QLISSD+hrG0HSdM8cvDe3rut/IHe4SSUglhzuB+nS&#10;tbxRZpY2S2EUks1vAC8SSO5wCOQK8xuNNxw/NJyW99fuZpXhRjTdSK9CfwhHdeJZ9N0G1txfal9o&#10;EMD7MzAu/Tt1qfwV8INU8XfE9/DNxvs9QS8e3mSZfnh2nncPUVxGiX+peDvEthqlnIY7y0uFmjnj&#10;fGHUqVPFfc1j4k8M/Fjwrr3j/RbVdK+KdjFDO4spMiYqVDTIvfd3rnx1SWDhKdJ/F+DNMJKGKSU1&#10;8PTyMP8AaE+GB+EHw+8J+CVx/Zsd69/NeeYTHeStxny+xAr6Y+BfhPwxrPwx0VzH5zPGUPnLx5i9&#10;kJ7Yr8+fjH8ZPFfjfUrVPEks5kgDQpEvVMnBwtek/B/9qOy+E3hi/j1a3fXoEfzbW0LmPLgbKxhG&#10;nGsqs6CnTk2uV+9a7Wt7a2O2OJg24c3K0t9tuh9Xz+EbfxjqV9of2q3ijsVM0bTqjvdZPytgc/L6&#10;1yHi/wCDHhvW7TW9YeCPTTYRSyW+sgGG5Fwi5KOVr5JHxHupb69vbe6utPupGa4WKOVh5Gew9MZr&#10;0X9mb4reKdW1XxX4Wiuxq8l1bvCmn6jMNrvIOZtzcKF714OFy6jSgv3bTTbbTk73fuqyauleztud&#10;8cYqkuSL/L5u5mfGv4leEPiT4J0COx0ia38U7Fg1G6b5dzL0Zj/FmvS/2R/hhfaNpF5q9pJbSXlo&#10;FaOIzESWYk4dljPBYr2avlPSfDbRfERPD+sah9la8m+zm+ji3C2m37csOSVFfW37Jms6xZReMdFl&#10;sF12KK6NtcL5vllxGeXDNwK95Rh7SFObfLv7qd72tGyS7rWyubUqkpRlda/8G7Tu+x9G+OvhdrHi&#10;O8i1HTPEE2iSC3RZrraA5I6SfL0bHWvir4lW/i3wH41OpaffXmpyRS/NcQFyXI4yp7qe2K+qU8W+&#10;MfiBpd9b6V4furXTJnWKKWaVP3ZPZucvER1xWB8QdD1fWfE1nH448Ovpvh/TLcRjVvD8mY7d+ok2&#10;8Px7dK6MbHDY6P13C0ZRu9W78sujd9kkle46ftaS9lOav5NXXy677HlnwM+K3jj4u6R4m8JwXMY1&#10;C9jcs11zwUw+T1DCvFX8Pap4Pn8Q6Vean5F8beb+0bGS3cOgjfKkSHggmrdl4oufhz48vPEHh/Un&#10;e9W/dxqMSosF7bluroOVc9SKw/ih4+sdf8Z6t4lvbk3tzfAP9nhk2nPQgHsCK8x/vPcTk306pLTT&#10;XbW7OatNRjeTS/P10PH9PWfXdR8uOI7XcRRsq569MCvv7wfo2p/CL4Vz6xHplpcxy2DQQ3EW5GkJ&#10;XCPnPUGvgA+Nbq1vHlsLKOwiJ4iX25GTXqC/tI+JfEvhJfCurv8Aa7DzEkjibiMOOeAK78fhK1bl&#10;mlZR2s1vpuuqPEwWKpYdSvu/yPLfA/8Aaup63Pcapm+t72fY/lzbZBKWx36DPXNfTvwG8C638Qfi&#10;HrPgnxH4jl8OR6BEVg0+Ni4hk/j2hSUwfvF64vWv2ffFsHhpPGkekOukXIFwbiFgfLJ53OAa9A+A&#10;+hap8HdS0L4mXVx9v8Oaizxam9i5kktnBZDHOG9RWlSvSryVWSXLpp5XV9n26o1w0Jp6p/0jnfjX&#10;8a774M6lN4W8IeIbrWrGNQt+usCO5tZ5uVk2xuMFa+WVu7C+tJXbU5LC+RlUReUfLOeuCvQV9G/t&#10;H/DrSPEHxO1q40SVrXQ5kF9b7YMrIjDnYvUkHqK8x0nwdB4Ru7m4g02eO+jh82C9vwoiH8Q6ZUe3&#10;euvC4nDwpWUrz8tt+7voTVw9WvXaatE9E8I+EbTx54a06bXEe1eCFP8ATJpfJJcn/noR/EPmANfd&#10;P7Mmj+EvDfhS6+yanZagsZDTTq4bHFflR8SPje2vazAqzXDQ2kawhVUiN5AOWweufWup+GvxivdK&#10;0bGnx3iySfIy7cR4HQjBzWlDD4vAOOM9mpatqL2Vz1IYuhNPDbLbmXU/WK/8Z+A2N9dMsE8yRiI2&#10;qIGknyeFQeua4jWf2aNM8Z/a9T/sxdBurxQ8unmXcwPb94tfO/7Pd14u1bxtpdzHotxqN2CLmMXS&#10;G3j2AZyS9fWfiiTxnqel2kd2bdla5ELWfh2QNK5IzgyOQAo716FDEQzOjKri6N3F6KCtr3b367I6&#10;5r2E4qhOyf8AM/0PhP4y+HNE+GcEV1LZ2t9DYyyJZ6dqBkIuZcqHbjuO5NeLzeNJ/HGtRXWl6Omn&#10;3lusVvHa2sR/eEyKkbGQnrlttfV/xl+DXiKTTtS8Z/ErUEj8Pac2ItK02EXEltuOxd+3FeN+FfG1&#10;nY6j4Pi1J9K1jwvol20wW40ry7rlGzJtBJKL94At1ryKVoRcasXfzv8AdYKqUpppq3y+8+vPir8L&#10;da+OHwctPDd7f6bFq+kwJKIwh3yyCPqD2FfPHw0/ZK03S/CFn441fxRpsLWM8ovoLrpAybgFan/F&#10;j9pAW2jLq3w78RyXstrcRTPexRPF5G7ny3RhXkvw18Q6r+0T8VZtG8V3tzb6dr0zzXf2PMaXVx1A&#10;YDARW6ZroqSqOlOpZpJWervokk15paW2ZFSVNVIxsm91p53t950/xz+Mc/7QOu6ZdaWlwdM0y2Fj&#10;A0qoXBPMknyfwnbwDXt3w8/ZB0/xl8LIL99Ya31mVDKkatlkArkZvg34j/Y4+IEes6Xo8XibwoJi&#10;VE8YZlLR4KP7gdHr6p+DniqfxkZdX0mG3t7HUERm09LY/ux0Lq3pngiuujiYLERwrUndtNa82271&#10;3XYwjScoyqu36bn53+LvEep+D9Tu9OeeWZYj5PmMv3ux614f478NW9/raX+myW9jeSBmMUPG/J+9&#10;j+eK+6/2pvCF38KbnWLDRLy2n0zxRAYrqO4gUyIwk3Agn7jCvjv4u/D22+HWrWWn6jfQ+KNUvLSO&#10;4tZ9BuSbe2jk5KsccyDutd+Ex05TdKrpOOjSs/XyseTjMMqUuam/detzifDlxrHw/wBRjvJLa21i&#10;RN3mWl8C0My/7WCOf4gaveIPizrPi28nSx0m20droI1zZ6SJPIuWA2+Y0BJTdjqRWHLqGt2uqtZb&#10;plyp2JeIAVjPQt3Bp2sahqOnTaZqGnP9hvNMB2TxpsdgfUDuK9VxhUmpSinLpr917HlKbguU9U8K&#10;fCLVpPAd34wv47LT9C0lY7i6gbUVgurmMuqmOEc/N6ZrgtYNt4o8VX+qaZp8ljpryOLGzaUMY4hw&#10;Azjgse5FYFra+KPH2rR6do9ndXlxc5/0S1jLmX8B1xXdfCLwM3iXxFD4b8Q6zF4N2g4ur+JyZG6L&#10;Hx0Y+prncpYeEqmImm+y6L0u7mzj7Wypxt/XeyOF8QWFvpOpmKJ3W3eMPuxwkmOeaRLV5HZoo3bj&#10;+Hv6/Wvof4rfArx/8FvA01pe3Nvq3gvV3ScXlniSAzjvyN8bhK9d/Zh/Z4+E3iP4WSeIvFOrzNq1&#10;rKHubOGURmCM9CF6tXF/aFOdNTi0+2qta19b2sdEMFOUuTr/AMG2lrnwZDbSabqe6SNdpBbyl9K+&#10;7f2av2u7Hwb8LJfCH/COQ3twQwjmijMgbcP41r52/aT8HaD4X10S+FGupNGkuHiia6jAdcV6H8Gd&#10;KNn4VRtPsItXWGQ3D3Nm8X2iMlFOODytcuMxiq4WGKp3u7pfkzuwlKVGtKlK39aozdR8EeJ9Qurl&#10;9R0y/h0u8LMkclrgoWPC4Iq1oulX1vDaywabcx32myKqSyKQYtpzx7GvcfDHjG/+J3jO30zTLu8s&#10;9JgH2S4km4kuP4yHyTxla+vPDX7P+k2Gi7LiNGmdDluuc881wYSOPxqdLDJe6v6R6dTDYakvaVJ7&#10;s/MrxF8PtW8Sa7aabpthLfapdO8vlQsA0rE8rXB3FjrOpXNxZXSyWEULmIRt3C/Lk+gFfbXx5+FS&#10;Ws0n2ALHs+bf06elfJeu6LLDeSK0scjeYWMauScnrkd68/D4yak6FRJSj+B5eOwUaDU1szkfsEUc&#10;JCEM0ZC/eyfofaqNxbGYlXbcsi7C+85rVvJpbWCTbhm5bavIx6Dp+dee3XjOW6Z4kyrbyh+Wvew9&#10;KpW1j0PnZ6FLxDHPpeoiKCXdbuob5hnb7V2Xg250ebRNVtZ53t5jCsyJ3crwQ1edXmpWv2lFdJGk&#10;3BXaZfXrXdWDTtoVlapYSQxzSDLN0lYBsHp1w3GK92rF06cXLczitS1dsmreF5NSkjslupZAiNGw&#10;jPy8cIK5iBkuNRTem7cwbay9h/Sul0TwZpqpcP4g8R22htMQscSxSXMzkc5xHwK3PDHgCPVLB/N1&#10;zTNF5KRtqEuwT5PUAZKMaym1Fe6Di2cElolrfnaQscmc/Lk1RfSftt27W8bcKWfaowAK9E+Ivw5u&#10;vA8cn2jUNNvGx8r6fOZdhPPzggEAiuL0bVXsZopbeXy5k5Pb2xikpVIrmW5PLZ6mVb28jPul3yYx&#10;hvU9MUXXmTXb741XZ/C3z1pfb3t7uWS7gW7jOV/dttwewyvpUEeqQ/aNyD5thUCZfX1PcVqnJu9i&#10;eUqT+Ww+eTbHkfPtH7s/3hUk+pQSPHFBiRuF+4euOlSrMseS5j/u7ZGGMfhUNm8EkknlIkmxuW/g&#10;PPQYqt1drYcWx91qX9l2KTTAsufuqgB6965K61We8ufN3blzwldw9p9stn+z27sz5VEjXzAfY4rj&#10;hok3h+/3SmHzo2KmO4iPy98kV14R09b/ABF6Hv8A+z6fhX4u06LSfG+r3Oi+ImnPkajNEPsuOqAu&#10;Oh+tHiq9t/APjwS+AdXvdWuLC6ZReSQoI9/Rwr/xq1eW6vreqeLpbfVL1rCH5Qnl2cKRD5R3Ragt&#10;dUGl6l5QuvOjjG2TyeAQORk8VlNKT0itDS6ast+59A2nxSg1iMa94/11rPUtNDTadY2tkHhc/Mdv&#10;fDHoK8W+I2iJ9ve8vEisbrUD9qjtLFhJHFG3/LNz/erLfxEbhm1C4zJMAdnmY/d/n1zWrpOvwabM&#10;b26QXTRZeBGb5Y+VPQ9TWsG4xdlqRJtNXNXW9KutO8EW0EmjTWMMIXMsnluHc+hPIU9cCuI1fRza&#10;iL54Zo2UHzY1JGK6q5+IV9f3LX+pSs1qn+rs+Cjfga4fU/E815qc8rytzjCr/CPQD0rOnGpKWhct&#10;UR2dtN5rbJg3+6ud4J4BrW0+/haW3a6k8zEbRfN1LelbHhuS71pYpbiCSG3tl2vPtwFzzkDufaov&#10;EEOlxxu1hHNNeRNtLsuBnODxSk3OTjJAmP03xJHpsVxusrK6kwV3XURc1lJrNzdXccqxW6q42usa&#10;BExnviqd1YXNxAGiV5F8wrI392iCZ9JvC2zdC5Cq8nPTvihU4pWWrN4vQ6nWdcnt4IfsrurIfmRV&#10;+Q5HrXpHw78RaBaiC1163+2aLqEYie525NhcDqwHOVrkPAvgjU/H2qzWVhEZFdf4mCRqR3ya7jUP&#10;gb408F3Ed0Lewuo0bebb7bE4kP0OK8qag0o9ToSlF8y2H/F/wTpfg1xqHhnXBq2juFQy7+XYjBwy&#10;jBA714tcagViuUwFuIcfMuMt716vH4R1TXLeSazt4NLt5p3za3E2EUjnOOh9q8y8W6E2m3gdXtmk&#10;GPNghfP4CtMPFXtJHJO71S0K9neJqTLK6NIz9W65464rR2Wy2yhJN0x+/t9R0FcpLqMmmmS3iQSK&#10;c9sAD6USa/K0AigR16ZZlzwOldjw8pO8djFI9K+GmgeHPFHiiKw8Ua83hnS5I5M6mtobny2CZT92&#10;pHDGsO60hIZpEiuIJG4wyn7wz6dq57S9e8nZ5sJhUEjzV7V2sjaR4ksbCLXnurXTYS/lXmnwxu8e&#10;85Oc43g1yTpzhVSbsmXaLjZ7mZDbyQyfK5Xj78a56dea0LS9ttPmH2i6ht5sFf3nU+4wTW3L8DNO&#10;m0yW68NfEnR9QYKd1tMsttNj6NXluteG7nSbl4rmNFVMr5sOJEz2wRXSsFGq7SnoZJWkfSPwQ0nS&#10;vGPiHTlunj/siGVbi4uFcY2K/AINfa3x51z4Z6b8GdUsPDstlNc6kixLHCPMb6qB3r8mNI1++0uF&#10;2tZDDyFfyf48/Tsa3LPxzeNIjyzSMkK7NuS+/PavFr5TUi5uDTT2bV2u9n0bPpcNjYRpRg46r7n6&#10;mx468Maj4T1a5srizm0vULaXbJBNCY5I++1g1cslx9oluGaNIZnRPm6cdOnbNddfeJtR8VQ31xdC&#10;81S68pQZbh9zlRwCT6L0ya5bwd5zeJLa1kjdmnlMRW3bEjHHRTXrUHKNKXPuv+HOJpc2mzLdpos1&#10;j/pV7/o8JG1Fk+/IT6Dqav6tqumtMlrALq+mPylVQRhtwxgdTVvVorm1861nsrn99MfMeZB5iEdQ&#10;3vUvw38GXF9q0Wv3EYj0eymWWef7SInbAyFQnkmsXOEk61R7F8qclGJ1Hj/4E+Ifhp4PsPEl3odt&#10;p9jcyLEzSZkkj3cqWD1wieK7m81KO4vrprxtwz5j5TjuQMDpXqPxD8Y6r8QNSP8AaN7c3Wnodlrb&#10;XVz5phQDofU0tl8ANO1L4aW/iu18Sw2l488iS6TNbsziNekgI7V59LGJ0ksVu30v16Fu05tUdkVd&#10;I0aLXbYXcVlH9lkAZSycY9DkV6TpXw4tLPwvHdLpX9pW7/M7XFsRDBnv5fBc1zfgXw4013a+H7O9&#10;mupJrd/Je3OAko56N2PfNet2HjB/h74dl0m8ib7Q04ieO3ld4E4zuyuSfvdBXly/dVfelp0PQoUV&#10;JczR5wv7Nem+LotIg8PQal/a0okF6snliFQnfDYMbVzfxNtPhz8PdKj0jSLK8vfEvkj7ZL9rykEn&#10;o/Y/RK9R+Kv7Rs+ifDa20fRm09tV1VZlnn2lrizgO1SmG6MfvB68C+Hnw6ufE+ppq2qWt43h3zAt&#10;xcw4Bx3ClyAT9a6oy5oKrXm1FdL2uFaMVL2dJXl1O/8AHH7PunN8PNH8ReFPFv8AwkOtXNml5daF&#10;DaYaMEZk2uOpTuK8NY3vh27eK4sHhmjP7y2vI2jfHup5FfY3xC+KmneDfCJvPCQ0bWFCrblrNjmC&#10;WMcOUwAGA9K+ZfE/xD1r4karNqOuXIvrqZ93mTc9BwAepAHSpwGIxFSD9tBcqfzFiadKL9x+8Ylh&#10;40vbWIW8rrJatJuRZOUQnv61o2kNxq2p215sbUVIzIu7OcDGTWZJpMHmbkhDMgDbWA289zmtPQbO&#10;8a4kFvJKu0HLx8bVHPJFelUqxcbQOSMpXtIYtoqXdxcLaItmylSzAyBWxgkgdK9o8S/sya5ovgjT&#10;NZl1PT7Vr+KO4/sxrz/SXgbaB8g/1h+b7vWue8DeGNM8Q3sNnFeRyb5hFJ9s/doJNuQrdtp/Wvq7&#10;TtW8J/Dfw6tzFJc6l4iSydHnkVZSrKf3ccLHcIzlflryMTjHTsk9V/XU9qhhoSi+fY+OPiPpVp4J&#10;1HT7fTtL1HTb6SEvdxXUzjzD0RtjdK4/QYGku5JZQ0cbkGTy2zkEcgr719CfH3xBqPxxn0bWF0yL&#10;T7e1tDbWsd5dxy6k4+XPmlPvje3yVn+Ef2d9ZXw34h1/VYrmxtdHs3uZFSIKQo4Oc1MsZTp0+Tmv&#10;Lbu/1PNq0Zyqe6rI+S7iMC+lXy9sgb7rMT1579q07eeGbSpJZzub5UC+5HHHpXc6r4DtPH3xC/sv&#10;wZK+oR3IjXzbrEJklI/eYz1Abpjk1x/irwsfC9zcWF0Z1vImKzx+Vs8tumCDzX1dPEwqKMHpJrbq&#10;eTOlKKb6Frw895BBIsSiZWxvXcHxgZHB9KzfE2tS6ktvBMgVo8r5m7Ix7HA4q14Egu7zxOtrYWkt&#10;5M8LoII1OTgZyPdRWl8Qfh7feF7HS7q606bT4dQiN1ZPM+fOiJxu5qUqccQlLd7GXJKUefocCyrv&#10;CvGzMVKhd9WvD+mm6vNzR7ljDM6L3A5OMVPp2kTXlykQiZd6jZL1BLcdRXf+D/Az6lcNYWl7PY6h&#10;9yOKRfLEgYNvGa2xOKhRg+Z2HSg5S0Ob1Ldpd5CPKguN0S/dAIweQD7ivc/gb8I9F+OdrqeiaO7a&#10;X41KG50+1uHH2eeNBmRBJjIk/iGa8m1v4a6xpohnt9Onmt4lLPJCjP5QTb5hOOU+91Nd9+z34In8&#10;d+NY7G119/DE0MLypftMIxG4/wBXyXXIz1Irxq9al7FVoy0Xa/fsrnp0k/ackluPtPDmi6e934Z8&#10;STWdtq1uZIpPOiESwsp+/wCd/wAtG7bNtT2ut6joGgtHf2WoxabO72kc81sUWcAKcNK3Zf7lezN+&#10;zZB8Lre6v/ihoOpa9FqMzW63eh3qyvztZbuFum4HgiSvIvHuma7caylh411a8uNLtohLFHa3K3At&#10;gQqq7hCyo5FeNL2dSbhVv5p33stYrzPUdP2auvl/wWW7j4laZ4b+HmoaLbeGob691Yeb/bMF2UdU&#10;U8Zi5GFryDUfhV4qfwzBr95pk9nZXNuby1lvP3YvIi23fDn/AFhz2FelfDnR18af2xodgkt00SH7&#10;FuhIM+W5aXZ0wvWun8YfCH7H4TstS0bxLqGsLouy3tbe6t51sVlbDyxpJJhUrXC16OCqSpJWm3vq&#10;7+vZWMK1KVaPO/h+R8+G6ufD+lXFjfWKQ3lnMF2TYE3mEcZB6qKufDjSrPxf4oii8Qaxc6RYrDP5&#10;d1awCY+YsbFF2nsx4PtUHiDw54w8d+IdQ1O40i6u7mQedOY4CUxioPDvh46DfWt5r1re2tu8LSok&#10;fWYHcAFJr6O8fYy5ZLna6a626Hi6qabXu/1uWPF3xN8U+Nb2O/1XxBe31xbRxQ7JJNvlhRtXYqYA&#10;UV3Vh+1N4xt/hbqvg6fxFdXlhfK3mRzDfk+gkbmvHtU023V2vrW4mt1kL+WzYJ2D6VSjST7T5sTr&#10;+7+/8uOncD0rrWGoTgkopJfL5EKrUhJtS1IF1GTVphFKkckztzdSc/QGtWTw7Nbp5jwvbqjDZLCm&#10;UJPQZ9apWVlBGrTXquuU3IO+T0JqOy8Vahplhcaa1xO2lyNvNi0pMIkHHmY6BveuuSk9KXT+tDnc&#10;u56TpnjaSG1jt5Zn+1OOdpB34HXp1qDVtT1Rbcai1tPY7yPKuViBRPr9ayLbSdNg8PXNxqM9/pXi&#10;fzomtbOayIjkhYYaQyNjYR8m35eas+H/ABXf6PclZ/8ATLMkrIrcFCBXAoJPRf15GcqbiZGoeLdV&#10;WZJZXLfewy4ANadn44ZtJl81nVZTvKq33mqTXPDyTX0k2nW7x6fP84ik6xyd+PSuRazl+1bXhfjJ&#10;CsOg9veulqnKJnqmSX91dahf/OHWMsrs3TjqRXbaXqMUls9u6LbtkuVZd3WuZuPPaxsoksFjjtk2&#10;NcRoQZOd2XPt0FFlcvgMU+bO4LG/JHtXLWgqsUuiOiM3HY7O01/QrS/vrfVoZ7i1a0doUtnKP5xH&#10;yE+2eTXLJb3zB5kkkaHO3crDPvxU8uk3evXPnRadLHGOq9ePUkdhXR+FPBl5fXf9nTxtZyNtlhaY&#10;hQa45OGGhz39bnTBOs+VGfa3jrKtvIJP3w5+Y5+vrmqmq302l20cESxtHcSB3jYcn647V1Wo+HLz&#10;/hL7K3l8yaGN0V/s+WeYBs44GQDXTeJvhLeQ+MrfSxpk0f27fcW+nw5kfawyAr8765o4ijCabe6u&#10;dlLD1bs5mP4Zm98Ipf3VxZwzMnnW1ssuDMvpnkZ9h0re0L4H63qfhfVtd8IxPPqmkW4udQijj/dw&#10;Q9R16mvT/DPw6PjJdP0i/uJdAuNHsik1rdRYuISpZvuuAo3V0vwa+NGrfC3XdViudGi1XwxJKIfE&#10;MOl2aMJFEbBQHOF/i5ryaeaVKtV0pT0T1Vuj0Sd90z0/YU4rVanyh4k0/UtD1C3nv9Ln02+nt47h&#10;IpoTCeeUbDdm6qa6y7+KnjDxJ4dsNFvdenmsbDzIbC2aCNZ4o32mRSwwxFb1toHiL9pL4sXWkaQ0&#10;+pXeoFhYrq18iT29rFuKxgk44TsK6nwlrq/BrQb210u0tdd03UYWtNal13TlaGw3ny/MQ5LAo/51&#10;6860eWEKsVzvy9Ha7OanBqcnGWh5N8OPCmteKvFUGjQILxkuFeNZF8yNGY48w46D1r9B/gB8Gdb8&#10;B+NtVu/Fd7pt9dWMSGWAsMTRbOHi6ZAFfBcF0Phj41nl0DxRNqGyZbi31WxXy47mLqJNjYOCf4DX&#10;2t4e+Ivi/wAQ2mjeNviNphn8PXUKafZxWo+zvdRSf6ydlXkoKnEVHzRk9k0/87nfhOqT1Z9geJb7&#10;Sf8AhXl5JFLHNYeSU2yDIGe2Oxr4J8TeBL744fEjwz4asb4W9kLYtdJJLiN2Utn3BYdK+5NS1bwz&#10;pngKC4vvKu7JbVMxl/kYAcE44LV8c6z4kgsvFHg3xH4M02zsb8/brx7iPUUjNzaxHa8Plt0l9APv&#10;0s2qQq4ijNSTtFXS3/yWmx0YSPLRnFp6y6mP+0h8BrTSfh9pN5421r7IdGFto1g1rpYWVYRIWIDL&#10;gMwT5ueorxHw5+zz4m8V6D4m8SWkjab4f0e2Y22pXkLRi42DK/KDlS6GvfP21fjbofjnw5pOlaKb&#10;sTBP9Jjv7cgWzgqyDL8hhXygPix4/m8PX/h3/hLdQk0DUPmvLWY+WJEB6ClTjUvKFGXuJ7vW+z00&#10;76HFWcFJe0jZ+R3vxZ+LnjDxp8L/AAxpureHD4U8KlYci1gkhsdSaPhbgDHy5Fch8N76y1aWPwvb&#10;3Uf2W6ukYxSW0ksc0g+5mNCucdBXLX/jTxb4k0TS/C8txf6xpOlzhNNgkYyHDdFx/JBXu/gz9oPw&#10;J8KvF+j3+i+E4JGi8l7qwWIkRTFMSCIvlsiuKtSnQpqjCnu21yvSKvo2n1Oam4znzSenn+R9Pfst&#10;eGj8L/Cl1Z+LdEsLa0u43vLS9lTZNIqdVUnOSOwLZr6I8M6yPEOhXV/FdJosEk7tNFeWoUSpxtYq&#10;cEFl618v/Db4w+C/iLrl3YeMrKTwdYfaZ7/TYrqYrGckFt4Pr2xWh8SPGuuaddT+MXsr/W9JSSF7&#10;eWxuAbCxsydoM0LcqWPLGpwWY1aEWnFNdEnq+7bVmkuh6/sYVnZO1ra9PJJMn/aZ+E+seK/CD6pP&#10;oFjJpkbSSQW0GY2gDjBkJHPvivifxRqmveHbGDwFdeJbK40WGLf5mnwjMsbHf5Zbjfg9jX3pq/xn&#10;vvjZ8G9Uu9FuNOtpLC2mmv7O4l8h1CdlY9VPZxX55+M/H0et+GNT8S2+m6V/awcafdWzQki1Vhxc&#10;RDOMt0atZ0YVcQnS96Ds05W0ltddjPE1LUU52UvK+3mfWf7L8dvp/hePxj4D1a/+2r9oXWYtUjWa&#10;GERxs+CI6o+DP2nfB3xPa/1v4r22i6jYqPs1pDHJvvIGJyWWE/wnoSK+av2c/iwdER9G1LwvL4os&#10;WR3TT9GZ4LucFGBBliO8Y3f7Qr134WfD34Uat4Q1/wD4WRPd6X4p8yK1svOPl29vGeYD5qDB9GL0&#10;5UJUJTjWndXulpbbs9G2RTqKpGPItba/8OjzmHSPg145+O3iZrvVbrwl4Ehge7sIoSBJOU6xKzZ2&#10;OewrnvhXbeFtM+J9n/wlF9qNp4UvLo+dcWyESeT1jL7OMHvW94x/Zj0X4Z+HfFN9451G6tdVFwlv&#10;oVnpn7xJlc5FwzcgxFOleQeJ0g0jxHcab4e8QPqvh2FE/wBIuIfsjpkKCGXPJBbrXZhpUMUpQpVG&#10;1a2q00tez76nmz5qbUpxSP1n8FfF34Ra/wCCNQe3/s2GK3iObMQhH2LwFH9+vjrxf+z5qP7QHxd1&#10;fUNI0SDw9o908lygVRDEyonCr0G5q5b4EbPHHxG8J6LZ6XFnT4Ps121q/wAl0iHd9oYdsA81+k3j&#10;KTwxqXha30sQ/aWiZC8ekuCYABkvle2K5aUp2knOMXBdknLV7tdT14unKKtFvmf3fLsfHfxE+FPh&#10;M6H4X0250tbHVNHt4V1FbN2kkCSJnzYiRgZ7qe9fPvirx3Y6D8VfE174Avtfu7K90hdH0yWGNUlu&#10;ZW2hxLGynKl16Cv0Y+JPwt8JL4dstQtZJpPt7okfLYcErjPpTk/Z88F6R4h0xtP/ALO0qSe2d4JY&#10;oF8xJl2nch7CuLB4XF0K1SFRKbVvtK1pa+nvDqunUjGUG1v0e6PgnSNAn8aftBWM/jTxjD8NfiDb&#10;NFeSahJp6wxpOsatGpHChwRzXU3GmXWrfEu71HWtJWS3vbopeeK1QfYZpjubJK/cL9hVj9qj9nHV&#10;NW1C48VaZrKapqsUUh1BJHPmXE8ZOGyx6lK5/wCDFxrEvwwku9Xmkj0yXy/Ps50bD4LBJBGep964&#10;6+PjWwyr4aV2m4tdU3/lY8qrFxqOlJfPv6n1/wDA/wCDcF9cXjaj5S6PchJYLeH76NjlXNeQftGf&#10;sr+HZ/jBohnVYdLuobp7pftAt3kWOPI2v/frr/AP7QqeCfhzcWX2qPTZrZ4/ss/lAvMSn3GQ4wK8&#10;d0749+JfHHjDWPEd1cLOtsVgt91uksCBOXVlJIkB6HFU8Rh6OEp1YJ+1Wrl6uzXmdseSzjK3JbRf&#10;jc89i8Ip4etbeH7Q18sZMW/zSx9vvVx/jlU0e12Wqsyz/MdrcYz1GOld14kvHm8T3d1LdRXlndML&#10;qG6hUxxuWGXUIfuFfu4Fc14k8PatfaPca21s7afagMkvGNp43AE55+7XfgakqdNKtK7/AFufHYqn&#10;z1X7NaHnWp/Z7XTTdLIqyAhi/wDGw6ZyOtec+PfGY8WSCCQwxzZDu3so4H416IdUht7bzdRtnk85&#10;T5KMQEydxQMfQivCLtGvLl5ZflkclhX1eBpKdRyktY7P1MIrkRN9pjazSAhPMRiN65BINb3gfx3f&#10;+A9QFxA4mtX+We1mY7JB7ehrllzHNt8zdH/s1ak/dyJyW3Y+8nTPevbnCMlyy1TI6n1x4R1fTfFO&#10;ird2FwkcnyuY9vTP8OT0NcN8TY5MSSaW/nSTborpZG34I5EgB6GvMvA/xEvtD0t/D894i6JJOL2S&#10;Lb87yAYwrDlc10uk+MbJ47mW6uWuI3jKosYIm59zxkdvWvmp4WpQqvS66F6xfNAyvC9nLqGoQGy1&#10;eGz1ZZFXZNcCJgx4By2AQa2Nb0bU/A+rRQ6mbKSSbe22Rw6HJ5IZMp+Vcrf6lB4guheW9kdP2qvz&#10;q2Q7LxkgdCa77wl4mj8Wf2fo/i7UdOs7PTLd1sHvrd/LDPyA5iGQCa0rxnFqVrrqtL/Jo7YNOPmR&#10;aBfw/wBoS+bFYX1raxCaaNm5nBO3C+hroNB0rT/HniOSKf7Bpe1l8qw1i78pGI48oysmEOF6mvI9&#10;RtXW9LGXy943l167epFRReKrnTb64i+2SSQz/J5jNudxjqc5qfqjmr03qaRnfR7HpPxKl8Ox2dsm&#10;neGDpKuWSadpXlLSKeiSn5ShrlvFPj/Sj4S8P6VoNtcw6haxlb12lEsEkuT+8ixz06g9DXPald3O&#10;pJbLcT7YYciO1ZiUTv8AKD61u3enL4k0GO4uJvL1K2hRItqKFkQHGGAA6DvW0KdOjGHttbPzCUtb&#10;ozL7SZJG3Ayz6pFLiVpnDlBjIH0zWNrMs0f7h7gtG53yRbQgEnt7V1PgvRZNd1J9O+3JFdPLteW9&#10;fEYx0Pua6yb4VXdxeGC40wTLaKsRZXwHJ3EHJ/PilPHUsLU5astv66mC97Y8ih0v7VBJeJbtcQ2x&#10;+dV4GD3OOlXYUMzxBCIclQPmCE5rvvDXgXVrPxPqFlqNrAy2sHnTorgbl9OOtc5LpkC+IZfJEEkM&#10;bO8cEjHPP8NdH1ynVnKCd7K6fqOMHZD/AOyppPKitX/0e5/ijUfOwOCtdDc3n9jxP9mke3hFuIpP&#10;LYbH9jnrz1q3ZeBWstBTXJrlLe3meR44Gb94yjgER1xWoapfak0umW6qslw43t12g+/YV59vb1OV&#10;PRbmkbJG95g16RLW1E17p9kqTXcS4DzMT0B9B2Bp/i/RYdNPheXUDp8011cN9q0eFXjm8lT8ryTL&#10;kHdntyK67wr4d1T4X6lL/ads6yR224xNF5bSROMFhuHz+xrh9UvX1S5utVbTxbTyMLe3+TyuE/iI&#10;GQSTU4etes/Z/Alv3bE9FqaemeB7TUrO8t5Y5tJurlfNsXumCRvEhZpBubGW9AK8+8WRi30uOKK5&#10;RpmJXbtOdo/iIPQV6RrHibUdQ0ARanp7SLZHcWklL+WD0GM/drzaWGKSYymSVZvvJ/tY4FduC9o5&#10;udR7dNGvvM52taJLpNh/ZsscWDIzqM+W3MmT6+te9eBdE+EVj4SjuvFFl4i1Lxhtnyul3EU1k7H5&#10;oeozgfdcV4LYaw+h3Ud1bEzNEu11Zt8b+xHpW1beLLjxFcxy3CR29r9oV3ihcxIp9eORXTVjWbvF&#10;6dX/AMAVNqO+5l660OueKZJILNNNhuJmYW1umEjB52pk9BViwH2J3kguHWOPCh1XlieTir2tTD+1&#10;5tQgtkW1RtgRf3gRjxnvkVW0jRLBWlTUbwQtkN5cnzkqeePcGoc1KleW1vUFFxbLl9ZR+KjI8t7J&#10;MxQ7Imi2FAP7qjOBXEXmlSWM/lyp9xtqtGcg++a7jV7uDQ7dZdJe5+0Ipb7fu8veCNpj2c8ehrlt&#10;KmksbSWed/lmxs+UsR+FXh+eEW09OiMnG5Qg/dsd4RlY/dk4BrT0iwXVLyJIdlt821POcneTVUJb&#10;SWf2iJ42uBMV2R9x9O1X7exubp4bi3to7hYjumi6D2OOK656p9CVDm0YusaRc2aJBIoZvuhV6nv2&#10;rMnRvKfKdBuRttaeqavZXFx5UVobWFCzH1B/u4yePSo4tt1Dvi2bs8qp9elYR54xTmjjcXTfkYb2&#10;TTkNFH1UfK3vQvytCjR7ZFb+H7n51sPYywyP5Ubsq4YruHymqUoFvM/2iAMw/Nga6Y1ObQ3UtLE9&#10;s7bzKw/cjC7dueKgubItK/yjoflVeSKqi82yHgNgH/gQqf8AtNI4PnwqrjZtp8sk7oV9SKOwMcUq&#10;4RZgR/DjAHcVEkP2f55E3c/eZaguNelk+WBNsYz97nrVM6lcs/8ArC38P3q6Ywm9ZGrldGzFbMwH&#10;yD5cYZv4qkvl+zx72+8MqF6k1zkt2+7azu3A+WlhV5nZeW3/AMK5q/ZPdszSGJMbiVz5fy54VQRi&#10;n4MxVV3Lzt9q0JrCSO2j2keY2W+X+GqMYdVj8zsa2UlJXRqpJ7Hd+AJdMuyLS9vjY3CZ8t5lPluT&#10;2z617N4H8B6HcakUurR9SkbBSJuBXzI8kczqjttbH3+oPtXo3w/+LUvha+totUt3u7OL5A8Z/eIB&#10;0PvXhY7C15+/Rk/T/JmMlLdH1rb6Y8Nw0UVskNuiCGPyVOwdsCujsfD00Np5styOmz7ud23joOOK&#10;840b4ueENeMd5B4mhtbgAMYLwmN079OhIrqLbxDpUyoi65p1wpi3mNroZ5O75efzFfKyVSDtKLTN&#10;48q0Zv6hcx6TYTraxM0jKqm5k7iuBvL0SRyT3Fw7TTAqjMhcjv1PQV2es+IdKttIn1B9UgdUcq5t&#10;33xpjruIry3Vf7Q8f3Go2Oi3sdnpkFtLLcao2MNMEBEKk4AeuGc07u9kt30RUk5P3TkviZ8RrHQ7&#10;CWGGRPt6uqx20an92O5Yiuc+Emq6jfQzpK7XE0zbvmbqB7+1cR46sJtI1UaB5MLfY5mZ7rIaSYsF&#10;PMg++vcV6t8IdHExjwGXq21eE49RX0saVGhhk4683X8jiqNqSQ74nW0+n6bo95IUWTMkW7bjgncK&#10;5fwX4yuPB/iP+0refzmTCyRtnDjrtb2r3j4p+G1m+HU+1FZoJ47hWXr0wcV803sg2OvllcdPmwMD&#10;visaKjUhKDCqvZtNH154L+O/hvxFO+myTfZ9UBD+RM2EuIxyHTcCDXaTWeha1dx/Z9jXEuW+X165&#10;GRX5/ahpn2/QJ7yMSLdWZWWOVWwRHnn8utbPw/8Ajj4j8K38bzyvqlv942lw5+f6GqeW88Oak723&#10;TNI17rU+44dNuYdqW2seZCTxBMolyR1I7ipp9Hs7q12zvCsn3fNhcgKRxyjV43o37THhrUmguLvz&#10;9EY/wynI9/nGa9R0rxz4Y1zy1t9dsJLibcsardJk/drx54ecL88WjqjOLRxniLQEt7V7e7ig1TS3&#10;BbCqZBg9N4PSs/wXeaB4Yt7nQdKt4NC0rUpVmvLxXMU/yD/VpJ/cbuDWx428T2+h3eyBiy4+VWbI&#10;4rgNTubHxVallt1t1IKv5bZ+7147ZrjqUVWoOk5NJ/0nYyVZ0al47n1jY6h4N8IeFBFF4k0NNImI&#10;uY4rqRYZopFTpn0avD/jb8f/AAt8SPBllqMUmv6Zr1lKVgvNOlcCPA2qd6Eda+TvFnga6sp3nszJ&#10;dWJbcFk5kGfX2969n0i5m8IfD7UdFup7qNtTtIh/ZkMI2XJXktJIwO0L6DrXmU+GqGEqU8ZGpKpU&#10;TVtbWWz7336nrLM4zi4NJRsZ+m+IfEjaDd65o4nvCihLq81OYrLLL7R9z7nrXQ+Htd8Y+NvDdjEu&#10;oWsb2DTSwSzafK7o8nyvEJFLfu+enSuVsPFV9a6alqkbW8eQxSFcBscDOepFdbonxL1u3UW9lA9x&#10;wqlY8vJ7dOQa+iqYX2idoRTvpovu1OCOYpvrY841Aa5p9hf6BcadBDNJcbrtPshblOjJLk5Wuem8&#10;Mi1mWWeW0jmDbBA0vCKB1YCvrHw98GfE3ji5i1LW4F0O3mjL/abhy05yP+eamrc/7Pnhmxviktnq&#10;upW9tEHuLxk/c224MACE6A7eAawxOPWCg6klp1sZPDVMS9j5E1ya80+OC1gke6WctF5Vrbli5Bwu&#10;SAAQe1dN4v8AAei/CSC01eBJ9e1l4IpZNGuU/d6VO45WcZJfB6J/31Xonwq8YXfg34oDTbTUIBpt&#10;pNK0strEiCYKGwoOCa5nxXoHgXwjqfxBi1a+1TUtQ1GyS/8AD01mfMVbjzCZEuPqOj1pRxc51lRt&#10;ZWTsvtpu1nouWy17m1H2UYab369LI8r8GfE7Uf8AhLVuNc1SZluT5TPM/wAkZ7EL2A9q3viRpltp&#10;2v2et29zLN9qP+lNIv3JD3yOorzPXEsbWwiXBm1Q7lkXZ8kanp8w6mvZvhV4mtPE/h1ItYtEvrcA&#10;WV1HM3XPCHI6GvoMTH6vKOKpK0fha8tk0cVWTtdmNpGtHR7/AHpv6jy23kA+/NT6l4hnstf+1QRt&#10;9nkIl2rn591YF3JbW2rXmgXbszQSZt7mRcefD95CQe9Xpbj7RYCBPlYfLt6ZGe2B2Nc9aFpKdv8A&#10;hu5lOL5U0aGsakNQRkm3eSSGHnPn3OM1jWt3A1tJaLiaFjvRVflOOTilvNSS3xAyvb5bd5/8EhI6&#10;EHoa43Wb6581JUlZZE6Sr1ranh3WW9hOmprQs+INEEk7vb/6vBZ1YccccV1PwoubhpxE8T+Xa5l+&#10;V9n4152vjPUGf9/5LLt2u2zt7ius8O/E210XTNYiGn7rjULRYY7iNwBCQeZCO5ruqUK/s+Rq7HGm&#10;+Wx1nxU+NUUukz6DpkMe0HZNeM2SP9lK8Xiidka6YeYzZyzNl1pNySTCKQfNn72KfdN9njfblljA&#10;Z492K9CjRVGKjFG8Fy+ow37C1MTp5y53D1H41Lp2qanZ31vPp8n2e4X5o5VbGzNFvdRNGHR0jUfw&#10;7f5k1VuNVikkDLuXj+5WyTlpyhfmumer2XimTxdqUFrdtDHqsACFY/8AVzAD+H3x2pPiF4W0WG3i&#10;uNQaa058pHhbhP8AeFee+G9B1TxRf/adK3rNbfvTcZwI8dCT2r3c6Te6rpkOm67Lb31rdRr5sCth&#10;45egKSda+bxkoYKvCUJ27pbr0OSVOMHzRPnvVNJOnkXEV0l7afwTR+vuOoq1oGv2ug3guLzQ7bWI&#10;WiKGC8Z0XJ75XFdp4o+GmmaPdolhNOyvEHRbhVZ3JOOCO1YkGiQx/wDLfzFJOdyY4HB617NPFUq9&#10;NNO6+aNPaKC97U6O3+P8MMBtbXw/b6fahSvlW8vA/Ouy0r41+GriINdLc2smB8zJlOR0GK8ivtLh&#10;htnd0jjX+8yAGuYvdVjZmS3hTbyqt/erCWW4bEfBFp97/wCYQUZu6R9HSfFvTftnn2F7BNgbQzEp&#10;0/ka29P+POi28G7UtS8vhlLKck9zwPWvkRJG3IGc7u1F/nam07WarWT0r2cnY1jTSejPqbxb8ffB&#10;TReRb3t5qCqQ223tygz9TXl+t/HmC8EjWGhoJOz3Uvmbfwrx52PovzUgTzJEUD5q7aeU4aGsk38/&#10;8rFezj1PT/CWvWun6lJ/aNmbqE4Z4oVB3H6dxXUR+JdMVZIrWyljtXkbFrMoA57LzxXkn9qmZlbi&#10;Ncc7VA6dKtXWtiSdJX2tsG0eX39jRPDc0rna2d5pc1tp+qyXFuIo4wT+6kX5JUbsfQitfTrnVdD1&#10;5L/S0uLXz9yCWHCFEIx8p6YI715pea3HfaXA63Dx3ERwqqmBj69zW9pfiZ5LS2tZb7dGnRc/dXv1&#10;/lXLOhJLm6ilZu3Q6bVdMnuLdFfcskknEkibeRwaytX0mW6hs1urzcyr5KI0QGwA9+eQaR9Xjmyv&#10;nyfZ2kLJL/dHQdOlYGpa/JJqRtkL3Fm7Hy3mbuO+BU0qc7+ZmoRT2NqTwzDptv8AvZ7eTYWUber9&#10;qxLuxljZ4kt0kmb5RK2eoqS516Py9PWVH+UfPLv5Natt4vVnniuDCsfm/u4/7nvx2roi6sY3epco&#10;xvoV003ULFAvlwNJgLMvR6pGG2htNstx83/PJvkqL+0khmkupXdt5Yfd3g9wDXPX2pTXzBXjXcg/&#10;5Zr/ADHpWsKc5PUqysPlmjYyKjOzAbkXP3TUcGm3k48+WN4Y3yvmMuBzVRIGk+Zs7cfia0w8jWsa&#10;PPJtx8m7OE7V2tWWhDvbQsWGlW8ibrgu0mCo7ZOaa1jDbsNsf3s+9Lb3cm0rLiaNcKPlq1aG3kut&#10;s6BVkBbbJ39we1cklNNtszak+pkPp7TeWix/vG/u10Gh6Qtu1wzvH52zjvx2wT0NQS3CafeSmCQS&#10;QvHtLt8+z8qjuppLyU7HVm+8G/lVXlJW6G0U7E3iDPmhYEKzH5H8tvv4rm5XlVuhj5CmumtklmiD&#10;/dbG12WkW2i/0lXUtgjC9Q1ZRrKn7rMfapNoxtJ1WfTb0zwTyW+5gp8lu3Q5ra1OZb7ULi6eVZGm&#10;wFXb6e3vWbrOgpYwxPaStNG43OrdUrJ+2Fvl3MzKNw21vyQrfvIFtKaOr1LTZLO0Dq6bnX506nB+&#10;vYVzVzZCTy1T5a3NN1Fb6AEyPuBbPc/lVldNhuHcunktjllbiuWFSVF2mcik6Tscwmm5Tc7/AHum&#10;1q0LPwnJqQiW3nG6Qfcbjb9farl+1hGyC1MlxgAvuXuPTb1Bq7oFve6xqEUVvHOzbh/qYi5UeoA5&#10;4rSdapy80dDZVGYF34c1LS2DXEEm0/MjL0bFV/ts9qp3n1+8uevpXsOk/CWbUtSvYNWvX05VDul/&#10;dQSIjkdF2kZBasvxb8NZPDFzLE+oaZqFvFt/0qzuUkjcEZG3vWCx0Of2U/i32a+41c2o8zR5rDeL&#10;8u5F253dTmuksJYLWy+0TzvDD/zy6byOtX4/BenSQztcXojuAMokaHn65qbU/hhMyI9nq1vfeZHu&#10;VWbDcDp6Vf1qhPd2ByUkc1c+Ibi4+ZbnyVLFWWNfuiuz0LxNYxw7bi03QgBZLmNiryEdzXnOq6Ff&#10;6LdyLeW00O35fmXj9KbZ63PaxBEcMqH7rDNb1aEK9P3XdFxSWx6nqunWergfYHDb8KFk++hHJOfS&#10;nTeG2sdHtbpr1oblzs3t/GDyAK8zS/e8e33O67W27lODzXa6R4pudN05YHxqUIk4WRckgjtXlVsL&#10;UppKEuu3/BYKEL6jEM11KFVPLm8v51Zf7vBOTTI7T/SI2uoZGjLc+WQDwec5q5cajaXWpGayWbTV&#10;Vf3nO8dOK0ba50a80yVb658u+ZSsb7DiTjA3Dt9auF0jOdO+xmeIrfT7y8ibSoZpG2lXS4XLEjnt&#10;1BrMhk8j7sjLJn5lZcEY9adNbS28Mc9veQSKWK/uZPnBHtQGkwFlRFXlt6ryc81Lba1MkrHbeL/i&#10;xqHjTTNJtbmG2t10+Hyh9nTb5h6ByfWqngfWrfS/GOhajf28N7a2dyrumMhsnlifYVxTyFmDZ3Me&#10;i9AvvirNnqAt3Ev2h2bI37uD9a5FhKdOk6dKNlrt57kSqyU1NvU+uNa1XTtPWZIb3dClw3l3k0JC&#10;Q5OeYzxj9TXz94qHh+G8klbUI7y6umeV2t1yikt0HtWZqOvtrRgtZ7k/2YpJSDjzGJ5+dh97msC5&#10;T+1r9EgRtqKcbVC7cDIriyzLVg7zctWd1esq9ktBZIIb2Z/9Ia1jaQMj7d3tmrF3o8mm6g9tLKsz&#10;Idvmx/c52tmsu2nmZPtTY/dMMLJ3bPAI9KW6uHkuJWQ7mmJwytgc9a9vlk3ZHN0Ow0z4h23h/VfD&#10;DzaFplwuiXG+WOSLel+BJvUXI/5aCsrxn410nxB481fVtD8OxeH9Lv5HeDSt/nR2xbkhJGHTPT0r&#10;m7/RZIxvlfy4zF8v70Hnpn8aqC7aOKPehaNc/M3zj0q4Yemrta/f3ubKrJx5elzvD4evdA8BXPiN&#10;ZtMmt7lzpVxaffniBHmJKoP8LYxkdD8rV55/a5vAFZwqo3yLtA6+prpLbxZPpul/YN7XGm874Jl6&#10;E9Slc/bzW9ubjylWaN8KGkT7ue/1FdFKFruS6kVGmlYkUHyZHfHlkbQu3k5781X8zdN5Ic+ZjaFb&#10;itGMzXOns7W79dvm+inviory2Nu6NlmZl/iGN/4UrpPlMbaFe4W90e58q9iaFnAYNwcjsVPvWna3&#10;zLCLdpQy9kV8Csu7ga6YM0hk42j/AGaYLZ4Zo5VDbgP4VyR9KcoxmlzbgzTug+zdvC8jHp6VlxSy&#10;2d55yO8fO07W7HqK2FsJ7yFHREm54VW9uapNbbjsbEfzfxdFPTrUU5Rs0xJHS2N5HqSiK9Amjydj&#10;Y+5ivb/BHjvwzZ/DPWfD1x4XtbfU5Cuo6VrFu6LcWsihQ6NIeqOF6V4focEkaRoJQquuS0g449RV&#10;2a5lW12xbfMbdvZVyc9Px46V4delCreDen9dB0qsqMuZC67OupajLcXH3s7vKXoM1Y0zRBNqMeyM&#10;NIfmkZpQgA/HuKjjt5FtlaPd5w+Q7aytStryTLR4myeWWrVpJU4Oy2K9opO56J4S8ZaRo2s3EVrf&#10;zNGg2x+ZFw9N8QPDcX0esWVz2P2m3yc4PHFeQ2gntbnPmeXyWP0rqPDl0l9rNtFcTMtqGVZG279q&#10;/hjJrnq5fClN1oS6ajlVco8j2O6sr+O+0K2jaR5reYsdrEHZz3Y84Fdb8GvivP8AB/4h6TraWz3p&#10;jl/1UgJ3Doa47XPBh8H38c9lq9lqljc/w2dx90DqHVuUq3r2u2uoXdqLAstraqIY/tTKZeOSDj/e&#10;4ryalOErxjrF38rf8EISlSanF6o+uvjTf+B/2hPDeo+MtAvLDRfE1iv+ladPiNr9SVAMXqw7187e&#10;E/COn6xc3665rEeiN9mdoPOtzJ5kinhWx0Jrk21H/RQHl23TAfKr89dxJAFSWdyftL4kn85tyD5t&#10;2QBuBP8AU15SoVYxkuffr1337HTUxEaslNx/M3PE0troNnY3tlqxvZkxHJFJCYjJjkEHJBHauS0n&#10;4tat4N8SR6volw9jfRl1LcAkMGDKwbgqehBq/wCJ7N7/AErYlv8AY18kMEZvnfvkexrzBL5ryXyL&#10;+QN0R5eScY4z6gV6+Aw9OpTbn7z67bfImNWUJXjoz6X8BXdp4n8G+JfGFlqd7ZeMdAkt7uws48EJ&#10;IJMlm9UwtfRv7PPxhv8AxX8R5PE2veG4ZZNbi2xtZt5EV1cxDEkxj6byK+EPhn4x8ZfC3xKNU8NT&#10;RxXTRSQgyQxywTwnrG6ngiuyufjl4mm1fT9UbUtuoWkeyJYUEQiB5MaBcDb7VwV8DWp1bYeScbpr&#10;q4+VrWdns2evSx6jaU9+vn53R+nfjn9o+08ORzRf8I7cW9uqEXHmIybMehXoRXyt8ZP2rbj4hatc&#10;6HYjUn0h5I2tV88RzNgdwOprzH4M/G7wdp19JcfEZPE2rpvCwwQXvmWzqQwkEiEiuU8Y/GHw9pms&#10;am3w70NbWymY+VPqOJ7iND/Ce1ZVYYzEydOvKUk/JRXrdWTXkdEsTDkvTSj97f4lKL4m3WnPc2t/&#10;ZvfaXeI9leKqAHruSRSeBIlVfijfR+JrrTrjFhtggjtk1HT4fJjvAowrOh6P2avMJvEmpQ/bYpr7&#10;7RHdFpSmwBNx2/NjsTUcGoyXFi8UTP2lKcdR35r144FUeWULK3Y8KpWlJOMjdmuJ4ZtkiOvyAB16&#10;+g69q6rwMqfaYPNxcbmKIs2T174WuE0jUl1bKSkSeW3zrNxs75BrY+0spZ1Kd9n2fO8Hrnis8RRc&#10;ouk9GcSbjK/Q/Q74PfHpbJ4fBPxCe00zSrezaxMRUBbiLHBevAPiH8QU8N+OtftPAt9ctYO0/lQK&#10;PMhuLYDLq0dfMeq+I7u4k+W6eSWXOdzkru6cZqLTPEd7pN4GlP75YyqSdXTHHUda4KWUSqRjGvJN&#10;LyfZK2rfuq2iPVnmEpLljo+//DdT3i/+PYvH0ODVrryY4LZonSEbd/8Azz/IV5l4s8Qy61e3FzdT&#10;ltP5aCBSQD7kLwSfWuM0/SW1xr3UtSvoLZUuI0KyS/O5fk7QMnA71798S/Anw78PfCTwpreieJ/7&#10;Z8QXbmG90vPEffcv91Qa0+oYXAVUqK1f/D6eepF62IpuUnsfPGqaPa3kyX1wBCqNt2wtk4PY1t+H&#10;vF1tpNxF5UTsyMfkZAQFPtWLrvim61C3g06VYPsNrM8sX7sK7Fh3kAywG2qGm25uLuP7VKI43IXd&#10;16n1r3pUfaUrVtuxyRk4ax3Pty2/az1DxRovhfQfFBc6Hpc6yagdOn8i4uoQP3YJrjPEvx5udF8U&#10;XVz4Oub200oXEk1kt1cPJKijoW96+dmvotPMkVnv8vvIrEvJ17elRxagYp1M7kQgdM468fnXhPLI&#10;1GnPXtf8PPToj0/7UrW5U7Hth8ceJ/iP4gm+16hcytqEqvPHNKwV8beo6HFfbXwf/ZS8Oa74BuJt&#10;Utm8y5hw7MGBORXxz+zXJpOo+PNMTW3S3t/MVXluDjaa+0/jp8XbLwLb2+n+CL57x3h2NFDP5kCZ&#10;7jJwK86m8NQrTniUuWCXu3s231XdI93COVSjzKXvPq9Ukunqz44+Nvh+w8P+J7Pwhbl9P8N/bN1x&#10;FHKMzknALgda4S60/VPD/ieFtHtoNPuoCJftOj3ByVB4yrdD71z/AMUvGU2oeJLlruf7RePIy7l+&#10;4OfWuan1u+1by3jublWX+7Lw+BjqK9bCYaq6UVLWOpyV8bSdVtLW+mx+nvwu/aJ0bXvDVtomveGN&#10;cuNaBihlcb5zM3dgW6HHavoLweB/ZMx0TRzoiRO0f2S4kClsfxlVyVb2Nfjr8OviV4t8O3UEUWr3&#10;i2sO1t0xMsYPpjkYr9F/2dv2kdP1Tw6ljfI7XznabiJ8lvoT1rXCV6eAxSjirJbcyS+Sbtc7mli6&#10;LdFe9fZv9L2ML9ovxJpOgaFqES28Gp+KdahEd9JcxmeO2jzkBVbmNlr4U1KURzRNKd00EwkCt9xP&#10;ceh96/VPxR8NPDI8C6jc30yXt7dQl2v7ghpHbqOT0xX5mfEnTY7HXbtYHVbV8qjKST16nPavJxFC&#10;rh8So1rXkr6dPXze7OfFWq0lOnsnY4vxVbWq3sWsrLHNHdRIhZeHQjd61k6Ppy6xqkEGN32qYQnc&#10;+AoY4JY9PxrNuIIvPEXzt5bfdZThBn+vrWz4WvrWz1qzvJbOPVLeGUSvaTcRzY6BwMcHvXr606Ki&#10;nsv+GPnm1OpzPa51/iJdY/ZP+P5k8E6jBdTaUsbxzwstxEVkj5jyMgj+E14f4z8faz4u8c61r13u&#10;h1i+vHuJPJBUI5OcKPavqvxz+1Bq/ibSjpGk6LoXhezfT206aHSrBFWSIlSEy3Py14XeSn7JepKD&#10;tuTulnX5ZJG9M9a2w2JcPihfpq9fNtbHRWqQTUab0Oy0j9qbxPrXhHTfDvjLVJLqz0+ZLy2l+zA7&#10;pF6ecF/1gHau+0b48aXrkdz4k1zXLXUNTvB5JtLO2jjnyD91yAMCvCNJ8ErrUEdhaxkyST7jPIp8&#10;3DcbQc8r9a0x8M77R4re41Dw5LpLJIcSTK487HfmvPqUcuUnJRSfbS2vkdMMTiOTmW3c9r/4WboP&#10;jyKG11fwlp9rJZjNi297iR5G+XndweveuP1D9l3xd4X0i68R6XHdf2emPOiVxHJgjO1ckFwBXK6J&#10;KLa+Vg3yxuG3ZfOMqcivvHwnrvw4+MfgbRdQ8WeJotP8Srbm0nSRFHC+3f6157nUoTtTmop9JWS9&#10;Ls6cNVWJi1VV5La3/APKv2bPi/YaR4dv9IvfC0KXEoCQat0II567eor7a+F3xT03W9FiikmTcB97&#10;NfM/hKyfwxqb6cUttc8H3V9bte2UeHinLjEc6HqmB1KVy3i3TNR+Fniu7/4R7WYdT0q4dpbe2eQJ&#10;K8IPGOxNXQzDE4SaxGHSa2a+d/mj2XThUpeyrp+v4H0Z+0xHpsWh+d8jNMpMbLXy78GZvAk3iTUI&#10;fHVuG0+aBvIeKL5VI68j56saD4h8SfHTxFB4XtZG85d/7i6BxEo6815x+0T8Itd+D06pd3y2szRh&#10;0aFS6vzXm1ZVcfjni/ZcqbS1TavbZ2MqtqNGKT5uVeV7d7Gt4X+D+hfGy7+I76BetY2ehWLXWn+c&#10;QVmwzf6zv07ivkq70Oz1K8nVLgQ3mTuibHr/AHx6121j4gv9Bsr2Gw1e9tby6JhmnjyhkjIwYyQc&#10;7Tu5FcRZWx0y6KSRtG0uWjbfX1WDpvDQkovZf02fIYqpCs00rPqZdtoUOseIY0yWt7ZlWeVouHOA&#10;TX1P8JPgRrfxaiurbQoIjJDb+YJHcbUI4AFfPmnRvJrMDRE2e8FZNw/1gHbFeu/DT47678LdTa58&#10;PXi2zRk742+7hugassfUqVp07X5Vulv526XDDKmn+82/U8e+IfgbW/Bfi290XVbedbywl2OmDgVx&#10;3/CSTWuoBUgSPapwzD52zXq/xD+J974t1651fUXdppzvn3NuznrVW51Px9a+EbD7PoL2Ok3kRmtd&#10;QbSRHJdQ5+8JWHz/AFr08HVlKkniYpO3fqYVYRc5ex1iYUHiPXtStfNTUJbqaNfu3k3DhecKG9B0&#10;Fc8viOz1KCVbmIWt1jfHNCgAJJyQwFQX+harDaLqBt7llkDMZVG7gdd3XFZNzHu2y7JF6bzwBzXd&#10;TpU5ap/d+Rkm9mX7iI3Fq08MsbR/7J4U9DkdaVYWt7RJZtzc7R8ox69awvsghkE0UnlyL8wZeMVa&#10;2zNYRvPcN5OW2e4PbA710+zSVr6E8poyI91pyOvkSq7sfK5Lrg9fQVZ0jT4rFjKkSR5Bb95NkYFY&#10;NrfWtrI6oHjbA/erxVuzuI7jO7c2MrtX+PvhqJU5WaWxVrI3LDx1rVpqCtYX7w30eU3Rr5RA9iuK&#10;xNTudU1DUpLyeSW4mmJ8xmfLsR3NPhih+2xP5r26t/F9/wDHNWdXs7OOySX7RuXcMIrZds9uOorS&#10;nShDWKsZ31KJee405VeWNcYX72CBUaJLFiLiOMfNtXGSK6JLO5bTRt0+zuFlx5drDvEkeO/HWs+Z&#10;pLvUktVih09k5dZn449SalNdNjoUdPMz7i5kukFmgWNmIbbt9OlQXrBVWJJtuw4Lf3hV3UZLa4vN&#10;zXkH939yvp0IrMW3iWTzWuX2nosKZZq3p7EuGol1fXerSjzZDJg/Ku3EY+grb8PaVCqq7W6XEwbb&#10;5kg5+oz6Vl2bSzCXmOPcPkZk+dq1JJmhjTajNxzJ02/hRJv4VoZyb2Rq6t9uvE2NqJW1T90Yo1yF&#10;/CsVUk0eeNnkEkMuV3deT/WpLbVZGcWsqFmeQKF25zkcdKXxHo2oKEluIHjViGT5SMfhWKVnyvY0&#10;u9jf0W6sXWOWKMx5OyRf4P1rI1R2tbkqY0byyVRW6EVPoOkX1xZiWItHCqgyPtztxxWdM11NfPb7&#10;wyoQu2NeCx964YwXtJNM1ijZtPEurKI0t7yS3UkZWFvLxVi18aXdujte3k9427MazOX2nvwar6g9&#10;tomlO3yTTMNr+XyOa52GZclItzeny5JJohCNRc1tBzbSOp1/xbrGpafcvFdu1vGv3fb2rz24efcL&#10;pvMWQneH3Zdj9a6xb2PadwRuDll43+1c9E0l08kUuI48HC84Wu3Dy5U7oxV7DoL9rqGTzR5lwg6/&#10;1+tR2cib4wXfdNlNzLxms+NZY7ksyfKPl29a0kWNhv2s0bn7vHBrpklHYbVkaNtbwTMmJxIudpXb&#10;srpYAsNnLao7LxgLGRkY6VhrZSQyxsn7n/gWd47ikFzNIyrysagttj9D6A15dWPtLa6HM73Ny0uI&#10;4W3p5cirhn8wcnvXPalrMum6vOm97pcnYsnv0/EVppeRLKiSp82A23GevHPoDTX0+Br83KIvnE4D&#10;cdh2qaMlRk3JaNDjpuUNP024uoJWk/cySnlFXqOten/CbwD8O9Ttdd/4TbXNW0y4SANp39nWyyie&#10;Xuj7q5e0hZ9jfewfkaQcHKf0zVtbi209N90Ujjfq7Keea5q2JqyvGDs/I6aNR05Xsmju/hT8cZ/g&#10;Lb+KLIaHpesw69YPpxW7gy8KfMAa818KI+oeK4rqyxH5L/aDc/8APEA/eOK7X4seA/BkXiWAeE9X&#10;1HW7I2kbTy3EKr/pDD94Fx/DW3oeo6VounJp7aBBNIqBd+w/vm+bduxySPWuCWKpqlzwTcpLXp+D&#10;PXjN1HyTatEzo9Pn1S7TMT3WSWLNmST6Gtg+GYrO/jmLwzeXuULHyBGe/s33ww7Vd8PXtnp81pOr&#10;ySSTH544wQwI4JDDp6gmuq/su68R6rFqTTfbmum37biICeeMbVyUXCkn25Jr56rWklodcKCcfd3Z&#10;keFPAc/ijxFp9lFY/aLfKBvLQtxnrX3p4t+DXhvxnaR6B4ctLCw07TrKNTdQ5VYcDO1z13Me5rQ+&#10;BfhPwhY+Azp6XCW+rXMe93dQsmcdFP8ASqbaf4oHw98QSJJd2MVtE9tBKqgPIDwFYEBtlYwnXp+z&#10;lOPNGab01lHlu2n0V7ps9TD4aNJNJ2afXbXt3Pzd+IGkHQ/EeoWCGbyRvUNC2RlegUipJtYvPEGn&#10;WlhFp5tf7PYtJqENxIJp8hRyCSPl7V2PiXw9c6He3EUP2mG4QGbbcREZYnk89Vqpp9xPpc0V1MYf&#10;tzyu6PDsIYHqWUdxXqxm5UU93YwlSUZO2iNHwB8E9I1e7h1zx1rsNrb+Uf8AQ5JcOsg5EUj/APLM&#10;45561wXxK+JcfjG/k03RLP8Asjw5bRfZ4LWO7MgmA/iY8DB7V0vxe1yw1Dwtaeel7F4pvZ43uLrh&#10;YJIFUqAw67ga4Pwv4MvNeaR4Y41htgGkZV8xFHXoKyoJSisTiHqtl0j6IwqJp+yo/PzMrQobiHRd&#10;YuIv3nlmJAq5657ZqTTILS6O64ha3kdtzyxr2PqOg/CvYNN8PaZpfhe+t5dONwrQlTPzmOU8AhK5&#10;y1+G9/8AZotlu8lvLgB4W3g/lXTUxK1voNYSVlbUxtV8EWmn3OnvZ3E2rWcyoxaNQCoPVW616Lon&#10;g06t4d1C10j7NGsJCyXkmQ7sBzEo74HWrfg34Z6xdfZbNbeeZmkZRFJCSMEqcPgZHNepaV4bvPD9&#10;9F4S0y2/06O0N3dfarU27xljgx5kx5px6dq8rF4mpGnenq11PSpYO3vSVrnn8Wjx+AfE+kJ4LS5u&#10;vO0UvqS6lEl1G0h3B28vHSrOg/CnQdc0sLLnTdWm1KLT0aO5aK1g8z5izjBIAHQivq34RfCrS9S8&#10;T3NneRRyxwQL+9bklzyQuO1YXxJvIfhl8SNRsNA/s+9utVPmTWOowZjdyu07HBHluPWsnTrSw8cZ&#10;J2je17727o6PZw9o6Ud7XsfPy/A2bwr4fvdbHiG1k8NaVetAjW93surwq/3kHXA3V6D4b8OT+LbK&#10;KWW41C60KbS7ppLKSaQTXLb2ZyZectgc5rgvif4+1G603UNJl0qDR5raRfNtmiL+XIDyyntuFXfh&#10;NovjPRTe3tpNctYzW89zD9jxJNBkKXkEQIOPYV4eI9rVhGrVlyyTWmmu12tLXKUbT5XsS6N+y/4M&#10;h8X2HiaXWXt/DUFul4i/aIlntn+Vtz7ONnuK8u/al+Gd/wCKviE3iTQWg1PRta8v7NPHcZ58vvnl&#10;Bivqzwz8KZNRuLLxJfXVxeQ+I4Yyi3NnH5RikTBOFA8sk1sfHzwlodj4EGkRyaN4Otmt1Fo1xFI0&#10;aN8qkJJHzk9q66OOxlGtGrOWsWo+8mtJHLiaFGUPZxWnlY/P/wAGfA7VdS8Q+FNN8MX9tqGsawJh&#10;IiyPC1lPG7hoZMjMee1dJ+1Hb2Osapb+GtE8BPok+jhEe8hubi4ORCpnibeWGFfkVJpWn3niXxDP&#10;oZ8XW2haz4XGoXH/AAk1xqJSHUlV1faMAOXJ6GvcPhl8OfC3xB0zRBaH7VqV/p87ahq1hqhljs/3&#10;bbgIWId5/WvpMVjquHr060lzdEkur2bemjXQ8yGHjOm4R/rufK3gH4ZJdjQpdbvk0LTX1COGeds7&#10;1iPLSLHkZFfZ+va98ItH8Pap4T0CGDxbcyaTOjRSxlbhrxwu2WAlchuNxXtXzzoFl4P1HXfEuk61&#10;d6h4j15r8aXpkHkmOOGPG0XTf88ypFfV/hvwz4Q8UfCy58QarpsN/wDEfRbRLe/vrEq8u4Bo43Lq&#10;dn3a5cbiak26krXSclfTpfS+91/wDowtBRj7q0bs/wAtT5v0L4J/EH4RaMvibQ/EsR1PUrCa3dLU&#10;mSHynXmGQnIyw6Ds1Z3hqC/8AafaeF5LuLTfFc96biOXWpon06G1KbvKuBggkydPQ19B+C/iZoeq&#10;eH7mx0HWbq31UvHDrNveW0UQmhAw7JuzhhXR+NPCV38T2v8ASrbRJ7qyXT0svt18iJcYMm9ckjgq&#10;a8xY+tUqeyrQ5r9LLTsvu8j0I4WMfep6L1PM9f8Aht418aeC9Sv/AB74z0v7dBbw3+mDTZ0KSSfd&#10;2/u8KSa4TxJ4E+Hfh7T7qYeJdcvNQsLEpe2traR2ZSZwCInkTiQ+YvQ9RXq8HhDV/hC9l4N8O6bE&#10;tnc6gt/dadrey486YjYEA4wnPZq7C7+DHgnwY84v5L5PHtzfQ3Ftpt7PGRO+VKhP4CoPQnpW0pTi&#10;qkoaRV29lZ3u1fa7XQ0lTT5b6t/PTv6Hz38LvEGp/szfEXSfFfii4tbrUdRRlfRtLlR7ryJgpV5I&#10;14INeefF79ovW/FetXD3Ul49r/aZvm0W/GLFWU/ug0WRnA616r+1V4Dh134vardXdndRyadb2yeb&#10;DGskCTyjfiaRNuAg3mvnW+fS9B8N6tanW7+98QQ6lFLa/ZYkewkhAYOWLZk3+navUwM1XS9o7yW6&#10;2Sb02V7aWPErylG6jt3/ABM/xh8Y/GXjq5luJrr+zYYlZUttJgW2giVuHXCfwVwJgjh8SizvNQ86&#10;SMffjkMsZBGSARXQ634q1fWLCwsLq6H2Wy3eRBDbpH5JkO5hlRkg11fw2+CurePPDviDW9PSKW60&#10;hYW+wyNsnuVbdkx+4HNfQe2oYCi5TShHbSyWrstbHivmrTsrtnles6HPbzCdg32ebc0LK33M9j74&#10;rGmgC5+R1bPDK3PtWrc6dJIzqxdmzgqrdx61c0NbfShcJJZi6uplK27sudpIwTgd69hVeWN07s5V&#10;a4+XWn1bS2+3o8l0nlYZWC+Yi8Y/KsK+s0v4t0S7sjd5W0bwPfFe7/C3w/oieHdTs/Ex/d6iw3eS&#10;yI6BR8pBP3CDzXnN34Rn8L660Bc3UMM/7meFg5fPQHHFclDFRlOcYK3L9z06F1IOyk3uZHjr4g+L&#10;/HenaFaa5qF7fWehwfYbGW45KIBkKZO5rLiknl06RLoLGyKGR2U73Iru9Yhgmh/svUreW1aBvtHl&#10;RygokhCgkY71UsPAmr6rpr6zpdhc3mh2UhhubvYPLjk2M5DH1xyK29tTjTWiivl1f6kNynK2rORX&#10;xHfQ2ZtfNO0YzL/GATnrUUIupGSWeWZVADDc2TjP8qne1WSXfEqNb9RuYdTT7tvtER8pNvBUdw3p&#10;9K2cl0RjKLL9g7SRXF/PI9rbbRhY8gP6YHoaraJDFrN3Pbz3iWMboZo3mRyGYH7g25wTVi00qbWr&#10;O5gSX7HHaw7/AN82Oh6fWodOs47VB/E24MX4/LPYVi5RSlZ6hFPqeoP4J1P4T2enal/bGj69YX1x&#10;Lbx/2TeCY/IFySMBwvzV6f8ACfx9pWgeLNM128sYdW+zOH+z3cYbePQg9DXkGjaLpepadbvcarGt&#10;xJIYntt+wp6EMeoNel/Cjwfo3/CV2setW+pyaUrN9pGlTJ5m3H8GQRxXy+LxMVFqq9fSy3PWw8Zq&#10;adNaM+ivF0nw9+IutX/ia10waLDcpbp+7xHJayfMDhF6gnq4r1a0+Fx0q38JeLPEepXdzDpmnhNM&#10;ayuN9zbOGyhAYDevYit34Y/DrQPGHwaEGgWlhNe+c6Lc3UAN1GjNjn0fbXqmmeE9O8JQjTNR1qXU&#10;SbMQQWNyVfcsfzYQHnNc+X5bVlP61F3hNXTvZJt3s1p2tZbH09SvTiuS3vJ2a62tuvv3Z8w/tGtF&#10;q3hSDQdGXxFdeKr283mTVoAkqrIMHovT+HFePX3wWTVvDVvB4R8L6hHdYS0vtTmunihinXiSR0Jw&#10;Wr7F+KfxL0bXNIvE0W1vry8ewkBltYeImJwBJuH8uRXJ/Bix1vw/ewJfxzXnhu+lVZILqJI4fPx8&#10;zd8sPU9a5sVClLHctKqnFveK0vok3Z6pdToVNyoKc4Wa6O1++h+e9z8OdQ8O/EAWtxMLe8hkKfbI&#10;8og+9kq3BrmPG7arJavomm+d/Y8Lm4kk6Atjq5HBA7Zr9Y/FPwS8KfFVdauv7PtvtSy/ZVhnj2ND&#10;tGCPYmvlnxV8CtEbxxqenRyPaWugWDG/tLyVY47mTsU/DrXTicRVy2pGpiI8y6Nap27eZ5v1enXg&#10;1SevVHz1+zV4i03wJql74i1fSrXXo5bUWsbahEZbdCp3cqAcg1734c/aCufDc/h7WL/STdaNbXV4&#10;RotoxNlHaT903f6vHQDpXmEGk+E/CFtpyfY5NUikmk8rQmxmckMPlIIOBX2D8AtO8F+Ifg/d+HZ9&#10;Ksba7kASVZI8RrO/SMN7VnTxSxuI5oScb3avpey0X4GtGn7KnyvW3367s+QvFfjDUzea7pOgNI2j&#10;6tchbW0XzCioHYqqDqB82MGvXv2ePA8Hw3kv5PFHhdv+EsgkD2jX6fbGtY5Nuf3JJxt6769g8dfs&#10;s6NrOpaPpHh6xbwo9pumj1aX/WySjsHB+YL95a9P8FxDwrpVrrer31hH4hvYkt72dI/MF8FbZGUI&#10;9aw9jUw1VUZ+4ru70WyW12l1Whtzp+/8V9l/w1+x558UPh1ovgXw54i8a6xqVv4m155xNaalqIUS&#10;RkDCwmBgY5FHpXyl4N/Yp8XfFjWLXxDcQ6bp2na0/wDaK20biKMQl8t5cdfV3xq0Txb8S9T1fQ/B&#10;8z6bpcMAW786zSbzrv7/AJY3gjjCZIrlTp/if4WeDdI8d6r49Zb61uWgudHjtcRWpkbDxxQjofav&#10;T+s89WbUWoxunbyervLdv7xKn7SEVN3k9r+mistkcf8AtA/BvTPA88Pi7wZZReAvEXhkC8juGCLa&#10;zJGOo6ncTXwr4v8AGus+NtXk1m9WFtTv7qS+e8htEjfz3OedvQDsK97/AG0vH0vjPxUkunT3S6bM&#10;kEs9tcTCV45jxg9Nn0r6A/ZJ8B/DrS/hjYeK/EXhaWze6s2sJb7VgLuzum3MWaNOqZxRldF0Kbc6&#10;nMnJ8t+kfN2POxEXKo4JWstfU8C/Z9+E2h6zrng6PxV4ugvVv7aa7n02G43yxsORCRnI3Vd/aH0t&#10;dS+Mv/CO/DSGCxtZ9OU3StLJbW8yrncrtKcFTXnXi7whf6p478Tv4OubW10nSnF2b5SVjgBfAOQN&#10;wIrnrPwR8Sb7R9c8W2/imyvLTRrlbW8lXUFllwxIz5Z5KEmuCOEnPFPFOur8vwyWzeqvbSyXzMnN&#10;Uv3fK7X3X6H0B4l/ZU1OT4SR+P4PEWmabFbWiRvpdwB5M3lt837zOGBr5q8GfBzW/iz4nuLHw+IF&#10;n+aWbzsLDtB52k19UfC34I+Jf2ntB1LW9Z1ZfB+lxQotpYO7eRJIse3zVjOAAe7186+J/EVz8NNf&#10;i0GzuIP7O02V0mn0xmEk/PViDzkV6FKWKhRUKFlUa3equt30vrokaYiNNx55bJ/nsfSn7P3wv8T/&#10;AAT8L6xI2kaVoGq6VJOw8WwzR3Ec9q8f7z3wleVfFn4qeLvDlyNKnFlo/hrxTYR3cOlw2OVkiJyr&#10;lmyUduuKx/Hvx6vfibbraaNaS6Vp0VkLd+uZeNuN39wD5cV654U8afDD46+JPC9r4yj1f/hJ9Hia&#10;0uWtFVLT7GYdkbKegKH2rwYU60KqxePhd6uSvdR2s1e/LfS4KopR9nSlbt5+R6D4W+BF/wCPP2cv&#10;DGjSaH/YWow3S2+s6hqAMs5tydySxxk9lcba+cv2hvhnpvwq0JvDF076vdJqD3ekeJ7YExyRMMSW&#10;k6N0beN9fStl8NLHxZZeJ/BcPiXxRrWr6PPGtjoM2tmI+UI1ZJhgL5kTDlZOtfLH7aHiKHWPFum+&#10;C9I0l7ceH0FokENwbl5pupbPUmurLcTPFYumqcLResm1bZbp6LZq5VdJUXJq72+8Z+yj4uuPBHj6&#10;3uW8MWGvteSraI1wxQW0jOB5g9Ts7V+oGm+NY/DGmy621rpNp4YjY295cWOPMjbpvYDqAe3Wvy0+&#10;FnhvX18B29hBpdzZtdXa3rX0mciM/IZAD2r9FNO+BN/a+BdGis9VlvtOtrKNPs1oFtjMF+YeaBkS&#10;89zzXrKrV+t1auCV5R6K1+iTe7t5I1o06cqMFWdk+/5LzPMvHnxy8J2WlpPaaNqmo6hZXxit7iNH&#10;j0+9iB5JZsKAa8M/aG/as/4SPUtAf4f2EukNaxmWWJYi8iSnghT3U16l8bv2qNd8H20Hhm/8K2EV&#10;jG/+lLImIp0BVgp9OlfLXxq/aP0Xxz8QNQ1DTPCdnZ6dex+VFGHBltCybX8rACDcfmriwuChUVow&#10;51ZX0S6O/wB3Xua4vESp3jzWfrfqerfBf4v6H8SfFdzoXxN1K58O2l+PNN80vlRPKo+43FWdJ/aR&#10;8IeCHufDUvjWw1G1juDaWmox2DyowL5Es3GQo6cV8P6Jc6lFrzfY5ZIZgXe3tmiLifB5UDoc4r2n&#10;4efE3S9d0nVrC60HQ7bWpIGcX11b52bP4QD2au2rklHB3qUrpb+6/ls01Y8BYpyXJY6Lxn40fw1r&#10;Gr61bw2d5ayCV4lh/fWoIKkMMnIGatfCnxFY2/gvTLCHUYI9Qu1lvJE8lztJfJVj2Po9ZHxN+Hdz&#10;c6boBstNms/+Eje1tmuLhwo849cR5JCnbXtmu6U3hi6tHltdPl1+1sPsMd3JblUiVAqj7v8AEPft&#10;XzuKr4ZYenTn73O3r/h01WvVsqMqjl5I8asfiQsfxJ0ewvLdG0+yWXzIpmIFzIeF3GtD4meJ7rxl&#10;baXoMsDR2NsAZ5I3+Ty13EYI6moBqNh4p1/xHqV9GlvqFn9k0uwv7OIyQxGELvPAw+fU10h8Lana&#10;2d5qMUttcWu0N58K9C3G5VPQV6E6lHCuLjGzSX373MXFz3ehleNvC/hbSfAGpNdahDDff2d50Hkg&#10;3KTSMrbAuQuzng+lfHsNnu27yFbv/U19P+NfDutar8O9buPtpkhhjM09ur5/1ZXceQMHDdq+bAkr&#10;YTzA25to8uvo8il+5m73979Dz8TbmVloZs9uPtfUfeP046V1I0Sy1bw1YvZRyrqihknZpR5c2D+7&#10;EYxkEVzUkI+2b3G2TzD8v0rt30S/tdPtrVY/MkjCOVjXOwtyCcV9HWqOKjZ6mVGKk3daHES6dPC8&#10;u6N1+zDad3Gwg966Hw8tkt7GNQjRbOa35ZRnrxnjvX0j4n8I6dqnwS1a9+ywrrEJtV8/gsVD/MCR&#10;XzTFbGOF1MY8yFvvdMKeBXDSxscZTktmnb/gmuIwzw8lG51PhLToW0+7WWO2uLSNhKXuWIQLjrwa&#10;xtXkF05tk/0iZDu8xn4kXtzVLT7q7sSXgufv5ilSPjfH6EGnQaSl2kjsY7ePIHyt5hJPQACqjTUJ&#10;ynKQou6shdI1eZZDcPbLeeSoUxryqA9xVfUdHkscK9t5MkxDp52DlD0IxVsaDP4eI+1s8chUo8TK&#10;QY89m6H6ior6UHQ4ImjkjkLNmWTLDaO6k9K6oOMpXhsVeysPmlk+121vaRR3F8gDmVRuHHUkVs3F&#10;5qmsMLhLe1s5Bl5YoVIB49PQ1l+FpP8ASblmn+ZB8/zDOP8AA1q3nj/+wZY7dbC31C1EM1uiXCv1&#10;fjqMcofmFclSMpVOSEU2gveNpbGNPDCJbGV90Em8K425G0c/ia9S8D/EW3nubi1aV5LV9swlulJd&#10;+gClRxxXnXiWJVvdOSCSaSR4EmngmQxvBnqqkdQaveHZ20PSLqayuI7O6cmC5iki8wTqfuBSejVh&#10;icJHFYe0t+n3kpqM0dV8Rrs2+sazrnhsfY7cyRK7swd4S+7g/WtXwjrVrZpH4k0uWJfE04NyGtyC&#10;LUgMhUhs9R2rzF9Xvby21Bry7bznVGdpFTJcHGCV9qs2LagsJSeOSFUwwW1QK4PzfMexFc8sHy0V&#10;Tv7y0v3Vlo+6OlScpcyDUPFl+q3XmpumIbLTPxtJ4C11/hi08PafoVtY6la3sfiG4mLXrLHgxocF&#10;DHzycdjXGauf7SvbPyY0js7II086jJ3ueCw6givQ/DCRXlqdba/kt7eMmOOfbuMxGMbj1HHSscY4&#10;worRr0vv0Wl/WxCTUje8eWq678NDqQ1FJVtLj+zLfTtQlkSSAZz8mciT72Su5cVg+DvBF1rUFraW&#10;MxjjtYXnurjsg/vF3yufSsi1Nl4q8Z/Z9LmkTS7WJ5ZZZy7l5MctgcDB6Vh+I9avPBOqaxoOneIE&#10;1KzkCpJIqv8AMp5JAOKyw9Odvq8H73xap9dNd1dG05RXvyWnkS6ut5q3jNtG097n+zYcLcXPMu9R&#10;96X5RwOa5fxPpTWV7J9lkE2mxy/u55PkfA7EGqtp4ju9LSeGyvrq1jdix+zsU3DGDuI5571WSzFj&#10;NFdKYPlx95RJyecEGvpqdF0mm3pb/h2zjcotWW4iWEd9epOwEcbsfutmtn7VZwwpb2kUiyP8+9WB&#10;jUjoRjn8DxVFVt7cqzRlrcuV+9kRntT7+bbKscoe3yQjttHCehx1pu85eQ7WRG9zdqmyCdGk/wBl&#10;9nvz2rMSQws/2hUbcD+83dz0rSSZdMtXhwrRqm5Pk8wbjVWGwkkI/dGNfvbGHGBWysr3M5O56B8O&#10;o/DPi7U7aPxdNqVvYwSKv2nT1HmGIdRhjgvWXH4g0ePWNTc6Ul5p85e2tLLz33wxA4jweSKw9R0+&#10;7VImstRS4VkC/Z1bDxk9RjuMd6Z4N0/XrXUYHtbYx3SzFknkX92h/vEmuJ0oOM5uWj6XasUk07WN&#10;i08Dwrpdq10HtL66ha4sdwGyfDsCvH8R6D3rmBfyadcN9kknhbLI6yIAWzwQfSui02S50G8TUVuU&#10;ku7C4FwGmBMaMTkLg8cFc1sXWoiPxFdT6TfW2pQ62rRSTtaHPmyf6xcS52N70RqTUmpe9f8Aq3Xo&#10;a2Sjoec6vbXtrLGl2GhaQBwvY59xV23nu5rK2g+y+S0IZRLGoQnv8xHarMug+dqCRW8fmbZdrp/c&#10;bv74roL+K18P2PlxANdHrJ06ewruqTXKlbU5ppMybR3s4rf7Ri6jw3+r52fl1zVTWLb7VZpcRIZl&#10;hX523cgfTrVB5iswdJD/ALy/J3q/rcs6rbajbyP5m0IXXnpWKgoyUluc8oa6HLlmjJ+82Oi/3iar&#10;uztLuyW6MG9quTubglnG1iSx8tccmofshZE3jav972r04tLcNCi7O3b6fN0qOT+583Wr4smY7/lZ&#10;eFoSxZVkVF2qn3268VuppFJkMcfyncnQbvfBrpfD2hNLYPeKGZk6Kqj5QDgmsJbmJUeLyvm3fert&#10;dGga30G3lc7c5y3br1rixFSUY/MKmiGXmlTKLR1Q/NEW+774JrkNctzY3Pm/wzdeON3evQuZtPhk&#10;gEbfvdr7uGUHkY9qxPGGmpPplxKke5o5N/oVHpiufD1bSSfUyjJJnHeSJo/lT5cUuDuT5NuD/d+7&#10;VGG4aNtqv836VYaYySHd93PPy16zTTOmzJ0umhnZlJ3c5+bBOatyXQbMnl/3fmqrFptzNFJcxW80&#10;kaHa8kaHAJ7GhVkYMpPy/wAdZSUWCSPUvDfx51zRvAepeEZLeyvtI1MIj3M1spuoVB6JJ2rsPDfj&#10;6/07w9P4bXVJl0LU4gt1Fa4Mc4XmIPu9PUc188OxYnyg23+7urs/B1yYdOWAXaSfaJdklsyHenvX&#10;hYzLaCg5xild3enXv6opTcSeOzaTVpWn3yNGdpaQEk17j8G7iP8AtKOBpIlU49sAVk6zF4J1SDV2&#10;0j+0dCt7WzSW2iv3E0lzOPvbiMAA1T+E2unS9YgSeJpI5JPmZeqZryZ1/b03Jpq3R+lzjrR5ai7H&#10;1LqkKap4V1SBLP7VNNZviBkEiq45H4/LXy9qelaHcZidmhuE+R2kYn3B575r668LXls2nG4WNZlc&#10;M33RjkYA+orwnxj4c07UtS+SyitbxvlPlqNhz16V58ajg7ts6qqTimePeHLO3s9SmS48lrOSNoir&#10;MShBDCvLdNZI9S8r59qEj8M4Fe/3PhE6TM95cW0u0KzllXjgdR07HivnsZj1S42AtH5jbd1fR5fN&#10;1HP0RwwjZWZ0V6kl5ptxFk7UjLD14rlopmZY2Y/L90/LnNbVxqzpYXLu8u7ySm3bx0xXBwXMtu25&#10;W/76r2aFJzizohG+x3dlrd7HCUivLnbjlWJIxWpovj/VNFvPOz5ypnHmen1FcLaak8oO3evq2a17&#10;W4E3zDarYOdy8Cuerh4680UzN03e9j6B+DPiJ/F3iJxcaY62tov2i6fdkD0Vs+td1qug6z4w1uX7&#10;Bay3HzbCv3I1J4zXh3wH8XyeH/iNpMF3KP7F1K4S3vo5JQkbqx2qzE9lNfTXj747D4W+NdQ8O2uh&#10;H/iX3SRPdQujx4YdsdR6EV8hi6cqGJ5aS1cbpejsyo0k43ex0/gP9l5pI4pfE2prawkL/omn5O4D&#10;tvNesaV4Z8N+C/k0vTba38r5RKqDecH+I9TXikX7X6MzNcafeXlvHDmQ6bEG2A/WubsP2u9Nk8SS&#10;Ne+FLhtLljVY5by4wyMf+Wh2V59f6y4OpTg5W6afhdo9GiqEVaP4n0z4z8Z2eh6DeXUxPnNBIbaD&#10;aQZSoyAK+F/gt8aPFet6n4+sk8RX8OpeI0CfY1XzY735mBRg3TCNwa98+Mf7QfgDQNEslSe28Rak&#10;So+36crIREy8BkbpXwx4amurHxDeavYkfZ7KYuZ87RtbgdK0yqNfMMNXliKXJeyi5ddfyeh3VZKn&#10;KNnc+gW8L6l4N+Jj2epW0cN41u6OtvLu+cpkDcKyviF4W1mTRLjWtJP2iOKILIqofMjA6sPcVueI&#10;/Al94GtfC2r6pr66lNqaJdJYzRyR3EG4bih8zqCOQRwa1NH8fp4ZF7bbfMsZYWI3NlHBj4YY9qwp&#10;TcKsaitKyt1s7PzPArx9hVcXofKsGkSX1w/mrJJJJ8x2sT19a6zwbbafoOoiXznjJBjdVPUEZ+hI&#10;r27wpaabN+ztoun6v8RLPA1sXc+g2umeZeRQyHHmfaB1UDrGTXlHxCnsPDepyQ6HqialbnfCkq2v&#10;luQOAwR+UNfUVcS8RN4ZdfW1vN20NqtCUUpJ6W8jQ1y3tIYbq9eNPt8a74LpW5A6cDuDXJaDr9yb&#10;oROi3C9XZV5IHP50aF4qijgbTtVP+iOCqS7+YGJzkEdjXSfDHW9H+HnxO0668beHo/EuhwMhlsWb&#10;CzQHnKletTSoOnGVOpr29PIzjFuXJLYpeOEf+zF1FI5LiPCndtAPPfivMW1e41C7KRI8Kkbd3cDv&#10;mvr74/8Aj34YeM/H7R+A4DbaJNZovlKnlgSH+DZXy14x0VfDs1zp6L+8Zy/m7f4eyj+ta5ZW3o1I&#10;2l0v2vuV7P2E3TvfzMPVJIb6J2t5fMaEhNzfxj1qvZy+ZalN25kO38GqKwA+zOu7y23FT3HNVLe5&#10;NnM8Trujb5Q+7GMelfTRp6OC6FSjrZGgWMkKM0jSNnlv7uOKhgupVY/dZs7Qzcc1PcLK0MbvFtVj&#10;jf8A3qrbyuP4l5V1XBoik1YdNXHT28lnhZcf3dy84HYmpNPtVupQhdPO3BQnXfn0rVSwi1CHYssU&#10;bOoaPtvxXqnw1+AOpCaPUtT8iGFIxLEknD4P96uPFYylhablUdn07hUagiPwTBeaX4a8pESO3T53&#10;dsAOM55rc0TW5NScS3Ct5kZI3yDqua6PxjLbeVHoGiwpJB92e5jXIfvtrgvH+v2Hg2zk0uwlFxrE&#10;ykTy7gVhH9Wr4iEXjpNqPvSf3LuzyYKUnaJpfFrww9ra6T4js7y21DRr2HZHeQuW2TIcSQvno6mv&#10;Pk8QyW8MsTRwyMy8SzZOG9DjtXU/Cnx9aadbXXhrxGHuPCmsFPtCdZLaYD93dR+6dx3FUPHfw61D&#10;wR4jks7g/bbOXbJbahb8wXUJ6Oh969aglh5fVa261i+6X6rr9/p1VEpLnht1PMfEeualqF0Vuztw&#10;TiNVwKxtwZ/96u317R3uINrDzGhy26PBIXrXEsSsvyru9K+tw1SNSHuo3pyTjoOR9yjbVqW1C/eP&#10;mbcKFpZWjtUVdySM6f8ALNumaqxylvlb/wBCrbV6o1JpLgKm5o14wtXNFktboPF9nZplIlDLjoO1&#10;Zk07TNltv93btrf8J2pFtcTKP3mVT5vTrWdZqFNst6RKutWFmsrz2Udxb2pYKI7hw5APbPeseaNm&#10;w2a6Gz0+8jg8i6DQ2s4LJu+dMrxxWFeQPC+zavXb93vVwlra5qy1YaVcXkW63TzMcH6mnS2N3bh1&#10;e3dV+79ytzTb+PT4I0iHlsg+905x0qRLm51LUY7fEe24k5ZWzya5PbVHNqysYObv5HPrd3FvH5fz&#10;quefl60yW6kW4DYK4H1re1fShoJB82RpuysvXFVYrc3Fp9oujt2H+FuR9K2clHVmiqK1zHubuS6X&#10;Zg7W+Y0qBoQW/vf3u5ra+0p9rDB2ulxuRlTAakmmzEbcWvlzE/eYYx+dT7RrSxDq2exkb32Oqt+7&#10;yf4e9RLaFUyu9a03RPK2qm5mPytVq10csjusb+dFy6UOqoo1Uk0Y8cjx/MMt1U+1QvcuyhfLaTcK&#10;2dQuPOZJWjEa42/dwKmubKOztre6dSu8bguKaqJbofOjn3uZ9hba6r900gun4xmtW2dZI5H8oKrK&#10;W3t14qtte+m3gbdx47Voprqhc6Klveyb/KaQKuP4qntrpVfZ/FnaKdPpxZwmwsxO1Pl61o2emQSL&#10;GrxRqqffbODUznBK5XtFY0NIina2PlR9CcN0Jq3FYTqz3DeWsb8SRs3XHQ1aVI7G2SWKF5sDis26&#10;sJprSa6eTyWQ7fl64NeRzOpJvZM4pb3GfbI38xGR1k5+Veetcrcw/Zbg7pFVsnKspregkMMRiQPy&#10;D+96Z4qpLpz3Me355PT5t59hXoUWqTZrGXKZdtM0cwlST7ldF/aD3VtHuCf7XfdWHc6DdWqGTa/l&#10;jr60lpczwlYwf3e77rVvUjGquaJs1Gav1PS3+HdrFo1zqC67FLJFbrcpEy7PMLbR5YJ7jdWVYahq&#10;Nuwitbh4cnaPL4yfqKjs5/t2xMsqpj92rfdq/JaiBPJhBjz/AB98DqK8SU38NTVnnSbUtTr7bTNf&#10;v9Huf7a1GebTYjtkikuzJ3wCvPauVlshb3LLar9ojQlRu4DehoWd47b7OpLKPl3dQQKnjtpPLTdn&#10;59rsirnj0BrCc/uNHJy3BYpUSNnjMnuq5AxWjpFlPNF5vlyLbwgeZ15B6UkMEtvcxOkrxrhcRcke&#10;prtbC7tfC+rW+pRQQ6ppt5ZlbyymfbxIMEjB4KnoexrzqtWytH+vIuNPn3ehxHiK7m0OaOKSQ+W6&#10;kGCTofasXU9M0HUrE3k6zW8jjcjRoRv9h2p/iyyN1qSz/bZNSk37T5z9QBgbc10MdvPrHhzStBsr&#10;lfKUu8kE1ufOye+T1B7Yrsh+5hCcZa9WtNOvRlRp2eh5emmwWsoaUySRp8xRfkJqcyKrFYg0ML/O&#10;FbJPHcmu90/w3ov2oxXV4V+Q+ZLcREiP0J2ZOM1Q8QeHLm3ihljtoY4ZGMSSryrEHsfSu9YxTlyu&#10;/wCRraW5y/8AaT274iyu0cMvQk05L6G+nMV4hm+X7yrgj8R1FQ3el3djPOlx5kbZ+ZsdfpVKZCzK&#10;2dvVd3Q12xUZaocZNbk4aVWkiXLR7tySsvOKntNQeOLIL+TxletZL2900ZchpFz/AA1IpuFwyxyb&#10;QArttOBWsoRkrFOKkakNyZJfmyq/eLM1X9HurabWoB5yW+zDp5nV2z0BrmJbs/PsL/OBmmCVZkj2&#10;ZWYfKNrVHsE0CpR6nfalbTRzq6wKu8sv7s55HXAFQ2N7B5nlXAEMiHb97aDmuf8A7Vvo7CH968jQ&#10;n5PmzsJ54qKCZpJg0juy/wC03eudULLUzceVnRzPaXmnFstCw5+7ndjtWUl1KsYWCSaORfm3SL0z&#10;71qIZYVki2Mu75N0noarxOIbhYLh9u7dKjbuntzWkYqJKdzJmWa6USy3EcjZ+43P4mnW0Pk3A3sG&#10;yw/h45qrc2bNcTtB80e41s6fp26H5hI3y8eWnHrzTk7Ib0RJeTfZ7yVJitxCyj5bcZDgf19K17X+&#10;yr6ws9L068ltb6TImS9ZRCTjIwQOM1x141zbl4mkaOMk/jUEUkbktNJ++X/Zzz71MqLlG9/680Um&#10;d2rat4MtLmzkuBbx3MRiuLOOSMuVB6MBkoa5eZ41zOkpjkwcsy1Uj1ecW0ll5jfZXl80+7Y61A80&#10;kz7U3/N8rbamFBxblLd726ibvtsSWl/Jbkur/Nu3qzVNNq2oyM+2Xy48n7owOarvazr8zBty/wAO&#10;3HTmo/tEqrsYlY2PPXk+tdTgr3sgSR0mgT2K2jrf3jwtkYeNSU/Gr66lZCTYQ8qhdse6LAc+prB0&#10;62N5eR2+5/3hCHy+R7GqkuoXVveSHzD8/wAu5lHT6GuKVGNWTXUnqdZDqsdqURnO4EZXaDgN+tdB&#10;pOj3fiLRJdRsJUkjt5NksUgAf5vTFeVm5FuQysdy/L97rVrT9burFHa1vZI1lG2RYXxuB7Gs54Jb&#10;oTij0ae2u9Phk+1Si3aMAjzCVDCs+bxDpNjhGC3EmwfIrZOc9fSucN3dyWBWa4kuI+cRTNuCms6z&#10;sxcSl5dyx527fQVzRwkHdzZMYpHQzyx6hPG8oRdwPlr0Ufe+9Vua5Sz0smKNWkhAKCHgjtn3qS3g&#10;H2eNXHy/x7u4FR6jdNb2EqIN3lhti7QQc96x5lJqK2uQ0yrY+OJbxwlwY+GLbpogT+BrZj8TJdXD&#10;rcW8O7JbzFGCgH864SaN7jM8CbWT/WJ6Vs2El2tuIgv7zj5mAJUZ610VsPSteKsNpnf6Jdw3yyRe&#10;eGu3UbEVgMgc4PrUlx4nOj23kQwbZny0jsOcfXg/xVz9tb3MOpW0sES3E5UJHuTIfIzipNftdT8y&#10;O4vY7mZcBUXy8BVHQZrxnQhKprsS07XRov41km05rM20LsQG37sPwenPaucvtOZrM3qN50Jba7L2&#10;J7VStrxgJW8oNsPHPQVvWfi+H+zrq0fTrVlnXyjPggrj09a6lR9hrTj6lRbb1G+EtJ8R+Ir5NI8N&#10;W8uoXjq8nkWsO+QqoyxCjkgVZ0NbuXXItJv7q20+YPsMlwCiIQcfN6U/w9d6r4UuI/FWi3LWi2ly&#10;qxXEM4V/MPOMD5tvr2qXXNI8TeI7jWvE/wDYV39ikZri5njhJgjBP3s9lJpSalNp2UX10vzdjsjb&#10;lW9z61l+AXww1f4C2HiC38Y2tj4ohby70X0iLG0jffUJ9Pu18taj4c0zzbuLS/E2n6lHF/qo9rxS&#10;TDOeNwxn1riLnVbp2MUrM8eF+TqMdjV3wnfRJdS3DXElt5MDtEyoCBIPuKfqazp4WdKDk5fd+t29&#10;/I6q2JhUa5Y2NN/hr4uutJk1e30a5utLRtpnjQGMD3xXLJpNxM0/7xrfyCVkdeNhHXqelbs3j7W7&#10;5EsxqFzHbsrKYo5fLB784IzXH6gJ9zjczNyx+frXo0I1GrTsmcMmr6bHSTafo8zwXVnqMdxdNBsu&#10;ovVvUZx1FZL3M+mySKsit/f8tsn9Ooo0qEW8MmAnmPjHyn6nNT3S9A42yv0XdncM8jIrV/HyvVEz&#10;fMR213dap8srm3wD5c+/nn6V1Emnz6DokE6pDcTTKyS7uRtPQj0rD0q2gmmj/epZwuefm9PSpPGW&#10;vvYzJbxXKyRr8oVV/h9DUOPtJKEVoSomPtuZtbj3fLG+PmXgVuS21xcOu6T5kb7jMAAAOlcfYXV7&#10;qV3IwLSL93c35DBrprTSRG43HoQu1W4OexrWvDlavvYb0JvsDyGNUi+0Kykjy/3nvwFqvcXI02Pz&#10;mIm9OuBmrmnMunXcVzZs1vNGSySxjG0juareJNSu9UuJLjbHJJcqFukVB8/pIB2Nc8EpSs9haEVt&#10;rdrNMPK2/amP3mbA+tX7i4ulUpKBtRTs3cjGex6GsCz8PRKzSzXMMa/d9Sc+mO9b8ccvlrbxKGVF&#10;3/N15GMkCirCmmuTUxkrPQ09L126WbcszrDx937nTtiuxb4l6kLdE+3TL1YbXIcZAFecfaZrGWJn&#10;g+Zl4ZW3A461aubl2sP+PUsqf8tcEpkV5VbCU6sk5RX4HVCrOmrRZHNpk0mqlJ8+W7HNww+Tn371&#10;3r/D3UvD9/bwQSQ6pZzW/wBpt7rT2Lo69TkHow7g1T0fw1JrfhO91H7VBG1qwAgmlAL8Z+UNjn3r&#10;prD4X+PdG0e61JpbbSbO10b+3LZZr6JXmsy2zfByfMb1WqliXUThFpNafM29lNq8UYum6lP4Zvtl&#10;mZoVkO6eBmI+7069xXc+GPjZrmg3Srp8iWckk28y+UN747GvMNPFzqn2u+P+lTQKrF9pBPYH8ap3&#10;GprZkSebFu4O3kOpPY/SuHEYCOJV6sU2d1DE1KUbRZ9dX37Suu3mhx2T34YRxfvGb1PQ4rmPhh8N&#10;NU+Oni82No8RuV3yvNuKoprwi28X22qSxxs/lyYRNrcFiOM+5rvfhh8XNW+HWsi+0dngeOTe7bs7&#10;gOuBXgRy94V8zT/rsz0Prvt5KNV6HtPjT9km+8M6Z4p+07G1ewt0urOJuI5ox9/r3r5v1aaJZgyW&#10;6KqoqbocKjED0r2/4uftd6v8VL2O3W3hsVFuIp5WxM+0j5wvYZNeB6volrfTz3lxC11I/wA524jR&#10;T05GK6aMHCrJTb5Ps33t59DDGKlaPst+ttvlcghmiuFSJXTzCSo+fB654zUttby3k8VusLXkwAZF&#10;jcZOe3Peq9v4esuP9Dj28YXeD14NNk0qDfLsO2Nzt25I/GvQcoN6P+vkzx+Xqe32Xwb8Z/CvwlY+&#10;P9V13SdEt3uIvL0TeLq4njbkSHbkEeoHSvQfjX+0zZ/Ez4W+H9AXRYrC+tkLSbV+UqOMp3FfKGjX&#10;V4LKO1uby5lt4G/cW80xIQdwgPCe9WZtcmm1fa237gMbM5Ax6CuOeHqSk05J97K10mml1e56axij&#10;D2dNWX/As2aNpGsm197x/MMMzc5/xr6x/Zg+IPgnwdpWo2XizSlvvPaNo7jywXgAP3ea+TOVRWcF&#10;d3Vm9fWqWu6nPZ2AitZB5zsuxN5OSO2B1rKVKdapF03Zp9UmvmmZYasqMrtfn+h+qifGb4TWJuru&#10;3hghmjRZoflXcXH8Kivn/wCKvi/wf8brLXNZTUbawa12pHoDRMLqQnhnjbpmvjzwuknnn+1NSe32&#10;MCIoX5XHY/1FfZf7IekfDfUTcx6vGq3j/Kiz96rEV6spww/NFJvsoxvrq35X0PosLUpV03FPbvd2&#10;8keQfDLxt4i+HGvS6loPmXl5BnZ9ufD4/u47kisj4nftI698Q/HmjeIpY4pr7TZhcJpmoQiW2kMf&#10;DIYzgEV9xeOv2a9FfxNY6/pGgxaxFa8vZ+YI1lUjua/Pj9oLwRf/AAu8bTRX2iyWNw7ef5f2kTBV&#10;kP7rbIvBrOhTrU6zpVU93Z68rdradGZYlL2V6Urr5Xte+vVHmHi3xRbapq+oapcWCWM1xO7iK1XE&#10;KbnztQA9B0ArCmD3mqi4WURx4C7mf169OhqnrmpAapJIrzrCSCJWUIUOOQ2azT4ngVPniLSP/B2f&#10;tmvq4YeainFdD5Scbu7PTvDnizwtong/VrWXw/NeeLbgC3tdUmuR9ntYeCWWIAHzT2fdXFDUII5n&#10;lWN1yud6uSG9qi0a5sr4G6XbIuDlW/1g471duII1y6AssiKztu/iHGcGsHGMJtNO7OedR2UexBJO&#10;k8Y3h1Ujjy8gnPeuwtPipeweG4fBl1431b/hFpPmfTPs+Y7WQd0LE4+9zsrzOWC4Z8MhWTG3Yr8Z&#10;6cVZuPCV4q2z3sSWLT/Mm5wkiqeOVrvhSha03p8jSlUcHdHReKtA0uTTdujeIHul8wOPtkUkZXHv&#10;jpWHF4Xum0cNFLZ3TcOFW7TPXrhiKu+I/Ec+g2x0pJDeQiMI79QR7nFcSqvdW7ytAsigj+Lmu2NK&#10;8VbYTabNLXRI15GVeCxmXqrSgoD6imnSnsFWV9cs7hmHK7jwV5A5FYV5bSRjY4/1g4bqGqxaalLl&#10;IpsSRgYHnDftrp9nyQtHYGy5Jp8U15DcSPHJDPkSeTLgp26GkguYbHUZLfyXXD8bWyfwqnqslozv&#10;5TOvX5mrPVDHJt8w7cbdy1UI3V2VFKR10Oo20cO/y5WjaNs9KTSbuykeO8nT7VdNIP8ARv4FRfU1&#10;zawwGDbLJJHN5ir5anqnerUypDD/AKOd3+yrdqhwS07kWUXodpeePdQ8qOK3K2MI6rbgCuUvbSW1&#10;eSZ38zo/zdfm54qhFNJM6STjzFDbvTjoKvy3p1BxcXBZuQgVuQFHAFS4KntsHmxYHjvJpZZC8bfw&#10;p2X6Zqx9klkQrE8ckakKiq/p7cZqI+Q0Z8+T5ezL0pYohdD5XG3O3durKUtLkObH28TLEbiWQtt+&#10;XZH/AA5q5Zw+c29z5kh+b7w6dhVWW+jtVeFH+VCAWVe/XmpdK828hkgtUSRpcLv3cYPXP0p6tXEd&#10;5aeFYfHn2yWwla3uNPs43jl2CKPI48vOevoaq/8ACy5v7Bl06eItdGMoZ5FEm+sG58E+IbG2kW1M&#10;nlp8snkzcOQM9B1qXStM05dNNtNbXv8AbkjBklaUeWB3yDXNKUErxd15fmzVWbLuheKp9DYywP5a&#10;7fn3N+gqtqesr4iuzcpGkNwnzfKoQuOhyB3rt/E3wTmt/BOmeJdLv01dZgftlvGjiS39OGGSOxNe&#10;dWtvYw3LR3tx9nYFcV51GtQxEXOk7tNp/LRpo35ZQ0kinrc0lwscSqqtznb1NZ8RC4ZvlU4Ypsq7&#10;d3kUtzPFBKZo0O+NugI9waqC7PlBoztkx/dANepBNRtYze4sDt5Oxd6qx4ZfQ1F9mmX5vmj9Vbjk&#10;0raiX3IvmQtgK275R+dJ9ommYb1dujhpPWtVGSJsXdItbVtSj+1mSS3/ALsf6dKNS8PT2d5JAkb+&#10;Wx3fKvaq1/J9lswjH94TuTd+72giqVhq09rcIzvLGuNv7tuenU1ShN+8mRJtrQ6G6N7pMYin82Pj&#10;cIpl2A5qkJb2bCCVFjwPlXpg+ntW42s3uvWSRXs7XXkn907DDoKpHTbq3jklWQeXu/irmuorW1yC&#10;KwVdPcIJt2fmLdOg9a3LOaKSV1E0m1GBjfZxjqePSua8l5rt9ty0aqNx8kZxVwaa/mxh5Jmb7+5m&#10;55/lWFSEZayeojorzUiyhrTyIUQAh5FJfJ6/KOKwrvRrrUH82TUjcLuHyzcZNTX+pahYW32qJI5o&#10;YwEdcfPgcbiabZ+KosbGhmXf8m2PBAzWVOFSnHmpK40m9Ue0/DvRfDY8IaprN74h3a7aWpaPSfsT&#10;ksVcKD5nQjDdulc9Jd3Mz2ypL9q2tsDMpGFByRXDjxJb6VLKu66hbbtKsuz5COhqfRItUuLO48QJ&#10;HJJpsM4tPN87BRmGQK8t4GblKrN77X+5JHZGreKilt/VzurHVZYbIrvRVkYMPL9j2P8AOvQfCsu4&#10;aZA9ujKJCxdWxt8w8jrlPWvN/B1tErxXFw37mFd5VsJuFfSv7Mvw/j+IfxIj+y6bBe28U6XNwLxA&#10;EeNeoIWvDrw97kgrtu3zeiR7eATb53t/TZ9b/CnwGPEXgnSbUIIJ4MXMeu2dysj7j0FV/jRd/EjT&#10;dMvbKGe2aykGHuLeEK5HXLmuZ8C/EZPAHxP8Q6ZHarb2S3UixWynaiLnhRXtHxS1ZLnwFJvmMctw&#10;vmKmz7w6gCtsK8LjcpqeyqOFWC96ztftdaXv957k/aRxEbpOEturXV9z8x/GvhDWtQvJri9uJ5ti&#10;7ndvMITA/lWboPw90q+nj+23y2sbRO26OLe4cDhQnGc9BXT/ABd8W6rrGvXLRxPY2vEX2O3Ty/LC&#10;8DOa4fTNKuNQ81VMnmKQ7q3GAfT3FeNTnNU789l/W55FSMFW+G5Fpfg2yh1eXT72X5lLNt77AeAS&#10;a9I0Ga3022SKziH2WYeUkXlGMbx3OOtW/CvhZtQlVLy0NxgBkfbh0r2TwR8Cbi5+zsLIPDA+VaPL&#10;YB6mrjiniJ8kU3I9nDUFy3tZHnOg/Dy+1BkW0idpvN2SSMhcPnsK9z+HPwFi8EanaX+v200WkyS8&#10;vk/u3I7jsK990LwvofhrTY9J01LM6l5HnrdXK4AKngkHnNeefEn9ojy9CvbCCzAkKNFLPHhkLeqZ&#10;r6GeHpYKlz4uqubolqrr7LZpCrKtPkw8NOrejt3SNf4yt4Y8LeD5ZdGu0tdaljWK3ks3ZXfJ4yUx&#10;0rhLT46aSZpItU0CG61O2KPZm3cpu/vbw9eQXdzrPiyCzVpJdsTb2aRMjB6cV03hH4eXWr6nHb+W&#10;ZLWdgiNuPynqRzXztbMKuJxPPRgop6WSTXk7O6udcMMow5Jyb82/8uh6fffEZvGuv6bLb2EFtvgI&#10;+0RMYCp67WauC8XfD7UdYTzYzBNrG7et5tMgBPUZIwc/dINfS3gv4TWWhwj7VAu5AFFddLoem6db&#10;PKton7tWcbRzX1EOG8XiuaviqlnJ36+mqR50s0w2HfsqUbpHwtrHhfS9N0jUtU1+1tbzXoLgRRWz&#10;J5rzDoR6Y9COlYPwul8Q+N/HselW9x5OiwqZ30zd1kPAKyJyOG7NX2d418Dp4n0MXmjiF5508zc0&#10;WevOVBry/wCC/gDUPA8mqeIJri1tdOa4EV7B5XzRhTw4AGRivDfDzpVvZ1tYy2l05erV3ZWXU2+s&#10;wqwdSL17db9EYHji1+Jvw/8ABF9pWl3kVvaKFhjkjzKyoe4BHQV8xfHnwtrvi3xtomg6NdavrWrD&#10;TUd/7SufLRCQWzGMAAV+kviPxl4f1TRJbeHVdOma5iJV2mG3AOCa+R/2h/g7r3i3VL7xBplt/wAI&#10;sYWg05NO3/8AHzI4xvEg/hrqxeX4fL69OdCrzKKsm9baPRvayttdHNGcsTTfPDlk/wAdUtj4ui06&#10;51J9fa1gnt7zT7MSw6ZcWxvZLoDaso3qnyY+8TXP6vPp2lx+HpvDniOSyvniN3Okym2msbpOi+Zn&#10;5weqvX6A+JPBGr/srfCWWLwtbw2OvXFgiS310iyrPMW/elP7rkNXxj4Z0HSPil4J8R3uoXWm6fr2&#10;hxtND9ouI7c3S9X6/wCsIPCiu2NZwu6kWuVpNdddFdPW3U43Rdko21X/AA9mjK+GvxG0zQ9H8cXm&#10;sWT6x4n1a3SK0vN+LiGbzdzzhq77xFeeKdc8Man4y1ryNK1LxBshFpa25jN5JGFzM8aECNnTv0NW&#10;fFmi6T48+H/wz0DwnpP227E0ljP5NuQ4ujGrszydfqlfRr6zZW3gy78EeKfCl/4ha1tBLpd6shjk&#10;GI9qBDj7teJXxlNzUpLk5m783aOiVrac1v63OmjQqJON7+nn11KP7ImmaHeTadea1GNSvr22S3Nr&#10;NaiMRBTxyeHGe9fXFxrUXw/1zU1uFKaRJEjxCVj98fL5cfGD9K+Q/wBnG0htRBqE8qG3LRw2TyI+&#10;I8PmTOOCw+6Qetfa+rarpOq6RdWV1c/aZUiLuscRDqeoIGODX0GScro1nTlGM07p6dno+ti8YmpQ&#10;Uotxas9+61R4V4t+IenfEW4bVdJ8Ppd3WhX4N1Dd7S1zhflRCOa5XX/DOm/FnTbXxX4i8P251lZX&#10;leyjlna5it0bAHoRivdPA/w+u/Cdpc32lvaH+0WFxPHPGW3e+R3rrbTw5ZwaULqxtYYrl4y/7zJR&#10;93VW9qyeS47MKcpVpcsp6vRLyTi4vV2JljKFB8kFdLRa/g7nyJ8WLyPxX4NsvBumvp9nrHiO4gtE&#10;ZpsOdvCKRySxH8Zry/Tf2L9L8E+K4rf4i+Ibey0pwCWtGDOzn7gGf1r0jxD4XfWfiul1L4UFz59w&#10;Xim0yfynt5U4Xbuzwp+b3rc8W/CXxbrfiUy3EcV7cQ22ZReJ5vmwjlg4PUZr4fDfWMFSUKEXK0tW&#10;lp6NJX19bndXoRlNSnZaf1vpofH/AMcf2f8Aw1oXiq+bwp4ghl8PwRec89/8sinvH7kVi6P4x1Lw&#10;38HzeaTcRRyRX/kSzNbxrO2eQQeu0V1fxG+GOt6x4lnt7mNLHRUd/KWHJjyo/g6kkV2PhnR/BfhK&#10;yuNC1FL2/kS2TyrO5VdgL/6zze/HVSK9GeYxqUIRrNVHe9ktEt33PGeGl7WUoLlX9a2Pjq5uJ9S1&#10;PzbyTzLiZ/nTbs757CvoXSPh9o1l8N7TxFY2ka3X2SeYSrESdw3fKWP8QA4NdP4r+Fvg1riW402z&#10;SOHaTFLaXuYyw5IG7ofStLwcvh7wt4E1uHxdNc2OkJp0k1m5+/NLIrGOHJBDbjWuLzVY6FKOGvF8&#10;yutrrtZHLhsK6M37SzVtz5W+Hun+ItdlutSR3+yhmeWWbq+ewrurbSNLh8KG/wBQ8QWumyT3YtBY&#10;26eZdYK7vNEfA2jvmsTwB8TNH8AarA154XGr6V5v+nWf2025nA5ABAOwqa4+41VvGHie91d4/JSS&#10;QtBF18sDpHn2FfaOGIr1ZN+7Dpa1/TqeZP2MIJ7y+Zsvpl1p7SWtwkeoQ/MkNyvybwOpweRXW/Dz&#10;VNR0Ka5v7LQp9T0+GLyrwQqZIJ4z/DMBwhx0k6iuHl8R38135F+TcRxDZGrN88YHPy+3tW3Npep6&#10;LKQpvLOOeIPt3yRPMrDOQOMrjpW9Wl7el7Kq1dnNF+ynzxvY4DxQlrNrd5LptlPZWMzGWGC5lDmM&#10;H+Et0P1rOtrieNELIysTtKr7cVtarpkmn3EnyP5JJ8vc+OcdKn8MXOlW9pdreW89xeeUv2XawEYP&#10;8fmfxdOmK7Oblp2te39dQVpNBaasi6VexF/LkwFCqg2SAEZBParegW2malciK+P2dnYIJYzhI/nA&#10;JYHpxUWlWq2c0krBZ/M+UO2CmB6itW2sbLVrmOKJ0t5Bt+ZmJFefVnGN0rrzOqMbs+xI/wBkP4dT&#10;/D261fw946m8R6iIFlgs4444W994etT4B6L4m+FOr2+o2enTrol60g083ke5XZU5xjjOK8/8A6rq&#10;XhDQb34eXCaVNMbn7TF4mt5PPd4iilokYcOpr7K+Hfh/Wvh3qmnXHia7sddtL+1gisvstsSWfHyh&#10;U4w2Or18zKpKrWalLljoua+zenM/Ns+opUqUIqaj72umnRbGf8OfDPiXXNQa4FguiSS73uJbHKpM&#10;SWILDt17V6N8RbS00Twp9hu/7RvNVtYnuob3S7US3EAUY3c9cCvR9O1XTPtjWdvcQrIeRBGMFD3B&#10;rH+JGkX2uaONO025S3lvWKOzN8/TPy19bRyXD4PB1HSl7STVn/kleyb7nLPHTrYiEZx5Yr+rt9jz&#10;b9nO+WXwfpdhJPb619sjlnN1JMJJUUPzDKvZhXtkGlWK2EltHbotqQQYscV873vgfxD4a+I+l3/h&#10;+6sbSFLffcwrYGC3Df8ALSMlD949RXoF7418SWeraZYPYvF/bJ/c3UEguYYNo+bJHf0rDB5nTy6g&#10;6VelJuOmiT7JK+i1fceLw0q81OlNWlru1+Hki/4KTTYZ73TrrbNKGxBLNzIYwcAZ6nHrXmPx58NW&#10;tjpOo6n4Ss7e7v7oPFPFt8zy5Y+krd1Ve5q/4R1FdZ+K+sC2kfQ3tbONr28eQzCQPu2qofKoDtzW&#10;98OPB+mTeGfEKTX8N1p1zeSo+or8k9wO5eTtXyuCxFTOMvjhYwi5+81J2Vkmmrq/NZp2baOuf+zV&#10;XWcn0uteunpc+UdR/ZIhmtfDfiixuG+wTxj+2J43LXXnGMk+XGQFRc9q5LUpPEGnwadZRWuq3Vrp&#10;hRodM3RW8DyOfvCaIkuBj8K908NfELwt4F+Mcmg2kmteNIdQQW229ufNSOUHgp2AxxTvFHw41v4b&#10;eJbbV4tNgtbWSY3B+bMaRl8+S/qK+bqyr0qEcRJ8yjpLd8uu97Ws9kdtlFuK0fTbttbuupj/ABR/&#10;aSsYPhHYaFrjP4d8SzxO1okbtcmJkbbtlbgpntJV7wZ8QPBC/syfZpfFFkuoXSSW5/tDMkdrK3Vl&#10;CZYezjoa+bv2ufDKy+INQ8S3urR6nbq8pGjWk++2sJXTiJPr9+vBNR8Qav4c8O2Hh3WdHXQbmO2e&#10;+sbuayZJ7nzCrjeekicfKdvFfZYaMcbFVotSk1y6rpazstHdI86WI9l7klZXv8/P1P0p8NeP5/hj&#10;8NrCQ+MtChjGmm/02NJZJ3v52bc/2h5PmDnP6n0rgP2l/i/p/jfwFoPiHT9I+22MElne6rdQzx/u&#10;WJ6uFyMHpXwvrHxf1fxX4i/4SDX0/tFWjhhdY4vLhkEe393heK6r4v8Axc/4TrwZ5S6Tpmm6vLKu&#10;/wDsaP7NB5C/dDRJwzerntTr4XF3pYf7Dav1Wm9rvR+aMI4yleVRfFr5b+h7B+0Z8UfhXe3Gjav4&#10;V0ZRNdSq+s6PKUa1uYcfwSryrn1FYVt8TPDNn4L0+wsfEnjLQ/BsN7K7afmO+MEMnMIJBCh87xXn&#10;nxw8J6X4Um8HWmmwrY+HNT0qHUdsGo/avMlMfzSdtnz9BXFeDJNA8DXd5e+N9A1fW9EvbUtZWHnm&#10;1guyeBKZMcheor0o0oVsIq1K929ErKTtpotEmefOvNVmpfr66vc1r/4o3GkXOuXXh24ihbXLObSf&#10;+PdEaa2Y5czQncMsO46Gue+H+lXvizxrpcMUAvpCVNxFGojzFGu5h1wSEWmeN/h7pvgTTNBvbW9n&#10;N1q1ut/BbqvNqrZ2q0p6tXXfss32keHvGFzN4gtbSa0vYHtGTV38mB1fg4k7N71vXqU6OX1a+GTk&#10;0nbTVtaeV7HLHmdaMaj/AK3Pvz9oXxf4a0b4GaVYWlg+l2l1p8UOj6zfkIgHeEyLnYe4zXwD8WvC&#10;2v2sGlahrdxB4h8PWlt9nF/pEUaSRhxuRn2gGRQf4q+u/if8RPD2g+BLW1a60vW9OjlI/sE3cd1a&#10;yRhdkW/aeqdVNeC6I3h/xPqGrrrLeTpGmQMLO30xHECKHBIwvLA54NfF4HNqlS2MlSato1ZX0SVo&#10;2Sdz18V70fYp/i/XW5i+C9e+Hlp4Mtbe40DUNQvINjLcWM/ySAbiVlBHd/TnFewaPq3gn4LfafFK&#10;fDbXL6+1KQXelz6hLHEsWOy5cnq391s1Xt9S0jwTNf2ll4etZpra3S4t7W7AkgJPX7RGezD0rw29&#10;+FniTxguo6p4j8T2emx3DKNP0+aWR/KV23Ri2BOMr0C1eFxFLFSnUqS5It/abk5X7JGFSMoJW+Ly&#10;6EniH9qG+1Hx9qHiuDRp/D/ii5At4H0u4PlxjlWzur139nj4Dar4lsE8f+KLyK+bX7S7tLaeSMSS&#10;aXdAgx3EyuMFD/eSvmHw/wCCrW4+LkWiWGpJrljDexj7ddQyQQyDPzB0++g4cGv1BsviReXehQLp&#10;ltb6Vpmmb7ebRbaFJ0tdoxtV8fMjJ8wPWq4lxVLKMIoYNWlNLu3botXdIWF56sr1Ht/VzyC+0jw9&#10;8KI9MvvDGoT3elw6Q6Tx6nLzfzo7PII/+eYO5+e9ej+Bv2yDfw6fpHhjQNTW21KNP7MGpqFY5GGC&#10;twJFU9xXl37Zmt6RoPh631SK+kgvpFhNhf2comW5I6kk44Edex/CHWvBXiGz8OWFrc2T6RpulMsF&#10;nqShRtcpjZk/u33r0FeHgMbXoYZ41aVKkuW6020etrtK56LqwUlRavFLZnzL+0TonjXx9c+IbK00&#10;ibxFq0l1G/8AxLYwY0T0MfXNfKHhfwdd+LfErWstx/ZOpWQLs10nMRXsVPfNfd/7Sng+b4WP4h8U&#10;aVr6aNqOo3ltcaX8rl7uMxZkjWQe4r5Gu/GOmeHdP1hdbsJtT8Razcx3P2+MKBbg/M2zvuJ619Hk&#10;WLxDwslTV5P1vfTmbT0aX9ank42SnVUpP/huiPLLvdq09pbXWoTNMpfydy7RCWPzAfXrXongPwuP&#10;D9ja6xa2962oORNDLsPl4Q4fGRghg1cxeQaTrkZ1mz+2XGvNLK1xp0kO2NIRzvSTnLAc12kXjWex&#10;+HS2lhfXDWkdwZbW1mP39w56dSpr7bFzk6Cgt3o1+noeVBWndmwuo3vxK+KEd1e310ulaJALiNrP&#10;5ynYFTxk16B8VNS1y58JQveeIH0iO2G4z+XmS6IOQOwzXkPw+uxpPgrUL+1kLXmp3Dw7phiMAchj&#10;7Cu48TaXqmteCp/EN5KbfQ7W0klt4pF/1ko+TheylulfH47DU6eJo2aUYtRSst/JW3bN+dyUr3uY&#10;nwi8W3ug6B57o32m5inM8UzlY7qOR+GIXgkHv1FdK3iN9U0/Q10rUL77cikz21xFmGD6OP4Dt5B6&#10;VztzDeaXpOmafBDDHHHaxynbKxeEnghj7nsa4qfWH0LX4ru3ufLmIKDzD1z2YevvW7pRxdSc0tXe&#10;3UxjVkrRvoez2HhfxR470m+kgT+0oLiQ29xFCyRTR5XOV5+7XyxqFhNp+qTW1wPLkgmaF1xg5Bx0&#10;7V9BeHvincjXbW1v0tdPs5YfJluFZx5/0C/rmvPfjJo9tY+LkvdPZI7W/gEw2twT0JNdmVylh6ro&#10;zjbmV1ba4YimpU/aJ6nmtnaNcalGmfvSBdq/XpxXp1tb/Zdbk8oqrJHG4+bGw46iuDtbeWF1ZGb5&#10;pQibc55fHHc4rvrN0m1zy8/MkKqV3b94xjJz1r6WvaVJyJwkdbn0PpcdrD8PNcubqJPJligmKY3j&#10;h+rDpxXiuv6H4X8V6Vb3ekXs9tM7N5qzccerZHQV738HPC8/xO0DVvDVhJb7k05s/b5mSN4w2fLX&#10;+9JXK+NfgzafCHU0sNYstT+1DZLFbMjEzSEcBAK/PXXWHxEneSlfS2z0Z6ONw8qkoTXb9T5i1PSm&#10;8pomvYV8lmcNGvD+y4rsvh98Ob/XrhntLYpbxAOHbOS397FeyeFPggfFktnqnl2X2LUrpre10G3v&#10;QZ4JQmczDjy1PavpDwH8APEWn+F76Bbe22vjF5a3YKRsUx+8Ycpt75Wu7F5vWnTdHCQcpdfLvsTS&#10;wcrc2yPgO70+XXr65uNQle6aTKFrn/WMQOhJ5/h4qOTw+ul2VlLcZhuI4ZXRmb55MHG04PQ9K9e8&#10;beErjw6I9K1rTkl1SKdo5GtZQxkGfmHmD5ST1UivMPidqVhIimKN7WTyF8hPN80OehDejCuvC4me&#10;ImqcdF/loc9fDSpv3jzK6F3JPcGwhHnTPyqryoHYfTFUrZJdYu4i7TyQjAdF6Ak9R6Cu+g8I6rdQ&#10;aVqFvcJ5k8ZxFJKY3/D2pmpeEZPD+q6TFeSS6fa3ssZuLqTLRx55ZvVwPvV9NDGU0+SLXNr66bnF&#10;KLMhIfs6Xen6vHdJqEu14bxfnLAdASew9RTdPm0RbPULnWJJLqZIttsiygRvkY+YetdFqmhadoPj&#10;i4s4tS/tvR4wDJPauSHjPpuwRis25stMXU7iG1jtpNHiJ8qRothdSc/N1OayjiFONtbNJ6afLXZv&#10;sPlaeu5i6HDpLSSW8pmuLIoA7WcP7yM+wPXNdP4iu73UNE0u6tdG1S30+M/ZJ5JLQxwtMg6A9zjq&#10;KpBtPju7WKO2ks7iWUzPIzEP5X8O0Cuy8fr4r8IGLwZeXL3GiXJi1a2htbuSe0n3DHnqckBiPkal&#10;OopVYO2u6u/kzqpx91vocX52q2GlRXsWjwrHOyzH7RLu8wJ0IHYV0vge21/XtG8VXFhpel3unadY&#10;PqOoRfaxDJDGfleWNHI3kd0FJ4iv9bk0G5nlj+3W6SpCVaIeSI1XiPf1+XoRXE6vqsM2pxrFCvnK&#10;v76BegP+z2NRSh9ZT54rfo35NXM5tRfkXfC8eq+HZxdaVqNk0tyjRSRNKQ0Knu69lFdjok3gjw3o&#10;WuXniXTr/XdS1K0ENveLdiPyrlTzxhvMU155b397sCRRyTeefKEjfIBngip9Psb7wxrOn6gsAluY&#10;Jsx+cnnRZ6YweD9K2rUlOTblZvto3bo30LhJRSOfnKzQAzbrXfLuPcLGB3HXiqnkvDLIj3Mc0bjc&#10;Cv3CSf0NfUXiL4j/AA68Q/BvVXvfh3Jo/jsTxpBqWmSb7IFuuQTmOvnrTIrea8wofd5m4SyKMHHJ&#10;Bx2FddDFSnBylC1vn+JhWpxg1yyuU/DqTW91Lb38W1dvmpK1a1hp02t60lha2b3k00gEcXLO5Ppj&#10;k1rNLAfISW2+2tPh4opuNseee3f1r0z/AIQXXPBVtonxI0LSLrTdHvrp7WyvYbzzDFPs5AIG9GUZ&#10;xurhq4p3clGza+V0OnHm3M2T9nLxfD4KTxX/AGXI2n7whlkXEb46jn0+7XPP4XutUlfTUgeZol3t&#10;tyZlwcYH0r7a0X9uTS/DHwt0/Rrrw1/aZsJTHdWl66SW/ln7n7zuxLc1rfsufCnwN8atI1LXIJLP&#10;QtXaWRFt7eUyugPzD73YV5scTWrTio6t+i1stLvRrse79VoOPuu3ffb0tdHzL4V/ZZe3tPtPibWf&#10;7Jmjt2u44pofMjm+60cQljJGHT8Qa6fV/wBgPx1H4Eg8V6dPC1rOj3Ytlm8uSGE9OWr78+IGvQfB&#10;n4eW6ak0YsSwkivYUjk+ySjn5ARjr0zXwfrf7dGrReH/ABj4f1mOPVtP1dpHIRvJa2YngIBkKPVa&#10;if1inUlFScp22SVk90n3R1yoYeFKMpJKN97vVbNrsz5w07wxfavpMHhmynext9RdFvJbpxHblk3G&#10;PfI3C1p/En4c+Cfhd4otNMtPGsniLTZNMW7e70qH5obll4t3BbHB6vXO6F8Qv7G0XVQtwlxNfBoT&#10;ZXMQmgkjPqrelcXo+m6hem/mhltbSCFS7tJKFDAdlBr2aNOtzSdWVop/e31uz5rnj0Rv6HK1jCbm&#10;VvLuptyeYzZ3YrHl1c3E0qPEjRnAHsKk0hzZJLLKd0O0+X8nmHzPTDevXNZE10vnO/HVfQV6Ci5S&#10;ZxSlqLf2e2PzH8tefux80W0+6EQtGjKf49vP0rTjUzRJ5o+/kj5vTqDisu8H2dz/AA4zhtowcjpR&#10;CTl7r3ME3cS605lyyKkiphflb9RTLOGO+voLd5BGrt97+6T9al8Oaksl95Uq+ZGw+Vdvp2rotb0G&#10;0XR31GK4+aP5dsaAPn+DOPWrlUdOapz+Rpy3V0Y93o8Ed3FZ2EqyTOvzyTMAFPoDWTeWOo2s8lm8&#10;ce4HlMg7/TBHBBpttqi2V8k08iKyg43Lnmul0LX9EmK/2vbPcWJuN0sFq/lSc8/KTkACt5SnT95R&#10;5kaRSlocBNujkZXTbiur8Oa1/wAS14DFukh+dPcehqx8SfDek6bfR3/h5L/+yJgGH9oeWZI3+qcE&#10;Vxljdyafdxuv3dw3+4rpXLiqSlH+vIitTa93qei6bcpMbm3lx8wDBtnG7rijWGfyJF8pl3jBZfQ9&#10;axxOy3AuE2LGfnT0z1rXa5e4jRkKSeYCdy9Oa8xx5ZXPPSe55q8JjYrhd3/oNLF8yjgbal1FNs86&#10;KgXDH5apJKYX+cNX0CvJHorVXNy01K90sRzWs00Of4lY8+2KJrv+0ImV0RbjcWLY657VUtmWYLtf&#10;v/e704oN7N8tczgk721I5nsRuDIoGFr1D4OfBjxh4/1iO60bSbya3jPmmdYuMDngmvNBcyxhdsjq&#10;wPDM1d/4Y+MXjPw/ZXem6Zr95bw3+EkijPyvXDjvrMqDhhuXmfe/5Iuny83v3t5H1X4U/Z3/AOE1&#10;8N32oDxLb2P2CMXEgvnG993/ACy8sAncR1r5fv7uXSvEFzZFpIprWeSGTy/4SDgAH0r638I/FKfx&#10;B8MdLg8SaLd65qllbPFJqN5cCMPAR1XywDhO2a+OvjfeQQ/E3UpbK0ktYZEizFI+8/cXJyK+FyJ1&#10;q2LrYWtrZOz0to+ltdbnTjKVKajOl+p9C/Cj4x+THFp2pSiOGQp+9brzxir/AIk8ia8vJLWbbJHI&#10;yoqtneOvU9K+XvD2pfvY2eORl/us3IzXuHhicat5ex5VZ13j97l8en0Nd+Kw/sJ+R5cZys4yOX+I&#10;viq6tdJnjeaa3kb5RBHjZ1657r6Yrxe2fdM7SH7zfn9K6P4qaxDeeIXtrCbzoYPlLLwmRXMW+5k2&#10;rH9019NhKPsqClazY4ppakus3I/ssRZPnMdu3viuZ+zvu2+X93rXRazo19ZwR39xbTWtvINsMrRO&#10;EkIH8JPWsRHLPv2mvXotRh7p0xTiiOPcQeM11/gU6XN4o06LWd7abJKiSNH1QE9eK5qEec53Absb&#10;Q3pmr1nzNHE37v5uJJM5GDzU117SEo7adPzQ+azPqPUP2X7fxxqeoy+Dp5NLSLDW2naj5krS7uoW&#10;YD+dcDJ4I8U+D9UaDVbUawtsvkulteIxjJ7ZPXHTZXf+GfH/AIk8F6lp9/pGtz28LBcXNnMcKxGA&#10;D2r6K1bw54K8XeCTDb21pc+K3tXv5LzEckdzcYJcvG38WD25r8gr5zisucaeK/eU5aJ21Xdt6M7f&#10;Z0at3BNS/rRI+UfCHw4vPHV3aXtnbvJpMcmy8/fYAA5KuAQQQKseNfgfNp3hC41nSzdtZbm2NDlk&#10;SQfN5Ugbt6V9BaB8Ibnw5r3g/WW0q5t7HU7JIodRsJTbLJuTPzFODg9c1u+N/hY+hST63F4g8RHR&#10;4Nyy6bNPHLNGx/utxuSuOrxHyYuEadS0dLJpu7u9NL6s3p4e60R8++Dl8L6noNvezaPbTSX0CrDc&#10;xv8AJazKed8eCHz0Jrv9L8DeDtfv7oeI4bTw5pt5DOB9kQxuZQMgDI5XPevP/glaO03iLTWitZF0&#10;y9dw0zHzCsm7aECdQa0PjV4w03SvDHm2k0MLSRCIRW7u8/msuCzLJyq12VoVp5h9Woye+93s9UKL&#10;SXPNI+f/ABjrniHxZ4h0rSZ9TurxdMKWVvPNMTtVWwhG48BRXu3iu18P6f4jn0HQ9Z/t/wCwQRef&#10;PIqkvIUwVBBIKq7da+VZtTaS43Kz7s/xda7DwP4s0nwbePf3lm97fRjdAmeM9w4Pavv8fgZVaUVB&#10;axTsklq292eXVUaqsz2L4S/AHxl8Zda8RR+H44pZNHgaQ2ouBHKyEdQp++K8n8b6q8mo6fFdXJnW&#10;ztxbh44gjrgnKnody7sc817d4P8AG/jrxt8KPENr4H05PLEwu9Skt7dhfWox0juU6xuF5Svmi4ke&#10;9vcysfL3Fju6k1jg4ynUbqaOOjWmh0TShRjZO76mtqUlpq155sMfk2/y7G6Pj1x2ras9RhvdKGlT&#10;/wCrhy1vLyShP8LE9q5+KdlUKC3l558tfTiq1/rUFnD5FnmSYqVklzwo9veu10XO0F028vM85Nt2&#10;N7SWnbUrm4ls08uyyQrNgsw4UY781afVY/EWiXEWqkrf2oJiulf5+esbL3FZw8RWKaVa6Vqlt9qx&#10;iVp438qZGPQBu4A7GsPUgkd550RkNuW2J5jAOuO7Uo0eeV2rPo/Tt6l9UY8sht9TkGNqyDhuetVL&#10;kfN0O7J+Zqt62RHebMFZEG07vaoZpPOKHlYyP+A4r24bKXkdDWikWbLUv9HkilUSRzfL8zfcYdDX&#10;QeGdC0vXJ3S78QQaO2RjzLeSZ+OuAgrjdxhU9O4+b1rR01/m815yrIR8y9VPrSq0+aL5XZ/L9bms&#10;bWPor4d6h8I/BP8Apl1c3+v6gOk99YskMch54QV0niL9oDwpe2rx291ePH5ZY2tvb+X9ASa+Zbm+&#10;RfMXJVcnDZ4c4/Ssq41AzCRYoPujl16nHevnamSU8TU9pWnKT9dPyM5RUtzrr/xRqura5fXFrdXV&#10;rbydIo3OPL7AgVy+oXjNNKjb+Tt3delWtHu7q3QKo+ZgWRmaob7RpreO5uLqVY5E+bymXrnpivZp&#10;04U3ypKyCMVDYl0vUmt0ijZS2D8km7pXtHiGZ/D+jWejNcvcafcxfaAqv8kch747ZrwO2uDIQp3q&#10;x6LursbnxJPqWmW1vPI26MBdzYzxxXBjcJ7ScX5/8M0cdamviQ2+v/MiD/PDMrfjmsPVrRFhjukJ&#10;aOQlXVUxsap9S3s8U7PuZ/v9sMKS282ZGtQC3mD7qsOtdNOKppSWxhG8XcwZrZ406Hbn7zLxTCBy&#10;qnap+arqXUcbFJd3dXTpTJkiXMsUhVc7djdq9GLfU7VJsoXU3zImflQV3PhGMw6DA+GbzJWb/e7V&#10;wT7mctXo2mLDDpWnosj7vJ3Hb6kt37Vy47Sko+ZUtEM0eQ6nALNz5luy7v3fO1iOo9DmszT4zeLc&#10;29xC7Rw5/eRsN6Y4H4VB4K8SDw3fSSsI2jkiaIrIuQSeahN+1xe3MiwxwtMC22NsbcmqUJRlJdDo&#10;ZppawXDp9oLrat8rtxkY7YqSHytNmEtqHkkizllbBIrKsJmjuR5Uf7xBtMbdXU9RzXSWGlyapKVt&#10;2hXY2EtpmygJ/wCWZJxzXJVXsveb0MJQtr0OZ1HUBqmqRO7H5cKO/SptYtF+y2xSbzJj1iXsM9RX&#10;qH/CptNtfhZceJr03NvrR1BYorfYPsrwHhgSOUdX/A1yi2FzcWDLPDuSN+Og2ZrCOOpVXzUndRdn&#10;69TO2t+hyNvay2cCMofb/e7Z+tXV8maTbLI824BS7L0JPbNbsOpPoek3EFheGb7aGWeBk5jxxkH3&#10;FczNJ5fmls7UJO1a61N1NQtc19F1qDwzqmn3kUD3V5FPu2SKBDlTwfU13vxd/wCEW1a2Gs2XiCbW&#10;PGWpXj3WqPHa+Raxhgvyrt968ihha6bzXkbd2jZumal1GGTTwqO0at/HErghabpJyVnqaxlZcohu&#10;ZIX2TZ4YfJJir2s+Jbm60uLTkaRYd2+RWbhyOEGO22seGN5mLb/lTr5nJq1bRC+uI7ZEf5urMvTv&#10;XTyJNMhpN3ZX3+Xa/MvY/Nu6mq4uXkQ8H5j93dWjqSQxp5UG5lA2lu9VLS0kuH8qKNpGc8KtXold&#10;lLVXJ4tTkt2VYgWkH8Te9WoNRb+LbJ/EUkXFX4fCV6sTvcD7OsXXcuTn0rpfCfw/tteG21FzJcNj&#10;91IwVNvck+lcVSpSSuWoSbOBlmeQ/wCsfaAcMrE8dqYtpeyM/kRzMufvRoSM17ZN4OsbGAW7Wdla&#10;7I0TfH+8knLdcuegFS6F41h8MwizW7kjtZW5i2+ZDWaxat7kbmns1bU8Rg0a/bDRW1yy53blQ/nV&#10;v+ytTt5olFvLHITuX5Tkg+nrXrXjLxLatrslxpdwLe3YLEY/K4Z8ckIMAVzNxrDtexXDX/zRN8n7&#10;oFwfb2FV7eU1doSpJs5K2m1C1ux5tvLIwByjJisjVLdWb7Rbpthc8xdTGa9al8Y3M15I6ziGHarb&#10;YRkSt75FX4/GulrObPVtPRcKnkSRqOCeayhXlCXMoGns1F2TPHPDt89jfxtuddpGfoK7C4mMkplc&#10;CTneZI2x17gCvS/7Qtb7y7VNLt5FhiLo15Enzj5uwrnblLTUoZIrjSY/tDqWjuY32bgp67B/OsKt&#10;RVZc/LYwqU+d3RzOl7Y1kd8bQCm3bzz0x7etWJb9JJYz5SrIm0lezHH8q2LzR9ObSd0LzNNk5i6H&#10;Leh71Uj0NYJldjNDIAWDMoIFcvLztye5yzpSi7IW1vAtvG08btkHD7sf0/Klsb77LqKTlTdRwKXW&#10;K6+dCp5IbHUVm+KNIgh0+D9+3mRgs7L0bPYVU0S2aOMxI5jklG1PMf7vrn60KgnByNacGlfqaniO&#10;4guJriNYQ0Mm4xqo4jHUAfSsm11G50nTzE825n/1at2545rU1O2lW1kiES+c5VR7ev3eKzbuyhmg&#10;t7do/LXPL7clv/r1vh48sUnsaRi43IfD+vSWKXJeE3UkmfmVsPgehrqTobas73GmXn7u12MizPhS&#10;cZYZOAT/ADNc1f6BeWscc8UT3G37yqmCPYmmWkt1daSm+Kf7Os3ES/maqrT537SGjLjF8p3Vx4jv&#10;b6D7PrlnB5MZVHZbQFsAdDXCavpds1wJYiba3Z+Il5Kj8a0J5bi+dLxGkkjddoZn7jsc1FcqYUji&#10;iLMpA/1jZG41z0YOhtp5dCWpPcitbaxt0MiSuzPxtkQgCp7VWlsvslrex+SfleBSVd8+vrip/DMl&#10;nFcyy6latJbiF9iQscvIRtU1gRvJDKkm1lkH8TDrWqUpSlrt6Eu8YosXWkWUeZGh3Meqsp4rOg8J&#10;biWQurfdCMM9a1INXlZ0Dt53+zIN2Qfevff2e/g3J488ZWV/q11Y6TZ2duuqQWuv/u49TVW/1a9D&#10;IKyxGMlgqbnUlovn8rHRhYSrSUEeCX/wz8ReHtITUJ9LmWxmIWOdozsbjPBNcxdw+XHJtdl2gV+g&#10;Hx+/a8XXvhxrfw5ufBmm2t1HMY47i1bzIYAvaPIr4Quza3TTebls5ULG3K1rlmNrYun7WtG3+X3s&#10;2xUKdKdoSuhfD/id4xsvAki7eOo4FXLTSo9Yv3uLorDa/edd2PoK04/hVqUPw+k8dWhgvdDhvhp8&#10;qrcJ50crLkAxE7sH1rm7vXJ/JWKIiFeGO3g8dq9bmjVu6T8vQ5HHVaG8lzb32qi3S0jtY1BULGxJ&#10;yOm41tm1u9P8NJeXel6hp+m3Nxsi1CGGQ280i9QshGCfUV57BrLRzK2R5xb/AFnTrXZJ8T9bk8FR&#10;eFZdYvZPDq3ou/7IZ8xwzAf6xAeh+asatOcUuVX77/OxKj3KGryxrDOyyy3TdmmUZrmLieKR0zmP&#10;1Vf4sVZub9mSTbFtXPCs1ZmfLz93pW9OLtqK1iZWZkG32UbqdcXRij22x2/wllblvYVWnLqyqv8A&#10;F8wWoE+XOe3+192t4x6jRel82SEMsj7j92OoGaSFPLff84+6zU+WZLi4R13QxgDO5+/rmvR/h98H&#10;PGnxQ1G30/wzoF1q93IDs8tODjk5Y8VnVrQox5qjSXmXGMm7Lc4W1n2xpEu6OYYxtbk1BeTfaJd+&#10;w7u67vu1u+K/CGr+ENYvNJ1mzm0vU7JjFPa3SbHQ+hFcw7HeN5alT5J+/B3uZtNPXcS4LyINoboV&#10;VtvL0kLt56bSv+702mrSSJInlSx+XJ2bJxUj6JfRoLp4Hjs3PE+zKc1rdWsx6WNi0u38kKw+UjaV&#10;2nNaMMNtNGFEXkzBudzZB96t2ep6XDbNa3tokyn5ReW7GOZfcA8H6Gp4NMaSP7Vptyl5CZvLG4BH&#10;Y4z80Z5+p6V4c5aN7Ex1Qqu0k4itpR5m0rtZvLf64PWoX/0V45LxJJFGC6NgCtvWNL/tHUYbCC2m&#10;vftJ/wBVsUSemD6NXL6pJqPhe9l0q/t7mNYuPKvFw6e/NYUouqrxX9epL0LmuRQSI9/Yb4bdm+dY&#10;+EHPf0q1aa9pS2chubdJpvlxHC2ARUdlPf6WTe2Um6I/KXjUMjhhyrD+hpbaz0u/dHvYksZsbT5L&#10;Yhf3I52H36VonC3v62E3dGba63cTRzpFIY45CX8rr+WelbGkR3VxjzdTntpIR95X3oec9D2qrr1j&#10;b+GXjTck3mASo6v1TpjjrWOmtzQ3h+cwr2ZVy6D6e9TyOrG9NWuNRdrGjc+KLdzcRXFskk27iWEC&#10;POe5FZ0cqsj7R2HtmnLZvqF8YopIJJpo+FZSu/jOOe9dJpPhiERwLcq8Mm9g8TEcHHUU6kqVCI3a&#10;5zTI7TE7xGx/gX+RNdhpHxm8aeHbMWtr4gn+xi1a0a3l2yxGIjHltG/DCt3wx4E0nXtZs7DW9TfR&#10;LeZk2XLIAJo+j7CeCR2Bqx8Zvhdofg270/8A4RbxBF4os7uIzbtojuYdvXeg4Ge1ZfucTH95FNed&#10;vvNKbnFXiea31zbLcpNZo+0xrlpGGc9CPpmkttXiKyYiCrjll4yazb5wHmVdsLY21HZrt04uu7ag&#10;549+1dyguW5B0OmyQXUhuJok8mEbSu7k5Par+o2QuPMewQrZuQu6Ttkc4zXMpqirbFYnSTcPuycE&#10;Gpv7Vur77PC9w/kwxhEVX4QemawlRlfmRqrWsaUulGzZoPL2tt3h1J71XkaW3RkeMyLj8Bg8mpk1&#10;I3Mr+fJNCq/3UyEx/SoLaX7Z5i+Z2XD9SxHPNZJSt75DSIri3j/0eVW2r+W09eh9KqaraR393JcB&#10;90b/ADbvetGeG4ktrmdYPM8grmVeCB7+tYk2/O/7rf3dvGM9666V73TBXNbSmW3jjVEPlgkCWP19&#10;60mZoWkVHRoUBw23t6CuStrnypDsf5X+Y7a0VuBgbiyyfxc/dpypvmuyJRdjvNB8Kpr0KebqENqu&#10;dokZePbOcVy2paNJDqUkDyrNHHMVEkOMyAVWXWC2l7ZpNzLJ+79QPeraTQTfu4k3Ngt833NmM1Di&#10;0/dQRi+psTeHrFrOK4ivvLkyFktZlEch98enpVyy01pP3ufLhmZlXc4G4D+hrI8H6bca5qsl1LC8&#10;NqFLySsuEUDsCa1fEmsW1/dBbAGG1iG1OmWHr+NcdROM1G9xyikiW5jsf7VmlaESW7qE2N8hHcsp&#10;9c1R8QX15fWMdray/YoUG0pGvBxzlj3NM8zzJyykRtwwWo3cR229D8oyT6KKwUGpqT6ExucTeLe2&#10;LyRTJ5kZJXf1BNEOpXTMuAzMi7drEnbXdPo39tabJdRS+ctsC8yRp83+9g/fH8qxrOzs7KUypKzT&#10;SEr+742k17Htk4+9HU7oXsbfg3xdJY6bcRXFs7TbNqXMa5752sPSqurQteXKysP33BHrVmwik8o3&#10;CQecoBiO0ccn1FQ7bn7Z5Is5GmA42r1HrXlyqc0uZaC1uRadp1heScxOrIQwbeAEx3xXeeAfC76t&#10;qMwutUjhjUB0SRSZJu+FI/rXLW1g9lJH58R3bd29RvGOoJA6V2OkXUEMkVxHOkc0IZ9zKQ+M9cV5&#10;WNqzlBqD3+ZvThzS1Ow8ReEtK020ubzSRI0gAkKzLy7EZKnOMV51fza1MYxaqi8n3xk988V6Auqr&#10;r8HkPAky9H8lvUcUuneFZZL9IngZVBHzKvTFfPUK8qCfttZefY7KlJyaSPOI9K1qG5G532/3Zl6Z&#10;7Vp6rHeW8cMWfm/2cjnHUZ7V7OnhjRdJ0+7uNSs7q8b5ljVcxxgnnrzXmuo6RPPb+VcM8jICI26l&#10;B6ZHQAdK3hjlWleSSsVVwM6S82Y8sKbElPyrsH8eeorPuoWW8tblYnjkabmToQD/ADrWm02a1uoo&#10;WiDK4371BAx0/KpNYt2s47doYkbceN3TA5wc9+etdMKiUkl1OCVNiwv508FvZwfaLiYiJIo1Dljn&#10;hR7msl7e5XUpbrUoRa30BMJgYgpGBx2PU1hXepTrqpu1vRCyHdH2xnnv/Os661K7vDtjf7uR5nrn&#10;kmvQp4VqOj36/oYuL5dDV1fxM9qiRRH92G3v83Gf5k1veAviNqGi6rG0UredjajdBH9a8wufNW8Z&#10;rqMyeWeFzjJPevSfhnpUXi7X4bS1hFnbmNnuJF/5ZRr3JPrXRiMLTVDlcb6GlCpKi04vU/U/9mz4&#10;sCTwBpq6vcR2LfZ3cSzZxOnVZAT19CK8K+Kh8KeJ/h3r/izVbSey8Sy6s9vYW8WPJKKFblOoQqeD&#10;XnfiH4w22k6Vb2sF/dyfZYvKGoTYkkPbCgADHy9a53QYZ/i54ns9P00Ozzyqs0n3N47Zr5Gngp4O&#10;moVql4RbcVr7t7aI+ili41pSVJe9LRnB/Eb4JXb/AAHHjy61KKOyOqfYbWDZmS5mxlif7qgCvmnU&#10;tNdrhByu0bi3Oa/SH9o/9k7xL4f+HNisWoPcababpmtdxKJK3WQAd6+IPHmlyLbW9strCrWRcGWG&#10;IiRg3Jyf4wOgr67LsZKnJ0Kt1JPZ7rt0WjPKxeHjTSknp/wTiPDS3lvNK8Me1QD82Mg12H29Le1N&#10;wmYGUr8kjZI9QB3zXP6Q3lulpMgVT0ZWx96tLU5kjeVuVhVdm7nrXoV17WpqjwamjPT9B0G7uNKU&#10;+HvB15rGoRq8v9oTRPJAgxnuMVUub3wRrnhjbfrdx+JNrSyXLfJtkH8I9q2vCf7QEmn6Pomkppb3&#10;U1pEIS11qcqxsP4DsXC8HrVDxx4H8P2Hiy3QeNNO1OyvMy30tjayA2Urc7FJyJErCpXpUZqOt2n0&#10;fT0LgnLVbfI8ay/mbLjd7Sr3x6+tZ9zdLIiJAgVXPEld7q3gubSYLy8WQXWlwzC3/tGzzJDlg20B&#10;vfb0rnYfD1rJJ5VqHZmXa/oD7Zr0oYiny3IV7nO2gKzRs2Fhf5f3nTng1Xgs7i4uPITLNyo+gruD&#10;4Ktb7QJZVkkt7yEbkVlwH9hmuZtrNrK7eV3RmAIj+bHPqKuGJhUUuR6o1vZDdVSVRGzW7W6sOFVc&#10;5xwTVOS2aRd8cZk3f0rYYy6g4+1T7mQ/xZ+UDk1CLZdShjWwf98Dtdd56Ae/aiM+Va/8AIvUo2ux&#10;fMiurdtz42N9aupGscbqgKsoLDd0fnoagv7Vx8x3LcDkbWJHHU01LmJgmyNZGPVmzVv31dBJNkVw&#10;oXytxDTOP++KkCwwtJtB3d/xFXdGs9P1ae4e8uWtdgIR40JPTpUF1pe2KN0vI5o3P3Vf95jphhTb&#10;XwsiSdhbRrdsJPvW353PHz9OtQo0kMhVYzMs3yhtvH4moURWYrJleQzbl5ArYe8JXZE67XH3GyAd&#10;tK1uhnYiZVukOw7mA2urfePpUVlcTaTqFteW5eGaF9yOvUHNTK0Vxlv9Tn7y9KJo1UIsUjs2dpRV&#10;HTtg1EXbQpbn1f8AB/4o2nxW1TTNL1mwsrPXEkSJJYYsC6JPBCL1+7yKp/EK98CS+LJD9tzG0zC4&#10;3WojjgbPRO+B6V4l8JfGWp/DTxH/AMJJpWBqFsrC2uDhvs838LjPXFRafqlt4j8b/wBo+K7i6aO5&#10;u2ub6e3i/wBJfJ3PgdMmvHrQcpyUUkkt1ud/PHks9z1nxd8dms/MsNIu59Y09FjU3F0D0U52qHzx&#10;Xz/qt+db1u5vZsW/nM0u1UCbc+mOgrs/ibpujaNrk9v4Z1z/AISLw/JEs0d1DC8ciBufKkBAw69D&#10;WDYfD7XpLVdY/se9XRVQyfbVjJjWPoWJGdgz1zU4Snh8NDnilFv0Tfy01Co5yVjmr+WBpGeORfMA&#10;3bfeq88pmBuEBWRfvR9Bz1rpfE3g7TodD06/0vVY9RuryJ5Z7dRgwkH7vPNcMlxLaSMqyOsgzuXt&#10;Xt0HCrG8One/zOdprc0I7llYL5bMq4+Vm6VNJqsiyIik/Z2I3+tJpi2mqJcC8vHsWSMvH+6MgeQd&#10;FwOmaEiM0ARctIn8W0CraV9UK7K09nLe3LtFvuo+vzfeA9+1X4LW1kg/fAx3CqG/AVt+EdWvNAvm&#10;m0648tpoWt5Ekbck0TdVb1U1X1O2eWe5gFsLWTcf3DNx9M9wKwlVk58j27/ndAlpc3/hloPh/wAY&#10;X9xa694tj8FQx27zQ30lo9wkkijKREJyC3Z6wvFWr2G+40201A6zCkn7u6jtDE8inuQxrJ1JLlY4&#10;08vyVQBVaNeT6gmtLwlBpdle3Evia1vbqzMDiOKxlWJ0mPCsdw+6D1FHLGN6rd+y0/A2XLZKyv31&#10;MGLUrjT7wGGIQr97y5Od4rq7DVrHUE3eYI/3e10mx3PauN1B2huS38R6My84FQJIZGL5f5Tu91ro&#10;qYeNePNszCUVI7bWNQS1huYt4aRRsKN0zXNaRqs2m3KXGxLrA+7JyFIFRXF7LeSiWXb520IZWYAn&#10;AxyPWo4reNkT5v3inb9amlRjThyy67hFKKPXfCfhXUPi94X1yVL+1t7nRo0lt7a4iB8xT1VW6lvl&#10;4HSsjV/h9rvhzwPBq9xkWN5ceSsTS4yy88qPSuX0HXbzQXT7LcPbtuDNt6qR0Ne6WHgLXfiF8Lbb&#10;xbrcd1daP9qkhjufOw8Mu7sPQtXz2JrVcvqpynFUpSSStrqtltdtq5pFe0VorW39M4L4Z/FG58Dx&#10;3sUukaT4gsbyIxCLVofN8k5yGVgQUNdh8Mvjd4m+GmrtqOhaitlcSH7qY21zb+ANFbRJL248Smxa&#10;Bgv2OaEB+T2wa7P4LeCPhr4ji1z/AIS3x1NpDW1nLNarFaf8fMg4VctnrV4r6vNOXL+D+Wp1YedZ&#10;2UJbeh1HgX4j+IvGHja0a3u7m81a5nWINdOCWdm4OfT5q+k/jZ8ZvEOkXt54Su75bv8AsdktpLyO&#10;QEPI0aufwHSvlL4B/EO08A/E7QNUtIhdXcFyhWCdB+8HTHP3TXcfHDxa2m+Lby1vrWPRZruV75LV&#10;iCV8wtkkrkYr5HE4LWUKMWk7XW1159z3KeLaoOUpar7/AJDpPGFtqlnNLcab9qaEiUMrHKx5wev3&#10;8e/Ipul6lpd9euYrZ2uBwI9wHy9K4nS9WkuLeZrJhesIjsijJ5Pt6motFuXjzfyfbI44SFd44fkV&#10;/cgYFcUMuhNSvdW9Tqw9RVUnI+5fgB4NXxDIm2DyY8cr169a+qItN03wLody6v5EQT5u/IFfEX7O&#10;vxhn0HO9kjjiAUqz/Ma9v8RfEW8+IqxW9vHKkDEKwXivosrxeDyuhO0P3vQ9LE4WripwUXan1PP/&#10;AB34g8R+PfFLT2lyohTMMbK/7zy6ZpPwI1rWYyMlsclsete+/Df4XWlra+dcR/TcteiXVqbWAWto&#10;fsETgk3EOMpj6124XIamLj9YxTev3v1bM8RmlPDv2NBbfcjxvwl8HtI8O+HZ9N1mGWTU3Bf7TGhI&#10;QdQcrXokHge1ntdL8q9RJrUF7eSJABKOPvDviuk0y6lY+RN++kjUZuFXCuD0I9z3Fef+LtWPgbxJ&#10;eanJNa2tu1qTD54YneTztRa9meEweVYf2k4Xhs3azWt7trd3PJWIr4uo4KVpbrt2sl0R3dnrVik/&#10;2b7UJpCrTNL0HBwaqa7bXd5eFbeZBC9syNHLwDk4yDXz74Q/aN0r7cqXxcWXmv58kkTAwyn7wXP8&#10;JHavZ9M8c6RqMtvpumar9ougvmwSzp8u09AOm6rw2cYfMaXJOXLqtNn5Ja6k1cDVw1Tnirr7167a&#10;C+Ktdi8AxpLHLNLHJD9mSDO7y2HKt9PWvEtc/aE03TrBNR1lLjRtZml+yJfaaxa3fYflEymvb01i&#10;6vNP1CXXtMtFSyDeRdecPs9xx1TuD/DXzP8AGy71XUri68IfYtM8P2WtxxO2n3V1HG1y5+6YJCMR&#10;vu7k14+b161JxlRnaD2jyu60t8ndaM7sFTpyTU4pyW7utSj4p8E+DPG/hi5uoNWbSdd3SXEaafaM&#10;lxPG4wFaPfgx7+uOQKoeCNQsfG3hK68D+O/Hc+g+KfDbuIZGuwd69QwmH3gK8H+Hvxx8RfDn43Nq&#10;Wr2oVLaRtPuUuV8/7Osf7rgCvVv2j/DfgjUdU0rWYLiZNM1y3MVvqyMkUVrfs+d9wAmRHtboa+YV&#10;NUKcY11G7W2uvVOyld2e9j0Pa88/db9dNH80e1eIIrzx5p/hrwnYyz6nol1GbW68RXyrcRyKoyCp&#10;HAYOvUV8sfHP4eTfBjxzqd5pX9kana30cSPeT2fFvcn5hNF6OpXtX01onxpm+GnhLwhpR+w3ccav&#10;ELtrbyY3MfG6IITjcOxryLxL8cm8V6jLqvn6Hrng281dlfR7qAqEnjBCeXgq25vvZ6ZrJYnC07VK&#10;cnKcmuZ8rtblsldNp7b7mMoyu4tJJba9b7jv2QPGEGqP4u0S/wDD99qfiFLwazda7a8TNOOkghfA&#10;Zx2CLkiu+vf2h4NC13xJo+laE2p3VjMxl11tMkUqsg3OskO3Kf3T90GvmjxH8V7HTdWbStLtl8F6&#10;nDevqJ1PyT9rmmQMqxly5+T0Q1wPgXxv4l8XfEG817V/EV8wupTDe6gshJ342oZghB2fcXNehOvU&#10;rYdyh7rSun69na1/PcxU6cZqL965+lvwRh0RvBEKvdRNYuWubmG6jCGRix2sB2x0Neo+FfENvrUu&#10;ofYpjNCjKkasOwTv7V8GfCrxjr81te6VqWotcTTSyeRFNjPljjdmvWvCHxYuvCUt5ZyalDbWMymX&#10;7VMpCEqPVfWvOy3iuOXVIYSrC6gtWtW9Ha1ysRg1iFKalq++26ue3N8T5dHNxpD2pl1SFnKrB86k&#10;Z6jFYvibxxq2i+C9Pv5IDFc3TSQ3ULKVfkttO3rXz34g8Y2Ml7cX7wXq3lzI0paGUl4oT7dvUVo/&#10;Dj40Wup6lptx4hs7u61qybbasmZVuVHGGHPIrkqcQ47EOdN1ORfCv7qbTbdt2krG31WjBpwim935&#10;ux9A/DbQ9KuLNNau9RjvGZNwiQ/NBjru75rsvFfh231aGe+G24mWHaEYndt74KnIJr548XfGLwtq&#10;Nyx0F3sdVmIbZEBHE7njdJ34roZPjDceGPCt+7N580iKiTd9/QBAO5ruo8S5Xg4PK8TT91r4km+Z&#10;23s9btnNVw9adRVozd+ztor6rQ8+j0nSfhxrWqeKLq5VpUnFg+kzRMbmBDyksJfgMT3rzzX5PAt1&#10;4F8UeL9XiC+MUvpIreC8xHJN8yvbSCIYwjJ6cZrc+J+jeMPippCeJ7rWk0zR7G2lW7uFiKy5G3y8&#10;45xnvXi/iiG60vTvDFn4+a2vPDmoac6Qapp8K/bbeaN28sSNjn3A618vQhhq01Ohe1rW1UrK+yWj&#10;emyZviJtLb8rH0jpPwR0f4keGbjxRcR2lvuVXW0hnAiP8TEr/D7V8g/tfanZLrVn4Y8OSSahpulQ&#10;tczS/aPNKZ4+brwte6aVrvws+H3gJ00Px4NYmi3XFvb+V5d1p0gXLHt5ij7pFfHGl/EvT7XU9d1W&#10;UP8A2tOkrWsqoChd9w5/DoK9jJMFfFqrGnJKkktb6t3963Syex42LxEPZOMWm326eRwUmq2kmnRQ&#10;eTbQyJLu3xj94+fU9K6rwTaHUIrrZGu2HgcdAfwPSun+HnwD1b4hwaULTRbu6utZlf8AsyVU3RzG&#10;MgSk9PlXu9fbn7N3wS8W/D3UNc8Hrp/hu8tbq2N2JdTi83ZOpwNhSvtcRjIN+wopuTdjzKWGnN81&#10;RWVin+xp8D5NN0DVNYu7C0t9Sv8AbNarqcSyboV5DgN05r5b/aN+Ofij4p+NGsNYbT/sujTyW9p9&#10;it1jD7TjLEda+g/ip8ddasfBniGJNDtdI1m1uP7PjuLPfMkwb5HjGPuPXxFc2F94f1SO7vIVjuPt&#10;O2S2uss+V2thkrxsthKpWq1qu7827u3bo0tDpxT5KcacXtueo33wS1SfwXbeJ4mt0065hD+VcOIy&#10;p7hd3UHqtcr4C1ZPBmrSalYWmlXF0g/dve24mEbDoyh+M59eK7jxL4pf4pR213qv2DRdPhQW8EUK&#10;OYV7kbR0FcdpXh6GbVoZ7dEhaJgxdumR7GtMNVqzpzhin8uiXRN9TFwUZJ0irpXgLUPFet3Nxvtm&#10;WeR7iS5ZNiRHq+EUYxzwBXd6J8JXlhv7WwsbqbUoFEwkV0fanYHHTf2Fe2fBfW9K8O6Jr2m6/wCF&#10;ItVbUgyNrELETxK38C54A/iBWuw+Hnh3T7GaFbOweGxeVfMikl82TAPZwBXlY7M8TSjJKKfRfrc9&#10;7CZep+8zwj4WbfC+vJpevaZFeabeo1vJJMhM1tuPMsfK8rXuHxG8SalaaD4a8J6RYyXkkEnnWWtW&#10;9+ZmnC/c2gf6skfeSvUfHfwV8NeNX1fUdJSeymjgTyrWWInz2/j5qz8DtG0Hw5r0qalp8NqsETRb&#10;GXiHHc9ufaueeGlVrwhXcUm/ivp636ao9WlHkpNpN8vTrtsec+F/EnjL4cS2GpanYTw2MwKCXl98&#10;n19TXp2mftX6Pp6SXWoQu9xKQIDIvmeXj3FbHxv1jTfF2m3mnW2qQ2djYQNJbSOrCG5mC8opAwXA&#10;r4f8T3UVvcpFZiXcgCTec4ffIw/gCg8ep6iu/nr4LFOnhKnurrpq7Wbtr8mEuXEU1KrDX57bpX0P&#10;sbxj4+m8c6f4j8T+F/HFraWWjxxyvayhVWWdVYlCM/gD0NfJ03j/AMRfDfxh4fbx+73nh7UkW6ls&#10;I7nlIpDkEBeY5Bu3YrzzS7+C1a6n1y1+1RQkpdWas8YaMcbi69cbu1e/+HPh34bu20LTPEfjGw8R&#10;3FvaveWGrCVpoJLdAvk26RECQyLu6Glj3FwlWxEb33t53d1d2iYRnKMeWm7Jf8Ba2PfPgR8OfCXi&#10;063qGm2ZtbW6uRc27Qyk/u8BVDBieD1wau/FjSbLwH4XisvBwk1XUZLwTTaRboZvPC/PJkA5C+te&#10;O+Fbnxb8GvhwdUtLW+uvEniPULiD+z47F/O3A/cSMcgr1ArJs/2i7XTPB8OnX39p+HPHGnuY7fVb&#10;aASSRru/eLNu6g+lc+ElR+q/V/YPn2c7O9t1ZadOrE5zU/aOp7vRX07atnK6n4NufEnxp0Txbp+n&#10;W/hfSdUge8gtLCTzpFMHMo29ju656V9AfEvU5vix8JNQ1XRdRn06OwYQbNSctJNnbuGE6KRXwz8O&#10;tT8K6x4i8Ua5468TX8Gq29vJd6fJZfcN1u/eK+/1FXPAHiT4jfGfxHdeHvCPiC60mzvbaS4vhDIb&#10;e1ghXcGcov8ACR2rPF5fiXObqVEoRiuZtNRum2tt7PocLxVN2cVq3+GzJdM8MzePNVS71SW5sPBt&#10;re/Z0kjt3+y3Um7DS+Y/GK2P2vPH/hz4mWNtZtd6YPFPh8Cxils2ZhPbqPuYHHVq5/w9qviW/wDh&#10;5qek6XrcWu+CNF/0n+wdViby3l37XkTZ1VPvVnWZ8L6r4y8O6XrOgz2ojtZru40ywhJR5m+6y8bg&#10;mPn5rvjhlTrxxKnJxpdI200u+ZbtvqcM581NxS37+ttDD8B6NrPir4T23hSLU7ePRb3VnlfT7KIP&#10;fJdxj928u8cKRvAw1Q/CXwzp/hHVdWj8Q+AY/iLapCfMit7uSKW2jB5k2pyeKqaL8Zdd+HvhrxB4&#10;Ft00ltJ1GXybq6mthLOQGZhMG6717EV1/h7xfpviuz8DppmlJ4Mn0C8Ftr3i7QpXN9cQyth3dR2x&#10;1r3qlOqozcnanN30un5O6ad2YQjGTj3X9dTy/wAfaCNO+Iw0bTtRm/sGFkisH1J40eKBvnCGUcZG&#10;7BNd78QfF2s/ELw34U8G6JsvNMa4K2nhazSS5ntSvGCzj5t+13Aj4r1n4i/s5aV8VvHd3p/g3TJb&#10;HQYJdlv4huJXaKeExqWwpAGRXo/wo+Dng7wB4T0LxjFe37ax4dleW41+G2kNrOMlfJAbHH0rxsXn&#10;GGp0adSfv1KfS19bWUrq+7+Z2LBVedwWkX/VtTxj4Afsnnxb4q1aXx14e1bw/pFval7ZbhHhjSZj&#10;tj8zPIRa1P2ov2f9F+EXhLR5fDd5ONP+yobuK2fzEubsNiWQbumV7Cvd/BX7Zg8a/Et47DR7iOKS&#10;KSPUmdFmjsY4+BIxNeLftO+JPB1rp6jwhq194wtGHnD7W0k1nbF2wc4A8t1PzL2NeRHE5lWzCNSU&#10;mo8yTg7Wtryv4nvbVtDVKgqMuXtv+myPnWz1OfxZpFv4YsrS3uIbm7iFs/2ZBdgk8DzjyBzjmvUv&#10;A/hC70nxPq3gmN9Xuri1kS2uNEu7fMSFCBtklT03bVrxJtdbRJba8WDTZVhH2gLDEXSYg8Ryxmvr&#10;b9kqPx58W/Ezahq3iCPRLPWFmxPHbrvugmB5f0+WveziNSjh3KnZReyb3m2rW0f6HmUGpVEpH06P&#10;2bdD1D4f6NaR6fcaZq2nkTNcyWUYeQfxKcnoPevlT9tbQdG8NeA9Fs7fyJtUln3zz7jGU2j5nSPp&#10;7HDV9Y/GLWZfAXg6ddFnm1O90c747OSZjBeQSLmSF6/OT9prxhZan8QNGsND1Oa60iyghuF068yY&#10;7CWQ7pYRu6ivichoSxuZUqsXZU782t9Vvdrzfoz1MVUVOk4Pr+R3/wCz58BU0rwn4iv/ABQlxp+o&#10;azp0Nxp7xygRtBJuKFuvDV6p8LvDOk+FPDOmaNo0uraDZ6r5tpf6/Hqx8zzsYSdR0+WTqno9T/Fz&#10;xqml+GfD1ze+GLLTJL7TPsktha4htTyrIyxKCqe3zVzumahB4m8K2XgKXQ7qx1O3t47toZotjzy/&#10;MY5IzkDb6munGYzE4mdTEOX7ty7aWWl7P+X7jCEacGodUv1vY+VviHqOqS6vb+ENZgurqbRXuLcS&#10;W8skgv52kP74B84z3xXun7G/wS8H/E/xRqkWveKNUs9RsRD9jhjjwGuDnzBk5DhGrp9PWwh/aC8N&#10;+LotHneCwtV8yJoVNvLdGLLKAen7uvob4O3ekxXnjCXQ1j0TRkvXu4Li2tB+5EsYbqM4JNenj8/V&#10;PCQp04WbSb101et/X1RlSwz9peT6/oTftU/Cjw34q0LwtZ6zcaloaxyy6fpuo6Zj7PaXhOV3q3O1&#10;9uBX5z/GTQZfh7r2oeG9auLXW9VDb0kt/mMmeUc46MU6iv0fbxrYeMPDf9geL7G613Srq5lmuLqS&#10;4wY5Lb98vA5Xci8V8c/tAf2F4t8Rat4s0TQoLjQ9XCLaS+biWOVUU4kRh+8D+3Nedw7mK9uqcbqm&#10;r+67aO+lpeaTbReLppw5+v6WPn7RNcWbTZNOijk+1HDPbTQkHh/vIR0IqXUDBCoWVJ1vLZClrFD/&#10;AAydXLKa0n8YxQpHcpZQ29wkbqYFAD+Yp+Xdx23cDvXb+FPh+t1ay3Xii0ZtXmjCxxMmCinkBwTk&#10;juHr9Gq140PfnGy7Xu2+vyPIprnWhQ8LeFtauNO0azd4W025BmNnHIMlQmNxA9e4r1P4q2M2meDv&#10;D3hmVzfXXnpfPFZ4uC8JG+Ri6fcwiYZK57wfpp8LaBeDVDJZ3HnNbJYzQmSN4ScvIJO5B6VjXEj3&#10;Pi2Ow0uIfZ9KRoo7i3bBeWZV3KZARvXjpXzleTrYjn0tC8uljeU4wpu+7Nvxb4x0C51dj4Y8P67p&#10;Fi9iFuLbV7iOaSGc8ybMjJQrsrh4PDVszzy2vl6crg7Gb7/ty3TrXa/GVzd6pcyauLrzgtuvn3iH&#10;z5FEeBjHAXjH0rz651C/zBFYW/kxJDudpkyTg8Yz168VWHk6sFUpLl5t9dDjqSblqWrTRN086pNJ&#10;cSIo8zbnCAfz5qH4vahL4ovtMnlsoreaG0jt0WFOCqnaD9TVrTPE1qjyQajZ2u3zUuJJ40Mcnljl&#10;kUqeN3f5WpvinWtC1O7mvdKiurHR54nSO1vpfOeHEnTzB1HpXpYWNX212nb/AIBcafNF3ep5RfyX&#10;FrcWtmo+6yq6x8EknvXcxQXDanne8K+UE2r948etcV4htopNS82JzJtuj8u7tn7wzXZzSSR6/wCV&#10;92ONYl3N/F75POa+oqpugkjopRUXY+hvh14kn8EaAuq2eqQ6fdW9qiwLMmWLF+wPc9hWtqfg7xlr&#10;firS/FnjSO8tbq7cy2cF95uILTGACO26pfgJ4Il13xbp9wmnHWLPTC1xdL5JO/cm3K5zkr1NfoHp&#10;3w7tNdso7jxBbiVTEY7eJ5DmOHAIwPWvzb6hicfiZwwkPektZPa2ulz6OThTgpVXp26nzX+zDpOk&#10;6x4r1i3uLfy5LhCWittpMBzxLzyBgV781vc6T4m1mz1bXidPu0jmubm0tfLkI27VyUHB9WrzLSvB&#10;/h68+NWoa9odkE0HSo1W5fTEI3sVYdj+dfSGo3tn4f8AC015BbkW6Ww2Kg7AcCvosjy9LDyU5605&#10;N311VmtrrmjvZhiZOjOMLN8yStpo9Hu72Z8k/tMw6DqPhbSdU8M6QJL7QtVWZNQRD5Mwi2u7+ZjG&#10;fXNfL37Tfhqy8ceN9DvPC+qWo8J+LHF3bu1uCLGchWmiY4GMGvuf4g/Du/0H4WTpoOv3Nrq+oTfa&#10;DaOVMTyuPuBWBx1wa+b/AAt+y7pvx0ml8RWul/8ACvYrG8j0uS000NLFLInE8+X/ANWf4dtJ06sa&#10;9pRSno0klpo9rOxdSFOrSvF3Suru+uvU8K134cf8Inf6d/psct5a2v2jz7eFyVLHaP3betc/LZG+&#10;8Q/2Kh07xaxtmWNbu7e1jglPPyEdZE7Doa+vLz9n2Ky13xNDD4p1OJbDyRDt0ySW32jJ3yemK5zx&#10;f8BdQ1nXfBPxGi/sq58JWYMccVrEvlofN3eaVO0uWPQGvEhU5VVqzfwptLfZu97WaSloeVLCS5kk&#10;t7f0rnxbpXgPUbG81toNMeW3UtDLFc3Ai8vPBLEdc9Vr2v4oeDPBP/DO9lpHhzSJF8WpNGl1q0Jx&#10;Hc5boRk/MOgxUvxa+LOi2PxG1nS5dIF0t3fLd6ndWbmIwkH54yFyNn6ivN/jrol5Z3UuqWvg3VtJ&#10;026jt7i4lmmLonmjdFIu3gKyDv3r1KFbFY105y9zmtJedrb6nBUgqPNb0MWfwjp0nh2HxXqXiIwa&#10;8kzW9vosOmEsrQhREWOcbGw6nHINco76vqdzq/lXEcivDxFap337iqDsa5/UtVutPn+yxyzxxyR+&#10;aIpGJDFuAenNb3h6K+1bX4NN1O3mmmkmhV9qGK4O0gGJG42sQcV9JGlKlDnnJPtotFdPRGPMp6JW&#10;ZlW+tOEksHnuv7N8zzpYNowJDx09fek8JeGrPX9bVbu6/syOVj5d1J+7hIHPzeg7Zr0Pxx4Z07QN&#10;b8R2sGm3/h610u4liTTdYCrexghcLJGOp75qPwx4YvNf0S309o47UwQ/aY3xnzhjvzwKxqY2MKUp&#10;R92/XS60vfzZg4OO5gS3ayeI/wCwoLdGsIWKkLKFDMD99GHAJ7GqsutXs99c6d/apfTZGDxy3qgm&#10;FunUDIJ6GuitNC0rRJY7yDVreQyRs/ktE6OCByh3CqnhC80TxJ4SvNJ1exeHWpb5Gg1j7QR9mth1&#10;j2dHrGM4OLml7qS6a3vq7My5rOxoeHFtdH8Oid71NRmupmWTTG/eJMOzcdSDVvUNYsZNG0qL+zIb&#10;NYS6u0IdXYk8SHsCvTjrWNceAdU8OeIjZW9/BcW8ZEsd0sv7gjtuz9w0uteILez85RKs15c4cyq+&#10;Y1XK425+41c/Kqs1KnLmvr/SOqnNpWY+w0C1s9VuTq891atJD+7uIUV/MJ6cEggNVh9bj/4RyZbf&#10;Ub+PUmnWKXSmQ/Z/JEfE6vnHmE9RtrpPDPgC01/wz4s1W88Q+G4ptL06O8t7W9uGFxdIS3EPT96n&#10;cV4rYa9f29y7WttNcYDMFaIyF06nPH69q66VGVe73at6Gr9xLzOr8Q6ampXulWdgjx3DxBZ4rqX7&#10;0nXI9j2r65/Zjk8KWWq6udA1RvB81rpT+dba7drN590vJ2EYCV8VX3jae4toXW08vUoTg3UnA2gY&#10;HXOcVTHiW+mTzVuEsY0AQKuCX75c9SaK2Aq4ikqcnZL+un4Dw9dUKnOfU/xb+Pj+JIBaT6neazpN&#10;qxeeORgg5HG0dGr5W17xYWjubOaOG4jMgYeTEgGB0O/r+FZ2qaveSSybbt7pZWEruylCffFMt7DU&#10;L69P2O3eSaFfNZY0+6F6mu3AZbSwULzd33ZGKxdTEOxX0jSm1D7ZMqiSGzTzZVVu2a2YbSNrG7e9&#10;uPstzBF50W6EESZP3c+taOjeMrXQfDWoWot3mvrwna+zjd0zz1HoKsfDXxC9vNeTXtzataCENNbX&#10;EIbeyHK46dN1ddapVcZz5dE1bz2vbRnBs0a1hpN4/h+w/tHRrm3tL21uJrXUdjrHchVbkb+OK8sm&#10;Ijwvytnr5mDivTPEfxs17X9KtNKlu2Xw7YiR7DSY3zb2rSfeKA9K8tmbdOeSu4cbuvFPBQqR5pVF&#10;a/Tciq4tJROjubtJI3u0tUtY9v3I/uIfb2Nc7cvLeTLyWh5rurCytrXQraW/xJHMnzwMuwrGRwRW&#10;/wCKPhBa+H/h1o/i5PEGm3C6q0ix6db3KS3VqFOCJ0HKN3FONenSlbrt1I9lL4lseT2UU1vcofy+&#10;avRNCiuNQ0iC5mtmaGOTa7dYwe5IPAri0tFkjDRSMy5C7WXPHvXbCzit/ClrcLcBZrqN8QewPBxU&#10;4p89rb38zakrnHeMLKCPULt4ohHGSXRdvY9DXOxvuRkUD22tnkV291pDX2kyzIyNIOi55PsPcVy8&#10;lrBHGFT5W7rur0MPNSjy9UKpoyld6nc3VvDbyv5kcC7FVew6iqAiP3titwGq3cSGZ9+Fj4+6vtU2&#10;nW8NxfW8F5cpZQySBZJ2XIQepxXfpCN0jHVsh03UDb7I3kdYW/urnmtaK9E37pZdq9m3YBrb8Y6R&#10;a6LbW/2dEltHhbyp1YMJCTjcGHX6Vw8GotDL8wWReWrjg44qPtIIJ07aFK6kK3kjYXdmkmxMm5Aq&#10;880+9nE10XHyqejMtTxRDyEViq4UtXpX5UmXfQoxRSxtuUsrflV5LksjblCtz96p06Msfthmx8tW&#10;ZbErbWjOi7p92G+nespVE3qK1ynPvxH+764qaOeJrYzoGjmTr3wfap0Vd21kM3P3KqzeUkuEg2rt&#10;GUrOLUtDSmtT1PwR8UJ9OWC11nzLiwkz5U/mElPYjPNc54v+zXF9qmpRnzGTHkK0vmhI+g57muMe&#10;4dpU/doqsvyL13Cpow/9lyopKrJMMqv3SR7e1cMcBTpVXWp6N7r5mstUaHg6zub7VvNVhtUbpN38&#10;fsK9Oa4udD0F9WspAyp+6XzEKlCewI5NebeDdIuNUvzH9o+z2EALzFn2jFddfeNrSPwzeeH0tzdL&#10;NOk0N5IfnTb1H0NcuNpurWUY6pWuvLzPPnBN8x5/9lkuLiSVvl3Es/ep/Ikki2/e6L8tWXIZyuA2&#10;4BV45r1XwV8OdE8RfD+/1S5laTUd8iW0UZMTowGVJJ4dWPbrW+JxkMLBTq3tdL7xxTk7I8yXUNV1&#10;6HT9HnvZJtNS6EqRTEsiE8Eit74p/CyXwFLDcySWsSzE/wCjLJl/qo/u1h6cb6w8Qxl7R1ktS6vE&#10;r+WUYD39DXoMunXvhe4tfEniGxh1y6vYjcF2cSAKemAcrWFetOhVg6claz91WvJv8vU6lbkvI8at&#10;pDI42x/Lu3Gu7+LHg+/8Javp895ZJa/b7SK7j8sfu3DDtXrkHgfwr4k+GeqeLdD1C2bVLW9Tz9Gu&#10;7cI6Rt1aMDpg155431y51fQBp1/cS3X2Ihrd5iCdv3cKevyisKWYPE106cbKLcZJ3TWisYy93c0I&#10;vG/9n/D6C+tLQXFvNix1C3xhI3UZX8+xrr/gx+0H4P8ABmnCy1Pw/drMwkD6hDcM5OR028V4It8l&#10;nNcJarJHp9zEqXMTHf07/geRU1zoqW1ssqXsc0fGFVDkmoxOUYTE0pUa6dpO+ja++3YpVLNM/UL9&#10;l/40+GvHHwdk8JfZr3xbqVvGd2ns8afZkZ+q5AxXG/Hz47+LNG11dA8LaPpq2P2ZYpxp8iXQ2g7c&#10;S9o2A7GvnL9k3RfC0uravLe+O08PTJYScXUbwliT/Ac8mug8OeL4fA3xB1rQ9M12113RNa+T7aIB&#10;I5Clh29v4hX5jismo0cxq1Iw51BXSlFpXe7ukk2ulz3FiGqSu7X9DE8W6c3wtk0Lx1o1/IuoNP5G&#10;qeShJgm3rJESdnl8V458ePizN8VviBqmtTpHG1y6vJ5PCSyDq9euftMfEjwho9tc+FPAlzeXNpOk&#10;S3jy3809vvA6oHPWvlxULEM5H+1uav0fh/DOrRjja8Gp2aXNpLlburry2R5uIklLki1YtW0Jj/fz&#10;Z8kH+L+Ks6S4LSO3v97dVq8vTJGLWIttWqKhsKrBvlNfYQXVnGj6b/ZR/af1n4Ry6h4ZudXgsPB2&#10;sxMt8s0HmiIhGxIuOQ1eFyXa3E106yho3mbbtGMjPBFcw7NtRdprSiuS0ESsnYfjiuH6nCnWlXi9&#10;ZJK3TS7ul3d9TapVlOmqb6FjUrzy4URSVZv4WbtS+HbH+1NTWL5VVMy/MeyjNZlwXun3N2rotLsn&#10;traXZF808TRGVv4PoK1qWp07LRnMnGOjMO6u5Ly8nlf+Njn/AGcmux07Xk1/wzHo1xbGS4tVka2e&#10;3RAXB+Y+aepxt4rjJrZ7W5MRHzbvm+b0qaB3X5oy0cmDhlanVpxqRVumxovIqX7nzpFcndmoopRH&#10;hP4sf3av6ipnsba4WPayZV1+neseR34auuGsTZK6szQdPMTaYz2b3FWFura3ztjdpAcHzB1z1rLi&#10;uZdobNWzeRz5+9HJxik4sSi0yVXRTG+xJOrGPdwQK0ba4eFRs+ZT8nzfxp1w3vWJEyxyxS7Pl7rW&#10;to9sNSvBEzvGu5VKtycCpmklfobGpo2u32i5u4ttrHNGyGPb1Q8c1zup3z3Tru3sqkKPMrq/HFlF&#10;pPkQW7BrUgOnXqa4133MF2dP/HqyoONRe0SMZtp2C33tu2o24D71dHbhZIYmXd/ck29c1d0bwvHq&#10;3g+5v4vM+0QTbSu7goB0FZ2lW52SqxO5GDbu9Z1ZqafkYVF7lyw43WcijEbIQwVmyOvNV9JmNrqE&#10;LYb73HzdQfQ1bMX+jsj/ADMUK+vPWqEKhbyLY+5Swx0B+tc0UnGSZx6NHba14RtdY3SKfs90hLZX&#10;nevXkCuA1vRLrSJAZYz5O4qJFXg4r0nxZrP2jVrO/GFjuo/n+QACVflPTPXbV/RJpruz81wl1ayE&#10;oYpgGT/vk15tHE1sPTUp6rt+aTMo1XSkl9k8S3hW2/3a9COpLb6bb7D5kKwqSrdqrav4DW+mkfSo&#10;WtXVjm0lk9/4WNZV0Z7DTvKvYnt5ol2hZFwQa9OpOlilHke3Q7VUjVXusqppqXlsTbybbgH/AFG7&#10;kVAN8KlpY2mbHy7v4azo5THKdp/edlWrZ2sN2dy92r0OVrRne1qdjoMejX1hL/aUAWTyDidZQHQg&#10;8HFNsWFjDcyW97/yzGWbrk9Dj+tcpbOsab2RWUg/erd+02c1j5SoizLGd3zkbyOa46lN3tfQrQ9H&#10;0L42X1t4D1Lw7LphminRhLP/AKwFT6g9BXJRH7TFNukn2tEqxtboDHk8/N6Cuc0XVZbGaRmi+0W6&#10;HcV3etdHaajBqF3L/Ywm0uQRMyW0Mu4IeuR7diK4VgqWHcpUo25nd+pLinYreM9ZTV51ki0m10hW&#10;AzBaAiMkDBPzE9a4xpnaTaw3Lmu8SHUdWMkN/GiyOoykybGf/rmR/KnW/wAP4bhb+1+zT2uoQDek&#10;d18nnAHnb7100ZQoR5X/AF82J02cXOm2Qf7ShtvepDHubbKi/Mc9icZ61uWHgPUNcF21qEkmtB+8&#10;tpMl0X19xVCDwZeQ3zxStCt1H/rI2ySv1xXRzRtvqZ8jbMu5kSJdixbtx+838X5U/SvOmnKRLtZv&#10;lK7u9buo6ZNY4iuIGhXIy0ibBLWhoMdteIwQRRqHLFLdcPgdASxpOqlG5Xs9CPRPCC3Msct06ycl&#10;pFZggUdDgnvXQ239j6XKEaeNodu0Lb4fec9KpXjTXS7sLNGgDi2mi5Q9NuRTbVYtNuZJZ4Ebdhds&#10;nJANcFS9Ras1jaI46pa3km28RJG3BkaTOWx/erS/4Tv+z7KWDTngVZR86qpDfhnrXnup6jPZ38ib&#10;0bqqvt5waz7iYKmxH8zb8p+XmuhYZNK+wnI7e/8AE8t9LPO17C0jr86KmOenINc8l6ZLkrvKwn+L&#10;Z0PpTdP8OHUrB51uNrfd2qMmtKz8MW8Y8q6DNIucqp4UY71LqUaaa6oxVWMdG9Shd6qFbf54bov3&#10;KpXN+byYtxzjG1e1dz4C+H+i+ML17C41KDTL1ImdGumxHMw528nqR0rpNO+EFhfeFJL9oHmY3Kwx&#10;3ED5QHusnpnsa5auYYbDy5Z3vp077Gyd3oeWpqF1JI5dPMweFp8t7PqlzAkQeS4jGwbW39OmK7e/&#10;+B+txxXH9miO+hiR3++A/lryeGrg7bThHsdpzHJW1LE0K8eajJP+uqConB+8XJtXupHKyx7lQjLN&#10;147g0+PWtqRvu3NgqFkycDNbGoeF7OOwsXe6uVurpfN/eIkiOvYgrz+FcbdxSQ3Lq8bKydVrSm4V&#10;dIgkjtbDUxNJBBA/mW8eW8rsD2HPUUs2vbZpIrmKK33HcPJY45rjbC2vJHzbR/Kp3fu25xjrVqS2&#10;njmjna3m25++2SAaHSjFtXE0mza1G6Fw6bZPl4Yr/MVBvSFh5X8Y+VpHz+FYj3Pk7/cFT8pqaxuV&#10;ltn/AHY3IN3y4IUVSp8sfIeiOjtvEOo6e0tvaXFsrMNu2aLJA9jStqt41uYNltcTTAtuVeYtvfrX&#10;M29xcQzGRR5y8KW9RWncapDcWSJFaCO4j+curZfr79vUVMqaTVkMu2vi17e0e3SX7RG5Pmbm/iIx&#10;nms508u2RkuV+VeE6jJ9QTVFNIlm8y48kR8nG58bs+1TXPhm/tbCO9cI1u5HzK4JTPqO1UlTi9Hq&#10;A1NRlheN1LrGmXCqeM/SnXGojUFjQ25jZRyyscY9KyjC80jqPb7tT2cVyspdbaSRUUq+1T+taOMd&#10;+pUWb+lataWaD7RFtb/nrtyOaqzTzyWskqOFUHcFYdif51mTXJ83eybsr/d5qtJMWi8pCu3J/hpK&#10;mr3Ism7mlYXDTXE7bzCrjcV28YFfRniH9svxB4k+HFp4L1fRPDmqWFvYJYW94lrsuoRH/q3Vl+64&#10;r5jgk2yRMjsvIz3DEVbSaJtQDIrs2dqJ05rnxGDo4hp1Y3sXCcoJqOzPSPEviW/8bWsN75Ef2uK3&#10;W2kdZfnlAGAze9YXjjQtAtvEFhbeHLm+uLe5gi3NqsSxPHMRhlyuRgHoayrXxaPMkiulVdzF3bpk&#10;9OcCkvLzzoVgiO5UXj5j82OT9Kzp0HSkox91K+nT+kYyVz0vwp4A0fwxpwn8UWM2rNdIVis7G9EU&#10;2R0mLAN8nbHWvRPFM/gbx38KLjTjofhHwZPbTCaEWUFxJqW4DobluHDdxXztousX6xyrFfXMcONx&#10;VeV44HPatPSL681oCzF/D+8YsJZjxn0rx8TgsQ5+2nVaad7ptfK2qNYyko8seq8jD8TeBW0e2ivL&#10;W9F5bsP9XMoSdfrHk8e9ZCWxh01Lp3SRpCy7N+HTH9K9q8S/Bbxf8JtQs4fEOh3lrfalHGlpHC8c&#10;3mCTps2Ft9cxcfAzx1rOpeJI18NXtnNoMfn6nbNb4kskzjMiV69HHQcf3lRNd9O9rERpzi+WS1PP&#10;FjkmgR2dVXAUsuc1SnZo5X67c/w961bW2ks/tUVxH82B/FWbPuWV5V/h6Ltr04NNuxElqVprppG3&#10;P83RdzdeO1KdrbkyVXsv901ESGk3N/EauQFWwvluq553fnit3ojNF7w/qk+hail7DFDcSRZxFMm5&#10;CDwRg16unx303wx4S0tvBlvr/hDxZ58jav8AY9R3adex4+QpFwY3FeNvEIV3LvXNMGLlfulZP73r&#10;XJUw9Ks71I3/AK2aNYTcHeO5r61ruqa/qM1/f3cl9cXJ3SSzOWZ8e5rPeU7tvlqsi/7VQAmKUfOW&#10;X721ulWvIaT51LK0g3VajGCUUtCG23d7iW5juG2Sx/eO4/Ma3UmuZLOK1y/2f+7u456ZrmxC6yq+&#10;G3Cuu8F6xaaLrVldX9kL63t5Umks5GOyYBwdp9vXFY17qN46+QklKSTehXuLaS3WJJMqynj5DjAH&#10;bNaHh7WDpLBv7pDfh7gV7L+0h8TPD/xpm0/WPCXgi28IW1nbfZroWUykSN2JQV4XDhdnAZjy+5gO&#10;a8qL9vStNCnFU52i7noF8uh6xc/2l4e1S60nXHO6Sz1TDQTHt5co6ZPQPXI+OfEuueLorVdW+abT&#10;w1v9p8oiTGc7WPoO1VHfd/F82Cm9iP51Y069ns/M8mV2jJ2Om7IYVtTl7NLyIc23qc1p0txCz7ZC&#10;qkfM24jr64rRbXr+EOPtBuPXzGDBs+laTW1tdZd1jt2Dc+Wf6GsaRI45SI0ZpAT8zEHGa6OaFV3a&#10;K0JZNYNxFGjwp5aEuGVsbT6ipotXS6ujLNFHJGuPu8FKx5Ledg7K/nKgLUQ3DbwzJ5bfdFa+whbQ&#10;Ebt/bxXUiOjFvKIzH0dRW14eSydpbaQht5zvkJjOR6VyNvdeY215GXGMbed/tWrE9rdAuokh53CJ&#10;mz06YzXJWotx5NbFcvNodw+lXNuiea5vbLbtEUj5OB/cz2FXbHw3BqGjX8FvcblnaOKNlyNhznmu&#10;V8PeL7q1tY1tdrMkikwMokGQc52nr7jvWhqniS/vr6e8aaG1kuZGl/0eIRojdDtCdBXjulXhJq9n&#10;/W6CPuvUufEbwO/hNLWLyhHdyKvmwKclAF6k/wC1XFXujiy0hpfNG4FcxKecHua6GXxDqU1zb/aZ&#10;I75VAVPOTzOp/rVy3uBqSkTWVtHbx/M7SIAGGc4NdFB1acYxqO/mTbmaUTz7T7ZrqQp/y0J2oq/x&#10;A9810UPhx7SMrdSww5G3cyEj6mt661LT7WU/2bZ/ZWaPaIlUfP8An0+tZVxrVxqEIt5XMMJ+YIx6&#10;elddSpNvRaHQoJK5nPDH55RZTMuCwZcjcDwazbsS2P3HMkcnRZOBXWW95bNZoJrdWmQ/6+To4H07&#10;1TukXj92jK3y7uyfn1qIVbPVaCUdTlEvJ2jO0srcqVWpo9SjbzFdF8twPutirXibUYtS+zrFBFbz&#10;KPnaFABkcZ4rJMUsa7futwwbvivSilON2rMGkmWb8wmc/Zyi8fd242cU+02tb+bKQqowUruHU98V&#10;SlLSQhcfNz/wIU+wthMI4M7eq/LzTslHUzZ0mgeHLfxTFqI/tjTdHW3tmlH9oO4EzD/lmpUHLntm&#10;s3RLS4W8Qyxv9n2GLd161aurSCz01FinfznYNJGyjqOjAil0GIrq1sn3VaUfKzE5A7cVzcz5ZWYJ&#10;qyRo29pqf9iIyxmO3Rgp3PwMc9DUDSyrLI28K3b5OK29e8TJb3ckFnKPJ5YNInHpkbu9YH2h/M2B&#10;FZWO0+nI7Vy6vWwpJXsOk1SazjCtbJcSZOZOnXsKyrzVJdSuZQkf7n+BFb7prbEySL8pCsckK3Qd&#10;q39Hj0i4sZnurmRbzHypCihAemcip9vGkuZxuXBJPzOd8L2+u3F8i2tneTTRnfts+CF6njvXSXOh&#10;Wulz3rx4ZZgH3fc6egbvXOeJdKlsbhIrLWUv8KsqNb8FSex9xWvoiudHEktzDcM5HmQdXx6kUsRL&#10;mhzp79NTotdeZ0vhvWrrRb6J7THnJ1jmiBjYYwdynua1vH/xBnuDZRaZZvp1lHHwmA+JCOQD/d9K&#10;wpLB4dsyfNHtOVbkYPcVsWsKzadHDKr3EJPybgOOelfNVFS51VlFM6KSk04dCl4MI1YJb48uRxkc&#10;fe+prv7HRJ9Lu7edIvM2Orb2iyuPcd64Hw9pd7oeqy7UKxsSvyqeh7V794Y8DazeW2nrLGUt7kjy&#10;7m4TEb49H9u9eRmVXkneD0Z6WHw7n01IINJgvtSg8q2Fqp2+Z5cIVFY19Q/B34BP4l09rvbG0eAh&#10;PQmvJrTwrqVnd28SSWzQxSFv3cwy596+w/gBpELaLHeJftHIhIaGN+w9fauTLMv+vY2EK6bjr1sf&#10;QVUsPQlVW/p/keLa18IbXTtRvbW9uPJ8tvktmiJFxnryOmK828U/BBobm4i8hLe1H71J2UHcn1Ff&#10;fN/4I03VtRjv5U3NkuVzw9Yuu/D6TxDqscs8NrbWqj/lj97pgZr3a/CdSDcqT66W/Nt7GFPNMPOy&#10;mumvr2R+avjL4W/2GGa3uI9Qj5+Xdnb3+5XjWv6VcLdFZC0Nwg+6y8J2AFfqT44+BI+wzNa28UnV&#10;tzYGM18xa9+z9aeIpNR2Xki3EcRZ225j56YevLnRrZdU5K8WaVMNQxceeg7o+DtdRVug8se6NMY3&#10;L3xWdY6bNIpaMpDzyu/oDXvXxG+DlnbzxLp+tQ3EkjBXiXPyuOO4Fcla/D3TrP7ZPqGtPpt9Z/Ms&#10;f2I7pB6K2a9+jmNGVJJPX0Z83WwVSErdPkZ+gfC+PXpxdRSNe6bDMkUkrROPLJ6A7a9w+LXg+HwD&#10;Z6VLoHgWXwZb3NikN07SybLzH/LT5ySCw6gV49J8UtThaCG0uvLs7ZhKOgBKnOdor2T4q/tNeIPj&#10;f4L0rTNTFs1tbho2aGPDu+zrgVw1ZYn2kZ1G7dF0+ew4QpKlJPf+tjwfVtYlv7lZdvUgJEvRAP4v&#10;c16V8PfGc/gLUE1zQzLeLppSae4uFIMfmfL9zvg9TXMeEn8OaN4gsr3xLBc6rpCSK97BbPskKd1V&#10;ugJ7V7tYR/s6aBpmu6hPq+u63FdRj7HpYj8h4Q3SMkf6xk9axx1WLirxb16JmGFhKE/aKSTXdnpH&#10;xa/awuvF/wANJog0YuIkKsVOcsR1Jr4S8S6gb66S/wAlt/Xr8h9wOxrrLPxVp0dnrOjR6fLNpN0x&#10;8va+J4QORg9OO9cbBYXEl40FrE0ilj+68rDsK3wlGcZyrV5OU31e9raJmOMxTxLUUko9kYOqokd2&#10;HWGP95lwuOY2Hp9aqXo/ehn+Vc7irN1b0PrXVhbDQ4fN1K2H2yOckpIvmAZHcdxWFd6jHdKVXZtf&#10;/nmu18e/vX0EJyVlbRHmyirGXblPL3RRFlQFju4PTpk1HM11dXDrbktn5/vHIAHvUUmpCH5QjbsF&#10;NvIx+dRNcoZGdI2XnhmPbH9a7VF3u0YWNbTdFvr6WG1kufJhkw5Vpsd+vvivSfElr8NdO8NWlhpl&#10;jrN/r0eftd5eXXlx3TA5GAP9XV34N/AW48Y6DfeKJRHb6Lp8Yle4mzh8kLtXPeua+I/gE+HdSlWK&#10;dfJUCUM0uRg9OleZHHUKuJ+rxn7y+6/+aOqNKcad3HR9TmfFug6hoF5DFcaO9jJIFuUFxcGSTy2C&#10;tGeCRiqGl291ql0Wa5hWUrtPy5fg06Se8huI1uCPlUKFmyRgdME17Z+zx8N/DnxG+Jfh3R9T1FNM&#10;sr1iJeiuCF9+OtdFarLD0rz1ff8A4duxdGj7WraOxjaZ+zxrHiiK4Syk0/VZI7NL8Rx3P3w38IK/&#10;xjoQ9eYmyh0m5uFkthEy5TZuwVZTX6SfF1fC37L3w38QW/g+OJdamt4tN1OzuHDpcK3CTqR0avzr&#10;1eJrPKOE3Opd+gPIzXiZfjK9edSFR3inZW3v1Ts2tNDqxlCFDl5N+v6DJPDq69DJdWUG1owvmc8b&#10;m/QCue17w1BY+a1vfxTXSsE8qPPzDGSQ9a2iaZf699psdOR5m8hndVYhFjUbnLeigdSayX2Yj47q&#10;u1m+7tFfUYdNSa5tunkeffS9tTE02UQ2xixu3SFT/s11Hh668Mf2Lfw6jBL/AGx5ga3l87ECR9Dl&#10;QCS2a5qT/j4vmCRyK67wvTrUulQIsn+kSFfOYf6tc4HTpXZVpqad216Fp2dzUvWttUubeJHRYUOd&#10;yqeg9Kzbt4o7lNj/ADHo3Za6Xxb4n8PS3P8AZ/h7TZLPTkAxPdPm4mYDlj2Cn0rjM+W4kYP1GG3A&#10;/nWdBPl95NeTt+JNRJSsi8knkyKzfKwIy27BIFWopPObdLt8t8DdnGc+9Vvs6yIM7FkwG3MwzzS2&#10;zLHPH95pELN1znFU0miYqxo3E76KZbdkPnZ2na2Rz6VPYahfwxiaKSZY3fYF6jp09KyLl5LjCMFZ&#10;U6fw17v8JdZ8MeIfCVz4R1C5eNZIzMUkiWPdKAMESV5WNrLC0va8nNrrbt1ZtCLnKyOA034gS+bd&#10;xXtpYX8ksITdJbhXT3TbjDVZ8TeM5p7j7F4d1LVdN0O8jjWbS7i88xMjqG2gB0zyMrR8Z/hrB8Nf&#10;GP2Sy1mHWtPkgiu4Ly3UoSsgzghu69DXGXH3+MrtAf5Tjr3FKlSoVFGtTs01/WhpKc4+5Lcu+I/F&#10;I165kS7ggjYOTHPb4j47nA9etYU9sFxKu2ZeVP8AFk0xIzu69SM7VwTWv4ajlutUSL73nblDehAz&#10;wK7uWNCHubIxbbQsel6FqmjzPBeyaVrEZ3CCRQbeRB12sOQR6Gs9bgWtt9nedGkILI6tmur1LQrc&#10;SD/RXjkyVLR4AyPp1qjaaUzTbGXG8je0iYK5561lDEwlG7d18vzJuLoJls9Ojvxp001q032dLpm8&#10;uATYyAxPQj71YlxJeXWrzzNIi3G4uE835MjqBitHxjeG2eKO1kk+z/3FPyA4649a5qOZ4RuDqyy5&#10;3rXRQjzr2trXNYtbHsOlaf4a12OzT+0ZvD+pJtcNMxwJQOvcGszxV8K7rQ7aS9nv/wC0FfOLvPyM&#10;T0INcdpUN2thFM4KqB+7dsDIFdFa6vdw/uluS0br+8jZt6N6nHpXLUupWpsxlKzPN8ecSrE7gRlp&#10;KUrGqgAOyg7tvQE/Wu51a1F0piTTY2kclRPbtg5P98NWGnhi7ZJ23xxsOu5hXfHFRa97Qd1YxXj3&#10;fPtKyLldv6VPAjxwxtu27OnQEZr0f4feCYrjXYrjUhbXFnbDzZLWZuJv9nqK0LX4gf8ACurnUtL0&#10;3RtB1uwmYJKmp2EcxRdwYosh5A461ySxynUdGkuZrXy9Lm0YJx5pOyPNbSBrrrJ8v3iv06V6h4F+&#10;LuueB/DmreHbd1vtB1GJo5tOunLRpJ2mjxja4I6ivN7mU317LcKvktIxLwR8KoJ6D2FbvhvRZNS1&#10;CBJAFhDfvbiRciNScEtWOMhSq07V4px3t5rVP1RMG4u8dzt9S8Ey+KIbLVYpHmmuk3TJdKAUcHmk&#10;vvAWr6PbXlktv5zWyebK1uySRhTzu3r1U17Lc6x4dsdF8rQ9SttUmggPyrlH3Jt+ZS4wQfSvFPFV&#10;9NcWMsqSTNljhFO0gHscV8tQxdevV9m1aKfXc1qU40op9WcfYWl5fXipbo/mOPpivZ/B3wauvFDP&#10;ea9rDNN5Z2KswmbjpuYscCuC8P6UdMjDOA0jj+JT0rtdGlu7a9imt4HaT5i/lqThemWA61WY4mtK&#10;Lhh5KPnb/Mqi05Wtc3rBY/COoOs5js2gy5gmbjjnBxjiuy8M/HLxFpvh/UtIXVbfUNE1DJn0yS0E&#10;0GD6BhxWD4w0dviB4W0/V7OO1k1PSVeLUIowRIsQ5jYxt1x7Vb+EHwy1bxjdLDpts81xFl3GzNeb&#10;hpL2XtKmk3dP77aeTPq8FTlBci23PSvhvolveajHFYWflzXW3eysX5PHAr7Y+Fvwv/sSFLvVI2WQ&#10;Z/dNyeO5rwrwn4Ak/Z51PS9V8SaeNRmv0YpDDLkW7js3Yk9sV9L+CPFEviHRbfX72ZFsQjNF6qTw&#10;fyruyR4d46VLEp+0jra2ysneV/U7MbWqKh+5fuvr3fZHaW1xbzIVgdGUfwx9qTfFqELKmGw20qy9&#10;weleeXvi7TtVbUItDmjttZlZI423bBLg9z0zVzWvF0SaGmxCb62uIY7uEyjMDFur45Ir9AWa0JRl&#10;aSaS6bPV6J90ldo+b+pVFJaNNv5+vodTP4gCiBY7SeRpXaNVwB93qfpXn/xe8NXniPQ2vLWNre6+&#10;5F5eS5ycY/GtzW/C2oRa5Y3OlyKES5Mj26SbRHGUwWGemT1rT1+4u9Q0XUFsL2VZ7dXid4yqOHAz&#10;kHnpXJjaUsfQq0MUmktrW103RvQccPUhUota7797WZ47qPw6t4/CuqXHi+WOwF5NbWxuVijzMiHC&#10;vjqGql8TPhno/hTwP9t8PajGZkjdR51z5eVA3DB4wwqL4i/EG68eWVl4dGgm4d+bi7VvMYxocMyV&#10;R+IHgyw1rQpbC3gv73SJoY2glNoZCk/5jn5eTXwVerhUpUsJBTjZe82+bdtuztc+lpRr80ZVZcru&#10;9Fa1rWSPFLb4yaneabpd891JZ6VZiV1soV8yN5oxhflJOTuO41ufGL4yfDz4g+CfDobS3uLqzkhF&#10;7POrJIjN1R8DlGNd38P/AIIeHri50bUtAE+meJNME15eRxuDHHP0RSr4IyeoFYHxxh8E+I/AulaB&#10;o4jh1TWJZJbi2lTDySl/mBKjGQd+3tXmVKdanRk5Ncs0uutk1pHfWN9SnJTmo21V+9r2e/kz528P&#10;aHZ/D74hJq3i/wANpf6dpyP5vh2d2R5ZDuMTe5WvfvEureH9a+Gs8sekro+r39vFdNFrOo/uWjY5&#10;8uKYcPvHQOOD8rVJ4b8Ban4Q8H6YmvaXpWvyG6S0sbyPMt1eAnYiyNnGF+6UPNejQ/syXVlcSSWp&#10;sbvZsl2zQ+YiydWQRtkEVw0sPi8wm4+y5+S2vk9VZb6rVGd6VHWU7N+ejsfOvizRfF1p4RtpvD2J&#10;Lu2jFxpE+lXMdzJax+Yv35FGGK46HpXhWjeHNU0WB7zVIo7jVl1H7XKtwu7zCxZ3LR9K/QPwzdXv&#10;wU1C30m60jzrfUgI44WTzZ7ps/w7OE+99yvnj4q6c3j/AOMIg0lYfA1obuOGe61VT+6lCN99R2/h&#10;xXbyOhTVLns2/eUk007aa7NNCnBTlz2uktGmte+hxnjywv8AxLd+FvHtxo6WNlZSB4ZbCaOWSfhS&#10;4WM9fxrxmx8DalJ4tgksLO51IX4nvLuxtYTGY4AzH5gvQAHr0Feo6d4SvI7HULWGJzeaPqM1lqt5&#10;bp+5JLMEIz3evqH4HfCnTr9vOsDD9qvrfybibnzrUL2R+uXHDCuPC1q1Cf1PDx5m9EvnotX3d0Yz&#10;w8Zr2ktEtT498P6pqXgrx9FomqTTWNm6BBc3ykFI25HIzke9e++MIpm8CGKaGP7a8n7nc/lpgjG5&#10;cdd1ejePv2ZoNI1ebVbnUgNMEiQ3aTYlbym4V1X2rqPipoeo6t4OsDLplrfiwKxJrNmBtuFwo6Do&#10;CO9cuY5fVtLEVYOE6aV1a99dXpsvPYcFFtKErxe3lpsfF0eoT6H4usrye5kmVbcxyIrkpkGu60/x&#10;XoFrp1zD5V4moSTKyX7TCGOFmHAVcAk57jipPEvw8mXX4tUtLiXSppZQwt2XpIh5BHIDCqk3gLTo&#10;fESahreo3UzEtFbS3SO0VtIRjzQsfJINeP8AWMLWUZTevL0XVdLDUpU3Y86l8QDwPZXX2iY6rGk0&#10;iwNDKpEbAqzrkkda67wx8c7L4iy6dY3unXv7iRVklYCILL1jAxXG32ofDdrrxF4UuNK1PUoYoTFp&#10;7Rq6vPeN1nyedqnkAjpWXYSp4Hs5fCiXcOoxrMlwl5NbtDKJjHhlDHhkHY179TBYfEUXKpBqrum7&#10;rRpe9p66o4nVkpbrl/rQ+nfEHiKwj0e40qTVHVZLYYllkOFB/wCWZrkLL4l6Vo+i33hLxRZWer3u&#10;sbLmxXUVaH7MhGOw2nKdO9W/hP4E0HUfD/8Ab3iwM0LTskCM7onmKOGwvUg81z/x9+Jdolx/wkC2&#10;T3unCQ26LJKDJHMBjLEY6npxXzOAw0aVb2NNOUm+yWtnqm1/kaVJuNPmbVjxXx8ljaeHPEcEvhG1&#10;sr4SSR29wrOHjiDKNw9a8Q0HwbqPiK8isrC3Mk0wYiNf4QOSTjsK9D8SyeJ/GXhe/wDEt/FdSWt7&#10;eoiStCRHIoDAhW6Daa5LQY9R0fV4ryxZ1uomDIy5P4Gv1/AqWGw84KSc/VtJ2Stqz5etac720+R2&#10;Hw/uvid8KtSF3odzf2x0xsh4ZjJDHubkjsAT1NfQNh8T/GcPhu81qz/tVfEFqQ+ranDqqXEcYc9Y&#10;kSsez8W6vajTLG1ZLi11dPKuJPKBTDOqpkNk8VV1H4faj4ZlMV0IFuJJmWSKFiY5HV8bcrwR3Brh&#10;qYlVVz1bJ30tf53PVoYerFWSdi9N8WNS8MaUdGiS1aGSNnmlVUuI7ksMktvr591LSbnXL6S/nkHm&#10;S5YSKz19KS+A9G/sjW0vdMZdcljK6dKrPgRgY3EZ+8TXP6T8E9Tkh097iOS3s0UO/wC66juVz1Jr&#10;zKOJo4Vy9jG0m9fPS90dVXA1atlLY0PCf7Nuq+I/2e5PG1vfQM9lM7T2e3adg4z9a4/4f2n/AAjH&#10;iy2vbuxs9Qh24ntb5ciZc/MDX298JvhHJdeGL3TdB1m+bQ51J2yNgKfYDvXhniX9mfXLO91C/muL&#10;m83XBZ7jkvL6N9TXF9ZniKSqcklTmnr31d7bNJHRHBRUrQ1kvytpc+l/Bd38O774ezWsdjAxmTb8&#10;r4ySOOe22u7+GHgnRoNJW0tbS0VUcNLtxI4Ydwx55r4iXQvFXhPQ7KTZdf2FeO8KlsGMlD8y+oav&#10;rb9nTx9o93pElrdSta6pEdsnnHAKgYHBr0Mlqc+OpUsW4qMFZdLq2jl3bOnFU5qhOVO92/W3oe4R&#10;aLZ29u0ccKLG/wB+vNvFXgHRfFuqy6Xpc0NpdKokm+QkKOgxW+3jbQrO9maC8k89s+ZZs2E64/i4&#10;XNP8C6TvS+vZTbyLcOVSe34f3APsa/RMSsNmMoYaMIyjfW3RJXVmtrniUvbYSMq0pNPpfr6p72PN&#10;tD+Ft14f12603SNev557VxqFuGQNZxylGRo2UgjLDPNcKn7Ls+veL7qa8SG3mbdKVhTAQl8nb2r6&#10;G8SwXHhCe516ydriN1RJ7GRwFYKMBlz/AB1ySfFue88XaTp+p6TPpUcmTGs0oQySHhQCeorw8Vl+&#10;AoSjSxF4tPRK9rN2Wutj0qOIxFVOpSSatvpe6Wumh4V8Q/2OjNYz/YrRgwQuCZepHrXK+F/hV4B8&#10;OW2up4g1O70PxFpluPsShBhY2TsBneTX2vrHifTow+kX13YRX0sfNtLcbR5Z9zX53/tQQTa/4yt9&#10;N0RYrzURJDYW9vYWUkIvU7Nk8ZrjzDBYfBtKhK8XdNS6aa9mmjXD4mpiIN1Y2as9OuvzPDvG3xx8&#10;VaL4jF/p/iK+l1OOcTwX5vfMkYrwMemVrzzxL8Tta1q+k1TUrl9UvLmQ3M0sjZMkm9WO/p1roviX&#10;8NtW+Gnia50TxVYrZXMKx3En73MziTlcOMJj1rkvh5qug6V4jil8VaFdeI9FcToLbTr0Ws6MwISR&#10;WGfmU9jXfhKVL2KnTinft1PBr1ZTqWkwtfEmkeI9SgHiGK9W1eXBa1ZFdIx1Xtk+hqaTxLY6F4e1&#10;zUvDGp3uiatcOLNLNVkHmWp4kDSDjNc14ea6XWRdJZpeQwNv/wBO5STPqO9aWheGdT8Xy3dpoOhX&#10;msXybrmaOxQyGJc7eQBXdKhS1c3aKtu1bfZpnAnJ/Due8/BH9rW6+GPwWvPDGs+EY9UtZoJv7Pnv&#10;l8uBTI/z9FzInqK+fvFfj3Xtd8WXevXus3MmqfL5d4spDqnRYy3XCivTNG+Dni++8YyeE73RL+3n&#10;0WFtTm0nVLtbfy4Vw7YD8An2615t45MmteItYe3s7XRUVPtEdu2Y/Ojzgbc/fPf3rkwjwv1mcaaV&#10;2rvZ6N6eep0VnV9nFS2/4Bs22j6LeeGr3xFcarCuoZ8m6sZCZJpCefNJ6AH2r6C/Zd8D6d410y31&#10;bSNaSbWHcnVdClKwolqnRgxI3Gvk7wz4jtvDpFxKPLuOVTcgmTBTaR5T8YO6vfvhD4ov/hB8OrTx&#10;Hokltr+l6hcMt9YzafnydnQpIw6+orzM4oVlRcIzd3Jcu1np8O23Y6cFVjGqpPZb/wCZ+s1t4XtD&#10;4T0yO1tbexhCDzIigYruGMqRwGyeteVfGWybw1oGo+E7uRLzwpe2qCRFuBbT2vzfNtwhB3ZrnvAf&#10;xQ1rVPBj+MJ9csPD3hp4kdbKQlTGhH3zv9T2FdTN8Ube5+H3iPxj4mk0u88LPZiO3vLF8mYAkdGw&#10;dpJrxsXmeHx2FlDCU5U6trXW2l7rR9bW2PYhCdKXPOSlG+3Xpbfqj85fjH4V8MJ4muIPhfc61Z6Z&#10;HaP9sa+RpvtMyPzFDIn30PX567D4S/HjTNR8NXegtZW/hzwsY1j1aCGASXG4choZmPDVv/CH43av&#10;4C+L2rQfD/w23ifR9eIW3tbuCSC2tpH43CRgQE7NVLXP2JJdNm8R6/4+1mKwv7rfcR2Ok4SDzm5A&#10;Ynqua5MVWwiwcY5jJx+Hldryu0t0uu++1jznTlCo5Ulfv2PF/HGqeG9b8R+HdU8B6pqniLxRJJL9&#10;osbrS8iPDERknpIWTr8tfRXhH/hoOfw5P/ZfhzS9Ot7W1tEkivpI7a4x185F+v3q6r4ffD7wf8Ax&#10;pc9pqFja6vAYEu7uG8Wby5GUcuh5xlq7DVrnUNQ+IrXAS2vodQ/cyStKFj3kZib/AHCa+bx+eYat&#10;CNKnRUowuouot/S1tPI3p4ecZOUnZvscF8YtY/aPj8J/ZUXwjNDfDdnRtokhC9vnr4j8VfC3xB4a&#10;bSr3xMJV1bXLkNukywdWOMnsTX6Qok2o6VFFcXA03UY2ZZW4OzbwVzXzH+1DpMniD4v/AA9sEvpJ&#10;IbiYssHURhD1Arp4Yzqp7f2Dp04JqTbirN8sW7bvQ5cXRT967Z9K6xqULXFh4d1Gz07V20qxt5Ir&#10;aRVTzJQMAAdMfLTPHuu2HiSDTdV8Vx6el5o0P+iHfHbPbbv+WYPGR7GvmXTviH4T0nx/runz389n&#10;rZjAuNVmlAi85Bzgdfm9uhryabxX4b1PxNJq8PiDWLG+hf8A1moxDUxIw/jPTArDD5Di68pc1WcY&#10;2Tej9668nsaTxEVZpXfyPtD4SWU0fgjS9cu4LVre4kmS1Rp8zw4kYYYdjiu38DQWkfinxI2n6lNo&#10;t9e2kNwfkH2WbYdpDAcAt2rzP4Lav4ik+GWbhNG1+6vpXubK6tFEexRuY8tgA+1bGiXdp4V1/Stb&#10;1O+kvNfuYZrYaeqCOJWGHH38ARgivlsXQ/2utGMu6sm3drXy0OundKM3sL8UviBo3iPxnfaHoLac&#10;uq29u9w1tM/kwGQfwTFejmvkL4X+NPEfhPxHbQ3mlyWel2sdzd2Ju4fNhtcj5sFuCmN45r1DQ7PU&#10;Lnxn481u/s9MiGrX8txcM7+XC0YPAQjqi15Zqt/4o+I009ld6ik2hWrhbS2jGz7TED2z1x6d6/Q8&#10;oweGw0KuHlaUGo3b7ta2tp1PFxVSU/ehuUY/FUniHxRb6lFpNnptjbAmNYYwDcnoJXBGH6966/Up&#10;dUup47vUL2RY1ZFjnmjDBFbGEf0GeQa5OTS7m1uUhUNceZ/q/s6jJUNllGcdBXY2Mlt4m8QTpdal&#10;N/ZMO1I42PmOE6bMjGSD1r1MVKKUZxXupebdvK/V3OOm5Ncsij8RdT1rTbG6vGd7qGCQyyT7gYxI&#10;ecFh2NW/gx4htF8J3sUhSbVDM0vn+TxHO5UlXQdV7Ci68Jw3fin/AIRaNX8mGf7Teec7/Mp5jQqe&#10;MNVS78KT+EdeTS7J7q1uI5UlKtjYIyMgKR1yOQayhVpfV/Yu3M/e26dL7nTKm78/Q6b4j6fYeMLu&#10;RYtYmuBHEEtJ5oj5ck+zmI7jkYPyg1xWg+CrmbTL24urcMqyrF9umzHCjnt9cj6V0P8AZsvhq7jl&#10;g0J9eWLEsl/eK6RRBuAj4PUGu10X4V3evaXeWuhNe3eq28Iv7SxtE7dZQ/UfL6isVWVGmqUHo3p9&#10;/lqZ+yc23bU8U8VaRDZzyQS2aTxxusQuFbBTHRx/fBrI8dadfWGjaZ5tmtvDNA1zGuwrlS7fN+Nf&#10;Wnw08AamvhHxFd3/AIVSbxbeNLaWWp3EsfmWW0ASb4geMq/O9a+dvjpp+r+HtZ06y1G/j1C4t9PW&#10;MJaN+7hj5IUE46V6GU5hGti44ZNNxV3rfpultbzKlSlS997M8UlvJJmt1WCRtsiOZdv3jnpXY3ly&#10;lnrMUsrpu+zx7G6gOp7muTurgtPGysscPmbfm6nJx2ropNJhsbwW9mJflUy/vOfmPavu68l7O3QK&#10;bdz7Y/ZS8e3vgrUIYobv7HDeSt5l1NE0wAYddiDpXpXxk+JHi2fwxqUPhWTULm4mkRreeeKaOSXb&#10;kTxxFsAKfvqfSuQ/Yl1aw8O6jDp+paYbq+eM5WED5CQvNfVvxc8F+IfEeiiTw9Ouh38xAnAGX2Hu&#10;zDha+EqYTFV8POphZc3LLWOu2l3ulqfVQqwpyhGatdb6b/nofPXwt+JPiJvAWjeFYriyttVtoZHv&#10;3tozJPCm/lZ8djnrXqPiXxZrnhzxZ4Z8MXmpR6/p99AZ2jsU2PMAcCP2z2rdj+HcXhDw9e3V34Zs&#10;oZLWyRGn0NPnnB+8wHdq+TvHfxqPwx8ZXWkeBYtW1i88QrEI7LxBEHurKUHINuyHgk/Nsavn5f2r&#10;Qq1YTbU2ly3bWivfRq3Lda3L56bXMrW17bu2t+59bfFbwdqmv+DWt/CU0uhw3xSK5+03YiitlVly&#10;/OW3AeleT+EdT8bWHj/xs3w3nstX0Oxu4La7tb6YebPMIlDS8Egg92FeE6v8afiT8SpbjQtM+xau&#10;NAtFk1iO1c211fZbYyNDNz5iE7WCV9DfBvwJo/7OOlaJrOvSxwy3TbLm7EZhlieTpE4z80Yr0J5i&#10;1iaX1t+xc7L3Xt3lsuVXd+Uzg7U2k+bya3e/fV+Z3sUesfF26u7PXND1jwzcCdbW41HTrpdjRr83&#10;l8HOGzyav6d4E0bwnqJ0jwqLO5k0+M3Fxp+sSMytIT+7cdlI7mtvRPFw8b+JWuPCGpQPpMLtJeSv&#10;CfLncLtVFPr3JrwP4v2PiHx743e7kCaRocOpJo97LZSk3bMUzgJwSG3JivVrVcLgqX1mK9rUcn7+&#10;mqWrcWrpWfdGNOMpzcG+RWWnm9LNM+evFPhr4X3Pi2y0rxZoGraRrV14hmutcu7YK0H2c7zGLeTu&#10;mdmRWV+1Rd6Bp9uNM8K6NPZ2Nqht9UmsZj9ivd3MEw+Y8fNzHXtH7TXws0fwz4FfTIdQ/s7+z4vN&#10;0+7ulZtRmfhhDKRxhT9018j+MviDrnxFnjj8VTQTXQVVTU4j5UaRIMYeONcEHru6ivMwdWpOpyxl&#10;dU5NS3vdW+G6Wnoc2KceVpL4uv8Amcp4h0jRbbxZY+bH/aOn21qEdrO4KH/pmU39PvcirPhxIkuL&#10;Jb1Gsry01CaS41Ka5iKTRmFeAH53DtlsVzjaNqP/AAjF7rL2stxYyTrA94q/J0+WNie5C5Fczci7&#10;vLmJlt2ubhCybWXBPHoeu0V9jToOpTcJTukrXPn3Lllojt/FK3vjPWdW1lNRm1exE3lLf3WTPNni&#10;PdvOSQOorNm1zWfDulQeSY444ZCAygt97sT2+ldyviG1sfhqYPsEc81tbKts0cKbI8HeGY9S2ete&#10;Z6Npup6zbRStK8l7q1y6qkkgjSTHJ6ngiueg1VjL2iShF2V+vn9xlUl71luzW0y+l8QXNlb3V7ND&#10;b3Eq7mtbQb0PopPTIrp9B+GWhpcTWrXGrS6bdXEsVpKtxHE74HDMvIB9jVnwV4cm8N2lzaeIGn0W&#10;6u087SrxoTOlxJHJ0JH3MEdak1rxZJpUyCCSDUV80XE7xrxHLn94ox/DnoR2rlrVavM6WGdk+1vk&#10;9hJNrma1OS8VfCDxH4RmF/qlje/2LcsYY5Y5wQx6LuZeKrfDXS9C/wCEqgl8TyGaztriLzbFmK+Y&#10;FcGTJHqF6ivV7nx1Je2GspdadBrvhYEJD9ol8iWFwMnZ747GvE9X1PS5HC27TW6nI3thimfUitsH&#10;iMXiqUqddWl3j9+26fcmdoSUobeZ9qanpnw4vJWbwn8K7dU1JodTRL273p9g+7c27lGbyvVfuvXn&#10;Xjr4Tat8LviJ4pstJ8baLoWmPo76hpl1M4eSSJgSLRHGfLcjemejV86w+L7/AMHXKNBffareM7pf&#10;sjsEkHQDNX7fRNf+Jvhi91lPLjtLUxW53S+ZICXYLtXsvY+lcMMuxFCs69asvZy3ur6tq270t00O&#10;94pTSSj73/AOM1ewuNI0nTL6a5sbhNSjaVfs83myRlXxtmX/AJZt3xVaGUahBLPdALOf9Wi8JxXW&#10;Wfwbm1vw/wCLNZg1KGPS/DsMTyyzdbmaR9qog/qavI+kaF8HrRLa/wBO1G+1uQNqFrcW5N5ZGJyF&#10;eKYjAVx2FfXvFUnFKD5ne2iel1dX7WickYSvd6af8AZ4d8EanrkU2stptvdQ21tLqM+6YLGsKjBP&#10;4H+AVleGlX7Bea3Ldf2XaurIIreEkTZ4x7ivt79jnwR4D8RfDOS5i1JF8RarNLpt7jj+zoWzgvuy&#10;skcgXBB9aj/bE+Bcl54l0yLR1ih+Gui6eHki0eOONbe46ECM9Gavj557Thi5YSs1FXte60Vr2Udb&#10;tnpPCNUVWjva/X0vc+CNA0O+8X6lZ2tnJ9nmubhLa2iZ9odjyCfauj+KHwg8R/DPxDc6dqcEZlhI&#10;eC5hbzLe5X+9GSBmvrD4m6R8N/gL4R0TxJ4U0ye28Zrpsmlz2F6VZXuGC5uJ4Zcsp2dDHXnfw48e&#10;2fiPwP4mj8V+GZ9fuoULxOt9sETMVUSoOS5U9a9B53WqJYvCwvRVo66SbbWqvbRficMqEYfu5P3j&#10;5402wjvLSNNiQySZ+7zgjuBXPLYTf2g1syN9oSTDf7PtXpHjXxboB8QPPpWnbZJTza+V5f2VuhX0&#10;qLUvD0FnHYa/Z3P2y4vfM8+zhQu9qVK7d+PUV7lLEziuacWubZPv2PNcW3ZdCbWo7rUodK+2XkjN&#10;BCttA0kXPlpwIgcYIFcxrFu6iO3lnVc/ftWXpjpjHrXv3xJ8caP8aNQ8GaL8M/B2paVqDQPbS6LH&#10;cm6inlcLnyoznYW25avn/wAX3usWtzPb3Fn9laNzCVmQo6SLw4Oe/qDUYWVSc1zJL/h/Q7KyUVZO&#10;5CltdRwmBFkWPbt2fXoQa67UrRtR8JWe+c+dDF5Xy4JXHUcdzVq++GHjE+E59V1C2uZLey2Q3Df6&#10;w2/cH5OAmOlZiWh0/wAMRyXdztuDOEEUbJ8yAY5HfireIhNJxkm79DmTcd10Gaor3NjbQadBPtWM&#10;xb7hhk45OeK871N2sbmSC4O1kO0ovbAr6Z0D4IeIfFfgl/FOiXuk3tnaeb5+nrqA+2w+WNwkaM9V&#10;b+GvDPiBocNnriXdvI2bqESyRN/BIeDSy7GU51pUeZefdPfUVSEoxTexwP203EpVV6j7u7ip4rZt&#10;z7yem47qvmxG3asQVcliqtg0SQuqlV2t/Ft64r6VzXQ5lK70NnQPHLaP4P8AEug4LLqCxrEuxGRM&#10;Plgd3TPYiuKdQoK4Zv4k7fnSz3DQyvtTbn+Lb/KpZk+VmA2t2qqdKNNuUVbmd362SNnOUkk9kVE+&#10;aQf7R/u5rTVCrj73A3D5ak0fR5dSimkidWmjXPkdyvqKfCpmzsHUfypVJpuy6EalbL7k+Xa2CopG&#10;u5miSLLMqAqi7shQTzirzWxw3G7BH3sflVO4hbeHUbumG2/pURkpMpNljTdViaJmli+ZAM/7XPNU&#10;7+ZI5jdRFvJkZjHt6qR1B61Nq1skNqJlf987BiMYCVlwoWPyoF5/vdTWtOMXeaOiKViRLgeaGZPl&#10;7sq1qCESIgiHmR/3ep9c4pdN0oKhurhR5Y+5Hu++ap2xmt2fao3DKGiTUnoTKSSLz3k1lZvaxOnk&#10;uQzr7++KihLjh/u9/wDapyQBVLNhv9pfftV+z0yaQytvRd3RW7j2Nc8pKKZyyaE0+3e8mjSKMfvC&#10;FHoa+p/DWq2/wq8KSJr+medHHCUVN2AshG5ZACCJK+ZopJNJu4JUTyedpl24wD3XsK7nx38StS+J&#10;vh63s2nS1hsYVSTbFj7URwpIXIDV8xmmEnjp06b/AIV/eet/LY6qCUbzvqR6Vok/jCS88T39n8t1&#10;PLJbPGwEYZeuRWhJFDa6JawQSeZmRvvRbdhPXZ7d67z4e+A0m+BFzrNnFqOqwW7Brm8togYbVi48&#10;2Fs91HR6674qeFvB2paPpNn4N0KTRNQtrJEmguZtslxIf45DJ3x3SvFrZlTWJ9i78sZOPkuVdb7b&#10;lzpOUXJb2/XofP2iWBsdSuY7U+XDcRhfL3YCknODU3iKzivNPlR4wrW+fu9mFdBpnhtNI1R3uJWZ&#10;vmSWNeDGw7Eiq/iGWK1srhYo2kuLkYjXZksT3Ar244lTqJw1PInGS3PM/CyW39uQ/btPbUbFSRPb&#10;8jevQ/d5z6VvweF4o7yWJXNxb79sUsgKblz3r0fwF4GXT7KTyoFWab5Zm+nUH0Brrrfw3Y24RPKG&#10;7yg7/LnawPYdgK1rY1Ob5Nv61sbxjKS0PIdS8Ova6PdLFAkOxWP3cOTnjHrXmE0s1pJI0X7mRTyy&#10;qQ6nvzXvnxg1Sz0PQDp6FvOn4iVQeMPnzOeTXovg3w/8OtW+E9nd6po9ld3t7a+Zcy3FnKkkG3jz&#10;IZcgFie1YVM1WX0o1qtNyjKVtNzenQc7q/Q+L3kfzt2S2R97bTLiRlG3ZtbHKt/DXrGr2Phrw1Y3&#10;U09nI9w4L2bR9Dh+jAn5a8411pby5juJYhGk0YlRF5wK+lw+J9v9hpeZnF6XMRdv+9ij/dw1T7F5&#10;5+ar+keH7nXrlbeBGZiT91c13ynGC5pMq5iykK33PmrSsod3lbgFV+j0upaQ9idrwMvlt5UnXhx2&#10;ye9XFsp/slvdiIfZ/ueavAz125qJVIuKswlsWLbTYLM+a83zJj5duTk1esL1IhL+7M02NqdeST1r&#10;KSUzRj52bBGG7iul+HekTa94qsbKCyfUZpG+S3VM7yORkDrXnV/dpynU6I5lHmmr7nX/ABO/Z88T&#10;eBPD+l6zf6ZqH7+0iubmeaMbI/M6DcCc15prujx6FJZ7byO8huYFuI3hV0yD2O7oQa/SqP8Aaa8L&#10;eI9NTwt428P7JL0Q2mpQaZDJGAn3PIdXyUHoUr4W/ag8AWvw4+Kmr+GLH7b/AGbpLn7LHfZ89IZP&#10;3kYYH03V8jw7nONx03hswp8k1dpr4ZR7p+TZ7dXDxgvaU5Xj+Xkzy+1eOCaazl/1M53D/Zbtism4&#10;i+yu6OnzJlSu7FI9/IsbQM/mQhsru7H1FXZW/tRPNb5rhI8H39M1+hpODuzmT5dWUP3ckbNlV5Hy&#10;+1QNnlsdKsKyx7F8v95nJapTMioG8va1a3saoqqwTK/wv1rT027+wzQXfLbGCllfHI9aypT+83qn&#10;ykn5akt5DGxaN1/u7G/iolHmQXOw1a5bXrLzYkebbhnZVyUrn0sJVl+aPy24YI3Wp9F1a603zfs8&#10;jRq/yvHu4b2I9KvXl+ZllnYBmf7jLxXDFOk+RbGUlrdm3onjO10Pwxc6akDfaJejLN8hPqR61UXW&#10;LG81SVobeVVmjBPzfek71x5Jq/YwtHLbSpInzHAXd0PvROhGzfVnNNtx5eh0ro8cj7Sm4r91TWfb&#10;JFLLA+WX95z3rWdR5JUgr8u3ueeh5qvpNskd28soEezp7kVwRkkmecnaLNrV7f7TpDIfM2piaP5h&#10;nPfmrHgPUWQpE8b+SxOZY2xip4xDfWrxrIiybT/DgcjHBrK8NWW253Mkki99r/cANcWjpSgznUm4&#10;26nvngr4a22uadBrN+lzeWb70SKPgcHPUetZ3i7wPoWpXk8T6bB8oCLuY78A9WOecVS8B+OW8H3S&#10;XEOoXMLMGDWzOfKmUcAH0avf7vRBrXh3+0pfsdxCscfktG6Sh/fivja+IqYSrz626bo7adPnilDc&#10;/OO4s5IWjdY2jWQnDfQ09JpIZUZViZh1WvQb/wCHc+uwfatBeS+urfe98iqEhiC9GV88g1w12nkw&#10;n915M33SrL1r9RhVVRHrKSaFSVZo3Rvb5frViF0uIxEqRw4JV5NuazVZJMK2PLqxA0lvM7xSfLz/&#10;ABZ4oaGy5pm7T3nRvmhkH8NaksH9jtbT2cyLI/3lVMbDWFHOqoWZUjUjaGXmhLmSQdQyr/eXoaTT&#10;buNHWx38OoXNxdXBt/OEQztmKl3H8Q96uT6xBJCPNvZ75m+aFbiUkwH2frk1xVyiR7W3p81NuZi3&#10;zKNyn5vvZ2VgqSZbbOnsN0Kh7W8msbqJf3beaeD8xx8vrVh47q8+zaja24ups/Oy3BSabPUHGDXK&#10;20Ekdu7S7/nH3WY/OfUmrWlalOIwqXBtWjG7y2b7565FDg90SmjT1i+GqWzo4McdsoVI7re5yK57&#10;bJHchYp03KAyeWuNxHUCtu4v5Ly6mlb99JJhpfMwOfWsqdY4Zo1aMbmJZNvTj0NaU9FYV7mvp+vt&#10;Hayq+GaUbfmT72Pr0pNOv7WOWRr8u0eHVFV/nViOx74rOkSGZEeVHVSfvL6VWkiKsqwMJoTnG6p9&#10;nEZKY31S5Zbf7qktubnNMttENw+2K4TaOqs3K1JC7RyB/kk8r+FVxgEc1NctB+4+zxvHMn8W7JzT&#10;cmtEZyseh6J4W0/Q7SC3OsxtNON0u2I7Ifqc9q5e7hjbxDcfaLgfZYyyCSPlHx0P41nW1/LHcbd4&#10;Vf41X5auX11p81k/7sR30I+7n5GFeRCjUhNylK7focrguZtD/GpRmtrqzkgmXbytvxjH9KdpXj7W&#10;9LtoFivW8mElljkXMZI9qyrdftSIyxiSPJ+rV03g7QtD1C8vE1HWk0BUhL+bJbvLvI/hwvQmtJqn&#10;GlyVY8yXlccW27dTsLD436hqUl3b39nuhvIWhLQHlCRjpXMHwBef2XDPa28k+9naRf8AlpDt7Eds&#10;1658EfD3w+stftotUa18QzXMq2iLM7QeQSQRMuPv19K638PrLwZq2n6ta6dbLY6zcLpV9HJmdIz5&#10;n7qRdvX0NfIVszw2XTdOhTab8mk7ep6sKFTFW55rQ+Opvg1rPi7wzpdzFe7pERLdNyjCKeQARwxJ&#10;bFbvxR/ZXufh98MNB1xb06tqF1Gkr/Y4maOLIJkhkLYMckPevuzQvgponi34mWsGiWcek3lsTNPt&#10;BQBl+U4jbghh1FeuXFroFx4kHg7xpp+nWWqN581jbWDfLdRbcFMNwN2M15+DzvG4lxlT92nzWu1o&#10;31jdXsrHuQwFKMLT1lbp917H4l+F207TfEdkuotdQ6S9ykV5Ja4MwhyvmFEbALYr0DVb+xtdR1G1&#10;0S+l1DSWmk+w3lxbiOaWLP7syR5OwkDkVrfH/wCCWs+CNYk17/hGrrRvC+p3MkmnPdLkGPPCZryH&#10;RdR+z5gaMeYceW7dea+5moY6lGtE8GrRdKTi9zd1WOK3mjbfu3qGL4BGe4PpXOasiLcSB4o427xx&#10;8CtgWs9x8qB/MZiu1V+f3yKqX9hLMu/O6QHbI+3+L3NbUfctdnJLQy4LSKOLz4blvO8wsYGTjHY5&#10;rV03TZ76VI0mS3uBlk3fyrY8F/D7VfFU15b2lm7SrbNcbmfYFx3JPaofC8AGt2LXUO6HzFU/Nk/l&#10;VTxKk5RjJNr0v5FRvddi8PDU2k6JHe6hEyyTSYWBvp/I03T5Fvrn7F9nEakcsyn/AFZNHjS6/tDx&#10;JJb2rva2YUqizNwp6dfqtYFpeahZXbRGWSO6GYndW5GeODWPs3Uhe+v5GslFMta94bl8P6s0TYbg&#10;+1XNDtdSuriZ7CVLVo4zK75wQo7qO+PSrmleHpby0nnij+0Nt2EzZDoezGvUf2c/g7H8SbzUoxY3&#10;WtXjWc8Vrp2n3Qt7hZymY5P3nDIP4hXJVxUaVNucrtWW3V7aGNOn7Sdonmt/4dFtcypdTx6lI0Yc&#10;TwuAHzXM3WjRzNItojx5AY+gPsRXfeOtF8L6bd6avh6/1TU2+yot+moKsZS5HEkabeqjpzWY11LZ&#10;N5SoLNZgfvPmMr9fWlSxE7KUXe/fT8AmuRuxwMukSZwiHvjscD1qnJbNDMFcPG2Qu1q9R8LeH4fE&#10;2qw6TPex77qQJEy/fEh6YPUj1FPv9F0nT9YvdE8QMlq1kkiwT2kQbfKv8Lkc7T6iuxZgoz9m1d2v&#10;pfby7iUnbm6HkF2n775ht/3v4asQSyQsFy7ZO0NU0gG8bitQgeXLtlz7KvGa9pO6LTTJHv72aMJ5&#10;iqq/3ej+1NgdrdkdT+8Riv3iMkVMlyIYXRfuspyq81WhuFmnCsD5Y/izjNC1XkUdj4Z+JesaHqEV&#10;1JPPM1r/AMevnOzNbE9GT0Ir6Y8CftPWureKtPvpU8nU7lDaXOqY/wBYGG0iZf8AloK+REDRvI2W&#10;+bDBt33R3qCbVYrX7sbLJztZTjv1+tfPY/JMJmS9+NnZq67M0hVnB3vofQH7UOlfDbS7vTG8A6nP&#10;ezyRu2oeX/x6xu3KBAQCn0r5ym83J3K7MTWmdWbUPmeM7mPz+nFaFpdR/wBm3lrcR+WySLKj7Bkt&#10;9T2ruwNCWAw8aEpOfL1e+5jUftJOS0OZaFoZfmDNj+Hj5c0wyNC+5flbn321K6hcnG3bmktLX7VM&#10;ETdub5fqT2r2E9LsxLEtyJkjVU+8vLehp0QeNDKz/N2aoHSSL5XjMbIcHqCpFCTOpCIj7s1nbTQL&#10;K+hbmFtJaozh45uN3zcY/wAan0C70y1ndtRWa4tzGVTyXAdG7E7uo9RVSe9MsOGAkh/2qoi35LMG&#10;VgKXKpR5WaaF+Vg0r8MvIH1/OpIJz5r72287Q7VWjl8w7WPmSbd3zfw1ZMsOzdvZmzWbj0IZq2G6&#10;a1dvLZV5UNjAqMSsqGEYVQPusnI+hqnF4kuI0itvNaaFAdkTZ+TJycfWtm2db623WrBmxueJuCPW&#10;uOcZU3eS0JavsLN/o9jFcPG/kuWSNmXjjrj3FCTBWVmlKscYXHT61jeIHmhhjiferKciJjwM88A1&#10;V07WFhhZHTzFJ42tiqVByhzISptq5b1TVZYZ3V0Ztv3GVuOPWsr+0J422odrEVpXN3b6tZyIpdZE&#10;bcFx/L+tUbTTLvUJY/KjZmchQzcD8zXXTUYx95WNIpdTU03X4JSGuovLZBt3Y3I2fUVq309j8nmp&#10;5auA3mw/Mn4gc1teH/hDez6vZWWpSW+ixzbTPdXU3Eak/f4rW1b4OadN4puNL8J3Op+Lbe1O03lr&#10;aOgPvgZwteZPG4VVOVS8+6+/ZGjpq3P0/rocS1hBcS74LlNuB83Heq155q+Wu9WWP5NquCAO1fZ/&#10;wO/Yd07UdNh1/wCJ9x/wj3hq5QxQNZy4mWc8KHODtFUNc/YG8UXmsTy+Ab218R6EquftUzqpjKf8&#10;s27E14keJMueI9gqmvTt52aN1hK3LzpHxqtzMrlvLK/KFKxj71X7PVrzyMI7SfNtZZOuK93+LP7K&#10;PjD4PaHputeKdNS2029kEQuIbhJffoGrxfUY4rO/uUtZDcWqOyxyshjLgcDcOoPtXsUsXRxcbwV0&#10;c01KD5ZrUs213LdTqrQJHjGXXkKMe9aLz3MkUk0RZrVdypxw3HesvTdKlvPmyYbfP+sY9s966XTr&#10;ae4k+wWv76M4+VZQAo65PapnyRV+goR1Odt7eTUbm3+Z2bJwiguc12ukeANXvnAW0kaO2bDt5XA3&#10;c19B+H/2cLZNZt5fBmrQeLbOaBGuGW2xJBIQC8eDX1X8Bf2etK1e/mudQDQXdrsWS3b5ZCPZK+Wq&#10;ZpUxdWNDBQu3tfT1Pp6WXKFN1aztE/N69+GOsfYr2b+zZI4bYbridmQbA3AyM5IFcj+9jbyX3xiM&#10;bSFGRjvk1+p37RvwHPjCea+0PwytjbwxD98qeX5+B1MfGK+A9Y8N2PhHxrbL4j/tCOxS8U3Emnqn&#10;2gQgrvKB+C/pmrpYqtCpKhiFr03181fdHPiMHCEY1IPR+n42PFLuFMGVImjjUFT9QeSKqJDufd/r&#10;MkN5TdADxmur8aNY/wDCQ6idOkmm01rmT7LLcRCOR4icoXVeEYjrWdB9mm0+Wb55JopNyKrYDZr6&#10;ilUbgmeNNWZhXVt5IDKPlUfN83NVrOeRpnVE+bn8Ku3NpNCd8sr+Zu4VevrSWaQyLt3eWrfLtb+d&#10;dKkuUxtqImxvldG2j+GtCw/d30bp83Bb5qktoIrdd7I3XZub+IMPU1ctINNkA23Dwsx/iXAPt9K5&#10;5SuiuUp3OmCT502+Y/8Ae6t9KNJUQxSf8+4xvrTiSJraT5JGj+Zd23BJH16E1BDpVxqVwj24a6VP&#10;vhmH1wfes1JtWJS1O2k+GkuqaO95ZRvujQuI2TIdPY/3q5C2haQ7WA5VV3N8vT1rXi1L+0o3t5L3&#10;UlZVGbNpjGV7fJ2esPXI7OO3tpbPUby4ugx+1QXSY8sjoR61jKm3toNLU2NJttOXUPOnj+0TRA5b&#10;f2PH6dhVu7tLSG7il0+4F4swLfvEw8Z6fN0rlbO8S3yzpukI27tnavof9j/SvB/iD4u6ZaeLJUl0&#10;+53qG6o8gHygmvPxDlThfe39b9Eejh6Sm1A830m7k0u5T7Vam4VmHmI3IlU9wGr1nwRB4b8Taw2m&#10;aRYzabfNKXRWYPGUAb15Q+hrpfiF4c8KSeLdZtNEuPtWgQXTJaT4z07DPUds1X8BeHYNJ8RxztL9&#10;jW1j/dyrKD06Z+tfHVMZTrJ88Wu9j3qOFlCah0PR9G/Z61C9uY5GhikaRgiBV+UjHQV9HeBPgxrl&#10;jZf2LctIumsAz20mJIx7hT0b6Vq/Df4u6Zr3hnT9MTwzcX+sW4Ait0XG5l53Fq7/AEv4qapceIm0&#10;y+8NXNh5ewSvJJxHu6HPTFe3g8Hl9WMHVqtp6aJ9tYt2PQqVMRSvGlTWndr5NK5leK/2f9H1WyiX&#10;TrWC2kSIqVC8ZryPw98PPG/h3TZrvT4ZLq2EzRhY3w/B549K+gvGXxRt/AiI+sWMkMM2fJljkDJJ&#10;jtnsa8g8O/tGaRomteILRY73VdLlfz7Vkj28n70dd+Z0Mrp1klJwet7LbS6bVtvQxwdXHOk2lzdv&#10;NX1V7np3hP4k2mjaHa2viNZtGu4lCsL0Eb+4KnuK0pviDbtqLfY7q0vY+ENqs6iQH1Wvn/4qXOvf&#10;EK18F3mtiHTLG/vTARC+/ZHjIYsCRk9wa7bW/wBljS7u9t5NN1K8jRCuf3orjljs5qRdPALmjTa3&#10;SUmmtLq5M8Lg4NVK75XK/nHfWzOg+JnxrsNN0We3tiUu2VklifgxnuKz/hh4h8D694SW2k8pruTP&#10;2hWG53PUnjtXif7RfhiL4bqtnpl5dXV1On+lveYl8zJ4IJ5DV4p4b+Ig8M+HNZtb3THXUjmWw1iF&#10;zHJayAqMccFDXjV82x6xkp1oxlKPuuLWnnbzOqNDDwoKFNtJ63W5q/tE2mgzeLrm10S5RrQt92X5&#10;CT1wteOHwTq3iD7Z5VrNfahMBDbyq+QAeDmti+s9S1K2gvb+eWS1nYpFJcRHDkHGFfoa+zv2abvw&#10;Db6LawWWn3Eni+whkkuLeOLzJZCO6g1x4GMq+IVNSUW38t1ovPyMqyjJObTaXp23Z+aPi34W6t4P&#10;uYU1fT5rHzmITzkyWHtRr2h3/hnTI/NdPsbSFYrmNiCCUz+Zr9D/AIteCtO/aoDQeDtJhW/0hmvL&#10;26vX8keawZRBgf7tfAvxP1LUrW3/ALH1GW1+z2lwEP2fqCnHBya+rov2lueV10aTs/T0PDxVCNNO&#10;2j7aXXrY4zTtbuLhnjvbxGhaI/vG/diPtuG3r9DTtQubW1uTBaOl5cJ8rSqoMb8cMvcVT8T6fZtZ&#10;20sMiRyOPNKxsHIB4ANJoXhbUfLNzYaVPNY7vKkulTeA3puHrXbalyc7937keO4STtuaMjQRw2zJ&#10;cCO9d9txazQkARn+6wNZl/f29n5+133JhwzMf6V6b8N/ga/i6OS9vbhooGkKyeYRHIGU9GDYrgfi&#10;B4Nk0HxLfaLFIkceSYmupeHXHPPHQ15+GxOGrYl4aE7yjv8AeRUo1IRU2tDmHmXV03yt5MLZVJ+h&#10;cdec9jVOWwVT5qXW5ivybuO9a2r+HpdPhjSXULVrpV3vFDkjPXrXNTTMtyW3+wr6KMGtnocbvI3L&#10;HwZquo6bd6piOaG1kUOmQZMHuB6etZtyPmEHkBedu3nJNMsNWexmDpP5bP1+XuDVm7c6ldGZpWum&#10;mJYNjJY9BU+/GT59uhOmyPQfhn8RvEnhHRbuz0nUHs7G5he3urZRmOZG6h/71bV9pukXfgK28QJ4&#10;ik1TxM1xLFd6LdWhxFHj93KkxJ35HBHauK02CPT9NTe77t247m7g1v2s1hp7ut5BcusqMitYOrlJ&#10;eoyCeleHUaVSUqa1b/4c3hzt2exyFqLi6a4iECNGAcpJ1Rq6jwjb2C2viO91HWRoq2tsos2jiL+d&#10;c8MF4OR9arW4sbm/kktpfM2KGd5JSS5B/KuH8ZeJ5/EOt3Xm3ZnXhNyn+FQqpnoCcLiu6nTnjJOm&#10;tFZX+9dHcqD9m7vc6fxD8U9V17TDaXt3NcRu4mKySFgZAMbjmuNsdanjuJUbfeNPIDI3U88ZqpDC&#10;l08as6Rw9vm5+vFW7O6Om3h8h/lU/e2fMcV68MLRoQcKcdBSlKesmasGuXmh3M89qstvdW6YZoZd&#10;hRWTHJGOCOorO8HeHpfHvimDTmY5mdn81UJ2Rjqadc3FrqltczuEW6mkzP8AMRk+oT0r1/8AZxDe&#10;GdQuJEsra4v7kiJbeZSD5Z54PbB61zYzELBYSpVgvftp6l01r5CfHDw7HrPw18H+KrK3sPJ00yaD&#10;cxacDGG8tzskP1rz3wDY+GT4khsPE0Rexv4sR3kN0Y/s0jj92Sf9k/eru/i/430vUdS8VaXDpMi2&#10;crbrZIbjKQ3B2mRww6oSv3TXi9pJ/oz74927+833eeDXLlyq1MHy1LxvtrrZ6rW+6ubYhrm5o2N3&#10;xf4f0fTvFlzpHh65fVLOCQQreswPnMOsi4/hPauevtNlsZjbyh4WVv4lwcdqrztiUeWS0ZJAfOOp&#10;9qlFxJL5ayyGTYCoXn5vYV7cYzgkua/5+pyN3ZatHVQIpfuyfKm7BrUjhh8lpWkXqW2xtj8veseR&#10;FkjV1xSSy7iERUVvun5unesXHm2Hyu5ed5JN7LHJNCpPy98HjJFdhokPhObSpbe8mvNL1Uhntr+P&#10;95ECBwrqOeSvUdKwdL0K31bTI5Yrx7ebLRnzMhMj0IzUL6VqCjyXTeyH/WxuDiuOpyVPcUuWz9P+&#10;Ay78jOx8CeJ4PEni3TtL8W3Ezaed1sZI2STj5ioBbtmuZ1XTY21V4bUCaFWby5VyMgd89s03S9GK&#10;wvqMhhZYZC0iqwAB9R9ar3LlYrmXcrLNLnzc/jis4whGq3S06W6XJu2tSmIvMJZWdudu7qK2fDky&#10;Wd2y+Wk0kgMSfxbc9TWHDfiGUnyg2fl+ZuFxXS+E7u3mC3A2TahFIqx2Pz+ZNnurKMcdcGta8ZKD&#10;ujNt9CPW4/sN786XkMh+ZFjbciH8atWXiq3s7Oezld/s8kqs7KvJIHBPfA9qm8a6u+3dcBmu5s45&#10;yB6NXAhGvJEZ32s2fmrHD0liKSdVBexqWeqQW15Ot9bjUrGRm3pu2fih7GoLq20iSNWtbi5k3NnZ&#10;JEN4qu9q6vIq42kfw+9RpCrR7mG2PLJv/rXqKKXvJv8AryLT0PQfE8+m6T4Q0GKyCXcmwme4jYZH&#10;PRl7Gqel3MNxCk6BGXAYs3J64ORXHuP4mDNuAU/Nzmul8D+GdR1ey1O7stPnurTTbfzrp7eIyeTH&#10;03N1wK8+dCNGjfm1vv6vYlx53ojpLGzOsOwzJ88rbGbHOOMVRubKWz+a6t+7fNHz+Z9qy08ZTQRJ&#10;bW9lbfKGUu2TnH8jXQfE34wSfEKw0GK70PS9Lk0qAwm50u2ED3JIUAvjqflrh9hiPaJcvuvz1Xb7&#10;yVC6u9yJHFxA3lZ4Xc3z9jyKwtbs9Pa4eVrprO4Yj7q5GT1yB3qXw54gtryz/sm/8izumbdbXki5&#10;wxHCvj+E/pWLrd1crcta3sJjliyu3cCMjuK6aNCdOpvoU00iaz022ujO6zIvkg/Kv8YHoTW1pWuX&#10;VxpA0yC4K2Ifziq7MyHoCe59hXPWltHdfddevC/hUsNhPps0flY+Q7n29R7VtUhGaak9elxxcraH&#10;oOkTJDZMEkNvI5GHVfStHTbN9QmSKUBl3D5/oM54rD8NXyapsiZB9ojX92q8bq7fQNKMzP5SBYw6&#10;qFkr5TFS9i5X3E7vRno3g74KtqHh6TxFdTJfaQqypt0/y5bqOYdN8RO4IehcVuaAlhp/h7R7s+L1&#10;8GSQ7or9GtUuJI5SMxthf3hVu5ry3XPjDrkS3mlWtylrbwZAltU2SZ9HcVyuq6i2rauTbeZdNFCq&#10;G48lEd1A5LelcEcHVq2lXtbc+ooRpU0uRH0J4hvjovjfS/ESR2HiLSb0Jp8moaLMH8uXKnIjbjeD&#10;yA9fZfwx+HM/wglm8QyXV1rGv6v50kwuYEgDKMvuLDgEivjL9lH9n3XvFviGx8Uy2THSbGdZY5Ht&#10;y6XDK/QDuK+y/iN43vfBur4sYZX1CfSJWeSa42QQhpNqkxyVyyxFPAT5mn7trSS636LZtfcequep&#10;H2a69Plsyxp19qOsaD4k1OLXLXXtOt2ElhZyqCzB+Qj7vuMpPavNNa8d6Va29lp+l3rhZJI1v1uU&#10;8uaN1/1ipngHtzVjwx4qvfh+15qutaNpsUE1oII7MTtMl06rk7ZcFFfnpXm1x418LMuhX8dtNqH2&#10;y7le+0+OURvaxHoDIOtfL4mqsW6dWjH3rtSerXe93fS2ll2O2ElSk7vTpt+h1mv/ABAj8C+JnbQB&#10;9uFrMJ4NRnT96VK58t8Eq33tv3a6OHWIfGFpYQpoX2TWtUm8w6l9oYmdz99WjXOOa8SsrddL+Isd&#10;5YaXeTaOJTcR2uqIJkkX5t47b6+jfh3pHh3UrLw9d6bP9ivIpmhngWJkkjcncr7v7te7hoznFU6c&#10;laWttNm0tE72f4mrlyrnd7rrrfTvboe2aB4ShuPDsdrPJcNcwqITcRz5344O09dvtXRx6VDo9pLF&#10;p9vbQo/zFJOAT71k2mj6haa6GjkH9nxpj5vkJycnJH3vY0/xD4ut4g9jZxrfaoRujtAN3vzX7HQV&#10;HD0nKcOVx0W13p073PkKjqVp2hLmT18l6nndrpGtz/EKPxSgtdBswq28lsyEC4izgk16JHfvDrqa&#10;QIVsoUImhuIQPLf1XB71SstP1PxPB5+oyS20VxDgwA4VfUY71vpothpwidsq0PyxszE4GOnNcWBw&#10;1WCc4X5W73dlfvp0TOjE1YN8srXStZfhr1sZOsWU1tPc6hb2KzeZHi5hljADgdCCOc18ia/4H0fX&#10;NVuZZLHUrpXvg9uum7CbOVGyd0TYZlx0xX1D40+J9jp2nz26jzGkBjD7uEz3bFeLWXxB8OWtxqOi&#10;21h9t1NH+TxBbyfJFMRkMCeQa+I4nxWHdaEaVVJJNvR/crLr91z2MvhVp0m5w1drendns/hvwVpV&#10;glrBo8SJo3mm9meUEPv24p+h+LLPRdU1bSkkmurs3PmIjJ1DjIyaoeDW1XxV4R1Oe+8RCPz12Hy7&#10;cA2wA6DPrXmvhXTNWXxVZX2hy3955zeSzXyIBNtHJU9hWVTHwwNfB1cFR5XVu76XttyqKb9VfqZw&#10;w8a/tYV535fXfe7bSPWtT+FEeuaot1qN7JcyeWdj9CjDpg18p/Fr4TJ/butazqfiW50m9/tGFLON&#10;oTJHcdmbJ4LL94ivrjxT49g0LT0bVbO408ucJKwDBXH0rwXxn8W/CV/4EktdQaW61FL1J7edocRi&#10;ZX/1mH7EdjXTnkMvp1PZ0GozScndvV20TT1v1RpgJYqUb1FeOiW219WntYPC/wAIG8UibXtV1O1u&#10;FvmhF9tmAa5KHb5pAxXqOkfDTT/B3jS2Y30tvDMgWJcbUfHYt2asf4SyeFx4ikTSLk+IY75PN81w&#10;EEHdl2Hjj2r0bVdU0y41CfR73ZJYQDNz9pjOyMHphjxxTyfA4CGDjiazXtOZK7k2nJPvtZrXS9jP&#10;FYmt7R0o35bdktH5d0UrrwxPqcOsWK3L3el6wBGLid9xgK8EAdwexr5++Oet6x8H9Ml8NWmsXUmj&#10;TReVHDxuVTz9/tXtNp4jt7281nw1puoW2kpZkTRy+ZkJER95Pbf1FeDfGnXPAmsaDI1+l/qfiJfM&#10;2wwRiWKK4xjIjPVD1Fcue1sPWoKeH0ldpvme12pQS3acnfUrCqcJP2iutNLeWjfZ2Rw/gv4k+Htc&#10;8NXWkeJHuoYbGBhYxTIXMckh3K4OM4PQ768513XJ9b0+2k0PWduqX9+LZ7WNP9Kjgxz5ZPU+vpVP&#10;4Z6R4c1q4vfEP2y6ur+F44o9OvklMtxIBs8kHoG9Er1uxWz1y60zXrSW10HWdPmmgi1Ca2dvtpbt&#10;JkHABGAetfnWIVLB13Jpv12vayTTu7G/K5x6I89k/Z4+IX/CwbsaZbXWia+bKG5hnWJJIJpPusvy&#10;5BRkq1498Mw+PNDH/CR6NdW3iGx2Ld3kUAJgnGcKTwMN/cNfUPw31uTVNF1HVtd17+zL3TyqhLdj&#10;9nOODgdwawPjN4C1PxbqNvdtq2iW8d2E+0XdsSY3RTje/I3mu6df/Z4YtrlkvhacdI35bSa97dbW&#10;sYOlefJ0frva+n3nz78PddOnu1xrFre3XhB0li+yR3YilMg6Mmegr5m+NWrQalq6RaX9qVrmeSV7&#10;aZT88khwCCeTxX23p3w6utZ8J32g+KZGsfDcV1i3lt1jCH7wDGbBcjPyivKfDfwY0z4g/FO406zs&#10;7nVNatpplt/tVxHFG0MceI2yc/NXrZPmUfbzfLzSWyit+3q3c5MRhJThyp2XmS6B+0P4dvF8GeDP&#10;GVvar4X0RkE9hFb+TIrhdpUnuv8AFR8XLbwPfaXYr8MdJSF74S+Vf3MvMhMmVOGH5isP42/s+Hw1&#10;p5uYpIb7VtMkkg1e3tbeUtYghWjy7cSbs8VV+Ct7r+qeIfD2mII7xbOJLu0imaJ0iYHMfLkH+/kV&#10;6sY0qdLmpbp+8nZu/a/3aF04tPkqdex6v4B/Zq1XVtMsNZ1hn8m0hR7nd+6kQnglfUCvd/hr8EPC&#10;elwT282qR3sM8oj8m0Q7H9GCEcD1ovfFvjq68VR+Ctfsba1hmKSRx6RGg8xSM88kJXumkvp+i6qL&#10;N7eW1up4l2S3OD5gVcFQR3HevbwGDp4zEXmlywspcya9670STsum5tWqyw9P3N3quVrbTq0cfp/w&#10;VSPT7u0KWsMYLJH+5BY1ieIdU/4RLw3d6P4o02PV5YbdUt57dAD5Q6flXoHjjxXPocttE8EyQvLz&#10;Mv8Aq3UDO098mr9/otv460uJr23e0gdc+VIoLEH+9Xu1cvw9qmHy7Sqlrfqn3T09GckMVV9yritY&#10;Ptumu1j5O8L/ABs134X6pNItra3Ph+/P+jMJQZd/owFe9fC/4kReMPDgj1ywGn2tzu8tpuknNch8&#10;Uvg94c0jwhfWkOkrLLPIZrO/twf3Dn+/iopF+IMHwj020fQLG8jt1UxzW9wBJs7cevrXgUHjMri6&#10;er5It8tm1vs9rJ99j0qioYuPOl8Tte6T06ru/I3ptT0nxLqer+F4rfRrjSrS3D2wvoWXMnc7h1I9&#10;a+M9f8XzWGt6hNLqsU00MnMslxmSQDjcr9yO+avfHX4g+MPDUtnaQG1sbWYRyxz6TqBd5E/iDdCP&#10;pXm9l8R9CT4XeMNE1HQ7XUtZnMc1nq6n5rLttx/MV40J1cxpRrYqmou7Stro3ovlsjVTjh24wv0/&#10;4LPcvhVr2l+LvG9vb61rdvaaPHCX824ficr/AACQcHd619Kap4r0rStNstQ8Dpa3enpceVcWpkcx&#10;pj+IIOePWvjb9mrxhoPiX4e6n8PtS/s63upbqP7HLeQubhy/P7rH+rweteifFXxZYfAHxlHpvh6d&#10;LS1a1ilu7a3na8Bclg6Z4KgrztNaU69TBqdGjC7Vru3vdbW1tay1HzRxMk5vTtfTzufX/iSC8m8P&#10;R6wl3ayX1rAJkVod6JIO6ZOQx6V8z/E7SvGXxJ1AXl9qkOm6pbxbrbRtmJnJOFEP9a9S8A/HXwp4&#10;k8PaPFqN3b3kixLKkrNtYOPXOOah+JfxT07T/Gfh3XbC3+2fZ1dHdMOfm9lya9fM8dg8RRjiHXst&#10;OaGrfm2n1Ry4aFXDTcHC+9paW8lfszI8XeEf7F+CKSy28euy291Fd351FRHNgfehOPmp7WXgr4v/&#10;AA8i8bajo9lrwt82yWN3cnFgg6RLJxkr15qh4z+M0umeNdD1S5mTTPDmussMyPPH+/Ve4Q5O6vEf&#10;j7rmj/DH4hR3Pg3UIodC1WONb3TomJskU8GSYLnZXl18dQxNOdPC/aTik9LtJ2mla9vXqNpxinUe&#10;t7/J2umzzv8AakcWWieHzD4n0bxZ/ZNoNPkkW7MtwwZ3cZVv4UHyV5B8UNI8F3tr8P4fDN0txDPZ&#10;GbVLqPT3t5IrlmzJE2P9YU7Vzfj7xZcavp1zo9q2lWNnbzzPBqENkimcE84lI8x17gGoPhZL4RXQ&#10;9U1DxHrs0OsWzFbfTobUSbZNmEmcvlXUHqg5r0sLg54PCRqSbck9km783dLtc8KpXVWry6W87Hu2&#10;l/svWnjf4S2HiT4XarNr92nmNrWhSOv2ndG/yGOPqRXrX7F3hbwX4ea60rxQk2keMsvJqFrf3Zto&#10;/KQ/u9mzvjrlq+Y/gV8b5Pgjd+KLnTLOyt9SvtPe0S8ZnMI+bPyDqPauRtPjN4v134o23im81mab&#10;UzJHLdXXlRmR0UbeVxsJKetbVqGIrt02lyQ1fNrzPdJrW6736l0sRShaXV6adD7y0L9nzw94s/aR&#10;8aNr2pa1fwWNpbXdhdz+YxMUgyuXbqij5RXnv7YPwI126tvB0VhYaU9vb24tIJdM5vpITJmMFXPb&#10;2ryBfHPxKsdYa3sLTXkurHS5Gnkju2Mj2ZfIaYA4CDfjZ0Fb138cNe+MPxK8MWur+D7aOPRUjtpN&#10;H0q6NtJeBeMLkMNwPIrz5U7JYikoqUdU76Jdmr7W2O6U4VF7N3afl1PHbz4aDUfHWv2nisN4Naxs&#10;5bieKPTx5mFAGEhyOM9QGrBbxDFpfg7SbDRtZ+ytGWa7ikUqN77gZVTJDgJX1l+17aaD4y0nVdMS&#10;8sPDGteH4ba3/sm7sJJdSnuAMeWkqZBiZXyHryGy/Y88T3WteHNH1yxk8OW96p+zRXS/6VeOqeY4&#10;QDpxXbQxlOWHVbFyty291JtaLdXV3fszzamHnTmo0le/UwvCXin4h/E7V9KsNEhvNQXT7drSNbe2&#10;WRBlMn5eRuxX0F+z9+zZ4q1bSvEw8deHJbqawt2k0q18QySRWnmZZvkVP6isnxB4G1L4HeHrnX/h&#10;be3Fje6SUl1PR5roH7TAvJkAP8a9c0/Rf2gdd1vxVZ+Pdb8VlrfUIobRdOsYHxJbA/PvUDAkDmvm&#10;MTi/rNB1MHBKk9rJqd1d2dtm7/dc6qUuSXLNu/4Hs+mfEnxT4m+D+n+JPBng2Yafp2XjjurmON7i&#10;FPlZYGT+JX6I/Wum8EfFTw98dbuw0e1sdXuLyy+a8ubq1LJA7L80UpPQ4OCorJ8QeGJvEvw20Gz8&#10;K+I7rw8IdRjvzDBxbzwAs0i4AGC1eDav4o8a/Br9o6fS/hnNLLDr0sE09hfDzbX7RJnHPGCcda+R&#10;wOFwGMnKlD3W05NXeiTi3GTem21rPoztqVKkGpP0/wCCfUOo+ELaP4h2ulRfDrQ7HweZ5vM8SWSJ&#10;JIhEYADDG5AzfLWb8VPhzpWlaetr5tyyzKFV+sca56pg5yvUCvbPh/aa7d6bHea/Z2trqtzAGuha&#10;vvCS99o6VyXxA0O60yHUZzaPcbYTJ5zJud+21VHfNd2PwkquHeJlT5W23ez91J6Le2qtZLRdzqoO&#10;Mqjpt9PvPllbDx/BexGKefVYbciK6S4jBuOO44Uk15mmlaX8V/j5OmreL28J6d4U0t7j7Y1v91v+&#10;WicdCS336+ifizr2qfCn4crrOpy2txHqN0Ug0HzhDcL8pwxm65Tutcv8OP2WF1H4MXtr4qgbRNd8&#10;STC7u7pmxdRgurAbG6jFZ4HEUsBB46tBWfu3S6S1lJpdFE5qtGLfLF3f+WyR85eD/wBmY/FDw1/w&#10;ldmTbXlxqs5s/OkxHeovHEjivqJPBdloHw8ki8T+HLWO6Nkv26WG3hiRjhk5OMH6ivZPD2j6Z8JP&#10;B+l+D7O3fURaSGW3hWPcgU9wff72R1put+CrP4i6Le6B4okRheyq8Edk+6WCEHIO31yO9bYzEV81&#10;rwpQqtxTuklrFfyt3t/wTWjhlShz21f4+Z8ua/8ADjVfFGn6X/ZzWWntosAtzpsny2k0YH+sZww5&#10;xXs/hf4N2/iPw1pU3ibULPXLC0eOae0LmOSBBwgeYg5Feo23wTtZrQxy28NuEcfuY4uXHQPiuV8Q&#10;eBPFNpZzWfh2/lsNPcNHdTYA3D+5z69656+CzPDKLxFL3Vdprdeennvc05acrqMtTwX40eEx8S9T&#10;udO0GfzPBukozLLCnySSZ6A/3V9R1rxvxJ8NtS8OW4iuomVUKsrRrhPLK8la++NL0Wx8PaFfwmS2&#10;toLvT1s3gkcCBAFr5u8W+IG8RWepeFrHw/ZyQzOl3b3+DIYI4+GCZ/gIrDLcwqSjywaUI9P1v1PG&#10;xeGjzc3U+ZrW8vND06VIsyRzMvm29zEN+VO7KHBPPqK2PBUttpeiT6hLbWkl7PMfI85x5j84AOO2&#10;T17VW8c+GtZ0u/ml1+3a1nuH+zwPyYRCo+UKfSp/2fNT0uH4iwprn2m+0/7PJaW67x5ceRhnJ6he&#10;4I5r7qry1cLOqndbu3W2tk0eVSi1VUT17R/hvrDRaTodlrUN14l126KyvdOGRs9W8wZKgdqzfHPw&#10;w8TeFvFNxp2qpEzaXEYzeWpBeXv36qBXv/w4+BjC5h8R+HUkVLCErDtk+7k5DeXXKePtR8L7JbfX&#10;F1T/AISy1u5NPublXEURDRthi4zgg9uhr5OnWqypKpyO87vmcbJq9rJI+gdBctm19/5nn2m2/iv4&#10;6T6dp88Y1G8s7QWlukNsIhNCPu+YE6467zVM+JfH/wAJvFFvpWj2T2mp3MU0T3Mw2O4xhsE8Cu1+&#10;GvjG5+DfiSC4sbFNWu5INkTRMNjqBhh2I9xWlc3nib4qjxV4pg1ePQtf0pxqFlb3qpiTamdkYYde&#10;OVrpc4uS5tZX2eyVtGmne6fQxVGz8zmfC/7VGgtr19qEvhYzQYis57y4uF+3SP1k34/1hb7q14r+&#10;1J8TfD3xD1XTLvQNFubG6ige3vrq4lys7E5jxH/AVrG+C/w91z4k/GLS7QWUOrNdXxluNO+0fZjN&#10;Evzy4kXmPis/44JC3jHVbLT0hWzs55bRJI5UkCxp0HmLjzMetfV5ZlOFwWYRq0VrytXu3Zaaa7s4&#10;p1qtWi3Pa55EiBf3Uez/AFq/L2NdLot1NceLQs8flxtlBtYgcdDXJTwm1O50f5CPvNwT1yfeuw0i&#10;6eTUdP3uP3sSui7sHkcbq+8xFvZs5KOsj6+/Z88Ry+H/ABDM0U+2RHDBFUElFFfb2q/FTU7zULLQ&#10;dP0a9t9Zuoz+8vIxCpwuSATwa+Bf2eEsLrxnt1S8/su1GZTLsMmzAXsO1fT3iZdP8ceLGvX+IGrH&#10;QtAtYr8OlsT5bh+FYx4IB6bgtfm8sXWwvNGnV5OdpW5or11eq02kfV8kKvK5xva/R/Lbf0O08R/H&#10;Tw38OJ4dOna/sVt0ZbnT7jEpb2AOeK+Of2m9e0nSviVpHiLwv4WksNUluIrqza/5nmlHP+rB6Gu2&#10;i8UR/GHxTF4aiFtJoEt+dRN5NC8t8gHWAynkhuwNeweLdNXxRrej+GPhSI9NvNGvW1K5vtWsVe2t&#10;CY2T7OxkQnMgas8Pip46bVaa0s1C2tmrcsUrO38wThGEZci3W/Te92+/Y+a7XUPEnj7xtovxP8de&#10;CNH0W3vYF07SLm21P+zZJLsyKouWIy0gBba2V6VtQ+BfCGu/EVbKbx54g1XxrZXYivNGuonvPLwd&#10;zG2Jyk0S+/JSvFPH/jafSv2h9Ql8UaLbaj4fs7v7I+iQy/u4cqsZaImvr7wLr2o3V34e+KXiLR9N&#10;0zwrpVvNY2Unhq3ImsXYKnmXOeXTH5ZrJ0ZPk9p7sZQ05bNJb21u3yq7eyOGElzOK6P8T0DVfibZ&#10;eF9NXRbbT0tNTuMpbQQ/6M98Q+CYRyfl7q/NfNker658ZvFPjvQ7WAyXsKWup3H22XypbZom+Zo9&#10;ozxjhuor5p+JOu6lqvxY1O/1PVD4bknuJrtLpppZFSYc5AXJQv7VJoXxG8Y6lrehQ2jCw8c3Fwkc&#10;Gutc+TOkJX/VSMTsZWz0da5cLw7KhTVb2id43XTla95PS6suoqmMXtHBLr9597/D741+HfEXw3S4&#10;8ZaLcXupw6htaLVbHz3khJwD5jDnCd6+XP2o9L8KeDvFccPhW/SeC8ANn5Mh/wBDWTmSCVcV6v8A&#10;B68v9S+HOv6l4506a71TSNchg1KVmYSeWcAMJR0KfxJ0xWL8f/FPg/4ma6fE3h21tprzS5BYrBNE&#10;RJeSJykuU49lPes6OYVI1/YVqa5YPRx8+8uqd9biq8sqej3PmWz8O6LoMVhqOs29zeafw8lh5piR&#10;kV2B2yjnFZnw8+FWt/Ff4kDSNC02W5SOKW9W3Fx+8EK87uepFdR8QLXUItCWQqkN1esLuS3a3Egx&#10;vZ2PsAeCKm+F082n+JL7xNeQz6dpM5MX2n7Owh7KFEicxrncOGr66niZww86zd3rp+VvM8VwvNLo&#10;Wvh/oq23ii08H67exxaTdS7bmdYtyJHJ/eTrkHg17F4o+HXh7wZr+o+HbCztZdGlji8qfUraTeqg&#10;5DRlhlPqOopfF3wrvbLwv4T+Jdp4iTV9Pa5FhG+n2n2sWVoX7zdZNueN65zXtHxi0LSfiN4GttQW&#10;61rWPFGmWkaW08cREd6u3dxjABIywzXxmPxqhWhLncea6a2V1u3sr6o9Wnh4+zd1dnzr8Q77xXbe&#10;fFpSvNoeg24P2xZQgtlk2gyggbvYeteVeINIs5rNr1dCmS+S02TR2sRUpMpwZX5bIYHn7vNddfxa&#10;hrkcz6NpFz516UX7MuXddnByO3zmvbP2c/gGZfGU9/4tupdA1W2hDW5Ybo5Wx9x27rjqK7qGJ+rw&#10;jByXP0Tkk3to23bfqef7KpObUU7dz4n8PeLfEXg6S5l0e+nsWuR9n2KoaCSN+HDhwRXd+F/2W9W8&#10;Ya7Cmu6gulaRNa/aRead5d0UaQ7YY/L3L9417Rrnwl8O+MfjtcraDRfCnh+ynU3qW96DHPGCQ8kR&#10;fgn2rlPjF4wsPhT8Tzp+gf2frVnZWn2a3SZibeN2H32xwzjsegr2f7Uq4irGnl8UqjV3dfcr6fqY&#10;+wdO/ttkz588Q/DXWPC/i/VvCeoQz2F3YyrDMJUwwxXq/hVtN+DxkvfDNhd61psKImrbrgS2Vy78&#10;I/PoeMV1/wAIpNX1fxe/jDUNd8OXV5fb7OYMpuDBLnbGqwHiTPUOOBXCfHn4faz4WtY5L3S5vDen&#10;xQuttPEry2+pTBuZUL42I3p2rari/rtdZfXklouZX0b69m7Pa225j7N0/wB7DY808SePLG//ALYt&#10;4ridZHm2RxTL5kbqT8ygjGzFesfDH4H2Pxl8G6Lomi6hoS61pomu5pdQ3W3mOxx9keTv93K1494U&#10;8LzeM/Amtw6D4durjxDYH7fdXSiNoVsxgELnDBg/puyK9N+Dvjiy0HR2guIdLtdQRYUiup7p4vNy&#10;eHYqOi7sPXp5jGdChbBX54SWl0+ltV2aFSb5ry1TRwvjTQb/AOGfiqzMei6p4XVcRTwf2iJw0gPz&#10;lGTHynsj19BfCTT9Q8eW+pXKeKdR0GT7I1/GdTumlt7u1Pys/l/N908NWp8W/wBkjWtemtdR0TVd&#10;N13S57drk3WgK1/GxC7mBVeQo9TXk3gTwN4u8NapqPi3w7q+r6Ta+HHENx4h8NWryInmJkI8b7SF&#10;P8Wa4MQvr+EUJy5KqWrs3+d73+Z2xoVKWri2vU9Y8Vfso678c9U0KbTPE6a1AtvtudWvLpJ7TapV&#10;VEEi/MR7PXKX37Lfi74danZx3unXra3Z3Lxw3VpFvtJ1TszKOCyHepq7pHxy+J1h8O9P0jwhpltp&#10;F3p4ZZtU00RJ9vjLZLurD3+ava9Z8Zvq3g7wf4h1bx8PhzetHMl5YTTi4+2yYVJRGEYAeo+avkqm&#10;NzXAqNCcoyg5SiktZWs2rxim9fT1sHs6NTVXTW//AA7PFf2m/gFpnw8+GT3mmx6XqV/PqsbXmqRy&#10;iaRNybseb290215H8MtC1/wt4F8U+MbextrrR7cpp8jy/f3Sdo4/4uOpHSu7u/EOmeGvgpNoFqYZ&#10;tUvtca8vLyfbJcR+X/qWDHkB/fg19Q+L71fFPwc8D2PgPSLKxvPEwjs7jT9KkEgTzI83MuxegwvN&#10;es8fWweDjhqz51Kpa8rq6Vm+9tE7Exoxq1HKOllsj5G+HmueCLLx/eHVdXvL7TtJ0ST+z5dRSTTb&#10;iG7HzKm+M5BD9CateAvH2hXfwG+IXhe/gvpfEOt3sV/ZFkE6R7TyWkfLbvcV3fxL/Z5s/g1r/ix/&#10;Gkus3VnqWls+lazCodJ7klf3d0DXJ+Cfhofiz8JrTRtDtobPxpZX/wDosSxSJc6jFIuc+d9zCqvC&#10;GvRlWwtaCrc0uVuGr2TV3e1lb3vi0ucjVSNT2dls/wDIf4W8beJfHXhcfDfwdrNvpPhvWDC14l4Y&#10;4PMcdTvI4BK9BXkV34OVPFonmt5re3ilSG6ntV8wIA2GNfUHwa+CPjmWzsfD9vpEvhD4haNcSX39&#10;rXcoj+1RsuYo9p43V0//AAhnh/xj4B8Tat8S9Gvo/FHhIPcXunaRH9g+3oB/rJduO/cVhLNoYSq1&#10;StKDfL7rTd3t2Ur6GkMM5QXNe/n27d1Y2fDEHww8E+HvEUPhDT9T8S6RJZh7/VmYSR2siYZPcod2&#10;SK/Pzx3qh8QeI9Sv5Y0h8+UvH5eMIAa9Q+IWnaVpltBrPhWCSx8NajbebYQte+bJGnSQSkc7s9jX&#10;jmo3XyhjsVZc/mRyTz19DXs8PZYsLOpipTcpTt8W+m6erVzlxtfnSgkkvIyrl1VhCh3bQMtt61lX&#10;dzHap8oZpCT+R9KW7vWUncVb+Jvlyc1Smc3E29vZRX6BFd9jzIhG8E1mqtEGkz8j9xUkkKyHapMj&#10;KNw298VraJ4Xn1bw3qmqQBpv7PeNpdq9I243H8az4bdt77nVsD7tHtIttRez1/BmjlYfYt9luIp7&#10;d/LaLDBlX0rqNT1nTtaf7U0P2OZ8AwRp+7yE656iuY2M8jsuFWtXSYor5pEl3+X/AB7WxXJVSb53&#10;0GqnL6HaeHPh5Y32j3Oo61dz6NDDH/r9gmTPbjrzWJefDTW28ONrlrp15JpGD+9mGMAfxn2Na/hH&#10;x9feD7u5SSMXliwVTBMxCSqOgbHSrHj/AMd3Pjq+uJLC0XQdPmGP7LtbiQwIO5+Y15vNi1iEo25O&#10;72t2SVndnTKdLkutzziG1lbKvEzf7O7tSR2kUM+6CJtzjn5c7fpVwh4XKMfuAfLtrpfDvgi+1bN1&#10;hLe3LbQzKe9enKqqabk7I4ZVWzAt9NuLxCNsf9/c0oGB68027s7povKW3WNVJwyqMn1Jx1rtta8H&#10;tof9nr5e63mn/euy5yG+6OK3bPQ7fUoksROiyJGyxrsJ84A8Rn+lcM8Wo2l0ZkpOx4+Izk9JFQBf&#10;9Vj61taQiyYX7L5i7T95iMV0HiTwHJb2slxZSo00fzCBvk347D3rhrTxXcaa+5IQsyHcVwcH2NdS&#10;f1iN6YJOex3cOlTNCdsZ8sts9UHfHHU1lx+GrqxGy3kYWbyJNPa42b8HmmaZ8XdThjCRwWW4f9Mc&#10;1PB8ZtWmkVJbHTZMkqFaI7wPfmub2GKheyR0QpTg7o+j/Fv7QvhfwT8J7PQPBNk0OrXtu0UySRAp&#10;aRehcBfMJ9TXgWkfFm90+7vdR1KeG+upIFtkW4i8xMeu09CvaqHiL4oW+o4+1eHtNmY4yis5PA7m&#10;uL1O/sro+bFZtas3zFfN3jP4ivLy7JKGGpyhKm7zd227t6997G1StOTTfQ9O0bxgfFF88UsCLtAa&#10;d4X8vO49s9APevWtJ+Ev/CQ+Bda1Kxla+1aOSOK2s7RpC8nvg53EZ7V8yeFdYttPS/nnVpLyQKI1&#10;Zfkx3zXrHwo/aJ8Q/CXWTcxBdUtbmForiC4G7YSOJIz2da580y/FRi3l9k42aT0TtZtXCnKEp2q7&#10;HYaHb3VvZOkSGO6t28qdJItrrj/lmQx9V71l6943l8Lyw28AS8vHGxIFUktjtxXM+LPi3e/Fidvs&#10;UUFnqXBuLP7r3RHV4j3b1Q103gI6ZpenWNxfiOO6gyonbl493bNOFKpGKeIjaT+zf9ew3GMHaL0R&#10;5L4vs/E/iDUFu9R0+9j3grHuQgAE9Oa9X+Ffxo1n4P6NZRSaXFqjWRPl211K5jUMem3oT6iu/wBZ&#10;1zR9Qs4mt45Lqb+9I3lwsRxkV5xd2w8RXK2dtYxTTEtFBFDvm/75x3rXFSpYvD+xxNNci6EpuFRc&#10;j1OS8Typ8c/Hk9/awW+hQbRcXdq2I0Q5+YqPQV6H+1J8ModA8CeDtZt7a105husnt7eVXDjGY5VK&#10;k7kNcl4/+B+teB9Ai8QeI9HudO0d5zCLqQIUEpGdpAOQa8ohu7K5ljtbeSbyywCL8/l1ph6SxU6G&#10;IwdX91SurLVPSzTlzFOTV1OJRl0G5g0yPUXTy9P83yjPjjdjOK9y+F/xS8I6X4GuLP8A4RaGx12C&#10;3YR6zaiSZ5pCeFweEytdDZ/s2+KtV+CN34jv9WghsoyGi0q45kfsrKTXiPwu1q/0Txvaw2cYW4uS&#10;bbc3CIW+UH2xWk6+GzrD1owlzOk9bSa1Wtm+v4mkfaUNXHdeRd8Qa00cupxadey3Gia2Y2u4pvlB&#10;nU5GQe4rn/7TvdAtNT0aScrazgNJat91ZB0b2NejfEv4FeJ/CtjceJrqwjh0xdkrzrKkiCQnpla8&#10;48YyR3l1bXkUouGvIkcuq7OehGK78DWw+Kpx9jJTi93o9Va1+l0jnnLq1qZMDJwu37o+83vXdfDq&#10;fU9F1KLWdNtVuPLfyS6sQ6EjhgQQRXCxQhXlViqtXp3gGOWz0TUZcxs00JlRJOqlDnIIPBrox8rU&#10;Wkr30+/c5k1GSbPc/E9x4Vk0TTdZ1/x3Hpl/qMIdIbm0NzcxgdpNmDXjnxEu/DeuXrzWWsDWbryx&#10;E9xvkPnKPUyHd9BW9/ZF38U7CzXVnsmNlbNZ215cAptGd2WMYBY9snpXiOt6LcaHfXEEsX2cxy7d&#10;qv5kfH91u+a+cyvLo0271Zcyvp7tt9ErJNndLExnpH9TF1ayXT/mwy7/AJh7is+1u3s5flFdAkq3&#10;ULRT7mXP8TZK+4FYuo6bJZyMzASKxOJI+RX3dKaa5J7lRkpKz3L4ubOZn810bPX6+1Q3NpbND+6u&#10;E3f3WrJHzOePmXpT9/lvuXC/7rVp7Oz0ZSVhXTy/lYJxUabFceZ93vt/hpSXb73/AHzTNu0ndWyR&#10;RoWEyQ30e9PMV+HXd6962fEDRxmOCL/VoAu/d96sSwAkvLXPzdPmqe/l8643Z71zSV5oym9LBc2T&#10;rFDK33SKjgYtOiq3U/w+1a+qCFtB06VH+bYyN+FZ2iWhvtRhiijaRmI+Xp9c0oyvByfS5jJJK53r&#10;xia2iVw/mOA3zOAGAGe3Q1kb/wDTGfP7s/L97lxTvFWoiSKSKxAkhTAlk4GMCubh1m7hcRPJtwR9&#10;709jXmUaEpx5u5xxpNxuekeF2S4njRirNlcbm6E/XqKfLAlrcyOtu1vcfdDb+X5rira9eO4jZCqr&#10;94cnmtOO487zP4v4v3jcjIriqYeSk5X3OayRbuL26gmglfb5MuR+7bqynqa9Y+FHxYt7OVfD+qp9&#10;o0qY7o/mPyZPOK4XVvDcieEre4VAsaTAld3GT6isHSbFptbtEaSFct95mxj6njArir0KGMoyjNbf&#10;psyovlkmhLPxtqWn6XqFlFeMsdyFeSPpu981zkyvqkcr+YGjj6Rt1qK88yOTzVfcpGwt6EVEbzbb&#10;XH3vMf5Q1fRwirKx6FON9SONPOXcw+ZuPlWoSrwuq5/75q1aQlvnJ7VbutOdY9yKvIHy9/qM1bmo&#10;yszoUlfUzldZpgzOPkH3dv3u2avQwrHcRssu7cP7vSqdzZzWalpU3L941atrpJEG2QL/APWpyd1e&#10;OxoWksN0vlbGVSdpVm4/A1V1CD7G/lRxtNkfOsnG2o73WGt4Ikhd/ORtw+bhSewqnLqMl5MWY7mb&#10;5S3qaqMZWu9h3JWeS4jES7Vx81TW8H2iF1zGsij7snaqDERqB8zL3WrQuYlidYhJJ6xtVNaaDFZ5&#10;tnT7o5+TrirMN6kmGYD32rzVN7yNVG3O7OdlME0Mch3boVGc7eaXK2hWLkZ2zys4aTJCiqz3qwo4&#10;SNlXvt5xjtUP2k7nVCVZvu7acmnzTIuyTcw6rt/QU7JO8hmnb3qKQqnbtXnamDmrLX8TSbdm3I27&#10;m6A9awxZys54Ktj7v96t7QbaO3aOee2N5tkGIpBlD9a56nJFXFJpI1LfSZPIjmuztt3Xd5irwSO3&#10;1rHa08yV2X/U5Gzj71dJouoTyZVAPsAO82rZddw4qteXL3FwYsIsYkLbm4xmvOVSUZtHI7GesHyc&#10;725H3e1OtL+aT7mWVPldMZpLiH5TtG7jlugzTdKt2s7hNrhW+7uXP5e9XZOLbISNm2vxDcB/L8yR&#10;MMGXg5r6f+DHxY8O+IdAPhnXvGXiLw75CDZaXdyotrks+CFk2HBH3ua8K+JXhO28Lpo1lb6Zewze&#10;Ubh7zUIzEbpW5U+Xk4UVx9pOjyBXldNzBS7D7uT1PsK8LE4WjmeH7dmrXXmtzuo1JYWd1ufW2ifF&#10;f4n+HPiha6OPE17fXSSG3t7hJIpleVuAfM4G019R6X4bvrT446ZB8TrqG78WXlnFe6RqUt3tt7Ix&#10;H/VlOkgZq/Pvx54Mn+F88lrb+ONH1WaCO2uY20ebzlbzI93yleOOhrG174yeJfG2oWeoeIdUmm1C&#10;yiFpG4z57qORufJGFrx6WXN2dK1lvo0n58tuvfofRRxqpR5Z7/K/3n03+3/rvj6z15vCfiDWra50&#10;d3OpWVlYqfs8aN93rl+Oa+Cr93tbqdMnzEk+9yAfoDXq3iXx1q+vy282r3dzqlxbRLDHJcOZDFGP&#10;4VJPbsK8+1GwOpK89tH+8X5gir2J9RX0+AvRuqmzf69zyK1VVJcyGf2wLiaOVHeGZwmW/vOD1zWk&#10;99JZ6rHdT20N8qn95Ayny5FrkmSS3f5tq/7Sr0rSvNYZraKKXb7yqxzXqTpJ25UczVzufh/8RNf0&#10;y8uLCy/0u3ukNv8AZpkMhWNj0UjkUo0xdBvJ44oRJdQSDPluOJBzXOQ6jaxgXOnT3VvJCq4fcAVb&#10;uRiunLS6pHbS37C3s5G2mRUAMx6lvds14temqc3NRspb921+YWk2uxh6vqCyahI8uJpHA8xlXuew&#10;9qqz3yW1/b3XlWt5uKzbW6E9w1JqFuBbvKg+XcV+7z+FR6e8KxFmQyTAhkXbkc11xtyifU7TSvFa&#10;/ZJybeRpn3MkUcvliAY7Z61H8MvF8+g+NtM1WO91aE2T/aA+kXCQ3QYD70ZbI3VlK0f2YsYPOkUD&#10;dt/jz349aqR2tvBbvtiRZpAWL/xqK5oUaceay3Ij7jutyz4n8YXXiLxJqV1cS+dfXc7zvLHEkZaR&#10;+pIXCAnuB3rF1gzrmG6STdF8r7lIxj+tTRWsf2gvv/dkZ+7W3eeGJY9EOoTuFtBMIZHa4QuCw6eX&#10;1K+9bupThKP9fcZtOd7HGq07SxtFI0bRfc2ttI9MV2viXwvqum+BdB8UXmm3S2OoyzW/9oTMCssy&#10;dcd+KvaB8F/FXie+sbGx0eS3mulZ7WS9XyYXCpvysjcEELXa6X4Q1v4haTfWk9nc3VrpAV7iKPlL&#10;Vm+UuVBwASuCa4sTj6dOcHGStHWXezvb72EKMnpZ3PA5ohHKGXay43bW4qkkscdyG8oNt+f5uhHp&#10;Wzqtv/Zs87Lsj2Owjjbk4BIP0xWXNIu35hFzjLbfu8V9FTlzK4rcp0emXMeq3flf2FCbeTHyQv5f&#10;lj1DVmeL9L0nTr4ro1zJLG3+sguFw8ZH8O7oaZ4amRtWtvNcQw/pnHTj1qhrF219qNxLtVVcltq8&#10;CsacJQr+67K39XvcSbuZczSbGVfutimm18tPnT5SOP8AarQRWaIt8vy1GyQ+Q+53Vv0b6V6Cm9jZ&#10;SRNDbRR2BZk69Px+tKqose1izbhtHzUlhnypFfbIvDDuasQPGzmJdvv1JxWUm7kyKBtWkmX7rcbv&#10;LWmxxTRtvTKsnzeYvBU1oCPbmTO3H93qKguYTI77PlkPy/KuA1OM7mbWgxnmmleV9zSMS7u3Vvqa&#10;h8pmXcqDqfzrQ0sRW8yedGLhV+/F6g+ldK/hm2uLb7XAfs6yfMiZ6Y7VhUxEaLtLqK+hyADLJ0Zt&#10;o2/d+9UlxbJJbu+dvO2ti90S9sdMGoTQlbOQhTJuEnJ6AgdKg0/UVjWVWtY2Ugr8y/dyKftLrmgN&#10;p3OdWCTd93dUsSNtHVcddw4zVprWaOSRJYvm+8Gb0q21nP8AZUuBE21z97se1bupbcpvQoCLzCWU&#10;GPH91arRefbtuTev93tyK1USZU+Ziv8ADuWnpArY3YjblW3c9O9SqiXoLoZl3eNeHzJzuk+7u2Uy&#10;ws/tjhdxk55WNc5xWyunOtu6uE8k9V9PcVpWfhn+z9KS9zuWZzErqOOBWc8RCEbLfoVGXunQeBPC&#10;2haxYXsV1byfal8vy5434TuwqxqPiHS9Fb7La2MWp+UDb+bMuUb2rY0HR30fwjfXcX2a6vb0Lsgh&#10;+aWMBmHzxnp6ivPRALO6+z3u+FXJy3U8d68GH+01puUm4p6K/lqFm9Gj2D4b+HPEeteEzrMfh651&#10;bw0kh+0b1kMEJAz/AKztXq/wa8QarpHxM06T4d+C4tV1qZJIY7V5JBGdydcgqMpXiHgDX9f00yaT&#10;oeo3Wnw3RWKWOO5aJJFPHzYwCK/RTwnoPxa8HeGdCsmhtra5ghMkEaJA0rOB95DGB1X5Tur4zOMR&#10;HC1b1UnCXS7WnmtmenhKPtX7rs16b+R5Dqvww+KXirwXNaeLfiDZ+GtVjaWa38M7RHJcshZiHZMA&#10;c/drqvhn4106C1tf+E68T6h4T8Q6VELaDUfC0oWG5QL0u4gDG8nvVWFb74g/FK50hNXg1jxXbwT3&#10;cjRpGIoZVAYoZASJOvQV2mufspeI/GWl3EWv6vovhy5jZJYrSxQhZA/VmkbvXzmHjVrytyJQWqtH&#10;lsnfTS26R73s4R96L19T5h/ar+M+teMtU03SJPE9xr+j2SmWz+22kUUiEjH7wJw9eGanPpWqWhaT&#10;TkW6Xl5YwI856k4r6b/bT+F/g3wSmixWfi7UdY8UW0ENk2lzQR/6LbxjhXZcc+lfJ9tKJBN1VY1K&#10;r68mvucBTSoRs3dbu/6rc+Zxqbry7EN7Nbqpt/LaGN+ny/ePuTWv4Sii06BVXC72LiRX2+23NUbO&#10;OW6tJf8AR/3LMMPnv1xnsalhjgheNiDGzZ+Rmxz3Jr0qsnOn7JmVNOOp+iP7FXxd8NeHYbiG8jkM&#10;hiaUXKxPIRg85CgkCvo2++JPw++Ilu8l7fG1aEu1tf20jRSFPUMvIr8rPht471vwTqsGpaHqk+lX&#10;8Q2pNA+FOe1dFrfxW1zXr651HUNRnmurjEsn2WJYoywPYJgV4NGtXwlN4WFnC7dpK+/dn1VOrQqW&#10;qTupWtdM/T2D4w6Pc+FNbu7S/j1Wx06AN/pS46cOA7f6wrX5cftB+L7fxN4uudQitkjUSyES2eTn&#10;JzzXN6n47v7qwuLVL25jjeQttkc+vpnqPu1weqXd7azMyOm1SWMW7pXfTWIxcoSxLV4p23/4JjXn&#10;SjTcaS0e+xlX1+uoTn7V8saoAN3G/HNe0/BH9n5fizqNtYW2uW1vd3kaNZ+S6yJwf3iz/wAUTV4l&#10;couoI9ykbK33W+XAANdj8I/iXffCzxXba1phSO6tn3/vBvV8V6mIU40bUXZrp+djy8P7N1Equxe+&#10;M/wL1X4TeOLzRdcQrcRzHY38Dp1BB9DUXiz4G+LPAvhHQfEOrae+l6RrUZks5HHD4+bmul+MHxi1&#10;349eN/7W1NN17PGsYih+4oXoAK3/AB/falrvw20Cw1DWZobHRwkNpbXkhMAJ+/g/3q4XjKlN04y6&#10;vrv5XtcuWHptzcf+B57nz5O91C6O1pJJCc5eFiRkcH6VMBcRuFRFkVMZVm/njpWzdvMqSeUgZZGK&#10;7VfH/AgR71yv2O8j1GV2R5JHJba3Oa9mM+dHnuNjpNIG7UmhW1Wb5Gf7MzgEgDJw/Q1kvd3OnzNP&#10;ZL97rF9PWh3+zyiCa3RZGAZHZ8RqCaupDDb6qZYo476NFDFJn+RlP9Khe7LmGloX7C907xMsSOkz&#10;TSndC9q37xGHavTfGn7PfiLwT8P9B8ReJ7RrZ9X4sVWMvPIvX5k/hG2uL8O22nWviG3urm0utNsZ&#10;SLiBY2DlB0zngnBrb8U/tA+Ktbt7PT5NXu7ux03fHZi4l8xo4mOSFNYVZV5TiqW3y+46KUKKi3P5&#10;HLn4bawsMksWm3zbW2iKS3IyO59iK6rwH8M7ptXjkv8AS7izWH5tu3qfpXs3gD9pLTNB+CHiPwvq&#10;FpPqOs6t+8g1Cbbm1Y8Ny2eAOledaD8RLx72CVp2mt/4G3DICnvXm1q1SdOSs76/m1Y9KjRownGT&#10;Z+hfwP8A2b9EvvDUd7cRhiy8V5l+0l+z5H4Q8u706FJI3yVjrs/gR8a7XxL4dj8PyajDpGrpGHsr&#10;mNgcvjhHPdDWL+0tqHimyfwwdfkttShuEWZrSFyiH1RiK8WrDCf2cnCm1Nbyv1vqmvyPoV7V4hxl&#10;JcnRfqn+Z454G8Y+Ifh5PbFlutOmkjBiKzEq+OMqDX2D8Cfi7c+KoryC4mtZLvcsjF+ZJx0bbjqR&#10;XzRa6H4U+MvxXsItI0keErIKsd1A0xIjkA5K5r23w18N/D/wQ+IZF/rHmKYkudOaaLzM4OHDFeQf&#10;SssudXDVo4ilN+zUrPWy1W9nZ7bBVjGrTdKovea06vT0O7vfAmk/EHxZPC/iptSsIlEy2iyAqjuc&#10;EBelbmhfA/QPD+rGSSMS25UbQy4G70Ncf8Ufhjc2SXfjDwzcFJJAkkltA2B9VrX+EvjCbxDYjS/E&#10;XzYwyMxI+bqBmvpqSw0MZ7DGUFzt3jK7s+299Dkn7aeH9rh6vupWasrrva1tToPiZ8JrXxT4Yj0z&#10;TrOC3aObzo2UiPY2MHNeX+LtYvPgz4U07+ytcuFv4iYb6zvMs7nqHAOQB9K+iNSvntbWZbOL7XdI&#10;OII3G8e5zXyD8e73XL67CazGyyRLhMqB8oqs/oUMNJV6KaqPS6ukvRq2pllc6tePJUa5VrZ7v5O+&#10;h418XPjLqnj/AFTfcSknAX5VHYV43qmsT3mLO4vblmdxlt5IGOB9a7nWbG2uPKjEBt7g9FjbG5Cc&#10;fnVfSPhNqXiFryXTdOnu2t0MzNbjzBGBxk46V8VK0J+1k7t7vq/Nnq1abnpFWS+4o3fxS8T+DfCF&#10;34JS4S60yeINHbXUQlMEjfMJonP+rJrz7TfiF4l8N3v9o6XqN3b6huP+kwykScjBya0vEmivpcJa&#10;fPJOPmyVFcbrLJHD8jiOMYdW6c9cmvQoRpz95Lc8qrzwb6WNTTfir4h0G2vYrTWLi3j1KX/Smhlf&#10;EpPXeF615l4hv7nUtQuJJS028bi2Qcg9CSK+l/hf8Mfhp4q8K32seI/FmsRXFraPcXdnZaMzCz+b&#10;Ct5gJyua8H1vw++n6neCzme4t0lIglmTyy8fYkc4z6V6mErUvaSUVZryPMxUavKnN3RwMtzeNCm1&#10;XmZAVCqMHb7+1dn4J8QyeG7hnN1JHDMBmL74DDv1IzTfsthIkTRBre+Qhdu/KOPUGs6/8OSW7GUR&#10;O0Od37tOOfWvWqShXg6clZM8pXg7o9YtvitqWm6fIlldRtpqENEzWaDzD3z7565rz34geKbHxhrE&#10;d/eWbqyxqjpG+eepKelZN/c3tvb/AGd3dYclgvTaw6tXP3z+TIJW3tIo5ZfeufB5dQoVPbQjaXdb&#10;/MmtVc3qNmuIIZC++Zl42LJg/mRVO51FI5jOsfzE7t/WlaZ5rj5422sfvSev0FDs0cvZmdQ+1a+h&#10;aV9TjQNLb3EsSsicgKdy9R9KvaSsVvcybpj5agt83NZV9YuyI+5Y1+6sfIq3b6k9rEFlV2VhtMik&#10;9+xqKkeaNok2tI17u/vNayqfd3FSu4f061XOlFUdGKRyIC3mMCvK88Vr6f4+m8m0iWxj8wZSO+UY&#10;dIh6jocVia1cT3E08rSMu47Q3XdnkAe1clKFRS5XHlR0csbaMivdSSztpvNnZrwgYZZscfh1+9XI&#10;2yS3U7f8tNxGWVK3tU0HUY7K2+1WUkKyDaskwK8CktttjN5QjZWx8rLwDxXrUnCMfd1Je5HLH9ni&#10;iDbGjGVHrj04qKa4XzuXToMyf0NaenaTca5JJCJBHIBvPmL1GccYrQuPA93C8kTyDzMjO1T1rCWI&#10;pQlyzlqZO63M7QrdIrmK5e+e1khO9Nq5OQchueoHpXrlj44SxvZtSvtZt9ak1dZfPisE8qSOY8Ez&#10;Iyjj+IeXXlcvhbV7W1eSC1e62fNJJDzs+o7VVlkSzIllk866I+ZtvAFcdehSxu7utunr6o3T5FY6&#10;HxZFoFvK6abqRvlCny5VQxonHRh65rk7VZbh3guHdcsG/dg9KqrIbq8jUxbskL8v8Rr6a8eeFvgj&#10;ffBnwre6J4kvNG8cC0C6jZSW7yRzSjlix/g9qdStHARhTkpSv1tdrzaRpTouqm1ZWPnu70d4YWdL&#10;iKbnb5W3Eg9OKzrREMwiZ3j+fad3VTmtC5urmGYfamkk8tcpKvNaem3EXiWBIpxHDc7iqXGOPb8K&#10;63UlGF3sZRhzM1NH0Wzhs47z7VbX29WWSzbfHJHxwctxis+az05dPmmt5YZZJJNqxsvzqfr6VVu/&#10;tVi72E5by+VducEHp2rESwNnKqrKrKTzJtrlp0nJuUp/8MaOPQ3bXxDf2NsLX7ZCsY+QKuAi++AO&#10;tZs/21t6vdiRn+c9QWNUEkWS4faA0f8AebPy/QVZYi6YL93b8xkbqR713cqT21M3EsJCsdqn7zzG&#10;Kn932WoLy2kaEpvdsnd8y4GPQ5rTfTNVs9Ns9ZXT5rfTY5Gt01CNTsduvX1rR07xnqOpT2lnqF39&#10;ss1kGLa6QOnPAPqTUNuPvIiSd1Y5S506WzjjklTy1l+430oheW3JnjuDHhuHVyH5r1TxNpnhbV7W&#10;2fVN+lTLb4F5Z/vlZ1HyBk6oWK815dq/2Vb/AMqxkmktx0a4Qb1rPDYlYiOqd/TT7xum1Hm6EA3X&#10;TDzXMnVfmfnHtWvZ2NrM372dVX+BmbnNZy2jNZB/s7NM+PLdW9+mKLmwutMwl2ptJlw+yThweoNd&#10;MrS91My5WzRtrbqzys2AW9ueOtaH2RW03z1eOTDhEijcbk78pXXeE/GnhzWrG5/4SO0tv7XeMRx3&#10;fKnORg/LwW+XnNeg2Hg7QtVube5sraNlXBS4t+hP54NfOYrM1hpWr02rfd8mNpxPKNA+HGq69cWz&#10;eS8NvPJsR5P4y3pXtHgnSNf+FzapYaPcfZZryCfT72KZj++jcMjxutbl00eqWdvtA3W7bQ/Geewx&#10;U+nwqsxS8YLMNx8xuS230zXx+MziviY2aSXY3jF/FBnyvcaPLY3b21yCrRyESRzZBQjggj1qXS2T&#10;Stbtb1rGG9jt5leS1m+5OAeVbB4BHHFeqePvh9qF/r63UUkl7JqH76ZmUs6En1Nb+r/s4WGmfDhN&#10;Xn19F8RzScWnWCNP7jHrvr6tZxheSHtJ6z0tr8xqhUvdLY4ObQdL8RWL3Frpjrb+YzSLb8yWwJ+6&#10;pOcqOgqKTwCPFmkzf2fPHezWGxTLI2x/KY4GQfQ96634SGx0yy1ey1u6m0zVtwkte2/sev54p5i0&#10;dfiNHPFrw03VM7oZ4bXfbzH+60Yx1rjWJqUqsqcW9FdPVr5ib11R5HqnhDUPDt8lvewrb3RAbYzV&#10;1+n/AAv8WXTafL/Zk90t7bG7h8lS+YhwWbHTFe4eGtGv/iB4luLLxZdWVvfX4xHPdwpJC0Y6KkgA&#10;wf8Avk19afDTwb4c07wFb+F5yjarpZKR6jp10YZkBOQHQk5FfO5nxSsDHlrcqmld/E01b7LSfU9T&#10;D4L2r8vkfn/q3wpi0rwPb+ItNlupNQhIW8ibHlj3THII967Hwf4cvbnwnY61Z26yRywyM8VvcRvI&#10;hXcp3LnIYHmvou6+Det+DviHc/YdMfWtG1aVpvLtYnk2HGWWSPnFfJXx68EzeBfGGp6baI1itncb&#10;oYlYx/umH9N1ZYLH/wBuRUIz31Tt06xautUxvCKPvSW39XOLttP1K1mle4s5ZNrN5isn3WJzk5rV&#10;0jTEuNUt7W0m3M4WLcowck/NnHGBWWkWp+IJkVHLQxKTGzPsY/j79q9r+AWleH9D8RPqWvXkkOqK&#10;v+i2kNqsqFvVjnqK+kzLFLC0JTbvJLZdzenKHMo30PrTSfiwfhH8LND0e305NVsWC776yllHlnrI&#10;HjbaUkB7x1j/ABQ+LngT4heFJ9Ti1CVfFW2O3SNYpHAiDZ/jxyprkvE/gnVPHNhrd3pV9EjQI9ym&#10;lRqY4bkSEHEA7Y6lKwNP+Hvj/wAIeG7ywtY9N09dXi+w3C35jm8yFsEhSwJVsjivzlZhSxMYLE1l&#10;bZJ2Wy003uj3JNxd0jpPFHiyx034bizsvGdzf2cxCnRpABPGSvEnA6A1j/C2DQpdfe+8V6hGmlS2&#10;7WiSpbAoHPQOowdnqychqj+L2mWOm+H9OifRYfBy2MBmVV/ftdXB2hhFL2j/AIiD3pngi80rxNaa&#10;Zps/h4eXFYtPNqP2kW81yTIG3dwcfd4rChWjSwzrQfNF7+nZNW/BiTcp+9ue0eGPF7W2oy+IbQ+d&#10;Y6VOLeS4WHdHCj5TfhgN4cDiu58L3K614kjtLWBHu3Jv57qKbnyf+eflj0ryD4VeE4/EUcM9jIt3&#10;apeCG40KSYRSPbl8A5IANe++BPgdc20+oX115mnXAUrZeTKA8anorFevvXbk+Gr4utGjh4Nxi7v9&#10;dWrJtI7alanSi5zlZntDaxBDpUVxGr3Eb4CrCtY66CZtUstWt0Cy4KSxMmz2y3uBXP8AwhW7j8PL&#10;HdRyI0jviaV8xSgPg4WvRntlaJI1JjVPlHltX7vhZPMqEK1RW2dvO97pnyda2EqSpwffXyH7AmNv&#10;bpVTWJVSxkRpEi8z5N7nAGaZrdpHexRRPI8OXA3x/wAvxqO208alYtFdR7oekbZ5KjoSOxr0akpt&#10;ypRj0/pO2xxwUVacmc34j0Oz/wCER1K2ewtntoYdySow5Xrk991fMfi74PSah8NE8W6BPJBqc0uL&#10;mJh5UXlh8A+5FfV914Pih0q8tLaeSKO4U+ZuGa8d8ZfDhx8NrvQ9PItLe5uQy3V7cFgkhOGAA4Ab&#10;tX5txFg5fxZ0b+416O909FsttT6XA11yuMZ/aXzVtd2eNfD3x9eeG4ZRHrUOsS2V3tu5Y+CydANh&#10;IL19X+CNY8Pa1Zaf9niMN28ZbZIpV1PrXwr4i+Fuo+C9Pup4rqC8vrq4aGNNw3x+WepwcivqP4NQ&#10;vfabZt9qEEr7SLb7Rv8ALOOVFfnuU5kspxsVyKopu1mldbN8q6XPRxVFVaTcnZrt+p6/4h8LWV54&#10;dvrK42fZ5A5Lyr5hTPPXrXy78XfAWoeL7Xwy2naJbJH5hjjSCFg9xEvWRwMggY5FfSeuX9xC1tY6&#10;nfwWVtOD8wTJlA/hFcv4r8N+INOh02+spIprCykZ49OZGHlgjAO8HOa/Rs8pRx6k6UGlCyla1909&#10;VdtJJs8zAzdFKM5JuT03ts1o+7Z8+eBdHvvAHiUXMDRSaJZP51xeaZeLt8puGGGOd2e3UV7Zq2r6&#10;FdatcNY6u2n2RgMsit++E7Ec5Vj+dZ/g7wkniXX7m6jiSzt7W2bfFGcRySt3w45Fadh8FbKbSkP9&#10;rtNHIpJ8xQfLYdBivz3B4LH4vDeyo0VKMm5K7/ldm07qSTurnq1qtGE/flZpW+/XXdXPkXXraa+1&#10;m5fwpFK11c27W9wtq5aRiDww7Zx2riPhpbeOfHmneKLaxj8260+3aS582D5rJVbaMbiv7yvsbUPA&#10;Z+Hcf/CP6ZaXTabe/v8AVbmxg8y6dBykiBuhDV4lqvwrm8Ia5feIrKPV7Cz1WTY0WMiTEnXHXkU4&#10;0Xl9KdGvFyce61TXnqmtVqV71ezg/wDhjzTSV8cX+n2/w7i+365E+pG8ewWONXdyMuVlUAgMK2/h&#10;P4bu4PH2v6K6axbaFoji41PQNrNc3JxloImJBwO5719DfDL4H6cqrrXhm4m1S/Fu9vdahdM0HlTF&#10;twe37o69GzxUWifCu88C/EHVri41XUde1HVnFxeTYVU2kbfv9+K0zN1cNgfrNSN72s9HG91tum0c&#10;qhGU+WL1W66lTwz8RPA2v+J7nSrFrvS9I1G1W3gtrm1dJLK7G5QZQ45Vx0r0u+8E3Vj4U0PT9Aa3&#10;1eS1neRRqEe04xh9+0YOM5WtL4b3XhmaY6VdTWUmq2h3s0kQUvk9CT1I7GuZ+OHxE1Lwdq0+oeHd&#10;Ys4b6zh+z+VeFREwlZSST6pVUIYf+zaeLxEY+zqtL3PjjdqTTtaNk1orEOpUdX2av7qvre2isj4t&#10;+Mfxq8e/DrVrrQr3TdKPh+/aS2gkt4BMcK3JQg/frrvjr4x8JaZB4R1zw3pmpaPrD2wa9S5jMTw7&#10;ocoyk9ea5TxVq1rqPxY0XUNR1m18ZQi+MUsUMoSNmTg5dchCM5396o6/P4h0jVbZteCeO/DRi+yQ&#10;wfa5fNgQ5ePlOqw7uK6KMMPSjSoqnGLlG73Tfkr7NW17mM5yUpWbtfTyJfB3xA8YDTde0yfxU+3V&#10;GTU5p7x97yeX1xIQTn5U+SszQ/jVrVrLrEqeGdMtV+R5NRhskEkJfpsJ7Pitn4YxWaeE/ED2tzod&#10;zCmYotK1BXjkmbyyDLBIBhZF/wB6tG4+F6+LvCdrq+jQpaafFELi5t2WSaXHSTeQFDsOwrOvXw8K&#10;03VgkptL+kvQqlCo4xUJbHsPwcnv9Ss9Y1W88cXTLfrFd2l1I3PI2+VJ7rt6Cvpj4WeMotcheya3&#10;m1Ge26Xm3KsDzw5r5T+DfhTSbL4lx6JqlxqdhYRQL9iiuoQsXI9utfWen+Gn0DXY7HQNZENtfKZZ&#10;YtobYV7r9a9jIYYqGKeKpO9NOzSau77KzdvmbYvllD2dTe1+ttN9Uja+IN1Z33hq4j+0PHdKQY1U&#10;fOsg6cGtnwmbifRrSa7cvOUHP94V4p428NeI4/Fc9v8Aapb5ZNr2/OZB6jivQfCOieIraztllvMQ&#10;yAMWXkgV9ZgszxGIzWp7TDyVly6eujZ59bC04YSMY1Frr+GyLHiiUeFdO1WZLy8jkniCQmIDbGyj&#10;gYPGTXJ+EvEniLWPGFpDf28NvYzwmZUuXJDHAxgLwSa7jWPAelatJ5dzcSG5PI3Nnn1xVHUdS0KW&#10;CLTdRuvsctj8/m2zlOFHVWFb4qhifrSqVKip04tcsb/FrdqTezJpVKcqTjGLlJrV220smj5p+K/w&#10;YPxD+K9xDZaLZaiNOcX1/EifLM5+YRk18seItI1TxF8Z9atNPtZbH7VJNLPpS7ItqRDJX5uCVC8D&#10;vX2nqvxPh0j4g+H9D8OavDpdlIJ7i5vrqPdLOgXdly33iT0r5r+PHwV8Q6Fbar4wmke6upruCa31&#10;G2kDxywzluoXBVq+JjiaVWc4U73bfnFJvRp9j06kZcqUlbb187nmWlePlaG78SaJe3sHjW2LqG+y&#10;RgiM8K6Ff4ttem6h4Y8G6B8LU8Y6npF9448ZalChls5ryV4w8gZzcNsAIKDrXmHwK0+41bXJNAli&#10;Gmx3krm61iGFpJLWPrzj1+6DXsPiTwz4f8NfHDwnpFt4x1bWPC1kRJKtlGqeUWGPKz0ckr81claK&#10;o1H7OSSi72vq420Stra6MIc0oXa1fkcBqfgOH4d+GI/E1nrr6jpd5aw3Een3iAlxImcIydHz92tv&#10;4SfEE+PfGHh61sPEkujWT3EVrtkhQ3U0rHByPRdvWqX7QGjQaNr+h+GvCmlXraXqupS+ZYLEMPKC&#10;pcRY3bB6p2rzaTwHe6f8eINP0yV/B99catHFZxfaCfsO9MiXOBvjPXeKcKVDH4dzrtczUmrpbLTV&#10;L8zGVWpCSS2ul+p7v8dba1+D3iC+Cka541luEuhdSBTbwRZwVYHOM/wmvmzxnpmrx+EtQ1x9X3Q6&#10;hO/mQ2cpTv1kjH8PYV9/fC8eDfhf4P8AH2teJNf07xmv2krf38Y+0yPiNRJCxfJxur4E8a6ZoPir&#10;4zJb+F9MjmtZ5N7aFHfbN0Ybcf3z/LyPwFdWV8lN80Ol23vpH7Lbso+TMMVGVr/0/NHl+mi7vIbi&#10;wvLKfUIfIJt3USFLViVzMNo5AHarul+B3bVRo15qulaLC0Ud09/qB3J5LdD8mSGw2dnWvuL4bWvx&#10;D8b+CtTsvAvhDTdN0HWdOniS4u5oZN8KSeW8cAznep67q+Gfi/4In+GPiefQdS0yW11SDY8o+1hm&#10;dWG4D5QBX1OBxtXFzdKpD2Td2ldN6Wu+2l1c8qrh/ZxUnqHi6w0vwZHd6PpfiG28S7fLl+2WqHyP&#10;MB6JuHNdT8N/HXiL4c+MNH1m18P6fcXE8kc0Ed1KIkYr79NvfmuKbwHrlv4ck8SJZXv/AAj8ZiSS&#10;9WImCOVhkRGQdGI7Vmm2t9VNvFazu10SyyNu+RMnKAV61SnGdL2M3zJ7try62tY5oycJKa+R6r4k&#10;+Ll/8U/HN5qHiFZtNjZJYraz0XZHHAW7YH30Yr8wr6N+Bv7EmveObLTvGep30mmRXvzMulMDLGuO&#10;oBNeAap4Ol+DvxT8MSeEL3UpdQjS3uYJdRtEgkS56lRgsr4PQ192+GPjhcr4dtmikXw1rkN0kepa&#10;WwSJrqZpASIv4SpVshxXxmYZhhcHCnKnFulJfZtfy3vo3ue7hoynfmfvX63/AEO18GfsoeEtE8O3&#10;EWt6RBrNzqELIt5fTubiVuqbnb/Vt7rXzh8WfEFr4p+Hy+C5PiM9n8QfDF9Lqdna6y5+0WUsI2i2&#10;F2OJAw+ZHr6G+LvxCvLXw9K0aXNsZWDhLuXb5cRGMr35r4y8e+Dv+Fo+P9J1eIQ+H7iERQm84kim&#10;KtwJIzzk9K+Xwma0MRVcKXNCnC/vNpttWdpK13FtG1eUoR1abfTstVoylf8AiC28Q3Gi6L4n8SQM&#10;b4rc380xjmjMvXaGiwwBPDpXs2j/APCH+OvEnhqPVPEej6HDPPum0rRbRmiupEi2IzQv2Pem+KfB&#10;3wv8IaVd/wBsyaRaeJLqFb2xslhQxXSMShjJX7jV4b4F+3eEfijca7pN1bf2jG628VhDai6Etv0y&#10;ynqzDpilS9niaarU04KKckmlaTemy1S/4BhFuk7PW7+Z1dl4G8QS/HXXPClrqWqeGfDemxteWOnW&#10;126JNG52nyOWEe/sDxWX4X8Qp4Bkvf7D8Q+ILnTY75476z1uLdH5sRyDHMA2HXsSy4rD1L9o2TR9&#10;SvpbiRPEHibULh3uruxV41S1CbYkGeI9ndDtwa6L4UfFvxX8Mfg5Y2XhvwU+srqVxdzXesXl2JLe&#10;8PSRh9Bwa9dYXEui/riSi1BJaJSaT5pXlrvqm9TL2kXO0el3107LQ+kPhV+0jc3vha38N6FFNq0L&#10;yy7tZW4+03QieThmTjEo3Y2V6nrfxt8C+GNNmh1eS4stOVQLy5QyGfcONsoK74yT2bbXxJ8Dl8S+&#10;BdOF5pMfhfRLnWbht7XqS3MqITnBAwmFruvjwkeqfDC3+2eOr/xF4m11oLa1gtNPtYdskRJkS4Zc&#10;ymLDdd1eU6cqmN9h7VOCsldJvlW62sr31tq0ehTanBtr3t+u50fi2T/hrzxHPYeG5ZfC3gWwRpP7&#10;bubUzRz3SDCxhz/qwe5rtND8Qa6bXw9qviGwmtdTHmadJrenX7XNqkkf+r3wHIXdj7w4rlv2VL/U&#10;4tLb4Yx67b3EmnW8txBDZQCOCaNzuZnPJZgW2sj1wfxr8P8AivwP4s0vQv8AhIrbw7pbWUmrXX2G&#10;bynj52CNuzn7mFrnxGGhiJ/U4WjC8ne1uzurWV+trHTzKEeeW+mn4dT3b4Wwa74n8UazdNqdjF4Y&#10;SU3E+oMS0t0OuIkb/VpX0J4M1LQ5BDHaW0HmLKyG4ODnvwevPavhX4EeCvHmteCjrXg3Vbq7kgld&#10;NX0XVY9g83PJjf0NeufAz4vXmqazqnh3UdMm03VJDh7ZuileDg87CvU12ZXWq5Pi4ONJOGqcrO71&#10;00e2qs3EqqvrdN3evbtp5H2guP4dtZWq6bMLaRrDy9xB3xSDKP749aydI1FPDen7NUvY2u+GKRvk&#10;EHoVNVr3x415HKukqj4O0uzYxX7Ris0wUKNsTPlk1tf3vRW6nzVPC1vafulePfoeLfGfwtHp2k3E&#10;qm4gvPklgtZWEgcn71fObfEKbwPcOq6dGq3EbrtWXy51JPJGOgr6furWfxB4int9egkt5fJMkKl8&#10;OfYH3FfHPxL8EJYeKrmCK3uY7i9u3isY5n8whM4G7A5APUiv52aweNxU4wuoXdotarXsrJHv1oVI&#10;xXK7vucX421nV/iR4g0/w5f6rctY5ESrdTCT7MjHJXp1NX/DPw9u/Dfja4l1bw7c3GnoBBOLdvJk&#10;hz92WP6Y6GuptPAuu+CBpOp2lo7X/mgWN5NDuNzKPvtg8n71eofDbwy/xN8Pa++s3N6t9oimZ4Nw&#10;j89mPJkd8AV608TVcfYYRJxs1p+LVmuiPKhhW5c020/60Nb4Q/ECO60fU4nn1HRprKAi1lsE+eeT&#10;Hyo0Y++Dt7VF461fT7j4w+HtcvorLW7cacNQvkmuIbZpPLTnIzguv/PPqaj+3f8ACvtCvDo2ni7m&#10;1CMLpmoyJue23noQP416q1eeeJ/BdpoWoaPe6l4l1OFo98kbXUUcn7wglmWQAjBJ5B3YrxMJjIuP&#10;Je0btpau7t1WqPQlzQSTWp6L4x8M33xn+JC39hZ2ti506K8uPLAijjT/AJZtKOCGbpXlfxi+Emr6&#10;VoS6xpUOoxzx3ogvJlljSOMeXuUdv3ueh/jFdSPjNd32kaT4a8NRjT7+7tks5bqwXz/P28bHz+Yr&#10;1nS/gdpvjv4Zpqvj7Xry2v55m+3ru8tXEfAj8rONy9q9fBLFVq/tHulJy5mtVffWytfzM58sotLT&#10;7/uPjn4V/E3w38FPDFxdfbV8RatqcwtryKG0a3urW3ByJre8/wCWcteUeL9e07Xr+S4t7KO1hlBX&#10;bnzOnRmP989/eup+MeiWMniqbTdDk+2aVbTNDbyrDteWMH5SUrhdbsI9FzFPuhZAWkVsdcc1+hZa&#10;qc6karb53fr07WVkeJOVSLdJ2sjhb+IKp/dr5krBRtYjNdJoiedrtvE+I1hKqNy/MyKa5jV7tLlv&#10;Nh2/ZwRhY169+9dNDc295qVhOyvIz2/mjd1Qgtz7Yr6yuv3ZlSfvH3J+yn4a0zWfGUIuGhts/wAM&#10;hGMEdBX134w+BfhJPDN40SS2I2yA3Fi2yV0PRGI+8oPQV+fv7PviZF+IWg2eqxedaXE4idFPluRt&#10;6r3Hua+4fEniDSfDPgHUNUnvrr+yLMeY8kZNwYyowBtj9ezetfk2OzTD5d7XC1sP7SpNPlfW/RLR&#10;6XPq7ylyShNpLddGeZ/D7w74X/Zt8aw3d5qNk2halbuLbUHVpzPOOSkg6o1eoaNqPhzxJqGrahFq&#10;6aXZ3cii+0/S3FwJZV/5ay4XIQrtxXwf458cah4u1uD4jXlteR6Dcz/ZrG1urCTyJ4YyqFlkjPD/&#10;AN+vrf8AZ306w8InxF4ztGtb/wAL6zaxFY9HuZJnj8tdrBklAkI9u1LDVauHhGjXaUZX5m02k3ZN&#10;SaalZR0aTJck03De3l3urLY8THgG7+MXxl8XeJvDb6FNHpcqTXEesWu55+GTKL3AC17L4V8XQNca&#10;54E8ceHIfCr3VlEUjtnjltb8BsCey6GT+Dem3Neo6l4Nk1fW9M8RaJZLoml2StCI4LVRcyQN8zFV&#10;Zfly1TWXhyCTx3qaS6ALvSBYC9h1i8/ekyseRGesR/i4ry4068cTCnCPNGK5Yy12s05JaOUN02Jy&#10;p6zWnW3zWnqfIvxI/ZLh+JuuPq3hDRm07QY3dd2tP5YlI+XKkcsCa8j+Ln7D2teCoxe2uvab4jXa&#10;k9zbaVJmdIvMSNiq99lfTvxB+Jmq+CbAxXE2m3Ph436TywzRzXF5exEnfKNi5Kg/K/cferx/U/Dv&#10;hP4Tx+GviHpviQ2yeJLyZX02Z/Ng0wuS8Yb/AJaMqbssD1Fb5dm+PlSVSEviXuK17u7bjpt5LdHH&#10;XpU03zL1/R6nlHjr4iXenM/gD4Ya74wbTnjP9r2upPsmnmI2yRtGBwVCV3Pwp0bWPCvga4vZb46p&#10;NfH7NY6TGxWeO4ZcCboVkRQ/zY6GvW/gJ+zxeaP8X9S8d6vLe3OqSpPtubdWiFvc95ZMqA0UiNuS&#10;vpOy+GWoN4RsNE3Wdq2mSibTdStEEhjfdwx3Dq2eajHZnTrr6rg6XOrKTaV7yd203o0l3M4UW/fq&#10;OzPz++Ifh1r0vpOr6J9j8YaXYm3ufIR1ExiXcp54B2fnXon7L3watbmKx0DxPr1z4Y1LULRzPo8+&#10;Wa5hYbg+18phvzBr6b+Ifwttdct9du9X1Gxh1a9sVaS48rdny/l3AHqCTjFW/B/w00xNLs7geILv&#10;V9U0aMRafeTNuuI2VMEMeu0jqK5KWbSi44arT68zi2ldJNvd6LtHc6YUVBud+lvmfKvxF+A2v/CL&#10;UNZ0vwpqI1rw3qNkHv7D7QWghAk5dwuAjA9DXtvw7+FmpeGvBx0vWYtO0+1ubcSJY2F7JKL8E7vN&#10;aXuR2FdB418V3Xg/XU8La54VH9ia3ZvF9q02PP8ApLfwrjs1dnquqaffeH9J0yzsLiybTolga3ly&#10;GgbChVOeQa8fNMbLEYOrUrrkatyp3u23y2bS1lFa66nTTopTi4bfLtc5i/8AhNq+i6xpmqhYWnlh&#10;MMnyAz7BtKq5/jA9etdVqfw21O+06W4BkWZ0J+XkMcYzXoXhTX9O/sFRLKgubUDzY5flcEf73eof&#10;EHxU0fRdMe4lLt1/cY+cgDJIFfoGH4Q4erYeOMxFd2lFWXMtNNdba6nL9ZxLl7KFO7T8z48j+G/h&#10;vwFfx3/ieKaS1sldU0xrd5BIkh++5HBUtXyt4/0O0+Kf9s+IdEN3PJNqMNnY6PDpflghpPL2o68D&#10;Ffpf4p1e48d2NmLDSFtP7biU6VqMMquxQfMyyIe1fC3xz8c+Kf2ffibq2kwzbvDepSb7YLaJbkTl&#10;VEkuznlTztrysJhcRg8ZNYWftHpyuTcU18TjZxu242lddCMZyyp3krd1o/LdM9v/AGTv2f08M/CO&#10;6XxKkul6tpery3FlJNCFns5xGFLDFRftcfDjxH490Tw38P5PEkZs7udZl860CrblFLNI+wEknstf&#10;KXgv4r3/AIO8azwfFvW/EPifwd894tpYTsi310RgbzkELjqK+0bH4c6X8e/2d4/ttjL4Gl1FfN09&#10;oZWYwI8n7nvkqR1rlx+HxeDxdPGuavJ6zV+VJ3ezeqjo7aaruzjw9SnWpuEFsvn2/E+QtO/Yk+KO&#10;i2d1rfhvVo5dQjnf7NY2UTRzTQqGCzqDwA/YGub0n4S+JfHFs82k6FLbWX2Zxd/Mn2i1nX5ZGKth&#10;jGXXkV9W/s4aF40/Zq19NG8dahLc6Dq2onR7axNwzEybv3c8G7nZ6iul+I2ut8BfHuo65f8AhvU7&#10;rwu0JtW1GOJZbWLzpcFJT1HPevTxGZ5jTbcXCrJtqLSae21rpPy1f2tBrD0+VS1S6nzp+zB4n134&#10;X/Y/FemWtx9tg1D7Dr8Elwn2ea1bkvjqGU8j5a5rU/2u/sPx/wDEWrWTS3vhLV9RV9U0W2h2Q38E&#10;a8BwvH1avqD/AIY4g8Sx22qvq6Q2MZbymt0+yyXMMgzsJTkhc8E14rJ8CtA+BVi3iTVLK6stN+03&#10;GmySyoJN0RTAcFsCVa0w2d0JOTqqTc1eMLNJ39b3fZ2E41qcVrZLdnE/Fy18NfFjxbp9z8JNRg0W&#10;wv4Wv59I8xoRb3UaGSRfmOFHv0zXiVz4ebxnp2ojXfEL2Op26BrS3u18uAgf3T0x9OleieNPEkPi&#10;rVPC9/8AD99QbVntm0MRW9olvGkKfLHGrgZkdgec9q930T4f6zoN/wCEtE0XwxdaNNqflx6lZeIt&#10;OhvbVpF5Dx+YOAe4r2njp4GEZS0bu1dJSjZttPTZ7KyOaWHliZScPw220sed+E/2a01LT/COt+Ld&#10;SkuPC17t0+7v9Euo/Phl2NgDd1Cnr617l8BvAs/gDTpkfUrjULrwve3X9j6hDEjQyWkvXPTaa9XH&#10;7IfhDU/At7b6Otx/wkDI+I45dq2s54fbE3yba8R+Bf7NPxF+HXjKNbjUXstJupz9o0dbrLuANol9&#10;GIr5XOZ162CarVkub3oK27d/dTV0pWfK0jvo0FSkrK9t/wDOz6H0tpel6F8aPDep6H4qWe91C9iZ&#10;pLWdQstqei7T0/2lNXfC3gvT9IdNKvrWyWLR7eB/tzMBJHCI2VC4TaNwK/frjvDWkW2kXl7ZxQ6g&#10;twJWV5VaR/spXhCE/iB7jqK5b4WaT4gs/iLfXviPV72602C5a2j0yFTv1Aqv7s88kDd3r89oV6dW&#10;Ps6jSUXfW/vNtXukm277tO9jsk3Fp239NLHpkXiy38cTXejwX9zpVhpWyO9uEiWOWdmO6KZDJhgp&#10;HevKv2m/D/iC2+D+om6jfxDaR2csdze20f2bzImGV3553V6JqnwpbVfEEt7qOq3er6gwMK2Fr+7g&#10;S3H3Y5X77a1r4J400+xtrjT9Ra1jtlaWK5lwkcgO1UaL1HqazlmFLC141pe9yOL8/dXw3v0tcuUZ&#10;VYOG1/6ufkTc6HrXgzwFbwapY3VuupGO+tGm6yQEcEL2FcFqUj3j7eewTaor6d/aV8E6j45+MV34&#10;a8I6FqN9a6bJHZrFCzSokjDJAkf7uT0zXtXwN/Yl0j4fW2meKvGFzp/iG4mmFpLpjIZINOmI/jHd&#10;xX9BR4iw+FwKxlf45Lm5Fa9na3XQ+S+o1a9X2cdlpfofm7c2j4aV/l/3qrRou/cpbpuRq9O+N3hl&#10;fDXxD8RaXEixrZ6jJCixoQFVW4Az0rgWtBDCDl9vf0r7fD4iNelGovta/hc8tx5JOL6Hr/7Omsy6&#10;JHrEDJBdW2pKbaa3kjB38dQa878YeGbvwjrd5ZTZ3I2+GXs6noVz1FbHwe1KO38RxabdXb22lX5C&#10;ydjlfuc4OOa9z/aJ8PeG9B0Tw0L/AFaxvNcS3CvZ2N285tVPQSmvm6teWDzRpRbVVK9vJaP5bP5H&#10;Ty+0o3/l/qx802WiXd0BiKZVf5fNYYHFbH9jro9pGhLzM/zSKvGCeFFdzpXiXR9Js/3Wo7V5ULsL&#10;offYRUt74i0vxRprwRaU80ZGJLniBEz/AMtCDxuzXb9aqTd5Raj/AF3OGzZwH2gqrqkErSDHvmqX&#10;28yN5cQkjkzu3SKOB7VrXtjaeH797CTUJ76R8/6tdgB9CTXTfCnwlYeLvH2k6c4MlrndOu4jeo5M&#10;Z9vWuyNWCjz20t/W5Ti4o7P4a/BSOHR4fEOvRNcM4D2lizABwOQzf0Fd3pej/wBoXssTD9zzLI0a&#10;j5UQq3PoK734gW32W2RWDR2oxs2p+7QAYC/THSsjS/J0XRzKwSb7afkaHl4oh/eA7E189Urus+aT&#10;NuWzseZfFPwz/aXhfXJUjx5IkmjgVSNhXkCvP/As0uveH7S6ilZbiFsTuzcgjofbNe3+Orm103wP&#10;4gvrobWFg+FVfvE/Kg+nzdK+RvCPi288JX/2q1ImtxlpreThJF9K7cPRliaEox3T0+7VClT5tFuf&#10;RGn2cXiixIgf/TkXbNtiHzA/xD3/AJV5L46+FOpKk11ZW+6NwzvFH/CQcYHua73wx4qstdmg1LQ7&#10;tIZAA0tmyjfGD13+oyevcV61pr2uvQq6kw3BjDyQbQSreqE9R7Vyxr1cFU0VvImKd/NHwxHYfZ/M&#10;Rm2sJBncvOalOj+ZLva5Xdn7yj0/qK92/aE8AJatb69axhd+YrqOGLHujGvFImfl4rqTy0PK7Mhf&#10;b6V9VQxX1imqkHudEpu2hQCNBL5W8yMn/LTrtpqMn3chs1bviI0O2XczE7l6ZzVMReWPPaupPmVz&#10;nbu9SxbA7u3fHmfxVo5RU2fL0Dlm6fSsuG8Ma7ZT6fw1amRvsEjmXbx/y043A1lOLctRRRnvNFa3&#10;yP8AKsitv9BXRaVq8uoO8ySnziC86r9yRR/Ht7uO9cT5ora8PW11eXtutrOI5hKNjN/BW9aknC7N&#10;k0tzp9K+KmrabP5X2iO6tWBzHImN3ufcV6N8ch4N8D6z4P134V+Nb3WZpbRbu4WeLy3sZ/8AnmfW&#10;sLUvCvhvw3rslte2T3C/KsksMvCSEc4H93Nb8Hwi8M61ZpcWt1dwsyqyfIJUb73OBzXhTlhueNaz&#10;Ss7q2krrZoca1rxS/ryPI/EnibxD4ptp7/VNSnvIXl2P5k+fn+990msnTprm1iCJK8MJZZQm4gZH&#10;Q/WvQtZ+E6WLhre4EzYOV2FCpJwQc1RtodQ8M6VdWUUrx2t0dskXVHxyPXkV6MMRR9nyUUvTYyc3&#10;fXc+pP2evjZrlhoVlJPdaZ4ng1lP7HutO1STzXsST+7kCn7inqK+fP2l/hzr/wAKfi9f2PiK0TTN&#10;Vcrf/wCigeQ4blWTHaua0C4ttC1WG9lMjKGGWtf3csZByGQjuKufF7xTP498V213Prt/rsnkJCby&#10;+bEigcBTnsK8TB4FYPHyqU17sk76W636HXGt7SlySe2x7BrPxIj+OXge2MFy02ueQ8Op6db2Qht4&#10;VVfkdHB+fdt5zXzzfSrPLaefGsbWsKxNt+cHb7e9elaP4T8Q/s6+IdF8XXll9r0OebypEjlj/fRl&#10;MtGcZw2K8y8T6tZ6jreoS6bbyW9jJO8sEUzh5EjJyFJ7kVrllCjRlKODs6L1i10d2nH5GFXXff8A&#10;rUqWxVpVbny8/MzdsmvS/DGox26H94iq8ToieuUYHNM8M+G7az+Bmu+IFvy0l1fw6dJZxxZ2cs43&#10;k9M9q5LRbwWt7GyN5bD+KuyrKOKVSC+y7fgmzhrRcGvQ9A8PeKBaCNJJzJ8p8z/ZP1NY3xDu0vLd&#10;LiIRrtYoV65U1j6RBe61cGCGWHdL0aaup1D4bavpfh69v70Sw/ZovNTdyjr0bBrhdOnRrKTlrfY5&#10;k2pHlq220q8WVU/Kd3r6VbS4njtSkVw8fDNuVvvA+orQFnHfeZ5GxWxu8vP6jsD7Vlyw3VvMEXEc&#10;f3T7CvZjNTfmejGXbczW1BLG6P23S7K4VjwzIR+W0iqk01rHMGayikY/xRynDZraudKWaHyXxtYH&#10;Df3eetctcWr2Ny8T7ev4NXp0pRqHZTqcysTvcpH80UEStn7zMWxVb5ppy2OoLdhSFC2WXbtyaj2b&#10;nVeK6EkjW5o6K8Md/B55jWMHb81LcRhzLIxTaCM/N2qgv39rbVyKfzs7bsD5qhw97mIcUzQvpEW0&#10;giU+Yu3d8vqan0/xTc6TYS29kiW0ki7JLheZCPQHsKgubRv7Kjlyu3dWa6NnLD71TGMJRtLuYyir&#10;2Nrw7fxW94VlVpFkH97rV+88KTNGOkkLZKSq2ce1ZnhnTvt2obf7o3D0rvNKYLFOjx7o0P6HpiuO&#10;vP2c7xOecmnZHFWzvbqIpQWkjPP+0B0re0S2GqXtvapGm6Rx933o1zTFW3+VV61P4C8TDwz4it9R&#10;aJbiGGTa8TYO5T1xWFW84OUNzCUVJabntZ0GJvC1zbymBTJEV3cjG0d+vSuM0HSbS08R6LeatBbS&#10;aZG6tcNCwO+PPOR646V9CXllYeItD+36RHLtmt/NRYcDgjOWzXz3qVs1vps4mgjkmf5Nija+T1J9&#10;cY4r46hUbcqbe/39jK3vRPP9f0i90+WNb9Y4/tSCaNVIztPTO3oayzZ28lzHapJ833n3eo7fWmXm&#10;oxpcu4kMzL9xlb7o9Ku6VC9r5lxKu2T7o3HBya+ztKnT97c9Jvk1LE1pJp8JXDeYqZO0HkGqlnNM&#10;0W6V2VmHG5sV6PofhDxd8QrHUNbt9DvtQ0uKLZJfwgRx+Yg6sx/hA64rhZ7RL4eQo+VSeFXgEVyR&#10;qX0nv1M3K25ClvJc2jusiybvlTdL6VnTaaipuBk3NJsfsAa7KBE2k2ZEkcYGHZdpB78HpVCT7Aul&#10;ajazm8kuEbdE6oMEnkBu9VTrO9kjaCl0OGuYjDclW/h/2vvU8vHC/wAqfStH7I81qJXQsvPzcZqC&#10;7tzJGi7R5g/u/wBa9RVE9GVqnqQ299CtyisPlPXdW3JYWl1GXty24A/KrZ2n2rmCkkbnhlYf3qsa&#10;dfeTK2/+IhaVSk2uaDKfcklhWGR3J+8DUtmm37oMjE/dYdqnaLzIS5/gP3W4qGe54Xyvl4449upq&#10;U3JWI9o7kktjF9iR1+XJP3f4cVcgHlxKm795/eqjYzOs67vUVsTbZgirbndnbuj5xWFRtOzCUrhp&#10;sdtJL5V27rtywZV71ZtpHs7hl5WF/wCFe3uc1Tmia3cpu9MMq9K2vEGhT6bHYt9ptrjz4VmBhlEh&#10;wfUA8VxzcbpN7mWtipd6q8boYD5e/oq8Zqx4mv11NbKVSrTJCYp/lwCf73FZs2z7Kr8cfPtUdz6V&#10;LbxJqUoTzQqsdv3uMepz2qVBRanbYG7aHZfCfTPD3iO51bS9enmhV7J2tGhU4Ey8pnHauImgms7m&#10;SKUbZo5SpX+7jitnRorLR9QEs1+7WoYLvs/9ZjviurOi2PjLU7eWfV4QzTCIztFtmdcgbmXucVnU&#10;xEaV217vzKhFy0W5hapd+IvFc1nfai97fSPAIo55Mt5kafLx7iuv8AfBzVPGlybySxuZ9PidFuPs&#10;6hXA77N3BIHavsm2+E2gfD34ADxBY6lHHrmlxtbafcXGmlH1OGWRWD+W+ds68gSJXnOvfHDVfEXg&#10;y18Px2yWkywyQ3Oow9LpSMhiMABwOM18Ric4xEoKOChHlel77K+9rHuLAxg/371/4B82/GTwhoPw&#10;98dXmjaNfzavYokTC4aLypFLKpKuvqvek+G3xI1D4V+KLbXNJtLGa7jVo9uq2a3EEkZ6go3BrldW&#10;luNW1ybzTJNIWdt7HJwOnJr0jWtPk0P4UadZ3thbW8k1yLi0ea3Md15JH3kc/wDLIkfnX0vM6NKl&#10;Tqvnm7JvvpucNOLnKUo6JHLt4phuNVuLi60Ww23M0kzwWqeSke47tqAEgL6Ctg+OfDtiS0WmzxyA&#10;F/lZdiVw/wBmV5E2/Kr/AChuoye+KdewSQyea7HoqhWTkIeM+9XLC0asrTv97Qow5n7xV8WX9vrV&#10;39qs7M2ylRvTdncR3xWNbRQ7z5o2sV3D6n0rb8i4U+Uu2NvL5THOegH1O6oLrSJI4SrKVwdm7t14&#10;w/rXrQcacVTWxq4aaGx4T0rRdSzA8v2eTIUQM3L985P9K2rzTrWGX5WC+WcImcA9vxNcXb2wju44&#10;igbDDLdHzX0H8N/gL4q+I3hnWNa0SCx1ew0lEcrPciC8fv5aA/eZa8jGv2cudzduzGqMqvwo4bxf&#10;HFrWl2UctrZ2VxbKIt1uNvnqegdRwWX1rjrfT/s8wW8nSCMEfe43Aele53PgA6mws7jTrvTLyMbn&#10;+2Q+UB+J7cVc8Z/sp65o/wAJbzx3cahYfYbQRtNZtMDMgZ1XgV4uGzGlHlozlbmen/ANfqVdauJ4&#10;RMkChngm3fxJtrIXF1Mzyybm27htXvXa2Pgu/fwBdeIbWw3WNrKbS8l3iTYxOVYqPmjBHfpWBp2n&#10;pDbldzSSZ/u4A744r3IVYpSSd7OxxVINSszKtbZmeJVfcpbG9eqk9TW5EGvbWSCREmj28y/888Hg&#10;gis7yGtw7QBJMg5g/ij7VseHUl16+NrFH9lmAPySDaEz3XPU1VVSlqjnlFpntPg39qW40D4TWXg3&#10;Xp49S0vRZ1eDTo18s3URfJi8w8goelY2hfFObw/4xn8deBNP/sjR5riSKTTJLjz18pvvW8/TehFe&#10;b+Lfhhqdm80s8f2XCtK8ki5TA7+ua4/wf4ju9H1QR7/LheVfNXbkOPoa5nllKUZ1afxS3vs/I6Hi&#10;KjcU3t1IvFA/ti7vtSgjjtYZLhsWsbZ8sEkgDPUCqGmpFHcu1xEzKa7u6g8OWseu/Y/tU0by7bB7&#10;iLD7SM4bHRq5Gy06a32T3ls7Wu0e2VzjivWp17wcNrbfd0MJpqXmLJpdtaoJ4r2GSTdt+yzREcDu&#10;TWQ8P3nUhlz/AHfuivRU+FuvXXgqDxTa6cl7os129jHPDKjlJgN3ltGDuBP3h8tcpdWLWIMTxSR4&#10;IXcyEZPTqf5VVKupXSldr0MWnFq5goNsu6UIy844wcU6802SzZHXy5rdujx9DU75mMgSDbgBn21S&#10;mlZY5Q+7/gPHNd0W29Crk1nGuWWX5Y2PPy84qw8UNrI0qP5ipJgMvQ1dsri3aCJvs6tJ938u/vWr&#10;dw2euHdawpZSJw8fXJ9a5Z1nGWqdhqTMVozJ8qRhV/2e30qncbIZH4DKwrTGmyQ+dLLI9u1s20so&#10;OSfb2rFSRYwzY8zf/F9DW1JqWxoQQytJco2xvlJwy8Yrbtr6a1ClHMew7lfd9yshblfuqrSSMd33&#10;a2ImWZU/ds0fOFx6dadaz3WhLQupeIby7spIpfLhjJDO8a7N/wBRUFtDFJGk8UkXQb1Yd6iufKuI&#10;33RlZN2773JqQTi3jDsFWFiGK9A/tRCMVG0VY0WqLtm1rdQsk+6GQD923Xce4NdFqcqSaHb2jWRt&#10;1DBo3jXhs/XrXI21+ZZ0+95KEypHx19MmuoivxrloFafyWVhs7BePeuarQvJN7EcuhY8PeAZfECy&#10;eZdw6ev3o575Xjjl9ea5u6sZbVpFdU4ba6xnPK9ga9BsfHeo2NpJav8A6ZHHiKbauURB/WrVp4g8&#10;Nag1u89nbR28sm5kmQ725wORWCdWMm90aOCcdNzldKutK83TJdTs3vI7Vh58EMnlmaIHO0nHLe9a&#10;XjT4g6VrV9L/AGNpD6dZwk/Z0jRRkdE3gcbgO9bCeG/DXiLUZ0htHh2Rje9nNkKR7GsrV/AFjps2&#10;+B5Gs3O2CVnQ7Sf72PXtXPyUpTTndtdLkJT5XHoc9Za3dxzblk/eZ+mDXXaP8O9Q+IWmTLozNfah&#10;5oR7NlLyAt91g3TBrGn8KXDWPm2F5YTTIv72KSUxv+tdZ8PdfvfB0325pxZsLdoZnjcOmD8q8CuX&#10;FOdKDqUPi/rRoqlHlklPY5d4tS8Da/c6Jr0Zs9Ss12onBHTpx1ruNY+OfibxBotlCuuXUMNtttkj&#10;tZJMyRgYDFq5H4h2byW8V9cWxWa5neXdNjOCOpJ5ya1fg18XX+D2qO91pdl4g8PPMpntbhOQcffi&#10;J5DVhUpRxNFYpUlOoumi12dt7G1NtyspWue+fsN+FoPF/wAYNN+1JJHZWyGcvGCnSv0i1jVLOXxN&#10;Do7ah9rs4rBJJLCTaftCq/384yxFfMP7Pfxd8H6vpGpJ4E8688S/YjFaWkx/1q53DMZ5Rk7joa92&#10;Pg+1utR/tO9v3tzEBcF7aEp8+NzKN/8Aq6/Ks3zrFxnUpxpqDk0pc29raJt2TT6qx9Rh6UY04q90&#10;vzvueI/tefDTTtK+FOp6t/wjsUk0mpRPb3MMUeUiPueRX5tavZrDqkir5jWvcMvPPOCDX6L/ALaX&#10;i5PEmo6H4Witbu4glxeyQfdEzEYQ18T6B4S+1XV7Hq8Utna+aYXSZMlSDgBs9K+iyGrRweGnySbj&#10;fTW+j7baaaI5sXh51pRdlc5bwhpdv4v16LTH1V9OsZpAka3HzhT6HoK+nNZ/YU8R6BFYyWM660tx&#10;aC9DWi7hs7hvQ1wniv8AZmufB/ha51WC/H26y/ey6fMQfMhAyWWTrle6Gvov9kX4pfE270kaFoyw&#10;X0JRIzNqIINn6YY9RXpVMxw9e1WlVfs720tdP0dr3NMPhVFOFSC5u+u3qtrHl3wZ/Z2uPFusCzlt&#10;3W4SXbuVsbDXafHL9lqb4eMlzEx8kr823vX2d8I/hgvw4sriRriHVfEFzIZZZ1/diRWPPB6AGq3x&#10;eudK8darpnhWEx3OpyuGd4WyI0rrjgJQwTxNaX71vRad7W66s7YzpSrKjTh7ltX19fQ/PTw18Br/&#10;AMZ3SQ6VaLdTJt38Hrj730rz34o/CG/8C6ybW4t3VssP3y4dcdyK/WTwb8EbDwX4gt9RtpfkjjKt&#10;klTmvA/20NK0GG3N+l6gvZyVO4/xV01MPisDQ9vibJp2tptbRqxk/q+Ik6VDte+u99j8vptOka4M&#10;Usfks+UjbdzzxmqKaU2n6iWiPmMxKiVWyGwMda9A8SeFxrCSeRcR3TIxZFjOOCKyNK0dMPFdI64D&#10;Im7h0xxn3rrji48l7+qPHVCXNqj1H4FeDzb6/o+qatHt0+9Di0l27wzoOQK9Q+J/9i/FHwZH4Xs9&#10;RaHXLK/Jt7Oa1x5/Gxgz9B9a6b4bQWfh3wppNrocR168syZo/tS8RSOmA/A6e1Xta+A6XEY1JRLJ&#10;cTsWmiaHZiVhkyD2B6CvjJYpzxDrR3X+eh9XTwjjR9n0e58ea14KuPCupXFhLD5N5ak/aIupQjjG&#10;RkGolsYPO/fpFu2r8sjfdz6ivdPGfweu9NglgiT98/zzy99xPHWvLtf8C3mi6lJblCs0TeVJ0fYf&#10;QgZr6PC42NV2ctTw8RgZUvhjoU9M8F3PiyYRWtpFeSKvH+3j+GqWs/Da20XVopYi+n3EQVrjT76J&#10;wDjlwsi5Drit3TvFaeAdSDQRLdbW2eVv7EdMioPE/wAQbrxYhtYWFit6zbtz5TA7DoRnvXtqcZR9&#10;16njuny/EXtbfV9Y1xL+LStM0/RZY44oZV/fQQhUxnKc49a8Tubv7LqF1FiKSRJCxfoGOe3t6V1/&#10;g3xje/DrXHEtvDqGmxF4pILonbz1K+9SX/8Awi/iDX7vUvsX2WznWTFjauU2SkcbT6DrinD907SW&#10;ltDG+nmclBqKt5kry+WyAKpbrn3rX0e/eaYyr8q8sPL/AIX71yRhmsTGz53fe+bpj6V1eiJHDpqM&#10;ki+Y4O9f71VXjGMboqEm2dp4a8ZXei4NvOYZF2t5u/B/Su2134u+IvGtjbyalqk9xDbQ/Z4/nwVU&#10;dM+9eVS23nQo2D80m1vm79+O3NdZpyxTWpRE8xdv918ccGvna9GjJ89tT2KFepy8l9DsfBHiB7G8&#10;W6guJVWPokcxLjnrXqf/AAkmoeMr63vLq4mkm+6GZ87dvpiuP+Dngm08XarPo0QmXVpozLbpC2Uk&#10;IHKlK9h8GeCbvw/qtpaajZtp80wE0aswcNGejKR2+WvBxEYx99LQ+jwcnL3Wz1TwJpmt6t4evbe5&#10;GoTyGJfsDRzERwzKQdxAr6E8Oza3faHfPf6LbpfGICPYABKwGMkGtD4a20Vr4Wto4tnU7tq11X41&#10;+j5RlTpUoVnUd5LZW7dd7tXPBzHMOepKlyLR76/8Dex5R4T+Ger22tQalf30iPGwcru5PtXDftFa&#10;Hezaks0syTqR+7+XGwDoK+j+K8D+NF5/a/iL7BFIrMmBtXnqK484wWHwGXezp31kur3OnLsVWxmM&#10;5p20X4Hz7bfDubXo0b7MdqHnata/hjVvEvwc1LUrjSIbaSO6QpPFdIdhx0bivqv4a+DbbTvDwMsI&#10;Zpxgqw7Cs/xz8NLGXT7iZFXb3Vq+feQYlYaOJjLW1+qa9Gek8yw860sPNX6erPz18f8AhS61y9kn&#10;vLVF86TcY4V8sDduPyjtg15tr3gFI7mOWQM1u8yLIvAdlz8+D06dK+0fGng+NpY/Ks0jwp9TuavJ&#10;vEHg+ZrobUMkxyw+UHkjr9a+fpVZYeNr6I7K+HVTU8p8T+EtCtdW2+FbnWbPSZoFSaDUmj85/VSU&#10;4KnFcVqegWMNt5s87x/LtKMw69cZ56V9O/EDw3omj+BdO0u1eG41SRhdXtyycoSFAhBNfP8A4h8D&#10;WTXO9BIszruDRuMqwPfFengqrnFuR83i6NnoeRaxcwafM9pOgkyBmTZj3xj3rOtrybSYth1CW3V/&#10;m8pWOzB9K9T074Jaj418OeJda0+4i1m80SQPJpyqTPJARzLEB97Zt5SvHboia4TaNyxAtGsnTg8A&#10;19FhqlOrFwi7tb+p4lWnKDu16CakIJLh5Nu5Scr5jZ3A88epqtYRWlxdRQ3bw2sMzBXnk5EY7nFN&#10;vLS6t3CXVnPHuHCyJsLVnviZhsQQ+WdxXu3PX6CvWguaOjPPaaepJcWgjvrloJBdQxzMgljyAwHQ&#10;4NU7hH58oKqyfTv0rThu5Ldo2Ryqtu+VVxxSLZtcybWnjby1+9J8hYda1UmtyOXUx0WXbGXJ7feX&#10;lRQt4/lhZlWTPzFFGOBUqyQtOUWTcx/vZFRuG2yfOqrFj92y9PauhWe4+Vki3It4ZVVh5cyhvu8Y&#10;Ndbb6JZRw2txcTJ5kwDIm3iMjtuPWuSto4beZ/t87rgBkRfnQDqM1NfXymxkS3eSPfhQn8DgDk81&#10;z1qcp2jB28ykrLUn8Ra3JfXLWqO80cI+Z2fqay1tZZneRI9sY6/LkgVBBEn3mT9397bswRWxo+uw&#10;aGlw0tu0i5XCydsevqK1t7Gny0ldijFSlrsb3w8WO1kvL26tpprfyDF5q/IFkYjBravZ7SNn33CW&#10;7ISdvIPSuMj8TQM09vZRPDauS+zq/sM1mXV5JcPJsj7bizfwkV508JKtVdSV0VOOljqrzxZGllIm&#10;nOYY5l8meJl6jNctexWvlyMofzsD5W5CEU2TThb2yD7T9oY/Ns2npToII4ZntWY7XXj5v4jyDXZS&#10;hCivcMmne7MwYhlOB8yEN8q/jUl5eTNiV/30JIb/AHc0s8JhU/dbd/D39OK2NOlsY9I2y2u68wcO&#10;znp/drrnNQSla5cbvQwIvtFxNthErNjai9au2sksEbGA+WqkMflweK0fDGmXeqauPsodvLUbEX3+&#10;7UGqLI99KtwCs2cOuzG3PWs5VVKfs9DVXWp1Hh1D4o0yeV2Mc0PzSPtydo6msC9sRHPItqn2rawZ&#10;Nq4fntxVnRPE9zo+UgSORfKdH3KcuGGNtb+l2MPh+5geUmaS9RWj8lRw+M49sGuGTlRvNLToja91&#10;5nDwvYtKqXCzqudkm3gfgteifDXQvBr3Md1rrtJbkNuidzGcgcbQOorV0nwPB478T2EGo3n9lte3&#10;CxS3Edjv4c4346k17mP2XvhXof8Awkmka38QruPXdMjC20klqFtHf0buK8rE5rQTVFzlGTV9Lvbf&#10;XY2pUZVVdWsfMWsXU+uaxFo2jT3E1vJKIYILiYpHhjgAZOAtYljFN4Q8UJ/aVlIsmn3m2a2Vwjbo&#10;25UOM8iuk+IPhu08KeL7zStM1qw11YSv+mWORCxIyQM9QOhrhrljMx/h52sqmvYov2kE18LXnc55&#10;LkduzO6+Nmsat4o8XXc99Z3OixuElhsL5AsnluN8e7aFDkg8PXLeHV8M6bEbrW1l1Vtki/Yo5WiJ&#10;kKYU7h6HmtrxDqUviOwj1K/lElx5MdtFEz4CxINgHOem2uGvrB5kDZRmVd21arCU4qiqK91LTT8r&#10;inJufMLbXkkL7Q22MdPTNWLvz2he8bfJDwsj78jPoSag02waaWJM+ZvIUbuc1pK6to9xZvbpI0jK&#10;Y5WGNjDr+Yrvk1GWhhbUoGC28m3ljnM0xL74PKI2emD3roPDWv6jocUv2UzRxuTlV4HH9ax4LOaZ&#10;gn3WwGHoOetb2l6PEum3DebtaJeI2bJP5VhXcHDlnqioxcmex/s96hq/ijxvbaa0j3X2yX5F6lWP&#10;Tmvva4/ZSvZLFZLyO3iFqU+YHHXvX5xfBXxUPCfiqzv5bh7WOM8yQoS/HYY9a/QjxX+0pdaX4C0u&#10;PWNRSXQddhDi9jG64WEdeK/Ms4o4OONtiITu17nJouaz0Z9LgacHSurXvrftpsdi37LNpour2aIE&#10;v74uJ/KCZg2DjDHtWn8YvA1jD4MtvBkVzp2iSajP59zdLaZIjXqE96w/hl+1p4OtWvRbRfZ7MgbJ&#10;ZpSXfaMZO6vH/ib+2Zcaf4w/tHR0gkurZ8xXMxyEB7YPGGWvOq4TL3TVTBRkqzdre81GN1d+9a7a&#10;PRlF09aluRLfu/RXskfLv7RPh+z8H/EQ6XpkElxaxqjfbruFkkueNpbnnHpXn7usctuktrHIzMFL&#10;SffH1xjmvoHRPGOl/Fr4n6nqnj621Sa+1dfL0iW3nWBYZfmIUZFct4K/ZA+IHj2yn1yPTxY6eJXX&#10;zdQl8p2YHHC8kmvcw+OpYWiqeNlyOEVdt6NtPbXpbU+VqYeVSblT1uzvvgZ+0vY/Dq91nSNc8LSa&#10;zfXMRtzZzMqjcvIDJJ1FReJtflufEmkeKYvAN14U07UrUxwSWF1LEtzJG2DLEx44zyK+fPHCHQvE&#10;t5YTm4tdWsZmS6muHWTZKOuDjPWtbW/G01x4P0SxiGoQzQwyP9s+2NLHIrPnIiPEecclKmeU0ZzV&#10;ektai11fbfdaWSGsRUheEunp3PZ9aXxNf6DJ490XxNq+r2VhdG2ubn7aP9HYJna3t6E9a5bTb/Vf&#10;GM0dldaHZeIJLyc+WNRYpcRk8CUEHBx3B614npd6moXnk3WpPpzTMENx8ygDqPNVeo966XTRLJrg&#10;sbPXom1GJg1pdWs5MZkH3cNwRkd66Fl6wyWuserjsvVWE8Tf4fme4aF8EvENn4khfX9Y0m36sbeF&#10;cp6ECMgZr2T4VfDLR43utUstQsNRumLRPKqkTwsDxtjYcA18/wDwkbxLqnib7Lrbz3F4Xby57hy4&#10;dT1GexHavrfVfDM974btL3TZE0/W9PZZrafJwR/Ej46q4r884rx8IVo4aEuRSVrppryuktj0sG9H&#10;Ucbljw/4T1DR9SlWWKC8hcs0MVu2D1z0NU/jM8usaCLExw2NxGyuh+1puBHTjNP+H3xMn8XazHbz&#10;WzQyQ7fNbZ/q3/uk1tfFD4O/8JJqR8SaHeQ2es2y+bcRTQrLHcgDliDjDAV+dUUqeOhHF+7UWqfT&#10;br6nsRarU3y7M86vZbu7u9Ch8SNPZxRLHKHuLfFvdBuAQ5+Qg1Y+LHwY1HwRMNcs7YWun3TDy4Fm&#10;ElvED1IK9GP5UazpvjLTfC+k6d4h0yV9K0IHULW4UiLMJ5MTF8bgueK90s/Fmm/FP4VXuhafF9nv&#10;xA10LaTn5FbJxjp7V+i5fgcPOVWnGTTUW4rSzlo3G1ut3Y1ptwUZ2ur6+m1zzL4IaPcaVPpGsLfQ&#10;XcayPaXNrHbnzIQThXYHG9Ofvivp7VddPhuCRL3VUkby2aOOOILOfcDvXjnw/wBT8Kw6N4d8P3W7&#10;Trm2cyw3c2BG7uGyjnsGDVFdw6Ba6ibvVfEeq6zo1jI4gEacW5bjy2kX5ypPQ1rhMxqZbh+ehOP7&#10;1qz5muV9VKKav6hWoqtUtNPTyW3SzPc/D2m50axjiJ27VmdrhMPuPNdLK4gjLN2rivB+uSJokSx2&#10;EsPPlxIzbjzyA59R0Nauq6nHJYgXSmHeh3Nv2j35r9lwWc4TD5dGpDSSitHdLayV2j52vRqTrNS7&#10;+RyvifxwESSW1vD5sc+x4VwRgcg12WheIYL6wtWZirSIGO6vH9Biutf8Uzar4X/s67s41+z3Zkcl&#10;yvQMAeorS+HHieSxvrq2lt5Lu5+0mNZo3URzL3IDHqK+QyziXFxx0Z4vSnVuk9bOzXw9227aHsYn&#10;BU3RcILWPpfVbM9e1DVbXTQrXEixqfutXnXit9P1XVbm1t7c6hMIPtItOiMR0JH9D1pfifd3BlH2&#10;Zlt5oo90cVwAI55QykIXJ7155eaf4l+IPji4h1eceELWNFs7i3hmXzJFK7tqEdmrt4ozT6zF4OMb&#10;rmiunW91d6J6dTHA4WNOKrOVnZ/mraLc88+I1xpHja/vr3SpPsupW7os8EkAjmZl+XdHj7o9q7/4&#10;QeDtS8P3kEulahHr8MlsHl85WiFvIe5z1IPatXX9Q034TafHo8+mRapa3dqqztHBEhWRcCPJHUHd&#10;1Nek+AZbfRvB1sskENrLgrthlDiQ+gYda+QybK6OIx9sVWs4e9LvGSeyesdbnfiMRKFG8I3T0Xmr&#10;b9yxYeCbaO6XVdQuTeXZYOF6RR57IpzgV0lzGz2+61n8rBz6ivLdb8aSm+1N4raYR2k6QNY78PIp&#10;G5pEPqPTvXS6v4qh0bwqlzp5edfKVw0gL5HvX3mH4ky6lHEQhFKFNNtp+89Wm0t+nqePVwuIm4OT&#10;u3t2XWxc0zZpc17BbxtKpQSS+awzvPORx0p/hTV4pxcraaW9kgJd/MO35q5r4Z+K08YahqepSRT2&#10;8Bm8oLMwMQKp/M16BpKNGkqSW4hj3l413Z3A135FVq5jGljYTtC8klyra+jTtdJmWKSpc0Jr3tOv&#10;9XOO8QaJrur65b3tiq2KrGUJ39VPUGtPVfCtvqHhGOyurdv3AzHEzlvLYdDn0FdHd3e2UW65WZ1J&#10;D7cgVmanrdva6ddR3kh/dqd3ln942BycCvUxFLBYZVpV5/Ene9rbXt5ERr1qns1BWs1a255B4U1y&#10;58Danc6datHLgNLd2yv8iEnh1J7Grmo/EMz6bBaHw3ctFJFMklo6iUSof7ki9MGuUsvEOna34tu5&#10;Ly4v7C9u45EiupE821njj6iTHRcV0v8AaMk/gWxTw/awrFYQeUl39oJil4ztT+hNfz3RzDEqnUjD&#10;FtU0nyxspNrmV4pa2VleV9GfTVI05TUpw97r06PXzOJ/4VidIs9L15bXWrybzVWdExJx/DtZnBAH&#10;rXm3x+8faa/iGHwra6ZbzW9kIpE1SQFjJcM/SRiPuoGr6LvPiTLoXhays9VMKfbI1hSUKcIT646Y&#10;r5f+IngjT/E2p6Np9l4igk1WWXzpLe/zB5SNnETsThd3Wu2NbL4zp0sG21KK57qzT0273fYE6kot&#10;1NLPTt8zl2+BjeFfHGt3d2YL/Ui0d7bwaUvn27/xJ0wCteieOp9Q1P4V2UVjBb2OtrKfPVkMUUPm&#10;cGRyBhtleu/BXwLpVn8KtXi0+zhh1W2kZTfx7Lp+nVXGN6+1Qy6Xr2n3GhjUDaw3SIs/2i2kwokD&#10;ZGVP8j0rkzunicK6GPkuejLVPflV7KL2XQmPI+aEdGvxdr3/ABPimw+CGs65ousWFtZXmn6C8jap&#10;aXk0r+W0X3cbSPny65U19ifs2eB77wrY6fLfXlhBYpF9nuQc7L0jlWAboa1fiBJPYaJYySQXt1DZ&#10;71dFdFjAc5OAvUVp+BtR0Hxx4Mh0uG2n0acI+ySc4SVh0OT61rSzSricZGWiVO0oxn7rlOyXLdX/&#10;ABsmYeyjTg2uuney7lfxT4R03xj4vTV5rlNI02SVrKNljEoNyp6E9gaqeErnxb8O9WuHv9NL2JmK&#10;RXLNvJU7iCo67Tiu+8FeANMs/C9zbJpkgXC/uJpSySSD+LA9T3rm9A8C67p7wXmqzppOjLJI8mkw&#10;OWeAFu0hySpPavQjTxkFDH04NSn7/Mm1bVX5lZJLqrGsK8HelN3S0t8umt7nceFLbTfFX+nz3Uja&#10;kHyzKcAY7LXYXEZ0m2DWqO37wZHUYPU1y9p4AWG/mu7eWaJnVfTDnv8AdxXQ/wBo3WmyRxXke6H/&#10;AJ6rX7dlcJUMP/tFPlk/tLr5u+t2eDiWqs70pXX8v6ItappdlqEL/aEDHBw/Q14R4r8CRalrsNvq&#10;Ekum2EyNtvZZcRg17ymtWrSBEkEmf4lrg/jDe6Z/wjULXNvNfWyTq88Vt/rCnRulcXEFDCV6XtnO&#10;N4b+equm1qaZdWrUp+ys9fw03Vzwf4Y/B221LxdqDXci6rZW4fT2uChkLI/eI+h9ap/EX9kAW9zF&#10;Dpd7c3EM8xlW1kuDzGvRSvpXtnhQ2ul6Tb6L4TRd4VjbTxuyhEJ3bZ1YZDVleJfFGrfDPWX1e804&#10;atfXaraeS82TGSfkaMkfdJ6ivh3g8FhKKVWMveavUV7Q7xvrc9mVStUqtQttpF6N+fkeA65+zZDp&#10;3inXbSzNt4et7vT4rZPtTli8hGeMEdTXc/BHXfC0XiCTwv4t8GW2jeJra3gt4YXjLC92qwMuCOrV&#10;7s+t6Re+EF/tN7OPUTthuPKKt5M7evfrXnvgTS01fx3f61cwG88X6LcHTY1vJwUuIAmcxOfTduqq&#10;GCeDxNP6vVVSM0mnJJ2XZrq7LRLcz9tzUpqUXG3Zta90+x84TeK/BHgj47eMP7R0tIIo1l8lrc5n&#10;jJGAYm/v571ueGf2Z9B8GaUPE3iu317xTqNvcJdQ3tjJ9sksojtIiljU53D5wfvLXqvjTTfBljdX&#10;Nx4r0i00i5gu0SEXrIZWjJMmWYBvl3NwaPC3irXp9K1/xN4QlhlsrLT/ADDFqHFvPHGGZQCQDyve&#10;vj1KrUxf1S00pXUuXe6XRNJpdXHsa1IqS57rS1r/AOep8G/ErxD4m+Mnirxlp3grT7X/AIRO3ln1&#10;C4S0iFpGsSfKs824/I3bBrh7TSNH0v4NTaxrMvlTagsv9iT6X5cl1JKrKkkd0Q2YYlHIjdfn+8tX&#10;PjX4r8VfEeC68e/2Kmj6ZfzDTbttJjEMb5fIibGDICe7Vz/hptS/Z01nxXovjfwtfrNqWlPaLZ/a&#10;jbSWzyDMU4K5WRfUV+mYWio4WMaNlJNe6mru1ua779z5+rUftW5a6PV/hZHqHxBj8O/Dvwz8OfH3&#10;g25eHS76xSDVbPRru4jZp02mcNISfLduhrmfG9x4O+Jt7dWui67a6NaI5u7O88WSyS3kiGPd9nMw&#10;znYeB614Ro+py2+2wvLSZbd0eKXycq8wYZBIPGRW1H4ctZtNg827+z6mwZI7WaJ15PQGTpXoLArD&#10;W56j5k9JWT0u7X32Rg8S6qsoq1tvzsR6lq2tXlvdWEuoSW+nyrCJLNbh0hlKnCSbOj7fXtXqvh28&#10;8G3Xwl1Xwl4c8PPe+Pb29iuIdWm2R/ZoTtBhVmfG3PeuG8B/DTxj8WtUvLfT7ePUdStbGWXyr64j&#10;jPlxJyIt2A7KF6CtD4YfDjX/AInS/wBjaBp63er2iPcxogjilAA3SF5GIOwCujFSjOPvTs42b7fP&#10;ujmpKUXotLf1Y6ldI8VxaVqN/wCJ5o0utDk/s63ZrgsYJ05AiKEhidvUdK63X/HGt63rWj6/4rk0&#10;mPUr9oUfzGZbzTDEVIZoiAMSAbgehrXufAviWb4VeVc6nBa+PI9QJiTz4yk1sRskY8HLg9JB2rj/&#10;ABhBr97J4pg8Tac3i/V/D9vDBeazZ3f2hbS2JUIyEcEc9a+OpVqWLlJLldm17r2WiTjeyabe/wAj&#10;003TWl/67+aPqrWvjt4o1jwDBeN4NsfG/hS5AS3vdKjkhvrYqSAzRt1FZHgXw1beO5dPutWtp9Au&#10;JEZY5ZAVd1+Zvm/ukdPnrK/Yn8Y6Lp3h3TNMupLm6kaWVI4LhPNt49z9y3yg17H4hEemePI38NpN&#10;5LI0s7aTc+aLXtNBL3PquOBX59jaSw/PQhCzpytdXTcdbabPt+h6dKHtWpy1uvxPG/GnguHwZp1r&#10;qmp6ppdpaXd/JHHLcpHK7xA/d4BO+uC1TQPiReeBY7DQfCssOkXlw1xHqu1I/Ohk2nHmKcgAqpAr&#10;0qfwv4Q+Isl74Ut57rSLG1mF5ZxXkROqTT9TNlsFhnoBxX0P8L9W0u70w6dquk/Y9ZuUeziupJAy&#10;h1X7zk/dJau7BV1CpDDyadRvTnTUe8bJbt7Fyo3i3bRdt/Pc/NPSNTu/CWua1cXqQu1lbfYLiGFE&#10;MVzu3LukJPLZqt8PdUm0X4geHdG1XR7htHaRLe60a4m3RyCRvvRB+hNfSPj/APZD1Q+FPGOpNYfa&#10;ktJfs2n3EMozvV98rt6hq6fSvAd/4V+HXhS48W6fYajf3dujjU5ollms8D5RnqCi9K+rxGa0aNGc&#10;p0220k1s1ppJeV21fueY8NPns3/lvqjhLfw/p+n+J9a0+9kvDpOmTyLBFNhH8mQZjya5HR76y8Fa&#10;jp/j3WbPU5NBeWSw0KeNR5kwT/WOOznPY16D450PSte8E3Gq6d4olk8Yak39mWOmR2zTC6RTzITw&#10;AAtVtP8ACHgq/wBC8I2PizxDNZ2vhwvNIsLbbWQfKA5j6h89cV4lCpHDwjUrtvn0ajvotdFs5S0N&#10;nBwneK1Wx0Vrqunfs6fEkXen6dMvifU5ZWsLG4RFguhc7W2SzAkp95MDoK6H9pL4HeLfirreieIt&#10;M0m/WK6tIpdbhncE2TxlSY1TuB1GK86/aD8UXvxf8LJcw2tpo6LItxZ3nzPcP5fyjdgAR7vSrPiX&#10;4xfFT4IaN4avVuNa1Cy1e3S21BteZJ7f7TEfuwSDBClOuaxwdKrWVOvzf7R7ys3fZadlb9Tpm4y5&#10;lLbT8z6d8K+K9W8AeH/NtLVbeG4mE1zPInyZx3C+uK5zWtM1PW/iT/wn97C3htobMG0Swby2nLHY&#10;XkA5+7Vfwh8Vrr4qXekvqvh+WDTQkc181hE32Uv03MTjJz6V9YRaFoOuWCJbxRtEF2/KvIB7HNLI&#10;slzHMaNWhTxPLyP3Yt376pdDpq16eF5ak4b7v/M+f/hqLTxjfTwapqzwogVRubnceAAK6n4dvq3g&#10;i+v5r3TWurXLJtwVl46MF54NWn8D6BdeK9RvLuXaunxjCxgQF9rZz6NipdS/aB03TSr281slmk2x&#10;ppZQJJk/oazwGX0stnTrY2sqVSEnyyS55Sd7NNbWTRpVqTrXpwjzRa1WyXXR76lbx78QPOsoNShE&#10;sMmChVbN8gnorZGCa8i0/T/HGp6m3iIsUltiskTCJP8ARYw3Aj+vevobS/iR4b8QJYSy2bw2zyF7&#10;aecY/P3rtLPTNOvbZoVskW2TorIPnB53Ajsa+mw/DNLOcRPGRxinPur3vZdNbXte6OKeLWFgoTpN&#10;Lzttc8U8AfC3Tdfgv7rVBcXOszgzQ/aoiEUN83y9gCfSsnxf8OPDmn+LJLbWJNP0jTLy0X7RFbKS&#10;8T+YrEAnkA+te2asLbwrDfTae1utzHCD9nncjgf3a+RPjPqH/CV+IbSaGaSymlvVt5/7QYtb28LD&#10;h/M64z1+Ws83y/DZThaVBxi6199dVd7vS7d7NXRthZzrzlVTfJbT1aR7ILLw5aeDvEHh3TtftPs8&#10;bfadOjuUzLCoCtvDcfL6V5R4c/Z7f4qeFvtd3q0cEdlIUglmY+W5JzjFep/AJtE1bwpcaOJoZNQR&#10;jaXl1dnzDdQKzbViz1X2rrviemk+AfAtxbwaelvDLuxdKmURjzkYqlllPEYWGb1eXkpwlpHmWt3y&#10;xvq1ZuxnKUfaPDJPmb627K76dj4ws/CNh8LviJaXDodVso7zdPaWUpBfaOvy9MV9O67bwzeELrxx&#10;pz3cepTKLzTVMQlktgvG6RScOp75rzLTS3hVdDv4J9J1iDWZ2e7sml+eKLoVYAbgD616/qXhDRfE&#10;E1i2h+No9EgEX2e4t4ZA2EPOyNXr5PBRxmI5qdNxc7LRyUX/AHZedk3pfTct8tOVtl6NrzR8+Xnw&#10;1i+PWux3dzr0A1V5I4ZI2tRDJDCzbnlTb1+93r5k/a1+Cp+D/juXTkl+36ddwGW2luFx56jgsdvc&#10;V9IfEtbj4SzWN3oGpGayGpz232aaPa1z5XL+cWI7V5l+2DeSa5d+EvECWVrY6ffac0tv9kvxdo6g&#10;9ztG1xXp5BiMVRxcIPWLcle+ul1ba2/U4sTTpz5r7nx/4ouYG+xfY4Ht2SBUmWRgUZ+nAPSruhay&#10;G1O3S4WRbqENC0rKD8p7n1NY/iEGFd+BtZgqt3CGtaGztpNQRZVdrdl3HzH+fjnJc9K/XZcrp69T&#10;xFdSuj6K/Z2t7TxP8YPCdpcXjwNFI0Mr7Dhfc17XrXhHXfDfiTxHqejeJmuPBlhqEMuWUol6ZOGm&#10;QjiRIm+X2NfI3wKspr/4neHbGG9v5TNqET21hGgkknycPgNwcV952EHwn8TabJ4atPGPjTU7WBri&#10;Gbw3DNI0tsI+XElqqBwiGvzHOsI/rPLBX5kk203ZNv5fM9ujU5oX6nY+FtE+GGseGL6w8OPY2+sv&#10;G1w+l/bjPHFKeGdl6AMev3a8p8deGPGuueI/Bd54V1K3XWfDLRy3unNdmIPEu1SUjcV13wp+F+nW&#10;PjLUtY8NeGrrwzoUgSCMRSyPbajcqeJtsmJI0x0WTvXQ/tD+EtQ+JeqaPpul22neGPEWUFx4nvA6&#10;z2wLYRYXTAdmx0NfJy5HiXXc1FxSSbh7suZST5rO1126qx2NS5eV6/PVEfw1+NsnjvxlrXg+91yX&#10;QdX0wuLdZSkXmjupXneVzkEdRXrPgG01nwRpV5aa5rtpq9vOGMEscLQeXyeGIycV8WfFnxRb/sme&#10;NJIbW8n1zxfeWMUsOp3lrDJna3Vm/h/j+5X0J8Lfj2Pi18NE12+vZJtdR2ilsraxeDyQeu7qHXFd&#10;bdXLMP8A2jTclKNlFy1T0tL4pJpO1oq2rMeaFWXsm15pb+WyPVbXRdE8Pz2i2safbHSZrPS0vN+5&#10;mGZApb+BupzxXiXxh+COlePtV0K+u9PKnVnhsNTtLKyjeOBAS4GVGQ4+75ler6NocMGsWSR6ELlL&#10;aCIWmttdIXkdm3SbYg27btrU1rxZB4Y1d7F9X0SzsrWEu9rPPi9YE4V1zgcVzOniHCOIsqcbN+7v&#10;fy+FNpJvTRLlsgfxW3f9epB8PPA9r8LNMOhWjX72sZX7KklxJIqxnjYS5PSuy8Qa1FoGkpBHa7mm&#10;DKEb5RxzzivNNW+O2m6BaPNqdnJo7LMGiivruEzzwHgsse/PPpXRW2v23j3w9b6rYyJPYPl4pFhY&#10;M5BwFMbgdRXUsZPDYTESy2d5yXuu17Ju8tZfE2Zuk5Ti6i0/4GmiOAfTdS8Z6ToupPC+kwR3sQLe&#10;dteOIS/vOCP467ZdIuJvFOuSWOn2stoxU+bHmORiVwdhH61c8dazJo3hX+0G0k30ltIjz2tk2Ztq&#10;v/CO59q2fD2oWvinSbfVoDd6QsjMySTRBHA7gg15OX5LF1lhHK6XLLs7Wel5aJK60kXOs179v8vw&#10;M2XxVoN14feGTSJr6G2zFL5aZ8uRRk4Y9DXI3UMSz39xcafcmd9skepLNkkf8s93ritvWL9bHU4t&#10;Ms9IS4N3IRBKk4xdDH7zd1Gfc1GPH8FhpLWLy2T2skv2aS6yES0cfK0bj+8p6HvXqY2qs5prDYys&#10;oKmmk4wVuZLRW0v5NbGlNqk7wTd31fQ0F1ix1bVTYTsL5vI3SyzplckcZ9h615v8fPA114t8JWen&#10;6JPFBrMfz2skbN5c6/deMYrv7/w9qcV7bXkGqW8qyQiLjgTgcgn+97iue8T3mn+FkvE1nVTpAiBu&#10;ft8jgbIxyfKXrXyeKxGKoSSrQbq829lrezte7vdI1g4qzjLSx4x4b8QzeAvBF5o8+sahNN4be5tB&#10;dNblltVxuTY1fNnx8Phr4q6zp62GsX090GRne43ySTTMP3nB9+lehfFL42wX2ra1L4GubS70OHSi&#10;17ZakMvqMzFlLYH3nCVni1v/ABZZ6P8AEzxHpd14N8IaNpEa219ZNElzJMvMcsUXBkG6vqsvpYjC&#10;1Vjq7alLbVX5nFJLlau2+iXQ8PF1XXl7Jf1rq7mhrn7M3iz4l6D4E00aRf2WjnUYX1eK6ljjb5AQ&#10;zpxuFev6FPrl4mv+HrvTYtKuNI1lrTSrmRnEX2NAGQoO5QVJ4E/aEj8V/B2fUF8XeGmvYfNgj1zW&#10;5vIuY2MW/wAyaEdSB8uBXzwYviD4d+F3i/xXa+Op9ZWG5s5ZZfLMNzBvGTtgl6g7qMbhKmNprCqS&#10;Ti/d5oyVpSkm/u2d+htFQoK8dnvttY+3ta0YzX2l645/tnVNNgZbOK9fdHC0m0NLherYrd1DwRoH&#10;jzQZLXX7e1vGuIsSxM7SRPnpw3avjT9lj9o3xDrnieDw14o1qPVNOukNzply0ccU7noYmIq/8V/i&#10;v41+HXiHVbfS7m4tLm4nS00q2v7mNvtLycRkqekXpJXhUMvx+Gx/1HFWqWs1dvrpdS0aa/A6pYim&#10;6fPG6Oz8e+MoPAGl3MPgLVJfE3i7QGjVdFllkmhsrYbh50nRQijoa8w0TStT/ai8PnwqniXTvEuv&#10;albzX95cyXkrWuhOZOFto4wAQw/hevHvhN4r8bwfGNPDl3czXmn6fqi3+urGQftZXgqZFyduei9K&#10;+jb/AOHmrfBW/wBd+I3w0eTRg1r9p1LwzIh33UQBdmAb7jp94pX0UqNDJ6tPDVJ/vJcsoy3bemjb&#10;2vvHp/McPPPE3kl7q3Xl3MfwV+y74g+C3i/Q9IF9a6wk3m31pesrxx2t3GoMnB9U719seHfFPh/4&#10;keGYvOkt73VI02SW6DMkDjqAPb1rwj4C6j4p+LL29947tpLbXbrTW1Sw83atqkMh2IFRe/qHr0n4&#10;Y6BJp2v6hLqugaPp2qHMUupaRMUWYL32dmrXD5njsNXnDGKM4Vm6bvazd97LS6TO2MKXs1yXTWun&#10;5ehX8MaT4m1T4j/ablJvDfgrTwyW1olyHa8mBwWlC/dHsan+JXgXSfFslrqays2r2MsjxtBI8Yg3&#10;DaWT3PrUF1Jq93r+o2WjOdQhMhlklbHzkHgE8VNcW9yt+b1Ld7SbywkkSv055UGvzzF5tOlQdCNJ&#10;Rhdrm1unteNmoq3bzsegoc0+Zvpt/ncx/hfG+l+E9WsdVv57rV0L75zb5jkhQ7lLjuxH3iK5y7+K&#10;Hw38eXFvp1pcz3Fxo032m51G3R4PszE4/dseclqtav4j074wyat4O0DVZvC8elPuurxTuktQ3EkY&#10;PBAJ71R0H9mTTvDuhWtnYTZZrjzo71o+XcdGJ6EDsK+hqYe9JtPmcUopxjaybUm7S1s5OyaSucTk&#10;9FFaP/hrHfa7450bwJoU95Be2senviGSVjmYzseN3rndXlHiL483mheKLPQPD8EOrzXkoTVr5reR&#10;/s0Z/wCmXV3XdXlvxI1Of4aeJ7fQdV1CTxXeSSs8tpBCU84chQ4PbvgVs+EY/wCzraPxwNC+xWdk&#10;jxR2sIky8p/jcpXnrCewjDEVlzaNR6Rd7pJK99XfyMHXc5OnDTv3Pf8Aw/4e8PS+E76wkjeLTJg0&#10;l60lq8UmoTvJhJlZsFiT+VcV4LfU/EQ1jS7lrq08SW5cMNRAYzRxyYiMkLjO1krxTxR8bx4/0efR&#10;7jWL3w7aXVzG7WM0jz3EMkZBIimXnDY6Hoa8v1f9pnxZ4d1m4Ww12WdZC0Qu5I/9IIHYselehTyP&#10;FY2l7JRSqLV3cunm7xfouxNXHU6LTd7fI8b/AGpNKmh+LeqXT2/2OO/laUhZjIMqdpAYgHGa7X9m&#10;v9nbw/48stQvfGpmFnPbulukcojkjftcc9QKueO7nT/ivp/h/Vr4SCO1uHiuC/LlevUdcvVLUvEt&#10;teWi6TpVtczTFxFE8bE9eqjHrX6h9cxcsupYOg3CcdJS3tyu3VnzDlTVZ1nqux2Hjz/gm7qnh3Rv&#10;7R8M+MbPU9VFxEINJuFEEhV+hEm4iuZ8UfBy0l8O+KtR1rS7nTPG+hWmy/0trgTW1zIXRBJCy85A&#10;+YpXdeGvhVrt9oEGtatDMyWu551u5pIZYGB4DbuvHSvVPiJ4o0B/CWiaRoNrubUJFt78+Zunn3L+&#10;8k3HJBO2vnJZ9j41KdCdVVZRdnJLlejTabTas0uy9T1FSozg58nKrf1Y+BtK8Epa5m1I48sBjbK/&#10;Kf7x7VcvNQspLiBUtRb28PzCJRmPILHFWfibcWPhvxDqGkabO9xawylDcSPkyY6bgK86h1j5bjc7&#10;yMy8bX7niv1LDwqYqKrTbs9um/kfOVJKMnFCeI/td9evfuiKtzLsWX3rvPg/q0Fr8QLNPtbWsKhk&#10;EqvjccdDXnV1qctwEt327UYMW2+lW/BWoLH4z0driTy7VLtfMk6bATjOR6V7E6TnRceyG9Y6n6Ex&#10;v/wmWmfYndfORdvy/IGFYeqadZ6L87mJlgVokWHAIVTk5PqdvSlhJ02DfaybozBtSRWwX7gjHqK8&#10;i+NfxHg8L28dk0rSas+4m2jf/VjsXxXyUKUpzUYq7OmU/du9zlv2gviNZ3Gly6Vbuv2q/P76KP8A&#10;5Zqr9D7mvnmAcneXbP8Adx3/AK1uwat5epz3moWy6mszFpxIcE+pDdiO1eo+ENG+H+peDdZZEuW1&#10;GeHZbS3rKEtZvlYdOST7dK+j9rHL6KTi2m9132NaFN1pJX1PMfBvgnU9Q1rSn0a4Ml5czC3igVjF&#10;IGPADOeNp9a9j1X40p4X1a70nxToUmn61p7G0nlscMDLH8uSM8/g2DX1r8L/ANm7wT4A+FjeKY/E&#10;EV54qjUW8gW4jmC5H/LLHf0NfBn7QizyfEHUXvYb2N5CHT7aqiRwFwGO3Arx6GPhm+PeGqRvFRun&#10;dX1fl+T1PRxWE9hTUpbvT7j6K0PxJpPxF8PXNrHe2WpWd4jiZdyQSeuCrYNfN/xJ+FGr/Dq6lK6f&#10;JfaKx3xXkKn5U9H9DXC6TqcsOoRvA4j2Iw+7kcDP5Guo0/xH4jt7GPVdK1nU7PTxJ5VxBHMxjjYj&#10;8sHsK9WjgqmCqNwn7r6O+/TVdTykooxtPtLbU4BcNGsagfJEzZJ96ludNs3sPPuA7SBtkcUa43k1&#10;1PiDxC+taNEJZIW/eFwqwokjsepJQDOam03RxdWEC+WNyEufLbI5H6GuqNeXxSVte5xuS5ji7Pw+&#10;LdY2uEVZP7i/Xv71leJXa3Iiz5m8bgteiXmlO1zJt9Tlm6fn3FeX+I3STUpIoidqHaPm5ruw8nVq&#10;XZrFtu5kY+XNd54KVNPuLP8Ad/vGkVnb8c4rjLSJZpwr/NXT6LfCG58/5WZBwzdM9K68VeUOVCqb&#10;WOzn1UXWvPeszNtmM3zL97FeoxC1XRvtWlRw6bdMoM1sy7Y5Se+P4B7ivFZne6QefukwPlfb973+&#10;vtXbeFtbkhMaYaRcCI7vToFyR0NfPVqDcVymcGk3c1NQljuLD7ctxbtcJJ5R0qRsTgk8FR0dfcVx&#10;d/cM3mIrbVUfd6d6m1+GGa8l2xM0P8DZ5AP8sVwd/cT6bdGRZHkjP8TN6VphsO7b/wBdiuXnZt3k&#10;wa43yx+ZtG3aucKMdciqcsVrIF8sTR/wlevNZCa2bpB548vdyPL5rQgmt7iEs06ruAzHXoSpyhuU&#10;ouLHajdXOoWwW8urmbyxwrHIXHoDWHbW7SMWwWxlh71754c/ZuvfE3wc1Lx//bOg2ej225FhmvPM&#10;u96t08lPWvFprV7EhXD7l+Xb0zissLi6Nbnp0ndxdn5PsVUpzglKS0ZQGp3Vnaz2sU8kdrOyNLEr&#10;8Pt5BI9t3FPsrx/MV1lbr/D1xXsfw4+EfhXVfA3iTW/GXiKy0y5/s+YaRYLcgzyXIGVLx9QK8Qtc&#10;LMMeoXav8NdFLEUsTKpCmtYvV20enR9SXD3U2bdtqlxY3O6K42srbhXregfFdb7wXrWg61GLqzmt&#10;DEItuHiK8oykehrxB7lI5n4LLu+771Pbao7OUUld8ZQ8ZrKvhI1krrVdTndPW6NSa0ksXSF3Zt43&#10;xS9iParOtWjappqrEf8ASlKuG5+cY+7/ALwqHRjFqFkLW4nWPEm6OVk3GMn+h708W5tbk27g20iH&#10;D7l5BFZtuM13RV+R3MCzvru3UNdRzSWucbm571qixtNUwyl5GQ7vujjPpUeuWM8Mf2yA7cttl+bn&#10;OOpA6Zqpa37W4PlEeY/zHamwrXa/3seenozpUlJc0TMu9LuHikvIbSb7Cr7PtKxHZkds9KzBEWzt&#10;YNXV3WsarJpMdhFeTXFjCxf7H5p2Bz1YCuYkdZg6sfL9Fr0Kcm1Y7E00KqxMOvzbfve9O2hUdlP3&#10;RViWCH7AkqP/AKQhKzLu7Hoap+c6oOnbP4VWrA07KfzlNqx++B/F901BKN1oeNrIdp29OT1qKADb&#10;v+6uf4qcirJKfLztb+GoskyGrmv4Jl238ifL867a7i4szbvHudVjI+6rZrgfDFsZL6RfM27R976G&#10;vRoPJuImtWdWbBVGZuR7/jXl4v47o5JJXJrOOBv3boLjqmyPpz9a5q40RbFX3F/mkLD5dnA6V0lv&#10;H96R9iswKBWbutXJ9KHiC2KtK6zeWdjL/fA4Feeqzg9dhOnzLTc96/ZluZdS+HupRyuZP7PbZvkc&#10;FNjdK8u+Jmv2Ol/E+ysJ4FW1thtuPLTMckjcdD3FX/hZ8RNU+FkF7oemaPNfarq9t1uJRHECAxEg&#10;HfA7V43r9zcaxqMlxqEs0k00nmv5nJJPU14OGwLq46rWn8LWmuuvWyKSVJLucktk8JAlXbJjO1Vz&#10;XaeEPC2o+Lp47eCPdYw8yS9Md9v1rX1i803UoFi0qOG4upwGe46eQo65r0vwLoIs/A2n3Vuiwpcy&#10;SxSxLMGkDpgjKdQG65r1MdmMqdDn5bSbsr9POxlKo2rtGpDdazDoP9h2jPb6QEKPZ2822MghQRxW&#10;Ho2kwaPGbcabHClydh4D+YTwNuah1+7fSY5r+11AW99AA8iQOGSRR1DrXnHiP4rX+qSlnHyg5jSF&#10;yIwcdK8DC4OviV+7ej33Wv6hGLmrnYeMLW1tvECLptlHcQQ25e7htwE2nod2PSuN8WaXeaakcNxG&#10;0Kzwn7xD8jlcGuTk8V6lcyzeWzwtOcP5OeQexqpfWWp3Vzm+aRZkAz5x+c9u9fXUMFKlJXkkl6tn&#10;bBOKN/wRqEEDSwaluWzlUpI20HaM5yM9DTvEfhuLRbiN7W5ivLN2KiWNvuEdQffFY0Nk9vMHaQbf&#10;vbs5/MGnOEuJJENuI5C3Dx9P0rr5VzucXoXKalGxVvrF5E+4jZPDKwrDfdazf3tmK6WSyW3t0djt&#10;Ur/dzzmqaaQl1C9wzpCqniNVyTXVSqqK12I0SK9pctJEVf73Zm9DSyr8nZWJ4WtKOGOF9gPyg7d2&#10;3jinq8DSFiE8wZx2C1n7RXukZuz1K9ukSyAsPmbOF25/CpfMeG4j/wCWay/w0LMFuX3b/lG75f5V&#10;He3LyJvZ9zP9MCos2zNuzLjSlfmyzRr03L3qGWdJHLN90/hmorG5kwFceZkADatSEmMFHLbc/Iu6&#10;o5FFhudJoWkaaNFm1C/vh5j74YLWNM72AzliOgrmWiK3AbYVyQwX2NNtlSOUPHJ2q9FtVNzfd+bP&#10;y7+azs4Sbbvf+rBJGnoWnG+WKKO3M287UZu7E19H/Bfw78N9E8PeL7/xjq8EHiXRVR9O0aZv9Hve&#10;PnCt3cV4anibRbbw7BEljdW+vJKqGVZlFuYQGySvXeTs+esa51Kebz5ZHLK5Lnd3J6142JoTxacJ&#10;3UXfyfqmmdNKoqD5t2fWXjj9rfU9U8Eab4D89b3SZSvywwrJJB82Ujjlqh4G+IE3iDSYfCWpajZe&#10;HrWyupLu3s5rUm588dF5GTurwHwL4buvGHiew0mzHnXF42yMbguWxkV0+u6H4p+DetXCwXzXlnIv&#10;lNcLETFL6oQ38Smvm8Tl2FaWEjP94leN3r2Vr3tbZI7I4utOXtJ/Czu9Q+AGtavrlv4qisLyXw3q&#10;OoC3m1OSFI1gmdtpLxrkIua9A/bY0m68CWHgbwNceKLLxHZaXZyywxRxIZ7Uv1Ru4U9qb+zh+15a&#10;+BdBu/DfjGD+0dGlkFxbQLEWhSTOSD3wx+avA/jV42m8f/EvXfE0dslot7eF44I+RCo2hQKnL1jp&#10;Y1U8SrRgtHqr66W6PTfzR6MXRhScqb3PPbkCOKB/maYk7029/wCWKlSGWZJGyu3BX733GBz+ANWV&#10;W6vI93ltukkfEUeOS3FW7eF44ZFlRPL3bZF6jCivs20kc6V2Vra2DLA32dm83DbpOvB6kE9a07K0&#10;ury4RDbXt1pa52BY87fTOeAaTSr86bfx3iwJdQowLwXCbhhecGvdfCPj3T/Fs0WlRWEmnXE4EX7v&#10;Bi6cnjFeFmOMq4Vc8KfMurvsbximeDTeHpdJ1YI8ZVWcMiMn5AYr7a/Zh03wh8QfCdt4exqOi+KI&#10;JjLNdWsxeC/iJwCV7FK8o8UeADrVg8EQE18MbO3TsBW78M5vF3wfuLTxBBps0CQKDvMR2+/Jr56r&#10;jaWa0FCbV+3XfoepgaKcm5LT9T9GJ/B2g/DLwBNb3jWt/bysiONV5jkBPQ+wr4p/a9+HOlzeCX8S&#10;eE7eDQ9MuZvsGp2emX+Y5phyjCE9jWh8Wf2wZ/iVpNtp32b7EwQ/dfGZK+ZNe1ie+nlGyR4SQR/G&#10;AR/X5q2xFZOvCnhKfJRglZWV9Nd3djkpwg/aO8nv27JWPMtKluLXR7izWJoVbJPlsQxQdQSOCtPv&#10;HghsEiQhZI1LOrEDity50C7uJoltY32gsZFVudx/Lg1Q1vw+NNtpJWi2yfK26Trt/CvYVSE5KTe7&#10;PHnSlyt2ONgUyOWePd8wUuyc+uRVaCa4s78updVfC7mY5bmt2zsYrBXvbgjzo13pEy5yScDNTf2c&#10;upZniQbSWb5Rwvf8vmr1vaxXoea4Ow3xJ4/1HWkngvJTIpXbJKx/eNj1IrG0JrazvI3gsUXp80zc&#10;tn/a/grWl8NXDJvFs0duGZT33Y5pHsrKPf8AZZHa3D7d0iYOD14HQZaiM4KHJEyakndiatby+XM7&#10;gMxIWRWlD856g1r2SeT4JvoLywj1C1nH+jS/aDGbKQn5mQDqDt5zTdH0/wAOWet6edXtZ7rTXJae&#10;O1x52Mdear+MHt73WJIvDltc6HpsrD7O19eF0UY55AwQTWEbVJKl03vts/W5TVlzdTJ8DWesQ6w1&#10;xZRzKtoQzzw/wntkVd8UR6jqUN22ozvJ9mkTzPO6lm6DjviqCS6ppqXNrFrbSSMQiyxxAZHqM4NZ&#10;NzLf2ryLcRxzK5DSyrvDv9a9GdOMp80WrnPy6ali98I6p/YsmuxW/wDxLhN5JuI3GA3pjOayodNt&#10;ZreRpJZN0QP3V53d+PQU9Wlh+do59pwqtGhILCrcUgvpwkt0ixxjb8y4H0rVOcFq/u7fjdi5VYxb&#10;a2ms7sKj/LLxt9a6GPRI/EGx55FjaPOWjwH49s5NUm8mMF2f5hhflX07g1PYXkH26O6aIXTxzB0i&#10;kbYHx2PpSm5z96Oj7grJj9RxZ6G6LP5kc8g2KzkyKB3I9K5m3kTzo0nZljXLfd5Bq3e6ldapqEs9&#10;021i3CN2BqjLEJMtvZd9dFKnyRtLqJs1JrGK4s99q8czJ1WNTnFZ8XmW82zb0wxRmqPcjOYl2rt+&#10;bqQVq1p2uXNnMqyRx3S4+5cJnd361ajKMXbUbvYmlX7UoUDy93Vmyfxqrf6Ndaf5cVxskjkBaNo3&#10;yD2yK3tZv7e6uxLp9uI4VRfMi2YKN3z2NZMUSiQIiI3PKqcms6c5Jc23kOEkkV7C4uLVJf3flq0Z&#10;QNTre8MLu8u/gbU25xW94r0G58PXljaTT2dx51vHdpLZ3AmTbImVyV6OPusOoNWvDbaJb6Dcfb49&#10;2oSyjHmL92Mf3ee9N1k4e0SvfsbJtOzMHT/E1/azjy5EbewU+YOv1phmeG5dc+dD9wdt3fpWm2rW&#10;l1OipCsaxkqjcdB9Oua9b8F/Bm2+IWkaZcy3FromlzsyS3k0O8b17nuK4cTjqeESnWXKjWleo+WO&#10;55DpWvzK0kv2n7PdZKiTdw2OlT6344u9Rjs41iihaOQS+fGp3OwGOhr3bQvgV4B166i0O6nn02+W&#10;Tyv7UtpfNj9mdP6ivAtZ0a80TXb7TXP2hrCWS3Pl8ocHAx7VGEx+Fxs5ezTuu/ns0aVKcqUVKRo6&#10;Jrb27z3DHdGEZH/jHXI571kQ+JLiO+u2XasdyzN5TZwmeRWZqGm3lmgb/V+cfvR9wO1VFQw53wFl&#10;P3WZj1Hoa9SNOEk2tbmald3Ov1nxFe+Ire1W6uJJlgysaMcgZ4OK2/DmuWOILe8t4Fhhyk8kYJea&#10;M9VOePpXAWOoB2+cGNcD061cmuQyCJXby8/frkqYWLj7O1l5Cv71zt9G8YweGPFQ1TwpeX2lXEEw&#10;aBpmAOB6SL/Kvsz4Iftraz8QvGej2HjLULbT7IwNaXN1FGQzoe7R9K+FNB0iO/spbhwnynbuzg/j&#10;WzOkMNzGF3/Mo2Nu6Y5614eY5ZhcZHknG7XXd/pdHqYbESovXbsfpl+1A/gz4h69afY/EdnL/Z1r&#10;D5bR3YiwOwytcl4o0H4fX3w40/WZJ5rXVXcQ3mo3S/aVmdU+gyTX5xahrOqXkiO8jSMv3GXt9Kvn&#10;4q+J4dLn0n+2LxdPLBzYzOWj3DocGvGrcO16s3Up1Eru7Vnpd3dtW0dqx8ElHl0X9a7H0bI58Z+M&#10;9O0CPVLxtLuZkhhXbzCJGwQ4BPU1966T8PrT4dQarbaLd2NrpelR2aT+ZIQ8kqJkge5FfmD8J/iz&#10;pPhDVLG8vLB7i4i/1218+dk5/i6EV71pn7VnhTWNb01L2z1Ox0S2lje4gVzKZhnkE9AQK8bHZNUn&#10;H2UoPkXbq7NXsvW534bEU5LWaTf/AAO59GfGL9pDw94Z0/8A4pqWWwv7kedeSySFppQqZCd9gry7&#10;4bfHEx6VN4o1iOe0kBKi8t1yX7gEVxX7Qfxe+EfiDVblfCkd7a2T2gi2wW/WQdQ24157e/E3SNe8&#10;LzaVBG8KuqOtsqmMI45PXIrolgpp83Ls94qy+SsrXOmGIVPSL0tt19Gz7Gn/AGoLvUdLklhv4ru0&#10;J2bo3bzVY9AVNfN/7RHxFPiSG0W11SC48r5pIvf3rzLw/wCKbi103UIoryWG8k2PEqp3G7Jyatpe&#10;aPrU0curaetnMir539mt5f2gZwSFOQGoUKjnzVm3b/h+o5VlOnywSVyW4+GlrcNb3mk6hBDJc4P2&#10;e4mBjjlHZZBx9M11ujfDbUNIsLxdZ8HyzTbkVdTVyy27e+3jmvTvhP8ABHTNWe/l8LeIPD+owyKL&#10;lLXV22XOE5C10Pwr+PtzpXi1I/E2nWdzpKErJb2aBEJHGeeHxUSlOclzO0W9/LZ7djWnQpxu0ve7&#10;f8P3PYf2dfCul7fKtjI0yCN5PM/5aFvvL7Ba+kJ/DdjdX1uzW0fl2uSi46sR/IV43+zzf6bqWp6n&#10;eWcf2dZrh3giZvup2Fel+Po9Z0q2fVtJu2jWFd01u3KEeozX2eSxp0ctdecObV3t5O97M8rMXOeL&#10;VGMuXTTtr6Hm3xI+CbatqjvaWwZJG4+Xdn614H4p/Z41LUL2S2tbCUytucMqHNfUugfHbS7uILe/&#10;JMvVkrO8X/tC6Ho0bPYKkt0P4nHavGxeHyeS+t08RyK97W/BI7adTHxfsqlK/nf8Wz8pfil4GufC&#10;utzQX8TR3CscrJ2Y8V5jp/2u1/0pY9tuCU8/b90+4r6Q/aI8VjxR4lubyM27NMxKt9TXztqyy2fy&#10;yP8Au1I3rGwI565HajLasqtJPc8bG0VGo7bFKx1iyj1p59Rt5ryzkbdOnm7HwepUmtKbw5pWsXc6&#10;6PeNcWseWhlkiMU5Gc/MpJ6eorkrmQSJvl37eoXbzz0p0er7bzzbU/Z9+fkjbBUe1fQToykuam7M&#10;8h9inJNMrmJpUXYSobqGweOtamkXk2pXiKipHvIeZtmdir1Jxzisjyg021/mbPKt2J6ZrY0DR7iS&#10;V2QbmjBdtrfPtHf3FdNTlUddyYxbeh3/AIa0HVPGWoz2+nbriG2YeVBZrkyd8gHk1p6WhVl81/mh&#10;Xaqx5G78PXNY+nW2oQ+Vq2nXP9n3SAPE9m/lYx3BHQiuj0qRWuy10WW6lbdMu8ZJPJ6HvXy1bTmt&#10;a3bt3uelSjaVmekfBWKPTfH+kTWFw9hdxzo4nZTIIwOTKQOSAPmr7D0e1m174rX8Vtd2+uzzsJZL&#10;22VEhlGxTlT0FfJPwr1LSdHxq9pefZb5A6bd+w4dMZzXs3w2+Kj6HLKuLaZX2xCdYsmHB42kV8fi&#10;akXWUKqfLdN79OnbrufT4d8sfdtc+1dU8f6L4IRbC9EkDRxLj5eH9cHvXCa98arrXbs2Oi27xrJ8&#10;ofb85rhNK+KZ8T+ItOutcgs7i0td6xW7ptUZ45B717toGp+GtZWGextbW3uY2BC8IR9DX6FTxtbN&#10;W6NCuqcb6K2rVu55zoU8ElVnSc31d9E/QoeFPA91dRi61i6nJflYVcj8TXNeEvAIPjm7a4V5oYXJ&#10;3ScmvZvMRF3bxt/vbqpwNYLcS3UUkPmSfK7q/XFe+8nwy9kl9l3d+p50czrv2j/mVl5F1EEahUAV&#10;QOFqK7s4ryIxTJ5kZ/hpPttvz/pEf5in/a4f+e8f5ivoLxkraWPHSmnfW5yeq/DTTtQdthMa/wB3&#10;rXK3XwOsbq6td7CTkmX5cYX0z716p9rgDlfNTcqgnkV5drGv33izxPfaVo2oXFtMqx7fKUeWVBxI&#10;WPavlsxwmXU7SlS5pSdkl16nuYTEYypdKdopbv7jwf8AaU8B6Vo+ryR2sJjt0jDCJT94185fGPSf&#10;Bt9o2h3HhqTVIdQMHlajZ3agoH/56Bh1z6V+gXjv4J6fq+mqzXhFwpAlurk568EmvhX4y+HbPwp4&#10;mvNPgkSbymcebE4YF6+Fx+DxGBxEnKPLGT0WmnWyPbhUo4qguSV2lq+/S588Leaz4F1uHVNJ1i50&#10;jVrYMiT2MpjkjLDBGfQ1yK6DcarBqNwmy4ZIWuLjcwyYy3OPXk5rp/FNtc3F95agSQsVXcqnhB3r&#10;LtZLzQblHtf+Poyhd20EMDx+PDV6mHm4pNbnz9WmlKz2O8+H/wAbrB5tJXx9aHXF0mI29pqMiCaa&#10;CMR4SNkYjegryDW7e2ur2WWGIK0p+5swMYyfp9O1V9Rb/TLiLymtY1b5l6JH3pl5KrPtRN0mdpba&#10;T+Rr0qWHjSm6lPS6+Xfb5nFXqOUVGXQzNhVzvj+b7v4GoZ4jbw/6t+Du3N6VV1C7bI8rzI2b6nmr&#10;dvLHNDIrPu43Orf0r1VdRuefYytRV1RIliDLzn1B9K1LPwjqd9GjSRbVc7Du68dhSXdjMogZoLll&#10;yMeWpPI/rXSW3iQ3zwWkUT2/nrtNxI/X34rOtWqRgvZJeYJMl1X4Nyf2ZcXthfSalHbW3nSLHFtd&#10;Ix3IJrjYvD7s1urSOqlwu3AcD3rtoWuP+EQmvPtovZkcQlMlZEQ9PTIyKpW9nGy280QmbA3u/TJ6&#10;D64rio4mvCMlUnfXt5G8lHojOXwpdtfG2iEfm8MPMIjzzirnjvwDYaV4puLXSbu5uLKMRo00yIHW&#10;TH7zocFc/dNfYn7LvwD8JeOvhj4u1TxjptrcNA+LK5JMdxkKzNsYcV8qajrsnhDxW91pk0jTWd2X&#10;gN0kcsZCnjerDB4rhw+ZzxGInRovWC12s77O+ttUaVMP7KEZPaRxV34NbTbSOVpZLXzvlTzIsFwO&#10;c1jXEUikokomUt97bivT/G/j6++K+oi91QWti0Ci2gjsoikCr1OxRnFcvcaNAsobzlaNn+9D1AA9&#10;CB1NexQxNRRTr6S6rf8AGyucr/u7GE2l6vbxx3H2SdYQCu5V4OaYk8VquyVGhmTJ+b7/AKd+9dxe&#10;+N5fKW3tYpYbfao/0j5jtHTp61Q1XVpNei3XEcO6M8oqAe3XuauOIqS/iQVvUdonKmSC8dNruzDD&#10;e+aWytk1K9itnzt3bSq8HJ6V0ugzafZx3ULRtC068Kygg9uvWtPw54VuNX1q2tdOtpry6kcbIIUL&#10;u7EegoqYpQ5rq1uokldKJ3Xi34J6h8F59KstdvbeDUNWt1neG1cm409M8LKRxlg2RiuB+IXg+28P&#10;Xvmx3DNHKMFWlBIOP619U/Ev9m2w+Evwwkm8VeKZrjxLLCJNOstPctCj90cnsEr5K8QaXeSRHzQ+&#10;1F+43b05r5zLsY8VUc/afC3F6Wu/K/Y9GvT9lpbQyvDti2oX4t0CTSAFwknGcDpWkmn6vdTb4RDG&#10;sILJufaig8YJNZNncLpepQ3kWWaFg6L6n1re8Xedr15FLbZtbK8iFwkfo2cEce9fRzlLmVrWfc41&#10;KyudE3ja7awtIrW4uW1TJSWVf+Wfpgis3xp4a1pnk1OXUJNRST97cvcOzSRsezbutcta29/4dkt7&#10;iaKSFlbdHLyoOD1U1+iX7MHgHQviX4P1jTPF3ia3j1PW0XzLW9tY2unA5STzTXh4iay+pB0UnzNr&#10;pr83oj0MNRWJUk3a2vX8kfnLDvX93867yfl5IyaJ9NlsoIrr5JFYAnyzkIxPQ+9eu/Hf4fWXw++I&#10;+r6FZSieOC48oOpyK82vLZJnNu8v7zj5ezkdOterQxMa0VNbM5KtCVGThLoR2z211pElg1pBI3mp&#10;KLzkTIB7jjHrWffWbRtKrTblQHYy87gTWja2I3yRvG6t/wAs22EbTnms+50qeB2D/vMKWDYyG7V0&#10;QmubRmbi7HpHhP4ZeFbv4V+KfFV/4uh07XdMeCPS9Hjy017I3JP0WvLfO/0x5ZG8zcTv6k5POea2&#10;bKyMmx2zucbi23PHbFaGgaFp15rFtDrF69jZzSfvJ44TKQMcYHHNZqp7PndSXN/WysaNe05VFWG6&#10;kkmpaTA0CQx+QMHbkOSKTRbB57XzomZmZgskTORtx/MV7n4E8NfCpbPUU1nxNq1tJBbFYreG3Ann&#10;kbgEbuNoP3q7b9nP4G+H/GWmau17qZ/tyN4m0+0hhylwc4dc9j3FeC80hTpySi1Z6X0v16no0sFK&#10;rJWa/rQ+f9N8L3cKSyIX27s+bH16cCtXwrc297I9nqG+/t4w6xbX+eM99o6Gvu7xZ+x5c6H4SMlr&#10;FEr+WRJ5gz1FfCPijwjdeGdYmUq/nJJwypx1wDXK606snSxCcJNXV9GbVsJ7KKnBqS8h+pQ3ujW1&#10;6dNunvLFODK0TB1z03q3Q1h3+p2WqRjdeeTcHG5ZMuhHcg19OfBf4y3lv4P8VaNry6ILG+s3lkj1&#10;2FsSybdn7p1GVO3pXztrvw7i1bSWv9O1RIcsqx2dyD5m7oUz0GB09ayw9ek6jhU0ae9t/mlZnLKm&#10;3G8HfyO98AeIfBmqeGpBrXiPW7PxNoiGTRGtCPJ3Dojg8g+hr23wzr3xiu/B954hn8b3HiTwVaWs&#10;1xOuh3dtHdIg+8WEgBUrXxJH4UvbN9tzthmRsHd7dzX0j8GvjlYaL8NL3wF4t0xL/Tr6bcl/G2JL&#10;aP5Q2D1Irz82wSpw9rh17TXVNJuz1lyv11IoVXGdpu33/K555ZeFpP2ifiDql1qXjBbbVNRaS4nl&#10;1G2CeZJ0jQFcIZHWuZ1fwfffDu+gi1y0vdOjAPlfaI9ryDPp6Fq+5vH/AMGPh9oPgjWI/B+rQ6dp&#10;OoW8F3dxS3SyW0jIPMhKM2SDXDfGD4J6XqnhTSdU0S9srO+W1W+jt2UyWmoxSDcCATkNGeuK4KXE&#10;kalaMZtqlLSzS912vq11d7W1saTwMtZddzxHS5o/GfhjTtG1nwvYLqlyzS2mqbCLiQ5wsTMCMDHH&#10;NZvxO+GmmaFHZy+GdO1eHULbb9sluJRIhkxltuBwAaTwj8SLmz8UzNqIjjWCQkszFvLjHGAf7tRX&#10;fxBv/EvxNN+9zDCL2YvLGqkQbfXbXrwWLpYh2VoJN2u2vRHnVJwlT5ftXtc9i+C9rJrngRp9ReOH&#10;XZGH2Cdk8skg875Oxx0r6O8F32qaw8WmXk0EMz2huLa4mlBS528NHlej18ueDf2ntW8Gxz+HrO8t&#10;W0lJjiG7s47iHryVLjdzXufgX9rbQv7PuW1vSBY3h+RJNJ06JVgjb+NWyCDmvic0yj6zV560Xyt3&#10;tbbyWp7dCtRjTUXPVEsHiy68G+IdVsLSwtrpYJwJ4pD5ciIQv7xW9Pmr1Xwdb6/qGkWmtSQyTQXz&#10;yRx2rFDKuO+BwR8vWvlLxnqnhXxX4i1HUJde1fS/Ea8Qanep5yXSmRm/exp0I9q9k8CeOdV+Iuix&#10;afq/xIt9FnFwltJYxwRxNLG3R04HQ/eArwMRk1BwU2tWtXaz0s79VY7qVaErKD22PSbmTWfGngbU&#10;W8UJYzeH7LVEa++yFnJhQYykfICCqsHjr4XaHosH9jXF59r0zbbWzCV0EyH+I+23qK7X/hUfhOHS&#10;Z473Vm0v7ZCEDw3rLH52OTtPrXjHx+8BabY3/gm9Mto02oItjLJbWotAzJ/q2OeOfuk19bH27wf1&#10;ipa7jrdqUt90rq26aOqMoOVlda+aW3frse2eJrLwVpXgaDV9KTT5ZraBJkupovMeNR95yvf5W5rx&#10;7wxr2l/EQ69EBLYaLG8aRTszxR6hhv4ZOBuDnoa1f2atVbVdO1O48T21/eosD28mRiGMKzKVbb1O&#10;Ohrb+JnhLV7Kw0aDSLK1UanMQl00geTavQED5d2O9eJmOHeY2xVOnFOKtywvaFmlzNJbyezuXTfK&#10;+W7d+9tetl6HpPhe+cWOn6fK7fbIQUuILmVndio6gqBw3rUGlaEPGssot43ayIZXaZm/d5PTax6+&#10;9N8HfD/xF4Lm017jVp7qwkt/JvIppCXikPPmIxzgH0rY8AQ6voGtX1hNZeZZTXTi2uZJt0joEzlv&#10;Y162HyqtKtQwmbQl7KUrba7LkV1d2b3OeVZQjOdCSbt383c5m0+H+rfD3xBYjR9UtpDIPLuEkh2A&#10;w9uB3rro/AGn6JpYWO8hhluL/wC1CeSPcyS9xGfcVkfGm9XTp7C4dXXaN9vOzGMI47Ma8ym+KFrp&#10;/wALtG1XVryfVHkuXEkP2giS0kD4G4qOhHeuuq8DlWNxmEVHmUF7qcnZcyV0tbtvyuJe1r06dRy3&#10;307X/I9P8YXOnalZaz/as0FwHh2QWSxhZUweJEJz84PUCvkj4j/ELVdI8Qu7pb3VvYXSH7da3P7y&#10;52piTc4wSCPu17SnxC8O+JNbu9QvNPltNb0sW8QjgbdFfI7dRH7jutUbrR/A+o+NPEvhO/8AD7RW&#10;GV1G3E9tiRJiP3iK3cD7wFeHjMR9Yqe3ryjKKXmnZtu7vs1tY6IRdOPLG6b9LaWWljotT8UaJ4b8&#10;AJr51NobW905o4HvYfOIJG5FBPcfrWZ4G+IdhpfgCHUNHlTyY7ZJWgU+ZiU8SHdgbZK8n+Jvh+5X&#10;whq0dpbXmpXEMkYg0/zCY4wHUq6JzgEcYrtPBHwpu/EGraS2jXEmieCbuNdavdK84vJFNt24Yev8&#10;WDXh4anHEqNXC3jO7tZ9bddbq7e+xo5KPx6rqdZ4P0DU9a8D3ky6jOdR8QkXMEV3GPOjKv8APyMd&#10;ulekah4NstF0KebUL+8uYLZBLMxuTHsXqR746gVmXHjmy8O6po8U8ZntzI/mS2/KuANvmbBnGOrE&#10;VgeLPF8uuaRr1tpUi+JLXTTHN5oCOZoZA3ADD5ih/irpoxwUcPUxE1z1Nku3u7tPdXb11WhjP2s5&#10;ron/AJ2OK8M+NLHTtTjtNOuJPsk9uzXlzt+WXDHBKc846mvqbw1qNlrWjQrb3KXMYiVSy/eFfAmo&#10;fEfUvDut6pLoqTWd6tvINWto4ozaqjKo3IOuCOvoa9N+G/xpup/h3aavaNBFHZzCxLlwHcH5huHe&#10;vp+HM5/1fpudaLlCS1W9uqS1trceLoLGpRi7SR9ReIV/s3T2czbooP3jsz7XH0Nc9P4UtfFN6uoR&#10;7xctb70uEkOEbuCOnPQiuH8JeNH+JPhmRjrcEWbj7JMiwFiH+8OB/Ca9Gjvp7Cw3abDBP9mby5EW&#10;cRKSB0BPQ59a9COLoZvip1qtJ+waV02m003sleWkWefyTw8bRl73c83uU8N3GtRaBc3MOiXljIft&#10;P2JyryfxBTxxn71R6dJoPhPw/qY06+1Gx0+Bzdf6So+zKCfvBADwxqzqculNqN1qus2N3DNM6xNN&#10;IEEkZ6bOCQRnpT/DXgWCXWp7K9mupmuSkwl5VI0XkRGP0zX5zCo6dV08NTTU24K+ktfdUZWtBXtf&#10;m/8AJj0WlG0pdFfy87HAfEHxyPHVxomnW6adcWoQy3MS+ZE5hPQqOziu10f4QeEtG8JeH9Q0iyit&#10;ZLS+SVvIZpxN5h2uJA+cj2PSuZ+Pi2OjeFNUvo7fybyQtLpF7KygG5HQDuCTWxH4m/sXQ9FfXbSe&#10;zu57aO5ha3kMaeaR0bsxPoa3w2OnS9rWxMbppxT68ytyyXKtbrZk6Oyg7Jf00dtoOhWWgeLPFFjp&#10;NpNo9rehYz5SZi84pwyY4Ue1bl94QvRoon1e+j1C6W3RZj5Wzdt7rjoTXm/gvxZrWo3k1zewtDYi&#10;EtcpAPMnfYehGQwrv9M8RSeK7JLu1bybf5zJBMrxyDHG5QwzX1mAzXBY3CVKOLptuTlyQu7atvZO&#10;zST/APSjlqwqxmpJ9rv5W331N7xMdHsfC0n26FfKSLn15FfMB8XW11rOm6Np975dnZyMkbRwiR4V&#10;Y8qxHVBX0D4g06GDw+0V1JPqe9PMWKRgz7e7A+leAar4R0T4bF9U/t0RtqE5exgVPLY92Vl7FfWu&#10;PimdXHVYzqU4x5YL3Y2v/wBvd12sVhFGELXbu99fwPcfDmsX8NlJpKWu2cNmO4ZyIZh7V0rytM0a&#10;3e+4iA2u8TDYD1+b3rm/DfjQeNNDs1keS21ExK1szQlI5JCGHWrWk+Jr2xuJLPUbe3truNf3kGc+&#10;aT/FkV2YLF4bA0qUFWlKi7KLa91Wv7kop6NO71d2tjKcZSk7RtL8fVM73SL3zodj7FkjAyitkgHp&#10;mrzKkwKMFZf7tc3c6tClwYSRHIEDO8XIx9ag/t4XEwkgnSHTYmxLNnB/XtX67Q4iw1OPsak1KUXy&#10;va+m7a6KP2nseNLCyk+eOiMDxxdzeEJ21C3iMlpj5225ABrxrVfH+la5IY4/Ed/pGrRR/aLKK0YP&#10;HI4PRiV4FemXnie+17x5HpPh97O4WBGGom8lEjRoRlHVQfmz0NeB6x4Nv4PjBqF/4kjttZ8P2dgt&#10;zGthD5SbjJ0yo/h6kV+Q5lmLq4meLUrUbyUU9m1ZOz0l1TPq8M7U1Ca96y9beZ6r4R+LWrR+JII4&#10;xbf2XqUxM0lxcfaGs51GGjdkXq3Va5z4m/G3QvEnijT9L126msdLtrhGt9S0WUTFpmO2MgdxnrXy&#10;Ovinxd8ONdv/ABbbWFzp+i219LFb3d8n+sLdAYycsBXmOo6nqnjDUrS3tR/xMNYuFU2kLeWGkd/l&#10;XJO35s19NhpY7E0PYVqylSvfv2bT10RzTnQpz54xtK3/AALo+0fEHibxD4m+Lx8FXOlrpMV1ZvI2&#10;ptpscWoPATjzlzJtjZK+ZPjP4jn+Dnjm80Xwt4yvrvTw376VpRIHl7kFOlcF4y8IeI7fx1oXhzXt&#10;RvdP1BI4rZH1SfzdhLshUMjtgA8YNei2v7PFp8M7PVL/AMabL7VrWWS0k0iG4y8EQ6XCDuCOeeKw&#10;WGwmXWqSd1LZWu23e2uxjLEVZaQVrdb/AKGXF8ffEOkX9x/wlGrTQxzxC4MV1C0nmzxD9zG4J3GO&#10;tm4/aJ8TW/hbS/EGg+I7Nr7xNJP/AG3Y6RpUn2rTQo2nhyUkDR/MgFeBfEOeTVG1HUdOtBBo6Sr5&#10;UDITJsHHmNtyFWvfv2aNB1OL4QfbY7uCTWru4b+y9PuMsfLL7JGYqOB9WrrxdHCYLCrGypRc20rN&#10;2t1+9dThhXq1anIm7HMX/h1YPgg0Gi6lH4rOq6ghsLOb91ceTvyCkZ583f8AeA6VhePbqz1K48R6&#10;p8T/AA1qOn61d2S2en/ZLsxvHeKFAuJFI2FCFQMteq/Cj4ReKbD4z41doLa5eEXFr5cCSDIkwGUH&#10;G04PIFfSHxE+HvgO+0+e68YaVPp1/Ak0d7rN7iVooV5dYkHDbv4SVyK8F5xRwWKirqal73MtHeTV&#10;oqy5Xfl17mrw0qqfTyPzksfhx4p17UpdW8JaReatDooWa5uGbz4MxjJw5HJPUL1r0LwZq2h/FDS9&#10;XtfEmpaZorWC/bBc39vJJJqEzfKYwUIMYX7xr6r8J+EvBXwk+E+o65aeLpzourQzXGoxNHsIUSZi&#10;XZ/fIbaK8MHxp0DTW1DWYPDdlHbavfpbmznkIe8tzHtyVIwhJ79676mbVsfKcKVBvksoyTSd3ZtO&#10;903b7upisPCgk5y1e6OQ+EPwr8O+OEnhTU3mmtobpDLZajLFPbz4zDIkPHmfd6DrX0/+zj8APBnh&#10;fwQLnVtPurLxu1jcJcf22DCjsR0XJBU+4rw/4ZRaD4bhsvEmlaNpFnejV5UmhkYi6s4PN8rbsbOB&#10;hkYFK+kfjVo9pqmnJq1xZadqN1awPFaSwuZEuWPPOCQfQ14Wc5nXWI+r80vZyfXe+qs7Pa7v2OjD&#10;UoxipW97+u58efDz4j3lx8RriXxNbrNDZ2rWcn2dvL8gI+4svbcT+dfQLeHfDWqPqXjK31Kezsdf&#10;sUtzp1ioje6gEi4aaM9Sa4n4J/Ba+/snWvFOs2cMdzcLvSBuYI4U+ZsgZyPavU18O2mrap4ZsPDu&#10;ihdC1DEk11bI4t5lB37UBGUWuXNMZQqYvlwTcXFKLcX7tkrtetzTD0Zct5LXfzO9b4X6D4v8MrB4&#10;GjgtktvNe9u41a33/wDTFAvG8jvW/YfCmzXRbGya/lu9Kn3RTLYYhlDdDGwbnBPeu0k0i8h15rSy&#10;tTpenXWxmeXA3jqeE4Fd9L4Si1G9t9QgRY5I2CSII9olUdc114LJcTmSq01F+1g0r3a9Za76b3Wp&#10;0zqwocrb0Z8/+MfhVfWFiur3Pktd6bcqkZeT/SY1UcFXqjpsaeJZ20S0s4YdQullm824kUIYgM9O&#10;MyCvoXxbJpWn2NxY6zZTyaaZBJGsCbuep59K8g8WeF/B8Ojal4j0y5ltpYlMstvMnyQxjqM1lm/D&#10;0MHVSo1FJRWsXK07p3dro2oV5VoXad3s7afgVvhb4c1XXrGL7G40aCzlX7YV3B5cjmYrnD12Vxo3&#10;hnxL4O1TRorFbmSEyWX9riHfCZgN24kV5p8CPjXLBpF/emy86a9hLafpNvETJIFOAZJOxavWvhtp&#10;Fro/gO91PXl/s46lPLLd6c0uYlZ22rHgfxdK+k4fwmH+qqi7e0anz82qjrolfRL8SK7nFuTva8eW&#10;3XufP/8Awy/LJH4a8Qa1qo/siCfyxB5wi2oSRvVukZrj9L+H2j6Xr0j6pcwXdjZXnkvBcKBMiE/L&#10;NsbqPXFfYvxas9L0fwLb38CRrDYbbiFFQESBOcEV8efEz46eDvEMi3ereCNbSxvZN9pNBlljkUfv&#10;BGorgzvKqmFqLD4ebbUY6LfVO8k9Oq2M4TjXp+1a2b/PRB8Ro7/U7Kxs9N0tr3SpdQExvIcJGFjH&#10;Pzd/4PkFbni/4aHx78NPG2pNrt3f6+2nrKsFxDGtrGFHSKPsCOpry74afFmw1LWriU+KbOKOFm+y&#10;6XrivFJHHnkeYq4BevoXwh4Xf4i6t9nuLS50+xvzI0aWrxyBEHAwQeU9SK+Wp4XGYStSoU6eqem9&#10;220+vZpbHUopwlO+h4DB4HtvCPgXwJLo+uXum+JZ7INdx2l2ZbcZ5GVU4z2INfUngfxvqPgfw9pF&#10;/rGoR3F9eCPbbr37NwelZ+p/snm2muo9NA/cqHtV835jzgmpNK8H6Ppj64PHkV5cT2uxLeZckiMd&#10;gvpXrYmlmuHrRqTbou796WiT1dr2e/QmLpThaL5vJf5B49+Iej6nFqLxyPvvCyBN5LyMB0SOvIdG&#10;8Fajrl99s1lYpmhYGykVMiDPUnHVjX0dDB8ONBtkbUbGVI0Quur3VtIn3hkKW7Gsl/FfgG68DvLb&#10;zTrfxMX8u3ikZ95PUDGK8XF5fiKftK31im5yUpOz1urXirJK7vpr7xSndJKErKy/4J574d0TVoLL&#10;R5brUbqSzm1Ewyac0R/d5/jyO5r3vQtcvtAuLbw9GpuYsq1vfBw29epTI61yfg698O3vhe7tov7a&#10;hurgi4Fo8DjMg4DJ8ta/hyDX7NbWX+x7hraByTPIFMjbuGwor38hhjMNOlWpJtzSu4a8qvZxktel&#10;nczqRjKLjUWi76XdtGj10aDYSqWa0Rt33vM5P615P8T5tJ8L2esRrbQSRvblZ7ZkGXjPoTXV+OfH&#10;q+GbKCW0hnaWT7yy27crXAeJNETx3puomW1vo4bxwwuLJjKoUL90q3vX3nFeNw9aDy/DJe330Tvb&#10;rZpHm4ClUj+9qt8r/O/Y8S+DfjTR/Dlt4oSXUrCDUPs+6z/tJnGGUsf3cmCAwq18Wv2iNU8Z/COK&#10;7bTGWz+1fZ2uouTJKEyVKDkVwvxs1uy0n4caR4aisI49V0+5kkuC1uBIsbdNrg5I9QRkVwGn6Ppd&#10;z8Pb3xDeeL4LbU7C6WGPRYwd0sRG3eD3x/SvicPOu8KsPTm+RrVbX6tPzTdjsqPlm2l7y69umhxF&#10;r8R9c0O8e9+xfZZJA2z96VkjU8AL7Y7V3Hwt+O3iTwrc30rW1jeLqFs8ci38IfZ6MM15r4O8NeJP&#10;iB4l/s7RtHk1ab5/vPwAvOahvbC4sZvLlG263+TJAqkv5menrmvQnh6UZe7FKXdbo8VVK6d1ex0W&#10;u+MdWuNVk3aj9uuZHZRO2GDk9A2/jBxXnfxP0G90HULa7tLsT2E8azSWcilEglP+sAB4r6z/AGe/&#10;BFt4oe58N6zoN7rdqP8ASYHsvLt2R1GTkyfxCvFfjfLbeDfHOo6fBoba9YorpDZ6wCI4buROpCnD&#10;slbZW5Rrw5I+67r1tbyVnqb1cPNRc5vU+XNbnLSRvEE8nIYq3zgv9BSW3iIXDO9wfLt44gpW3T0O&#10;RnPUVS126SOZ2iAtV80t5EK52dsZ6mpNH08xrBK8iyfadzGP+9ngA/U1+oKmvZps8TmfMdb4S+Jd&#10;/wCGfFFjr9hcyafrNgo+wS2cWePoemK+0v2UPg9L4s1rRfHGoa7qOleLb5p7sXd5aeZ50z9HSTow&#10;b7xFfO3wk8FaHcav4e+33cmktDOiSXlvKsZTd13NzX6f/Daw0Hwx4OaOz8S2+t2CBvKkuXRXk2jq&#10;ki4Ga/Oc+xPtKscPh0o9ZNu14q/u92n1tqj2sNSkoucn6L16nd6D4Nl0/wANXmk3Wsz6nfXKESX8&#10;qiN93YgLwAKiv/B1v4m0d9I1O4a9azwGuGOXJIz8w9PQ1zVmxvtEkuLDUW1COGREzdbo3Lt29AK5&#10;Gb4ua74Uv4dMexXUrq487z7CxtHea2C9CxHGz1NfJrM8DNRpVMLyxcWrRlzKUbyaXS7UteZO50yh&#10;ODup637en6Hin7Un7P7al438OarqU8mr6SsX2P7MzeWyL2xJ12g19Q/CLT9K8O+C9M0zSbCKBbS3&#10;S3dfOHmFccuc9a5PXPEVvdaWEnmS8mZYbpGmTKI56KQOwrmPDPiKXQJhexh47qGWSS6WbLQujcdB&#10;0C18phs89jVpr/l1C6Ud2k3o1o1ddy50rNu+rO51DXYPA9sbOzhGy6nkdr2Zdxbn168eteJfFD4S&#10;2nj7wpbX93bW+q+I3uG1HUPEHkPL9mt4XLiBVDbkVugx0+9XT+LbW48a6rrl5HqSWskloJLRU+eO&#10;UsNvljFcN441e50L4Vav4a0/xH/Zni1bJxhJv3tyuMiFCOjVyYOviFXpxo1eqS3XLG+9lsu6Yqsk&#10;1JSX/DnHfEr4yeKk+JWjeA9Y8O6T4n8Pa/sfTtNcR3c8BPRg3Xn0Nem/Dyz1P4Pf2ZKur6lb+GNW&#10;nn2aTJF5lvpCg4Ta3URl+DnpXjfw+1fTtS+AGl+GNfENl44gbztP1Yx7b7T3EhMJWXqprs/hv8b/&#10;ABL41hsPAOqWMWveLbdZ49ttLHGkqrz5hkJ6mvfx+Gn9WVDCxTVO8ZrVcyTdpq+i0W61+RwQrWmp&#10;Tlq9v1TPf/ibHq02gaImheJY4tXgljuv7KtEBe8ZGyyMwJIHqaXX/ivZeGxqF6tjreovZ26m9tbO&#10;waeKUHkky4wSvXPpXyzffEi30jS5Lq30vUP7WgvjDG010jR6ee0W4AFyehr0fwL8SfFPxK0JtXut&#10;Tj0TRBE+jJc3WpxW32lj92N4wDsZVZ/3hWuGWCrqKqcloQ7NpvS2927HXHEKqrJ6ifCb4r65qmm+&#10;KfEl201n4DExuNN1KQDzbWQNiSERt1LV1Xw+uPBPg6Kxkm1O08YJq19JqbatIP39tGeT9ojHAw3F&#10;fM/xYutR+FvgWXwvL4x0rUPB11ILqJdOxLJbYOMTlK838FarqnhCa28R+F9UsdUt5pntre4kiDAq&#10;eJFkjboQOnrXu0cnVanUxFFqKbXLo+VpLS7a0l3/ACOdVJxkoy17999bLsfod458ex/E7xVpvgPw&#10;hq9rb/8AL5Pe2oz5UK87EIxhnrI+J3wk8Jabe3niHVbRzqlhDHeWd1e3shQSR9YwTyGPWuD/AGZP&#10;iN8NPBgO64bRfEVzblLpdXmyGmj5kIc9A3Za8r+LX7WOsa74k1zSIVh1DRbyKa1kKq7KOyyKnZqx&#10;lha+LrOUOb2jbu/hXLt0+6CT2R0+2hSilP4f13OMi+B3hb4y/Gy7gm8SS6FHctPcyam0UdviQcnY&#10;eFfmvK9S8N61pvirV/h7rurXWoppdx5+l263JEd6FPBQHI+bsQ1ej+G/jLrXw9tGs9N0ax1DTogz&#10;Gw1WAPbzGQcyj0Yjpiuf1PTr3xHoNjbxeMNK0pPsVxfG3kiaKeGUJlYhKc/LKOFA7/er7PB1sVSt&#10;TrSTgklFvVpr7Wi09PxPHqxhJXXxb/8AA1PnrXbi1tLuRrCKa4mMRS9s5IDiGUnDIDz09a9Hm+NM&#10;nj2xszrlvPb6nptqlgbrk+ckYxGJPdegauO0LxprPghbT+y7BLS3ubb/AEyKUCdLvn7zxvyPQgHF&#10;S3F9D4kuFktbBrHUPmlkW3lPl9f4M52gehr7XEUYVElUhotpc2q6O6PNctLJ/I2tJt5bqS9/1NxY&#10;728pe8bdd4Ixyau2mtCzFxq9vqps7jTIFt/sOqxNM7h+0QbKjbXc678MvBlt4F0pLDUvs/jXU2RZ&#10;LKGeSQhf+WjNEMAA9a8k8XaTfeBtc1W3ubi1vo5nR4rqzy9pJkdVZx26EdjXlYepSxzkoN9rNWuk&#10;7Pe6afc6ZRlTSZ23wsuIvD+pT6/dtI1rdOkUYVjECQdw9yM19naN8YrHWLa10Gzk1C3luW3z+e4u&#10;3lmI/d7D1KZHSvhPw9fW0OkwLZ2xvrpww2tlI+Ow9c9ciuj1DV9d1O0hGuifQNO0wpCiQ+Z/o0e/&#10;7w/5aEZ5r5rOcmhmdXmqO1tP8rR6s7sPUlTV4o+lNC+MPhT4ZT+O9R1m7utT8R6vNDFJYSSSBEEY&#10;+ZY8Eha2h+2R4fsdHN1Zrr8er2ymGya3gUW6Z/56hzhsV4b4U+EfhvxNo7aza+Kba7ubjzJJZ76Z&#10;40baewAzz717X8L/AAdpOoR3ela9aWuhQRgy2epw2Z3vNj7uXGXFfKYvCZXRn7WalOcWk7vltZKN&#10;rW2R2wqVL8i0/q5Wh/bQsofC8C38GtS+ILa4ZklZB5c0bHnIBygqHRv2q7fxzNbaPeXE1vBPeSC7&#10;vLK7eOOKJv8AVusZAbcvc1i6f4jsvA/iC5hvtH0fWrKxuWRJ9SswI5ARypavIvGVv4N1ldV8Sp4h&#10;0/wte3F0RH4csyJLdQOuDu3D2rrwuU5biXK1Bxb2kry1eqskrr+rkzrVYqyke6ap8VZvhv8AEiGK&#10;y1zw5pa22nsov7Fdw1aNfmEd4B/rJW9RTNW/a88R6h5D6hJD4Z0OS1l3JYL51vcxnkBYycg+46V8&#10;lXPkapdXH2S+F1HtGWXkMMce4Arm9T0bUrm3ba/nRow/db9rkH619TSyHD1eX28vesk21Z7W22v6&#10;ngVMwqQbsj0v/hanhbVtb1TWdS1bVVvnkEtg8O6Vwc9ZC5zX0J4Q/a+0DwP4Qh0Ia/e6jpu12824&#10;sdk8MknJG7kECvhC/wBEuoyWlsprfGfLVucg9+KbbfbYwEkt5lXO1eD1Fe1i+HcHjqahKT5V0uvz&#10;scVHHVaUudWufVfiz4o+C/F2ir5XiC1tr+1vXmSS7tP9InyOC0grlJbTw7JbR3EWtW00kbDzZPPL&#10;CQnsQew9a+fv7DvLgborOdmB9K2LPwlM1t/pDR2sePuswJx0IBp08mw+EiowrO19tH8gqYqVb4oo&#10;9J0Kaz8W+JYNA027/wCPqYQhsFkHoCR2r7C8N+FLH9mbQtQ1yX7HrJPlIZJrcO7t6Rkjgivl34Qe&#10;F9M8JLp+oQ61p3+nzeViSQIbZh0JB/Q12X7Q2tTaQ2laHLri6nIIjdPLZ3olhXPHQcBq+XzKl9fx&#10;UcDBy9k9+l7b9DupL6tSdfTm6GP8ev2gNS+Jfii41K4ZLO3lT7PHbw/caMcDf61wmj/E3+yPEGmr&#10;HIk1vZxKixdUyf4ue+eteceJNbF15caEfKwXb3GKztPAutRt55Q8UaXCM6w9gDnNfYUcpw8MOqfL&#10;aNv6fds8apWqTlzt9TP8Z3j6l4m1CWUmTM7tuzgsay7dP3cm2N1VgPf8cV0nib5vEGoXSziRXmZ4&#10;2XGME5BNZMZEruPMDM4OXZfxr6alNKlFLayMr3difwxaaTP4i059d+0SaKtwn2v7G+JvJ77Peq3i&#10;rTrLRfFtyumec2lmUTWjyHLmEnKnPrVG4kVXDKPm3fIjcVe8R30bHSFjTbIlogdu4YFs5zW8YzVR&#10;STdmrW6d7+p1ppwaPpj4z/Giz8O2MGh6SWbVBaw/ap5P+WBMa8e718vX2ry6jfSz3V7Jc3Tybneb&#10;MkjE9ye/1p1xc3Gp3c093M81xOSxlkf53Y9zWFq7+TOVgjEauPvY64rPB4WNJci37jjLmNN98Y38&#10;bSfut0IqzpNm20yfaEjjTACqSDJ361o/D7TJfGlydNtbd7nVNuY4I2GZgOpAPUivUtF+B+sS6v8A&#10;2a2lGS8jbfJZtmPeB6EjArnxeOo4O9OrJJ79Nu+vQ9ShRnJJxR5bL4h1K3Z4vtFzbx5L+XHlRgVl&#10;+L2u479IriV5pvKVn+bOMjOK9f0f4PyaxrS2txBPBG5dDYw5knYjsikE15f430L/AIQzxRd6Tf21&#10;1DdQ/K8V1EUcE9vm5p4TFUKtXkpatK/9MeIjUjDmltc49cW7h1x5nB+7Wvba1ex6bJaxSSLayMry&#10;QR9HK9CR3NVbqz8uLruXj5um3FRQblAOflB3ben5V7UuWauzy3K51Om2ECyxXtxMVhOdkDDmNu4B&#10;969V0hxGjKqLDG23y93PXjk14vpFyryut05a1lGx9zcoD3HutSvZ6na6jJpRlkZkwm2NiUIPIYe1&#10;ebVoOo9ZWt+RDjzO51fjrxdYaaslrayCa+UbC3ZAOufWvJppXkuXf5mYk/e9a9bsvgW0mmT39/eR&#10;2Mzr/osX+s8xieQcHg4rjtY8D6hYzfLGjfL/AAuOa6MJWw0LxhK76s1tGCsYFr+7h3t8sjN/D/CK&#10;vWL+dvC4+dhn3xVNUeOLymDblJUrtzVuxQrKMnayn7vWu6VmjKWp1FrALj7z7cDcV/hUjqfer+m6&#10;3CtlI29pIQ2xNqkcdxXNfariG3kaL5tuV+WrWg6jpun6FdpeCb7cJAsa7cDHWuB020yVGyua+oX/&#10;APa1kUy6smZVfdzk9VrlXcTOUkuN0Lf7NWY77zJGmVXjjzu3ep989qpXavHId+xVToyrxg1vSjy6&#10;CTZQmh+zncg/dkFdvb0NaFxb2P2S3aCd1Z03SJIv3PcEdjVWZT9mfZ/3yy1X0+AzTL5oLRt8pX+9&#10;XQ1dXubwbb1PoH4R/BS78RfDi88XpcXlxo1rcmG/isz5JjjXuHbIya5r9oHwBo/hO80y50DWLq9s&#10;9SUyxxXm2WRUHGWlTAc5qf4UfEy38Bare6SsuoWvh/VLcw3sFvM2xpgrbSVX+E1wF3HNqdy7STyN&#10;Hk48wk7RXzFGnjI5hOpUqfu90rLVNWs/OLR0zceVRPrvR7Dw98K/AOgacsEOo6ne6cb+4xDDi3Zl&#10;x5qXfPm5/wCeJr4fndY7mRV+6zmvXfEXjnQLr4OaZ4XTQHt/FVjdGWTWftTkSwYP7tojXi8pO/cv&#10;b+L/AArbJMDUoOtVqt805O9+qTdmtXo7kVaimoqI7czHbx8p/u1NCoVzt/3qqpnBXIk6tXWfD/wB&#10;rfxK8R2mgeHLF9S1a6JWO2jYLuwM9TgV9LVnGnFzm7RX9XZzJOTstztfgj8Nl+IOn+MLjzbZptK0&#10;4XKRTS7Hk55Zc9cBawmUajEoyGul4jds5nQdMj1Fe3fD39i34i6NZa34g160j0fTrHT7hpLZrhfP&#10;k/d5ACrXgOmSnyFRDtkh+ZX5zjrXydDG0MdXrTw1dVIxcfh1UXbVXT1vuVXoSpJOcWmSW823Mbg/&#10;Z5AFdVQ4Ge5FYF5C9rNJFKG3IdvzKR06HHvXRzw+c0U6y+W2f3qqp+Uk8dOxrN1uGSaI3nzNMjBJ&#10;VVT07GvZoTSlbuckZWdjOhk8lSsW3+8fSszVJgzbXt0jmU7vNVsgirKkjHPpt9sU+6skvIo2WRty&#10;/wB7pgV6kUlK7O2ErPUrafYG8WdWk2sg+7t5bNZ0w8tz/snbWrbtYsvlZkZlUtvVtpzVDUIoVuj9&#10;ldpI88My1pF++0zrTuiMyiRP4VVOi1JH8uF/Nlaqq/e6rVqHKksp6jmraSQFrR/+P5UU7c11SSGz&#10;wwkbdn727muJ3GGbcvy4O6tSPVXkxv79Grlq03J3WxwVE2zu7S52xxq4E23LD0YnvVi31Z1d+fL9&#10;Y2wOnFcnpepja/z7mIPy/wB2ui8F+HNS8V+LNL0PTIt19fzLDGkzAJycfOT0A7mvIq01FS5+go3b&#10;sfTniKPwv4v+D+geKtOaytPGVukFpcHEnmARhl870Kt0NeU+A/Dms+Nr97MW1ys1qQ/n3MWUQf3e&#10;OcntX3H8GPg/ptlq154e8S6MdGj8PO11Y39hcRXdvJcMqeZC+M789dh6iuO0r4nfCy2+DHinxFrO&#10;neHIfEun3l3JZ6ZLYyWytIXK+RH5b5IHUV+V4THSUalHDxc5c2l2m43baX6JM+llhOezdl+vdn5t&#10;alotzouoy2qyec0bMryW7ZD49OlXbPxH4hjtxaRSz7W7sm1wD7kV9E6L8E7Dxd4+Pha3n/tHXSjy&#10;RppUQ+YAbu5NZ/j34e3Wl+IxpLTXkmm2EIZPtDAFJOnlEDgfSv0VZtRqSVKcbtK+vbujw0pct5Hm&#10;E1hdReHILNH23V5mW6ud3ITOEGKz5PhhrIvJbe2064vGhPM8IyhFd1p/gfUrPXkmvtOmu7H92jqs&#10;oBdSONtdtq2qXHhWza60mwm+1+SUTzMlAT97HPJrkr5rOE4ww9nfzVr+bTMoJxV2z55eI6Rd3NlN&#10;aPazOxie2myDGw56mur/AOEev9U8JNrLJDJDbBUCzNiZ8/xD1IqG68J69qHiZpdSs7lprpvNP2iM&#10;jzBnsTXTeNv7TvLjT9PtoPstva24by5nTZ6Fjjqa9f6xCUoxUlzPXf8AI2qVHCLPPbp4ZIHX7OIZ&#10;E/hZs5J9ay75nktNyg+ZkfNHxyPUVq6tp/lyovmtJIp2t83Ws24meGzc4dmICn0rrjdNdzig7vQg&#10;u9TkvlTyIzHDGNpZupJqPT9aS3TypYvMw3yM3YGtLTntptDDXAfzkkwFjX749W9a5u/tjZyuibtv&#10;Zq6oKErwsdzirHQxRq6u2W5+b73BHfr3qOdGXDbCqj5jWXb3ZkaJN525H3etaxaSFpdruvPO7pxW&#10;EouDOdpxZVlkiWLeol8zPO7sPwqtIjbtzfKxNKlyuf41UfeXr1q5HInPO1vvF9metaO8CSolsWi3&#10;N8v+1U9nMWTEqMy4/wC+RU6Kbi3dyfu7cLxkH3NWILSORJAHZazlUVtRogZUjZ2g9NpWtGCzOxWX&#10;cq8MPmxVX7O1qTtQsrr/AHetXYQMBVcKpPHzbQgHauapK60BvUUxuiNJ5Y2/dDsvWnlwrfc3McLt&#10;61Mli6232jyy0bEqNwHAPXFdb4A07S18T6fJq1tPfaakyC6t4W8t5EPZX/gBHeuGpWjCLm9bFxg5&#10;ux7Z+zN4T8G38lnc3F8bvxW9zEkNkybFg59SRkmv0Ctfg14c8KpfWlxb3OrQ6opW60zUNpgdXGdp&#10;DdGVuQRXw58Q/A2pfs5+Nvt/hjw0JvD/AJlvqOn3V/GZnkThxl+P90ir6ftx643jX+2NW0A3NuIu&#10;dOhu2SMkjhhnPSvybMMJi8wr/W8H797NczXu21ty7H1OH9nhoqnW0+/77h+1p+zbpfgeGXxH4YsU&#10;tdDe4jiMUMufKLDaBh+RuNfLFzYRQlViuEkUtujaN8jOenPQ19CftJftN2/xp8J6Tp1h4fm026jm&#10;NxdSu4lRgFwuyvnuwkkmvN10XaOOMvvVMDmvuMpp4qOFSxT95N+tjjrRozqP2WxdSbbbbXnRdxZ+&#10;3XGBmoktIJGj81m+Yb3VuMHtVmytZbjSZWaKVmaRYtuz727nkdcVrWEC3l5sf/j1Egi82RcFQoYE&#10;166appnTCF9CrplitwDuCK1wSxZWwVx39hXUeHdLudN1J7qwimjmUbhIq8ICOeR0NWNH0I/bpoP3&#10;LdERu7xj26YNel+GPC/nHasHUIu5cpvB614+KxC5Wuh7GHw3Oelfss65qEfxAS51GOLVbdYSXF7E&#10;CFXAFfXHxS8Z6FoXwsvLS3tIfEq3CG3j+ywiRIARkM2BwB2rzD9mH4dJJFqM0ulQaj56C3ZZnMe1&#10;D1YEV6h8VvB914F+HesW/hOGWN5syypD+8CRY5D564/hNeVhqePhRrYjDRj7JprZ3WlnbZNOyv2N&#10;q6pKtCjJ+8rej1vqfm3r3hK8utSN59j8uF5RsljThfT8au2umowgsZ9kcikqnYEr0Ga+0Pg7Avxg&#10;+G9z4Gt9Bs9GW0CSXF9IxkeaQH7/ALM1ReM/2QLizsUutKxPIq5kiMXIP9RXUqNevQVSEXKNtWk9&#10;+q87Gn7lVHCpJRl59ujPM/2eP2ctP+IOufadTtGS0RSZPL+Q5Ari/wBoz9nZ/ALybRtjj3be+8Zz&#10;Xv8A8BPi7a/CzULrQPEafZQZMGXuMV0/7VOjr4/+Ht74n0jU7W5sNOQHdH828eqt6ikqdGWAVSlL&#10;97F6ry9O1kTVjKFb2Uo/u2tH5n5xfDqxsNP+JOnTyl7hY59scCxeYzyk4VAnfnqKg+KHwi8U+E3G&#10;s6hZR2On3U7/AL/TlzGj7v8AVuvWM+z16/p3wi8RP4wNp4Zh0zV7hrCHWUvJoyhj4yfKKnJZO4qf&#10;Stb8VXXjbWND8beD7z4gXGoBnP8AYtxs+0gR58z93nnHNc1HFSdWNWEk1azu9beXpc8yrhbR5X3P&#10;nqaw8IQ6DaJPqTy6teSlZory3cSWSgL5cscoOyVW7japrnoLa0XVzHFMJo1lZUlhiLF19gPXrX17&#10;8DvgP4X8VfDrWrXxPfz2eu2Vx5UWlzQfMik7QXYjIPzVZ+Nng7wf8NfDNpoeja3a6vrNgjf2u1tb&#10;YgtIwBsBkUZ3t04au+GYrmlGKbX+KPV2Vlv8jz6mCklzP9fU+JNWh+2RyqgkWHlo5NuDwcEkVp6V&#10;e6zfWNnpF7bG8s3lP2dJIsOGI9V5NeteENd8GeLvCupaRq1imj69bwF7KWRD5cnPKhuqH2NdH8AP&#10;Edrp3xI0CHR9BvNb1CK4H2eBkDAynoCWr0K2MdGm/c1Wp59GkqkuVysmeKeN/CXjDQfKiv8ASxa2&#10;+FZGuIimPukdehrK8Saa2mw2bWZOoW9xbi4dJk2SwNnDKSOHAr7c/bb+M0fjWPTLW88F3+jQWnmw&#10;3El9bYk8wFVKL2O2vknU38Jx+GDJLaSahq02PJ+y3RQxr23KuelarFqcYuPvK9tE182m1aw8RSjT&#10;lyJ9P61W5wH9p/aLM2bN9nkJVyirs6d/cVd8LeLLLwcb9L/Q7DU1vYdjxXsG4KOoZG6ofcVz7Wsd&#10;xKE3vIwYHdu6Z69amR5NDkliVzNHgYWRchgf4TXqypwqR5f+B+KPPbtsVNZFnqRleK3Ecjy7ztbb&#10;DGv93B6+xrIWxjjB2WxZW4+ViTz3rWvJIbby2WHbN90pCM1s6Ws91pcsEFukikhj8n75SPpXT7R0&#10;oK2xk1dnNIyzRyJcLH5nHzsveqE1vwm47l77q66SG3hUI0aLn5wzL74PNc7coWdnYHnpxitYVbsE&#10;ZjI8LvtHytn73PFWUttuHXLY/wBnqPrU9zbFYZJWT92nyu3Xntk1PaeXF8vm9vvN0rSVTS6BPQpe&#10;alqSqv5bH5fbn0NPtr82sxiZDub5RtXqKNShtbrMqb45Pun+NGA+tVniaP8AdqFXcRnrV8sZLUIp&#10;l2GC3mvY4pZTGspz5nUKO5x7VqeKPEFnqGkaNp9vIZJLFXQ3EibepzWKMNbkhwsnKle4xVPyvMuQ&#10;w+8SPur096n2cZSUpfZ/ysbpsu6XO0uIIyG659x716V8OtSg0uW5uru9js7XbsHmcnn0XnINcJbe&#10;HkiSN1uY5t4O9dv3fz61sR+D723sba4ureRbWRW8qeRThgpwQPoa87GKjWi4OVk/60uOPNCfMken&#10;eNvEeh6x9ivNN0A22xTF5ti5gDyDnouRXnl94tuZLuVUslWSQfvpZJdzv6tk+oq7o/iW1sp1SK3m&#10;tbVdryy275mUjuM9AehrG1XUTfXrzXU/2iZ/mErdNprzsNh1R9xxbXm22a1ajmr9SzqS6NNpsl+Z&#10;nhvOUNnI5l344z0GKyX0e81TTGvbW3ea1hI3+Xzyfp2r1PwR8KNP15/tkusWt8qKJobaRXjhnfDH&#10;ysnksDXsll8N721uVutREGhwyWIm1Jo7UJHIyhmwgPA/gBxWdTHww3u0/ekn1/IqGFqNczVkeM/D&#10;H9lzxD8XPAupeIfDNtDq11YuBPpSyCO4ljxnMSHhyK0PBH7PK+NfC2qTixvNDutKuRbzz3EnWRhl&#10;IjC2GyNvUVdT40eINHstSsrT7Eum3s7stmy42bxyyFeVZeqkVx2paT4m8QeFrjxHc6jc3ek6fKlt&#10;Jc3tyTiRtzAIOprmWIx9Tm9pUUE5Ll3ena2l30ElTduW7dtf8zWv/gJ4w0fS/MijgvNNmG6KeE5j&#10;dR1Oa5Wfwh4is/Mtf7LmeFUL+ZajzuO/Su8+EPxdPhKM6RqPna5pd2yqlnI5Ih2+ma+nfix+0B8I&#10;rzwvpmmeGPC9zpWs2exkvZrcK/T5432feqa+MxWGkrpS+TTf3Jr7zejyzjeUrH58NctZ5hki8mYH&#10;Y8cyEFfzqaLSre8iSXPnY/p2r6sey0T4oXInutHTUNUlId1mlKbiPqM4NcBrvwq0m0nnuJLN7dYZ&#10;fKkTT4iI8+hkY4Ga9JZlFQUpxcbmijCTtCVzxFbX7HN+5/iB/dbjkiui0Wzj1Kzkl89oZFH3lUnG&#10;DXZaT8LbPVpblXvf7PW2c/eJkGG6HIFdXo/7OsjXtylrfn/Q4FmeSS3wMMmexrlxGaYaMdZ2a8jt&#10;w+FqTd1HQ8qm0+4h1FNwPkn7jKud2OcV1Gk2D29xI0cZWGX5vm5PFdvqPwxv7GC3uI9t1C8YYPD2&#10;J6bh2+pr1b4RfA66+JUEVlDd213KOJYmiIMOf4jXBVzKEqfua9NP8j1qODlzNvSx5NoWi/6aIv73&#10;3PxOea6GXwoZp7doVk8kE79y7BIenTtj7wr6In/Zk1Xw48TXFnCyO32aOWFxIGYevcV1th8IpI7n&#10;7PLHEsgwu1hjoK8KVaTfNGL+Z7NPC02r30Pm2LwxcQ2ztB5u7DK+327H0qnNpVza3HypJuTCjcv3&#10;c19byfBVmgRDboyn/a4rH1P4Jy/8+h2ltxoj7SHxQZ1RpwtZM8j+H/xV1Tww6PFI6oPvKzc7q7Xx&#10;F+0TrOr6M6mSRGkUoUyT+dbeifAqXVnIFrnnb8q10V1+zPfWVpNKLI7FG8lR2FbU6dSonKnCVvK9&#10;ipzpwaU5K/yufOlt4o1di5S7ZmGf4fvk+lc9rfj+drieC6kby/L+5xznsK+rL/8AZsn1LwqdVhjM&#10;btHu/d8N+FfJnxa+Hd/od5JYXdrNHIJNx3cGuepQaahVg4qSumcNWbnFqnK9jjvE9pb69C0luw85&#10;Iz8rPt2t2INeZ6x4M1uGN2+xO2FL7o8SBk9SR6V9MaV+yZ488XfDX/hIdPhjngk3tHbQsDKwSvHP&#10;HPwh8T/DLU7a11eZFkmiFzFLY3yTB4z2O3ofavZy9vDR5ZOy6XX5PqfOYqEtZW2/rU8hbTQ0heU/&#10;KmXMbLs2HpVKeE3UhHG1V3D/AArtr1Lp5vtF1ciZfK2fvGJd6xLjSvJHnQInlt8ysrjOD069a+hj&#10;iE3/AFY8N8xk/ZbiSJZVtxt5Ube4p0VzJb/N/rOhLb/StEWc7blWVV8wH7vfnPbpVO40R1vBHb7f&#10;JP8AHuH5E1pGpGWkhXdx39pXMwEsu75v4u3FX7E3E0g/0h2jyu7b1wehFFvorRy+TLb7YSu4/Nyv&#10;YGtrSbC4h89liMceNv3gHUe461hVqU0tLHRTTb1NC0jnRng+dt45VuSBXpvh+UR28H2UpHMRuK7y&#10;CT06V51YxXG63bD/AGhQflZT8/v+FeneEfCuqapJHL/ZE0jKRv28jLDhhjr7189i6kEveaPo8G3c&#10;7DRNSmjmt2knaS4Urn5s7816t4X8XatpiRLCTI2eFVfT0qp4P+FF7qDIlzZ7Y/v/AHdhr6i8Mfs9&#10;2UVpbSPIjRvGDuX3rz8PhqmYNww0b232PoZ4mlhYqVaVkzyub4t6wtqEYSUyP4k6rCPmBWvfP+FF&#10;aUqnkf8AfNRXnwH0toCsR/eDou3FepLI8ztdr8UcazbA3sn+B4aPilfQruffu3VMvxeu1Zlb7wO3&#10;6V7UfgDpUlttZ9sn+7XCan+zdK15atDcRNDKxH3iNprlq5RmVFXcX8maQzHA1HZSR5zffGe5hknL&#10;E9du5elcPH8YLzRvEDXsd5JbTgHcDXf/ABc+AV34S0drtJeGyv7tq+dJtPfUH2yu3mD+L+/ivNnS&#10;rUZ8tdNSXc7I1YVYc1Ozi/uPYNa/ac1m80u9tFuJJPPHlGJozznivnnxVqE95dyXV04uFZtiLuwd&#10;4GPrW0fCd61w/wC7Kr94emD6j1r034c/s26j8SNAvJbcR7Yf3q/NsO/2rSNSU5KOs5dFq33djkqR&#10;sne0Y/JeWp86ab4SfxFfForB42kI2K3PJPIwK2PFHwP1XQbBri9sJdsh3R+WmOM4wa+vPgD8EtMu&#10;b+8iu5xFrGnspigmH+sx1JNe4fGm48HWfha4ttbh2zRQboxEgDnA7HpXfCnWqYWeNUlGMVpfrvdX&#10;Wz0OCqqMaqw7i5Se9unn5o/KjTv2eNc8SeH5dbtRB9lSb7NPHCT5kZ6qWWuq+GHgLR7WHWbeVdPv&#10;/F/kvDYWuo/KHLDDY3cE19e/CL9oD4feHbG10uXR3sfIeXzpnYOJwx6mvnb9prxv4R8S+P2vPB2m&#10;Fpw4dZVAHmyZ4Kqa8ueJrYygo+11b2V01onq2lddGclTDU6MnJR/LvbS3U+XfGHwW8X+GNJfV9X0&#10;LULPT0uWs2uZrfEHnL/yzDVwU5mjYNAd2yvZ/F/xX8aa94dk8Oavq+oyadHcfaX06ZyEEw4DEHB3&#10;Cl+H8nwqj8AeKovFVprM/iN/LbSJ7EjykxzIHBr7LD4qrGlzV0m/I+dqUYOdoP7zzfwj4/1fwnrN&#10;tqFo3mLCXxa3HMBJG3dtHf0NZv8Aacl5dyT3Eb+Y7l38vj94SxJx0rt7X4JeIPEvh298R6fprx6V&#10;AA+6Thyv99V7rXnT2wWTYxKyBjhVrtpzw1aUnStzLR23W7s7HJJTUUpXt0Orv9Mij0eNUeR7ozZ8&#10;vP3owD2HOfeqlwZrHSYYuY5FfcZN5B9cVofDTTE1TxbpcUUs1pdNKu262mTyewO0da/SPXvgJ4e+&#10;L/gPw1deLPCtvoeqaehjuX0ZfJvLgxxsFDRbeA/3q8DMM0o5XJKu7rfz+WlrerO3D4WWJjJwPivR&#10;/wBp/XrD4IL4FWJRIkhFtfQ/uZEiPUMF6mvMPDSaXp3iWzl8R2F1qWlpLuvLKOXynmA6gSc4+tdF&#10;8ZPA+m+EfGN1L4Xs9Q0/TzJ+4tr75548jB5rb0z4SEfDC616eORm+8ZW+fYR3I7DLd6inPAYWk61&#10;FcirPXvzP56W8jlarVJ8ktXBfkc1oviyz0PxIl9p2lR/2dDP5qabdDO6PdnaW7nHevff2orqw8Ue&#10;GfA8tjokNtJPYNcx3UezPkErhH2gdK+d9I8J2Wu6xpdg2owRz3k6W5ZnGwZ789K/QS18JeD/AA9a&#10;+HbG9tU8TWMNo2liOSXJMJHzFWXOw187nuNw+AxeFra83vd7Wtu35M7sHGdWlUh0+R+cGpeHZ4L1&#10;7WWOaxvEI3xTAgpnnvUb+Gb21tn+0o5hEhy6puGR3Jr2v4pfBrWvD/jS6trqO5a3aT/RbyaLdJcx&#10;/wAPJ/j9R2qlqHw81bQYBe32lah5LjHmeXmMgdc9OlfS083pThCUJp8yv/wxy/VZ3ejPJdK0232P&#10;L9meST7wab34H1BrqvCeta54U1CPUtIuLnR7y1BZLq1cpIobjPmDnBHBq3BpM8iD93t4DFmYx717&#10;gfQVoWN/BpiMsNh9okw7bdvYc5zVVsU6l0le5nGnLm00PT9B+DGoeMPhtYeKNQnOr3mp/aJpI7ue&#10;5Jjjj/iIGQQa8cTTX1Jns9m3ZwPm8rjPQcGvqT4XftMWkfhmxt/EcX2O4sIfJtJYYnxcxdApA4BX&#10;ofWvLfjb4j8Oa/exaj4TtYbZmt/37W6EGSYk84PQjpmvksHjMcsZUw+IptK/uv7K7I9PFU4OEXGW&#10;tj5p1vTLVdTkQXBhjRzHtZN/I64I6/WtvR9dtdJ0n7KTHeNFOHHptPVcn1FZOt+HptOdllkaa45Z&#10;9y8JkfzNW/BmjmLUrY3Vk11D/wAtFbIAHv7V+kTdOVC8ndI8tRkpWS1PQviz4PSa5g1TRr8fY3Ii&#10;t7NZt6Rr22D26GrGg+H/ABn4F0Ow8SRWd/a6fP8A8et1goMdDg1w7anFFqT+av7vzchOgAJ4J6+l&#10;fVN3+0Nq2t/CjSfAV9Hay2Vs0fk3Ea/MFH3YzXzuKq1KFCNKa5l6em+vbqe1h3GpUdRe6z5j8Qvc&#10;3Gr/AGq9lkmkny8jSDG/I9at6F4cTxFqVlFdXIs45ptjXMiNlB6sBk8V9E/ET9k7xJZeDINduLI/&#10;ZjEJQ8eHyG+YdK8r8MeD5fOXzA7Rx/3U4GB1HrWP16Ko/wAsku33NI1lhZud5K6ZueO/2arv4ceM&#10;/Duj6lq+nrZa/aLeR6jGSbZQwbqa8cNgdP1Sa2Vg22XHmsp+ZQcZNfVET3nxeuPA2k+ILpLex0hE&#10;0xLrywX8gyEhnHcrXa/tG/s1eG/DGkeG7vw9BNBqUtmTcQS5YyYON4z61zUs0Ubud2ktX21sjaWB&#10;cmuVb7b9j4vg0xM3atJ5OxBhd/TvmsxLOdpo2dG2q3yM3Jf0z717N4h+EU0LXO14FjeIKGXNcjYa&#10;ddaeyIx3Q7to+XHTjvXoUMwp1YuVN3OaphZQdmjo/AfhS78YamkHkJDdDH3k6g9DX1d8LPhN4k8L&#10;3FrLp1i0k8JLcDBEnXGa5z9lqz0ybVIpL0ouWr9BrL+yrGC2e28uOORlxtbvjArkwuWPNqkr1VCM&#10;WtP8rnquusBSjNQ5pS+48P8AFnxi17TvCsmn6no0sV2YvmdhnjpmvmX4a/Au6+NvjS7luMrp9rJ/&#10;pBj4cAnkV98eM/Atj4lsnLR7ZUU7K+VL/X9Q+BXie8udJjULPnKbere/qDTzLDYnB4mm8wm5w2TV&#10;r2/zN8JWo4ihL6vFRlvbpc8Y/ak+Eum+APEKwaPdTNpk8Toplx8m3jt6NXzQlrcaYUh2tIsjqJF+&#10;8kmDnOa9413xLqfxX8X3BlV5knZi8UYwVY9dtbXjX4Bah8PpdP1qzF1NbkLNbvd2w5z/AAvH0rxa&#10;eK9kpNxtG97duybODFYKpOanT+/z6ux816bNat4n0+38QXX2DSZ2RXvVQnaB1DKK2/i3pfhLT/FC&#10;R+DdQl1HSmhVhcNu3pJ3UhsdKreMNF1XQ5UPiDT54dHv7iQxz7ML15MZHHFZtvpd9rGsxaepik/c&#10;s8VzH/y0UEYOe7AV7UUpSjiOeySeia5X57bo8atSk9Laj/CuuX/h1c2d5Nbg4B2yL5fB3CPacg81&#10;7rrvxTl0VdI1KERzaBqkK3cdm0vGmXSn94IP7ibv+WfdHr55sjZXWpXFo+oxwrCzMJWVxnHbuefU&#10;VpW/i6HT54LeZ3vFjmRzGqjDlR2rDF4KOJldwu+unS3fuZUKsqEX2LWueM7jX5dUgit7G0s76ZnM&#10;FpbeWT3PJqtoehy39y1/ZWckiW0TyusPPlxjq7kdK0tYs7K+1KVtBL/2eZPNgini5TPJhyOoG6vq&#10;P9kr4V69pfw28X+JNOS3xqVpJp8nndDCevWor4iOGoXpwbf8qTvtq2vJK7Omnh1iZ3m/8t9D5P8A&#10;C/g298UXtvb2Nu811cfxdlRjjc2Oijuad8RfB+p+BfG+saHqP7u8tJQkgjfIOe4PpX2p+zz8Pp/B&#10;y6nDFol3Jd30Yt4NbicL5OeJI2BBBQ15t+0P8KfEU/xD2+TNdrfuIUuY7cxmVkrzKec82JTt+6ae&#10;uu99r2tstiqmVSpw/vfoeRfDr4veK9Jtp7e4uLDULOPEW3VbGC7+QegcZroPDPib+w/ERutX0DT9&#10;Y3h1t4riMhOehRkI2kHoa7Jf2aNY0n4PyeItkG9LoRywMwFwnzYzXPx6Zf694k0nTVs1uprlv7Ph&#10;i83Zh3OEJf0V9jc0q9SjOadKKSkumnzXqEadWnZSeqO6sfjR4gGtSWGs3smnXUFuIYNO1mMQRxYO&#10;QRIBjI7Fq9M8PeDbn4xz2Wu+J3h117qb7PHpl1qHlpeGM8yxSRf3M7wlZHij9mSIaSbO5n2+INMW&#10;FruxuGzbPHj53WQk4Bq54H+FHiHwpeyT6Vr1n4W0uC43QxXFx58byEYLxE9CR8tfKSrYZT9nC8Jx&#10;eq2+HR77M9iMqrVp6ruevWuq2vgDf4e1OziiVHWYy2EhY3CAMxQsO9dV4fvPD94zpeXl5ohvoWWK&#10;3u2UhkJDK6MejCvmyXVbrTfjdBcReJ1i0m5tjLa/2jA0lnNMDgxIQARn1NfV819b3WueF/8AhIU0&#10;2OTypJYp45gUyAvCZ719Fw1h1FynNxaXLZNXspO1nNWen3Mqq1y21vrt5K+idy5ok9/rV0bG/uy+&#10;moN1vcwrhblV75rZl0i70y3nltDFcYlEkYueNo6EZ7DvXmnjD41WulXrWoa3js4MywPtISQA44re&#10;8RfE3S7PwnJFqdxJbS3MLfZ2kB5yM84r7aOcZPepGpUvOCdpN+WiTd/kcU8NiG4tRsnuv16a9zjN&#10;di13U49f06NXudPikebYdsipn0B7eleCHwfq83w0tLDUpXt2W+VhFcOIrgQCTb5pQ8SKfWva9F8T&#10;ajeWdveaYy/aIbZgN0u4bSc5HqPbtXLyeEG+IeuaVf8AjS4W/wBRsUf7PBYXGAT1BAGe61+GYvH0&#10;Ktd1VKTu9ObXa9lHZ2Tdj15KSXKrWMn4NQWF1/bGpX1tew6rzFZ382JQsSHaNnGCpIr1WTwnZ+NJ&#10;7q8jTbd/62OWOYrOWxg9eNnoKk07QYbvw9JHLpU1pOo8mBLLy42LN0JHTr1rM8GwFUvNMmkkW6mQ&#10;I63ygYjxhwoHvXjutOrONWWtOTeivfS63aaTM27XXVGRoxtrW+1GS+lnaxjuv9Ie0GFGzoH29SPv&#10;cVDr0lz4L1e08aeG52u7vUC1jFphO/zoesRJbuNtQTXmkaX4QtIom3XOnmaOSXPlR3hDZjB2k7iP&#10;uhutbGoX954w0e2ZbnT45tNvU1C5i3AyZH3kRuxrShXp4VOKlqrWaXknZu6at+Zbaktf6Rwd1q+p&#10;R69onipLC8XTYYJP7c06GYRy2xJJ/wBWcfu29Ohr1m11We4tNI12SwtrnTb6EO8dtGYXtlHIBA+/&#10;gV5H440ddW8D/aLW3kl1CVxLY3ODJdGNSQEYjomDjFQfBPxTfaf4OHhe/e6sWRpF+ZPMjUE7uvUY&#10;7130K1L6vOpLdbLTfVptN2a6ESd5I4b9pvVvDWn+Jon03TbhpZgGe8LmOS1QId8WBwwNYnhzfe6F&#10;f2WkTP5DaZFf3UFraF7Z5B9wIR9w+tdl4g1vS9C8Y/ZLPR7nxa2oQS2hs1ljijO4bWfawJ5HQiuk&#10;+Fvi3QZPtOlabaf2fa6lpX2G2s7OLmCUbkYyepHrXruvH6rGU4266fD321sl0M4353Z3/MzvhX4S&#10;8TaFa3N7dLFul8q4/wCJZE4mXnAi7fMA2cV3HhTVNSv/ABJf20Md++o2073CTyNv+1OuHEEij7jF&#10;FdQTXdfCzx3pS+GGhvzBb3KTi2kvF/1T+WFHmluxrjvFnxK8B6F4gW/0WK81XXbqXZO+hSFZyF/1&#10;jMhHHXiuKOHWI5cTKcW3vFNrls7WstU7a32H7SSbVmZX7Q/jH7Pa3F0tpHo7PAlxJFduw3gc9VOA&#10;1Znwt+Jd3418SaPFb6hDba7c20iOlxqod5SoUghCBhCG4xuzW/YT6rd+A5NWuLK91i/kvna3i1Sy&#10;Q/aYSMoHBBwxFcde/Ay21rX7a6t728sLG1OyLTGhEMmnyNziD5j0Lbsbqi9CMJ/XNHJt3Vld9NEl&#10;ZktySXs9V2MX4ifEPxJ4V+It1ovjOHTZPlP9lymVo7ayZui88Zfrlq9X8KJqfizQbW18QNNqkVnI&#10;scl5GwQW79cbAMhfSuW+J/w4kGi2fh2bTm1vwxqkGDfTMZboue77uQc0eFPEp+H3gxfCmmz3t/p9&#10;koQxZEsuOhyzc1z4l4adNQtKMktlbVJe427qyva66/EZczjO72/Xqeu694WivrSKa3It5Sw3XUzY&#10;HHv3BqXQvEurzacTcCOSyjnEPmxsMnHYEc81wVp4gS602x2PPpujOo86Vf3yIR/GwY964a9+KM3h&#10;2C4aOS1kaa48qNoxlGX1xXjJ4qcpTw3uyemjsn3uktUbSlBWctj27xj4v0uTV7X+yYDIyL5Nwsyk&#10;oiA/dArI17T9B1dnuk01G2NsS5aLZkjnj2ry6w+J39o6fGqxx29wc5dUyQSeprYvfEGuWupaTZzv&#10;CtxKA3lRpzcxnoyjOBUY54vFVpzmlGUtXbTZa2S2RMJJKyu0d/4S0y90K2K6ct7Jp/2lpo4+Nibu&#10;sfPRQfmGK5LWvGHiqy+KE0WpajZT6M9mzW8ei2zzGZzwFlbsQPmGK3PCviuwstQlvJY4or+YbXHm&#10;+ZdMOgAB4FLqWteHtC0G71iS5jjuIbgH7ZNFIsrY5YpgHK9sivZhU58H7GN5Np3u1vborbvZG6jy&#10;tNnruizX+o6TpUunxRzKIy8hvVCu7Y6cZwTT9XsbzxRpksd48NlYPtEiWxUlyG6Ox7fSvJvAnjLX&#10;7yW31qLzLHSL2ErHpN7b+U+7P+sYnp7Cuo1vwxefELS9T0u61G40qKPEo1Szuiqo3UYjxhl9q+1y&#10;/OYYuh/Z6jPnkuWUbrluo2Sva6Vk+bp3kcU6DhP2l1ZbO2u/Yz/iBDYfDLW7O7vEEljd2tzb2y6f&#10;bP8Aard8Bz5Pljjjkk15JrX7S8niq+8L+Efh7IdIlvt1s2ra2I5DPBGMfd67q2fjboHivw58ONKv&#10;bG2TXnDCKV55ppk44jm2k8Mx6rXFaR+zzqnh/wCH0Pj3SNCs9F+ICSwXFrawsUS22liX8t2I+fuD&#10;V07KNSNOl7KLTai7Ssmk3K7tLlb19NDosuWLk+Z9+jfa3c6v4o6Z4bt/AVvN4u8YPdaTqsH9lvM5&#10;if7XPFLvDx4BMYbaUbbX59fF3R9I0j4g67Hp1le2+gzyCUWdw+XhJTKIGXI+U9DX1v8ADj9lqb4z&#10;/Du+8SXVx/YnjS61O7mEsEomswD28tflQtWXd+IY/jfD4L+Gr+F4Y9Z0KYJrghjCTQpB8kiCQdmH&#10;Ir0cBiY5dedNuVNXUtkla3vK3S6djkxH752dk/60Z5B8Ef2RfEfxv0uy8S2VxBbaEJTbyS6jOfMZ&#10;l5kYha+j/hL4Nm8FatrfguPUL7W/FaQq8EF1b7oJISP3eZhndGgbn5q3/C2tWHwV8S+JfA9jpes/&#10;8IVrVu83hY2MfmXLXG3/AEi0idu6t8wD15N4i0z4k/AHX7Dxgt9crPdosGpy3FurLpO8qqLK6/u9&#10;prDEYpZpWjSq1P3Tfu2tru1bTeye730KoxjRi5dUa2p/sx+NvD3xX8VapqFgt3o2q2ypN/YtnGTL&#10;vH7uGKJugB+9VP4T/A/4heANcg17T/Dx1HQ7PNpLDqXnW4hiB8wSr3PlsK7rxl+0b44+G1xqV94t&#10;WK4e3tzNYXVknUgL5j8ZDrziuJ8RftnWHi7Q9JEum6p4nhjV3uke7Fq7ksodUWI5rqjVjiIzqUIz&#10;nF6LSNnZWV23ukXKCg1dq+/X528hdE+J2vaj+0H4km8RJLPejbJbyW37oNaFNw2R9x712v7RHxC8&#10;GfGzwlap4euZFYSJ5qspEczDs59Frrdb+Ddr8YI9IjSwvfC+gTQKWlvY/J1O5fHyxs46Riuc1jwf&#10;d6F8T9HsbzUxPpFrC32zw8I47djaqfnkWIDa4PeRa+chipVJOXwyk0m2m0nBXunZtOV76fqaxjst&#10;/wDJ+XkeVeBfG/g6/wDhFaeBPE8Gpam2izS6jby29hJNasyu3LscZWsXxBf6H8cLHU9B0nwfBmfF&#10;1Pe2YLtp1oCqyED+8SuVFaXxwTxx4i8Rav4W0SDxDpfwuYG5jkvLLZcRQkbpUiJ5dC3PljnFYfgv&#10;VPDfw5+K+h+EPC0MdlZasYl+331zI8RLpw+7OSh9K9aVCNFyq4aTlU1mkpXiurk3pbXZHHO0bQlp&#10;F6ba+SPUh8HtAh07SPCtro0dnLNPZ38Gt2tvi7jUSKsmD33/ACffr17xb8CJ7j+zytnDAA5O63VU&#10;lRcru74jHrXn3xDkvvAXhzQtT0PxKmqeJ4bwWF9psXMc1uXwEIOMx+/vWX4U8XeNrzx5rNhb3Nrq&#10;EzwPFcaVePHay2sZ9HO4V82k69JVMVNysm1aSVtVe/uu90+rVjvjGC+FW+R7d4t+Ah1nwBHol9qC&#10;+H9AtZzdOQxluZMFhtklXpGw7CtvSb3RLTwL4dsIvsuXlaGM27APHMpwvuEavMfhH+0APGa3Ojza&#10;W13CSIbp71AkcEo4VVIOAtdPoXwrbR7rVNcsLa7g1VIC39kmTMKpnIdHbPmhq92Dc6ns8JSekLSi&#10;/ekrtXd7KLbitEhxiou9SXW6tp0/zZ9F6PFO9tB/aUBa7C7dzIMDPatZEWNAqjaq9FWvFbr436Zo&#10;d9BFfavHKkEYLouYiTjByG7ip7D4sQ6pob6hBqQWSYHybaRMEgHHWv1enxZleGp8rm/d01tfRLW9&#10;7Ns8SeW4ipK70++33dD0fXY7bVyLB2SRZwyl1+/H9K8K8Z/suH4garfR3d7cWWnx/uo0RzmRT1aj&#10;W/iNc6dLLMXdruKMJaLZfNN5xP8AECCGSsTRP2g9V8UX2oaHowa81yxlxc3TRgWyKwxuPPQGvi8V&#10;xHlmZTjWrUZSad/d6K1rN+ruetRwmIw0eWlNWffvvdHmvi/UfF37MvjCS80RBc6LYQRWkkV1DHg+&#10;hAXrn1rM+F/iTxZ8cfH2oaxqcM9j4fidJriwsMqM7GYBUbq1fRtx4b03R/A00XxAnhvdX8RlvNnu&#10;U3IhXlUU9vl4XFa3/CobHSrSyfw7JLp2szFbl1U7N3HGfp2FZ1srxTouGHp3t73K2rrmeit1k42O&#10;lYinF80nZvS9tHZau/ZM5Xwr8TPDPxG8I3On6WXvLq0cfa7a8Dxy8ZXduPA+lfKnx20K5+GnjR28&#10;P3MdnpKFL6zgun80POR+9aIEdP4WBr7U+FPgqHUbvW9V1NTHqlxest3aoFWN9nyo2Ou7b1rl/wBq&#10;r4Wabr3hqMjyoWjO5FmPf2qv7MxSw6zPEyXIko202vu0la5lGrTdZ4VN8z+658yfDHUPDvxH0mKX&#10;XrLR1vJXWIxrYiMnHPBPevqX4W+HoNCktk0ewjWOIEIm0qgJ7ivl/wCFHwamjvJXvJ5I1crKixt2&#10;6g+ma+5/hbp0cNrlAPkG2llGBpYzMYypT0Wq7L0T0OnFT9hhnOa1NSXStfNrG8t4kki8YjiUSMPr&#10;XE+ItKuIb+8mijhkvLuEx3C6o7GAx9ONtew+aFYBiFZjtFZ+trYLCJb2DzkyB0ziv0XOMho42g71&#10;WrW3ba06u+x8th8bJTs4LXtY8R1Swu4Lb7E1vHafYoESNo2Msd9Cy4KnsQprnvDumeIPDF5d2Wnm&#10;RbMyiPz1QhnQ8jcvXj1rtPi7eG+a2VpkhsI5I8XPknKqT29Rla1PB2oW3i64FzdmWXUPKMSXaKYt&#10;hHQ4HrX4o8ooYnOJYChVkrNcr1WlnezT32S01Po1VlGgqs43XX1+Z1vhLSZBCZbi4kuGQ5guJF2E&#10;KeuB6Vr659rjst1mBJIzBiq8eZ7Vl6drWoBIbO90yTcyhA8fTjqTWnrX9oNbhtP8t1yuUYckCv33&#10;DUqNLA+xpKVkrdebbzPl6nO66lO2/lb8DzTxL4wl8KSSLrszyzAMLa3tV852zyF46H3rA8G/EfxN&#10;4unvLrQ4EsfD1hKsk7FP37A8t8rdSK9H1bWxplxa3es6RHAzSiSK5Egyh6cmvlLx94su/wDhLdVt&#10;PBdzdQTXssz332RcpHB1P1r8jzCrHKcbGUcRKTu7r3ozSto5N7o9+lFVafvQS+5q97OyRzPxW8BW&#10;vxZ+MsFh4bv7vVbW+k82VgBvXPMhGSoqf4bfBew+HWu3Nl8SNOtZFurO4SC1dsXL4PEkBz9/0Fe0&#10;eBPB/gn4a6zYXF5qf2+61cxrpl4kRjkzIOjBTwy9RXi/7QF7rviPx2PCmiRGe8u2jlgjuJluZ1uY&#10;icPbStiSLdjlaiMeSCqTmueUnaKakrb2a10frsOfLdu2iW+z7Hz9rOm6noetT3Ogw3Wl6bazsrzz&#10;RfvCTu5dxwnHTua+hP2VNH+GOs22oxeIWS41hgLmO8lbgKRnC15V8SfCXi7wppNvp3iFtTs5tfhW&#10;R7aaXelyiFSjSEE5Ifs3Irvf2ePhn4Wj+I+oW9p4oh1C2Szglg+X7OzzMAxjcSj1GKwdZ4eCqSgp&#10;SWnK18V9Ffq9zGnH3m9l5brrofTy+EvCXw58AX2o3M6/aLlTLFfQStHcBz02nsa+B/2g/H174i0S&#10;38OwS/8AFKx3D3UbNDiS8lO5TLIWyUPtXqvxauyvh+1azt7yN7m4uLa5sJonjhnCybo5IWyUJ7YF&#10;eb/HXRh/ZejMkBt4Z7eNk/epIXwW5JAB3fWtcDjo1sVQfslTXLay9Ltvvc6aykoThdyvr/wF2R8i&#10;6zY20PyfJHn+HaSWxWvqri1OmtahZLhI/wDVMoVgOuOP0pt+iKbhYLQLCpON3z5Oal1Ly2uIp23X&#10;TSwltq42xsDiv1NSvFHyyVr2PRPhVZalr92lrqSSaf5kkbo9vgTR8/Iy5zX1l4osx4Q0bQ9Mj8QX&#10;Fpp/iKd9OmeyaKO4s7xhuSTYFwBJjDFK8A+B1m15qukRSrcXF1LLGsX7ooRk/dr798F+ArjTfE9l&#10;cT29tdWc+/e8b+bsPo+7pX43xHXm8xpU1C8ey7uyT+TZ7lKLjTvc8i8O+AbD4KXFzd3njjxPqMMi&#10;I09tLd+bHJIRgZjHoazdHt/ind+P7rX4Aujx/Z3gS8Y70VX6A467wvPoa930/SL7VvFVlLqOm2Vr&#10;oNncSfZ7dTm4mmH3ZSem0V1+qLbaaYredLeztp5jCLlnwAPvj5exNfBwxuLnKeKTTl3f2f5UrJW3&#10;3NJ0Iu0W2l5Hz14HuB4g0ux8O3eo2qeLba6le6spF2rJbqM7nI578GuV1jxNdXfxAsdJlup4bGSW&#10;S2eCFuAF5I4/vVuWYk8NfEP+3FWG4muJZrS+mVB80Yb7wPYEV2l34Y8OeItSttU0e1/tDxNZ7blL&#10;i/f/AEQ46Boxg5P3c1zxnRhUc5WUXF/KT6Ky2vsctp1IcvVP8Dyf7X4w8Px6xpekW9xrmn6pdbN1&#10;1Fs+yqvAdGHt1FZfj34P21r4ut77Rrl7bTCiEXN0f9Iecp0Q+vpXs/i34qWMOs6ZLqU+nW2tQRrH&#10;Hp0MLrawysedzMB84r57+M3xAvbi+v7afWUuo4yubjyinlnOcxqD17CvawssTVxKhQ0ja17P3lte&#10;22hw4mFKnD39Xf7utjyLW9O1Pw74gl0rXo7q0vIJ1QPdfI+WbO+QHvVnSruPSfF0+r6bDN9sCqgE&#10;mJOQnL5z1PvRqk0Xix7fVWubjVbgK3m2d7lpyqDCkk+n6Vxr6G9mHurvWEt1SMSpO3mKN390gDJz&#10;u61+iwgq0OWo7O1mrPXvoeI04vmjsei+KviBpniL+x5NQ0mTRNMFzLM9vYIPJeVVXLYP5sma1fF+&#10;l6M2m6brV14p0/UNNiaWzGnWwdGhgPzq/mAZkC/mPu14zBqGu3kVrpbai15p7zPcm0t3Ih8xuGY5&#10;4B2V7o2r+HbTwZqmjWPhqD+23iiez1ddQLG1KjEhIkAOWB6CubFYaOFdNQb3ezWz82rrfdHq0Xzp&#10;uX9fcP8AjTrnw68QeDV0/RdNvbm51FImvNXuv3XyqOkcPr7mvBtP0O08N6ZLY6ek8uliVvLvZlLi&#10;RsZCkdm/UVp61o2rWGuJcWlzIdNQJCPtV3H5isRnbxjIDcj2qCDzNQNzbpdvDJZ5i81k3Q8nIxj1&#10;9TXpYOisJQVKnNuD13b8lfzRlUxMpS1Qtj/Zr2H2/wC1XIvHLJLb3eGCE/3W70aRqs+t6rbWsp8u&#10;NAPLnjYKQB3Lf0qxdafb6Df2vmybluIPNSZW3ICBnLAVx03iQ2t9Jf6XcQWmyMl2YZL4G1uOeTXd&#10;Cn7fmcFe+zfToYT6NnQaR8T9Qgn1TTdXgsLpona3k2jD4zgSEqepPcV0cPxoh0PwxqPh2z1CNLXW&#10;IUS8sfsiy4kU8PlgdhHrXjvw+1628M6zeaw7SXWtXJMdtZxxf6zfxkt2NWtc0C4Hi1J/FFtd6NdX&#10;53Iq2xTf7dq9CrluGddqUbKyenWSWto9l3IU5tXubF/ceENFh/tO6vkm1aQtst4cyiMrt+90xmuJ&#10;ttYudSmeVUeytXDYaHivfPEn7I8Ol6bpGuaTq1nruk6miMkdu+y7gJ6gxnqAe4ry/wAQeGLO0uZL&#10;Szd5LSPaJJViI3+oA7GtMLjMHU92lNzfn08rdC66lRtzK39bmJ4csrTxF4gS3klmhaVjEJZrnac4&#10;9+1dnJ4dTRbzRdB1rxdNN4RD+bcWaybvs+f9ZsV+M96yZbK2uriW1ltfljQrHE1oWyw6AkdPeqXg&#10;L4Qar4kviq25a3QGV/LJkKRDknB6j2FbVakGnUqVOSKW1k+9mm9mhUm5LbU9W8eah4E+D76JP4D1&#10;S18VQ3cXnTw3lpIk0Einpk9AwHarvxv/AGnbn9oTSIbJfB2k6JeMyIL6zDyXjKoxjzDgV02m/suR&#10;w6Lp1u0cd9NtN26XG+3aOMrkKAeme1eqQfDDwFoPhzR7rTbL+z9X8+BpYrxmkkm5AkKfwlfY18BV&#10;zbLMPKnK0qtWLaUnv80rdux6sIT95bR/rY+RNL+FvjuxWOXS5Lm3huQq+Ysn7s+1dXqEvxc0FZop&#10;/FGrLHb/ALqSK4nPygj0foK/SbR18FXXw9eHXo7LRDZQGUMwEUihuWZOm4HsRXn/AIu8FWet+FZN&#10;b8MaLpeoaEbSWxub6+m82SSMfMJgr8o6+orKfEFaqoVKlKEoyV9Em1rqnpo0d31emk+S/wB/5H5s&#10;3Gjazq/2iO8u7q6jI/e+c5ZEI+6TjvUFz4Ih0drWfFtCu0h5JlP7zHfHoa+7vgV8H7PXfDcn/CR6&#10;ZNpEWsBb+z1toUnjMUe4SYIPAbuK83+Ofg+w8K3tz/ZOnwXHhpdrPuHyRxtn7h5OK9pZ+1Xjh0kr&#10;9E10S6dL3XL0Zx1KMYQ9pujw74YfDeDxZqFzDY3dpJIOkSv5b8jjAPUVnan4d1DQ9Sn0+6g8tkl2&#10;fL8wyOwIPWt7wra+HtO1TTbqZptPtlmV3uLebYUU9SDg5YGuztvG50/UdVh8QOmt2sjHyNsIxMAc&#10;ZckAg4rWtiq8K8pwXNGy0ej3s7PZnk14UsRFW0f9bnjV7vs3kba67TzGzfd+8CBVO61y2sbBdjlp&#10;h8oZScfVj612Px++InhbxJe2DeFNFtdIZ0SW7ntmkx5o4IQHPFeJnUxj96u5SvDRnp+NfSYKlPFU&#10;Y1akHG/R2ueDUhyTcU7mpc+OLyONIIANo/i6mtXR5ZLXSprq9aMSYKx/JnYT3PrXLwkYTIG5jtLN&#10;V24WeRQnzSQof4iRuz6V6M6MLckVbuHNZ3Z1OiatZ2t1Bcras08X737VIwBJHp7VneKPEcd1cSXK&#10;ShpJ9zk7ufoSOtcxf3Mcca7N7eSNnzVn6o/2pLcRfLxyu/IqqeDi6imyqknJWHSzyXV6r74/lBbb&#10;6Vt6bK9ryhHT7vVCf/r1laHpvlzO/moquuxPm9e1aKf6LKrLsVhjG35BXTV5X7iMW9CpGyskyunz&#10;I5G1VIIHXr6VHCI4XK4aNvvPu5Jyapajqq2uuPM2FjnUZ8utW1SG6iEqPuVsd8AVpNOEU2tGNJR1&#10;M/UIGWaX92emQ3Y/Wt/w74Du/G2q+G9L0yJZbvVXaFE3EAFT39gOTWfd2zR5+X7h/wC+getfTX7M&#10;ugXHijwyJdMsr+4uvDU9xcTSwoCkcM4QbV77jsryc0zGWAwjrx6fdqmlf52O7DR9rPlLnin9keHw&#10;98G9V8THTp7/AE/Ro3R9UsLkO08wZRu8t8YiFfHuoxpqVs8kRDTQfwd8f1r9OtWbUdd0m80ImO38&#10;NanatDa2FvLneSnJ56MO4r80fHPgq98E+JL3SrmKZVgldY3ki2FwOh+teRwnj62LVWOLn76aa809&#10;zsxMIRa9mZfhXWL/AMNeI9P1bSZvs2pWE63EM6/wFTX2P4P/AG3tcm8Sahf3miWXnXIRrhYX8rac&#10;Y8xCe1fLnw98B3njTWtP0vTUE2oXkgRGkfbGnu57CvqP4efs7+H7PxMNO1f7VJeXUotri9tMN9l3&#10;EKpjXq6k12cSzyucUsfBSaTt33Jw1Stdqk7fkc1oHi7xZ4g+NOjeItIkCXcV6NTe5kcBE2nL+nbt&#10;WB+1x8X9E+NXjyLXrPR5LXVoYntry8aUGOchvkKewWvqxP2RfDdvrGoaLbavel7aQFJ2iAimUjkG&#10;M9WHevhb486X/wAIT4/vvD0NlBbSQOEEkP8Ay0HYlOma8LIswwGb5hFYVvmpQst4+6+r1tJdux01&#10;oYilTaqLRvyOAe2DOgXLf7XXbis9oZoZDuI+T9Aewq9dXN1DHGrYXDbaoFfOb5u5/ibGa/Uaadtd&#10;jx76iWyPcXIiWTavPzKtdhJ4oexsLBFjaS4tk2GeT5i8Q6DPtXJNH9jlK8+Zj/vodsUl7rcP2hGX&#10;d+6Crt7sBROl7aSurotNvRHtfhHxRpuracIm1ya1vNu0rMwj68EgdDVzWPDNpqGm3D2+oPcXS5Ue&#10;Xgjq3U+teAXEk+A9tF+7+8Gbmn2mtXtiN0F3PZyd2jcpXnyy135qU7Dt1Jr2FjfTqw24kK/N+vFI&#10;Mbuv+yVqC4LMxleRpGf5tzNn61FJcsuNsvzfdLV7Ci7WEW5tV8m/EkRkVo8YZfWrV1qNvqpik2eX&#10;dI25/Q+mKxpcNCYvfbuqvFI8e7b97lafsovXqatJqxvNdW6hNudwx/FkNTJfMkQs2VZvl2tWIWdp&#10;BuLKwpyTS7dzsWUfN81NUrbGfKkdFZzRN8sp+90XbV2wtk80fu2ZvuhWrmIJm3rKp+6P7tX11SSQ&#10;jbJIrZ+SPnGPrXPUpSvoXFI6mZ7azBZ4kjm8sY7ZA9/XmsO51vyS3kIsm4/TFdjofwz1zxB4dk1l&#10;flsERjI83XHqK5vVvCBsZgjXUNwrrvR7c5Jx6g9K86jVw8puPNdrf/I3lRlGPPJHPW88lw8ju71A&#10;sP8ADjay1s3/AJWlp82GkX+FeOfU1h/aXbLf3v7tevBuWq2OYHRVjbPry393Nenfs9a7qXhnxm+u&#10;aZcfZH063eWQ7wpcHgIAQd2a8nuJizH5W+Y1d8O6xf6BrdnqmnXkljfWUyzW9zDw8cgOQRU4vDLF&#10;YadCW0lbXs+jLg+SSl1P1d1P9oxfEXwIuNQ8rTNXa/0q4gMmhf8AHzbTCPkXkB5Rfevyx+2Na3cc&#10;6SfLgV0vh/4ueLPB/iW98S6Vq72ep3sc9vdSwgATxy/6xGA4INcRK/mBfusrfdr5bIeHaWSe2jSt&#10;yzaf3Jq3yR04vEyxMY826O2sp1mcywvuj2qsirzwe1E0Ee6S382TyXBXLep6Zrl9O1FrPP8Azzcb&#10;Xrr7C2t7jDM/y/3u1epWg6Dv0PGkuTU42WL7PcyK/wAzKdp3VbjlXAiV2ZTlfu1c8X6VLo96lwx3&#10;R3Q3Bs8ZHBArAhnaFw38S/gcV6tOSqwU0dStJXK82bW6dUP+qzhWXtTJvMk+Vvl2gLUt+fOuA7N9&#10;4bjVm3sHa88pAnzKFO737g113VrnbF3RjuPnenxZhw30alK7X3M/y7qDjLJn6VbehZPKP4vm2v8A&#10;w1NsMabG+bIDoy81XclU6r5i4+XbTrdi2F+6r9PY1DWhjGK3ZpabJJC272H4V3vw28S3PhHxZb6h&#10;aeXNPCrD99v2Ybg52YNeewTRx9GG44/h6Vvad5yvuEny8KW9jXlYqmqkZQmtGjG/s5XR7H8Mv2hf&#10;Fvwlk19bOWK8XUoJYn8yRm8mZuBOo7uteU6prUmoaItpPJNJMl20gWZzsyepx2Jr0HxTquj+IbTQ&#10;ohodjpj2UeySfTg6+fnoXB7/AC9axbW4s9HRJLa3jjZWO1+v6mvDwyoUZyrxo8s5b7XfLdK7R0Tx&#10;Erct7m/oPxM8QW/xIXx1/aIXXo5/tcl0uI98p55CgAZr6m8W/Hvwx8SdFTxAmi2cniSWILqcEiYt&#10;pC3HmJ1+b5ec1813/wANR4JEFrdalDcXF1YJfypCeId44Q56MO9dv4S0TSPAHhS01VtQtdQa/C77&#10;a3LyyQ8bgWfGAR0IrwMXDC1JU6tNtP4VZbrs9NiYyq2nTlt1v+fqaY8U6dqt09tZWVybyYR+Xp0K&#10;A7ZCcOBuOSCPuOKwvE1teaXcz6Nf211pU9q0iyWt58mc8lHVumKXVdHgg0W61ZpYoYdrfZFyd6Z/&#10;hBHPVulc9deI7m91BLzV5W1ZnVN7XczySTBeMFhz7VySwqhU5qe36kU056MuRXt5ptkXPiKAaeiM&#10;vkXUZYL9COQB0rzbxNrtz4g1eV7XUVvEQMvzfuo8t/cHevQtdW2i0wRWcCR27xs/2eNex5xXiUuk&#10;zeQ95aqWtYSMrzmPPIJxXtZVTpyk60tH00X42W5dalyq3U6GKz8MXkWlG9v9Q028yUvJ4YBNH7Mg&#10;yDWV4istO0XUhDpWoJq0LruE8KEA+xU8g1RmnNvbRs8m7exHuapSakokO2MQqPldupyfX2r6GFKT&#10;lzKTa7aW39LmMKTsQ3m7hlH7uLqm7FNuWS6sY2l+aTJ+ZeuKc0slxDHwu1MMFVepNR3JdZcbNyg8&#10;7eOa70rW7nSlZD9HijjdnZ/9kq1ak8XlwpLkcjPrVe2h8mNPNgf58sj1eu4Y7f5jLuhwvzbuuR7d&#10;xXLUleaMql7mX/Z24F0Tvt+p9aRFMcW1idrke3Iq/cwpbwpPuaTeOGjOAPY1YsbGS8dNkMnzDhVY&#10;dehoc2leRPKzN+zeW+7cdv3a0re2Lyo5zG3Q7upH06VtP4bBubaCPLTTEbYo/wCPNfSnhn9jbUta&#10;XTtMh1TTLq+1ayFzBLCSZIAoyIyDjnK7DXh4zNsNhVH20rc225vTw06vwI+evD/hbU/GVyLPTdPu&#10;r64fOEtoizuBz0FVdQ0M6ZdvbXiPDIDtZWTGCO2O1fef7HPg6b4L+G9W8W6zay2d7OZLPZKMxsiv&#10;tZd+P3ZY9JOldj8Y/wBmjRfj7d2njLw7eXuhNfwwo8E1r5kZA3b5PdhXxtbivC0MTOFSSVOLtfV6&#10;/JNWPS/sybpqS+Lsfm7bwR21ttcvJDnKhf4QOpFe9fs0fBjU/iD4ttJRZzjS4ZEe8uVTITJ6ZH8R&#10;rN0T4D3+peOYvCmvynwtJdl1tby/tnFrPIO2QP46+qf2ddX1f9n/AFAeD/F+gzS2Mlx9ps9asbdp&#10;LaVBw6uyDII/2qvNs0hOg6VCouaSvf8AuvRyX81uqQsHh3GqpSWi/Psz611Ky0/xH4JTQ/sMF9ew&#10;iJjbXXzEqrdRvr5f+MH7FPhPxbJrviHRNYGi2rR7rMWtrugNx3jcV9C6RqOn313c39rf2t1FIxuH&#10;aFyfLB9M1env9DsrCYz65DYtEHuI/JkBCOoziVeRXxuX57iMfiFRcYqUFyqd1HSOkXZtJ3vqursf&#10;QVaEXFp7N3t+Z+O/inwleeEfE15pZmjuri1k2HyZdwc+xrGLzXV39nR0t8r8zqgwoByc+9dL8T7+&#10;DXPHup3rTCb7XqUkzy26BQ+W+6EHauTsNLnuLkxKhaSWMuG7Ad81+t4eL9jGdR+9ZHjKkoTcYmto&#10;u2x1GOXEqsh+RtuDyOCPpXYaZp4uLa3/AHj+cwklk3Kh3v7v61zeiaVc3ludRaQSLDJHDC0j4cY3&#10;EHjg5rrfDkKWqyQ/Z3kbEeWkYDk/f4X+E1jiJ2V0ejh462Z1nhnQkh+zs8Dqo+fy1UHpXs/gbQ1k&#10;liV1EyqBs9VA4yK43wR4fnmuIt235QW+Ve3TtXvXgbQvOuY02KrBhjb718zUnz7n1uGpqCufUXwg&#10;8KWuj+EbZ0BVpwWO08HNbvxBsn1DwVrFlbyLBJPbtEjbscnitLw3p50vQbG1b/llEqmrGpWEepWE&#10;tvKu6NwMqwz0Oa/WKGFVPBLDpa8tvw1Pz6tiHPFOq3pzfqeBfC7wBqnwf8RS2qXUOrahqcW9LSD7&#10;qKh5MjtyB/dNe52M2ozWqSzpAshPMMefkHpn1q1/Z8MVwtykEazAEblAG4HsTU6Iql5FHzP1qMFg&#10;Fg04wk+Xov173uGIxX1lqUkubv19D54+NX7OUXjFZtV0YquqOzmTc/ykfz3V8f8AiHXPF/w9tdS8&#10;Mi6uY7K9jMV3Zt0kHQHFfplFfQ2+s3OnKj+dNH9pG7Oxj0IzXg/jL4caH41+I9tpOuhrCzu7RrmC&#10;JdqSQzZwQHHY+hr5HNsuhTqRq4f7Ts15vTfpc+gwWMnODp1tUldP01PB/AXhnwrqnwV0mS08V3MX&#10;jK3mlFpptuu6drg8Km1fnw396u++C3wN1XUtXTxFrd+P7Y1NpmRlV7eayaPhlwmF5rw/42+BNQ/Z&#10;1+Isdzol69rLAwuIblDh9vZq9w+Evx7sfHmhaRqlzq9xc+O9LkdYLNWwmoh25ix90N714LweFcvZ&#10;14WS3SurtP3ru+710W52TUmuak732+a007GR8dtN1b4e+M59S8M6Mbiw1lYrS8nu1EnkzhWQtEOC&#10;4C9c1zPjz4yfDv4LfBdfC3hTSk1++1CR1vI/EdgdsjMP3jSdOh6Yr7A1DwW/icztr5iSQTm8tobE&#10;BJY8DCszj75H3SCtfDPiPxD4Z1zWtY8L/EvSLmTTY5n+yaxpyCO7ssFhHkdJB83zVGLwkssxS5Ip&#10;U6l/Jq1umtjijUVejZP3o/cfFOpKGt5Z1mFvNGSdiv2PoO1ej/A79pF/hP4ja+1zRbTxFaxxsVtZ&#10;wY8uRgMGFeneMv2J7zSvGF7plnqFxrTLYw3+lpp+nZkvVPszAAAd6+a/FngW90HVLyLULNtOkQEi&#10;zkPzqBwc+/rXr05YTFp0qmtu62ejsfO1KU8PJVOh6P8AG39pzxv8QNHtdA12WCe1t5DdWq283nsI&#10;5PnC5/iwvy5rzzwx4mTwf4n0fxDZ25s7y1Il+WLCPJjr3ANcdJdXF2IohHta2TajR/L8oHTNdx4M&#10;0x/Gmi3FpLNDD9l+aJpuqA9fkzyDXbVpUsPQakvdfxej08zklOVed+vQ6n4gaYnxd+w+KbDSobW9&#10;vR5V5bacm0STA/fSP1I+9XH6t8O7HSJzEmpLc3AbH2dYSs3mYyRzXp3wosPEPw+v9Qle0+1WcLR3&#10;HlSLuTd03A9FNRfFrTb/AOJ3iO48W+HtL07wtD5giTT4Zn89yBlmGegrx8NjJU631eNReyWzv31S&#10;1KqUk4c7XvdvzZ47Y+GLa6hN7dTIsOWDwRvh0NTPPLpZkbTSqzRj7yrjr3p2meAdZ1u6KwtLJdlG&#10;uRF08xV3MWBYjNYmr6zcXscNtEVjjhG0rGuBgc4NfQxbq1LKd7dO3Y4ZJmno95ohs9Un1ltQ/tbM&#10;b2awhPIl5+dZR1GexFampfD7WbyCLWf+ET1Cz0GYmW3kjid0we2+uGktms590k3mSAfezxycjJr1&#10;LwL+0f46+HOkPa6DqRjj2hInvIvNRAOqgNxyOCK3qKompUtfvtbyHGMb+8c/F8M9cvNBbULfTrlr&#10;NFJf93g8HAIB61v+EfgK01uNZ8XTyaVoEb7ZPLYCTJ7DNWfC/wASvEXxH8RXjeJ/Er2eliN23w4g&#10;SDPI2KBVC48I6vq1x9rt777XpZJuIp9Rfy45Avcgn1ryKtbFRlKjOqoeaTej6JvS5qqcb80VdI4r&#10;xZJo+neJJ4/D0093YwsRbzX0SpIqD6cVyl1JJJeO6lmyc7m45rs/E+lvN4gSWWS2ma7IBa3cBEbp&#10;jjpXvvhr9m3QbO0spde3Xtw8E0S2tmhk3/u9ySKykA5Nd1bNcNgKcJVm3dfN2WpVKlKtpA+ctE8G&#10;3WuaJdX6MG8ttqRyLzIepArp/hX8PrjV7+9uNT8KahrmmwoYX+z3X2V7aZh+6kZ2Rh+B619TRfC7&#10;S7bwPosH9h3lnNYXQS7trOIySSRyBWjy/ZvUV6joXxW0Dw9pF14Zg8DyaF4iureO2jn1VRCT2U5O&#10;M53V8xiuJarVSFCnfXq7W+49ahl0ue9TY+UvAHwU1eDxkPDGs+Ebq+1XUIEu9OGmXETF0PJbzASM&#10;V9M+BvDXhG38Ca78MvEfhJdH8c6qzRw6jqjxi0hlH+rZZc8e6r1Nbnwm8O6P8H11mw8SXH2DxJo4&#10;i1fS9XsDJOq2kvLhQmRsz8r19Xp4Y8KfF3wla2smlmTR9RjN3HKYwUic87o5PU1w4fEYnMsXNUvi&#10;itnezbVrpPRaPXsz06dOnhqanKOj/wCH1Pxw+NvwW1L4O+LJdK1NbaWeIbo3tpvOimT2IrM0rQfC&#10;ra7LHcvdXumiMyxyW/7p5Nw6HqMqWwa/Sn9pf4P6UfC0MN/ZDVDoqbra+ugvmLEZFEiybcGT+8Ca&#10;+QLv4T2OteDtVmso2srpbjdZ+YwDuF7tGPX1r0lm84R9jik4TTs/LU5KmXvm9pSs47r7inH4DWwg&#10;0lZNQe8hmgKQWLS+XJagDPmZj+V/TitTVPD+jyac9nZa3dX2sFTCLG1e4mtuX6HzNoTHqK+dLxdZ&#10;8K3sbsZNp+fbuIA54OO3PSvR9K+Kn9jeGoootW1ae6nZZrg5GN3cr6nHQinXwmJjapSqc1+367nM&#10;sZTn7ko8p9M/Cjw38P8AXo9P8M6roNlDq1gzS2iXjGL7ZJ1KSHguydq0v2jPhdofiLwDIsupW+hQ&#10;6I8lx9jsoRIZ3ZcxgBOi+9eE6roWqSeEZ/FOhp9u0eRUtLi81OV2nEjDKyAdsdDWR8MPFHi/xnbz&#10;+G7Mra6RcJ9kv7qG2J2KXzwf7zGvna2Dq1akMfSrWdN6p9Oj01sztVWLXsJw+JafocHrfwm1HQ/A&#10;Vl4tgn4muXtltmUlxGOfNz3GeKrz/D3xTpOgW2vanp95b2t+oubS4myFmUHG5cmvsr4u/D/xF4d8&#10;AeB/Bt7qFpNZahqUSw6f9jQXUWejgj5wrDrVv9tvTU0HT/Bfg7w5bfZLPTLOWX7QEBYxgqArGvYj&#10;m9ZuFOaV5N3bTVl0RxvLo8z3sl+J83rr48Giy1mCWG6muIi6QN1bcevGOldP4P8ADtt4k097m/nm&#10;uFufnKbgGiz3weCBXnlhpkOkxaLrE6tcNcwHZEwymVODz2HtXofhrWYrqaeWwLWa6bCHmgaLeHi/&#10;u8d673Xp1Jcs1dJfjexwxoyo6p/8N3E8aaLL4P1u3svtrXFu0K/eTy2A9OODXTeGtSfftQ3E0JXZ&#10;mOU8ZHsK57xJqZ8VeIJL9fOmhz5ULMOqgdBgevSvTvgx4V1eHVbe4mgeG1kjKm5b7iA18hj4wqy5&#10;Ka6/0z6HAxlKXkd74E8H3+v2/wDZ9rpxeadeIn5Ve53ewq34Y0XWPg14nGraQkckcyvFc2bZ2YB9&#10;unPKmve/g/8AD25sBNIks9osiAPLImHIbn5M9K9UtvA2j2qSRJZRNHIhjlV13eYPfNfVYDhutVw0&#10;XTly+v4Hp4jMqOHk6clzK3/D3OS+GOgvrKw+KNSvodR1C5QZWIYSIdMY9a7WCK11LVrt2t9zWpEO&#10;ZB1P3siuN0OK3+F/iB9Kl+XTNTlzaS5/1b94zXocUXlSStksHO75v4a+9yqhCnh1RslKL99b623b&#10;89z5zG1Je0dRO8Wvd9O2nbYc1vF/FGn/AHzTfskH8UUfT+4KmqN1ZinPy9695pdjyk33KNhpP9jW&#10;zpaYbLNJsYAAEnOAR0FR2U95fwSxahYvD5u5f3cgcbTxjI6GtUKKqalqAsIBIIpJ3JASOFcu9ZOn&#10;GCTTtFdDVTlN6q7fU5fxBrl1pOm3b6XNYNFp9vue21JGi6D/AJ6dOgr54+MfwW8VePZbbWTf6c1z&#10;fKXRvtIWOFVXcMFuoAr6D+Kdpe6h4HvdNs3Vrq5j58xQflzmvlv48fGbXJNBg8NazpD6df2siiUQ&#10;gBcEYFfA59WpRl7KvzPRONtr3ej3t7p9NlsZcvtIW6372tv0vqcB4Q+PvijwNoD+GrGxt4wQ9vIi&#10;sXR5Ccb1x9w18+/FLQtTjvJbvUY3hmK7fL7b/bHSvqz9lr4cRajfR+INd0iLU9Muy0EEyyq62r+k&#10;qL0b0ruP2z9CsrDwMkUGhaW0L7Ft9RX5ZVI6rxwc185TpVfZPF3vGGlter6dkdmIdOrL2KWr16dO&#10;/dn5nPoY1C+Dyny8gZ8tvL4HselU7nS2twDFPI0bYl28E7fcV0t3AJZr794lrtBfcvI5PTae3y9q&#10;zNF1UW95G1xsuLRJA8q78eYo6rntmvRjVqNX/A+anCKlYz9KttIn1KOLV53s7dz+8nji37AeM4r1&#10;N7fQ/DdnYpKmieKleV4Y2s5Sl0oTaQXjOMqUPBrlfj14r8K+KPGbap4MsJ9H0ya3iD2d1N5zxyhc&#10;Ng8kp6ZrgtMvds3mm5EbKCvXO0+gzXXKnKrTUjFuNOT6nu9h4R8NeP5o7zS9Rh0eaE7JtPmT7+O4&#10;WvNL+0ujr39nfZ2mvPMMQ8vLmTB4I9RirXw/uY28Ux3Ut3G0eN+5VIKHpXeG21OPWY7vSLJ7hdML&#10;ym8tYnK56nBxwi9686pNUW3JmkLyehe8NeDV0fTDNKfsswj2yLMjkAY4AP4V79+z/qGlWGowS6jC&#10;tzbBt7FX+UgcYGea8Y8TfFG28TWFlYRLt/eB7iXZjdjsO/WnaZJdWWkjVoIH+zm4WF5Y2OwPt3YI&#10;r5nGK9ZSWr81+jPewdVNWeh+men6xoFjbxS6TaROtypdbnI8uMjtI38IpugeP4re7vbLVWS0lgds&#10;RBcr1/hbuK+D/D3j29jZ/Kv7i1Xyyj+XNj8/WvS/DfxV1sz26f2tJcRRowXcQ6YYYbHHQ19OuIK1&#10;NwlFKKXRWs+jutPVanSstpVU7yvfvv8AfqfamlaxDrEZmtjug6A9DnvV+vEvhT4ntdRuYPtE3k3M&#10;YVVRX/dyEcc+hr2zO5a/Q8qx/wDaGHVV2ufMY7C/VKvIjntY12+0vU4beKzaeGchA54CH3NWY9Jt&#10;LI/b7mKNbpNzu+TsBPetdm/vVn67p39qWYh2mRS6llV9vAq6tCcIzqv9494p20fRKybMY1FJxgvd&#10;7tdTyj9ovU3fQ4YYwzQlfMDR+9fLvgnwda6p4lhiuFEdvKwY/j1r630HwDY+LtK1Q3ks0ge+cQ5P&#10;IjUbVBFcjP8AA66/tuKKBPJgLhvN7ACvzjMcLj8ZU+uqndT2Sd/KzPtcDicNh6f1aUrOHfTzN7xD&#10;+zxot9ZWzaRGbedcfMTkYNdP4d8P23wu0cIqM9oqfMsEZkdn69uav3VreaLp86Wk8y7Io0EbJvCk&#10;nGc1nfF+6+xeEDI11JaXaYMbROV+avoZ4bCUOfGxounVpxT3VuqsrPrY8NVq+JcMPOfNCTt59Nzx&#10;bwb8ZNL0H4ia1cNbLHbXznluGHNJ+1B4/wDDGqeFUe1liuJnTnbwQPSvk/xnqs9x4oeytbhY7iaZ&#10;It7S4Ryz8ZJ4ArB8Q+EvGk3i650qeK8j+zSm3mkViYF28MTIAQyivhfr9eeDnhqkkoS11tprd2fm&#10;fQVY0YVVWgnzJW9dLan0Z8I/2aYPHfw5m1v7XHucFo09cCvib41+G18G+J5rS2uJJljYp8zYKFT0&#10;BHYdjXvWkftRXfgTwv8A8IzpJm0+KFWWeVZvOeSTHLcACMe1fJ/jzXZ9e1W7naQ3DO5l83cTu496&#10;7MtoRdSDhBxsvebekn0aXQ8XH104vW+unkra3IPFfxB1vxxfwXGuXst/eQwpaI8igkxrwq8Y5Hqa&#10;5y8KrbbN6beW+VcdKu2PhTWtT02/v4NMurixso4vtVzbxEpCrHapY9gxrVs/CdnDdRG/uXms40Fx&#10;J5fBIPAUZ75r629Ggko7Loj5uTlN3luafw0+L+u+BLm9itdRvI9PuLI2V1bxsAHiJyVG4EDB6Vxt&#10;9M6zyMx+0RruO7g8H+tRalDL9odrdttuCcNjovUU6EPNeDega3bC7d2K0jThGTqxWrJcm4qL2N34&#10;b+Kr/wAF69Z6lps32G8t5xLDeMm7Y/Y4NfRvwr/aF1uw+KkHi/XfE13NKWAvZGzJ58X3SCg9qyvg&#10;9+zv4S+OmiwW/hzxWNM8XI+JdN1WIGCZAch4ZV9uoNZ3xU/Z58R/BHVl07W1haWVfNga1feHFfN4&#10;6WHximpJp/C3br6tb9UdlOnWoxUou63/AKR9XfGH4YeCPid8NtR8f+GYzrmq2q+bJcWUnysvUs8Z&#10;/jHcV8e698Q9Vv8AwFdeGmvbmDRpFMrwWmFDyHoXxy3PQV2XwA8P/EyHVG1zwOtziCdIpNzYgkV+&#10;qyKeCpFe6fFjwd4b+G3xe8NeNNY0Gxv9B1SGSHWNEtlCrFcqmRJGp6g18fh54fLq0cHzqbjrHXVN&#10;K6VtbOx2TpzxEXWiuW+/mfEnw2+DGr+LL1LezspJr25OBbwrk4HU5PSvtP4MfBGD4JzvDq2pWUOr&#10;XqIsjXBBEMRcEhAx6juRXlPxB/aKuNQ1KWLwnp9r4Ptoy4tW05FjnKkY2vIK8qi1i61e6km1G4m1&#10;CQH79y+98nvk114+OY5vTarSVOm/s7t9rvTQww7oYSd4rml3P088TarZ6/4h0OG0fRL6ztmEe5pU&#10;kMgYfex15qX4zX3hPUvBbWdjDbtdz/vI2iUDy3HbBr46/ZM025uPGo1KXTmu9G02VLi5ZifKWQ8L&#10;9Wr66+JvjfwZ4M8L6lqmqeHU+23UjizgnGPOkA6EqTgjrXBQnKjUxND21Nzna6lF3Stoo2TS090+&#10;gpTjJU6lnZdmu/W9j8vNds57rWtRllTa0kztJ5ykEEHnC+vasW5Y2c6RQRuzD5kbdkpXr3jPwH4h&#10;utMvPEmoaderp05EslzsJWTccDr2Fed2mjRx6nbuyvCqKrvu4IHUZzjivqcPiYVIc3Rf5Hg4qFTm&#10;0Wly5cW63SaVDHHu8mHZIsmA+5jxwayvGax6RpoVZHW8kb5Ej56Vux63defLKyo1mS0dvuAOPXDD&#10;ue9UNSNjM0lyxk84xfPLIvLY9BRS5lUV1ouxjKhUep5tK9zfSxMyLJIwDB1yfzrpvD0kuj25S1ne&#10;FpA3nMrEb/Qe61ttBo9xY2DaXqDK0wdZ4mTYm4dR9CKoXGm3DWkjPEN0X3trHflq9l1lUhZqy7fM&#10;66WHdOPO9zlVijvNR2tuVXdflVc55Ga9Wv8ASrXS9cdtGuZYofKV9sy8pIEwVbPBxXN+FvDVs80U&#10;048uSNi+5s9hnFemadoceqb5pykk0GH+XkuGOCOOpBrycfiopK2yVjowmGbi5eZ7f4R/aP8AE998&#10;NZPBc+nx3cbxiKOVkJMcee2K7/wh+zrNe6LHqZgkYXMR5avIvh7p1toN5byygrtw25kO9wTivvL4&#10;QeLtK1Dw/HaxTIsoP+r65ryssp0c3xfscTUtFRtHXz0SPocROWEw/tacLu+v6vQ+ONZ+FMng3Ukn&#10;QSRssi/Nt5HPUCvpLVPhle/FLUbK+nvpb3SLWGOK2kmjETONo3SECvS/iN4Mttb8M6j9ntI2vvLL&#10;xt7ivPtZ+LOo+BfBPh24Fo/2W5jEXnz7RJvHUbR0Hua+illeHyuc6WOk3TspaX1s7Wf3nHHFzxcI&#10;TwqSndrW2ml7r7jD8Yfsw2H9hXLRpuZBn5W64r4c+JfgNvD97JBbwfKkm0RtySOlfb99+1La22gX&#10;sd4iSzbG9q+Jfit45PizVru4+e3jaUMjR+vvXkYueBdWE8tvy21Wpvy4j2Uvrdr9GrHOeFtT1Lw7&#10;qC3iXLxru3erIa+ifDPx2vUntpJbwyRoQrKr8flXzr4Xt7LVNG1nSL2O/m8SXhjbRrqzckMQfmga&#10;IAkl93Bpln4f1nTrieGRLm3uICV2tkNkHkEe3euDExjKXM5WZNCtOmrJaH6G+HP2kbeC0T7RIH+X&#10;7jOPmrwr48+N9O8XSrf6a/mxkruVuHydxwPcba8p8EadP4n0jV/N1bT9NvNJt/OCXkpWS5UHkR56&#10;kV5lr/jY6PeXVppYkkZ2V53uFLcj0HatamJxmOisPOd1HVX+7cbdGi3UhCzZ9G/s4eFrXV/HsM0K&#10;mdonInixnafXHpX0z+0v4w0vS/CL6cwWaaJf9VXzd+wRFe6pqWq61Mtz5dsCHlixzIfUd1rY/bp1&#10;u2tLzT3gedftFj5x81uHycU4Yj2WCrYSLTnOai/8Nt18xScalenJ7RTfz8/keH+OvGnhjxl/Za2V&#10;vdrcQRhLqxvJkMeO2wH7/PzZrhdP+Gdm2rXE1lqLx6YbaS4hXvHL22sc4HqK8Z1XVGN3IcHa3zbl&#10;wdg9AT+legfCv4r3fgXTLy0bTrTUpp1Z0uLlnbyBjptGAQa76mCxGFwrWGd77J2766vseFUlGrWu&#10;ZOrfD7UNFS2u7ySyWC8RvKlju45EfPGSUOUxXK67o93ouqpb3EqSSqm5JIXEiEeoIrfsfteqXX9o&#10;8rmQu5bpweAcdiTxW2+hpHoAsWWCGa6YzHcf+WfbZ+NelHEOi0qjuebUp894x2Ou+A+gy+MNbhs5&#10;ZFbzUTC3HCMc4/MCv030vwZa/DPwzZMWurvRre2K3MVn+8EueRvjPb3Svyi8DanP4fuvs6M6yRsd&#10;nocdMkV90/ALxhrXxE8FeINKu7m3a1iWMC6vGLkEfMF65wdvWvmcdiKWDnVq1afNde6+z6adU9n5&#10;Hr4SSnTVJO2uvmvXuj6E0n4keCtR8N3SWF/FbLc4Uxx8FHPAx71xmoajq9x4okg1yK5ksQIQLpYV&#10;3Wjofm83HBDApiQdRXLx/Dy+OreH/EWjz2+oNyZNMuB5q2oByNpbDbT2r12fxiq2mtXdrb22rXUs&#10;KhdPtMo88YXlsPgMR8wxU08yjnWHjTx1RUlFJpJO0lyuWydm+jS2uej7OOGk5UYuV97vVO6W7WiN&#10;3U9D8NpPc6hqCwXHnlVMQUFCTwCF9SK+M/2u/hzpngnxfoU1g8tva6pcxEJbEBwQ65xXeaX49u9C&#10;fUdb06FvE3gqCcE6dd25iuYThTIU3ckxeh6Csj416b4H8X+BNW1i01d7O9W6tNR0ua7WTfECy+YF&#10;xkMtZ1szwmNfNChCnPmd2n717Sbvp71zNYedLRyclb5bpL0aGeMNRv8AwpLonh+PTtRklvdRZX1w&#10;Sm5upLJxvw/UZA7fw4q18TJNW8KWWkweGlhvvDNtBM8ltq6H7Z5oOcqQMnPQiun+GWo6Xp3hS5WX&#10;UYNdvooD9og+0AyIWDeU0LA52vuwa8J+FHgvxt4h1nUZby7stN+zXn2hINQuGIRuy+6noSK+ElTj&#10;UpqpVceZLVNP3tWk+n39zabfNbU998EW+ieM5NLt/GNtJpV0+n/a4bCRvuwg52lunPUAdRWn4m+E&#10;OkeIJ59aghew8L2sYlEER/eHjlkBPQ+lcwln4tgumg8QWNxofh63hZLCBrmOZIbg8siSNhzGe2a6&#10;/TdGu/Efgqxlt7g6bHJEFuIlQyyIVfrj0NVHF0cPCWDhh1KMfeum1K7Wib1vGLeytdCjOSfOptX+&#10;61/zPnr45/E7xBo0WleEpNKexj0qHzor3yw05jk4jD89GqhrXxBfTvCOhWGraY+qXsMDzqk17LHG&#10;M9Dg9CpbB7EV6r8SfCWgar4OsLjWbEyayFea6ljYfan5wnmFuCnqK8u+KWgC8+F72sVxZKVKxW8U&#10;0T/aD32KefvVr9co4qdGlNa6Ju72sra6N22ZLlON+x2HhzxhLrHgGxltdBn0jWbacbXa5+128j+X&#10;xGoAU7DXa/D7wfda34TS9F9b6Xr/ABJciF9oicdQo7V8u/Bnxj4rudDOm6HqOmaBprwvKP7clGDI&#10;p2bIs4+evquwuL/R/CUGu2L6fNqQ8i2a+t5PKEhbjLxHdnJq81wFpLVKzvZLWy0t19dRU6jqRudR&#10;ZeEpbqZGW8kjmSANJLHcb/tMg543f6uuX1nU7XxFq80t4j+WjlYFVye2Msa7G+8Ravc+DLq2tNPW&#10;yuASZ7tYyFgcn50NeNf8Jzb+E1u7a/kj1dbnKI0ilHtpAeDgdK+fzClCrKMcLNvmjd6Na67aa21V&#10;yotr4uh0uu+AL6/8JalZ6IY4bxAHhjVQztg4LKT9wiuM8Ltq/gLwHA2oSPNqdteb/sybIZJPMPJw&#10;fvcda0tH1bxveT3j2+lXMMyMHt4vtfmGeMr96M96q6hN4ej+G9nZajpGp3viG1uJLZLnl4y8gyV3&#10;n0Vs4pYLDSdOVCvKLSfN5y02T76hVsnzRdmafgjxXcQ2bQBhKtnclGijbJELfPH0GKpT6fJczapd&#10;wa2ulq5dmibIfcDkAYB5b3qH4Z6T4m0a9sNQfT7yGwvYEEtle2+FkmR9gYMvKZT1r1DxB8BzeXcQ&#10;t9RGkSXlwHLSfvp4QOSPTnpmtKWWVpV5zowvHS76K7sr3032JlP3VzHns3wl8N+ONAt9RtZo/wDh&#10;IYZgXgW4Lb1Lr5jFFwRXXeHPCej2PjXTtK/sie3l0ZX+xtaZlBz3PqM9jWZeaPrvgrxNfta+H7LU&#10;IQGa4124l8tEwM7QO7H0rb1G9C+B7zW9NttQu9T+RALVJHuI+/mq3HPtXTUjP9zGz93V+9bZ2fzf&#10;ZDsoptdTh0+I+jfDPxlqPhbxEqSWL3P2hLqxh3Q2zyDktDxwd3OK5rXvEsPh3x9pmveHYrC61m9u&#10;XzcaXEY7WaMR8+buyyyVwvifwjqE0es+ItRudQuJr2CP+y79kQQIpOHMg9c96PhroerfDm00/XtU&#10;sUvNNgLG40b7RJGXVjxJuQ4J9jXrOGH9knGau9Gn9ptXs+ujOJ1ZylZrT/gn1B4V1fUvFGmaf4hv&#10;Wv8AwvaPY7oE0lWmtyQzMd5YYzjp8tTeGNbn1LVUuo9SbUbK5/0iWLVUUCWZeIwpTo/tU82tXtx4&#10;Utbnwo1s2i/fhsr9H3uwblWUfw1mzSXngnWNc1lbf7Nqeo2qukVpHuijk+8QF7H5a8+eJi7OLahC&#10;S5rK6u/LmUbdI6LTc70nbbc0/H1/rl1dfb3njtPssHmxxYbofVccfjXzL4j8dDQ9TfWYr/7TM5Iu&#10;90XyEk9Riusg+NGoeL9a1pSyLb6rCivBLchp32nJjj6EAGvLPH9hq/jqdNO0a38ma08yV08r+EbS&#10;/wBVFaUcMp4p+3btLWTk11vvucGIneC5PwO01j4lj7NDa6LdWsMEsSFnUFEw33gaow6hol1qt1LP&#10;bW8lvCguGtpLjyt2O8Z747irngr4O654Z02GbxFY/YdIunVHuGcDfnk45ORWp8SfB+jaTrETNJ50&#10;MgH7qyTAjOzAOW6cVlL6thq/1aF7u+q67EpTcOd9C9o9kfiZaS2GiCOxtdOTz4IppY/MuSeThxjJ&#10;U1zE2l32ueMRZvcWtlaWzj7Qsi8oO5zXRTXXh62tdOOl2E9rHp4UiKEH94zcON/1r2j4ffDSyuTH&#10;fappML3GoqJot3AWPbgDHfHcVxqtKE17Km/edkrX1bS/E25FNq723PBNP8O+MbGGRdA8PWurWN+8&#10;a2/iOa55hUSMuZRnofTtXoWjah418PM+l6gYB4hEqW5uUffGYevVvbvXsPi+x8Q6d4i8MReCYI4d&#10;JXzba9szCPs6+0lT2HhG2Twq1p4iBt3nuDloU2lFz2PYV6+Z4WM2qVPlvFXlJq0dErWlfW7dktDS&#10;FVW8u3X7jjde8fzaBJptpr2nfY5oy7Q3VqxmhkH41t+G/FuleLUuZ/D1zdX97ZjzzZXbhVnPXCgk&#10;YIrdlu7jWALEafbarp0AEIWSPIj7ZBFchcfBhsz3aWMelvsMgubWTB3jocV59GXtJKpRpTqRaSb5&#10;bJcqto9VZW+LrbU7Lwek3yv79z1PUNQuZrq0026kSwiuoRKHM6iSOUHICluHP4Vha4BFYXmkSG3k&#10;Gsn7PFLNMWluHVclJFbHzY34CV8w/E3wbdeOLjQLefx3LH4gs7pYNHuGJxLL98qpx1G3mu08S+LP&#10;idc2GI9KTVrvTopEju4rRU/0goF87eTgleqla+tr53RxVJ+8+aV0r6Wi3Zq7VkrN2aRzxwjhKyad&#10;vz6Hh/wu+IvhX9nz4l+O7PXX1FFKS21vBCJAA4kxkqK+iV1jwLaeFdI8Q+CYomuLwtbWljpypbz3&#10;pO5d0hI4yf4zwK4b4P8AwY1b4Ya1quqeMvC0/i3XrtRc/blcTSpIwbcDvqD4o+F9N+Hml2+g+EdG&#10;tx4z8U2qPdBw3l6VD8paSMZAK7u3c10YrB+3hJPS1rylpqreSl08yqcbNNvfa2o/T7Q+HPiP8Otb&#10;nu9VvtWnv5dF1rR9TJuRZTSRlkktxgLlWXBkSvNPjtoGt/Ff40+J/DPh268QXRmgtxf6XN+7trmW&#10;NuVIyMIqV7P4x/aJm+CXh+z8OeJtIufEOpRCCPT7rTLdVguZhGrAjOTHKtZPwn+LNvo/xzFxqOpx&#10;avqOvWCT3OpW0a3VtGCd0cUbJhlKp9/3rbB0VTq0qidopWcrKy1166qPRmfI2prfy6nh3xn8G+PN&#10;Xso9JuNIuvDHhvwFoX2C+Y3QkD/aH7OmCVcDpVvx5+zrpXg3wd4X8d+HLT+w9fM8DjRr1vJgu42H&#10;BaU4CMT0r1j9uLwRrPiMaZ4v8PxRavo0yqkEEbF/OIO7mMdVrzH4PfBzxR+0T4Jun8TeJtQjsPDc&#10;0iRaJKA0cWVzGkdvXuvC1oyVKnUsoN+6teaL1u1dXUlrcwdKDs2t1+O1vVMt+JPiwf7PgvvFvxZ+&#10;0gwW8sVhokwieIMMuBGob5geOtc58VPif4g8VW+j+I9H1q+1CLwzOkul/brcJdXUEp2yGWReoP8A&#10;drc8HfCJ/hJ4y1PxX4h0Lw/e6Jbr5Wo6JK5gjjz/AB28kvVx3SvavgxY+EviF4l1K5aCCSC/nMNk&#10;sVyClrFGMhQR0NfJVKuHw04TwsfaXaj0td2XLZRt13u/Ir2c9VLS3/D3Mn4YfEzVvijouoz29klq&#10;IpPs1/oUl2wnQKPllQHpgd6zfGv7EXhvxLeN4o0c3sMDbJY7VLlmZGHLh92Tya9i1jV/Bfwy1vUb&#10;610D+0fEd4BH/osLb5j91y7DIrpvhlq63uh3mlWmlvBrZjLzclEcnoTnocV41BvDVWsHUcOZO0Vd&#10;u62itHe7b0NatJuHNUjdab2+84nSPh/LN4W8QaZBoFlZXE0vNoQRNDnoUkY8oevtXF/Eix0bV/AQ&#10;8N3Oj6VFqsl6gUtMLe5kuS2wjfkFl/vU/wCKnjnxJ8NrG2e7sbrxHcBWljFoxKjy+ZEZuowK5Dwj&#10;4q074geHIfEerSwXqXls8k63dusv2Uks2G/75++Oa46bxdBLExUox+F6pt3u0rWTR0qm3Llvd7nv&#10;Hwt+AOk6a62eoxE6laxqhvLRyowTnayd1+tep6B4Wbwd4jTbLcXenNbmOF5TuFtznb7Ka8B/Zr+O&#10;ds/h2/S50O6t9ZhxuVZTJHN7puJOK9C034kR/FbRdTbS9Wa1licaebKXCSSMeGBBwciv1rJcXl+X&#10;YOEf4mJjdtK1920m9E9Djr0sRUk4t2p7a/mlq0ef/HTS77U9YnvovCMF9E5MSXsuUVCeBs9TS/Cn&#10;Rr7UNQkuvGmiXMNla274lD/fI2gDatdh4r8FP4g1bQ/DWs31mthpRjxbwLKXmcrw2wkDr1Nek+M9&#10;csfh54LaBYzEwgKR8bgvu1cqyajia9bHYlrkpu75tfe6qyaVr6HVPENQp0YK8pbWvt3v6HmHiTXv&#10;DfhvQbK3SzHhvxJqQC2N/qdqZEjYdCCeOehFcT8M/GGn+LPi3q9rpmjWHhmSSOIXF5sKC8nTcrMi&#10;dPLNYVhc6X460e1v9b8S6jca3a3ktxY2mqQFdJmkU5KxsVAGU6Gvo/w34S0DVdWs7pdNK+fZx3UU&#10;0jnDxHkxlT3U1wUcHXzStTpUVH2KUNFaNrN7qC3etyq0qeHjJzvfXv8Ahfocr8UbS48eeHl0+e/t&#10;7PVdPukW3ggORIx4zXoGiHW9U04W+swtYW6oEkdW/ecdHBHQ1trpeiTax9nS2gW6tV3/ALsAHmqw&#10;0nXdNubg2uoJdrO27y7lM+WPXP8ASv0vD5ZUoVXWnUlO+js97XtzJ/doeLPFQnTVKKUbaq/n2/PU&#10;8g1aW+8E+Mne2uBeaVITmck+ZvJ/i9frVH4r3F2bKzuLi4F7AY1n3RKSYucYYV6n4+8IjU9NmnuL&#10;2OS5jQfL5Qjrw3xt4yJ0BLO482LYEhm8ldrPgcFq/JeJMLicDVrYapf2U/ejZ9b3ta7R9DhZ/Wow&#10;qQ+JaP7vRGV4Iv4LOaLS4rSRWZynns1fRXwzsbxdP3faNnttzkV87fDC5TUraXUbqB1kQ7iyj/Wn&#10;ufrX1B4Cu4rrTN8To2cfdr3eBsLGNS89Ja/PzOXNZShQaSOo27sbsbhWfrMEdxAUaE3DEEIu7HNS&#10;6nqKabavJ95uyeprl/8AhMF1J7G6itEjBdos3A+YEcECv1zG43DUl7CtJXfTfqkfJ4ehVm/aQWn/&#10;AALnK3/gfW10/Uba/na7sLpd4tUl/wBWy8gdM8+oq18Eryyg0yW0SGWGVZWULM/mOuO2a9G1qOeT&#10;SrgWx23DIcNXCaBYaxE7SvpcLjafvbVdyONykd6+Xll6yvMaM8OpONn0crfPdHsQxLxWFqRqNJt9&#10;7anosqyOuYseZ/tDiqUuowaJaW63RK5wm7blc1V1zxFFoKFp2WKN4yYnb+8OxrF1bVNJ8UeHrVJ9&#10;REE1yu+GZcjDCvpsVj6VJyjCa9ols2l1W9+55NHDylZzT5G+hyHxi8RQDUbawljkukkBdYJEK4x6&#10;H3rmLPwZa+F9N1A3jjR7/m6tJmAk8zK/dMg/LFexS+F4L3Sba0jlFzPbxfu7m4+bk+vsay/E2oaJ&#10;p2iy6VqJtbW4SMeXj5UPoAa/NM14cWLxNfMMZKNmvdTbte2qbVm2ujue5QxS5IUKSem9t99z4z17&#10;4hX/AMQ3GkN4abUvEmmXcZg1SxxGEgXP7kxjCkntVS5+E3hCe01PXbvxddX15ayrNa2SwmKaSNuq&#10;Z6rIHr2268G6xpKzNFo8Gn6NdNC5uowMHnjNdz4j+Hfhe30m2kuIZrjVN6yzQLgSXOPvda+FwMMb&#10;iZ1JuKhGEdXO6bvfVbNvqjulyRtFu9301PjO18D+JdatrbXFa5mhtd6IJpcp5Y5C46hv51s/DXwf&#10;oviX+0Z9ZvNRjmEDpFLZgEowfeBsxyK+v/G/w68O6n4Omu7a2j0vzYgtuIxteT0z6Ma8x+GFhd/D&#10;27knGkstsFMZN6CFkPcA9mrtxeV4nC4iFHEVElLXmjraN+q3Lw6hVg6kE7ro9Hc5LQfDlz4kh8M6&#10;E/imG60eK7kC2l7FiGMAArjfzk5x9an/AGmPgxpNt4dstZtrpLhnDI0ULjAPcKBX0dH4HtfEEGny&#10;ppWkpYznz50RMsJDyCD/ADFcb8dfC/hmHwwlnaQ2ttcxzneIU2nnnkV9FRyCpgqdTE4m0nG3LJtr&#10;TTSK66EU8TCtXjTj1vdWXnu+mp+UPi/QTYxvHAG+VuGbOKo61Y+YltLcH5ki3fvFHrXsXxl0EW9y&#10;8SIiqzcMy/7xPSvKvFFgsd7bRPvVdpXbwe/Ue1fR4Wu6lJN7nmYigqU3bY9z/Zv1m303xZo0roJp&#10;EuFb7hAzX6aPY/23oQntVj0yG5A+0P8AxhR1wV6GvyO+GOuLYXujyuPLmW7R9zPsCAHFfa0fxjvY&#10;NPkskuJI7aQtmJZPuj2PpXxmZZlRy3ETjiKLqRqRa0snfbfdJptOxfu1IR96zT89jv8A4l67B4cs&#10;bCXS5Jbho7gQywPCSfZwV9ay5PFlr41tpP7a/wBdagPBFtwoJ9a5nRfGegSX9jaRXJsI4d32i6mJ&#10;l+07jnO1uhWr2oX2n3WkLLpslpHCbl0F9cMQ84HOAOwHpX4ti07vkgoKVr8t0tk1dN3uvuvsdKnd&#10;73t6DdY8H3dq7Xc9sj28ymJZLEb/ADIz1HFO8QeHo/DOnWl1qXiJ/D1hdRp5628JE+0N1VsEZHUi&#10;tl/FMdho2n2lpDBNcTBFedSN+c9Rk15z8WdS8aaZaXGkWyT2Fpq8u2RLzlIyOd4JyADRgIqtVUZr&#10;Tpd6ab7ryM66jTi5Lc8L+Nttqd7qOsanq/iG21lEAiivWkybyNeAqEegbvXjGseLrltAtVktkmtX&#10;kCR/vy0gkUdc9a+pNM+DHhj4nafq8B1+10Gx0OMSahdRw72m3DIlTJ+4D1NeB/EP4m6b4h8BWfg6&#10;5ttOkm8PSlLTWLCwaO6vohkBH4/Wv2HKK0a6UOVycWr6NWT0TPmsRTcVect/6seW2GvSw3zypIJL&#10;h5PusxwTngE+9es+M/idpfjLTNun+FrLwtqkapFLp1mx+xnHG4ZOcn3ryvxV4ebQI7XybmG6uJIo&#10;5dtu3m4WRNwPHcdD6GmDWLnS3l08xw3jOVaNocsiDueOhNfV1cPTxMYziut+22n3HJR56acb6HoO&#10;kTQ2UEuDHDdFOXhbjHXsOtc54l8UfaryC/s5FsmwYi+zy5AD8u4kVS8Paz401S5NvYae80MOctKh&#10;wV9fl9KvzeAvEd9p1lf3uppp1tCd8S2FuqzFyeoU8muSNCnh6vNXmrvzv02tZnS5ScbIbbeHNY0q&#10;x0/UZbu11KRIjLJEyZ8nPZgeCfQisi61i10VAbN47HZCzyPvyZG6epyT0IrqdJ+C+m642zVPEGpt&#10;p8QESrJMBmQ9ML2roPAn7PenL4rura40kahbWyb4/IlPm5HqvOKU8fgqXNKrU5ra2UbK3bV2drjj&#10;hnO1meV61qr6hqGm2+jQtNam3juZpVTCEMP3memP7pqLSfhHLrjxR2kk11dXLEJBCjFnx9K9/wDD&#10;vhnwO1pJDO4tJEmK/Y5pcfZSOrFq7b/hFPDnhR21SSWDUbeyb7QL7RrkAyQ9wQDuDIWyPlrgq8Qf&#10;V/3VCEk+mm76HUsM6vVWOT+FvwF0k+NDrHh/w1HqCwaSLc6Xrt3HvjuwuZX9/asX4n/CfxFqelG4&#10;8TWdza2sbo4mmuBN9nPY4HQdjXW+F/FU3iXxZq0WnaO8tveZxPcShriBj96RJOGr03V/CuozeCFt&#10;/E/i20yhAjs7i0fyrkL8wTd1B9a+YrZpjKGMhUqzV7LR3ckrdLNq/wDWp0U6MJU2rflufMVp4jit&#10;9HEFtextawNHiXYYysijaW57n27Ve1vTI/Ot/wCw41Vrl/tBaSIM7kD5gB2X0FU7m2fQYNWV4/s8&#10;b3Z+z3CxM0EkZJyV3AcVV8I3uqeHda+3ap5iwxp/o0Uis32gj5Q3HQr719M4fFVpPbp/NojwZdEz&#10;PsIoon1LVIJ7u1knEsLsozHJHj5lYeh6CvV/h74stvh94u09fBM9r4qs9WtY0udK1LTzF8xH7yJX&#10;OSHU9CKxtW8U7PDUb6ZdJaSW6PFfR7VcXKSHhcEGudtPEWmW8mm3Uti8EwC+anm+WZGXqwZfug1l&#10;KVTE023F9VbfppdWXqrM0hL2UlZ/15H2te/D/WVhtdT+1R32nX8IeRZLszyvtHRO6lR8pFYV9pet&#10;3erW1vaXEd7pULQR2+iyWakgGT7yuCTkZ61ifs/fFu1v9aXVdY0+Gz0a1DRJNj7xbjBVjXpg+J+j&#10;ReLoZvB02izyWs5+2aTqpa0vCR1FuzYTA9K/MZ4SvTr8s7WWkutlZXd7Wv26o+mjKNWKa6mD8RfC&#10;kmifFoaZpd7bRTWcC3lla6lEZ7Xy3O2QENnCj5zXV+HbL4k+CfCcsWhDRNV0YTPLGNqKZPVQjdiO&#10;grhP2m/F2meEfEGt6ra+LVufFMVtDBHp92p320b8yGOReGwOqGvO/Anxq0+fwjNoHiXUoXubS6UR&#10;W9lvkurmN+QY26ELnkda9v2OJoTliMGpezTsrNqVr73tdpL/AIciVWmn7OTVzf0/xxDq2ianp+oa&#10;hN4OhnZ0j1FbGRbcL/zxWNcETfzFeN23iDy/DE32XUNIDRXLWYafzEebO7qD3cLwD3qr4/8AFvih&#10;bGe1sFTUrC3sjDdzrIZJY1cnEUwP3GG3juP71cp8IPD3iL4g6hPFpnhWy1aHSLZri6nmP7/yuodj&#10;nlk7EV7uDyunRoTxE2krp2uu3nZ3eh57re2qKDOU1C3OoXckVjbhXiQzFfOwRg5yyt2A4GKg+JHj&#10;aT+xI2llkbVpwsMkrcOFQYUg+m3g5q34p8SWkniO4nku1jmn+RGjty+Mj7+e9eF+JNVebWriB5PN&#10;jhfykfcTwO9foOXYN4qcJzWkVfr89ex4mKTpVHGL0Gvcll2KRu27PfH40QoV3Fv9ZgfSqltPHGN2&#10;fo0n9aclxtnRfvK+cpX17i9kedY+hv2V/wBmO8/aE8VSaUL5dOtYYWle5ZDII8Vy3xP8B3Pw58U6&#10;hpE1xHN/Z0xhEnOHI3AEZr6I/Yp+Lj/CXwprWp6ZHayveN/qrpiCAgrwP4r+NNW+IPiTUNX1AfNd&#10;Tu5+TC5PNfKLGOvipUo/Zb5r7dLW/G561ahRp4SMvtO363ueSXMS3jTNFEv+7v8A6HrVWyw0exR8&#10;qfwsRWxdWwWCbdlmBHyr6/UVlWxaG62iUKpYrjpn6nFfTQlzRaR4+jRv6VGFa22xfKrbd7ehHNLJ&#10;YSrHNnCqmUHsataTp9zdQhXlWKEcn5vvEd60NStXWfcgby3xl14zjpjFeZKradrkJHluu2gt71F/&#10;d7SONr1W0y/uNNmZoDtU/KU67sc1teN0VdTRYn+YRjNYNrAs11EuCuMfNuzX01KSqUU5bWOyMVZJ&#10;nvnhb4Uap4t+Heu+MVewtrbQ40uJra4mxI6ng+X6le6U74d+OviF8JtLvdZ8F3tzpdrdgJcPHbrJ&#10;G6jnB3Ag11n7Mfh5fiB8NfiHourXn2fSUMcxuFlPmecVZYgI+43LzX1d8APFek+FP2WrPw7Ho9vq&#10;s+oaVO89rcsq4uiz/Jhq/L81zaGDlVw+IgqiU0uVrTlceZXve75l8j1sPg1Jxmny6b/Ox+fC/tH/&#10;ABH0y5le38U3UKvK1wUZUIDnuARXLeMPiz4q+Is4Gv6n9u3MXO6JBz0J4FYuvI/9sXay2/2Obzir&#10;wdNhz93HtVGG2ea4iiUqzM33m7V+k0cHhKaVSFKKfey7d0edOcnu9D0XwDrV94bvJNWsbmbT7oKq&#10;QNGQMn1PqK7SP9pzxp4b8b6RcXmpDV49JcPbQXSgqiE5aMlcEivN4bpVjTcUbycuWbgc+o/kax/F&#10;FiU8SX0TIF+cP8voUUivMngsNiq0vrEFK6e6W22jOSjUnGTs9D9FPDf7cfw01bSja+I7Ofw5q0bC&#10;a2ukQ3MYbqSHHIr42/aT17TNe+IDappV/Dq9rdfvYLuNvm2nna/uKyPAnwp8SfFLR7waX4fvtUh0&#10;uMzSXVrDu8tRzgmuC1XS5tLuJIpY+i7t23rivByXhzLMpxs6mDk1LZxburPt1R69fE1qtNKqtHsx&#10;rRN8zMrSdP4utMdAzso3bWA+92qNGSH5l9N33utQzajLHyny+vTrX3iTbsjzHBmnrKiGyT92qzbS&#10;u3uPesTR9PSa5ja6Vmj+8avabq5hsdQgmtra6+1BV8+4TMkBU5zGc8Z6GnW4Chd33nBXarcYqlen&#10;FxK1irDdYUfaZdgPyjzY1/uDuKTTtXjvJfs9xZpceYRh1AD0akqR3cUud2zH+rbqKZPZzaJcboYz&#10;+/QNG6ruG0+nuKcVFx5evQaSa1J9eWDTX+ywK7MhKndWC8b7/mG7rVpUljcs6Fm5xuqk8u1w33ua&#10;3prlVjSKHibbldtPW4bzPljLKOlV943H+JaaV8x8YrXlQ2tDRWZJI2VpD838W3p9Kg2DH4nCtURQ&#10;9ytWYY5Zvk+7U2USLCxRhot652/dP+zmnRkK/wA33h1WpZbb7O4ZUCxkUJbqz/NtWP8A2W9eayck&#10;0W9Dv9P+Keo2ehy6XD/o8cwMR8vo2Risa9ntreBZEMjSMu4NIpJRwM8mubSYWud34rTpLxpJN2XW&#10;RvlKrxXnwwlOnJypq19X5st1J1LKWwt66zKJZd3zCqLQhYz99fTtmrjQQMf4ljX/AGeSTUq29jNG&#10;i/bSsh43TROADXdGXKjOxjCIN8se7dmp4IFUFt+3/aq8+gTxAyxPHdKDz9nlDH8qgRZYX/ijZR93&#10;bg/WtudP4WSxZsY2/N/3zUcCBV+bt81WrSyubz51Hy4/vU9rCSHO7Cr92s+ZL3biKPlGYH7yq1aG&#10;jaodNb5yzL3Vl7e1PeLcyJE+7ANZ15G0Zk2n9394L9etJpVVyy2GrNWex6E7W3iXRGj8wP5hDoVU&#10;/JIOmfqK8/lt9rfJ8yrxt3E45q34c1660HUFljnMK7gzp1Bx3xTNXu1/tG4uLUt5LsX+b+EE1zUK&#10;MsPNwT93dBCnpoZjwvIXPLKM521YtbuWzUSpL5cn3fXrxV2O8WFJF8v5SeV398djWaU+4+SyyD7r&#10;V3J30Z0xTSK8/wBfmzTEfa/y9qnuSZEOx/M2/L9RVatVsWSSt5kQfzOp5Wp7SJpF+U9qq4O5OK0k&#10;tzZwo29VY1MnZWIk9LCCIQsEct5hIrotNYeU8Xy7UO7d/dxWBFMbhyzgSMB/ew9bau7RokUiSXDg&#10;FYpH2kj+RrirJtJM55U3JFyLW5FyiM0knARmNb/h7SbzUJEvL+Q7YWGE7VD4YsIGty8qfvlJfym4&#10;49/ateK9m1iOaKylWGGI4edVD49AteLXqWvGGndnPKLV0jY+KPhjxH4R8Y6zYatK99NbTvbHUYWL&#10;wT7eAVk6EV0nwwvJrfSg90Z47cSHz/MyNqkAZr1/S9L+Nng21vNfvLK2uNB8RpNBcbZra6gyoyf3&#10;YLAMK8Z0bxmt7eSaa8cVvcRr5YlZiwmPQHJr5OOKq1qbhFRfKou8Xfp2srHp1KEIT5tbPujt/F3h&#10;vSZNGgurPUGa34Xy5G8wJ3yv/fVcdHolpDbi6t5HuI4GErS28ZkMIB5LKK1dSbyYQsv+pjAXyPNz&#10;s9QT71n6Pr09vqcrWk/2OQsdnky7HUjquQOlcylKSbi3YdmrG++kaVb6IL/TdXe8nmhdbi1mtTCI&#10;GJ4w+SDkc1w3w/8ABlzf2V0fs7zI7tHLFu2/KA2QCa9BFpp2peZuVbG8Y+cbrzchAA2Rheta3w38&#10;CHUPG2jWuoa8mmWc5ZDcQxvJxs+UBcdW6VyfXPq9Cp71nvr5a6WN+T2lSN0fN/jLwXe6BNH+7kmt&#10;XJ8tpODz/C3o1cpd20+nz7XXyWjO11Zvug+tfqNf/Bg6F8HbV9X8LWWsafeXgEGo+d5d5CCc4YZI&#10;kVx2PQ18D/Gf4S6x8LvEUct1bXC6DqRebSbyYoxngVtuDtyMjuK+lybPIY6So1NJWuv7y7rbpqb1&#10;cM6KutvyPLZiFiKiRlZP7v55NRQI15935mX+9kVckSPJ3K0i44fo+/39qngu0jaFGiWRfunb0kHc&#10;Zr67majoctiySVYW8sbxxg/6uOXIzjjAPQmkkuRdQhboxxyCPdHtYY4HoKZND80kqqVtRIFKSPnH&#10;p+NVrm3dbN3Vz5bycKzjNYJRdrg0acF0l5Cz+dJuhiX7zA9OOABWpoGnX1xfRtbiNbhlbDMw2DPZ&#10;gelYel2c8jiKASyXTSeUIOm4EcAjvXaeGhbaekLXkb3UaYMibMbBjgj+/g9Qa5q75U1DcqMbkGpa&#10;bNpdzFfxaj5mpKRKkscnzxsD2Ppnoa+vf2d53+Jmk3Ws/EXVbrQ9Sjy2ma+2Y/tbEgEOeMj6V8ha&#10;ldWqz/aYoRDD/dhXAJ9819KfBv466/o/w+XTtK1e2vtL0aY3R0DULUNJGnUyQ+oJzlK+MzylOphE&#10;4wUpJ6N6W7q62TNsGuSo3J6H6Aa14v8ACXgTwrpukwSWuoaa8U8GAgmgdwORuBOMivOvh3q1pYaH&#10;qVhFb382neeW0796Rbsp/g3kY3L94etYXw91zSfjL4RutW0+a/tdU8sLdnSoURIWPEboD/CejV6v&#10;4f8ACWi6N4Du7TXbm9afKrJbSXBjink6j5Oee4NfjeMnLG1pUcRanZNWd7Llj97eh9RTdveWt/8A&#10;Mg0/w0WvY9Y06SbUYzb+abO45tdv3RjPQ+uK6HS/E0Xw20W9v76IT2NzIkNvZrkMhPBBLfw1P4a+&#10;EsHhzTJ30uyuoo7lPNiW0m2vGx69W24PXG2m/FXwXqlrpkctpBHqbLGF2TMQeBznsa6cDk+Z5bD+&#10;0qNNvkWl1/NopWas9OmpLnRm/Zt7nnfh7X9J0KPULCDSozZXTyNYxQ7kjw/LAZyUNct+0p8VLHwR&#10;8Er+GKwNhqWpgWFtuYb89S7OO2KteDtEuWvmvZ7i6hkSaRFsJuWDHsBXzD+2xrWo3njDTtAmuQsO&#10;i2qm68xx+6kkrl4fw88bm0Kejjq5afOwqs3CN18j5zuHSazeXJ8zHmnu2DxnmrGlQz3U7r5cnnTQ&#10;hBJvxsACnJqrpSyrLcSoPmigK7t2NxboTn19qtWcgtY4Gea4+2Kju3q4J2kE+lf0E3aPKjyYr3rs&#10;1tKn8m0solEf7yXzR5a7H4rtfDMTwu6JLK0MxC/eHUfTnFc1pkMEiRKquyplwq45LDHFekeE9KaO&#10;583y9yuGx0347mvIxElY9jDU3zJnq/giwj2RStujbAY9RxX0j8I9GS91q3QjcrkNXgvgy3/0gKsb&#10;cgKu7+AjtX1T8EdPK6lBL95Y0auDBQjiMVSh3aPoMVN0cNOa3sz3FmHNLTKdgV+xXPy24iIsabVH&#10;yiheppePakx0oGDAbQtcnqKaaNTvNYTT4bx4IhFNKih5HKtny1HdhXWEV478VvAdzcz2F3bNrd+9&#10;vdma3s9MaKL9+/8AE0jfwr78V5uPlOFLmjDm/rRndhFGc+WUrf1qeQfE/wAZ+Ek+M99YeJ3f+wdX&#10;0SKA7rYOUYMz4BbmNtvQivj3xfZz+B/GsmqeFf7Qs9KFw0ti10379Iw3y7yvevsHxJ4C8S/FL4e6&#10;T4i1u/a213QNSaGd59OWO4WMyhGDno6ofmAWvR1+B2l+FvC2rL4g0ePxK1xN5r3Nmqo+3PIK8YX6&#10;V+fTw+KrzcoR9zWTuu930v1R9UqlKnFXl72yt5W72PlnwL+2r4ksDbz3cKXOrhvLubiVy3nw9vYY&#10;r6H+Gngbwz8YfAWteJL/AERf7R1G4lcpBx5Z6gLXzP8AtQfs8R+Amj8UaBbyJ4cuiJUU4Bj7+UWr&#10;uP2M/jVJfzN4RFnp8Z2yTXN083kzPAByiDo71hTglXUMRrDW6etm1o1e++9yamtNum0pd1pdJ6pn&#10;p3xk+Lvhv4O+CdH1Pwq1tqGr2n+ix2ty/mSRxqPmVs87a/PTxhd6t8bNW1vV50tU1S5kNwkEMflJ&#10;GM/dUHotfXXh34N+Ffi94c1CTTbHW9T8SRahcvFNu8sR2/SAyK7bNr9yh3V5Z8XPhjefCltT1bU7&#10;G407w7JePpoNqy72Ypl03Dow/h9a8+HtYr6zyq8rP3U+W6smktru2p5uMpprlvt333vdnyRpl5de&#10;Gdbkt7zRra+VsRGK6Q8Ef3ZF6V3Pw2vNPvPiBbGw8PTQ3UZ4TcbhEb3wAStd94F/Z28W+M9Yk0nQ&#10;3E2kbI73faTeZvBGVckdGHpXU+AX1HwrrGj35ubaxu9JvCsmowowkdi+zzfL6FV7itcXmNGtGUIa&#10;tqzs2t+62+R41PDVIzV9vkasPw38TePdLvH8LX89xNFCJbuDTJM7og5++nqCvMdRa38KtQ+Gvj7w&#10;/ZWeraTrNpqaxFLlJEa3jlk+UiUH7u0mvq3wp8WfDvw40+6mXw3e3wuLxFm8RaNYmS3upXfL7WGG&#10;XIOQlZeg/A5viJHrPivRJ4odOu7udIbOVDm4tw+QG3DKNurxlQqKjFYP95Kzbit16Oyuj3JYeF7z&#10;0V1qchf/ALLMln8JnGqR2uu6vBqAnsII7Qq5Cvh4vl/gPavLdK/ZO8M+JtEvrjQ9Dn1fVXuUlgsL&#10;qB4PIRW/fRtIHwAK+yPjF4r0zwz8OZ7q4v18L67p1uDbtOR5g90AOG3V8OaP+3RceA/GWt6g1muu&#10;XGoWhgb/AJZlpezqUrd4XFTxfJQrS5dHK3pqmtHF36dCHTouPvpLt+lt7nzt8bdGW/8AiBHoWl+D&#10;tL8NXVkqWk9rpUrywzSr/wAtiX6Fh1rltY8FTeHbFItQd1k2tKsUiYHHXbXaW9z43+JXiaK18PeE&#10;7i51PW52kRzHunmf+PEjU34zfC3x98PNVtrPxl4SubSdbfzE2yCWMReoKkivtKEqkFTpzmlbfW7b&#10;9W2eHOgm3OL0OKhl06TRVup9UF5fPhEsY4ipgx3Y989sV7fof7POs6p8GZPG2kA33kBHvLPzRIAh&#10;6MM8qcr0r58AubWCS8Xw86wqvmiXYxAjbhGP9DXpPhXxz8UdH8F/atHguo/DM0jQqyyx+WJsbiKn&#10;H0qvKpUZJa9WktttB0Ywd1UXTpf7zK8OeG7jxTqVvZJaI10zbRE2Fd8nkD1NfU3g/wDZQ1XR9N0G&#10;K91NYr64uUluLCzJLRQsO8n80FfNlp4c+Kt9qFnqVnpw+3eTHqMM9u8YmVT92T5e4K/UGvXIPAn7&#10;QGra3px1bxP/AGbcPH9rgu5NS2bwTzjFfPZlz80f9ppwitZJu79EdGBw6i+ZwbfQ9F8fftB+NvBn&#10;xHPw48LTQQxa1Mglvbm28woJV8pcRno47NXj/hnwnqXxO/aCm8M/FOXVL+4VJ9MT7RcFJLOZOI2z&#10;XuVx+xL4qm8b6Jd6x4yi1a51RQ8motFJ5kcqr0Jau8+Iv7Fus22pW9/ZeLpf7Slw7Xl0pMjyk8gy&#10;Bua5Y1JQw8pUFfljZzV/dk9brd2fZHsexc2lKW70XdLTU0v2N/h74t+FEGveF9ahm0ndepcW159n&#10;8yK6j+7IyydCK9/uPDlv4H019B0y8sdMtbqYvaWd9I0sQAO7cg6x8nntXzzoXwI+O1tPp1tb+MDJ&#10;a2Rk8qWW5ZYhkAng9qxb34x/Gn4feObqw8QeEYfFd0Imso/IjR/fKBawcqtOMqlSDTm9JNyjuveS&#10;Ttv5WOhUnGyhJadNH10fXY+pvH3iAat8PPtkek2eoLIjie2fJwpBV5FI6BTX52azplvdX8U7SQSM&#10;J2uXWNw/OMKGz6eleo/8Nw6x4ZbW/wC3vhpPYaykKxfaGtpAI4AeUkGOVFfLGrfEDwzqOrvqVrrX&#10;2O8kYsfMic+WWJJrtxVPF5hUp1XdtR1dla/nbuZxqUsPCUNN/wAPmcr4gg02+1q6a5kdYRLsPkw5&#10;AB5HGcdaktfDnhyHTZbuXVllvAymC1jTiRQcPubjYRU134dtNY+2tZeJtMmkumLmKSUxpJ6k5HU1&#10;Po3wXuNXtTdHUtOvOB/odvcBPMA6gHua9tJQglKbVj5t0qs5uSgmdd8P/wBpvxLBb+JPCOm6BZ65&#10;oniOD7INGkgJSOXGxJI8HO8VJo3w6+KviSCHQNB8MXtnHYufOa3T7OxkTn942eWFdZ8D/D//AAgv&#10;jzw9rS+Hp3mspmhFnJbY84SdGMn3U9Aaj8deHf2i/EPjnVfFQ0HxB4chuJzaRweesSQwj7kI5+YC&#10;vJrYpczp0OSCS3m3vd20ujqVKpyxlWu5N9D3j4Gr4ZvdUEfxK+IM+qeJ9D2W9hDdT5it+NzKpbqR&#10;Xm37XPxDvPFnxJvbBJ0FlpdpHbRy7QZGDc9q8n174I674W8ZWtl46knklmi+33C6UBdXc0ZPO3s/&#10;ue1TXHw3utSlu5dN0+90jwy277LPr0yW0nkjpn1NcFPCQlXWIjO6trZaN301vZ21srHfGrUmmnGx&#10;xFpPc2aaYrF4WJ3bdpwnuOvJrX8M+GPEvi7xDLb6LaTNCxSGedVwiAHq7dK72yf4beE7ZBLc3Pjr&#10;Wo8eTZ6ezx6eD8pHmSdasX/xA1TxFePBe2Unh/w6Y/KGmaH+7gkx2kYda9eT9inOa/q5hRpKM/fZ&#10;1tl4f8OeCXWy1KRdc8QcH+zdPbEYkHGXPTt0FeufCWw8VfE7ULbMS2ljZMsi2cKARxxDvg48xq8i&#10;8I+B4vMt202wimt5CGMkaufYgE9xX3B8GPAZ8J+F7Nre0P8AaUqtczzSP8pXdwo9x6V8/FfWqypU&#10;Y3T1dr3t5WT1PpLxwlL2iSTe3Y9F0bxFDeaYLi31MXaW5XzfJhIZwOOh5UVR1L4u+HbG7ht/7RWe&#10;WaYxbYuseBkkg9q4nV/EutHxXdtDEbSGO2W4aeI8KqcSbuxBrpLLTNN1610vXbdrF5oZGmaS+iCy&#10;MGH3WP8AI17eA4lxeYSlhsJZSg95J2klK3NFOV9Iv3onizwlGn79VaPtbtez0IviXA3xI0eLT9EV&#10;53RjIt/GeLeUdAc+veqnwV8X6tPd3/h7xHGy6xaEgu7lgwFd94f1m31zThc2yJDNuxLFEwJGOOcV&#10;x3jnwtPpl3ZeItHtSNcE2+ZYQSJIscgivrKlOcZwzWjU59uZJaOO1ktXf1ZNKcJQlgakbdr7p+b7&#10;Hos0ktsqeVG07PKFfc2NoPerETiRd1cxJ44tZ/DB1O0xc3RTYLVeT5v90ivMY9c+I0sUVrb2zxws&#10;2FdY8bcnoa9jEZrSw7i4pzUlf3Vf0+84qOX1KyfM1Fp9dPU9n1fXrTREjWaTdNKwSOBfvyE9ABWL&#10;rfimDwrq9mt9ub+0T5QbIxDt7c9jWQ3w91KTQhNLqtxJrscguYps5QOBgLg15P8AELUfHM+gy6Vq&#10;dn5kXmiQXTp86kdgemK8/MczxOFpucqTTteOl15qXmzrwmBo1pqMZprZ9PRryRrftM3dvpUKXiam&#10;8Uki7Skcv3AO/Havj/xeLO+8O3mqXviK5m19rhLePTpv3gkg6+aZD2HQivUbDw4vivxJDp/ifUby&#10;wglV0jlhTcBJj5dwP8NV/Hn7Lr2OgXOoWeoQXa2lslzeb/3Lxbui81+cV6ksfiZ4tQ0vdq92tN+/&#10;mfSqCwtKNCUtV17mn+xn4b1y+mn1bSPEEOnrCTHJYXJ3CUle8anpXA/tY6j4q03UG0fWtbTV7VpD&#10;NttXyF/LpXRfAz4taJ8F9J1CbUtDF7M04iiuYLgb/mHKPG38HvXhvxz+IEfinxJqF3YQ/YoZpGlj&#10;tc5CDr+Va+1o1KNKnC/Ndt726WdmrXOGs5U3OT2sl039d7Hil/p6SxJKtxuZ23FdpBXJ659K5m6e&#10;Vh5TyNtQBj83yHFdPeA30Q2/u4wSxfd6dOK5+5AuodjSllLMi7Wy3TPI+tfRYd9z5OrqjKSe0WFo&#10;po52kZ/vdqox2Zt5BvP3/n+bncD0NaQ06PiXeeNzHc3UVCbRrq8jRT8277rd816sZRV7HNq0XbW6&#10;ms4YvsxaO4jBV9z8nP0r234SftLeIPAXgrxB4cjES2erx+XOsoy9s7DHmxYwQStRfA/w78LrOO5/&#10;4T+51qRLiOVY57BFMcEx+43qc+lcPd6DZTXZaK5H2XJBXYBlR7DvXg4ipRrNwkvnr8ztjGpRSkmr&#10;s3vCGm2/iK7itYJnhXlTMz/KnsfQe9el2Wg3PhWSZLixmurL5k+1eaWTn1A/SvK7C7m0G/V7X/Uj&#10;Yo2sBvI5+YCvS/D3xFlkN2mpI0sDrsFvD2Pv9e5NfLZhGtJ80NY226noYZK/mSWaeY58oP5bsFC7&#10;uGr2Lwv4b1HTPDGnajqenyJpF7M32O4jbLPjg9+M1lfCXw6fiZJBpljbrbxor3DSNnzCAM4Hqa+j&#10;fiR8PbqPwr4aa6trKS1toGSSVI2jP3cruHY4XqK8mMas6VWs4Plprf5pO/yZ71GajKMW9WVfCPwp&#10;8RS3Ml1pzFLX7OtzEtzwZVboARkV7p4N1O4t9Bs01MR2U9vlLnfIPl7jIrx34T+M0sII9PtRaXLX&#10;B8nyzMxkgBP3cnsO1e1Q+AraG7t7sXdxJcwBYkeWTd+77o394Gv0PhlwrU1XwN3Lad3otbq2iucO&#10;aVZX9niLW6aeVmdMkkVxGGR1kV+jetEqOySKr7dw2hl7ZqKKOOYiXyzGwJUbvbuKsq1fqEfeWp8i&#10;9Ninpul2+k2wigQLxy3rU9zJ5Nu756A1LWfr8Jm06SLf5ecLurCr/s9CTpLZaL5Fxbq1FzvVs8v1&#10;6fVm1z7Ta/a5IjGPO2nzEIB/u+leJ/tH/EOKa4S3tZ7mOLyl3JKfuHvj2r6h0fS7TwzHMhvhI93M&#10;I0eQjuK+PP2t9AGkazCbB5EmliZJF35ywNfg+YZfi8tpKpial5VpPmTafK9WlF9E1ds+0wmJpTm+&#10;VW5Vo+/c82tPhnq2k+LtF1S5ewlh3pMksNx5iNCw+/W5+1R8TLzwboFtbabqdjCztJFbwWFybhEj&#10;2rudQfWvQPAV/efDPTNKtZ9ItLu7giUSX2oxvvjLrlR5ft2OK+Nv2jfGT+MfiZrN09tbQeWfJjW2&#10;TykTH3toryMvoQzDFx55qXI9Vbotrt929UGKrOnBtK3+ZyPhW60q/s/ElveJOt9Lp7PZzwuTulUh&#10;m3D0YVxUoeaF1YFWIxvk64Nel/B3wVrmteJNN1mxtUk0+K9WC4bIAQOMEkegrsfjJ+zfL4cvY7/w&#10;nNJqdhI+24tsjzLSbOSF7SLX2zzHCYXGfVpzSctd9mtGn2/U+elTqVafMkcX8EviLB4L8Zad/b0Q&#10;vvD05W2vrZjmOSDPRx3Uda9p/be8IeDNKOgav4JtIrK21xWlP2A/6LMihcMAR+deU337L3xD0m4s&#10;fP8ADWoBpU+0o0cRb5GPBNenfHb4feOvAnwn8IeEPFFtJdC0mkudNu43jkEcMgXzIOPSpqul9YjV&#10;oy6rmsvW1+2/z0NoU6nspQqL0/Wx8ivp8nnKkY+ZOCu3qSe1WJ18t2V4XjkQbXVmABrptV8OXWjx&#10;2Us8Lw285ZkaTjzADhsY7j1Ferp8BR8R/h7beKvCo86aGdrfUbeaXJjxyJOOxr0q+ZUaKjOq7Rbt&#10;fpfzZ5ccPObcYbroeUeC/FWo+ENRtrrTZZLe8inV18vhvl/hr3nwff8Ajr9q/wCI1vLrFwk406BP&#10;PlciJI4QccDu1eKP8Pte0++iaW3mjmZhh45AfmHYYr7o/Z/8JaLrmqeH9fsbAeHtetovsOp21vlb&#10;S8IwN5DdA/XI718znuYUsPQc6FnOeie+r0V0vWyZ6uCpVJO072XQ+gfDWk6H4S8OrF4c0v7Ja2Nr&#10;JO8TSqhLAfMMnrnbXynafG3Svi5408U+FL+xjn0i/Z2066vIsvCAnMLAE9OoIr1L9sLxLdeD/hdd&#10;aRLH5N5eXHkW8seFHlH55MtXy9+yd4Xutf8AijZX0R3JpqS3cvf5OnSvkfq8amBr4vE0+SpC/Tlt&#10;NJXaXR3VvM9CrUaqwpwd0/yPH9W0/UNO8USaLdYaeC4MB+XARj8vGelerfCf4YeG9eupYdX1vdqd&#10;tIc6XHiMq2eVJ/i+71Smftb+Gl0P4rX95F5n2LVIUu4nZABuxhhXk/g2ykuNTiSJfmDgxvu6FcYx&#10;X2HNLMMujWpVOTmindWfqeGo/V67hKN9T9IvANxoumeHdFTRYbO2uLSfD2koAt1UnBkcdwd31FdR&#10;43+EWg+Jbq01poV8SSWcgSaNpf3YLHomPToprg/itrNz8NdN8DXF/Y2bWlyqRXF/p1ptnK/KW3xd&#10;Dj2q7rPxmZIF8N+Ab62123OLmG7tYCzp3KkdjXxuCwTpUq1Kurxl70ZJvmUnHs3s/tM+na5uX2fp&#10;5Wv5fgWviH8WrCz8Lv4Wu/Dlu9yiPaAdViA78cGviH9obSdb0XU9Luri1it9LvLfzLd41DCQr8rK&#10;w7MO4r7l+HXwgk8b6zNqnimeN4RAshVW6k8jINcp8Q9P8HX+sXmi3V/p09011GLdtQbMMJ6AjsK9&#10;uGKxlCjh8dikqileKta9krK1kr27kunCU5U4vbXr1PhgRvqHhqO6nha3j8nm42BwfTp0BriFtpdS&#10;vI7VZEbzwzlpPpgDHqK+m/idoHhr4ea1d+HNV0+Wa9tHB+zWx2W5Dc+YrKMEGvP08feE9Dujnw4j&#10;eVCUSFY928nkF2avfw2Mq0+ZQoybu9NNPvON01tJnjOmobOwl83/AI+nkLIyxcoAPyOa3PDzv4gh&#10;O35pIyzSLGmN4A7j0qnrt/c61eXd3NFHDNOQkcFugSNPYAdKf4RurqS7laANIw+Z1jbB298mvoar&#10;c6Tk9zKKV1Doeg6YzyQRRXFrNDCI9yyfKHbJ5PB5NfRvwB8GWOr69AJGjXDcFej985r5q025DMkd&#10;w23zPmHQHHQCve/g/wCJp7O5t2iZ4fm2CVkw/oAfevmcUoxjZq8eqPoMIui3PsrxP+zlpd8JDpv+&#10;i5K/ItEfw0u7DXLW4itxYyxgbru34D44AIHBrorW31zXPB2mXtlqyNcR7Zm3J1wOhxWxoF54h1mC&#10;1u7+zjs38474VlPzR+oBFe28my7FYiLp0alNtKStZxavq9LpWueI8ZiqUWpVIySun3/He5uarLNZ&#10;+HrpyfMmjtz83TJAr5g/aVstS1Xw74fv9vk3RhaV4GQ74z7ivffiZ41tfCvh+7Fw+2eTCR7ay/B1&#10;xpvxN8Gy3OoJbXs53CXaAPL44FetneHoZzX+pU6n7yCul0unqn52Rjl7ng6axU4+7f8ANW08j4T8&#10;DaLbeMorzTryGdbqJPluF58s54NWLf8AZsv7iwvd8iXF1DcbUVUKeYvXePevdvhp4ZTQfHN3q9lE&#10;ZdH+0Pp9zEjrnJ+YcV9MaV4a0zSNPSKGzDNMMFmAyc881+dZNkeMzOdSdKt7OC3TTv5NeTPaxuLp&#10;4V2nG7f9O5+b/gHwDNZfELR47W5l0XU4bhDbTvET5cw5BAFfZ037PGja20N2ZJJtRuCZr24nZWMj&#10;nr0HrWqngbTrTxTeRNo9pazGISR6kz/Pn1Ga1f8AhIZ9O16JdOWLUjeBgbe2+TZtGS30pZfOFCtK&#10;GcR93mUEtb3u7uMbcz1stF1OSvWckvqujSv017XZ8X/H34Gf8Idq814u792dybRnkV8y+LXtLrVd&#10;tnYx2s56rDvwG7t17192/tQeJNTstSt3vIfKtZ4ifu5GehXNfEni7TIry8N3bo0fRwqqAC2OnFXh&#10;q9P63UjSuqafu3utOl09R4tN0ovTmau/XyPoT9i3XrrTdYv9ElvbLT7PUrclriV9uCv90Ve/bg+H&#10;+q6ZbaPfPM17pXlSWwuOqkfeH0r5l8I39/Y61au8pj2SLsVsnGOmCK+vf2wtQ1OX9n/wddXeo2s3&#10;myGKYWsvmJIR0YfUdaX1OmsV9YUbzVnzJu1m0rNXtbW91rcxoTc0r7bfg7P8D849Ug4k3kSTElUV&#10;VwgAFXfC7RWJ827jNxC5MUifr0rM1iaB7ssgaWTqVbqD0xSJII445opPLk3YdepB9vWv0FxcqfK+&#10;p5jajK5694VsbCbRPtsN2y6ZDzOzY+cjsPWqGoaofEUsmyKO32ofsu5SwSMg45Xoa5/TWvNLhi+T&#10;y43Ysix9FITJyB6V0Hh7SrTVoXukk8m6Vd0cSv8AOSeNxx0Arw5UVSnKrJ37eR0xgpLzZPpmkrY6&#10;TBuleTYv7z5+Q3XIHpmvtL4KajZzfDHStQ0PSZLK8szsv764tvLE5PQqTXlv7PfwOm8f6jqcgjWe&#10;1is9krTN1dumwdiK+lfhj4Bm8G6TFpWppeazptvL5hiPKQ4OAUIbpX5/ndRY6SwcL80paPW3nsnt&#10;1sd1DDqjJyXbbqcla3My+KdHd5pbG1ErK724HDHkYHofSuw1jX7a7jTUtXstQVLYyeVPkRwPt3ZV&#10;VH97qa6Xxn4f8LTyWsOnWVzJK8rNNaxphxnocnoM1am+F91NZG3tIphHJtmEV3g4deeSK+beTY6E&#10;6mFw0fbclk+T3lrs9rX1t3TOxVY2U5e7fufOI8Kaz4en1dNEa8m1BpIruMQwm7tZ4wdxwp6NGjYy&#10;O1aU+l3kNysfhTT7a/uNRtTNqWnbfLsFlPIe0K5MLN/EPuGvfRBrXhDwpe6s2niK9BbyhDnG0nsg&#10;4Br550z4gal8O/FfmW0EdvotxfrK0UjFzC78nAX+E9h0zV1KeKpKNOvC1SSTakrXWiXZtqza/Mhe&#10;9dp6Lz6kngTTh8ZtPvpdf8NTeF/EemQhoLrTrcQSXXbDq4Ak2FMGiHXvDOj+Foru30gaprqW8txL&#10;b2onkTj5ZIZtv+rK/eU12H9uXni7xNZeIbHW5m0ea+FvJolnbGMTpIeJmPJXBT5q9a0z4ZR3Fnqc&#10;WnX9xJp17FP5flSbfs0jHlQCMMK9TCYCvnNRxw0E1Dom1bpZ3V2ZznGkk56HxH4L+IPiHWPE9pFe&#10;x3UGlXc2zT0mC3UEkjdBJJJyvHAr6m1jxBcfDbSxZWVveX17KVinupsSWdtKRkKSmSAegzTPD+iW&#10;NnFF4fu7AXXyss2nMU2W16BkSqRyM4yD0pnhvwZrNjp2u3d1cRSWWpzpPewWlvszFjAdxnDN64rz&#10;MXicFP3/AGbU7NWSd047/ndu+iJjCUN3df5mZ4s8P/2t4ftNa1OOxuf7RQK9hbXOXDEHzl/ELXmr&#10;WvhDVr0W1hqerWsOkpHt0e8fzYXB3bSJcAnHTD8iuo8VaTp/gjWtNW0vFul1O8NikU1vInkLJ8wk&#10;SZRyT6V2t/8AB7w7ouk6tcXhEVwdsRWRmkeCUfNg9Mo26kqMqeGlWoq0Gl1Ts7avXq9dEEo7X3Z4&#10;F4tik8SNplw+lC10jTNNksZv7PiJ8sGQNFKeACQfWqi32uwW1xdWmsWWmpesluE1X5beRuzB1DBG&#10;r1u98B3HhbTH+zXU/wDZc7fu543EiSew9VzXFa38PoPB2ptcXcF9LDGPtFrFGpjMbfeJIbAIFFLH&#10;Kq+Wor8vlv1s77NmHJKC3Io/2ltI8LeDJ9Jk17ULbVJBJDqYvLSKQ5BO14QDiQH161T0W+1fS/h/&#10;e3DaTHa63qEiLJqLTCWJ8DeNhGSNwO7BryvxloPhrXPFVpepptzIwuYZriKQYS8iXa0irj5kIHUC&#10;vTPEHizSvDyq/lxfYHeR4VtZdxjjJyBvIDeXj+E8g17WMUJ0qSpQbbXwvpbovJtttGcaklOXPt/W&#10;52/gX4la/Fput6VPqWnNf27oYMB454dwDBowe344NeoaD8NdU1pra7vteiW1jg82OKP/AFjyt1Lb&#10;TxXy54J+IWjWMl1e2dzZSbN9nbfa1Du8Y52iTGUwema1PDnxe1JNT1d1aaOGaJ0RlcE52b8ASDp6&#10;YryKmBl7aXNS9xLb4dWP20Wt9T6d1T4em4v7bSlkuJbuSRbuS5mcxhYMdNvXeK6/SLnT/EmnC1tX&#10;na500m3+3q5Bkx6Z7V4t8Evihqfi/wAbaZay3Lu+BCskybOi54B7GvbvEUr+DYdQljtjI0zjyvJU&#10;YDHkqa9bL8JGlhK2InFQpptSvrpZOKT6O/W1x8/M0k7v9dmcp8VNRD6LPbyxJcW4CILVZcjJ6fL1&#10;BJrndHudY8B+K7zxJqmtRTCeGAHRIZTnATDKQeBjtWhqvhpPGMd7fiaSPUJ44rcr5qBVOcgDua0J&#10;dAhu2tGutPiEtrMGnE37yTcBjbk8uD6V81Uzar7aVeHNJtrllrole0rWsdKpprlZz/izxrour+E5&#10;9Hs7b7LBJIv+iyKmIQTu2r14PWsG93P9nfQtDeTT1lRpI5P3w2jHmY9fpXZWHwyt/EVjqNtepa2W&#10;rveG4gaOLD2sZ6K3tXQeGdKtPA0Wm215dlLlGyzYcwMTwzDPQ1viMPWrqjXxU0ovRbJK2lrXVmr3&#10;sZq12ktS7Z2zazZu2oRwWPkIwh+yDaPUFqxvF3hJ/GOlR6F9rbTmWQCS86SYXnKsP++c13U/im0n&#10;iltrWGM3YkXdC0fySA+46Vs/8IzDDb+fNNNMg+crgdP7or73CZPgswqc+Bakopc8vK731Wunqkc0&#10;q7pq1RWvsj4t1X4eeGdF1mfTLuR7HXdJTdZfbEZJJixzvDjtk8V3ngv4VzaB4gt4bi8n1F4wZo41&#10;mBmWVhyHlX+CvQ/iLaeHddntNQmsZJ9R2qkV0pwgQHoT61r+D7qwktr+5TRLjToLBjFcJK3LjHVe&#10;5Ar5Si8PLGPDRrc6TTT3VtW3s0rLVm9uWPNKNmL4i8PX2saHDYatHDcWY+YRQ9M9ie5ryHx94T0n&#10;VodGRY5blobd7c3lu4GWXopz1K9K7vxpr2qyTQ6fo0qWt0kTT/amyPMixu2rjNJqniQXXgq81MJH&#10;pGutEPsmnas4iZSOrAnru61picwo5jOakvZzStzNqT0S01a7WVjTlajZrT08zzPw74e8P6Polpq0&#10;U1/feQxSaRYXj2sPvlfcV7xovifSrtLS3+2XED2WJI5ZoNgmRhnK+xrzfxl4jmj8OrFdSQW+pSWh&#10;e6OntthST1Hbmpvhxb6m/hDTrG+vo79XLJF58oE9qT8wAJ/griq4yOD9pTwrU27bp6tWa2aaafbq&#10;RyJ2T0R69Jc3Om3zRRmBZbwGf7V6nspzVC917TJrq7l1y4jgsbJP3gMmNmOdxx1FUdG8XWkV4dP1&#10;R7WOxiiEDPNL8mR0O49M1z2neEU1jxTrGqWGvyroMkMYlQiOSwz6RgjOe5YNXoRxs8fTpLD2nByd&#10;6c+jiruLWicbtyc2/UmNNQbU9Hbdfdpbr5Hp11rltZ6DPqmjaa9zM0aeWirsL54WsbXbq20HTBrm&#10;stJDdtNFbRxKT5ccrNtGz/vrrXnGt/FSTSPiDqGhaF4gnubie1R1eW332jXrFdke/Hygotc/4z+K&#10;virWPGdr4SlSTSVvYVtpm/s37T9lvCu4Mkg++Fx/rK+wxuZYbEU3h6kPfirJKMPZqWr542bu/vSM&#10;6WFlGSaej9b2001RxHxh8YXFr8TG11LHUJtA8Pw/2dHBYWk0kZkbia4YAY+QfLW3o/jLwd46l1vw&#10;dpV1datI9ms0N/JMIrc33ylYopMgM/zbvLr0PxONb8H+FNSvLzxjc2XiC2tQ1tFBbiaOZQeVMABL&#10;M56v1FeX6X8G/C3i4w3Vy50vQ7+4WX7Rp0Ztoobhf3m0K5D+ar/8tCtfNUsNhJVoTqwcp6rXljbV&#10;rVXtFp33O2neLbi9Pnr10PqOyvtT0rw1Zm2tm1XVFg8iSGVgpZ0X1HFfG37UfhXxjfy+E/EOjaZq&#10;M2ow232zUFs7nJi2y9FibnjoQK73xZ+0VF4U0q+1HwVPfeIfDtiTpD3JhE0bXZRiHSQHLsDw5FfK&#10;8f7UeqzfEh7XWLHTbPXNIeH7PqN6xA+XcZo36gSSBuH6V+h4vE1MfTjGnB3gtU7culk2na7v3Oal&#10;CFJNzaXM/O/XR9EecaFea18ZvGGi6feR621zFcfY59RMJnKXUhZgrjjbX1X+zj8DPGdodd0nTbyz&#10;gtdPupovtl0mXnP/ADyXHMY/vV82/DpvF8vxTv77R4dP0yLV9SmuI1vAklo7BmwCeQQHOAfWv0n+&#10;G2oab8Ofhrb2k2oQ6Mtqu69aCAzN5p4bHXOD0NeRiauCWNhg8VOMaMltdb79bW1YUXOFN1IK879n&#10;+WtzwXx74P8Ai7punPqMupeHLaGDIliktnj8hR8uVx1GPSua03SvGXgq0fx34J1GxkkEciw3hsJU&#10;GoOPvKN5wV7DIr7AXxTf+JfhHcazbxQ3N5JBKxilgKF1DMo/d9Qa8X+F+laxqfh9tDvbqbTbVJma&#10;2sL5DI80mQzOAPuDd0rzM0w9PLalCpgpXlNKUXaKb1uk3dX+WqZ2QnKrGbmkrNp6v52R5x8K9U+I&#10;PxF8LtJ4ovpVSR5FuNHmso0EgVi2+UOCcjjBr1z4X/DPTYrPS7uIaPZ3AcB4rddj/NXsE+j6eUnt&#10;tZksVkghKvLjY6o38RfjrXC638KYrPxXbajpks7WkcX7q18zMMagdcDkt6E14+Ly6vSxH1mquemp&#10;WcIt3jbZNRvZJ6XZNLEU6nup8su+56ha/DnS7O5S9hjVb0YPm7fvU3UPD97pekXb21+5dvn+ZeRj&#10;sGFJpmna9a2QZZQzKOBI3WsO48TeI9Stry1hsFZ0Pllt6jrX63i6uWYXDx9rh5U5ST5Uk+2tuXqe&#10;RCOIqTf71SSave21/M+Zv2itU1/xH8PzoMqLbadcTCS2nYeS1xJ5mNokPHNdz8OPg5pOpWGhw2Fu&#10;2mLHCd1vhMRDptyPv15B8fPE+oeNNM0/R4AdU0vS77N1pe0o4PQKM16Z8PPHnjvw+dI0yPwhrB0+&#10;xj2WsYtoz+4PIw2eQBX5PhVg60qXt5TnTutHa/RWfvX2+E92XNFy9nZS19Or7CfE/wCAbeC7Hfou&#10;oTW960jXCXyMVnjkzkc9CvtXhXh65vNA1N1srlrxZ9YSLU7pVJ/0hgxJXHIJ9q+h4Pjh4g8Q/add&#10;u/DEos9MZpI53g3COPoQ6+1V/h9q/wAJby3166gjiN5rKNdTeRcDYjjqUH/LM5roq0cHVxNVYaXL&#10;SlqlNPl2X2tXq72RSlWhGLqK8lvb17aFnTvinplprOh6Gum3UfiSC4857mYEiSM7twXNe3eMfCN7&#10;46trac3cEMMIWaNP4Sw5wx7qa8WvvhB4e8f6Dbx+HfErPq+mRJPFJcHksOSSR1Bqv4T/AGgp9C0S&#10;bR59RGrapbKySNYxGTc9fS5fjoYLD+yzNXpTWnI017um8d33uYVaTqyVTDO04vre+vqeneK/Bd7d&#10;XumLb2iYmieIWMX+otzjlgSMFa6bwrDYSWljatqRkudIyksJIV4mAwVyP4a8q+G3x38Na2qafqLy&#10;S6pGzx7nkdhGueQAcbTW/dfDKHXdVl1jwtfotqAyyQFTmQnvnvXtYB4anUeKy2CnKerhdprRO6Vl&#10;1Xoc06cnH2WIlypbStprpvd9GenXWlyyeIrS/DbYHXZuhGH55G6ta+t5Yw09qT53HybuHrmLF9X0&#10;nUNEsbyXzlVGV5Ym4k9Mj2rrnmMcyRyA+W/Af39K/Q8KoTU3Zxbet+jstj52vzwcNU1bTzV2ctq6&#10;L4piFsqrEGJS5hnO3co9D1yK+ffif4Aa21B7aKMMzEKG5KY7V9VLbwQkv5aLk8tjua8x+I9zbzX7&#10;+VskmRRtVR6V8RxXlynhPrFWS50/w7Ht5RinGr7OC92x4h4H0a90HSLi3ugkfnM7JJHyMV698JNb&#10;Sz1U6W8hkbbx8vrXk1zqw0vEWXZZG3NAy42k85Fd54A1nR9MuTr14J/KMHk7uigj0r81yvOKFHFU&#10;pQqqPK1dt6W66o9fFSVSnUhJXdv+GPUfEStqN99k3JFn5+u13A4OK45PFcqeLp/DV4lnaabbpFNa&#10;XKPukbB+c+59azbr4oadrXhm/t7fN3fsNiLOv+tVj/CV9BXjth8SfAnhvVbzwRrd3qc1whjvLP7Q&#10;Q5iZhkxRzda6Hncq+NnWwlRSb953T+HX3HZHDRocsOWotFovXuj68fxXZPbvJFKittLq0vyoB6km&#10;ob66+0+HFu/tEsjiNZNttIIy57AE14vpPxB8L+JEuNEikmlmhCTSwRyP+7XqAT0/Cun1vxHqdxa2&#10;2nWsQjvLx9sTRkSJ5fqfSvrqPG1GvSar/G1pFKW720at6XOB5fGElyd+tjCudQ8a6hq0q+I9DYaB&#10;HHIGecJI4U8ZAU/f96077x34V1DRILRb651m6jK/Z/KhCukoGF4GAD61m+Mo/FfjbR9RsFLac0Uy&#10;26Bcx7/dgeSD6ivOfh54c1fwt44ePWdCurlcP5iacQVeQc5ya+DxOcVfbzo0W3GpaLdVO/Z7W0Vt&#10;NG0ei4qXK5JJrpHY9z8La54gvNbtlubX7FaXgZtkTCSRWXht+eldbe6RbywXNxaWqfbw2RLdx7ju&#10;HpmscWt7rl/YX9vKlpLBC2IJoTlc+p/vDoRWtqHiyyitZIpH/wBJlUgI3y72xjGa/VMmlRo4OpTx&#10;NR8l/clO2t0r8vVPmb0PIruU6kXRjr1S9evdWPNfifoHinUbWOfUTD9jcrF9ntnO2NuxOa6PTdHv&#10;Ne0e4utbmEMtkPLtrnG0p8uGJ9jWtp3h+3vLOzh1C8kaSMh5LSR+Pb8K6DXdEi1XQ5bCN/J+XCHd&#10;wPr7Vjh+HVVrV8ZO8lNL3ZSveSWl9rWb07M1qYyMIwo6Kz3S2V+hna54TbxDokenvMkVuoRl8tMH&#10;I5zmrWiaUyW+LiRmP8cWMxk9MjPXIrN0+w1CzhNg+qx3SQ8Sw+V+8RSOAMV1dunlwRqAVVVHy19f&#10;h8LRr11ipUnGaVtX+Fk2tDza1SdOHs1JNX7fjr3K9vHHb30sCRJHG0Yl3KuMnpXnvxX8Kf2hpamV&#10;xMoJwzDEgHUAkdQK9KaH/SFlUD/V7PeuZ+IuP7D+bb1rbM6EKmDqKa0Wq/MvAVZRxUHHdn59fGjw&#10;qsdnds0h8yvnbxno8E2pWaMrTMkXO7+Iqc19b/G6Xda3ew+YzAqI245NfL/jGNpNbjbzD+6g27uA&#10;6EHD4r83wk3FaH1mOhF69TS+HOmwNBbcot15u2P5t/APU19AeIPg5qWiWGmuHuIrW+hE0WyX5GDe&#10;4rxr4WWYk1vQv3ayQxzo/lbeZMP938e9fbvi3Rf+Ekisb+3jttGS2mFlNkGQCI9WEB5QjrXxHEeI&#10;VOrFJ2la67b6306I82VCM4ptHhnh/wAJwyWATUJLO1vLUb0jmuN0idhk8Z3VG3iK3kt2W4WSS3hL&#10;IJVTgMfUCuh8QeBtP8O+JLiAeIDrNuG3I8e0g5/PFU08PaPY3lxcOslpMrBkdcPHIB1Vk4OT6ivi&#10;q0oKrKFTVrttfrY5YwfY5mDxPcSXJbSrby9ShjaKGWboeM7fL4znd1rQDax8dvCyadf66uk2+hwu&#10;moI0uJLqVm6ZPRE71la7qpvpkttLkZdRnjZwMjy4VA5fuQBXIaNo3/CcsltpFnezeG7aMvdSwxvv&#10;1SfuCw/g9+9ezhaEWvbcvK46pvVrRrr+CMJJx0eqZv8Agn4paDpXjnQs+FbjxDfQyraXN1pxVln2&#10;naixpwHbK9Rwa0PHi6jf6Z418U6b8M9DtNS0++nuDd6rdmHWFZR/r1VMRkIG6A16t8KNL8PjSv7I&#10;1m3tfCF/bx7oLm6mjtblI25dUbHPsa+Wvjpfa5488QwaFZ6lPd22lNISr6oJd5Vzm4VX2jLxn8a9&#10;TAxjWrxcI8sNbtybulurJrTy2M6r5KW1/wCvPqfPOqyajZ3wv7/VZpJrhWkfny95Y/NgL2Jr1HwL&#10;ZeCte0jTo5Lh/wC0izK9lZFgXOOANvOfU1wer6L5OqNb2uuwappMd9vjWS0eJJIgPlmI7Z6FeoNd&#10;5p8UXxn8VT67qc2jaDIDDbLbQyQ2KZVdqkA9fu4Yjmv0LGtVKCfM421vHT0VrHi05ty5X935u511&#10;hpnhS2eSzgtdQ03V3Tzbe1u7hkPoWKn+tc3q9y82pgyXbPeAFUuWTOAvGPQ57ms/wvothb/btT1O&#10;1WZrW/WK7aS7zdFM7vMVTy4+XGR0rs30Ky8W6df6z4e0+O20iAJCtqwLyyOTzjrlq+cqKOHqNyk2&#10;tru276Xv17Gy5p6HLxagdVVLe2NvHcK6eWvm+W8hz1bP92vePgL4eu9R8Q6XZN52kQ6tkSam0eZI&#10;yobO2UHoehzWH8JvAc3gXx1ctr2m2aQ22I/IkUMJo5EyGU17lLPbS2Tp/aL6fDCrzDawB8tQ2FA9&#10;K+ZzLM6PtY4eEeaLs/J+Wh34Wi0vaN2aOX+IvgrTvDfjrV5NfvtK1u3ji4kgt445Ek2/6uRY+5HI&#10;auB8NfDPQvHniuHSItQttIsUkeNvtjeVL5g2sEUgbiWFcrptzNruqXL3okvLeSdt96yBncE7RXRX&#10;Og3PgK/sdQk1O9mmF6koexmiDvHGOGEjdHSqcPZVJKnPlb2XRdvu76EqpGcudLS5D4l+Fd98LPFG&#10;oQ63bBoIV3QanHcMp2nkGTb3b7oNLAtrrIhvrjULyTTJkH2dZrn7SHYHaAWJBDfVa1/F3jR/Ftyg&#10;k1GS8nd/kl1FdsvI5ViByD2rkNHvr7wRrtnfQS2sdlbuXjla3DG2lHLZ/vgeh5FEZVa8G5u0/uv/&#10;AJM6XUi/djsei6XFH4j8KXX76OOLTLlUubO9sHljBJ7ODj5q4Tx9pHhOxZ72LZotmWPmNaq7nzDz&#10;hBJ2B6pXb/EnxLYatHql/Z+JbW/1K68hxcaRaGOKdduZN6H+JRXiOveLpPEM6acWGuWj27K67Bnc&#10;33XB9RjpSy/D1Zz543jFPVfLXdWflczrTpxhyNak9j8Mjr0M1/Z3Fq9lsaZ2hyska+rRt/DnvVjS&#10;vh5po13S4Ly8EGm3RVpHu4i+ceioQR+FYi+JJdD0i3kGsXVtgPb+Rd2nmSIy9Oo+4fSqmi3OqeKL&#10;FLd7J9R1DzG8qeyuAJ8dWzG/cdjX0jp4m0m6lorTz9ddNPU89OinZK7Oz1bw/D8PbWS/ijudqXzP&#10;bW9wuGCA/umz1/B6zLTUvD3iXxFcXevH+yPtmZZvvqHweSvXD/8AfIrkE8ca8PEltLf3+otCP3Uj&#10;XqtOCo4wckg4BxR4vvLfWL+S5kEdvbwLtSWziKxnPTeDyPxraODqKVqkndr4l+CJc1JXgtF0F8WD&#10;Tbqa1bQZdU1S6aaTz1u1Em8A/ufLKkltw4Ir2r4PfCr4l6Z45Sx0m2sdLu4ZrbUb+LXLeFrqzX+H&#10;K5LeUa860P4meH4tN0jS7jTrOxvdMnjls9dtbeRLqMg8kleH9817HbfHrRrjw7caBb2U2r6lPF5F&#10;zqsNx5krwLywEhXegrhzGvioU1Rp0XJapt2enR9Fp95tRjTcueUvu/I9o174B6F8VfEfiXxFebrW&#10;RbaSxupLIfNdSJ1c4Hlnb2Ar5p8NfA7xl4J8Zpd6HpeoTLplpdvqkt7mxtmtmVhGVOfnyOa9Ks/i&#10;L42+Ftha6alnD4Zs9UsjNptvCouLeaHp5ksqn5JVzktXj/ibQPGtj8RZNGtvinFrU2sBbJ7yG+aO&#10;Mwsm6PfI3yhDlwK8jL6eIjGVGVb3XHaV5JrXW66KL77nbNxlJTjF3v8A1ozzfToLPxF4tOnw6bBa&#10;3epxboLqYHfaEbsB9nBU18z+ILVrDWL63kRt0MrxHuODivrKT4bWEPjS/wBF1m5gsr6FXO+GbdHl&#10;edrSZwd/bHevnzxB8Ktej1G9eWymjsRcvElzyyEjkAEezV+q5Ji8OqkvfsuWO/z1Tb1PFxkZSd7d&#10;WcGJHOWYf7Ib/Guw8FfDy/8AF11JDbqV8sb1Vs73x/dFes/C39l6PxZdWSzapbeddSmHZJEyRwse&#10;hdjV+7stR8B+IW0m7hh8+ymNsWtZOXK12YrO6U3Kjg3ea/rQ5Y4aSSnNaDPDzy29la6LBcQWjch1&#10;ZPu5+UAdetc74t0FrG7Fu1z5yqPnVf4D6mtfWtctW8TXDXUP2VRGG3quXfPc471kanHHNdyyWl9N&#10;drEA6SyHqO9eHQUo1PaPS6v835lV5RcWjDvNHj+xzq3lyMFC+4x/KuLu9NkW5ih3LudgoXdkde5r&#10;0K1tRdSXKtIWk27S3Tnt9axLrSJLq8iiQKzOypu5HJPWvew9fkbuzz1toe7WfwP1/wAaQrfeH9LS&#10;C/jCxNpPCzSHbgFez7q8q1jR7vTZJbC4t5rWaAlZopFKSKwOCCD3HevpXQ/Gvifw3d2jN9nvYzEi&#10;Q31sDmMAchz6r6ba+dPiH8Qz4i+JXiG9n86S2nuXcSzdc/hXyOVV8XiKk4TScYq6ad/KzuepiaNN&#10;RvTvzHjviy1MOs7WO5dgxtzkfn1qjolgZtR2LIFYK7Bm9hmu++I3hxJrbTdSsSJrectDvV+N/uai&#10;8O+FY9HaO6uERt9pK+7edn3a/RqeJvhk1vb8Tkhd6Hp37J1/ZaVF4tW/uLKGNktubu7EKHDsenev&#10;VfiX8UvCXw60a3u7XV7bU5NQhZo7LTpRcPCR3kPQGviDUrW5WI3Cqy27MUDKvA74rNbBb+IKAO/3&#10;q8TEcM0Mfi3jatR2drxW2iS3O1YlxhyJanrvxc+M2j/F1Iru/wDCUGm67HEkS6pp0gUzBf8AnsuM&#10;SMf7/WuH0rSfssHm3LbZJBu2N6CqXhbRTqV8bkj9zD83r9Biun1vVotJgaJnWabdu2bstmvchRp4&#10;WCwmGTsul27eSveyPLqzlKVipp1lY6prVrpN/rEOhWs8m2fUbhXkjgHuE5r6v1H4S/Cbwj458L65&#10;4m1aLxHod/FFb3cunXANvBKI18uZkHzbGAr428OaWPEXiOztb25EEdzKPMl28qK+itR0rwvdaFo8&#10;CRx/bEgltiVcg+UsmVXtXg51Sl7SlCNWUbqSajZbrfm3T0OqjOFGMrxTe+vrtY+rv2lde8N+E/hH&#10;Bpvww02Syn1VEhRdMU7Nh5Z0ZR0NeF+Av2KPGHxU+Hd34ilt4bG+seUsJs/apU6lwK3/ANkr4jSe&#10;FvitoPg3xR4t/wCKFnWUWttf4eOGQ/djBP3Bmvsa58RaB8HvB3ijUL7VV1STTZZrq2EGYzArH5I0&#10;NfnzxOIyCSp8qmqkm+ZNKcrqy91rT8mz6WjSo461bounRfiflh+0f8AT8DZdICeJNL8Qx6jafaQ+&#10;nOf3Z3YKurAEMK+fZpWVtztubP8AOvZfjX8Ztb+J/inVtV1G7W7W8mMhWSJNv1GB1rxiNTfXiRx/&#10;eY1+25aq3sU6+542IVP2rVJaFyGEyIVX5sf7Qq5G33Wcn5fm+9VvQtHbUpJYvNhhyC4aSUIGx2we&#10;tZyXULalFay3Hl25YJLL1Cr0JFdb95tI853bsVZpGmuNinbkqK39at7vTZXk8vbDbOItsn8QIrpN&#10;J8D6Lfas15o+ry3tjaSqSJECPkcinzaHP4lZ4ovvSZZVZsnJrjniqfMktlve6BzSdjmbNItQ/egh&#10;uilfTFPl0ox5Xyh1LbsVU0y0udH1W5sLhDHNAx3xt3ArrdLu45LcK0j7lO47WHNXUbg9NjCcnF+R&#10;yT2wVU2hJF4zuUDAqRdPjkX95CnUZVvvKK6K80mPzHRo0WT/AGfU+9Ycsfkt84dlUf3v1FJVb7bl&#10;RldEF/4etY281QirtOVjfHSjSLaeO3ulgkDedGEdZog/fjB7EVdkKx2ku395avh08z7w9zWp4D0n&#10;UfEuptZ6RZNeTKA5hVwB6ZJNZ1KzhSlKT0Xe1vncuDnOfLDU4u58yNzAwKtn9RVV7k2f7vlq6/xN&#10;pGreH/ENxpesWaafqEHMqSdfXgisi+gjukZUX7ucL1rqp1oyjF6NPt+dzZtxfLJWZRtnW+lzEfmV&#10;eVYVrLCYVj353Hqv8S4rIsNHbzcy/u4+W3Z61a1eCe+u/tTfvJJv7vG3tVT5XLlT0JdmazaVa6lA&#10;72/lw46qzY4FYGqWzQoGWLaw+Ut6++KsacyQyJ5qDaAc1cubaaRFHlsy/daXrwaiLdOVm9CHPlZz&#10;sJP3sn/erQGqTSCNJf36p085cn86P7E8lt3zK39zb0p6aV8yNiTa5/GuiU4SG6kW9C3Dfs0LceWv&#10;Chen4ZqveajLM+yWMqv3gu2r8VtB5RUIm6LGahv1j2R7RuVAPmbg1zRcebRApIqqzNIWX7v3vlaq&#10;l3G8koZi20gqO1WX3rCm3/d2/hTrqz3RxswdpMbdvFdKaRpHcyQh4wCuBxuqRpNvytubd1WnSp5b&#10;hcHapHzMvb6U3yht6tz833a0vcq9iVbdpowiO3vup3lLGsS+ZuY/N8y/dz1rT0bwtqepcw2bzZ/i&#10;2kCtDWPBWs6PateXWnywr0EuzIziud14RnyOSv8AIqNWLdmzlIY/LlK/8s1zntVeZBG2/wC6p+VK&#10;tfPH8mV+UH+HrUNwg+dW+VvvfdrsT1NwtrWSZt+G+XrU19MWljhb5VU8t71ctYpIdNCwI9w0g+7G&#10;hJFZcqPzv+Wbvu46Vmveld7GafNK5Y0/MkgVc+YPlK+oqzcyrJcbfL/d9vl+7iqlm/lzIzH5tu78&#10;atXLOtxLsG5jlvQc1Ml7xfUuaV4lvtPmEUNxuhPylJvmFen6YsNno0cVkI1yBK/l5w5P9PavIbay&#10;mmlVlgddoLblziu78MatdTafBa3CLYMymGC6kX/WZ9q8vHUYzjzR07mFZOSVj69vrufxM09xdQLF&#10;YvCo27BajchKgbV6E+o5NeMah4EgXWrBrO88qS5HmxrGvmRpk4KNX0zqH7QXgq48MC1sNAS6jNib&#10;FHunESQgH/lpGud7d1cNXKan8IJfssF/pOo2HieOeyS4+1aaAI7MNwFmBx5bg8Zfk1+L4DF1sJGc&#10;qsHSWyTt6anvVKCxDVtWeYT6FdLqj2eyPUbidlTyOZBN64288dsUzVfBUPhvSYtXluDZ+c6262V0&#10;j+Zg5IKHABHatjSfNsz9slmkjeNjEFtfvArwNpXkVv8AjDxfqfxM07RUu4bZNN0uA25nWLaJnL7s&#10;k/3j616TxNaNSMV8H2n8tkrO9zJUqbvb4uhynhZLjXNlr5kC+SrbPOz87E+vqPSvUvhL8LpfGzld&#10;QuJbTSLS5DXGromY7JjwjOeoHrXL6Pc2tnYQQxW0V1cNPs3MoL9Ou7GMivefh/4G8XQRa5Z65df8&#10;IzDf6TLDG0S+THfbUzGr9iWryMZinFu1lrp331t6nbhqEd5anqWjeIIPAM9p4a8fww3vhuK3J0+d&#10;f9IJDcechTqvHH8QrwL4x/BqL402E9l4f0u6vmnlMmnXn3P3p4G3OFCvtwa6n4L3HiTQtRttev7Q&#10;x+F79xFG11bm6SJov4I9x4Br27UBpep6le6bBfw6dZyTpexRSRHZbTkbnhCD/WKwG6vlpYmpl9eF&#10;WnJKUXdejXV9UrW1Z6coKqrS6n4ya9od54b13UtL1Syks9QsJmt54pl5SRWw4YVFD5flea6fNu5R&#10;fvoR0JB6ivaf2ufC8Wl/GHVtWso5F0LWpWu4Hwg2k9VwM7OR0NeKyRiNraX7vo2eqntX9FYPFRxm&#10;Gp14bSV/w1R8xVjyTcVtc1k0y41YSS24FxHgSttXnd0OKp3EW23851G3Bikj7pg8MTSw3K2srQIf&#10;s7HcolV8EZ4+YjtVtZbW1W3ZhI2VdLpIzwR2I7H1rbWL8iVqQQ3y297E6w/Z76AhDL9/zj7jtxW3&#10;LeS6lZxzy7fLtBtljXMfBOc9+Pm61k21utxG9xZKPOhCvIucnaO+O4q7Fc+Z9mZJv3kh8l1jOOpx&#10;z2wwrOaUndFrYntdbK2NxpaosjTSBU3AJWp4O8SX3gvWLTUrTy2mtXKvFJ0kjPPbtXMzkecGeNFk&#10;I2vuXBQj061cvJGt7Sz+0Y+zs5R2VcDjoa5qlCE04NXUt/usy4ux+lf7Pv7T3hm30ye+8MaNBY/b&#10;Ih9p0iefB+2Hrsbbyj17NounW1/qiTym6jZ4VuGi2D5Jn6xuCeAD0avzV+AGoW1n8TtHtZZIFh8+&#10;NxPI/lpKg6A7ulfq78NfCXhu5kuLiaZbzV7j99PtuGk3Lu+UMvtX5JjOHamMx0MBCS9mryXO3Zc2&#10;6TWrvY+khUUaTrTX3G5repHw5bu+nwapdXseZXtdpk8xMc7MHHHtXIHV9Z+Jclva3dzdeFoQT5cS&#10;w7bkkcjzBn7hFey6lbxyWq+QYVaMh03HC/mORXg2rW15P4kN2us/2jLcxZ3wx4VNpwBubqRXq8Yu&#10;eSKNWM26cmuamnaLStfZ3u/I5cFKNfda9+pJ4g8HTWGg32taVLHd2NnCzTbZBJ5xQZLD0+nUV+Uv&#10;xV1u98TeN9Y1aaOaSa9uHl2ZMnT/AJZgt1CivvL9oL496r8CvC7eGLdUm1TXt7Fl4McB4JHoT0r8&#10;8tYvjd3N/vl/fXDFA7Lg4B9anhXC4bl+v4ek6bmrNPbRu/L1sViJf8u27tP9OpRt5na5l/fndcr/&#10;AA5wfbmugt7VY2KTJtkYBHduCpJ6msW0hkWedHB4AztwQoXr1rpNNjudSuYppUWRZsfvVYIOD1P0&#10;r7is7arY5qauzpNJtnjceUF2s7L83oD7V6V4Pilt7m281PLmJC+obHPJPavObKGS1v0+eaFZw0yb&#10;cA7R04r1TwpdpNAFaBvtCSbmn6/KO2PWvExDXKe/hlY9h8LCRfs/n/vF/wBlMBiDy2fSvqv4Iwjb&#10;cNgfKi18oeA2MhEbf6x/m2q3C5FfZfwj0aWw0BbifcrzgAbvQVrkVNzx8XHaOr+6xrm01DByu9Wd&#10;5RSHpQvSv1Wx+ei0ybpu+Ztpp9FHQSKOrTx2Wm3M5uUslVT/AKRIMiP3Iryz4uXusxaYdR07S01Q&#10;afZi7nnkmeOG6iHVE2chwfnFewMoZfmH/AaytXtb6S3Editv80g8xLjJyueSPevNxuHeIpSjfTy9&#10;b7M7cLWVKaZ4l8MtO8H/ABd0W7uEuNYt76dGa7snvJzFDM/3iua9P8EeNLXVoHspby3k1OxLWV3C&#10;snz+cnBIB7MOab4b8ELoWt+IdREsqyajd+aUjIWJlCALhB3HevB/jfo2jL8U/Dd3c67FpUGryCxv&#10;ZdObbJFMn3W9s/dr5yUquVUY1lCPPezWkebWyfXVHsWp46pKnzPltddbO2qKf7T1vqt/pnm3uli9&#10;8Ibo3vbTTiWlghHzSSL0COEFfBfxY8MP4K8Xalq3hKPWX8HtOPsV/d27xnDpuCuwAGcfmK+zfi9L&#10;/wAKpuZ9Ln8Vtruhar8l1ELxXu3tQVBt2z03btqmtPwHa2vxo8CN4Wv7rzvDRvm0+30GYvFcmGNR&#10;5OZ8FSybd34V8lRrzniakZRfM3qtH8k1ZNHfJJ01Z6Jee3mfNfwt/aFk1Ow0bRtKLeGPFOnwtbi/&#10;tZCTqiFlbEm/hWUdDXP/ABX1tvFPiXUY7rUtWuvCb3/9opbajM8jltnJk24UuOma5X9oL4Dav8Bv&#10;E8iXBPlyMWt5VYkMPc+tdj8FvF/gfWvDkek+Lr2/0lohIraxptqZp3kYbY/Nzu3ovcVpVwtv3tJ2&#10;T0torPZvyZw1ak5rklv+aO/+BPxw8PaR8PvGrWSP4c1gW5eyaOWUiVR0gyvEbDqK57XvD9zqUvh3&#10;xFovha70/QtQtU+zz316JvtUke43MqnPDDqAa0PDfwz8f30F5/wjvh6zvLeIPDJPfQxjzQwykzQn&#10;nDgZV69i+HsfgTwJ8MdRk8XrF4evtT09rSO4SUuWlEbKXjjXhC1fNVlQpSSovWfm2lo9+97W9Rxj&#10;UlpVWx6df+HNU8W+AoP+FfeJNLsvCRSO7uEK+UyTRsrELJzsJ2814Fb/ALU2veHLbU9I8Paff3Wu&#10;3l+9zC0DrdZUnB/dhByfWsD9muDWPjBf2vhV7l9G8LabGIrq/t12CbO4gNk4Lmvr9fCvgb9n/wAO&#10;w6b9mjaPUEkU3jWxkuLlu0Z2c87uMV01aUlTeKasqStfnfXZWWqTudjqxjHlTu5a7ffd7M+Pbf4J&#10;fEP9pnw3ca94h8QrZXclw1vb6ZdyAeaVdQ4z/B7Cuyu/2bvDXw70DR9A0nT9P1Txdr6Lp0d7fxr5&#10;enTxczSMy5yvv1rzzxp4o1XwLqh8PXE1/otvP5MsAhuWjSOzPzEn7ziXd96rmi/ErRriX+xBbQeI&#10;5bCaS7s9WvtUuTDcgDcY2CJmNz0Djv8Aerx/aY6rTvF+43dJaK2ltdNuqb7nG6sXOz36nlGreI/G&#10;Pwb8WXOkXWuDTbjTbvyk1GzXdHFngkHqVavX/iTcaL8ZfhRoeqaYb+78WXQaKPTNzl1A2rIQX/1i&#10;HqKpaV8JviB4+F94k1G11HR7PV2kisn1OVJkgDHcsJ3DIXP8e2tHwp8KPFGn/DfxHqet20C3vg+K&#10;4aT7aXCTsPmJh6JtrfETpylCVNL20Wvh63WunVaa6maU1Hld+R/5niMmlt8ObO+0C713TLOa70p7&#10;Q2upEZkgd1YRP2SRT86ntXI/Be1ltvEF1YWpmvNjuyWEbfuL3A+6JBxG3cGr/gX4G+Kvjpcpql4Y&#10;7Kyml5uvKJkkycAGvsf4bfsyfDG68Jw6Dbaje+FvFa2ohu7wTFXW9Rs7x2K19LPFYanGWCnWUqsv&#10;iWiSd+5y06M6lqihaK23PD/DMOm+Ibl7jw7ev4d122KvGLdvLEe1+UlU5w4Owjsa9a+GP/CRTa2/&#10;iHxRPZaxZLPtmvJl8qRjn5x5eMEivmTxZ4A8X+C/ipqVho+qWurazbTbUvVm8pLxOx2vgOO1YPxK&#10;/aX8balpEfgW9tE0e4tZT9pbrcGQfwg9gK8uWTVMalToTUovW7s3Hu+7R0060MNLmmnddO5+k9/+&#10;0N4I8GXP9ptq9rqFpcuvlWZuBLdQuEx5YHQD3r1fSfGd38Q/Bw1LSodHnieDzUaW4ciNxyFbanUV&#10;+MHw68FeJPE2qxJpul3EirPsN00ZSJCectIa/T/9nq11H4M6cLHxL4k0qbRyUeNlQ7CzDqkjY/Kv&#10;Xo4mlk+IWEq117Ope6Vko369bI2jbFU3UULSjtv9x6zb+PdZ1jR7q7jXQbee2G6RLi5lwMdWyE6V&#10;4RrDeFfH3jiGTR/F+iz6pAr280JuWjYyEZJjDYJH8INdT8eviV4wk0lU0HwRLrAHmIb2L95A0Z7n&#10;BBFcb4b8Z6V4e8Fi48ceFTo95bKbi5azQXQKj/logQZTIbkHpXzHEWYQxyjR51U6KV7Nu3SNm7PZ&#10;nZRpqmm4rlfbey9TjPEvxg1zxsJfhT8O9JW4lun+w3niC4hKooziRCeV/wBkvXyh8cvgxeeEvE1z&#10;ompwRwahpyxxm3tlEiS7ucgiv0c8GftLfB+8sgthex2aRw+e0TRbUkPp7mvin9onxZb/ABB8d63q&#10;HhKJtLttxmt7mbdGWATEgr1cCvqdOkqc1daNJvTTreKe5zVEqsZKUdPz9NT51sfAOjaTpaavq0Mk&#10;li25tit5ecdFXvmovB2gaL4s17U5bYyeGtLtoN6Fr4l8hgBy3U0kfw613VPLmvbmOz00Hf5t1OFQ&#10;L6/NXJiON9YuFt3LRqSm7se1fa026sZ2rNy/BeVtrnz9WfsnD3LL8zub64v9K1KVdA8Va60KN5Xl&#10;3GWfb0OCpwVNdX4s+Lfjzwdex2EfjPVrqa2Mbpaa7p7QToDyDglhiukbxLa+APCvhzUWsjLq15Gg&#10;ZJLg+Z5S9ZAAdoP8Ir6t8MfszfDvxx4WPi68sr7xDrOrWKT22k/2gzufk656jB7HivDnjbyj7alz&#10;LX+XVrfp91tWep7OUot0pWlp36nxprn7QnjzxRY2zpeJNcQxtmLygsybuvlSentXEHRrrxpEJJfF&#10;QvL8lV+z39x5MnJ6AS8V2XjH4Yap4S1+a31LTZ9G3N/qgOdhJAwvPSqniKW18OynTNSjttTv5s+W&#10;97b/ADLtHJOOoNdtDE0WksMlrrpY5+WrP+Pf8Tq/BHgvxF4Z0q8sp7CZobxo3haNPMTcu49UyCMV&#10;3Fn4cksVt2aQ8lVntlTlMcgsG7H2rzrwh4b04ae14sV9awou9Lm3upYNhzgDr271veGPFOvWt/JK&#10;vii/8uKItEl0q3O7/Z+Ydx0rw8S+ecmpa9dP8rnqUqcEoqSPun9mbwfpN83mzW/3FzuXosg96+iP&#10;Eus6X4RsptTu7xLHzNqebI3yEk4Ga+ZP2dtT8bWdwbZLjT52u4xJbIbYpbzxkdQ6dCK1v2kNO1+x&#10;+En9qa01mvkuuYrCVkkjJP8ACHyGruy/HfV8vqfVKV5pu8rWS1STv1aTN8TRVbEx552jZaf8D5HT&#10;/ETwTrWv6/pWqW7nR9PifdNPbSlnugwxswODk8gVz174nk8A+F5NS8VWsOsaMkjafBYsu1xMecyV&#10;538NP2j4dX8L6ZB4j1DXtNsdOO2C8k0l2gdk6B5Iw3Fcf+058T7P4meJNEfwxL/amnQWYeV4ehmJ&#10;9Ack4r4KrhaX154mkpRktfe5bXbbdrKzSl0a1OqPMrU3Zryvt087n1x8FvEyeL7aDVLjy4riRAh8&#10;n5PMZfUDjpXrrELXyr8Ofirp3wz+H/huwv3nbUZ7R7mG2MYLI5fhT6Ka9z+Het614pt/7U1IC2tZ&#10;Buito/fuxr9W4WzGCoRwcryqPVuy9W5O54+ZYSbk8RtFf1ZIG0weEfFs2qxxIumX4CS7esUn976G&#10;uj8S6dc6zodxaWc/kTTLjzM44rQubaK8gkilQSRupUisLQpZ9Jun0u9kLfxW0rfxL6fUV9gqMaDl&#10;R+xO/wAm916PoeZ7R1rVV8cbfNLb5oreDPBUvhnJuL6W7YLtRGYlBUFzcaxYzyW+sWo1TSZSf3sU&#10;eXTnjI9q7MUnerWAp06caVFuKX9Wae6I+tzlN1KqTb/q6a2ZxWqfDXw5qElvcRx/Z5i6vFLGc8jn&#10;oa8l/aO17XoPtOlQyKNOmjWSRIV+aT3NfRT2kUgVZIwy5Nc14j+Heka9DI1zFJJJt27lk5/M14uZ&#10;5TKrh5QwaUG97aX0ejS9TvweOUaqeIbkltfW2vS58KeIPhlp+kaDYXzXtjqMmq4P2cT5MB6FJABk&#10;Ma8qu/COhw669l4kN1pqrPHbvcwvkwYf94fLH+twOg3LX2SNLvb/AMU32nWXhi21LSIrM6aFcKv2&#10;VZOfOxyXbudteMeNfg/qsXxG0zStflMsWqTRRR34jyTD8qhgARX5XOMsPFVYRdr26ry3emp9JVp+&#10;0bhLffpt6Hyl4v0LT49YuovD095eWasVjeaLuD1+XOM+ldT8KPB3w41vSNfl8aa/caFfQxD7C0Vs&#10;0odu4YV9ITfsr+R8ZU0LS9VvLWGwtY7i4u5LbISc7nAAXqD1rzH47/s7eKvC/iBtUGpwa5p16plf&#10;UYoDGhmIyVbHTFdixU43hU05XZ3ezVrppdrngyoRg+eKvf8ALufK3i7SbbS/EWq2ljqX9qWME2y3&#10;vPKKefH1DbT9zPcVB/ZhhgWdiGuH+53Az3rp9d8Jy+FdRH27bcTOit+7fCDNUdS0i61PTZLyO0mh&#10;022mitDKv3fOZWIDH1YLxX0NPEKpGPLLTv3PGlHVtFv4f+C7vxRqSaVpKiTVpw7QWzS4M5HUKG4z&#10;hehqs1y1q7otmrSAlPy/rVzSLPddWyyypaM0irv6BG9Tj0r638Rfss6P8VPiEYfBOoDULIwxtf6n&#10;F81ilwyq2Fb1bunauGtWtVS5XK/bXXorLVo7KNH2sHyuzX3Hy34ctzqUiWksTx7gHReoODnjNek6&#10;b8KtSk2XSvIqySfd2YT8D6V3Nj8C5fBPjC90fULxVu7GdQYlbO9MdSa+6tBTwcfD2lWANk7JGr7t&#10;nmR7u4avEpNZhialCFVU+XdS73tZX6nt0qKoU1KpFyb7em+h8hfDj4WazaahaXOlawiZx5j2spjn&#10;hA7kenuK+wdM+GskOnxPq+sS67cbfLg+2JmIhh0NVvENr4F0uVhPJbadJF+8tpbRMTJnqPcHsK7T&#10;RvE+ia/p0Ucd5HcLtGVk4OR39jX1WV5VgqVapSxFSM5duZfiicViKvsoOjBxit3b9T5z0n4faxov&#10;im9t7G23yRyu4f8A1ceAM9T0DV694R8f67r+iNcW1jhY8ITMDkD+tdNqt7p+p30EMGqw20lviXiQ&#10;ZcngBlPVau+D9OfS9NnM5h8x5XLtEm1evYdhXJl+RSwWOdDA4qShLmba5eySXWzTZniMbGrS5q1N&#10;OStZO/zZZ07V2uLKO9lKfZZiB/unpn6Grun+X5LGInbvavO7vxf/AGNc2+l3jicXN0ywRwIN5Ucg&#10;nOABWnc+ItW0i3mWay8qEbvKdfmB+pFenT4sw1Bc1e7VNe+1Fu0ut2rpJnBPATlpDS7016fqzsdR&#10;vhY25kGd3baua4zxXq+sWNtHqAt9iQHeYlycr2JPt3FbHhrxBPqdlAZrUbnTdEyOCHx1z6GtPxJg&#10;6VcfvBGxUj5uQc+or2cRUhnGAli6FaUYcvMrXVtOZN3sYUl9WrKnOCbv/wADoeNa78RLWzbT5Lu0&#10;jmSS6WYJHgFCR8xPWuL/AGk9e0LVTHaukep3DtC8UyY8uNfVXXq1UPFLJ4f8d6Q00A1DTrECSeDO&#10;+MxMWzwelO+Net3J1PRYra00++h+zs1pNpkoiKo5wGOeF2Yr+fKeMxGJwNaVapzS54u3XTmS10Vt&#10;T66VKEKsHFaWfocPqF1r2n6/oet+Ixey2U8JQXEh8rztgbCJJjgivMPjH8M/B/xA0fwofBtvPa6z&#10;cfLq11cnzAp6l3x1JavY/iCNb8UTy6XPe7mssXk8VwoEe8x5V1C8AkCl+Cnh28m0jWdbsXjit48T&#10;FXVQZu2FHenhMfPD8zwavK3ZX0V2/wAL27HO+SouSpsXPgt4Y8B/CXwo2j/2fHe+IokQzagtqQ7+&#10;jEtlceorU0fQ9DaWWK1ug0cLs62ikHCt1mx35/IVxniXUL2HXtKtc3trHqY33asgjXbu+QYbgipN&#10;Xsj4S8WTpiS4RLdGeKdlU7Ccjb9a+ZxlbEY5RdafvOL1SWuvVq3V6XB2g2kdzpOt6ldaRqcN/cXA&#10;ksJBDYiVzl4VHzgY46102p2Gg+OBpd9r+lPq9vpcLWAtZuIP3gX5vdh615v4P8dpPqtrZxWW2xa4&#10;e5Ms0Ll4tpUnJ6Eeld/8RdWudYttTWK5aPzICUighxxt4OPWnDG4rBc1ZVLTk4qzV010bu3s1tax&#10;r7s7K21/K3pY+Sv2jvh++pGKx0/S5rddKWaaOzhy6RwyFeTj6V6l+xn4SjstAuYIEVYZ41k1G1vO&#10;ZSzDaGj4+6R2NYXiq7h0fwdFcX+tx3l0N0Qsth+0J5nQPL3X2ruvCfiZPh1okV3pX2W8W5hSV4LR&#10;vMRx0HzDkMh7V61bGVJZbHB1E5Rct9dXv183c44Ukqrmtzpfif8ADm28YXn/ABIvDplubORE3vAG&#10;PmAZOSuDx610HgzSPFNpdTW95LapHaW/37+LGxgcgLKvY9ia6n4d69pPi69utUS5kjti3mLcSjaV&#10;kIwQaW/sNUn1WeCKSKfT5AJG85/nABwe9cs6clhaeLqQ5k5S91NbJdlrBNnWpe84baL+rvc+Uf21&#10;/idceLdY0HRjby23lW+8m4QJ+8bj8RXrH7NPwsHgr4V2niGZvJl1KUyyeVgyLF0Wovjl8Dz8TNQ8&#10;P3Uc0en3FgShZv8AlpATkke4rrvD3ieTRrGHQ0jaaS1Kw2jRxBo32joy/wB4CvQrZ9QxuFVPF80q&#10;kk3LdNSTVm9rryM1h3GXPTskrW9Op8l/tjLb23xD0lbme9uvDsbfvGZh5gV+rKSOoNalj+y9o2ma&#10;BH4hg8TXQX7GlxBH9kEm924K7latr9qGGX4jxalbTx+SttaPcWa2ts0ryEHOWAwYwTTv2U/CXjDx&#10;Hb+ENTttXsruz08pPBpst6MSAHBUrXu4J4jE5fQhhZ8jTcWkr3Tu1ZdzllRj7aTqK/W/+bK3iXxt&#10;4g8SfCqx0nULyNrvRtRe4jl1LrNCoAMQbOSR6V554Z+J/iXwD4/bxZobpbajckx3Mvk7lkQ8YKHq&#10;K+tfjZe+GX8Ea7o3ivRU0DxBFO97YI8YP2iLfn5HXg+9cxZ6V8MPik/gqWyNroeoxKEvonO2LMYz&#10;yW4fdtr3IU6mEqcnOnLS26erUVHpZq2z2R08nPFSSstezW176bpnnN1+0F4zvtJuIdfiRYZC3/Ez&#10;0pCJIGJxllABKY6iuD1cytqjx3UkOqW7oGjvLdtwkzyDn0PoelfXfxe8CfD1tMNvYTWMOrSiOUQW&#10;jgxMmeW9q5Z7bwX8SvEukxXNnHE1li1kntswuR2LdjXl43DLBYpYdJOT6xd1d+fR9zempVqalrb0&#10;/Q808U+EbP4g/AmW4umC6/4N+ZJIUw9zZyN/Ge5Q18ual4Hvb6JZfs6RwrlRLcOEB9AM1+pOv/Ab&#10;RofDLy6bDJJOICnyuMOPf2r4i+KHgC90+9LSxPtdgqRs9fWRo4rLYxpYmKUrb66k040sVGUqbvZ/&#10;NHzpqunWlm2Xl8xsbH8sEBchsEetSaHfafp63DfZWuNwwiKwjDoeCGxXW6zoPlwu3lr84OFkQb05&#10;5A9stXFanpb6ff7Z0P3eV25GD3H09K9GlONWPK2cs6bpvmSOrsNYk1N5J5oi0iJsCsnlowB4x6YF&#10;ek+AtTl0++sv3ibj95YW3nGf5V5Hpt1dW929vbo80b/MI17L8uenp1rvfD9w+j36PeW52/w7vvt+&#10;VebiKaSt0OzDVGpXP0g/Z98VXOp6ALdoW8tcEHGcZrtdCivNNhF3qDGXVpnkQQn+6XYgL/wGvnX9&#10;nL42qFm0S3tFM0kLSo0rbTlRXselG+vmsNYv3afSoQyJ/pHlOshOASvr6CjCZvTpQoYZOU6sL335&#10;aaurye91FbOzscWMw7lWqTslGVvV6PRerG6zZeF/iLeXumXzTTXAZnV0U5RgMV88aWPE2m+Gdc0f&#10;wtY3CzWt20lzdAHc8B4Uc/dweor1zwbPcr47urjSpp5JJyyxz3CEJI68shr0rwh4SMOoazqkbvbH&#10;VWDTW8yBsHHOMV5GSe04js3FwmpTvKKtzJq6d7u7T0fWzOiddYBNN3jZWTfW9trHxp8H7zUtF8bC&#10;e4klk3HbM0nTrX3ZcyDUtOgijl8m5miDwyIeN2O1eFeNPg2/h7V49Rtd0lvM43+XXr/hTX7TWtIt&#10;PtCSWU9uoK+Zx7ZFfR8Pxll+JxGAxdoynayfXXWz722MMzca9KniKLuk3r+V0c/rOpau2p2iTw20&#10;X2YYlud+8SMeBx1rIsrCF9TD6td3Ftc2yOYJ0QgSofQDBAqXVNe1BfF866ZbjUtxAR/J4RuxXPcV&#10;3ej2NykcE+vGGW6K/LMygbD1K18bh8qnnuY1anNJ8s3rJXhZWim5RlG7aSs4/Nk1Kv1WlG6Suum+&#10;uuzTPM/jN8ME8Y+BrhZVuJdSfbKlvgEZAr4Q+I+n2tm0UbWslrMhZHVeMY6V+k2rvJfWg1C2lMkk&#10;k3lwxxciQD+7XxP+1LplhP8AEK5s7fMDXESuUnj28/eK49a58VzQzHnhTcaVlZ3vzXTtJ+bSu100&#10;HRbq0nGTu1+Gux8zXEtxouqQG32Tb3LhbjBHB549j2r0j9r2PRtKtfCEHh7Vftun6jZDUXi3HMDd&#10;G4PQGvE/iS0mjawFcKqlA42pgkHtxU3xV8bjx7qFhqf2RdMt7PT4bGODbuGI41Tv1J+9X1dHB+1r&#10;UMT0s9fVaHMp8kZRPKtRlE05lbHmFi23ODWlo6m8uUL7FVG5VlJwaouomlCGMNt6yff3e9dF4asJ&#10;JmLW0byKhXY2c8r6AdK+vqSUYHnxTcjs7K0Sxv7S38+ePT0K+fKvzlSRgkD+7mtfw5pBXUxaxQze&#10;XMdguVBTcMjHv+BqjbaVLN5kCQfvMBflyJPXkD/er3j4MfCa+8T3Nu0Zmu1icbvM5+tfHY7FOlTb&#10;jq+x7eGp8712Pqb9lfwr/Y/hNpZBHvvZVZRLJtkjHTP1Ne/yaRLpVlqHlNJcrOn8TAOpHArz3wNZ&#10;jytLtm0nyUty6tcJL98duOxrsvHHiKXR9ElaB449o63SsFH1pcO4jCYXKa2PxEbSj1Sd7yjtZxV7&#10;X5b6o5MYpzxKhDr09HpsOs9Gj1HV7PUNQ22+qGDYY0f+EfzrorvVYbIBJC24naF7mvJPD/jCPVE0&#10;mYWF6t8N6G68knKDqADxXTW+kXza0moaZd+dazFw8shLPGCOhU9MGqynidKjL6jSdSpKUeZrWWqj&#10;eTWl2m7StaKOevhk5J1ZWSWnbfZPWyGX3/CQ6bpurRtC2pfbG226R4xED614LfWf/CE63qt/qPlW&#10;eoQBLywMrfu/PDY2svTBr6bjnawimE9yb1X53tjoPYVzuvyabcvpkrW6Xlq0rxymdOzDCnJ9C1fP&#10;Z7glUjDFvEtOGnLNptXlq7q7e/NfWyOrD1ndx5U79V6eZxXw+1JLrwde6+bq28P3eo3G5/ICSW8c&#10;hbeDjG4e4NdX4T+JV5dveaNeaebHXUZ/s6kFYLkAZBiLDn6VzF74V8VeGr7TbDTEt7yy5gTODsQc&#10;fvMjlQK7C4s7GHR47LxI5uomw0cnSSGQcYUg5BH8LVtlGb4jBWozvR5bqUpfDdu7Td2o3b0aWnUK&#10;saU1/Nfa2/8AwThPEegWngy40m/1PUza32pzSxXtzHGgCB+QDnqp6YNcDfS3ujXer2gt7G6jdYzp&#10;cttePmOIf6yLymP3u4rX1Hx1o/iH4gP4V1xRd6VpFqtzHDIyyR6jKjcszNjkDqD3q23gfRdEvRON&#10;PutRsri+e5iltJFMccTfMgVuxQ18JmVOlUn7alFRi7JrWW9veu21q1uelTbfx3v8u97HlviTxx4o&#10;+HFx4e1TWdAYy3lwl5G2WuIILfbt2SxN/q3WvYLfxAnxM0u+1G3sbrVdPmiEn7pPsuJAMdG7gCpr&#10;/wAWQamt1pfih005UXYZluEH2sFvlDI1c14j8Z6tFo9vY6LdrHdWsyxuiyRy27xnlGjHB3BPv1ti&#10;KuD9kqNCbUPitrrLZJp3Wl9zLlnF3la/6b7nK/Fy4i1vwgujLd3l1cpb+TYf8sMEjmOQYB3Vr+Bf&#10;7Zv/AAZa2XiW01DVdMtGMPlRscCUADdv5OMt0Ndd4j+HGheI4BPq13fWFzbEi4v/ACywZx0PHY7q&#10;3NF8KXelWNva6bc2r6gVyGZcPJEOCzKD87Dtmso+2VJQ5r37NN9LJq7bXSzWrVgla/M+n3HjE3wv&#10;utZ8UQm3NrBd2wZorC4XypNpGNqMeDmuN8W+ALzxpYW0l1p0u6zJhvDbqDJBIvGyX2PY17n4xg1D&#10;xhqMctx5dtcYXT2eyG0xyg5y/se1V9W+Bmt6J9pk0zxVLHql5GLe4iWQRwyREdJD1z6GpwdOrVqT&#10;lhG5KG0ra2d7XXmTVanFKpZNnzH4Q8Bp4Lluby2tkuNPQOu/VYTGckZ6kYemaBZOt2b6HSXmtLuZ&#10;Ll1bG6FWO0mIHt612/inwZfXGow2+p6vcSahpV06S2Fw+9H44Oc9qrTQzCwk+ylNyLs+X5MDOPlr&#10;rnjZSvzu8paO919+x5vLyJRtodfe+CJtNsF1DSYJHmgl81xa8CuyufjLresJFp0EEOjAGFd19mSI&#10;r/Ere57GvJtI17UtJCLeyHy9xTYz5BHvXZeEfDOj+KLXWk1C/ktGXYkatLl2BJyxHoK8XmqUk1OV&#10;11d9+99lbyOqDTa5Eey/8IrFrVxHb3Vpb2l3KyvaT28pBQKeGweqkVoeKPAY0nwwjave3t/c2tw0&#10;q39rw8IPRiO9YXh7wt4fmlS4g1vULrVtJtQkE8lx+8x02hT1Br0fTXkl0me51O3nSPyVQLK+90BP&#10;cV7+W4fCVKFSFWPvzi3CWnLFRvdyUVa118TKqympJ323X+Vzkfh1faf4ll+1S3dtdX0EIhdIX/ed&#10;cZZPWqPjXxtaeHvFcWn31smoQyRvGLWM+ZsUDqcdKz7/AOHOmaFr8epafqI0zU5LkneqbQ5YdXxX&#10;pUXhez0jU49Vaa3MggMU88vR29iazweXVsbh/YUoJOnNOcm4vvvumo7tCqS5HzN7rTc5PwPokzal&#10;capAjw2MkJeBY7kFM+jZ6GuosrTxRbweWupQXkPOWmTcQD0HvWjBq8EMk8EcTQ7wGWXGIyT0wav6&#10;MskVmLjc7zzODLuXHTghR6V9rlmQQhKjh8PiJLRuXJPl62bVt7u2nY5q1WWspRXlc810uw8S+I9Z&#10;trbVbW0l0ZHO1Ei8t0X2rpfDnhyK81XU4pEnWwQGL5ZCN7dCa9EaEMF2jawPG6si7FhJcta+eLaZ&#10;Du/76r6Cpwbg8vlRr4ioqklLXn5Vz+7ZRu+itezOX69KreMFZeXTXcxtA0z+z44YL23gnFk7RW07&#10;ffSIjvWB4z8IeEfiHqezWdHmu5Ibdlgmk3RRv6hD6itqVdSs/FEdkMLpLxMY3hHMeO/tV6+8NWGt&#10;W9vHfSSyrAMLvYKH/KuOhTrV8NUwuFoL91KzVS17xSXxatpRfuysxycVJTb3XS/5HziNEj8ceP4b&#10;LSA9hplsgNyki5RFT/Vl88HO3kV7b5ugJY21reHTnU4UXNshClh1FeYQ+BNT0S68QXmmpdajG8yb&#10;bO2u0zJCOzFuwxx3Fb2l+GdVtdNtLudDYo+oxbbaYi5aOB+rAFVKsK/Osvp5irww+FUm9ZOa0tu1&#10;bRJeZ601B2bla333ON16DWdc1KOLRDPc2rTTWk1m0RRzb99oZOYj610vgHX9H8RX7aHo8GqWi6Cf&#10;syz3dsx0/kcJngOtUI9D1W4+Jfju30fxVPomo2sFt9kgtpRPajJyzeWw+U/wstd3o95p/iixl0Xx&#10;ArSTWvEkaI1vFdP/AM9leM/dNdmDyijGsqFeooVFfRu0XK+173vdPzFOTs5R1X47dEZmlfFGLTbr&#10;VdIutJuEi0qTybh7Ky8/e2N7MB2jXsa4TR/HGn/HJ7uW18J6lqEtvcyy6Pr1vcC0CRKNuS+8EHPB&#10;XvWR8V5NO8GrPb6VrOr+H/EFnb7ptLmuDJZTWbFjI65ySGx13da+Y9Pl0Tx38WNJbT9fTw9aa3C1&#10;5HPZn7J9jliLPsuAvVmROAlerCNdqeGrTvCC3s3Zcu2qXvJXs7aMTUYe/HRv/PfToe66F8bNH8GC&#10;SC41mdvipqUclhdf2nZSj7NKWxEEHEewdT61ueHta0P4f6NqOiaHrdz428S61Ix1RbO8jkWyuhFl&#10;5lYEmLpzivm39oD4za3o0uoy298zNeiNbcWqpdQeSdrHF2481m3BHHpS6d4Yt9a+HmrfFHwz4pst&#10;DnSIrd3S2lyoku9q5HGQGOep71tTwk1QVRS5VPRPeN9PJNXF7eHNbqtf8i/4Z8eeNfF0cej747fw&#10;9rNnfWstnptpb3NxDBHz9rjgymZvWRuTXmOkad4W+Ma6o9j4Xi0nxVo1tYRW9tYgiPWWEjRM0kbv&#10;wXXYXIbivWf2dfGXhHxL4TubjXUmm8d3+0QmOFDJMsEbYWIqQQjfx1zX7PPwb1C/+KWprJrEHg/x&#10;PYSPd/2ZeF5FuLI/NhJACEVTwxr0IY2WGjiKL/dumk1vrq7+bj0v/S4XKU4wvqmeU+Ak8T/DLxRr&#10;FrFa6zpfjLTLhJYLK2jRre1BfrIGyNuelfa/7Inx5j8X61qljr0gh1oQvPdWaxf8fsnUy56Daeir&#10;XnY8Iah48+J3ivXrvULLwReSCBdRsbdPMeSIcecl0/G3K9a9y8MS6XqFjH/wicXg2+upZYrW4vo7&#10;tHv49nBnIjX73rXh5rmsMVNOFNOqknzK7ipWTs7qzjLotTbD03G8Lvl7dd9/Jns2napaxiRL2yN3&#10;qcDL5d1bRmIyD73zrnqOh9a5fUPj14T1dku5fP0P7Ldy2llqjp+7NyBgoT2Df7XWmfDz4tw6xd65&#10;Z2sN7f6TZu1tHqMUPnF7hBmWDjo9c94iuPC2o+CbbQ7vw59um8SqyX+lRt+/QHcwmJbHzqehHelh&#10;s2xtPDxWIrKKa95csYtWtaz1lJq973TsjqdKLbbi79NdPPySOg+JXiWx1bRLGHUpUuzcyJn/AJZy&#10;TRj5t0YHb612Wk69ZQ+GrS8uWltnJLR8nfPjpuPQj1rxK7isfDmo+GdGuw+pzpYi3Mt4pjkUAADG&#10;OjE+ldp4Ts9z2qi4uvtERYbVy6LH0Kn618vQzPFrHutH35yW71vqlzb3bVtNTodKM4KOyR7jp2r2&#10;+u2cQkBjaVAQrN94eoIrzzxxbSvY3Gh2UrQ3cRWdJFk+eZD2HqRXYavNqlrolrFpkNvDtUJIZGwI&#10;x+NcxfeHk0KM6lcxrq1w6FZJWlI2RnqE9q/XeLalXEYRUZwfuRvOdraNapKzcteqWh4+EjGE3JPd&#10;6K/U8C1LwJe6hp+vzWd4l1fCRN1rIhW4nJ78+nSuc8PfE7xf451PwxoBs7rS9N8NzOl5dQz+TM5U&#10;bTFuHpX0y+k6fF4bnmivZY7SJ0ka2nxIUfuEfrg1yOufCPw9bammp+FgkJlKs8EJJGTyzN9a/N3g&#10;a2Cws50nFzcYu11d8zaTSv7yTS812PUjNSkrp2u/y2v8zkNc1nxLaaZ4ij8P+LhBBfBPsunXtorP&#10;HbAbHYyJ91xXlnjz9nvQtd1rSm+Hmq3Gn6lq0arKH+WJpF5evo/xN8OrzS/s94mmxTTSYR/LbGSe&#10;xFTaX8JBeeFJ7i3iVddclPMZz+5UHoor08Jhs8lV+rTpNckb2s1pfm5Yppq7vtYHUpKKk5aN76b7&#10;XZz/AMO/hpZzWdnpH9vxLrqbpdT8nbukUcKwxiuX1D4R6p4Z1nxNLo8Vrd6nHEz/AGgxbXCMMZFa&#10;2gfCDX9F1Ka405VWSePypmuEyTk8MvuPavSfCfiDW9Ee6tvFIiguYFAWWKLMdxjp8x6HFdGHo4ap&#10;TpwxtGVDXWpql8LsndpJ3VzepUnBt05qXl1330PkGw+Efifw3fw2D2f2m6Mn9qblSQSSIvBG70z1&#10;Fex+E/iJr2gTTm80xIlyvmLZTF2T2IIFe+65rNtN4ksXhtybuGBtvZ2WT+52I+XmptT+HtprN61/&#10;gK1wqefHJECH29Ce4Ir1f7GxcsXUlllXnnSfZx3V972uno0ZQzGnCCWIhZSX6mHpPxe0fVrmze42&#10;rNGDj5sda7uw1SLXJYzF/qwd6PFJ+jCvG/Ffwnilv5p9O8vTvszDfl/k3Hpiuc0nxZq/w61dUvVk&#10;iDdQ+dlehhuKsxy+sqeb07QvrJLtp+hnUy7DYmnz4V+9bb8T6BOunfdRpCby4gYsEjrxj4h3d1ea&#10;1M0toLeREEpRpMDGK3rb45WdxcrJcL9ki3fvUC8keoNeS/HLxpaeIpTeafJesohKvJs684Cj2ryu&#10;I+JsNmFCNDDVnP3tVy2VrOzu9dL2FgKEsJWfPFK63ucr4oW+vLHKOixjbiVv4c+uelJ8OfGDW9jL&#10;YarvuIYHLQQK+Uyfr2rA0nxJcSWaWN3Gi220eW9wM8Y6At6Vcu7aSx0zz3jtmmGF8pZcvuHscV+V&#10;+wahKjKPU3ru1RzRSvtWvbfxVBJYW02m6YlsfLeZ/LLuTztL9gK+d/GPiW08WfGe307w8Re3l1JF&#10;BJdSN5mwIfmCb69ta+k8RRRMpaSOInzUmfKJF6KD0rza38H6R4W+Impao1zHNb38QSDzodslkAK+&#10;vyd0cM6kpr31CyWur8+/c8upUnJJra/9WO98S+O9S+FH2TXA/wDaukzT/Z7tFXbcQZ4VhjhvcV2v&#10;hb4kXr6lb6u2qtPblQYJV43D03CuWt/C914q064gutO/tGwwrS7lymOoNdP8Ivgnr/ibS9T0qNra&#10;O10+V5ILpjhHRv4D6EVwQw1PExjToxvXT6btdLW6x/I3cqsXzX938D2rRPEl98W9NvbzULtNOhto&#10;B5USXBieQjoWIrpvhJcSeG7/APsjV78SYTdaTyneDu5K+Yeted6N4btPhna6bLrVrHf2l4JIikZ8&#10;ySF/l5Geh9DXsunHQPG+nWNjbL59hHAXjiuI3V4D0A3+or2MFSrRx8MZKqvbxcXyzbvJyasn2Si+&#10;l3/dCpL924Sjp5dDIufi1NB4qn0y2ntJIopXEhZ/LU49TXIfESG61rQdP8W20kkG5pGjtbQFkTae&#10;GJ9a9H0P4M6NoOlX0T29vqJu3DSSTRcgexqLxv440zwD4f8A7OhtxetIpiKSMD7civoa+AxlLA1Z&#10;Z9X5ISTcYv3nGTaslbdWXR9RUq1P2iWGjd9el1bW55tb+JvEvivykt5ItQurKxaU3NrLjzFHJyGx&#10;81bHhD4l202jI8iXjar5gJaOToPTBrwbSvEWp/8ACQz29vPDtjl2eUsoTCENjOa9N+HKpYeKrJ75&#10;4re2lcFVjA2g9tua+AwuZ42jioclVqpUsnKT5lZ2SdmtGl1PQtCUWmvdXRfee1eCdX1O91uaCRDG&#10;uTM0k0Plyup9a7u91KDT0zPJtXFcx4i0dr2+Opw6zJbvawP8sKgle/OOoryyLxjfeJtTSxujdLAX&#10;2TXVomWAr9zq5y+HIRwde85zb5JO2u29m2kr9TxFho4+XtVoktUr3PaLfxdp8yB/OCrz/EO3rXD/&#10;ABg8ZWtpo1uisP3hyH3cEVzk3wx1nTfER1C01sNb5M0ZuozJJGw6Bx3X37V5T+0Nr91FY6Zc3SSQ&#10;3pWQzsvEHy90FeZjs/zBr6niqXJKbsno00rXd0zuwmDw8a0atN3S/M8G+OfjFIWlidfLZstuV+GO&#10;a8M8bPJcXFlJ88kgCruVgTjPetzx74vF9dy2+XmwNqN1ZeOtcVrM1vNcwN5TwyCLcJd2ed/NTg6M&#10;oRfN3NsZiPaSPVPhTcXt1f6N/Z0jw3iXkaRurcrLlcEZr7C8f+JvEGgzXP8AwkflNcbOLoII24Hf&#10;bzXxn8L5Iof7MurW4kW485Zfu/OQPQ9vc17/AOPPGtv408OadFLqV74p1+W4VJ7G3j8vdGD0WYdx&#10;XwvEdF4ipCjryt3fbS92+l10M1dxvHsZl/4yutYuNM+wS2EEN5N9nk+2DZbru6SmTsuW69q5LV/H&#10;V54Z0y+0WKWy2RyO00qy747pouN0Z5JH04NdLa/BXxB8RI7lNPtZtH0YSkx2MA8+5Cjht8rYHFei&#10;/Dv9mLwl4fu5odRvn0y8QGLyrmHJIblcSehrx6KwVKKjHV30WiV+zk2o3OX2VV+9Lf8ArofPvwq0&#10;6XxRP9u1uyNxpSyfaLizVigugvKq5HRPYV71JfSQeHtdvrq7GhafapHPJpekFUg8sjEQCEc46Zrr&#10;9f8AgrqejaSI9HhTUYclY003ke+a8F+M3hHxbYeGrC0uLOTRrN5Ps4k3kySR/wBxsZ4rGtUq43Eq&#10;jU/dRb2fa2tu90c026UO+h89eKPiBeeOvHP2zyb7+w3RoYJbiUk5AxgN6VmWUfiDS3glnsnW5YBE&#10;+YFxEeM5bqCK9D0P4dy6okdlZae81vakruklEcYYdyT79a5jx5fW/hy2jaWJ7i6O2IPG+1OOgzzw&#10;K/RKOIozksNh4K1rW6+V9evU+ecZN88u5TtdF8N6nqNve6vqk1peXd6YXs47fbBFANo88SLneVP3&#10;kC1k/EvwxL8OPiDf6O0sUa2PMdzsby7yNxgSR70GQyNUY8NXWoTXN0kT20SgNGskuXcHrgHjBpui&#10;aS/iK/EWoXM18kJVYnkkO+NAW4XcSBj0r1oTjTbnKd0lqu33aE1HdKCjrfc+qtIj1Wz0G38Uromi&#10;Hw5JHFb22lzWwN8IFwvnScsMF+oNejad4DtfAfhLU55YEt7V5DcvJa3KS2qSSDOYWxyvpXgfw2k8&#10;TfBa4ubDVLe4uhq8a6okasjhrcdG/qVFfT03xW1X4j2tpPbS2Gn2dm6RsJNoEjg8sVr8kzam6Kn7&#10;y5bx5Wr2kuz1dmu9nc+iwzjKKc173VdjhPDWv2/ia2jtb2Oa3WNzKLm8Kf6oBu4rB8TaDceMbeU2&#10;t3HHZWwDlrZfnk9i3p7V1OqeELDQvEdxDBci+mnJlK2uPstsG52gnoc9q45r7UfCd9NbxMbpc52Y&#10;Hzj2+teZSknP2mG0e6v577lVIqMeWewy00bS9O0v7RKr2EcKBZXhiLfL6ECuP8RyX/iC9XZcm1t4&#10;ovs8St/BgEgge4rW1jxDc6s62kSn50Z3WR9uT2GBVd9PhufCOmXAnktpjOUlRYskAcEFv5Gvaw6n&#10;S/eVHq362PPkudcsdjxrxPpuo2OqQWkF2bgg+UJd5wARwA3t2z0r7A+FP7Hdxq2hWWrXvi2K+kvg&#10;ks7Wf71RgZHJ615w/guGeS3HkSWzHMj3W3/Vrjow+tfQ3wj8Wy+HLm08MwrZTwSIUtnEHlea3pva&#10;uvFZzCcIU2nbry2u/wAGXhcLyyk5fI+ZPjX8L9T+Hk8ttYF1hk3+a0BBSQg4JCDpXgl5pT2wSLzo&#10;57mRfma3QgSMBxnphh3r7+8eePLKy+H3iHSP7L+x6tY6i0Uph2O6x9c8nJxur5K1JYdTkmgsrcL5&#10;cocPImT5Z4JYj+6TjPpXbk2PrKly1Vdq138tnpurkYvDxUrxfyPKtMsbuaSRbq9kkWFTlmzJyexH&#10;8NakmlQWd5b3VvdSLN94cnJJ6nK9B6GupGkHw21zKbf7RwGO7ISSM8EZHJxXOancNpdvPbiN42fc&#10;joziQoSd2RjpX1Ma7ryvDb5fM82VOy13IrrU7qNZ1ieCFs7vvGSQsvptzzWZeX040iQ2WrvbyTho&#10;rxleRN6g5ywPUZFc5Z3i2txsy6RyAsFj457Ee9at5q1p4g0+SWZJPtUYLSXEbeWCwHYdd3rXprD+&#10;zastBQbkimunwR6dHqNhqnnzQ5zBHkPknvW34MvNb8NTX97aXsulWV7ZNaXfQFojztOePcGsHQrq&#10;DTU+YCaY4WeW5QZVB6AdMVr61qUtrd3LPPHCs1rhE8rBdR06+ta1VKTdLdPuvPa1hJpJS6mvofxy&#10;t7HTPsl5c3WpTQKn2P7ROypGqvna/UMh6V1dp+1fcyfEy/8AEGleFtKsLjUIGsmtIQWthCY9hCRt&#10;ke9eT+HPDM3iDU4rOw0htTubk+XFFGgBDkZ2DOO3IzVWy0K5trz5JfMhgutm2RCshZTzgHp6VMsD&#10;gXKemvr38la2xVOvXXLZ6Hu/hiX4ciHxSPGVhdf2nPbomlXtgWT7LP8AMcBehU8VkeJ9P0jw98Ov&#10;B9xo11qS6lfy3C30E2DbyCNv3bZA5auP13TTqWsXLMJIbgXKOImYeWG9cmtXXPFyQ3WnJYS/2dNb&#10;sJooraLPkS42sMucFW6ivIVOcnS5ZN9102dl97PQrzXvKy/piTa2mmiR9Pu7uP7QgmltZpgfqDsH&#10;IHb5aJtaW+tbC1lsbS3kgfzftDIWeQ5ztb1BC0/4a3kFn4xsJdRuZls7mKdHexiWSdD5bZRo24IH&#10;celej+BfAfgPXPF+rWGp6rqWoRy2LHR5LFFhmkn+9GVDnnHTZ3qKs6VCdprZXvr5r8DClTnVV4vq&#10;eN+NgniXV9RuYdItdLnmG77Hp6nyI1JwQm45C1nf2KbfRbm4a3+WGRU+ZzvQkZyc5yK6XV5I7bxP&#10;faN9km0q+tk23FnJG4kEn8ZI9+y1DHaSXVqDAj3TRqHTyYiHPHOMA8g16CrTjGMXotDz5R5pu5zT&#10;ac2n+WzxOsbkNHuUZatLwr4VuNS8RWuxQ2xxKGkyTGRySa6UeL/DEz2kC2s1lDJFsuHuMSbZR/dK&#10;9Vr17wJ4cSOEStZ+dDP8qXi48s855NefjMyqYWk+eLi33OnD4JTmknoSWHhHxN4YtdbuooWtdPgQ&#10;XEasnDuR/B9aufsv/ss2ou7nxl4msbC6vizomm6rg28Er9C/17E8V9leDdP8Pax4Ls9I/s68XV54&#10;MD7QjBj6NluNtYlt8JJvCnxDtBZ3sd3ZSwH7VpzpuckLxsBrxauFzOhQi6LTjW5VJxbTvsoN73d7&#10;ux9JHC0YzSd7xvo9vVeR+ffxg/ZVv/AXxHvVNpcW/hy9SZ4okHywSgbvLYdNn9014X4ouXWS30+C&#10;Nl2wOkjMcdBxmv1H/aM+Ht4iaH4fsriNl1RkgMUjcpJn36CvAfjx+wxc/DrRotZtLt9ShRCt0ltF&#10;mf3fA7V9bleY4ynRnDMKbUqdk9nZdHJrRtnNXy6FTldFr3rv/hrnzP8ADT4Uan8Tv2ePGNpprXQu&#10;NP1W3vkTfi1uiEZduD0kAPBrwHWPDmoaFeyWd/ZTWt1Cds0MwKuD75r9OP2IfhIL74J+JJ7qO9jE&#10;2pgQrszHKAuK67xd4Z8E+C7TU/C/jHStK1H+0tkyX+sJGlwnbarsQfptrilxfWyzMK2Hq0nOEnzR&#10;tva1n36p6M4Xl7nCMuazR+Uh1i6ltvsenRCzT7oihy0mT156812fhj9nfxr4ttIr82D2dlJjZLc5&#10;Uvz2XrX2RD4N8F6Hr0SaVoel2f2c7zeWTtLJwMdydua9Ftda1BdJXT1QTMrb4rW8UB0QnouOdtTj&#10;uNp04pYKja/WRx08HFyak/u7nxv8QfgV4c+FfhDTXivpL7xJcXBJZUKqI8cr5Z6EGvP7+5kjm0xF&#10;m8xcP/FkJzXoPxU8VWHiXxdqr2Fv5VvHPsjWaUscDrj0UmvOZ7dtS8QrbWeZmk2wxKuMkk4r6XL3&#10;iJ0IzxknKerbduvTTa1zxK7U6rUNjoPHPgPxFpvgzRPFMsIbRbqR4orqPkRyLxg+hNQTfHLxVf8A&#10;w0vPA91cC5sp2Vknk5nTH/LMt1Za+tfixqek+DP2bpPB+s/ZpIoLNLeKJmPmSXA5Vk9g3Wvg0Wwt&#10;y+4hVx8jbcZHvXLkWLjnGHlUxFJe5N8j7pO8WvPudtWLwfKqct1r+qOO1OW6jZoJQqr/AHfemaC4&#10;s7sTsF4+UN9a6vVtEk1K1i2yKsg/iZuee1c1KRY+ZFs2yA8rX6NSqxqw5VuZQqKfqVLyUzTBcr3b&#10;5qht9Pe4+aMf8CqCBXurtFXG5z/F05rfgshhEYiHB2V0Tl7JWT1Lk+XY6vwdqT2Om6m81tDH+4S3&#10;3wrtdx74zzjvV3w7ry6bKZ1HmLx8rMCV+npWTb2TR6PJbxbJlX53j6Oue4rB03P2p1R/X73z14rp&#10;Rqucjnb5rsk8YibUNXudU3fM0m8r0NVtJ8TvGY1nQNHkbmx2HtV1MJbbWj3Y+Uq2PyrmLyP7PO8X&#10;G3JxXpUVGcPZy6bDhaacZI75PEFndWjbpQ3X5GPNV7ZLRbbaskSx5bDSfw+wJ5riIokkO5n8v5cB&#10;lGeaTyUSOQNJukVhjbylV9WS2ZcaKirJnS6zeQW8bCJ1b5eYo+cZql4Q8Z6h4S12LVLK4e3uIflH&#10;ltjI7qfY1gIxt5dy4rUsrBZiZfl8vlgtaSo0403Caun/AFY1jai+Zbna+MvGlz8QNRjv2T7M8UYQ&#10;eZmQ/i3eshYzx86ybR92Pim28YXG4fu8HYrcdKkhR5pdqx/dHHY1wQpwowVOmrRRz1Kkq0nOW5d0&#10;tY5HPnR+dGo5Rqp6vpyrJtt8/PlvLbnYBVq2tpF8tlRFkXKlmfmtOz8PXeqWgaK2N0vK+bCwcB+v&#10;zY5qXOMHzX0MLtM5S3tJZHCsu3pXX3dhuijWMbY/KChW9f8AGuu8XfBqPw74X0Dxj4f16PVtL1Ca&#10;Ozv7W4g8u60y9+95LL/GhH3ZBS3mjQ2KD7U/mXD5l8rZmNcetcU8ZTqxU6buv1W6aZvWhKk0n2OH&#10;tdCkvkDpGvQN5snybgeMVYXQo4y5d9zHONq5ORXQS6xbQzqjyBs5ULJhPoR9KybnWYI/LiWWCPkv&#10;8pxn2qVVqSexhZlG5021WPPluueq4G0kDqayprH/AEfazjap+6yfpmr02s2ygu8sHln5SqmobvWt&#10;PkSTbdfMfl8uM5DZ7V2RU+zIi53M1NNW1dn3P53Xa3amW/h+/wDEF+lvp6edIQSdxwMCpBqltcb1&#10;UHpxXX+H9WsPB9uLwRPe3RHyKvCAduf51VatUpQvBXn0XQ6VJpFBfg/qSwvcXt/awW8fO7O416R8&#10;NfhHpdrHHcXVil6rgZe76rnuoHpXn2r/ABC17xRugGyzhIK+VCPvZ7EnPFdH8LvHupeANSsotWLy&#10;aFO6odxJMYPdM9h3FeLiVj6lBqU0pdl29e5k4zm1aXyPoe1+H+i6LaGe3Ijt3P8Aosu37wA9Oz5q&#10;lqfhVfsBTUFlkhnUp5Uy5JXqeB2r2TQLa31bw1qUsJSZoolu7WVmOD2yvsRXm3jC807w7pdxqOs6&#10;mscY6xtyZXPY18tRrzqvlTbf4nYqCjFNI+H/ABz4fPhvxJqWnxbZIYpv3bdeDzV3w9ai3s0aW2h8&#10;5xxuTJql488SN4k8RajfxQLC1zKZfl7DPA+tO8C6jqs+pWdlpsM15fSTKEijTzCxJ6YFfpE1Vlhk&#10;5PVLX7jaqpShaJ6fonh54dMOry77WSOSPy4lXBcmp5NR0TULwvqCQm4bOf3IkLH61vfHS18SwmDS&#10;4vDt1p1nYon2t1jIi84hSQrccCvNLaC4kjiV18vnPy/1Ir5LD3xdNYiU7c21mtF0PPq03Tly9jQ8&#10;T6N4XureL+z9MCzOW3T8qBj2FctqHhKSyhhvLaC4urdMK0DR856jkdRXY6bBEsUsj315GuDhGw6Z&#10;Feg+FvEFjrEKxTzwXlxAwWCLP2fYe8r9iq9krrli6uEheN5Jd7mlFu9mzyewXUNKaKXUoljj3h/s&#10;H8MIPOXzyW9q09Y8cG5CrFY2100P3JpkRig9ttXPHPgvVtT1WSVb5LmQjIikJEnXonqBWS/gS6hX&#10;5ZY5JhyY1OHJ+hxTVShWUa02r+V9DOpVfNaOx9H/AAm+B2qePvCOreKNKn069k0udoH0C5jy+x4+&#10;Jdp7ehqfwt8WodA0rWdF0mxvoLG5tzb3dtcuELYHIYID0PSsK21idLubUF8651Rl8looJjExGMFZ&#10;NoA4XtUt54LvNT8PXV7FKrS20ySu/JlkB5CjaOg28k1+e1uWtNrFv3W1byf6rsz7Km3Fr2fY9F/Z&#10;l1LTNL8fW+q3WoJYWdnbTfb5bqLzEYSfw9DiQ+teveIdG8NaLf61YaB4y0608K6jp/8AakkWrKj2&#10;9xJnEaK6ZKla8q+Gv/CPeE9J0rWINSsbq4v4JrbWtG1dnKfKMBgUrkde1VdNu7mHTrKO80ua2eKC&#10;G+iGH3ckovXcOz14Veg8RjJWvbT7lfT1uzo9p7GnZrU5EpZ3Gswy6pJ5lv5m6eKy+QZO7hMcV9Ge&#10;EvihrGl2umnxHe3t1oQtiliJIRJJCy9MCQnBFeJ+GtAS+W2+0W0l4s8CShGbZHGQeh9c+1ehR/DV&#10;/E1pcPf60lvNZiOW3WHMjzKT8yoV434q8xqUalqVSVo9f+Al5mFBygnJbnt/wO+IN/4j0xNHnnlt&#10;fs10z6fuROcvu2lQOXrt/jlos2v6ToXiaztoGTT9Q+7IpF002dpHy9AfQ18m33he88N6kuq+Hn1O&#10;2a53b/MhJcDGQy7e5xX0R+zD4e1XxFHcNLdy3VlKolMd3cSRyOf4ZBt7ivJl8DhR972llFa3vsl1&#10;0Wux3QqKa10sYfjb4NeG/H3wv1bw1b2bxX+pmS4ee8wkyXcW4jIP939RX5Z3Vm+lyva3UeyeEtC6&#10;bcoGBx19K/bWz0G1fxUo1jUINM1O3R7hVXBS6P3JMk9RjqK/Kn9rfwJpPw/+M3iPT9IdZrETrNF9&#10;nyEUOu7Ar6fgTE4iHtaFd6Sd0rptOL5Wmr3XQ58dTTSnHp92p4mwW48pJXT5CUKswG3A6ZHBzVtb&#10;FtMSP5GVoQ2+KTp5TdwagwlrLKspRYXx8jL8gBqPzprcPhEkkj+bbIMo0Z7V+x3clpseJomWvntZ&#10;rZfOXy2iPlzr8nl/V/QU9okklKRD78Qd9vATHDbT3571VaB7W68r70LgNGu7ADGn3Cw3W9bAdGDb&#10;mU5jOOR9KQ2XYLiNVDSoGmwys3HJXoR6+9Tyb7WJGeRW86Pdtz94d1wfT1FV7fMccbpbKsbDcis/&#10;8S9QKkUtIybwkaiRsf389eaya1Nlsdn4RuP7Q1DT5xeQxy2exCjHnyj1YKeDtr9GPhv8ftNvPDWi&#10;wWllBpV1p6JbvErFXfsXVupU1+WVhFbyFds78ybAy/xV+qP7DmpWXjP4QW/h+XTDJq2nO7299NHl&#10;NobJXea+Kz7AyrSh7GdpPReu6XzaPZwta9KSa2/4Y9A1bxjc20CX+oX6mx1K3MsFr5phZRnaCT0f&#10;Heug0fxdZSW1/YTwzLpFlbx/ZtSZEeNGAyR5inBx3bvWI/wh1H4jvLNr2ofLEGhtW25gMQIAwOhr&#10;jPjb8T9B/Zz+H2q+EImt7nUNVR4ILRxmQRleZTjjAr4qjlNWtP2tZtwmmveu76O6sns39x0e0Tly&#10;9f8Agnw3+0n8TZfHnxM1G9t7jzreGT7Nays+9FhWvKtN1SCaS3guPmjgJdFbv2PTv9ata0/nXks/&#10;kCOMnh243k+vU5qrJpkcP2Z0kRpJDu2q2V9AoAzX6bhMNSwmHhh6a0SsedUm5zcjUs45pgVit/MV&#10;VKfu+qEnvjrz2rpdGvHjiRfLimtQhZIpFCbslQenTJrkIoLmxeJ1zHcZDJJH15P3jW/ZTvCJmjMU&#10;jMCg3ZJODk5x0IpVU2vI1puzOz022OqX6PL5k0zfxY4TPCEgdvQV6f4V0tguInDYwnytw5ryzw5q&#10;Mfn2jJ8sjlnkWRu/sR2r2fwVaC6mhby3VeGPmMK8DFSaVj6TCJOx7r8MfB9xrNxCI4/3jnCfKPlF&#10;fYVlZS6dosNqsiLNDCE344yK8i/Z28PCLTzfeWfLRSkbepNe1SxpcQvFKgaNwVKt/EDX2XDuCVLD&#10;vEdZ/keDneK56yoLaP5lTSL+PUrRLqKdZopRwyjAOOCav1yQsrvSNch0vRhBaWBhaR45gSAc9Y/6&#10;11FvMLiFHXvX0eFrSqR5Ki96Oj7X62621PAqwUXzR2e36XJKFcN931qK7EsluVgkEcnZmXeKxPDe&#10;jalpzXT3t+bk3E7uVZfuA9AK6JTlGaiou3fQiMIuLk5K/bU0NSu57O6tNqq1tI5SVdhLjI4IxXNR&#10;+Or601i606bSXlkijadHjmj+ZN20fSuzeQRxuzHaqjJrzDxJpy6t4z0bWNG+ytHNFJDcTm2MyTwn&#10;qG2+nYmvKzGpVoRjOjJ3utNNnZOyd9juwkYVW4zjpbf8UeW6n8YfFOq+NzoK6Ve2UVraT3D+QrGX&#10;y88TYHUivH/E3wO8U/ELx5Y6XqTf2UuteZcIrM04gVRuBJr6N1vxK3wZ1PVLq5s7q80aNkhs3uyH&#10;NszJyqy9fLPZazvHP7Sei6Vp+kXdtBFDNIqzTyzQt+7i9VKc1+eyjTk3LGVpOcXZpxfRpOz0vfoz&#10;6L2krJUaaUWt7rtfU+R/DMNnb6B498AeIb2ePxMl7HcRvNHC0FzHFxuDyfvA688JX2H8IvAU/h7w&#10;DHouna4I728CXkV5p1tw6Db8x8zcA/bNfC97Yr8Z/Fmo6i99Pperosl3opVPtJeffu8uXODsb17V&#10;6h8J/j+zaqPCfibVp/BGpWERa8tZot7+cvX7OVPzq3pXh/WauGrRr0486irSjezSfVeqfoi52ndX&#10;tfrv5pH0X+0H8L9A+JnwzjttW1O4l+zzPnVZITJNaDDFnZI+oWvyN8S2F18O/Gt5YRXPnW0E5QSx&#10;jCXCg5UgHnafevu/xH4zv/ijr+r+Hpr9PBmr+SZbe81aOS0RI4t2N4U8vIj5LntWdqvwKb486dE/&#10;jjTotMm0sDRbbxf4at0azl8vaI5ZQ3MgbKLmvVpZv+8lVrwtF6NK7eyXNa+ljhlRvBKMv6vsW/hR&#10;+3J4bbQri88a6E2qa2FSCKW0MaI8KrgRHpwK8J8I6JL8aviztvzDpOim4ku44L64McccBO7yI3PT&#10;NY1x8C9Q+B/xts/DvjZBFaK6v9pGDHJATgMK/TnwV8MPhXdQx3mkaXZ30CWo8w7fNj555966pUFX&#10;m8PRnGMraOWj1vfdXbVtb7G11CmqtRO3lqtFpfWyTuc5a6t8Pvh3Bp13oXiDQPDOjSQokmnLJGdk&#10;ijqcZz/dJrkfiV+1B4F1LVZotF1e1k1iAJFDdTEeQ4Y5bnsan+I3wT+H82gPd2Hw/s9TsVRppNRt&#10;brKJtO4Bf6ivmT4t/DPwB/wrvwtqlx4Zj0KSWaY317YBmcBhuiLrnAUivjcbVoVajwOIv7zTbirx&#10;bte8VJ9dW+Uh2j78enff52Mnxp4j8P8Aj34335Wzh06XWrmA21xYXJmiMexlk3liMEld1e0fBDwp&#10;J8N/B2sah4Tgn1LxJqXmJHdQkXMcMZOzOzkfVXrM0b9jv4Y3sU3iiXQNRk8GyaSl5DO8s9pOrSJ/&#10;CHPzlT8wrh/FX7MWjfD7W7ZfCfxA8T+CJmt5bkrNJ5nl7e37sjqTWOLqYdctOGIlSato4N35f8Ld&#10;l2sZ06UruSipf15n0HN8Sbjwn8PrPT/EpstVnRliHl5jdpTuBdlPAQ/xDpXhHxJXxF8WPBukeE9E&#10;1yaWHUtZS2/sVfleSHbkyh/7o7JXl+peBPi5NruoDQvF8Pj21jtYVurxpVUTBvn8nc3U16X4O+Ot&#10;npFzZQ/ETwZqXhy+0jb9lVbVmtpF7ozoNyLhuDXNRwVTD1KdalONeUO1k4q2nutKWnTR2R0uXOnC&#10;ScU/xfqe72PgiXTfCdjpOi3Ba9geOxFvGnlB41H+sKk4ya5bUdYNhZqiWl/qHjBdTW3t9Agg2PeD&#10;qzynrtFfSnwb8aeEPiL4Nt73TpY9ThgAMk7AHy/QE9eKyviXpemQ2N++gW6ajrtrMLqGzlcxpPOw&#10;248zrXPWyB4HBQzGtOE+fdN8ru9Wteq1uaLEXqOkotW/q+h8zftWW/ga1+CcusaxE9x4pAEB0u9X&#10;yZ455OpXuFRq8W/Zx+EGpaXpOrSfE34aalrfhTUYjNayzMIZ4JgMmZMtuOQa6H9qj9nPxhcS+G9c&#10;uNR1DxTq7/u9Us5Jtyxysf3flr/CnY19OeGfC2o3vw3t7e7vbpr2QR8WUpb7O6gCKMhhko3Su+ea&#10;QwWXQhg3Fubd0r3jy2Wibvru2c6pOtXcp9F99z41+KS+LPg5JoWmeHfGkEPhS7L3Okre7FJBPKTO&#10;AfmXsXrjfi9+074h+MtjoUetRmHVrEvFM1uyx2kgPRhH2b5a+/Ne+HGieEJY9e1Lwbp8aySGKVts&#10;Us6RMnRN/wDLbXIeB/2dPBVzoEltbabpE9wHN3YfatPJupVdubdjuIcL2Nd+Bx9GPuYmh++hrsou&#10;Ts9baXdnpfdinh56uE/dfqzw/wALftA3XwA8EWmleINU1nWZr2JJreykixDAhHGxi53JVjRv25dJ&#10;utUt9NfRV0e1IeI61NbiaYI3OCo65qhpH7Mdp4m+K3jHSfHdpqljAsBl0nU4rlbWOEB9mTG4bzEG&#10;elZvgL9hnU/EvxDv9Hv9ctdM08AvZ6jMRm8z0AjBq6eDyTE1Gq0r16i6O29rJLa67ESliV8EfdX6&#10;dWz27W/HP7Pui+K/DGsW1vp2o2d8jvqK2MOFhfYoT92OEFeF/Gvx34B1D4k6lJ4HN19ivIhBEXYR&#10;wwyFMEYbtXkPxV+FupfCDx5qnhu9vIZruzJCz2zjY47Gsrw3aHxgs2nvJDZzeTsgbYcOBzhwOp96&#10;9+OAoQpuo5Xju31X620u0cjxlRy9klZ/n19LlPWPDHiLXNRtrWWJry4kI8hWm45Pb2rqvCHwZudH&#10;SfXPENttsbOXypLVXUedMNx2sxPHNcVb3OqeFdXWewmlg1Kyk3Rd9uOjAHoDVyfxxfa5ezy6rpwu&#10;pp5TLImDskJHHToB6CvYnHEez5KbXL5b/LU81Sw8Z81RPm8/1JbW5HjvxtHdNBHZWcs2I4oR8sQH&#10;RVr780z4yWHwP+DPww8XaPb23mamsltc2qyb90YfkfhXyL8P/FD32o6dpzaXptra2xEX2drQK7Y/&#10;iZ2G4tXvnjH4J6r40/Zv8N6npVrLJJpdw7z2cKMY2ic8SoG6ba+bxsva4mnCzjybWb089Ouh7GFg&#10;40JTg7337Ppaxyn7W+vW3xY8aR3ei2a2m+3Tc0C5Vx2ct6mvELrwZqV1dpJeb5DZhk+1NE5w2OFX&#10;P3hirGoC8vrrUNRur3bHENhlkbIjA42x+57VreKEkk1qHw9ZXn2OG1EbJHcTcHdGrHcT3rooOrSS&#10;Tld6tu3fVv8AE2lCnKTlb+ugvhXUFuoL2K8nSyxB9mS1XhPpH6hq0NM8M3cFtFe2dvJHpsm+0kiu&#10;kw8JHKs8fU1Si8N6YulQxXYEWn20zpvYnM8x6lT9K9f/AGcvBcvi/wCKmn6Zb301rHEguJJbh/MZ&#10;tpDYw+QR7Vx16t7uktX06djpUbJOXQ9p0L44w/Dv4Wf2VaPqbXlvFDFazf2eRIZiPmXe4wRXPXXx&#10;at/iO7eHtY0jxH4lie9hkisppvsksbdGjYKMGu5+Kn7Tmg6RPdeFdJ1G11fWLdjbyTahZ4t1nBxk&#10;uCAuO1avwP8AiJ8NbLXZ7u9v3h8V3QeW7l1MKscjHndE65QL6V83Rp1KleGHrVGo/wA0notnstGl&#10;fcr2qs5RSv2W+xwVn+0R4c+H3jiLwuPDuoeHPCKjyLiymkLtHITnzTGMEMK0PhR4P+D/AI7+KGq/&#10;2fod9rNyJpZ2uTxasnUOsY5rd1zSfhF4k+M154n1Pxdp08MJEklhd/ceQJyS3ce1Yv7PXww0x/jP&#10;4h1vwx4gkm8KWhYxTWyvFvZ1bEOT2Wu6nKKrxtraVtGrStK7XZRe66Ec1r3008/l6tHr0fwl8G63&#10;4cZfBF1ENcsnWa3vJJGaRGByFIbsK6XRrfxR4KMt5q+vWF88jLJLbbDCnPHB6A15B4L+EHinwZ8T&#10;jeWPiS0uNJt7rLLM5W6cNyYyOma901GLUdXlntI45Fm/1ciyIJIGjPJ696+gwmZwrUZVqFJxrR0S&#10;he19baXWve4VdHyOfNB781r+l+x2Gm6+97ArvZXEOQTuUB1P0K0zU5NO1q3+zvcpDMPnjLHa6Edw&#10;DiseDVrnw3py/wBo2wiZQq5t8lBUFxq2meMru3sri2S5tsFnZuqN2wRX39PNadWjGnUf7ySXuyTj&#10;u7a6aHiLDNTc4JpLqv8Ag7mj4b8ZW+oXL6dcTL/aMDeWcdJMdxXSZDLXA6x8Or8LFdWmsSPdWgPk&#10;SXEY8wD+6ZB1H1rW8G+KpdUZ7HU0+zanF1SQY3j1FdmFxdanUWGxkbN/C9NfJu71JxGHp1Ie3w7u&#10;uq6rz2Wh00kqxpyXVcffxkVRtdbsbxNn2yBpOVKq1X5p0t0Lyt5ar1ZqZFFBIGdEj2yfMWUfer15&#10;OXOlGS9Dzly8t5Jnmut2V5/wtWKO2820s5bMm4ltUGTGBwOnGTTfFPhTQ/F5GqXwmt5Ih5ttc3Mg&#10;QApwAEP3RmuzuU0fQbm5urpkt5LohdzZHCjoK+WPjXq3h/Xb7W4rrxHLa6RYWMtwsBmPmXU391Ca&#10;+AzqVPB0pQqRjU55N8re3Zn0uE5sQ4yi3FRSV7b9zaj8YXfwV1+/W9h13X9IFul/qN9Gn2hUlI2k&#10;GRSTsC9DXqU2oaRe+ErvxJZXOmT+HP7N8zaSJYA5HJOOhFeI/s33+qWXwyv/ABf4v8Tiy0J/Mhs9&#10;Mm8tYyEGOJMEjPQJXh11+2VoHh3RL2w0/wALpbSSq9vcraSiO3vU/hM0Yyu4J1Ir4XDYepSpTio8&#10;zleUUndxb0Wu9nu07J2udVX2cpczla1r9n1eh88/GSKSPXZNRs9fsdT/ALQnmaW108kvbYbCoQ4G&#10;eOlYFtoWr2+iG/nklW3vHP2dZOkhj9OxK16rb/C+38X/ABEtk0O90/R5poLXVLfR9eWexeaJ/nKq&#10;zggoAvXdyK579of4kaT4m1aDSPDuhWvhqy0xm3Jaylkkkbqw9j2brXv0JTUaWHhH1bS0XS6R4tWh&#10;bnqy+R5pf6y11uispWZWABl6dPSvcbL9tHx5YeB7HwrbLaaZFZlD9ssYvJlMaBV2tjg/dyX614no&#10;/h+DUI7SOwMn9tPItvJYMpLuxPyvGR2PQit/4q/CPxb8GNRt9M8UWItLq8tEuY1hlD/KzV6jp0n7&#10;i9PP+nYxpupS9+J6z4C/aK1LVp9RWWGOTULm8W5uNWu38yQoPlEeK9T+M/7TNt4puotM8OWMtjcW&#10;kEUt1O2I5Jysf7wYTgla+KdE1W78M6jEiFJMHOzZnlucVtS6jc6tq8l+zbbo4ysJOOOOCK8CtlNG&#10;NWTilySSfzWx30cdWbV+h9CaV8UdT1AW76lqDScCJNzZ8sDnrXpGh/Fq+jtTLbj7Qo+Qp52HHvXy&#10;umnXLNbLA00jEfIkcRATnrXZeHfF9z4durlFYbpwq7G42gfSvm8Vl8b89LfsenTx8k/f2Pqr4U6p&#10;P8SdUuRGbIz2xV49L1SHzPMjPUh15FfQMq6LDMkQhvrUTRhXttNnbyiOmQD0INfLv7L11cXXjtdU&#10;8o3MaQyP904UDqflr6Z8dy6nFcteWNvJFb2JV53jkH+rPUrH1JXuK+edfFYJyqYaKa5kpLl5tLNu&#10;ztpZJ3OmVX28o8z0tve3UqXktx4Fu4FuYL+6t23QP/aGJC8T+jAZyK6zxP41s7HQrC2sE3xvtRWk&#10;OMY7ZPU1yNn4q1T4jXMumXC+abaX57cRGPzFQ5zk9CQa9KFt4duNJtbOQRxxRvsjglGGjbpgivsc&#10;moVsXhsZRyzEctKatF1Ek09OZJ6qxxV5QhKnOvC8lva/yuht1aafDoUd1ZzQadK6lhM3y7sj5hV2&#10;y1XTNY0DZJdwyQ+Xs8zf14rA8U+CF16e0htLhlii+S4KkeWi9uPWsPxD4OHhTQ1+y6gJLQOXdpAB&#10;g9DyK9/MMdm2USq16WDi6EIpStLSWiu0ultmcVOlQrxjF1XzN3Wm3zMSbTNNsbiS/htjd2qsUlQo&#10;Cm08YNec/EXVdB0a2XSra1lv4JY3+zpHiIw5XI6nkCuh1jUb7RtPhjSVLY3TCUiGQ/OAeDjpWF8R&#10;NLuNW0eW4W2Zr1IC8TzIQcjspHrX86KrGNWKlC13d9En/ltoz6Cadm0zwT/hOria3SVry5W8vLkx&#10;XEF31jX7sYUd69f+G+kjT7DT4om/eS75pJ1Yb9xf09B6ivELvw8k17dXE7CO4iVUi+0YWXk9SoHU&#10;dDX0b+z6ukaV/Ykl6LmO4giMLyTN5iEkseh5RTX1WKw1Cu6dGM1TUpJNvZX6300ijipOULyauTeI&#10;bm5ivhKYYbme22tsaUP+7x/CRXVa94v8Ja54UstVW3iW/jj8p1aDqo6gn2NWPib4Hh1Gxk8QWkcM&#10;FtJmMpxtTb90/LXiXh59RurTUYLrZb2d0skNvbq5YOy8Hr03dxXJiMJPJnXwbinGSVm1q4t6Si90&#10;y3KNXlkt1+fVM6bQbC2XXg08Hkzah/pFrcs+1JCo529iMNXU61YG904T2sklvNDE2zqC2f4vwNTR&#10;/DO6v9O0m807WZWubCRUe0uZQsMZdADsz2PTmsrWbnUNPvW0+SWSG3MJ81WwXgJflVxkV4uYZdWo&#10;OnXa91pWejX3nWnCV11R8wfEeDSrP4kLb395qF7M6r56W/BeULx9R6GvWvBXizR9M8J2NpDq7xl7&#10;c2l7bXVqFzFnd8pXkvnpXmfxX8EX2geKhqNrLNeWMrM1vPcAI7IOhPfaa0Ph18NL3xlDNPfQXUKv&#10;GzxzqwdDIOzZ7jsa+wrui8FTnKtZRVm012aeh58XKNR8sT2/w94F1C/8MahrGlXpWyjkOIlYLJ5f&#10;X5lrt/hfqNl4S+0NrFot5dllUXkM+8BW7ba8o8JzzfD6xuxqOrfZNUeZbe3itZ8vs28ysD/CRWl4&#10;c8I6nrF5bz6fO7WPMiuo+faD95T04rzKWIWBrUq+DjeaT1aU1Ls0raPyO/kU4SjUej9U0e83UFrq&#10;sz3Vq6tbXTMYrgcknpsx0NJq/wAIrCPTY58JDJbqXDxqU2E9SQOtVvA1rZiyl0q9vrmGaSQOpEg8&#10;tmP8Q9Ca6XxdPcaZ4RvIBeQ3t/BbmZUkTDYXq3FfpmV5Fl2YYGtmeJppynFt2duWWrasmn6dTyqt&#10;SrSqxowlaz7dOjufN2g2tsmuXlnqTTxCW6Y36D5WkhPZWPIGK868PeGvB3g7VvF2lyWWs2cui3kk&#10;1jc6bKDdrbyfOm0dH43ZzXonwy8N6t4n+KP9qXklxJOH3m4iXlohwQa9K1jwv4c8GfFKHV4xHHpe&#10;qW7215FJFlWkAwu/I4Hzda+byvLas8O69NpUnJK707Wfmkt+x7VacYVeRL3uW+n9bs+a7z4THxr4&#10;n0S+XxpN4u0CRmk2h9t/axAB5Mwuf/Qa+ofhb8C/CejLHqOm3tvqyK5e2+1whgoIwQynoa8Bu/hB&#10;rmiz3qWttHLb22qCC2ME6hHmkCsoQ/wkbvoa998Ka34nv/tUclvJLdwOkdxaXFmB5MoG0hyvyneP&#10;m3JXvYDG08Pir4vCylZ6WT0er2v+GpxYiMnTapVEvmvx0OAm+Gc1jJ4g8QPqdmLW8vJbeXRvKDIc&#10;Hj73St/4JeANCj1BtQttNhnKjOzzMLyeSimrXxa0jRdCsLC8t5T9pbdFcIHw+71Kn0rqPgtZW0kY&#10;nYm3lhjKBONjqa5suws5cQ0qE4JcqTlaXMm7XvqrXV9jatWbwc6qb8tLdbW0PU7iG1sLNpBCkcMa&#10;8KiZwv0FfOnxX8EzeNne6tPDsqPGrym4eVWMqdQ619MAg/LmuX1GHR/CdrePNIttbvvd0k5R93t7&#10;V+z5zgliaceaahBb7fLVrY+Vy/EujN2Tcn6n5teM/Csuis9x5SzbJAw2pl+R0rxfxZbGTUYXZC3C&#10;oG4GQetfbP7QfhGx0G/gn0q7a6FxGJEMY/A18ka8LiS6na4gZtsbtuVMYA74PWvzPCPkqShzJtPp&#10;b8Gj7KsoVKacdmctol/LpKtOzxSSEsg3KSRuro7W/uNQWRrpXkmfq2z09Stcqs0u8bIhI33UWTks&#10;B0JrpNEvDJtleQ/PjzI1Y9D39vavRqJSjzdTzoO2h658ENQurLx5oSvcDT4XuFiM3GFDDaS2eor7&#10;PsZYtT1jS/DX2+2g1W1nl8+OGHIGPusB718S+CtMgbWrSK6nRYZGX5t/JFfeFpbWL3eleINDK3oi&#10;sAsu2EO2egJJ53Zr5OeWRxlf20ldJx5km7yhzXaSTT0tqzsrycIR87+l7aXZVn05fAGsO1zcT3iR&#10;yrP8jbRuJxkL3Nes6Jdfa7d5SjeVIxeNz1cGud0zwVa6tImrapbbb2UAmLccJXVxtBZRyLFhVQEl&#10;a/R+GMkq5POtUuo0Zu8I63S6Xb8j5bH4iFeKitZrd9PlYS+eOG2nlnAkhRclcVQ0p9PvLKC5RImE&#10;6AbuOo7Vy/jT4jx6XbMbaIuoYocjgnH8q5L4Y6rPsuZb2Ce5ilJdFC48vcc4XFTiuLMB/adPBUWp&#10;73fRPe91e5dPLqrw7qSuj0bxBZ3doscej2sBYsZnHTkd/rXKaF4wF1rUkl3qI+z3CEOsyj/R27Z7&#10;c13sP2prO6S6kEkboWideHwR0PuK8a03ZFdALIssUrqzRbMgpnk8dxXyPG2MxOU4vB18JNpTk3yt&#10;2j7qStZW0d3c68BTjXp1ITtp166+bLOg2eqWdlMyWElxpu/i5jlXMZDcSRYr4/8A2l9fn8TeO9Tu&#10;DNJKqERAsoXheOQDX2t4XuIrPVNX0oXBtrSckKrYIjJPU/WvhH9pnR4tN+Iuqx+dBcsxfmAkxpmv&#10;kMqpRVGgsPJ+z1Uk2naab0VrXVtYtnqxd51OZa6fcfM/jC7vdY1CKW6MjXHyx7+o8sVn65bGBLcJ&#10;GzRhdwaRCHGfU+ldPNpD/bbl5ALf5goXsSeSQaxtcWS3syg398bs5Az/ADNfp1KooqNOPQ8edN6y&#10;ZycdhuuI1mj/AHhO5/m2c+/auq8JlI7Sfh5FbAHmAA+tc19kkXZuUR8nL59+prsNFRfsA3Y2hhhd&#10;xI6ZB9q6cTK8DOnHU7DwqkNvc72kZZrVhhlblYz90n1A9q/QX9kPV7V9GklV7eFoLc71fgmvz50T&#10;zI9Qglg+VpbflWbh2HavtL9i+awstL8QahfXKM0K+V9nkAYyRkZ6181UxbwWIp4i6snrfpvdt+R6&#10;S97Dzh5H1PpXjrw94hH2a0vUhuCc+R0Zj6irmo+Hk1mGaO6kkYt8vX93gdDiuQ0yeLXJbR59FtrC&#10;TeyxrIdsypj+EitvXtduNH0MFXjhuRJ8iT5+YZ4GOpzWMM+oZlhqtfMoKVOMbNxUlfTZxel9dGef&#10;Oh7OolQum+7T/FHLX/hHTdZt2iu5plkt2PlXdpvVkbNdp4a09tG0Ux+dNMXkLK0xxtX3yelefeFf&#10;FcupXeqW19bDT72CGRpIGUjJZuGruZbyB/Dtv9sWNI7hPvuxUc18bw3VwuFlVrKKjKMJWd2vtJWk&#10;22k3dJNo3xPPO0W92iDxda2oiBu7m8dJZFWKO0iBwT0z6muS+L2iXOn+D7n7Jb395bXMKwGO1fbc&#10;BieMV2dhYXK3r2pdZdLgUeUNzbhjtnviqXiLxLaWYki1XVo7PzRtit5FHHPDepr2Mxy/C4jD1sbi&#10;IcknpF9VKLbacm9Yt6K3QmjKpGcYQd0t/wDgK25xeha14juo9Be4jSxhtYQksyTefI6kYBfI4bK8&#10;16deCDVrGRNolncNGJYo920kY3VwNnd2GvwNoOmyTR3chaQX8sWI3I547mujh+H8y6NbQXesTRRx&#10;b3kW0Plhx9etc+RfXajq+4q9OcVzWaSjJJJrVpXUWryRtiVSjbmfK09NHt3PL/iB8HdG8Qah4Uhl&#10;t45W0dX82LzNkVw7Dnfj5vmbrWC+uWGjx2WlWWhS2EMrMqS29x5jyN08t1YjCsOjjulewa94b0zQ&#10;5INSsPPuLuBRKy+ezB4SME4bO7PWvDPFehRP470C60hFvIdVLwy/aEBt45JTyfUZ6gjoa+Sx9CrR&#10;xc8LVcdb2jo0l0SenvX1djoozjKHOrv7zG8B+GpbPxhff8JJDeSR36y/Y4rpw5CRkcbvmBOG+tdB&#10;faWvwr1CAwaLL4zt5Jikn2iFv9FJPRSAQ+RWr4Y0/V9L8q9huY/EK2srzGyn/eSAoNmxSOCeOpr0&#10;/wAN6/rnizTob+XSrGxt5irEMzLOpU/dKngsPWngOXFufPJOa6KLfwp36+i1Jm3Fp209Srqcmp+K&#10;fCAulvINOvJMPbQ3VuVEkq/dQ7+zCtBfh5Ff21tPPd39rfbTIi2UwjeFGHzIT1YCujWS21bTpJZX&#10;WZo9yO04yBjswNcxf+M18LpI17J5NnIyQxTjM8aSEZCELkivtKGFy2hKGLxv7znjpLVv1kruzv8A&#10;JHKpVJpxp6We36I4Zfgjdanqc8VpqTR2TOjebM5LvjpkdzXYXPwS8OLbCF55rjVTGFS5uCZAT9K6&#10;bS9WguRp7iNFJT5lj6K/XIJrn/FV3fvfXv8AZ1wYroWzMjZwA3TvRgsHk1LDyaiq0p9m3ZW5mo2t&#10;ZpOyvqNutKfuvlsZdx4I8DTMsy+H7O+mhlZJGk3qRIB1Az0pjaH4KtInS10SCR5ME+Zl0jYcY56q&#10;RWatvPZ6daNdXH264bLea3H7zv07DtSJIsbCVi21WK+WqdSa9OhQpVKcXXoQWn8q0G7vXmf3szdK&#10;+E3hGa5e3bRYGt2Jl273+XNaOq/s26bNdRXGnMNKtlgkk82GUyASdsit/RbOY3AS1Ut8u8t2UA9+&#10;1elz3E2paSE0+dPtbrgM3T3r1aeT4PEUJxqQ97dJby1+FbN32djnqVZwkuV/13PlXUPhRFda7C91&#10;rL2+pzPudYA4fcBxgt0/Dg104+D/AIr8N+ZqVn4qvNVs5YwJfNnYyBRzja1d2nge30Lw3E+oPNfq&#10;0jMIJmyUyegYdMdq6zw1oV3/AGMn267nYSHKM0nY9M981+ZZblmKxWJqYGvTd3DmWy5b7OV76O9r&#10;bnfVrxhFTg9L/f3seOWXim+8EaGZLjw/P4iFyQUhLqW3r/f9KuWnx9tNRmaw1TRb3SJozmLzIxLE&#10;B/tAelel362tvOIHsY7i0WLfBcRYLEr6sK5zxNPpt5NFapp9tdKxX5liyEDjpkfoaqnQeHoywbrp&#10;ON0001ru7PqlvEpShVkpOD16nSaH4q0fxNC0H9q2kw27ZIoyOSOjAHoavX1/JpwhZbrckkwCspxs&#10;yODz1FeZX3wZ0e60o/aZ5LGfczSpby/vAM4U+5rl7S71rw9dpplhfPqChh5EV0nBI4B74r0cbm+M&#10;wVGCxFPlnpaabvZWeupP1ajJt056dmj6GuNUeRbuNvMhEYwLjHAbtXKeMNOuLe4hvXt/t6so+0JG&#10;xwhIxnNeZy/HPxFYFj4o8LvA0Uvlxm0lIw47nsaxpf2gNftNWnkNu62sshTyr6IAqOvVaec5th83&#10;pyoVXKSveL00s20nG9m9bdbo56eHqUHdW/rsz2V9cs4dCszf69FYrIRE0d1IBvYnoD15rbv7vTTe&#10;W1lHaxtqcyt9nWQ7d+wZODXjNzrPhfXvB15b6jbTzi78uZLa6tj+5bPIQ+w7155pk1l4Uv47uGee&#10;+NtNcW1nfXTPIH3LmNcA5Q8YDGvOwGbfU6acY80pRjGWt2lG6aV21FvfRWVypUdW27Jf10tc+hfA&#10;t3dXXiDxK82l/YbCRoPJhkkEkkbYYP5ka4IGeRWB8YvFmjajPpmgy6vDDqVncpc362UojuYrdRlm&#10;jbt/BxXhnhT4mfEeBZ2tvD+kfYNRZmkSbUZEu02nDeZtrL0fVtB8PavHpHxI0u1nkudQXU7bVNOd&#10;rsoTJ8sNyxH7r0r6GWdYirhvqMLXbu7OL+03aysrLqL2aU1W6fPtbqe0axaeD/FGnalqia690soS&#10;5N5A0thMZkTZ8kidTgbWQ9TXk3wmsfHHh/4h6vb6x4wmuozYrDpqRqjN9lZmMX2kkkwnLpg7Wr6z&#10;MFhBog0qW7trCGQsUgjCwxFW+6FHfHWvIvDXwv8A7V0LVJNPu7bUvElqZYRrMK7JHdjwVkwCMd06&#10;Uq9CrvCScppvTVp/E7NtyvY1p1YTXv8AR/Lt2SPmfRfi/wCOYtT8b+ArDwnJrETb7K7W4t1muYZn&#10;OMidMA/P9zfXsGteBtA8BfBKfxVe+HrvwT4i0yykt9Nbz1vjHLIuDuAU4JPUGvTfgn8D7XwMuuLq&#10;9695rd0PKuyPlgljzuBB6kgnr1Brzr4ifD+8k8F3PjXRNL1DUdWluZIv7O1e8e6gcG42rKYgRuBQ&#10;VpKpKn7OcaV48rVt2rPlbd78qV79GjK7cnd9f00sfFXivwhqXj3wPqbxeLNMbwx4UEsWmSsd4nLR&#10;+dLHEODtDfMBtrZ0h9e/Z58N+FhocZ1K48S2rfb1kuI76xuiQrj9wnZe+a9A+HHwS0jxpbX3xBC6&#10;f4J1SPWXm0/QpoRc2F00J/eRPG2Gw0nQVf0bwhYWviu3OoeCZb3xPIb2Ww0TSJo7jTIZnPUInzQ4&#10;9H6V6GJzKkofVr88U23DS+2zaavaWrZwqhJ++tPPXucV+zLa+FPGvjW+8Q+IZ7K216K/+xp4ds2F&#10;sil+ggi7ivaPAnxP8ba98RPFui6N4R0ldK0mc2c8WtyiO+MEx4xGh3utef8Ain4JeJWt9W1A2Edj&#10;4n0K6S/s7mOPZDM5h2GJC4BDx9s8Gum+Gb/8JnD4X+Ic2sWEvjzw4yxXq3XmfKwL5t5oRgx+xrw8&#10;XUwWIqzxtV3jpH+b2T3TSVrxfd9TphCcFydV8r9zqrT4STWt9pUttfwsumRzW7RSRGQSWk3JiOeo&#10;XCYJrhtJ1Hwp4K8baXZp4TtINIvL59NGu6FcLb3Iu26KOmIh/FX2Lpuh6T4ghj1zXLKGya5gaJ9N&#10;gm3wcjcXGADx71zj/DLSL2yt7LW7ayFuQ72rXtvvCbv+WsRXo2yvFpwxGEqReIqKpTnfVS5Ulq4y&#10;leyXM37ql5nXyxu5L3Wvz6pehw/wou18CeJvG2kNc+fqc8y3dncm1ISfzhmXymT93uQ9a0fFniS5&#10;8O6fYavqFhZ67q9vKUt7q5u/KngV+qxkA5zjla7zwVpNrZaQ0Mc0Et1ZrKltcWgP79ezsDjBx1FY&#10;cnhe28U3dpfw6FHcXEYLytJEyQSEcZQNz9a8bEYipzQbldSTXLFuV+jbts3+VmjSyd+5xevePz47&#10;jVbLS7fTbq0QxzpdufOs1Q5MykgfKa9k+E2uWfh3S7PTrmKaa+lG4X0wGLvPO5WHUVwln8J5/ijf&#10;tf3F5HZ28ZntnsjbAiBlO0LjvXo+n/D++0KOw/si6SSygg8m4s2JAkYdJEz91q+v4fw2Pw1eOYUK&#10;T200UuyaS32fTYxqzpSg6NV/15s9QmAuLT+Ftw/iGRXI+LtTFnozSW4SOZHCfvEBAHcc8dK3tN1V&#10;hp0Bkgl83GDFjnjqa8317xjYeIvHCeGLGbzJp4X8yF12xoVX+InvX6rxbiI1cuth5fvaiUYrrd7W&#10;7NM8fB0X7R8y92OvyN7w74g07VdIksZYoIYLcjK9VcE8MDW9BoVlbarMUCQm6AKtB8uABz+deceN&#10;tR0/w74KjQsba/iKQE2xHzvnBVgOx9azdP8AEmueJYokcDw3pluu12kOZnZePlFfB4XiCpltOnhs&#10;woqrOnGLUlo+qcZXSStF2uejLDc95U24pt/pqj203dmreUZPOmjydudzrjqahS4sbgwzQXPl+WDg&#10;xngg+teHax9ssrmG+stbM1u0v31/uEYZiw6AGpLXxouo3dvpU1zaQw+Vsa6kXq/8C9hXqPxClNqn&#10;9XUW9rvzVrtbGf8AZaWqn/XXQ90ZhfQSCJgrdA2cYIrzf4labqerW8NvHOqyvMIXMv8AyzXtLxU3&#10;g3xHdaLv02fTvtLW5bdc23MbgdxW/aeMtK8VCa1hRWuXDIivgdPc17eJxeC4ny5YbEVfZ1Z6cuu8&#10;XeyulzO5jTo1cJVcoxvFddPvPNdJ/tHRfFtrbaprMskFo3lx3kvOB1xXs9trSX2nSy284mkQcvsI&#10;ANeX+PvFUF9pz+HdSgSy1VGjxcBwYMn+It1ANbvwq8Q32v6TNaOsEK2qiLfCnX39815/DeI/s3Mq&#10;uUwquopptOz5lK1nB3enKlub4uk6tBV5xtb0tbvotbnSWesWmqR3Udw1tGgI8zb/AB+4Ncj8RtV8&#10;LazCba/vIEjWM5dshxgcFWrnr/xxdeDdUmtFImaQsm1VycD0rn9U8Z+Edc8O/YtehWHU5WEP2q4y&#10;iov/AD0LCvMzDiP61hJYCtKPtFfm5k9bPRJpvV37GtPCKjU9pG9ulvTVs8b1q5FnroEVwb7TS4xP&#10;CTgL75qh4lS6t9RiexuRDagebumfv/Wuc+MXig6RevYWuo2t4Fb7OstniSOSMcKUK+1Y1tr1w1jH&#10;b6vc+Wkg8mFWTJx/z0BHevzWngJxhGr6q3X1sae1Tm43HabbW03jie31S7k+zT25liaGYn94e646&#10;isLXtb1Hw7rl/ZvHBdWfyeXPuO9s9cc/nXSarpltfaVb3dtHBeQwgmOdlMZDfxNntXkPxJvdY0Zw&#10;8vmNHIfkuJAGV8+jCvosDSWKqqO+lrPuuqPKrydJNx7n0J8FvFml6Tcy6lceHre/W9U20tldknYe&#10;hIz3960PFHgu81C1udZt7W2m0QMwNx5J8iPPJTJ53V5P4FtXuPDWjXtqYVSaRSXVCXyfWvWF8Yag&#10;ND1HQYtV8mG6UebBGh2L9VPeuLE8tKcoOTsm7abPbV720OynO8LTOz+CevX+iRf2Fo9wt/pt+MSx&#10;QRBnUdwpP+9XpfjLWL7wFomqR6J4ek0q0uNoF1KuCflwyso/nXgfwT8bSfCbxHFJdW8OqWckY8yS&#10;FSHhHavYfGPjTU/jpcDQPD17HZWsiebJNcEiNMd2r1MLiIUMHKPt5e2crU0oraV7u7WibbvbU6Ye&#10;81orW11+7TrY5jwV4j1TWvt1zealbarp9lGst3pNzubOOF2kdAK0vGfxL8VaJHo2vnT7e20VWIgu&#10;Iw4BQciOT3GK5PxJoUfgHxBHptlEkdxbRIl9LDL+7MuMkZ7hvvBDU/iX4n6j4k8HtoWqzW19H975&#10;lw7MowtfOKrGlKdKtzX7afEpaN7NJWHKfK7u3/Asem+Efj8dcRI5LiJZp1E9qkalkck8o1ZPxf8A&#10;FOkNFomtwwwR311O9ve295wIuMcp146g14f4P+JjaF4Rk0y/tZrexmnTz3jtx5gJ4THoT7Vc8b/C&#10;zxt43s4rqLTdQ87SSJnivl8syRewPMhA7V6M8TisVD6piqjlC+8tbNXaafe2nozOE4KPtKa97y/J&#10;kGrCxnuDOtlG0Mc3yOy5AYckl6vW7ahHeSvBdvCs/wC9Hlr+7B9lPT8KZoOkDWLqW3+zvH/GUWIg&#10;rjjOzt71vXd1c/2po7W6RXlvpfzJA1vlJuekmO1fOSTjFXfu7a/5G1OUr3NPRfiR4t8PSSeSbj7L&#10;gI00XUgezV6bP4i8D6dpmnNputXMmo3M0cknlzMOf4t6mvHNb0fWdT8RXV/DdxW2llxMdLhBXyge&#10;flyfmUHtXqev/DeTx94A0g2uhQaVe2pHnQNDjz1PR1Ne/l2MrSp1KUHGo1G8bqUmtdeS+ztqy5zX&#10;MpSun8te1+6PSPCXxV8OXtxKgmS22fKk0z8yY7+1eDftZ+P9F1K102C0Bkmy3clNm3sK5ptD/wCF&#10;ba5qVhrNlc30kRRre+jmJRNx4OG7HofSvNP2trt9M/4RZXbbcSRzNLEzcpX0mH4kzDMKlLLKyi4t&#10;tt2SemqVuliKUKNCTrpPmt3PlvxzqXnalI+xJJCd23bzSX0h+327fIrPDuG7oPasbxdIE1NWZxtO&#10;1y271HTmte6uxC+meaDtZfvf6zkvySa/SOW1PQ8tzTqNndfD2L+0L7TIIkf5ZF2KzfMrkcfX2Ffb&#10;vw++FUs9iLe1RbK4klDT6pJ+5kTP8IFfH3wptk/4STTjEXjmt5Y2Ei8E4PJU1+jsfhq5mhE2qzXt&#10;5b3sy+UsIEbHA+VpSB1r8n4ipVa9aLgm4R1lva3m1dpXPRpPki9dTsvDGnr4W0ZbS+u47qMZy6xB&#10;PqSF4xXN+MbrSvDOtaVqUMgazeYGVGkHllcYXBPTB7VrSx2th4Zu3uxJc2dujJ9nYn8dx71hR+Dt&#10;Dl8Oi/1CxuZrfDSmNnLRoD0+WnjKrrYOjgcPShdRU05aygk1dXaaabMYJRlKo29Xb1ujUudS/wCE&#10;tW1Wxv3srYvuubfcFncDjaAuMA1zXxCOjLpltoUkM1yiB/sN11MM6jKRAmug8K6LZ6hCssumXUqq&#10;N0UzKnzp26HtXTJoenT2tqL2OG4j3DHyAJuByOOxrXBZVmGbYT65iZRh7RLV3d1dK1tFFN2elyZT&#10;pUZcqvofC/jHUfFnhHWtP8RtpdlAVKkWbRjZI3dpkPXNeS/HZ9K8T+JH8XW9lJptvHDE11pmweQl&#10;yRhtijohNffnxt+HMnifVNI1K3ht7g5aHEw/U1yfiv4CeGo9A1Czu7gT+ILk+eGhjDSbccxhR/Ca&#10;4uatk2JqUqkNKWjlok09t29XHZLU4qlB14e69/z6n56uP7PXR0R98d1KTPPIuQR0AA7gVnRW9poH&#10;iOwv4gk1s0x3xbPM3j3VSCD716l8bNL0PRLyzsNOtNUsmt1LPb6gi4LdihHRa4DTvCqzeIriwvbO&#10;5mkuUJt0s184iU4K7dv3/pX1WFxEK1L2uqUk9O6/4FzxJ03Gpyroz1X7J5ssl7o0/wBjWWSNLKWR&#10;3V1B5Vc9MZ6rTJfCmr6VqEIvUePyRvjlb7khPZCtWNJ8PHVPBtr4cuEvnkILx+fmGRGHqWHAFd38&#10;MvDepeJNIvNNhmM1xp+4S+cNynHC7cdPc9K+OrV3RjLld7O2u9tk7nsOLqytbX+ror6bqUOqaa40&#10;u6mt7xVCyxMqkEjkHoCGzXUeLtATU/D2m3vhuN9cuLoKHWFPLfnru57PXdeCvhNqljHqFpqMB05t&#10;QVFuLzyQ6FRwWV+zVo/C/wAE3PgbV7y+u1t5tOkdraTv5ch+5NwOhPytXgcrddRS5Xfrfa2t7Wdk&#10;ejCk3C0tTx7xr4W1Twxqh0rUlW4ufssbx/uVEihlzgkehrAuNNs7jR7aewhulmR8XFtD9xwa+t9R&#10;+E0uq6pHcX8CWyKvzzAeZvI5yfb0FZHxK8GWfhvSorvR9ItpppIAtzut+EVTw/sc9a6nSxtKjLEV&#10;KLpxhbSWj1srWaTe+9jJ0oOVoyvc+fNJ8I6hchVuPtVjHMMeRI5AdexQjgFa53xWbvR5m3Xz2sqN&#10;ti852Xy+3bjFfQthZX/jfwLq9pdahdWtzZqJRYfZW8vyhyhjk61ieG/gDF8UPDryzXQ+wcYaUHdu&#10;HcVlhlXnWhePNzq6UUnprd9e3UVSPLH3fxPmoaXcGK/36g2pXAQTXM8jmQtnvnqax73T5PD+iJrL&#10;Xts0FtIstuq3HLhht2gr1yOtewN4Q03wj4mvY3097zU5B5bBptoRQpw+CDx3Fc3qOk6OvhK70m1h&#10;juL5JjdTXHk74EP8DIR0+9ivYo5hGcla7Ta6LZ7+iOWeHcXr59zlNV120WC3uFijk2oZZd3y59Nm&#10;OOnevHtb10zXshicQ2UrCUpMNxLA5VweoFej2vhxtHtn066mkmZCJkTYZEZTx8p9AeK5S/8ABAZj&#10;Ksc6xh/3jMm3YMYGDX1GAeHoSet+z8jyaym2eW2ypNJLOMSND+9K/eKE9gBVu3tdSvrn7TF8tukZ&#10;32u4LlvU+ld9e/Di9j2XU+nPJDMqr5qr1H97jjNZA0r7HFLbwJdrIkS73j4Rx/fYV9MsbTqK9Np/&#10;ic1pQRx1+32e2hiimWZU+X5k4wRyOOTWZL4fvb5C08kzSptRNw4HbknuK6lfBr3Vnb37Txw6eh8q&#10;WJpMSA554PWun8LfC/xD4q1C5XTBbx6OsnlefdOFC8cHrmuqWNpYaDk5pW3b/L1M1CU9LHMeHV1X&#10;xJNJb6mz3V5tG/5SrxxpgYYjtjoa6zxtevNaxxPZJawWy+TJdKTIHI+6rHA5b3r16L4WR/D+0u4P&#10;E7T6VJdRRx2Gqad++R5A/KtkEkkc1y3xc+HOr/D99QeVraKbU7JZmi3lhNGXwDtxw4r5mGaYbF4q&#10;Kg0l9ns9rtW00O+NCVNe9v1PE4tTmvtSmtbOWZZXYbNpAQH8SBzVrS5vtGoXMWoukbQP5Q5Axjk5&#10;z6GrWgR2dtax2lzBL5hfDqy7vMPU+ldBaeGtKmg+0fYLVWnf7qggxgcHeOxIr3a1enTvFp+T0M3G&#10;UmX/AAte2Gm+MrOLT9MfW7ywkkmRbe4ePzk2cj5MkYHJxzRMup+Jr7Rb+2VNMt7a4NvFPZxgTRlm&#10;Lh1wBJJjb1NMtrS18H38GraZHJp2qQqlzY3EbRyoW/uyehBHQ8isrX/H/jD4hTudctWaaMNLb391&#10;LtMIJzhBwMZ7VwQp88/aU7WtZuT163sr2e5q5cseQ9L0jSvFfxm8Y65beRZ3fiRbMgSyQskt0VOA&#10;FI6seoNJ4I8B+I/AeieINZa8k8OeMdJukWxs5LwQTnb/AK5lycEj+50Neb/D7W/EfhjxKmsre6jp&#10;0mn4cXNnctKVZg3Kk8Ybtmr3xL1Cy8T6JofiG78RrqPiPUr64fVNPkR/PgYlSHyeCreorOWFqKXs&#10;KUko+7sr2sr232dtS/d5ed/Fr/w/qVdJ8N/8JcdHt7Cyl1XVr6SaW4ikxGZJCzM2xDxwK+jvhr4D&#10;1jw1cWMWt6Xc6bpMN59nDQv5kfH39rDg8V5H+zl8INW+K/j20t7dPNhV/OlLPsMaA7WkTPpX3L8L&#10;/gtc2up6x4K1nXrt9H05vPgtYWGxC3R81x4/D18bVjhqK5uZ2TadubV2bvb4TvwUIwXtqmy1+W17&#10;HrGjePPDujRWVpZ3y6oiRFYNqbp07hOOua5+P4h6T4o8U29xZ6xHo2oCEmNb6Er8gfaQPUmvGvHX&#10;wz1zwVcf8JFpvn24tJSkV3A33yG4Pt9a8i134kLDNfzeIDdPewrKsDRyiTzJ3PUjjAy1cmPzjM8R&#10;KGDr0rKEk+Rc0dtE1JSUnZ7NHsewo05OUXe/XR+vSx9B/ZZvi/8AGfXb241Wzms/D8cQs3tJh5cj&#10;j5iXroviZ8Rtnwv1TxN4X1q1l1LSI3jkN3EEMikdNrdQfSvNvhV4Qfwf8ADq11cWllILw3Ek/wDr&#10;Gml7Rt0Gw9xVj4mfDK0+Lfwd1q/nutN0OGHE9lIuYoSR1UY7NXmuvVeYOnUou9TXmcpfCryUlqld&#10;NddWVJpNW2jpay9Gj4X+GH7W3iL4Ial4j3G51KPVIGWC3W48uBLkspEpSvKvjJ8bvFfx08SDWvEl&#10;59qu1CxJHHEoWMdgtYHi+ykj1WeD7XHMsLsPNXkOB3r0L9nD4PP8VfiNb2TwvNYRbbi8kXjy4s8k&#10;1+sRpYHAwlj5RSlbV+S2tfRbnyUqlfEVFQb3f9XZ5FY6hqmj3CTWV5cWlwjcNbuQ+T9K968JN8V9&#10;I0eLWtW1mfS7RYWMH2vY9w6Y+782SAQ1fb/jD9jLwV8Nkh17RyssZO8XF0A0id+BXzP8cJrpkW1R&#10;X/siQrLby7ch4x1wTmvnsxzj6xjP7OlQSa1k5JPTdctrrUirhJUYe15tOljwIWqW6lki87cxYGQ4&#10;+Y89QelXPC+iX3hYReKfsha1guI1RWGd75G4j6da9D+GHwbm+MHjG1tFuF0/So3Uz38nTHoBX0b8&#10;Tfg9aeHtI07RJbiFoLGbFsyrxLGB1X1rlxee0MPXhgr80p/EuyOKlgpTg6yWi2PEdf0s+OpNW1bU&#10;fP1e8S336RpbLiEyjhyWPcelZPhP9mbV/FHhC2huNOu11ye7Def5Zby1boMjtXvlvaadDolvb/uf&#10;nnCnyV+ceh9xWl4M+IE/w407Vl1S/uF0a2gmuLVoYsmCUDPlnHOwmvPxVfHYLCcuAV5JrTy2skvv&#10;Z3xo05zSq7f1ufA/jTwyfA/jbUvD2qTQNeafMbefy22BiO4zVnwp4B8OfEnxJpmlXl9HZykhZG+1&#10;pFmMHLEu3A2ivPPib4uu/HPjLWPEGoyJNeahO00kvqSaxtF0LUdU1CCys4z9snyo3HaHz7mv1enh&#10;Kqw8Zyq8k+XV9E7av0PIdOEKjcdrna/FDwH4Q8C/Fa+0rwf4mfxT4dhOI794hE+f4lbGQceo4NVJ&#10;tMto5E8oJIuCxZeaZpnwq1qdLhpvLspIWZCsh5OOuMVqeJfBWv8Awzexm1WH7Zp17Cs1nfw5aCQH&#10;quezD7pFaSrwnJU1VUpJfeTVi5y5o7GZqSqtnHsg2qMnzfQiuVS4NnrG1ivzgsfRsiui13xTbfZp&#10;GhRPMdj8kfOK4axRr6+RfvSE124am3BuehMIOzb2OntC8koYBWVwVO4isXVbc3A/2lNaSx/Z8bnG&#10;7H3etZ945bPz7lFaU9JXRNNNSuZ1rGGSZG7jcn1FT6fYS6leRQRDbJMdnsua6/TPA1premi8srks&#10;o+/ublfqPU12PgLwdGt5HHBElxs/1ku3LqOpYH2rOvj4U4ya3NZVrLTc5XQfhFe38h82VI1yfuru&#10;4B5NZ9zpi2OpXNrEfOjRigdV2dK+qdK0CGHw9rF15TqsVq7JubngdT14r5RuZHjuHT+JzuLbs15u&#10;ExlXFznzPRHN+8bvN6D4YkjBd49zZ43N0FPadtiIv7zGE2VseFfBmp+NtQitbGDzppQWdm4CCvoH&#10;4VfAFPCHiWw1R7+S+1C1nDxwLCDD7bgwORTxeNo4ZPmd5W0X9XsOMXOVuh8xXRdv3SHaudjv347f&#10;j3NdLomvXemvtHl7UUfdUZf8RX1P8Qv2WbTxZJc6lZXhsddnkaUwTMHhckZwQOUr5R1TRLvQ9Xur&#10;O6hSO4tpWif0yvHGKwo4uljafLaztqmXOnKm79D6T/Z1sNK+Mmsah4Q8RTwWPiDUsNpGpXJSOOCV&#10;esbdMuV+7Xj/AO0B8JYfgz4/vPDsHim28QzWxDytZk7QT1De47isTTLK+ukigtdQgt5O8ih/pzjN&#10;dDrXwh8W6z4bV5bRLy/tog6PHNmSeDrtZH53r29a82jThhMU6ntbRlvHS19k1daI6/bxrUuRx95d&#10;Tx2/jN1lwB0+TpSaX4Q1LxFMYtOspJm/vKvH5mu38JfCLxBrur2cN9pt1Y2JZTLPIgj2J689q+mb&#10;PwEmiWrxWln5NjEq/dlDowPAZsehr1sTmkMI1TptN/kZR5n8K0Pk+P4HeIrh5WeO1hx83zTA8fhU&#10;v/CivE0mWt47a6Zcr5cMoB4+te+a14fv9Lm3Pb7tyl0lVcp7/ia0fC9pPazolwiw8hgrY+73x7Vx&#10;/wBs1mrpo53Uqc1mj5Zv/ht4n0WTddaNcwxswTzdm5CT6FetS6bo9zd3CWux1buuPuDpX219lFjZ&#10;ebJcRRsRvHqwrlte8N6LqlvJcRWCLJ8zfbFURjp/FuxxWU88co+9FFyjUa0PBYNAi0ueztWKqyBv&#10;m6cnkVi+IIZdY1WOWHCwwqEjVcnp16etdvFc6Zp/i24tbuP7QyhECrLghgMHkfpivSNJ8AaXbvG2&#10;o2aR24IxZ20u6TkcEyfwVxyzBYWSnUTba08772QqVOTkP+B/j7xR4f8Ah/4j07Sbb+25obdGtlYH&#10;KZkwV91ryfx9Ya/4s1b7V458S2mibM+XpkYM0sWPSJOE/Fq+ho9X1fSISnh2ePRNN27vssUIy7dx&#10;JuB35ryb4laZZeLZvtt5aW9lfunzPaL5Akxxkp0rjwOJqRxM6jioqXVWcl+h6jqRjFX1Z5TJd+DN&#10;BJitdDm1ubP+v1OVhGRj7wiTH6tUo+KXii0Xy9G1S18OKcL5GmWqWn5sozWDqnh86eS0DteQo3K9&#10;H/LuKxPP85ywTbx96vtIUaVaPNL3/wDFrr6PY4/bTueufDH4o6lp3iuXTPFusXusWOoRfZitzM00&#10;aSfwthqf490m2hv3ew22rIWztUlODxxyQa8mivFZgJo/MXJbG6upj8ST6kU8+4e5YFV82TgYFc1X&#10;C8tRVYK3e1retkctdyl7zMq41mdZjFdB45G+Yc881c0nX20+5iu45Ns0Z/hblT1yK0NU0X7dENx8&#10;lm+dGwD17CuLm086fchJ8qwJb8DXTSVKtHl69jBRUl5nqdx8Rf8AhJmjaWNLfUVUL8v+rm/Ds3ri&#10;qcPjZNxS4twsmSx3ORu9DzXna3bRvlV8tlNaVy4vbMOy+XNk4b+4R1H41zvA0Ye6lZEyg3LU+9/H&#10;Gm6X8M757B7Q2d1p0gW5t54sSSL/AAyMc4celbvwk+MKeLidDlsII55FlykIBEgPKBwBnaK+eoPH&#10;U97ot3Y6zqM17ti8mL7XI8hwP4QeuRVr4YW+tabfm8sdRWxudMhS7jlVvnVSduBzyTu5Ffj9TKIO&#10;hL6w7yi9G76n6AsZeSdPbsdJq/hKTQ7qKZdRhuPO3Kh6x8HlRtPIFXLG5W/vLbUfsEdzJb5FzBuf&#10;5owOoo0Tw9rPiyweURlWs2klT7RMIknJ+Y7XOO/UVd8Qa1B4c1zT799PhsNQlhHmabFI+YyvRy2A&#10;JEkFZSlKT9nfmmr7W+7To11MGr+/0Z6FLqlra6Za2fheV7DS7oJ5lq00cgRxzuXzOUILcgV1nhbQ&#10;NIsL+KTVLpLhVIcoznII6liMYBrx3WdW1DxIbfVbOGz2uoEkVopAhYHAVgf4q9G8G2kVk01nqL3d&#10;5cSW4NvtXASQ8kP0IHpmvlMdQlCjrOz1v3+bOilPWzWh9D6Jpvg/TfDdxqdwBq3np5SXG5y6ABtq&#10;xhvT1rO0T4mL8N47WW3W21O2kOwxLMFnwOgdOzpXmnhy+1mPRBplzDI1lGPtNsjSMkGSR8ydT+Ar&#10;uNK+Gs3xT8SnX4tTgtv3CIrxoBGFU4AdOtedhp1YYmnGk/eg/daSu359/mdTl7rcVuTaZ8N7jxuL&#10;bxlqOrXOr6rd3bsba1iLRQAH5eR/CBXzb/wUC+FaWegaR46l8uG+ndtMuueboLzFKoPQCvti71Kb&#10;4U+CJUGqWjSW0i5W4cht3ouzkg9RXzL+2HrsnxQ+DOtz6zZR6VJZFLmzEKeYjjuwk6hWr7DJ4UaO&#10;Op4l1JKronGytZuzu7vXuu5jV1puKSPzQW1gZo/NVtvm7DulxmM9evvUVh/ot79nlneGEyGKRVbJ&#10;Ax149amuYTI+xkC5k2R/Lyfp7VWadWYOyM28nbt5244A/Cv3aN2rHhDfszvLPEkn+rlKht+Aozwe&#10;akZQHwZG84yFI52bHv8ANT4Flvlv3iQRtGm9/kydueTTLTfdSJaY2rMS0fmd2I9v0q9R2L63yyXU&#10;rPs8x9jFd+MH1A9RV+K4XVLa5814/Nj+VJFTCMy8gmucv3nFqbp9m6PCyKvDjHA/OpNP1XdZbrUv&#10;HdYKSs38Qz0x7ipdO6uilKzNwQyWNyHfarRYwVlwcdQOOtfoV+zt8SfDkXwV8LRWHiSLQ9Tt5p7b&#10;VIr7UYYZvnfcCmRko5r833vPMljRfljGPk9/c1oo6x2sjvJtaDHzKpO4dsA9K8PM8tjmNOMJys07&#10;3O3D4j2Ldtj9f9M+Jvw78JaV83xJM+kSQz7IpJw0lvODllKr2Pavzv8AjR8WL34ueM59V1HUJL9g&#10;nkR4jCqET/Vp+Hc14nBqN3I7RGdmb7rqrAF07AV0toZ7jTk3NLcSAnZBtCICv8TEdcdDWOHy+OD3&#10;t5Wv29WaSr+0jaKsalpaCZ0dnfcsW/5Wzt9G9vaqa2FxCB5rng7hHvCGMEZcmqsck6pcXEebW1Eq&#10;oZd+B8o6L3IqzLqK3Fuil1kmcbpPLU7056fUV0tNPyMlJFiK5LRsq5VplCo7Nny06kmrDqsd4j2+&#10;I1xyytzj8ak0owrbpAskMPmYfy1YHk/3i3SryWnnGTbIkPG13VCQMcniuepKx2QV1c1/Dga1kjb5&#10;2jUlX8zGc9MDFe8+CZ1uns0wFkZgo+fJbt0rwjSFClWaPbGFCFo14ZycmvpP9mv4YX/xE1tnt5or&#10;a10xFuZZbpTh8Hhdw6Zr5zG80naCvLoj38JONNc0nZI+1/CGhaj4Y8F6TaXmtQ2HnOhUx/K7MTnB&#10;J4PFepwlNnlrJ5mzGWzk14Rr3iqx8U6B/YequmkxW8oVXWcHy8fdIP8AGK7HwL43MkcGmw2F/dRW&#10;0SrNeTALgg7fxXvXtZHxDl88R9VoyfLZJN829tVZnh4zC1q0XVe92+nydzjPjTeavol8r2BS1ECh&#10;223Dl5gx6omONuPmrZ+EL61q01vf3eoC3sruMypbrMHJYdQB/CK9U1zRbfWtPuLeWKORpI2RHYcj&#10;PoayvCmjWItIrkWfl3sZMTTTAGRivGSRXq/2LKnmf1hT91621WzSs7eRH1+MsI4W126PpvqdN260&#10;tFQm7jW6Fvz5hXf93jFfbOSW58+k3sSsAylW+ZTXM6p4PWO0h/sMW9hdQMzwPJEXCE9R16Gumqlq&#10;kz2tnPLFhmTk7mxx3wexrmxNKlUpt1Vpbfr30a1RtSnOEkoPf+tTwvxh8PNS+JmhXN9qGtywtprv&#10;I9lNEr5kUfOrlAvyHb8tfJPxAl068isbDTV1BdbF5N9psVQGCONv9WIpG5I9Qa+ifFvxCv8Aw7ee&#10;IbyweS+08hJbllmb5C33AxI6/wAJr5706V9FvNS8Ta0l5pa3kzpZytAEK3P3gqOMjHzZI28ivxnG&#10;4yknz003Lq7t310f3H2ns5RjaT06eWmqM6y8S6X4f8PWX268vG1qTEMcdmnlpDak4kEhX/WM46it&#10;V7Dw78S7+21DxLo11N4G8OWg0+41SxHlXFrl98UqyfeLe9Zb+B9PsTrN14hkkt7Syt0uIrWZSrtI&#10;33ZCo4KZ4Feq/C/x38OPCPwwurJ7aHU5Lm2ZrhtViLyXN2wbZGUX+Aeo4FfJ0akFUVelJ3vvrbXX&#10;SyexyuUtYu1vxPBvFvxA1iDV/FGrazpll8UND01EgttT1ibGpWtmzbYw0aFRLj+I0p/bPk8caBc+&#10;GfITQbf7NbxWqabMEjVYyMxvHNkkEdMNXT+EdJ8JfDm9j1XxhYJqUM7tDdWka+ZHNFnIkjJxgDoQ&#10;eteV+OUsviGlxL/ZO2xg1D93pjQqtxZ2w3BVHA3jDZFfR0p4PGwU6seZ7OS0172+F3OaXtqe2nkf&#10;ZHiL4I+EPj5qWg3mr6q2qRWtgpXVtOu1D3CsP9WCR1V+1dt8CPhDc/B3TP7Qm8Xz3OgXim4W1urd&#10;R5eDwWI45SvhfwN8MfB+o6/HoMWqajpnlxtK2pw6pKEj2fMxMOOuOMV7Vrfwy8Yaf4LeT4VfFbVv&#10;F9lYRiRNImtW8uSM/M4WU/uyMfwGvPjKhRvH2nVOCleKi201rdu2jOiU5zi29utrPQ968e+L4dQ0&#10;y4GhRPfeHHmCyTadMkdrIT1jPQ7jXiHjr4x2Xj/4d6jpel68uhlZk065iurEESRpxsFuBvaX1Arz&#10;/UvjpqXjfxZ4Q8MXuuX8em6nFGl5pes6JHZPub5f3ZB2yKP4Hr3C+/Zr8C/Dnwto2tWT3C+Kowwt&#10;1juDKbqRznzPLHRlrw6mFqUqsq+NbU0uZJfCkm1bVJdbJEKSlZQ1W3nt5Hj3gbXo38OWt34o8dNq&#10;+haczxWWjSLJ+5xwf3XXArUbTfEvj251jX4I30XQ44I7S2025mNsZwzbVyfvP13EGvW7W38EfDW2&#10;0/W/EOnyxazrLLb3Gpz+W+8KNyyOWPDr3ryz4s/tS+AF8Xf2NaQ3XiLSEUzatcaVsEQZSpEqSPzx&#10;XMqeMxeI9rhaTndLV291W2SstfO9zeNSnSjaq7H0B8Pfgb4Xh8DIsTRibTYgsqtjKzYyxyvWrl/8&#10;QfBvgPQbx7jxNZyPcxtD9it4xI6N0I8vnANfCvxA/bV13xpeHRvA1ifD2jH/AEbzYebq6HQFjX0X&#10;+zX+zf4f07Ubi68TSPrfie323MtlIwRPJZMoRu5Zq92OWuEKEcVTVOvJNXvJybe8tH7rs/MmOJhU&#10;b5ZNx+W3bXc8x+Iuj3/grw3P468Cxat4OhukCSWtqGjtblt/Vo27Vu/Bj4kaz+0JpGs6jqvjm/03&#10;xLpcQxo1hbILaSJQAD5Y+ZmJ619JftU+LbXT/g5cWtxp00E9wphg/djyQ3Q5Jr8vpvhR480rwufi&#10;Zo1ndafocF15MmpWUqhoWz1YA7wOa9qeVUKsJYN1lJq3LOS11XwtPX9TKpVnaNRRstdPnvdHpn/D&#10;X/ibQPH94fENw/iSzsZ3hAtma1Mg6dG7qK9o03/gohooF3F/wjmqKUeKSzl+0rv8sdQ9fL2lfs83&#10;TT309/qyXUk8Ru7bVrOUTWMnDP8AM3XnpXG6N4I1HVrQXBs55k5xJsJR8c4Jrf8AsvJalT2tNJSi&#10;km02vw2ucaq4qLTa0Z+jc/7Y3gf4y6Dc27eZbazbQ77K1m8uNZ5zxsLPwVqt4S+IGv8Ag/XtNl8X&#10;+BtRsNHvh5+mS2eLmNMnaobYR5YUtXz7+xx8MvCvinx4ieKbmJbdAWSC4YBHfHQ5r7+Npp3hOPw3&#10;4c0qP+17f7JcWYgaQLJFCR87Kf7uO1XWwNHHV5Y7ESu4OKT3d7q3urffselCfs4Rio7301taz6vb&#10;VHk3j3w74o8U/EHwvd6xqmnNYW+n3Mq2dnbGSSaZZlGx5gD36HpmvKv2kvgj4m0rx2/jGwaW3S9C&#10;Rqyy7tk+AHXjoTX2L8N9L8I2E+o6boFvFpN7GFaW3hb95HEw+XGc4U9a8Q8b/tBa38O/H503Umtt&#10;e0WN8DzohuO3ocjq1Y4zLKGD5MbVqtymuVNWkrLfnvZtsUHKrJ04xty663V77WtdI/Pvx34b1a31&#10;SSS9jnn1B+vndXyPp1Ncf4bin0zWori3tzJHwrquVKA8Ak9q+z/i58cPC+teOrDXH8AWmrWkcLxy&#10;WVxKYhcMe/HQivlfxb44ex8Qax/ZFqdPm1FmiS1Zh5cMTHcB9a6cJiJ1YOhBKS1Seya723SPLxNG&#10;FOpzttP79Ts/FngbRdO8PmbVLjT5LqaaBI9RsbgyAxsGeTbjqR905rybTvsTXv72KRmjlDoGON4X&#10;kciuu1LV7+++Htjp948M/wBlgCFZ3RPJALP1/vmvN49YtWuUMSPJ5J/eJJweR7dcV6OEp1PZyhdu&#10;zfoc2Lt7SLjHod9pXjS0jdJJtNfzrZpnCSAOJGdP7/qHr7Yt/wBpq00b9mbSdL0ry5NUmsfskkDJ&#10;jyn6HH17GvgGG98q/cRCSaOVUx9QfftXQ3HiG/vrDTdN1G9mmkjZzsk+5EnJWP6A7zisKtGcXzUH&#10;y3Vn106o7MNXfLapr/n0ZW8SeLn+3WzP5lvb27B4LWS33x7s7snOAc1WXxPZ+JNRMt7flbiWUzC3&#10;ayVUMpGMZGeDS2xvtQlP2JrTaEEIWZ8pz7Hrmqc2mX+h64tlcWVjHdxyKXZkIdCK6YQpKPJs0u+v&#10;4o86rXnKV0/dv5nZQ65ZQ6yllrIMckK5gRWGzkdCenFfQPwY+D/jrx5a2V9ptxB4a8Pas0zrqccm&#10;+4uUjbmMHsSV4r5WvptOXzLfUlS6VSzo68HPcBhyhBP0rZ8OfFvxZ8M9OkXwp4puo7BJN/8AZ8wy&#10;iZ6yBDkZ968nEYGVamlR+LTfbzs7OzfmjrWPdNtT/A+6PHPxS8JfBbQdT8Cp4EtL28eHMpVB5cqt&#10;zl5Dlya4nw98Q/huvgvV9W0X4aeIbGwjC291ewr9qtYn6kGQ/wCr9nFfLC/tM3vjjxRLdeLLSBri&#10;5VIjeWv7oDHAZlr2rUtb8QeHv2bdfnmhubXTdZ1CFYkjyFMKD5nbHHJryMTlX1XD06OLbc5Wja/m&#10;9n1tvfcUMW6lRunolqeS+JvEb6pql3qSkxrcFy7Mnz7R03BcYJru/hb+0b4h+G2k3yaFqdukc5xJ&#10;byQ55HfBr53TUpteuVkeY7fnO3bgYr668Gfsa6t4u8H+ENb0DUlu7e/tBNdreA/uZs8gED7uK9bE&#10;4alhoRjK9+lk/wDK5nQq1KknKJr+Ev2lfiFqUlodL0eG+vIiZZWjiaZ52Y9W9K+vfhl468ZXfh2L&#10;U/F8dho8L8Q2tom6X/geelVvhPo1v4E+Fdnb3UNut9Z77eS7sIeJCp439zUjzT6pdC1iWHzpPuMr&#10;YTJrzMuprDcmJwMrc+tot6325lfU9pr2icKivbq7fgejR+IY47Nort929WdG4wQORkGvLrfWryx1&#10;OW6so1jyxYquAtZGrTataX8ljqUB+0JjK79+MjqCKuwabqNikH2i1fySAWXGCoPSvaxWOxWMUYVE&#10;06fXXT1HSowpJuOt/uPVLPx1Z2+lxm5kLTbAW9Wb0rJ1e6tfEtsmosyxXVoSkcUbfvST/CfauBXx&#10;NHb3Yjlg8yRAFEjdabLdeZfvcLdus2Q6N+P8NdUs6r14exrWcbWtt6NvuiIYWFOXPDR/1odBD4i8&#10;RWpDaen2iJwf9Gu1JjIzjh+or0Dwrq8C6dE11FJp13KPnin4GR/dPSqei3RhEWL+PU4cfvNsYXGe&#10;/ua6S9vrKG22zFGjdfuMuQR9K+ryqh7O9Z1rtLZ2aXezuzz8XVVT92ob9VfX10MfxvCmqaTLZYjk&#10;V0JbdxgeoNfGH7SPg3TPCvgi01q0kvlu5Jvs8scmJo5MjIKY719E+MLqXSlub/RNUMFwY2Y6dJD9&#10;ogcdANnDL9UrxT4z+I5PEXgu08N+O9Cl8LR6liSDVI386xSftiRfuMR1jkr81zvM4Y7GucfsaSSX&#10;NpdWatqj1cLCVClyJ6f8A+HNa8UXeoCLT7C4mjWWbAto3JDn1K56ms34pfDTXvh3PZ22tW81i00K&#10;3ESXCFfkbs3vX0j4w1Pwb8EfDtjr+ix6NqNxer9j373mc5PMy/eAKdxXX/tNfEHTvH+maToFr8T9&#10;CiWeaNbtNVgjmRQY8CTKjcDU4PM/epunSag291vbdu12rejOatS5lLmld/1bc+J/BniLxXp3iuzu&#10;tE1G8h1iMfZrNoXMkixnjy0DZG3DcCun+F2tab4C+L9jd+MtL/tWytZ3N9ZXsOSQysMMh9zWd4u8&#10;B618EvGEdvf6h5mnxyRSW/iDSMvC8bdHjrlPiLrPibV9Z+36k9yqXrDypZk2iZRwpIHTivrFGOLn&#10;+7ceScd1v+Wtux5CnKivevdPY+kviV4MsD4puPG3wXso/wDhHrWJb0xSzFZRIozMqBudoFcX8cfi&#10;3D+0Qum6xa2lxZ6roenGK/F3qizRyRh8xtCDhshm5FeSeKmTwLLpkGj+JZtYkurZZZxDFLamBmXO&#10;xgeprh7mQFVPn+dICA3bHqKeEwMpP205X/ldmnbs1+T0Cti9ORLTqtPzPrX4ZfD3RP2tPFhhggt/&#10;Buq2+jYe00qIFL25gXAmAbpv7gV3H7Lf7MkXivxjrGl+JHezvtNJiktdmJN/owavizwt4t1Hwvf2&#10;2rWV7JZ3gP8ArIZSHGD2I6V7H4G/aM8TaJ44Gt3uqXNzc3DKs91I5aSVsdWNY4zCVo6L3oXva9tN&#10;LxWh2YXE0m056S7269Gz9LvFn7PmnaP4Tj0jwxY2kOsGUOmqyZWS2Uj73fI/hxXxtrll4b+APikJ&#10;cJbeN9Y2FSl1FJFY20mfzdhXP+L/ANrTxZqP+nnWLy1hVmi/c3BG0njcKf4c/bL8Qzata2nicw+M&#10;tCT5vs16kfmoB1Ik218/isO66lVw1BwX8t1ql520fV73N6lePwyqXfexteBPiX47vfGgvfCylLxy&#10;37qyiwgUjO0gjAFfa/gzSvF+v+D7C+124tRqu5mZIIiU+rehFeHWf7Rmh6J4ftrnRfBV7DpUyI7z&#10;acI3TPuFwa9F8L/tAeEPGlg1nc6lc6RcQx4jST92JSf4SOhr42rCFVSp47DNUrNxSdryVrNyWisu&#10;6O6jJyS5JXfp09D1yXwxd6Hoi3sIMV+7LJPPGT5kWBg9c7xXV2mjRf2dbTCPzLoDPmyABn3DnP1q&#10;n4Qf+3PCUcMkn3027oz2I6g1n/2Lr+m2Ty29+sskbjEMmRsA68+4r9fwNGjgKNLEYOhKpSnTTsnf&#10;ltq3Z2vJ39Ty6k5VZSpzmlJS+/svQl1zwoBAsloLhbkwrCAkxGdvTf2Y1w1jNNf6fc6ZqVtJJC+H&#10;dWyGQj+IVtp8UbeFLm0uJHnvn+5ayjPB+9yPSuZn1mWSbytQ+0RnyNkEkeGDjOVyWr8Z4vx2AxtS&#10;GJyys4zknzR+za9rS6JvU9fC0q8IuFZaX36/I6DxD4ft9F0zTrv7O1xcxsN6uSVI7cHpVDUvFsN1&#10;ople1dnR93yt0Gex9R6U2TxPBZadO2rXtzItuUjWWEjj0zmuZPjLT/s0unaZDNNey3a+WZEB3qRg&#10;g56Gvk8TiIV5Opg5KFKUfgaV/dSSurWu7XubQg1pV1d9/Upad4TtdR1OeSfThqtqS7yXF43l+Wx5&#10;jbP8OD0p+h+G7Ka6vZ4riO6g+1oyNJwFchRjdXZeOrBtIgFxJevFLdRIrwtgo4A6V5dqbz6Zo5g0&#10;+QQtIwe4gjTJ6dMnpXJmGHngqv1Ctfmi3fbrqtrtaW0Y6couPtF1PRfFPhq8m0+fSIGNnI0LyxW1&#10;sxYSAD74PdKg8NeHPCGgnTLvV7ow62R5tzaXEe0tIUwTsPavM08etpus2dzNoF3NbtE9uHjuSskJ&#10;Kr8/HYVV8a63cXd3p90uuxHUZpfs0drd5PkoOPn9Bhute9g8VhsJNVaVBSlJ+7Gb5lG1rX5Uuq9L&#10;ENOas2/lo308z2v4k+N9C8LacdS06G1u8rhhLHujdRtOQfUV5d4c1mx8aySSedGsKuo8uRigaM9e&#10;fauY+K2kalpUsOgwgpY2qI08llc+cs5Y8OiH7gweldF8NfhvItlf6fZ3b3cM8W94tn3wOcitM6xF&#10;TH4i1aK5+ayhBO3S6SWt7mtBRpw0end9it8cLzTNMlt7KKSPVIlAsx6gE7sKRWj4Av8AX9S+H2qH&#10;RbBJILY/u/LIHy57e/qa4PxToC+HvGgS0urprRWHy3MIbyQDwrH3PevX9DuvE6Naa3p2k6c2kahK&#10;IXsrJCFlYLtLEDoDVYHDYbEVGmpcmrtG7aTuuz0V0n1aE+aK6X87b7nIaDoc/jpIJb/T9Pa6hz58&#10;jMDM+DwSB1r1Gb4fX+kx6VYw3d0dOjJzbxcCMHr6HB71Nf8Ahu30LxXE+m23lx3cIMUcHGwf3Tu9&#10;69CuINQ1LQGiuYPLk2cyxv8AvFx3Ffc5RwnCu8RSxLlzx0XLfldrO3o9NzCti3D2c4Ws+9r9rkE3&#10;gDTV8u6gt/30MREXPfHVvU1xOseCPEPim+W41DEUwjEX7kFdy++K9KgsLqfw1BbNMYbjywN/RuO1&#10;XdLkuTbmK6T98nG/s9frdTI8HiIxpKDhBpO0bJN9ml1R4dPH1qHNJNSa01/NeTPLvAXgObwV4mRJ&#10;pH2uPkbdnI9K9D8S+H4ta0p4WjWRkO9PrUPinUjo89hdsvyK5VmX0Na0epRXVsZ7XE+BnbG1b4HA&#10;YPCUquXR+Ht1s0icRiK9aVPFdf1TPEfFPg2902+mvdNuYLaOB4rmGyuc+SxUcHDcZWsiXxfb+G/C&#10;91vWa01S7V7t9p8u2um3g8f3WHpXuMc1r58+lyzrLNcI0yL1CL6YPpXlPxa+EFrqOkl7vU7iSzWT&#10;i3t1RHRiMAj8eor8xznh3EYGE8Rl8r0rSU1f4b7ta3TS7dD2sPjIVZKnW+LS3mcd4u8eReNptLke&#10;CG8hiC4fg/MD0PrmvYvh6lrpHh7z4bNTcuxxFbxk7R/hXzJ4X0qLT0sIvtBa3gkZEZky6AnkNX15&#10;4CZW8MWqxFMY/n0zXk8CRnjM1rV6tVyny7vV9FfXrY3zVKhhVFLS5cudfNvBFM1hcfvHWP5gFwT0&#10;z7VD4m0BfE+kPbSmIq3Qt2/GretWTX2nMixrKy/wN/F2P4+lU9K1Ky0uySwncwS28IZhORvKgfeO&#10;K/dcRGnUUsPi3enJW109UfJwukqtL4kzxv4g/Dm11Tw5e6RZLcXeqQf6Tb3Qw4JHDLxyCK+GviHo&#10;d3o+qf6UCszSbY0kThDnnIr9Ck1PX9X8R3uq+HFhmtJFjMRZoykijh1OOQfQ18lftSaHf2HjS+nv&#10;Y441vcTwJvDgZ65Nfi1WNOhivaUIuMG2l7tota2al1bPtcPOcouFRpu199U+qaPk/UQ0JETb2ZC7&#10;+VxhT1NbGizm1tmW1TdMDGu1U2IhNRX8X2d1Rz/o+TmT2Pf8O9RLcz2bf6Of3nONqgcg4wfr2r3l&#10;LmVjm0iz1fQFaO6tJZY06KglVgcnpzX2B+zf4nWCZrZCd0mQFUgR5H96vhHQdVMOFuLny4wC5j6b&#10;yX6EV9FfA/xLcxajAbchSjj9313V5sJSwteFdfZdz00o4ijKk+qPv1GIQbiv9K5DxPqdlbXNxLPL&#10;8sa7tkT8nPHNS63fE+GIr69mksHj+Y7FyDkdMVxEeraai3FhMGtdUmQmS+ubXhkA+XbjPDetfT8T&#10;5raH1VcsXbmTm1q7PlTV1ZuXeyPkMFhrN1Hd620/F3N/wb4Vs9U0AXdzs1OKc+fHFI+dnsSO9dP4&#10;WtYtM0tQbIad57ki3Zhx6CvEfDms+JfDWpQRmE2FlOGMHy7kfnjPoDXtvh+5vNS061lvLaNZpsSN&#10;LAcjcPY9K83g3MMBiYQo0KDp1oR97RO97auSV9elzozKlVjeUp3hJ/0rbHEeLby+v5tSJieaK1lA&#10;2xucAkcYrzwvJNBdXdlcy6ddQzCOdJskunXp0wK+jbe2tLKRo4wsbS5byv72K8m8Wv8A2p4gMtgI&#10;45LRC0kUiZzjqxx1r5LjXIamFSzB13KpJtcvq2/dd1qo9DswGL9p+6jC0Utyhb+I9O8Y3F1eyXhg&#10;u7aIP5qwAoQo5cgc1+eXxL1y9utduFmhTbJLJ5bqhAfJJBNfpPo/grUNL0nUNS8mC3uriBmCqgHV&#10;e9fnb8VNCbS9YuftWGVPlDKhOwnqWArzMsw+Jo141MfQca01dylvLV2b1tf5I7oNShNU5XSstDyu&#10;a5la3jZgjbyF2sudmPb+lc7q026GLdsaRCcOxxwTgZxWxrC6hYzz7IvLVoy7rtH6n171zWoTRSRh&#10;USNmKhBtXsec+9folGKdn0PLqu2hkyRNHchFjLRkjcre/wBa6DRIZLVpF3zWrcMjKw/rWKlzvjCf&#10;u1VAc8EdOtX7a7maHe/75ohti64KnqtdtRSascsGrnW2zzNZrsL+Yspx8ud+O2RX3/8Asr6VYeFf&#10;hnBrWqWiSSatcv5KM48sx8KSa/O7TbxoUWRI08mbDhd3f09fpX6ReBPGOkaR8HvC+jzG2vdYk0+N&#10;ojMMCEHnBz3r4XiKTw9FOLSkrtXSaulezTTv5HdSd9H1O88TX2k2ev2MdjqAjglBnjt4pcJHKO/z&#10;evpWzMINV8H399KzTwyMrSR3TEsgA4CHqK8b8EarcXlxrNsbOPX2Z49/l4QQRHgoQ3v3Fe0+GtEs&#10;dM8Py2N5bxwxzL+/E78Q/wDAuefavzrBurXxNWDSiqkZbXUYtxdrXvp0sbNpU097ffvqcraeHdP0&#10;/wAVz26zz62kkcW7AcyWy9QGKnDZr0ga5bQ2cLS6YLezX93D9rARz64Q5JrgfCt8LDW7m1sjG9pM&#10;d8d1sITI4BSMdfYmq3ivxjc+ANUjnubc35u1VHuLjDybx2XHT6CurKsyhgoVKlJWlJ2dlGXLu0ru&#10;7auiqmHdSSi9bet2el6JZa3IbldUNvBps4fy7aFT5g+rGsjTvA1veXc98LqO9jkwu6/QNLbEfwhv&#10;p2rN/wCFjjxCljDdWU0MV3IEPltmUEemOgrS0jQ9K1Nrm6mt52jSYfLJIcenAHWvpp5jl+OxNHD4&#10;Ve2jFS1nKUX3e0WlGKOR06tJSnN8r8kmvz3NS30bTPDGoCOyjM9yU3iKXkR++49M1jeLNTk1fTWt&#10;0JS+jLsoRv3e4fw57muj1OK1v7N9MjuUUjCF4TvkiX39Kz/EGk3N3p0cemeXGsDo+1oAxyD/AHT2&#10;NetmmAqvDVqGEhGFCzbjBLXVOSSvdtW+LbtEyo1FzxnUbcu7/BnkPiAeNY/CyXGhRSXN28iL5Nj8&#10;z7TycOOmO4q1HpWoeLvD1qut3MmjawhiFxc6cmySMEcYUfxZr1nwz4eu9Oiw91JF++ZzbqAOv9DW&#10;dd6c1zqzXENpPI1vG5l3OY2mBPQY67a+HqZPPDYHDzhFxlJ3cXG7012TbVt2rJ2Ov28ZVZa6f13P&#10;PLjwhfeC9Vju4V1DWra6Yf2lIzkG4UDiYJ2f1Iro/DXh8WWoC9tpZjJKDcxx3kx2x56AqP516M26&#10;/wBMtXixtfHmQScjaODXm3ivQNY1K7ktYZPs2kyKiJey/wDLNz0ZMcmujMMu/szEQxNH34P3k7Wt&#10;e0lrdtR9diaFVVE4Sdnsddb+Kxqms/2QluPNeMtcJ1EZ78t978KxfE3h67TW7Oe2EbQCRgXSEI6q&#10;qfKBgjzD/drU8NeHW1SfT9WNwqSxbklijbzIwyjZmPPKin+PtZvdNuLEWumLqltFJ50qMOAvQEHs&#10;R1FfRyw08XlrxeZyb9+Lg1s4uzulFKy1d9DGGldU6Fr2d+mvqznPDaMDdR3MFktq297cec/mOx6o&#10;0Z+ZWFY8XiK4u9de0udOvdNtApQbVEgkk7ESdab4ftrybxbqX29ptR3TH7EqvtMankOW45Het4aF&#10;c3trdRpHP9vjU5ReVdg/bFefQyytXpQhSjycrdkldvW75mkt+yOuclBvnMYJPfXf2V8wtEwzH13Z&#10;q9qE0ENtButl2/cFQ5lhhMs8HkzDCuu0gmu3tdOstQ0SO4v7VJjIBmWCIggD1x3r7yi0qU7ytZXb&#10;fr17HBP3Wm9jB8MXs8cxtFlkihkBCLHEGGT3I7ivTf3sNsePmQfwiswfY7O3g0uGdo5jEfKbb8+O&#10;5Bqpq8KeZawvqSWzMwxziRx2FeysZ/Z+HlKm1UaaT95Rs39m7bV1e5xTtWklsvR/ecit1L4av57f&#10;zJH89xInmMdiAn0rrfEl2rWxSJZJpgy5WJuU9/xFWIdNtluLpLhxdyTgApjPlqOgqrPPqLXzJBBa&#10;7o8B5JQ69OnTrXy8KWPwsKyrVdKjtGKXM4Wb0sm1dxakdMqsak1JLVfjscR4l0WeC8tVtjP9nUEx&#10;20SnZtJ6sPWsZ7JNB1WCbUUVYSzESqxGQ3BJx6V7JFaXAhh+23KSkcnylwHFcp4u16w0e5+yx2K3&#10;lyiFwWUME3Gvm88yWngKazKcvZ2kmuez6JqPKm/NI6KWJlVfIlf+t7uxwdpFLqzyfYrhGWW4bHmR&#10;H/VjmtXTdDs9Ut7K4a7SNt5xEq7zkd/pXEeMdcuPDFhcXTgWP2lyrpZqQ5UjnaK5/SfGXh5Ut7NL&#10;4bNu8T8gN325Ffn0K9aC5a9O8esXzJdHpbVM721J25rfce6Wngqx8TM+oGd5tPlO6FNvLuODJz29&#10;qPEnhbRG0ebUNQ00XFvYIfLiuAAhPr7jPSuUT43f2adKsJtKitVmwIZZHxGoP3XIHauX8S/ENba+&#10;1rTNWvfttlcxsvlxEyW3qNnv9a+uxGJyKjh26FByqtPVJ/E1vaXRS6HE/bOVpSsr/h8utjitN8e2&#10;HxM8RLYRXsFitsGjGnM/lpJ7JIeN1WPG3w01+++23ugXe+PTLiHbHwUEbdWDDqQeornPBWnQ6Xr+&#10;oT3enQ2cl5Oi2uk3Fv5hmgPO+ul+I0l5b+KRY+GrtIZLyGER21rxbAiTIDp/y0GO1fLxhSoYj93o&#10;rdWrard2WqT3L96VO897mp4h+GWs6X4Hlu/GUphtoGjlu7m0u0WWSNG4jjGPlevPfHHhLT4fC134&#10;q0jQZv7E1Ypb/ZLW+ddTlmLr5cki/N5hGPuiui8Vafr9/wCH9c0PX9Yk0zxLcQm7txfxZtYox8oM&#10;cQ4JOa7b9mrTNX0L4caVa6lq2ma9qlvGRDeTzky2uTgKsbIOlfW4OeH5nC/Kk9Yvfa7d+VXV1t3O&#10;hzmoX38+npuzC0XxJr/grSDqepeHzrAZgH1K/aS6fy8cR+iY74qt8Kv2qdFvtY8S2d+ZtEmjKvaa&#10;f5nmRRgpzyORlq9V+MM41PwJrmlRx+fFZBby6u9OIWSJo9smTH6tt6d6+XdW8PLJ8Mden02xm0jW&#10;tWLX0d3NYBU+f5tpMh35pzrQwreHhUbSaje3KlJuzfXmS7q5m5qq9Y2/HTdH1rp3j7wv43ttGnh1&#10;mJby3ZmDeZs2HoQd396snwbqnh/xVbz2c+kjULkam0sMTOXjbB2ieBv7g7k96+R/DPwY1DxL4Ta1&#10;+0R2U/2dLltRmuJJZJn6HCr93FR6J4e+JXgLWLW98KeItQ1zTbG7NnNYxvsiOMGSB46mjiKTxHO6&#10;0XKOnvR3SSirvWN3y9QdO0LRT+/zb8nY+45fBnh/w9rUOpaXoVk+o5ldpFj/AHpDHLBA3G7PNeZe&#10;DvAz+AviPe+JbixjbWvFV/N9pu4cpDB+73AeV2xtwXPU143ffEbU9G8VWmq2una9oggkEtzYRXjy&#10;2u7POxZM4z+VezwftAeCNcvJLlNWutKkl4a1ul8veSOeeRg1vLFSrRdmoQunaO3TVWWrTXXuTGnK&#10;LtJX03Z6j4gFvp14t/qYGowvFskt1/e7DnqK8WsPg3Zav44ufGlr4bMN20xQtESn2iL+ESJ0JrY8&#10;P+KJvFnizTXs7myGlXKTR2Zt5/O2HoS7Ia9Sg1LUNKjsYr6No7Zx5KzxuCzHHRfavGrSji8RUlyT&#10;p0tbyiru8rJ88nZqL0dmrA48kUtHLz/RFK1vdJN1I9xYjT5kjVQ0imPn+6PqKyPH91pWpaZbwafM&#10;kV8j740t+h9R7VL40t9Y8b6S32C9htbCCRQzTJ+8kA4Zsn0FeZ/Fj4faxo2nztYXbO06vbq6/KxB&#10;Tr7A1xYqVfllCm1LDytefIlu3Z3TaWqsmTe2uvMulzZ+H+vnTnuvKNzq90qhruKTDR24ByrAL3rp&#10;PFfirUI7q3uLSF4puFktwpjYAjqD6GvOvBnw58Q6BpFldaTbXWmX0NqquY2AjkVufmHJf2rsvCIm&#10;l1Vv7WELSJAQWv5yIxjofUj2rzk6n7vC0pNc0la6slZ/EramkNVzyWtjsvC3hS/8J2k88Vvbz3fE&#10;pikdpJl3d8jg5rr5LuMRTXKXHlzQx4kinyEQ9d1eNeB/ihHD4n1WKW6mmMsjmMLmWDK8AK3XFa0n&#10;xj0208RLpUWj6tqVlLC0rX8MXm28EhOPIfuGr9Ky7OcBSwf1ejeHKm7N3el2pJqzu+tznrUKjneW&#10;v9aol8WeNPF0HjGDwxpkFqYZYRML2abC+WeOvXf6Vk+JfB+p7NPuLRZ5dZmQvPcXcGPJ2dMSAY5r&#10;P+HnjbUNH1s33ijy7W01KZ7awtpJQRZQg/IG4zmvVtV+ITWk13aXenMLSBcFxkm6Qry8I747iuSj&#10;DBZjg61fMsU462inzT5Xo0+1mrq9rHRKdWg4xpQW2r0Vz4z+N/j61sbLUdIutTn0/V3bN0vnL9oI&#10;BU5UHjBrifhfp/jp7C31uz8aSap4b1GV7Ww0+5Gbh5emGHIjwa7z9ov4C6fe/FTStRh8Q23hzTnh&#10;ku7+e9T7S6SZ3RLJEf4W+7WP8LPA2va94k13WtK1FbG5iv7e4fQNAiSPTZG8vl1EnK5cVwqlhcFl&#10;soc65n8Skk/eva21027WZlKcqlT3tunp3PW7i68V+EvAd5peuWQvL25hENpddoyeWB6citz4c2+o&#10;eIPBFu+vTWtxYROi2g8yMS+aTt5zziu88FaXe654Z1iHxWLxbu7baEEeFyB/ABXz54u0C88Ia+2i&#10;30Vz5Mxa5t5YZTtHoSDXiyw06VGNStZxmnonZrV2T7bKSXU0jL3vQ+kNW8B31va2/wDwi2vzWVws&#10;jQSxzyAxx5GSvFY2leAdNttEh1LUNXWOWK4YSM0hSLjqBJXlPw58X3mgXME2pXlvqcsOJHhZsZHu&#10;DXd/tFeOrCH4Yw3j+QuiSIk8b2z5juX/AOWce04PWvrMPLKsbRnip0Pep6Rp3lJNtxSktrbahGVS&#10;MlFS0e70vpfQ9F8P/D/RvFPhKPLzPFKWkF60nmXEgPqTTdH17RfA2sXkd/rYuo5ERluZFC+WFGNr&#10;bcV494P+OohsdA0vTfta6/q0TtawfZcW0iqucI3TzF7rXl3jf4nXHh3xHOfGKRabZ/c85bQ3MJz1&#10;ExTla9ufEMKFPDvBYdfWUk38tNErcz1YvZqXP7ap7j22/Nn0p8QNXt9GujrekQ28cxRtl7cHbFjG&#10;Ttzwa8X8T6nJ8RdHYazeRzfuWbTo7aHm45wQhSvE/Fnj1/FN6YZU1e50SIxxWlx/r4MN93AyCikd&#10;Dhq+vvBGt6V4R8HeHja6da2FvEscciXKevHmRFeXO+visZH6xi/b4ifslN81lstEm7J79SVLm9yC&#10;vbQ8R0bwFpOn6NJdeJZWVrazf+z4ltsyPJj3A24rze80pfEX2Ce6jfyI7mNbheFcqwK4U195+NrL&#10;QNU8Iw3mq6c0trMRmeCP99DnuRXwp49ZfD3jKTS0u3udInuBNBFcw7jMCTtBArvxWXVsvqQj7WMn&#10;KPMmr3s9dvno0RCEakXPltZ2NyK10SxgfTdI1O7luLk7ZbfUdhjtu2WdcdRTvEuh+GrPwjp0d/dt&#10;rM00pDWFpFkW2OCPw7VhXOsW2myxtqnhyTTzBmL92MIM9gOu6ue8WafLZw22s27jyXhklMEJyYYu&#10;hYivNowm6qd2r+mr9Uc9WrGzVtTI8Valp+l6lpl54T1U/wBiqyt5FupcwYH3sP29RVK1+JNh4m1P&#10;7PLO/wBoeVQDDkxuScfL3ANcR4bDXuuNp8zJcWO4qnmKVJH3jjGecV7Bp3hzRbWWwbRtCSKaZwxS&#10;STzASxwGx1xX0+N9hQ92pFtvZqy89Ty6blWV1t/WxoaidM0fULPUJbkQ3Vqh3up2Pz1BzV7RfGaa&#10;PcMYLx52ByVV+D949asfGzwXa6hpenWkukWtvcTgBLy3G1Jl6DgHg561Hq3hC38GJ4csNSs54/FG&#10;oXEbmOJoxaCDoORnhq+YXsMVh4tttu+nktfuPUUp05tdF1PRNO8W2Or+BtUitY08zUEDS3G8k+ar&#10;ZGO3G6uUstPfXp5o7e4jt9X8vBWYn5wO9Zo8A+I4b6GOCOe1UGeZLa3c/vM8ZGODiu8+H/wq1/V7&#10;R9WRnhu4Q8Nxbf8ALTaerKDXnKFONlSlzdktX1dtL3OpwlV1mcp4h8GxW3iTSr2W+e4hjUNPA3IO&#10;OQw9weRnpX1l8JPGo8f6VPZ6mY725tgGBnI9MVjeGfgLPFohSZkn+1AE+YuCgIrQ8IfBceFpnSe4&#10;8lUnDwbeUl5+6R15r63AZfnOCr0K0qEnTe6bSi076S6XV9Loyl9X5ZRUkn/WxzGmfCXXZda1VILu&#10;WztLqdg91bt95SckHvium8C6N4f0TU9S8PT6VNs3l4rq7H7wqOgJr1VdetoLoRTPHbNyo3cBiOcC&#10;sW4+I/h+y1K4je6RmwBuAzX0+GyXJsB7KaxUbqbT9oou6s7xs2rLzM1Xr1eaKpt6aWv33uc18QPD&#10;Hhi78O3N3aKmm3kalYbuOM/K3SuQlWTStP0u1h8RXWp6iJI1llg+WBFH8JJqT4ifFaPTvN/sC2jl&#10;+Vg9vdoXik75wOhFcHbjxN8W5EuE06HSNJlwLm9WVhFuQdsdM9ia/O88lTx2Mn9RjC+3uJra7clr&#10;qz1KGHnCCdZtLzf4M6zxnrejeNr+7a01nbfaQguIyeXkIKniNhyB3FfI37Xl1NdQ+F2ntnjnHmpO&#10;ytiMjzFIIQjMf3ulfYvhDwFL4e0i/uRov27UriHy7d5MB7dvXPYd68O/bu0lm8NeFbrUIwurLEIp&#10;bxnBEnvla6sooTWMp4yrdSb1TjLRu61b76Nb3Rz1krOnB6fLsfnx4gQecjqU8xGKiPd2revYZJr3&#10;TkiRY4fI3/exjnB4rA8RxywyybpAzA7vvZA54Nbtwqx6xpbKB8kXlHa2B1/QZr9pelM8FP3rH0R8&#10;GdLW41LTdqpDGHRC3HABAr9JNavLiPQIYbS+W3uS6pG0y/K5HYV+cnwh02dte06BJ3junlTZ8w2B&#10;AV64r748baFLpttb6jNqci3IceXGsXmIWByN3p9a/P5+0isbUjL3eRc2vLbV63uj3HGMlTjLu7dS&#10;74sv5HsdPt7zZPNdZWWKFt25k5+WpfAej2Ol6Kl1PdyDYrtLuf8Ad/QjtiqWoafqU+qaLe3JiWEw&#10;SGa1liDCAnq6FO5putJe32nwpounrcrLMs0jyL8hTPYHGQe4r5alGpQzWeOq0/aOEUoxkm5XsrSs&#10;ruzbu/UlxUqKpp2vu16vTU7rRH07T9OW4tmh+zzHe80fRyaqa9q1skaMkaXtu/JReOR3BHeqckUD&#10;+Hnhvo0gt1VcR2oK7R2xT9OWz0pigtLgo6bCzkEdcc1+r0cwp1cHDBS5IU+VX0emrT92z0dup5ip&#10;JSdTVu/9a9zO1jxVBpLAvCb2GVfnUvngCsW3Xw/Lp73WlW32PUL2Hy/tnWSIHrw3TFdTqngu0kjt&#10;p7fbgOBKrHh1J5FY3jHw7Do1ndXsFhNNbYXFtbt+B9xxXDisuqUXPE4txlGEb3au0mrtp2ulpY66&#10;dSjK0YXTf9WaPl/4ofCLTdX+JMHhyLU3n0q6g86ZYSJm87sMtyM7eRXz1feEfE/hXX115Uv7e30q&#10;9iikksT5T8FeY5ADhxX3J8MfhINJ+Id7rF1Anzo81jErbkVW6FvcVz3xB+GX2G2uzNHe2VvNcJLD&#10;Z285+zzjB80ODzk1+bLGVcPS+t06VqLcls7JadfO9lczqYWNWXKn7y/E8XTxF40PiKK/xPq/2233&#10;z6ZJB5xuoCcnzFH8J6lhX0v8H9T0bUtKW803RNK0hp5XE9pbzMbiMgdArLVHWLKa48KeHbzQdCey&#10;uRALKzu7RiJLJt+Cjt3Rq9N03whpnhezGsx6NDNqlvEDLJDw7OB8x5rryzC4mvW/2a0YxipuXK9m&#10;ui5W27Xt3NHaktXe7tY1NYW7XT/s/lRzQlDlFB3sPbsDXL2Xgo6ELy4t9Rma1uVO+1nQ7HJ4xToP&#10;jb4dvdQSK5ufsSn5BJcJsw3pmuj0/wAX6ZqF/dRzXcEaq0Yg3TD94COor6ivQyjNcTGtTxSlO3LB&#10;ttWsm291p5PRma9tRjZw03f3lPwbfzRGfRL1GSWywsEs33Jo/Y92XoasGYa5HqNqkkeoEnfGiv0X&#10;oVasnx5448PaZYXateRvqNqVkiQAttcfdOFrzrXPj/p9ppcOp+G7ATalPJ5N3YGNg8BXrvAHIrHM&#10;cbh8MqeBnXVWlC6lytOTi00k/stxffyY405T/eqNm/z3v3szE8Y+P9b0H4peH/D1rqd9aC7QQx2M&#10;kW3fzxz6Y6Gul8UHV/AukLe2WpbtHncLboz4aGVny27jmvK9E8avJ4xnvvF1jFYzRH7TBdbH/cZG&#10;Nu3B3IR1FfQB8f6NP4Eg1q405m0b5m3zINmRxnZycHtXwmEwuGxPtYSqygoRvFu7+0v5V20Z3Sk4&#10;tOKvr5dvM8n8R6lav8Q7OW3uI7eS1iWPUZWI8vLdHjI6qc4qr47/AGe5prlNU0WZ/wCxWjLGK1CA&#10;Fux57Gs3xtc2et6ZFqthqdvp+kagpV1hcedleYiAa5b4m/tI6rY6IulQXb6ncQgRNJZ+X5Uxx3xX&#10;n4CMZ88fZtzloraWa73VrP0uFZxilKbVv62seGeJfFmqaFe3ELWO2O2LRbmA8zDnaw9h3FbnhS60&#10;3xELa4bT3WFCqXMUnyRuQO54BYGuP8W+LrnxY1zdAJPJBsd/LX54w3Eg9170S+IGurbUGuL+DbEB&#10;Ggt12xz5XGZAv8eK+veFcqCXLyy62v5dPmeApJyundHWeKviBoNrqEsWnAw/Zo/KuEkf7zDoQvG8&#10;E9a4LWNct1svtbSGK9uUPmsuUDjOQCT+lcL4zSLxBZW+qafL5Kw7YZYZBl4SAcEEdjVzwTejT0sR&#10;f3Ul5ZmLdcrbnzBbQ5x05xXtUcsp4eipwbcluuvpc4KlaU5tS2GXai+tLadbR1Zv+eaEDa3UknpX&#10;0t8P/hnodn4k0E3csMe/TRcRuswEZwew6u1eXT+HNOulnu0juZrUo/kJH80UgIyvp+RrZ+BWot4Q&#10;8QRahe6KdWtkBt7ZGY7YZJTjgtXk5pUlicJL2EnFpPTu2tFdvoXhoqnVSmrog+NnxJ1/VPEOhQaS&#10;DfyWmos9g1uo8u98sqF47MprW8c+LNWk+Ds954/tpZPE2rXAms5Wj/cwbThoWx93joK7jx14d8N2&#10;OpeIdV8V6dbWLWZT+z5rFtr2xBP+rC889STXz58aPiJY+Ir62vGN95aRJ5pk6E9CU2+vXNc+WRpY&#10;9YelQo2jDVytr/Mopro7+992x3tShOcpy36fq0crqEiSbJ44oVmkgixuf97GuD8pAABPpWXc+JJ7&#10;zTTBYSP9qgZpZWVSJApGAOeo9qr+I/EGn2ttaJp9oi3OC4njl8wtg8gj1Peuv8DfBLxP4t8M6n4u&#10;igmg0pWyyx53oOPmfvs96+9fssPSVXEe6r6X77WtqefG9RtR3ODm8QXsk0K3t75iqMo0b4Iyeo9v&#10;armiR6fLrGoXV9dzeTCu+2bqkkp7Pkgj607x9YeHNCOlWMFwLi8AZ557SUSRtk5Kg9RTLHwy93pG&#10;n3UemTXSifMlxGzEOG48vcw2qSK7eam6SkrxUtO3Xf52MVeM7bnqPwo/ad1Tw7pdr4V0vwv4f15J&#10;4DpbQSWRL3oaTdF5gU/vHUnC123wz/Zqf4v+Eb21F3p/h3xRpurTLdaBcOYJSG4Me058sqeFWvAP&#10;BPwb8R6n43udE0jTTFdTss0UN44jd1HIYNXsXwz8N+IdO17VL2GC9jaGQJeXiylk8wcZZ88nIwDX&#10;iY+eDwcpVMO1fSTs9Xuk3q7bu2h30OabSqRbWx6h4N+AHxU8AeIH062m06wOkO89tc/aV8zDDkOe&#10;oU9jXpPgT4vWXg/xhHeXUt1cpPFvvJbmJZSshHzcofnUHoa8UvPivrNgZrnVtb/0uY5Mt9lmaNeN&#10;rFDls/d2Vyvhf4kvH4kvtcjjtxo5hMqWX2lfPtJh1C9ypbkD0r5L2eNqYiWMp2Si7wto7+b2bf8A&#10;md31qFFKlG9nufe3jv4+aFa+DpU1C3CM6q8I2FI23cqxzj5D618GeKvE+t/ET4gafovl2X9mWd3N&#10;d2iwtHjk7iNwzv8AQZp3in4r3Xjyx0SDXhqV1otu3k6hFCCwwDujKHBEZrlNFv8AQta+J1rb6hDe&#10;6b4RhFzb2v2dFa6jgcsVLMgHmgFv9ogV70J43FXxGOadSMWk7LRdLWtdm0sRT5VToqyb8/12R6XA&#10;virx7dajaeFm1PV4bL/Tby0/gjkHy5xwCPauP/aC+Kes6Z4C0nw1dwrbxx6j9oSe3yvmbVw3TqpL&#10;V7r4TXTf2eLy21jwBq0uv6PqVgkmtX93cwzsCGy0Kd1cD1FeD/ts+GNKhtLTxJpWtz6u11qplRVk&#10;xCtvJEskeVAGx65MDDCyzOjQ3Sb1t1t3XX1Mq/tIUZTUtfU+WLtwt1LE5Em47k2/wSV13wq+J2s/&#10;CLxfZ6vprPHNGcTwdBPEesRB6g1xl3suUEiAeWzBhufOB1qysb3Vtsc7ZMfe7Ee/HpX6nVpwq03T&#10;qq8Xo0fKqpKEuaO5+jXxA+I0fxa8D6TdaLqSLZzWy5t45wsqL6H3z8tc/rfwd+y6JZ2uq38V5Zx2&#10;wlt4LOUNHufqW9CMV4h+zrrWnSeGrvRtS055ZElzFdR/wBvUe1e6eA/Cd9rviCayEtzNBsNw8tvm&#10;QAD/AJaH29RX4VjcNLKqk6FObSg7p2TbXSzXW2h9HGo8V70ldtHb/Af4YPrOtRrDc22lWMednmcb&#10;2A6KD1q1+1BoepeD73R7KW7+1WP+st9wztJ67c9K9ssvhUbDwXDb/wBptcu6M8cvO2BSN25SOa+F&#10;P2g/HOtW/j7UNKu9Zl1KGyfyYGuGJO08gUsqpe2xdsRRtVXvKV94NLS2q63vua4jloYffTb5nT3m&#10;vLJp9kuEWZ5S/wA3oqdjWLqV4+uJPbRNMzXEZUpCvmeZncuAK89v/HNy1hBEhbzEU/PGwJXd1rpf&#10;g38bLP4bfEfQ9UvNOk1e0jeRZLOA5n3bP9ZHjutfoTTa9zf5/ez55VFWmoPY8M0z4StpGqLcHTpJ&#10;FgmZdrR7ihB75rvbLwzNrAG2NY14KqqAFK6n9rH4gt4u+JsGueGLWDTtC1G0jkvJ4gHM0neTC14p&#10;pnjS3kuQtxqixq7FtrSGMEg47+tbReKzClHEN9PNteq6MK6hRnyLU6PxR4Xv9NmXzZApeNs7XEhK&#10;gZPIziuF8X/HLxvB4Ef4apqUbeGGO+W3e0jkkyX348w81s+OfjVpOkWD2WjpHfXB+V5ekYwMZ9zX&#10;i9vcT3we4kO6Z/nLN1JNfRZXgZygq2Mpqyd43Svfo7dLHPdxfuNmZD4fvL65K29vJcMFZiqgkqB1&#10;OBX05+zL+zb4E8f+DNQ8ReK9S1DzRvht4LP92kcg7s3JatT9i74YXOs+LLzxCyQSW1lGYwl0xXfI&#10;e2a+sYvD1v4SvzrGj29vJp1wyS6joyoqxx3EfBkQD+8OtfM8T8WSoTnl2Gk4zST5k/m47aXXU9bD&#10;YRyUak9u36n5ifErQP8AhDvGWq6R9oe4jsp3SOWSLy3k9GK9qj8DfDzU/H39rzWSWv2fS7Nru5+1&#10;XMcJaPOPkDEGQ+w5r1j9tPVpPHHx/wBY1G0sI7RbqC3eOGFPLQYirzrRLSaG3tIrtxIqE7OgCd+a&#10;++w2LnVy+lWTSnKKf4Xemh49eP1ebhvZ2KOjaJDpsolTerTAKFZ8de3FepeEzLY2d3cL5e1ysPl7&#10;sP5bf6wCuL1u1la5tEi2SL5e4vDgDBrY0q4nj8NahE8k7Y8qXbsGG5559K5sQ5V4Kb7/AKnnOTvd&#10;nvMDrD8N9VaIttXTZ1RWGc4THTvXyd4M8Nnxp4r0/SlP7uRx5jR/fVR9/Few3Hji5h8J6tpCSBZZ&#10;tOlRugGR1HFeZfCXW/8AhG9SvLtd8Nw0ap8yg5HcVWDjKlSqyjubqalC/Y+yPDugeH/C+gpYaRaQ&#10;xQx5bzfvyS+5Pc12XhS4srNvtsrxKwAVItvLccZr5kt/i2tw0kqOysh2TSxrl8HjhD1HqK1G+KRh&#10;a2WDbJbpEZd0jAbC1eBUw1VTu9WzqhXj0PpfxP4xsvD/AIb1jVbi4SP7FA8ol7A4+QfnXwTpGmXe&#10;uarJqWpxma4nlZ/K3ffJ5J4rf+IXxdvPFJsdDglWOxeTzbjyWzv9Fz/droPh5p9tJch7mD92W+Vp&#10;E/dlu2T3zXfTpywtJya1l+CMK9X2jUUb9vZXs1qIrLT4dLsuAjWeEbB9uprpbD4dTXECSq8qr5Yb&#10;7THKe3qOv5V22hWEMYEsvy2+NoRl4J9vYVo6h4ssPC+n3N9cSx2tjB/soCAeBhOmfavEqVW9I6sc&#10;YWd2clqvhyy8OeH7m9ule+ukDywW8cvzuRycBuuB81b3wxexvNKgupLiCbVpDuFtHcAjyycgsnbN&#10;fOvxM+LsWv69BqsFpIlna7VsbdnMflgdHJHevRvhN4m0a88cTa/ZwpYQ65ZhJrXr9mvE/wBZGvXC&#10;v1WprYKaoqpU08/Pszvw81G9v680dz8RLe1hhub/AFIbrPbtEUY2J8pxtUCvne+1y617UdunRi1h&#10;QkR/33WvqPxV8OIvGOlFZ766WHG5ILdRjg5zXiep+EdL8GXdxDKm7G5f9ITJwelZYapTpXTV309D&#10;ixdOc3fochDqd5psMtrFczbiC0iq/U49+4NcFaS+JvH+qz2Z1CZoUJM0txKY4IV7luwFewppNl8S&#10;pI5bWVF1iwCmX7Lj95EOjN7jtWBrGlaYb2WwMEukaeXLvF/q5pCBwzjvivZw2Lp05Sgo+/6befnf&#10;oc8VKlq9jH8Tafp2m3Elx4W1O11G4kiG8yb4p4pMchNwAxxwQa88Txh4g02VY11G7tOdxVXI59a9&#10;nvPhBbs4n02QsyBXNrIpKEdwCOQfrXjPjPZDq1xALcx7WIeBuqEelergZU5v2XxWW7tc0cuZ3R3f&#10;gn9ofXPDL+VewW2sWZG10m4cA+hFQ61rF18QPGsWq293BpNnNKLeOKRnYIO4bHAJryhFO5NyBlP8&#10;VdN4G8SXGg3U1wjs1vtCyQf3wfXPHHau2rhIUlKpRilKw+d/aehsfELTZvDeqPFLHtjA/dTwqdhz&#10;/cJ7VyktsuqQ74gI7wkoOySYH6EV6D4n1mHXNPC4WSHDPuk5OegNebC3ktZWi2M0YP8AF7UsDKTp&#10;Ln0kiW1e8djNMkqud2F2e3QVo6bMvn/vZfm5+6T3p+paOzQ/aEQNMpJkRm+8P71ZkNtJ6dtu5a9W&#10;8akNGNvmR6/o+lW+owpLaTJN/C6Rr86ke1ZOveFTs2PDC2BvSVWJHPSuc07Wb3w3aC9tmaGaSVVK&#10;9nGMnIrp4/Eg8QQNK825mjHytnPFeL7GpRnzJ6HLUjKGqOAlRlZ0eIQyDPze9WtHIkleBx8r/wDj&#10;p963df0tLkNcLE6zQr+9Td/Djj8axrJ0s7iB1ztVg7r0r0udVIeYOTlE94uNmoX09tY/aPtEjMJP&#10;MAMaAMTzxnPpVvR4tY0C0N7Klxa26BvKT7vmA9cccrXs1z4L8MaDo81yt499qlzAt5KbRWT7EwPQ&#10;EjEiMO3UVvaL8LNc8X29lHeXSSaXDZl0imVv9Fhkw2VkXllJ7dq/Gauc0I07tWh53101sfarCzW2&#10;5g/DfxrZ+MvH8WnaJp8Og6ZqcMNnJZXUxuII5JBiSX5+m6t34n/Bd/BV/aSPe22sLG6xxNDcBi6g&#10;4247YrH0nwlF4Cj1vTtX0mGaQNtiuthaYY+ZWjbjr3r0/wAIafffGTdff2ftm0yJP3cm2OMqvDbl&#10;6k+9fNYvEqjWVfDO1O1m976aa3u7nTSjzx5J/EYfh3wPPp5uFnMlv9lVsQLD/ER0x16Vb1fxxPrD&#10;INZt0gvoIRbO3R5Av3dwGOcdK9JaPVltv7LtbPTbfUnUwyJqEwQwgfxrM2PmPauD+J+oWOm+I7Xx&#10;BI1hL5kcTSJarv5Axlvc96+fo1pYqV6iu3tbuv8AM2nF046PQ1PB2p2N1ef2fPrD6f8AZii+VcNl&#10;Fib+MY6EHqK9u8K6Fc+ELFtRsL63jsr24OyVZRJDIT6kdK8KuLrRrXVNS1zX9QEOYEeGCzTzTJuG&#10;FjEpxll7g9qZofxOkHhKfR7WW1t7G/UiZWT5EBHdWyDg9DWv1bT2tmr21T6lKr7N2kX/ABJqfiHx&#10;z40NtM9vqttf/PZy2/DgA7cjb6befu17xb6Z4ek8OTaNYpY6VJ5L29zfR2m54pfLwXAbIOe4PBr5&#10;68I+II/CmiwW9k6m4tZT5d5axEvhuseV9ule3jQ9L8W+GQ2nXPkzQiOVJbhs/acjo3GSRW8MRUwU&#10;m6DV7a36rd+jdtXcunLnTfU/IL4g+Hh4N8V6roks7s2mXzwl5Itm8Z67TyN3YVyNzGlvKWddsako&#10;dzH5wa9L/aH0nVdH+LXiuLWrB9Mv5byRntpIjGNp+aNxnnmvM2lS4Ei3Eh3GLc/YqRyCMV/RuCk6&#10;mHpzbu2lf7jwJWTaH6L9ps7q4lt1jk/cum3ft3JWdysW+N1jYSbS0bE7Pz7U6QrcAbD5zY3oy9+K&#10;qnzVuoXcptkHLN/CDXpRWrfUyctLGjfXnlzIzReSzjeH/vqRg9azobYTZaJ/LmUrt+bvTr1pP3MT&#10;+ZG0I2Dc5Pv+RrQgsHt4WZ9m4kMvzcqf4TV6QWgK7ZFZzTLJHvQecp+93+lblkjNFJiQzQqrb4m+&#10;/GB6ZqtG7Xk0H2hGaR5CjbfvtmrZT7KlxC0fk5AXezEuefu1yTlf1LWhn28U91dJPF8rRqPmj6oO&#10;gNdvplqi5tY7nbcAcS7gAUHzEE9Cfl6VxmjSM2pSqlwJG27SzNgbfY13ltbzq8llcXKQrCPN8xrg&#10;EZ67uO/oa58S7OxvSV9S8zvcWb/Z0mksVw0KsnloOOSx4qt/ZskMdm0sE0jSRlj5PyhwPfqCBTLr&#10;WYJot0KXEk0Sny1WVwEUD7wyPXrWXq9xqEcwa7mma+m2MZd2whPbH8q4I05ydnobXRbSIwmOKVSs&#10;hO3bJ1QMc4NbFreySW52q26S44dX+9gYw1YNnfDMm/fcKzFgrMeg7se9aWh+bbvDK06W+7CoyqMZ&#10;PueBWVZaanRSdmdVp7/LI+8+YW27mb72PpxX6AfATxHF8Mfgf5epWC2OrzyC5QzSeU95A39wjqQK&#10;+QPgd8PZ/iP4x03TIlN1Z20vnXcq8gRjk7sda+6vjl4DtNY+G/2W0Dx3+mx7IYIysgk+7gD0FfDZ&#10;ljKsJt4eSTitW10enXrbU9Z/Ao9/+HPHNT8bT658QLzTZ3nuLWQ+VC23DeWT0we1fW3gnQIT4UdT&#10;qsjzXKIm9pf3sDAYC5H38e9fO3w7+HGtQLHCdElsby2C+dLNg+YwGSyyds7uBX0zDZWlvLbSEeQr&#10;Kr7lwzu4H3mrm4c9nUxM5uCslbVtLW6b7EVZS5Eru/8ATOo8Os1vaLZy3T3E8KgPvTYa1wgjU7QF&#10;rD0yQT6sHmkSScR7g8Z4we2K3q/dcE06SUdlot+ne99T5jEK079WNffxtA96zG1MQ3k0VzAUmRGk&#10;jaMEiSMf19q1aQ/w11Si3szKLS3RxN/8Q9Itb6zu21e1XT5yIdjPgpJ1+b0qt498TA6L51kUutOd&#10;1jup7aQM8I69B1yKbef2R4h125srSzkvLqP/AEmVMBIWcfKrFj1PYiqXiSxfTILPS9MtreCRgZDo&#10;0fliGdj3ToQQfmr43E1sRKjWTmnF7OKe+3W6t3S1Pdp06cZwdmmu9ttz5S+IHhu+vNSs47K3/c6n&#10;cPCbbziS/GYy5XgCo/AdpeeGvCcFje6N4a1vS7yafUJ3vPMElmLfgsx5ymVwKb8R9Z1XwzqF4H09&#10;NLWG4Zw1q27zJG3Lzjjj1Fcxqup+K28Kap9g0p7fTdUhi0027JtRMHJm6E9G5r8fh8XJPRu57dab&#10;9RvjfxN4a8cTaxdSPqF54pSBVtbSOxEVnPbmPIB3AYYV1vwo8D/CabQtM1S98U7LONYvtY1BDCkF&#10;yUzJCJOVJHUCuK8T6PB4HDtb+Ib661qCKC4s57pzMUjUY2kjjH3wtesfCv4ceD/DWp+G2HiGXStR&#10;1OaSWTRtVh8+0uZNrFC44XK7q6MFQhzRoxV4tq121otH1RxJuV3t/XzPSdS8FeA9f+Dmom+mW40O&#10;RxAb+GFXm271KmP+6a+avjf410PwDqknhzQtDS/i07y2/t+5tvNlk2ooEcwH3UXdw5q54A8UarN4&#10;3udH1m4vdQ0L7RdSWugaK8cdul0LjEeIidxBzwnauB+NWieJvBvjIL4g12e2uPEemyYhibc1vF5m&#10;TayucYKV6TwtJShCFJKEVr8Wr1v3Wu5nXk1Bu7vfy2OT034xnwFqc+qy+GrW+h1q0kiuri+m3xmX&#10;f/rE2f6tgK9y/Zz1zxpeXOp+H/CayHw7c6Yxe91hgqWMLfxwbPvAMTXzl4K0vwf4q+C2r3t5qWoa&#10;Z4t0mVprNLzb9g1CEOoEajqG/vU74TeJobbxDb3Oq+INZ0bwtHvtxpljJNvw/WzSUDo7dRWtfB0o&#10;RnKmrSjdPd300tvrZ2OGnOSkuZ6P0+dz6Cj8fWPg/wAOTeCvFkWj/E60gL28dheopn8iPoIZsZ2j&#10;qtXvhV8A7HxPo4u/Dfji48LapMVkf+z9SkuoLKPvA8cgwT7V3mo/s86FrF14e13TLf7PNHFEYtRk&#10;le5wJFIFqqKOY8N36VFqGka54A1/T7NIoE8NSwu11BDb+R5FwE5HD4kZh69a+Sq4urCCim5W1d/h&#10;eusbbNPoevGnd6/hv6nyp+1p8KvG2i6zo9vrPis+LLq6nNnp+mQ25inyvAPkpkZNc38M9M8M/Buz&#10;17Sfix4e8QWE2rgRbmsflSLGdwkP8QNfWXjP4WX1j4+0jXLuzm1C+iiFzZyy/u5InX5kfK5wBXV3&#10;Omy/ETTdSvPEUkEV1preZIs6bjJGRkABuvvXS+IHTw0cDKk9NWotQas21ay6W7amEcGnU9qn+b8j&#10;w74Rfs4+FfClzoN/o+uWvi3UjcR30d1burI0ed4iQLkByOoevubw8tldiwu54IVvbf8AdNLs4KHo&#10;qHA6dxXzf4u+C/gu/wBLs9Sg06y0bWJFD2t9pFvJBubpndFtBNev/C/wP4ztbSKK98VTm1CLJaR3&#10;dvHcBiOgMnB2+ornwNTEZnjvaUZSqy7SS01TWqaSs/8ACdM6cKVK2kUvU5n9tPxjYT/D600+G5kd&#10;pmZzE0JAZfXJr58+EPiCfw38CPETaf4Kv9Svr2Vba9gWeR/tsTblMqQsPukHBr7K+Ifh3Wr3wrY3&#10;upWmi6zd2N4lyY5kaFHXoyYfcK+Qv2k/ifP4t+Hfh29fT7vw5dzahNJptzaSZSSCM+WUBjIwEPIN&#10;fSZvRr1sW6eIWs3CX2lotLWTdtu5jR5VTUobRuune+9keU/AXwrqFh4uHh67jutN8J65cvbQPfxM&#10;Xs5xz5TA19/2vw80/wCDHw3XT9Pt4ZL05hs7BYRKjyP8jcEZIPevmb4A/EO98WafqWhePU/tmFo4&#10;hDr8022SBR0BbHLDqsnUV7z4B8Y6neeKp/Bevazaahf22280LX4ZEKXVv02MenmDuK2wlenVxFVV&#10;oJ1Wkk03a+qT1teTWz77nRyNQi4/CtWvL17dzwCX9j/xrDrkuoLfW2gQ2ytcPd3L4QAc4AFcD4l/&#10;aH1PR9Yu9B8OXj3Xhq2zb2N5qEWLuFW6jevbPSvrP9p3453ek6T/AMI1oktre3WpxmKSaDJKDOCM&#10;V4zD+xZqmofD7UPEOqSGz1CK3aVLNRycHLA+lddbB4eVaWHw0XUUFq9OnmuiNIzqezU6rUbvRHvv&#10;7K+haP4Y+HsmuLrB1W8uIUu76YJuePA5j7kgVL428O/D/wCJ0umrca3Y2WocSebDDsaQMejg8Aiv&#10;kn4Jat428I61HpPh+9itF1RvsZa8TzI0Dccj2zWD450vxl8Ptflt9TT/AElJChmXOGIPUUquNUsJ&#10;DCxoxlBXve+97qzT0bLWHftZVpSd3ttfa2t1qj7DuP2OvDssVxJLfFLd4WUTQxfMPQnNfnt4z+HF&#10;t4J8T6hqF3vubW1uGtYV/wCejZbB3nP3a/QPwE/jHRPhXd3uqa9bzaNJaLJa3FlA13kEdC2QUxXw&#10;R8W7mbVvEEdkzhbWBVlfcvDEnLsua15KKlT+qU3SUo3km27q9la7emmjOZ0XNSlUkpuL00/PzPHf&#10;Fuoz6rey3EjeXDCzFIMDCfQ1ytpbmz1Tc2Wj+7uXkH2OOtdFrdpLq1yfs93bf6QoU/vkGR71d8K+&#10;BdPh8yfWfEllZW6Rn9xboZpJD0CgdK+ng4UaNvLbU8OvQlWldFyS1fR4re4tY0ZXh2xqrAlfVsde&#10;ayNEtG1bU4PMvHhmaUIjM3H412EunW91f6Xplk6WskA3JdXShAVI5DfSuA1rTJdJ8t/Ok8v7Q37x&#10;c7OvA47muDDtVE43tJ/f1OeqnRd7aHongNoPCXivVUuE861Fq7w9CHc9GFVvGei6Xb6nG1xdTXFr&#10;exLdpdRy8yKfY9+xFReFNQhuruW21CdLKzuYxEb7ZvkhPUH8+1SatZpDb2tlcCG6hnUtHdRqD04w&#10;a4pNxr87etvyW/qTOUYw5VG66HD+K7S40uUK5SO1mG+Jo33gj1JHRvUVF4amuLq9+wmykvYX3N5U&#10;I/eH1ZPoKbqul6jDFcaItxJ9nMole2aIjYw6Mf8AEV7x+z38IL/wz8Uvhnf6pJHdaRrMiajYX9nc&#10;IBjurZ6OpGGBr1MRiKeGwrnJpuzt56XXzPNhB1alkuv3anzrqvh99LvNrD92fuNk/OPxr1f4gfG/&#10;xh4r+F3hrwldXBt9KsYEQpbrt+0beAZcdTX11+1zo3wR8VeIII9Z8QSaRrsFx5W7S4gySoR0bqMg&#10;18jfEnQdD0prWHT/ABTpninTWIlT7A5SVNoyUdWAwwFeThsyp5m6UqtJ80G3dp26q8ZWs77nZUoT&#10;w91GWj/rVHEeHw1vF5s29Ywu35uQMnp+PpXufwp/ae8Y/Dm8gg0J0S1jHz2dw7GOT8B0ryjRtf8A&#10;C0us2z6lZ3t1pKMjPZ2dwLd2jHcSYODXaeGrD4eeMNc0DRtGstR8OTXl4Iby81e+FzCsTN+7b5UG&#10;D61rjIxmnOtTemvp+Kdy6MuV+5JH25+z9+0/42+LXih9HvdN0K3s8faLi6lQooiHuOCT0FX9C/aE&#10;8L/ED4k+ItAW7XRNHtrYNaXMhRRLLG+JB9D2rzv9rbUrrwv4T07wV4WsodNsLG3jk1O8tMRpKg4j&#10;hGcb/wC8RXkXwU/Z48T/ABO0a/1LR0hukikVH+cDBNfOYXFyxND2iu7vSOsvv692z2lPkqKMfm9E&#10;fodpGj6NrFrHdaPrtrqlxAAp2su1yOWrvLfUraLTiZIjJHHGgd2Aw2a+QPhF+y9rOm62kvi3UEit&#10;kkMcVhDK0buR3JFfU+m6bFp1nc29pb/YEaHyY/nyPQV9Tk+ay9pJexUOjetr2urJrTdXuycTBSWs&#10;m/u/NHlOuzPfeInsrKzi3POYWZh3rVPh+y0LSLRr87tTctn5cGEj2NSWegarp19cQ7Euo3mDGRkG&#10;98cFs9qyfGtz9ukt4WWT7VbyMrtI/wCVeE2rznOPvPv662t1PSerSi9Dfh8Q2nnyXCRtH8u19rYB&#10;I/ipt34h+1TRrKzyRgFkb2qnffD7U7bw7b3ihJmYl3CsQ6LWb4fjubiFUS3dpHJ8vvk45rqmq+Ga&#10;hUVubXbchcjXNF3sUvHEs+kyxavFO0zQhlgtpEOELDGQV5rl/G/xNsPsVvavdwXV+4iu0k2nKE9Q&#10;yj5Ttrq/iXFrdp4Xng0yzuV1VtpSdU/1R9q+bYvhxqlrbX11qME7Wtl/pM11Mh6MxyrMOxr85zaG&#10;HqYucYzafWOt721dmaKcuVdjhP2nNB8Lz+JPDEs+knw3FcmSK8i0yIB5GYZjmx93l68D+FXwkf4i&#10;eJHs5NUg0q0M4HmyxEPNEOGEA6SMO4r1f40aBqXxI+IOj6Nou+8uH0pbuO0X5ZBI33FbOOa908E/&#10;BDT9G+F+keEfEcE0OoWlw1951tMRJaXZG7eg6ZH5OK+kjm39jZZSjUqPnn83FPmfNZnnSo/Wa7dt&#10;F/lsfKPxa+CWoWXxUj8H+HINamt5vKigbVso2ScZYDiMCtn4s/speKrbVtJ8OrcR674st9Oa51FW&#10;nLeRGJNsYDt1Wvs7wLc+Jj4smsNa0qztddn8uW31OyuG+yauY0wdpP3ZP70dc1Lr2vap4m+P3iPU&#10;oRouo2mmwJbs0RkKQxxM4j3cAhj1qaHEWPm1CmlemlZ6NTbsrtrorp2RlPCUk3duz+9dT83fiT8P&#10;Nf8Ahx4rvPD/AIktLmx1e2AzBJ83ynoyt3BHQ1iaK0S+dFewSeS4+WSP/WK3bHbGetfbngeO5+NH&#10;7PHjfxJ8SJXvU0+cT2F5cRqZG2o37lZOu1S/SvjCx+zrPM1wrtH5ZVNvBST+E1+lZfmUsYqtCpG0&#10;6TUZNO8W7X0Z4Vaiocs47S2/4JWitL21mi3xSRx3P72P3A44Jrt/iJp+heHvE7QeGdRl1nRJYIbi&#10;O4uFw6MY1MkTYPVH+WsvwvrqaXrMXmwzahpsEqN5TPkogYMevHNfenjX4dfCn43+HtP8W6j4Y1f4&#10;YRassLQa5ZwRvpkz9AXROBmssfj44SpB1ovlemn6+hth6LqRajufCF9Lq1rp9pPPazQwXcLPE8ke&#10;BIoO0lO2MivS/g5f+A7FNal8YaHc6os1l5Vm9vd+SIJenmY719B/EH/gn/rNp4Aj1LQvF7+KLi0g&#10;Z7DTViIQRk7yEy1fOfxP8EJ8JLQaLqtwkmvzNHLbiCfzFaAjlj6ZPBHUGvKeNwuP/wBkoztN9I3T&#10;to7+lmjZ0Z0XzSWiPrn9n5/h38R9C0nw/pM0/hzxpZwbDl91te4/iINelfD+bw34J8U6j4S8eabp&#10;Mcbq0iPKsZQOTuBVuytX5y/D+y1O2uJNS0y/Fs1qvz7X2SAH+709ODXX+HvE8ereOoJtekutYsxI&#10;rT2aymGecDrtkOea8atl9ajXcqc1KMdbSV9fnY7qOKgopNWv1/VWP0U1H9oHwL4SsrmLw7qlraQC&#10;KNxZ23mYOeoQHjcO+K2vhl8ZE1+G61iysL2fSc7Ib27ym+XuMdwPWvnz4e+Ifhg5uPEulfD5n0vT&#10;gIrxr/UXmFqSOpRhw1dJb/th+DbO3m0pdGvXhZdsbrtiI7NXyOIxOZQxPtMHOXPC9l9mGl0lG1lz&#10;X06rqe2pUHC00rPz1fzue728V3d+Ilv4LaOWe5bBuGRWCZ6qAasfEm60iy0G5FtH5946rbpK/RCp&#10;ySB/Cai+FvjXwl498PNHpmpyWizMCllMQs0LL/EPUVV1zws+utNZvPa2b+ZsX7Y5UyA9HHtXnSwm&#10;MwOXqMIqtLEN3bak4yvro9m1rd6g5RnUvK8VH1V10PKltpNS1SF7q386xDK5684Peup1HVbHQdcu&#10;UltUjvgcxyL9wqeny1qeBvDFtcarKt6sc0dtGxZPP2b8f3D0NL43jXxrqVuNM0+KJoE8tXGCZMHP&#10;NfFywMJYJYutU5bvljHW8rW5ulla6N1JqTjFfPTQsrep4z0YpMUeRlEJdvmEeK878Upqem6kGsof&#10;7QtZ2jiMtujGTjggp05r0LwZpN5YG5tr0OXnOxYI+i98nHNehazo8OkJpjadutJLY/PJ16jp75rs&#10;y3Kfb4SrmHNeFNrnvdvVpe7sm0tXdmc6ig4was3923U8d0XTxe6Wbi9tmXeW+ZhlyAeM+jV0Xjzw&#10;34d8S2trqsty0VzZ24QQRQbTP7OR1xWzdX8klzd37pFtd/m44PuRXM6lNDcTrb+YkNhtYRy7SXeQ&#10;/wANePhsxeEdajRSnCo9LprRXtJa6M2dLnSb0aPPb/RLXWPFskFurW9m1qOFd9nmA12MXiPTtF8Q&#10;eFNP0+RNLhjKRz3Mk+OCOjfRqt6bp8V7PsUNZsowGuOMAdQSKl8S6JqfjvTY77Fktpa6g0dxdzQL&#10;A8ZTCqz4zvFe1lFOtiH7aCb9nZpaa8u7ve6to7op2i1zOyf67ep0fxWM2u+EGvF0q1tYLgcXSv8A&#10;vEYHB6DvVTQdYk8F/DvTZrS+hvppbxZktlb/AFa9466W7uLLUvBVt4d85JLpUUKgkzFNz/fHar3h&#10;z4ctpek2VtexR3nls/yKADgjj5vav2GOFxmYY543AS5pypJOWnuTbV01Fbrs02eb7SlSpclZWSk7&#10;Luum4mj+MrfxDrUwl0aXdYDL+Y2DDuHPynqK7DT9eGqXOy3gfy+7vwGx6VheG/B62epXF1diSSeR&#10;B5jM/Q+n0rrY7OGFh5YC9TjtX6PkVPMXh4zxclzNu+iu9bLZK2h4uMnh+ZxprppvYsbaWmjP3aB1&#10;r7E8gwvGlvHPoFyzoW2DIZe1c74O154PDsbxWdxNtlZJZMA9Gx254rqPEslu2i3HmzLEpQsPesrw&#10;PZxHw/KIs27vIcvHwc18tiYTlm0XSlb3H276aM9mlKKwTVRX95dzyzxr4U1jUUvr9L0pdx5l064i&#10;mwkmDjy3zggGpfEnjS4vfh1bXem2KG3DRtePM+WhkPB27uc/wmvbb7Tba+w91GJFjzhWFcD8T4dM&#10;0bw9fQS28McN4Mw7E483vu/mDXxOb5DicBQxeIo17U5Rd093o3u72Teh6eHx6xEqdOUbyT07Hzl4&#10;dshDN5suyNp5cwxQp1Oa+pPB8Gs2witrryZLeNAolVNrJxnBr5quLO6a805orz/RWuFEvTAOeJAB&#10;X0b4U8VQ2tsLe6ndmy3zrGdrn1BNfn/AlelDMHOtUcbrukt9mmetm0ZyorkV/wA/VHVa0t8LcSae&#10;yRzJnhhkV45qMviG+8QNHFPBeyXMb+bFaxqrw7e+W/3ule1Q6pa3Aj23Ee513bM81458UNTXwzrM&#10;V9pOp7b6UlG8oj92T13exr9J42oQlho4v20lTuuZRlrZ6NxTdm7Hg5TKSm6XKua2ja/N9jpfDetf&#10;2HY6hYLapYrYFYUuGh8qOV9gO1h2b3HWvlz9r7SPOttOuGmSOQ3EkLxJnyxld4xmvTPH/j9PB32O&#10;TUNbupPD90DIhgJ80SkdTuAJGeorwP4z+NbD4j6XbWi3F1HdQ3CuGZDkoBXwOIzSrjauHw8FJwpP&#10;d289mtGrNJPqj2qNGNByqNq8v66nzbfbLq5lSWB7iQyKsf8AHyeox3ov9Hu9NaH7VHcQ2bZ/e+Vk&#10;IhOB07V6Xo2g6Posj3bGS8utqonnL5m3HOFqxr0MV5Y3Fld2qQxvEi/f6p1P4g19XGbS8jzauJUZ&#10;eR5pp9yNPv4+LaSMKrlt2RIAOMA4/EV6n4A8ax+GZbedGNviTcydeM4ArlrHW9DtDttbN7iFG2m4&#10;WLeme/J713mkXWi6lpUtxPb232MHb5qpggnse4NeJisXJOzpux34XEK+h9g+EvjPY+J/hs325IeF&#10;WNCz7N/zha6Lwb4suDC13qiFFtI2soHaMfv3Dcop53DHSvJ/2ZtHivdOR7bSrd7VZXQpP8zMrY61&#10;9DaP4LGma+LsBEh5kVNxJ3Hgj047GvWyl5rmlaniYP3YPkejWi1Un/Nbtc58Y8NQ56bVr+9/ml2u&#10;ZV14qbShaXd3pjzW10PIKRkFAwPHWtrSdVt7jR4LyyiSOJ5CxhZ/ut83Ax/KjxlrcehQO5jkml2+&#10;ZGipkZHAz71y994sudF1jT5xoyT2t3OmyaING+WGCNjdCDXo1cc8qzCpRr4m8VZawTcXLTmvFN2u&#10;vhatqefGl9YpqUYWv56NLpZljxv4UuU0xtR02S4acHzCGc5wecAdsVynhC5ifTri0iW8XVbmTm6t&#10;8F1QctweoxW54l1/xDpN5qjPKsEbcIGTCEdAFJ71y3w60uTxBq5DLJmP52aB9px04r8+zmtRqcQU&#10;Hl1OSnNuMoyVuvK5RvdptXdz1qPNHCv28lbdP8bM9K18a5ovhG4mhvY7jy4TgSRBTtxweO9fnL8Y&#10;LmZ9VvHlcfaCG+Zm6Gv0T+Ik90Ph3qMshSy2RsIxuPK9ACfWvzP+J+oG+1S/3P5agOPV356Dtgla&#10;+6zeNswowg5cnIt2313s9UVlzf1WpJ2vfp/wDyDWMXk4kREhkUlXRmyTnuBXOXmklpLl1eNWTDCP&#10;r9Tkdq7G/sBcXG7zzeb2EI+UYjGODx0x3rCktYIZETLQ5jO9o03hhjqc11UZcq0OGrG71OfIVcuq&#10;szIHCM2BkkYyR6GrUKrIkMSboZi3K7v4gFI/GtBrRcSXCv50cm1RLtCHjqMdsE1XhtBvCLb7WXL7&#10;tuCMiutzVjk5bM6X4f8AhK58X6tpvh/TbXzb+ecJsRufMJHANfoTqngnw+kdtp2uWH2L7Hb7hA0u&#10;D8vAIPbFfF/7MtpND8U9JuVhm8u2LTFlH3cIyg19ra4+peL5rnVtUsk1Ke3hFu7eVmNCOnA6k1+S&#10;cXYpfWI0+dpx1VvO97u+lrKx6FFJx12/qxzvhtNJ0vT3s7K4ub3UJroZijmEZ+zA7sZPXNek/wBs&#10;rMl9Bfv5b3KrJHaN+9t/LA27gOhfd1Jrn/DngI31jJf6j5djM/zW6+WY0Iz19sVW1LUH8L3EUt+5&#10;jmnia2t2jtt8EpB/iHce9fnrrzlNwg733/z07HdT5YxvbQ6XStVsNEvfszxztd3UY8iS3iLzjjJV&#10;cHAFdRpvgVI9IkuLuynvp2XeftsnHPOaxtJsLnRtSheeW31Fdglj8lcbGYdFb0rurqTX49QgBjdb&#10;aHadkfAcH6eldeAoUp05qvGcnT092Kkle+sm09raDrzkmnBrXz7dEYN55NhoVvfacYrGGB/9ITb8&#10;ySfdIz6GnRarrQgNxaJG9lGnmedG43hj2I6108mjRTWl1a3h8u2uyDw4Ku3XI9xTNA8H6fJp7vMf&#10;l3N5cvmEEV9HRyDFV8TShhXyzlF3XM4crWjlazsmuVnH9YpRg3PXXtfQpeDfDFzc2LS6pF9iW5LS&#10;Nh/3ky9t57AV09pYrZy250+7kdOUdZTuDgduehrn76a+07UreCysLq5tFRt5wTyTyVLVmas/iuwv&#10;Li4iyLYMDhdrZXOAa+oWKw+QxVGlhpzdJpOa5r7Jtp6JRvdGDpTxMruolfZaem2up1HiVruG9hvf&#10;t6WUKLjyWUHJz1zWPc+IY3sriWW62NHw1xEpDZx933zVuyMMN5dT67MJpIEVkZ1xsB6gL60zRo9N&#10;1C/uZhcC3jkJC27OGBz3xXBjKtXHYxToVVF1pSXJOTuuW6cpLmUVqtEvkTGMacHzK/Kt0tNei6sl&#10;sAt5At5AriYw7NrHaCvcsKrnQ7P/AIR63trO4uJTZy+YJQ/nbPmyQfUCrd7EdOu7i5ieeJeF81k3&#10;hqjiVtaeG4tFNpOn7uW2KbSQec5FZ1IqMqmAlTUqtrNLeSuvejd73V2ra20J1dpp6f8AA2YW/ia4&#10;02xuPMjSRYejw9/wPSs7wZd6pd3FzM/FnOPM/eAhR9K1LPw7PA14s1uqwsGZYmXdub+9mta2vY9M&#10;it7a4BiZ1CKkaEqD7murLcBmdXE0K2ZVpU4Ur2vp15bNu1lJaK+rJqTpqMlSim2OlsbaHUobuVB9&#10;pVH8sqPlI79O9QasNLEyW1yTZSyKXE0blcYq9fx/aLeYEGZV/hhfBrivGl3cw31qLJUaEwhLhC4U&#10;lDxgE96+6znMK2WYeboJSkmrLlbvrZp7Xem6eiOahH2skm/66HPeKdG1aCZbt5DdWMilYzG+dorp&#10;fC9k+uaFHZXkl9CLfMnmI4AQDoKxL7xk+r6cLdlk8y1kwTlMOnYlR0YVt/DW2uZprl5bgNCcpJa8&#10;9+jVx4SNHFuNP4o1FZp+l2n5Jo7KrnGm5SsmiJ9f1WbxBDpmn3EF+kcfmGeROQrdmYd66gtZ+fbN&#10;fWyDUREX3KOMjsCaTTtAtNLZ7pIJbJpzhoo5cKOazri7+1edK8ctvbE7DN1YIOP515eGwWLy6j7T&#10;Er2k5u6jK8korZpSV4tKy5pO6MG41ZWgrJdf+GHeH9QtNXhvJp43tGSTh5sg469fatXUdWaxaC2j&#10;YSxy/uzucsfrXnNl48jg1iTSWVLWKCTzFhki+Z8DggnI5rol1a31bQn1q7jika2jaOTy/nCtn72B&#10;0NeZledyjg50aTiq0Yu8rct0n7zdr30emiua1MPefM1eP9WNm71aGwgD2z/aY5Yh5MQU5cA44rzz&#10;XtVNjLdxPYParc/LHeQv5eJD32nPSuk1vRLjTDFd6fGRbpCpjghky5JOWKk1474usbrxXrZZNQut&#10;HsreUJ5twp2CQc5V+mTXicS1MRelCrGMGk9LN7rVxur2bfyXKbUYxUeaGv8AXWxxHxI8GyeGJdPe&#10;XUnvVmWSV/MOXjB7HPQmuL8A6ZqWq642m6ffW8dk8glnb7OJQo74Hciu3+JlprHiiyTR3vHu7z/W&#10;3V1eRCNINn9w9cNS/C3wlD4MvdGa7ZJLqeZZheW0p/0ZQcFcdMGvBo14ww16kk5PS1l336GMqTdW&#10;3T+tDp7f4V37Q+dLqzzNnZZtHb4dsHmTZg/LivQtF8OXtq72v9kXcmnmEKLi+RMLg85z1B65o+I3&#10;jDX9G1ZrKXy5LIQb45bZCr/NxhvYD71dTpepy2/hm1j1DUlnuJEEtstvJsZ8fwivbpQwNKvWoSUr&#10;009Wox6Wadm7auysbrmUYuK39TyTVHm8NfFmyvktrqxZofKidYhNAwHfAyU+tdx4t8EWnxB8B6uk&#10;sjQrcwhILi2QLIjDo7H0BrM8SXuqancyXGm2sj3UhKPJGgMioekdbPhPRtR0COLztVCiYB7m1uVK&#10;gMRkbvSvEo1acsR7WjzSppO17Kze0rXSdup0T7bP9OqOe0v4Iab4mupLLWNYutU1PTtOt7T7dJks&#10;jdSQehrsvCWh+HPCOny6ZY2sur3iSbvKkAbMg6N7D3rhJ/HM9teatoOmS/atSnvnMdlEoRCSnKgm&#10;rmg+L9T0Vpo72yWO4jO+6ljh2uQOgz2ArsoZxRoezl7HXW8muZ662jFvl0v8TX/bpEozcXFy07f5&#10;tHQWnhVbvUdQ/wCEquYhiTyrSCByfLt2Ktg5/wBuvM/2lNEuvCcXh5dOuLnVbW7na0hiFoHSGRuj&#10;PLnha7LVPGzav44nk0+W2vNIuNNTzIrcEv5pPOJBxVaH4d6l4n0+236hY2Wn26syWEvLmXOIxuJ4&#10;QitaWJo1MRVwdOiqsvsyu1Jpd1s7pbJKxnNS5edyt5dDz7wmPEnwtXUP7S1GxvrO7iRGmj/v9uoz&#10;Xp+keMPB9zay6taWlsmpBVZ4JlEWyVRy5ZePmryj4j6TqklxeacZEs9pWGNVfPzxndk/3wtet/C6&#10;1N34aVE0i01CW5lxJdTrGCuPVa83DOvVnytLnd9OW9rLS0bOzbdu19RyvHbb1scx4p1e28b6Xc+J&#10;Yr2ximRPKu9OvmMfl7Rxgdwa8ktvC+k6lYxS6lZQSLcqGTyx0Xp/DXs/jf4eXXiTWZmtdLhaa0k8&#10;wrJkl8cDAX+GqV54Rup9a0e7mEWhSaVGBLZ28W0zc/fXPHXqK46terFyrTvGTbu9d1e+vdtFJNNJ&#10;O/8AkcF4l+GFroXhnQtXtdXTR1m3rbwW6FCzDqCVxRpGi/E/R7KO403VWvomJRLe6JuE57fN0Jr6&#10;Yg0ez8Q2DPq0MGo7YykQRF3DJwWx2rNSM+HNfS1iihk02yQCNdn3GI4Bx1J7V9dhsvq4ulTrqaVK&#10;aXxK79Wtkm03uzSOId3C2qPGbT4+6tocdto/iTw0IYYG2yy2khD49WGDWxqfxv8ACmr62unQXN0o&#10;uVVY1nHmKxAyBmuy1bUdJ/ty4mh0tZG2MXW59QerZ7mvO/ijovgvWxZXEGkf2ZJIT5jK+0E+gA6G&#10;vn8RPC1acqFScbxdlyXu7JpWfLsk9U2atxWvL/T+Z6G3jJNQ8P3Vq0UEPlou2SGbY/HcisWWOwXQ&#10;jqFvZW+sanDN966mxmP3jPavNrX7TJbi3t4ZFjRwBFcfxgen1p/iHxr/AMIpp1tc/YbnmbEzqmU2&#10;15ftsRVcaUkpyS5Y3tot0YwcZLsfQPhn4Y6euqR67ATZ5jR44bJAib+pPofSmas/g3RfFMen28tj&#10;a6zexySpHJMwRivPAHFeYfDP43Sa8sYgvWjsZs20sEjZeDnAZRXZfFHwdoNxAmqSX0GmXVlbyC2a&#10;MLmTcPmB7nNfd0MTRWBUaGFXPB3qc1nrZ6xu3ZO1mzmnGop80pb7enmcz8Ufhp4l17Wz4rSOBtSt&#10;bbyoESYeXGoO4u4XqfervgbXtf0a5t49Zsv+EhslZB/ajARRxzHoIs5Offoa5X4YeOvF1/fTFbOB&#10;9A0+EwmLYRJMx4y5r1vwRqV7H4Vux4iL3c1tK15YQtD5ckkK8qCF67a58JUVfFuUazU4pyfM1LW1&#10;1zOyWutlZ3Zp7S9O9rrbqvuOD8dfDTSPG3iu4Ot6bd6VaXSnFwXyWmxxk+g6kVf0j4J6JpUmnxad&#10;efYLiHKx3+0sL2NeSHKnHB6ZryT40fEGw+IHiK08OaxNrZcw/b7WytJPLt3y3SRVw5T1PQV7Vo/x&#10;Fm8N6ZpNkdPtrOQYJgtXEqJAem3tnFc86mD53PESl7Ob5kpRs7Nq60klbe2xm038NuZf1uzZ+Inj&#10;PWfB+i3sU72hV036e9sjl3AOCoxnmvn/AOIPiy68R3ulPLdSLJHEyBLtPnQkbvvDqPQV7RffEiw1&#10;bVIvDP22DSC7FjK4Rkj2NubDdAGHSvNfis3/AAl+vXT2k0r3Sw7rNY4wEnKd2HWMEdKzx2IlXqqs&#10;pS9m0orma0sruNtG1FvRtBy8sLWVzwzUNcbQ/FxWwMdxcvFG07swAUn0B9K9g8KeIpLPSR/aAs9X&#10;jIKi3bBeLPor8GvJ/h8kDa/cav4j0iWa2szF9ttZIjIiRg8gkdFrsP2hLbSdLj0bXfA1rdxQTQyN&#10;Kxk3JGp5Gyt6+Dp14qk5pS0Wr3dr6PayOOFWcIur0O61jxNZahoptV0mGHTbKRLm0RkAMFynIeMj&#10;kHNcX4r8TeH9RC6hpvnS+ILpi13LMAI0U9EUchz65rmvC+rXMenwalqt69lJNl5EkiG9MdsdMGvZ&#10;PDtxoGreF72/KwX13bQ/u3+yLGmXPGdteDJTwsmpJztdbuy776dDqjKVdWTszw3xhp39q6W+tTX9&#10;tC2nxIv2WJdksnOQMd+egr2D4CXXiHVDoyi3a7ZMm2t9RyRbjr0PSvLrvwTdSXMim1jkVpDKX8rp&#10;g5BUNXbeBU13wRqkerXhnt9PSVUMi56jn+Veoq9JKmnK6jJPS17aaLzMqHPGWsd/6uz1b4oeLfEn&#10;27UYLuCSwjFs8D+T80PI+9+NfJGtzTeLPG1k8tvIYYkAKrycgfw57Zr7O1/48+F10m7tLIPfxvky&#10;ySgM288854NfKNjNHdXGugW32G6Mz/Y75n58snLivbx86UMbVrUa7rXW7v7t3a19L2VrtHbKTVJR&#10;ceXy+W5s+N/BOuaV4Zsf7at54YbmYPG8mCZOcAE159PbyWdhfrF8kl6Ps53L1Ht7itWDxpqXi/y9&#10;Dvwb61hd1tp5HIkhY/xA919jUdzpWoLYvFbhJ/Jl/iTEi56HJ4/CuSmpYf3JtLW/keRUtJ80TD0v&#10;S7XStDS4vL2ymWCXzU06RCsm8nBIYeoq202r37Wt5E0EOjluI5EYv83GM9cVvaN8KJNb8MW166zr&#10;58hXZIhCYHUA12/h74RXvwxWO5u5pJrWRmSfTLlHUhSP3cqvTr42jFTk5Xkns1p8uzfRkU6NWTSt&#10;7pzXi3SJ08MLcWVvJe3ltCN5Vi42g5LYOcYqL4TPrDa/Y6r9jtdQW2yY4LpMiRf7vXHHWvVdY8Py&#10;Q22nslyy3N1Assln/qy/riuL0F7ltclSzj8m3TLlN2CvsBXg0sa5YecElfXV/kd8qXLUTPq74d+D&#10;tN8QWQub603SMA5TkAE1peG/B2k6RrF+M+XPGf3UMp7HkNz1ArT+HN3t8P2p8uVWkRQTc8cgcAYq&#10;vceLLJvE0sWq2k0D2e3y2AJTd6k/yr9gyjA5JhcrwWLrKKkteaSsm2m3d26LVETnXnVqQhe1un6I&#10;6PU7549KOoJdra+WrHapEkcmBXnsPjbUfFehDTtNhkXxEBkXDYESc53EmsrxD4Xi8W30ieHtUuki&#10;d3eXr9nXPVQezU/w54Vi8DqsTXd6moW/7x7nzBIjBjgDYeteRm/E1bFV04XjQs4yafMpbO8X8Kdl&#10;dM2oYenSja15bq/Tsmt2iXxTbazceFDDroWXVYWV4rqF9qZB659a5/StAuPEmj3GrNcW6zQA74pF&#10;xvjXqQRVb4gfEbTNT1B7DWdOvJrRnGAsxjGRx8o7GqugR6J4ijEFhq02j2+nxEta3blHnRvTbx/s&#10;5r8wqqnj8VOqm6kHdLmfK9naTlom15ndCpOlHl0i/LVeiRr+Angu9Nvb06bbSafbyHzpZADKR6DN&#10;dzpllf6/OZrdmhs0T5fLiCOqdgKx7Kz1xPBSWunaYBY3UrCJFfbNEhOcP659a09a+Il94Qu4NM1G&#10;EW8ksChGBEpZ8YGMV9Vl2CwOCpwqZh7RUoqMm1GWspXaXNouVJJo5pzqTvyWcvXppd2IW+I3h3SQ&#10;bTTppLGaQCH92hAVx/eLcZr5X/brsdRsdO0N9Q1dNUWVpiI+6V7X8QdVspvB0bSLNBNcSK82rtaN&#10;y2eQVwBxXy1+2fe3a2/g23tpJJtK+xvLbyTOGEnK5xV5fmVfMcxpQrTut4pXjGOjb93SN3fdXFOE&#10;acZNfo39+9j448Rxlbx9jmTP+0SXArqNVEsmrWDfdzDtRllB9+QQa5fXijal5v7puOX5HA7gV1Wq&#10;gtqVptjEcPkjHycA5z1681+xVG1SR40UuZnvfwWhkvNV0yK32QsJhEJFfnHykE/Q9K/QLwn4X1/Q&#10;dS1BJb1NWspoCyNPlfm7HuK+Ov2TtAtNX8QJHPJtZZC21mr9B9VtYIdOlRCIeMllfbz9a+Ro5XTx&#10;kq2Pnp7JaO9ujutmrM9SvV9nCFP+b/gGB4f1K/uNYmN8kUkaW0YWW25Dk9TzXQGRYNRt7W3KK2xn&#10;2smAB7VyF1qNhYzWpumnRs+WZ449sYaus0y+jktp5S/mxo5Vmz6dTxXTw5maqKWCq1U5Rlzc97u1&#10;7tPZrRWvqcOJp2fOl02Lm+WSKVbgRwqDtR92ck1l23hqHTrh9Qlcz3JOZO+e3Arkpn1S/wBUFwup&#10;wSLa4kGIXC+WD1PYsK1JPEltrTIkd5HJIJNgktmOQp/iwe/sa7KHE2XYtydeNpQdoSnKPva2urO1&#10;0NYarT0hLfeyf3FHxJfS6rARpk0i21krSToWKlvRfwrY8Ja7J4w0UG6ja2X7m5Xw74qxpFuthp5a&#10;WSGZWLkzY27+f51Jb2q6hpcrWyLDjLR+ScfN2PFZ5ZlWKWYfXK1fm9rH34L4Wl8Nt7JJjqzg4ciW&#10;z0fUr6ZpX9m67cxONrSrmG55J2H+E57irOswWVnKj3zQS2UMLCXz/mcZPDUzQ9Q1Oa8ibUIdv7rZ&#10;uXoD3NVvEmkp4oF7CkfnKHWKRdmOnvX10qVChgpfUaSbu+WLVvPVdVfcx96VZe1fTVr7tw0nxP4b&#10;1W/ZNOvbaOQKUMX3RJ+BqKTwbb3zXJvL2eFbtApRbhiM1g674Q8N+GLB7m/sUhlePi6U4ww/ka8R&#10;/tDx1qfiyaaK6n13RYJw0G9DDGxP3OnSvznM84lhP3WbYWnOpZvljJxWqs0002m12PQpUOf3sPNq&#10;Pd2/BnqNx8PvCujk6ZqtgNQu5m3C7RGMiIf4j2G2vNdd1OLwXq0EHiDTrvXNGkc/2d5jeWAo4GB6&#10;V6b4gs/ihc20V4kWiaYka7JxcTNLvHr06iuO13wl8RvFM8kV5PoMk1syyC8eTZ5YHOAi9Qa/P8bg&#10;6lOuoQocqTvBONnyu9uZu97W6q7OmOsb8689epyT/FLQNX1ox6JDL4e1eZvJvFvoiLNh6AjkE+tQ&#10;+H/HNn8I/GfiO98QWF7d2l8kW5Y3EgjHdvdTWrrHgrxdpum3N1qtjpl3pCFVkl062SW5RFO7eJDj&#10;pmuM0PwfpviPxNY3kv2tId58l75vL8yE9Tj/AFdcMX9WrqvOFnbayd+trNJWbRoo80XG57Trfj3R&#10;dbhn1fSrK1utLj0uT5oLlBOI3++Ah/UV574M/aB0maS60iSA33h6dBDHp0jqZI8rwSRwK2PiB4N0&#10;zUJdFtvD0dq1uYTmW32F5GBwd46A15/qnhLXdO1opp9jbhwqo32W2B6c5O0YzSWYT+tTrTn+9d9u&#10;VRs900lytNESSjFJp8vzuYXxL0/RdeuYm0+zmGmIyW67rgvyev3R0zXHXvwHuvCWpR3Kus0c/wDp&#10;MG2UvknpHjswr6P+Bli3inRXivZbjRdVt7g+XBDCnmE/3iehQ+le1eMPCSeI/DsdlewASxMrFLIb&#10;S2Dyyele5l9DHVMLVnS2jslZqWuzaaUXbVLqcNanQqTTktWfnnffDfV/GDT6b4Zs7bwzEIWmfUdU&#10;UxP58I/eQxSdtw6Ia5hPDugaJoz2Wl3FvqdvgeYbmLd5kh5Zkde2a+6fiJ8OtKuvh/4x0v7ZJexw&#10;st5G1wAZA+Onm9Sa/PrW49TjRtI0m0urWJ5hvaEFj5OMFQBXq4OtUrx9g5cvK3fVNOzau3u7NOx5&#10;1emqFpLW/wDleyXzNEaa91pouW0/zIYo5FS3kAeCaLbl1TOCGHXPavLB4oK+IbpbS8Gn2N4B+9mt&#10;w58sdFYrXrmreHdYvvC0lis93fttd9qxAKgRfvBWxjjqTXI/D7wRbX+vW2sRW9y1ujKDFJg7Gzht&#10;2Owr3cJXowpVKlV3S2/Tfq2ebXjJuKiex+GraXxHoFrLYRQzQG33Tx27kGfPUMOgI9RXQ2R0p59O&#10;sJbKe3jE8SO2HEcZzwc88V6T8N/CN34XFtYN4fWz0h8+feKOYXf+Nh057V7ZqHwz0i78Jf8AFM3a&#10;3l2kZRIuP3hHXivgqNOvmcqzwiTUfeS50pNarRdWj34YdQSc3a/k7fefEPxq162k1nUdBktodVgs&#10;5UuJrtneOYuy4KIynBUdTla8B1iwj0nzFvctJL5bQPI5JjyTjMfRlfFfoZqHwY8MX3haW71aVrVm&#10;EjXYW3wYZwMKxjOCRXwd4/lXxVqsUMTn7LpIW28/aIncLwGC19Jw5jIVKaoxVlG19V2Vnptd9Dy8&#10;XQqU5OUupyE1hpMd99sNvA0iIPtFlGxwgfOHBHQ+3Y1tnW9U0nRrjTbXX9QWzaBbaeOG4k2HaOFZ&#10;RjgelR6p4RN1JHdWMkMVpqfylV+WQFewH1rtn+CuqXHguPUEtNRY2x+0TSz/AOve3x94KfvKh719&#10;ZWxdCKh7We7tr3+fZnF7Kb1itTw5/C13DqdneGOOa5QjKyZAkI9q+nPhT8P7XxT4utfDskUkZuZw&#10;w00t+8jkEbN83YqDXR/Aj4U3XxGvrnXL/RP+El0mztBbSiZsG4XtsJx86pV3T/hFf/2rqs9r5+ka&#10;UALlYEfy3Kqcx7to6gcHBXNfPZrnMKydCc+RxW/m+i80deGwdRNT3TPWPA3wz8LeGomddNuLqe1k&#10;CNe2cLyTwsvDjG/gfSu2vPgj4Gm8K+ItcTUZb1r9mQJDdmDluijPVgelchrHjm/+EFzJqXgYxnw3&#10;rkaB41uUvPsF3/E2Ouw15r4y+LPiXxvZtoljJJNr2nPvgVYY1trza2eM8lueI6+awi5X7Rv2smmu&#10;Z3XL2e+tm7vmifQrkglGSsl2t80c38S/gFceEPiDF4RF1a6lean5T2suoyi2kbd0ADMVJ3VxF/8A&#10;DHxQ/i7SvCuvaZBp0toXtY7QQoLhULbvmdeZPY+ley+M18f+Nvhbb2mo6Ro7TzbLZ1uk827Qg7gY&#10;589PbrV7UZ7H4a+LdJ1BNb0W+BmSWw1XzXvvMmjjz5LyLzGC/YjivXp5ipQbhq7taNS5d7Wta7sc&#10;ksPDm8vwOU+I/wCzJ4x+FXgqDVrK+mkiuV33cVlIcx+zqK7L9kv4UW+hapqfijxedHijtf8ARYG1&#10;GUyRyswz5sTjit7/AITzxj+0NZ3Meo6jY+E4bWCbyWkuPLjklHBSRh0Izx2rn9E0Hxb8O/gr4ssd&#10;fNrJpU0MnlW95bl/Jlk+UTp7HsyV2VsxoYarzw1p3S97Vt6Kz5Xayl0L9lCFp+XT9L67HmVvrXh7&#10;wp8fdV/tnUo/7B/eXFq8NuLi1WbOEEsfHmQjoa6L45fDMeNv2ftU1Yy6bNJBCl/BeaNL5iEK+TCY&#10;+qEA9DXmNp+zrrOoeA9O8VWeuafdRT3H2aOzhm8y4Qk7T5g/5Z+oNfZHwa0fxH4u+Eep+F/EFnpy&#10;6ixXy4oYlR5o1GyQMMY3kLWGIVCnWoyoVP3sGrJbtx1sl15loYR5qznGpG0X92r7+R+PUkbW8k3l&#10;SSRsP+WbHIroNIme6WJxlmXr3GfYV3P7Qnwhvvg78QLvR5A5s+ZrWVkx5kJPHX06V5/pdnJDdefE&#10;XVt3DL057Gv1eGJpY3Dxr0neMldP1Pl50pU5uD0Z+gv7Dfw7sNY8Ea2upaRbXv8AacwjguGbF1GV&#10;XqD/AHa9ssPh5N8Iddsb6+0291uy8t7eS40w55Y/xIOeKtfse2Hh5fhlpY0aWRbh4zclZDuAZv8A&#10;WD35r1jU/hxP4iu5DbahNo9vI3m3bW7kvJLnjbk/LX4fPA4zOsTVnRg5SlNpK6SSjp72m/dN7H2d&#10;L2WHUYydklvr+BmaZ8V9I8Rakvh7w9cCSUwYV87WTjncrc4Ffmv+0zpLaF8Z/EVpFI9zi8L538V9&#10;v+JPgjoNh49lvDqN5cYgR0njn/eJKTy3mCvCb39jHWfFc2o6tea7ALy4u38p5syb4wcgu3qa9SnK&#10;plWIlXzKdoxXLbeMdUrJR2Stv1MMdhvb0oww6vfXz9Xc+a/h14E1r4j+K9O0a1jdkkbLzydIYurE&#10;+w/Wrnxi8HXHwD+LtnBp866jJa2omR5xlAXU9OmMdq+5fhz4YHwW1lY9U8Hrb6E8Qkkv9GY3ccjg&#10;dWB+YV8oftkeMtJ8a/FHUtW0y3+yR2dmsR86LYzfJ1xXfl2aVcwxzVkqTTXLu3e3vNrRJ3skeZLA&#10;rC0HN/H36eiPAfC3jtJLc6brTPNpFzK2PL/1kDk8unsf4lrA8X+EILWeQCYTRvgpdQtmN0P8QNc7&#10;ocRuHl2CTzAuceua7DRtZENsum38YmsWLfMq/PGx43J7+vrX6TOn9WqOdHTuv19T5/m5l7x5prPh&#10;p0WSaJ/ljxlOvB7iu50jwW3hmzsLjVrF7zzo0lETOUwh55I9RU+uaHPps7TWrLdxzf8AHvKqZR19&#10;h2PqKvaP4uttHhg0vXGePz8+XO3KAY6MD2rrniatanGMHf8APYi8mi8Pi1d6J4ZXSdAtxolol28z&#10;yQSkSEnopPt2rPuPiNrEkRdtUm3SnbMvmHFdPd+HrG+UvA8DLIN5dVB2kH34/HvWJPplvG/lKFVl&#10;B+aNMke9ebCGF3UNW7t9fm2TUqVJfHLYzLbXJLgttuJY2dS27bv4PpmtePwNdeIIXWeDzJH+X5uN&#10;uBkHjHQVRuLy2hRUYjyxu+VeCudufxFZ+t+MriDTZdNsrh5GnIidlbOAOMA11xjKT/daGa13Oe1P&#10;Rb7R2kgb/Smjk2iSNgR6dRWr4Z1a6t7l7W5to5oZh9nLSPg89x9KZp27Ure/trK5Cx2UaW8ETf8A&#10;LVvbPqetcZdahdW9yYsPCwz+7b0z1zXqxpyrJwla6JlHU7GG7lhuJbV38uYh4jHMornbeCa3LRNi&#10;OQdY9v3RVyG7bVIotSiZnkjkVLluuD0Vvxrams4ZmRpdjbyGHy4GQPWmvc91maSic9Do8lxN58F4&#10;vAA2s+1vqK7BvDd1repzWSTfNwCm0AdF6GuPZGt9RdXnVo/voy+/bHrXR+MdYuPDEccRt5IftVsj&#10;xysuOqKCV+tYVfaSnGMN+h0RRg6RbQt46eyQjam6HzFYc46la+rfC2m6Zb6OivAWuowrKqgBJO2Q&#10;fX2NfHOgWmonVIbzS7eee6gYSp5KGR89c4WvqDQfG9rpGlpe6vHLYrOiJeWNwhinhBPEvltjIz3r&#10;y88jVjGLou72t5mnJ73Mdr4k8e2eh6JLcGR7eC2CxP53+rjHYLnvXh97J4i+L/malIV0rQIM+QWB&#10;wc8Z989zXc/FbwDN4xax8q6eTyNjyIsmY5oexArg/Ds+rW17PZ7Eax+4VZcgBT0rxMDKCw7qwknU&#10;8/s+nmzKUrvUrWfgyeO6e0tbeOa8RVxJgvnH8VdT4F0G2bxtBol/eTwXEySW/wC4iMhjYj5WAUcY&#10;PX2qh4v8YJpdmbfTbea6vl6Kw3pACMAlh0x2zVX4Ia5d+EfGj+Kbi4a4uLeFxI8mfkY9a6K6xFTC&#10;1Kuzs+Xu3072R0YSnz1o3eh9T/Cm+n8J+HNQ0bxl9u1TxKCHj8z/AFcKj5VCyGpfEuq6Pe+Gr3Tt&#10;Q0a1voby3aNHkH7wEn/npjIPeuQufiVN8QdWttVurG9m0vz4rCT+zGQzfOcKVDYHJ6Zrlv2gPiTa&#10;/DXUL3StMtr2ZIERHXVYlt5FmJyUMcZIIx3r86pZdiMZi4ykmqstbJ6Jq22uiR9NiFCkv3fwpbnh&#10;fjSG5+GN4LTSUddNciT+0VQ4mz2Pb5a6Tw348j8RaC9lqEa3zI29H6he/wAndDXMat+0BfakG3aP&#10;beWwCmORnYOK4K21i7TVxf2llBZ+Z1W3yqOp7Y7Gv16lgqtaj/tMbTX2rrV+Z81PbQ970fXmkgkZ&#10;HluI4I2lLKuAEXqeOTiuN+I2g2/iaGTVNMgCzWw3XEvmmR5FPQEdBXFP4hezvROo8lscqy4Nbej/&#10;ABIl0NJW8v7RbzjbKrKOmOwpRwlWhNVaW/8AWhzwl0a0OEaErlWi+XGw/XpnFb+n+Hp7ey2uo86f&#10;OFkXAIxXoHw68G6RrF4NX1EPJZbs2tjgoZc9z7Cr3jPw9u1JmtXFmscgXa38OK3q49c/sl8/8jln&#10;NpXPC7u7ns4lcYXYxSSLd6Vq6L4vtlsLmCa3jk8wDHmfwkUeNtNOn6rcRMTJvYS7mXjJrjDmOT5f&#10;m/ir3qdOniaaZ2U4qUL9TqxqqzHfKiMrjaI+2DVCWJYWKJvjXG4VXtCZkdfMZmXqmM81r3ls32NJ&#10;nyvHlbeOtJpUpWEk4vUGmhuNFisriPy9zNLFKpIw3T8VqpompPoeobmj85eVdaNUm3W0P/PSHp7V&#10;RmkNwgf7sijhV71UYXi09mXbmWux6pZ3UGrRebbsGhf725vukDp7Vj32iyQ3JX7MYVfDhVbI46iv&#10;O9D8RXeh3vmxE7e8fQV7X4bvz4s0VbqJGaRJCiMvATPUV52KpSwa5vsnO6DhLyPuXw5oGiW2gyWu&#10;peLra60kypeJot1avG85KYIH8Qx0NKyXdrpN5e6Ho97bR6cyGSCO5Jg2jqFxzjHWt/wt8N5vGCtr&#10;niTVZriODCpHdQ/6Q0QHADrwfrXrUl14T8M/DO/msZzDIySQx2tmgDvvGNgLZyPY1/MM8RCpW5Ob&#10;mfXVKO+qS0uz9H5ZOOui/r10PEdDePxPqdy+pWRutDupo99qtwYzal/l3fNyGHQ19S2Pw80pPhvD&#10;D4QtvLlZQEu9+JEI4JD14p4L+G0+lC11rVhJJpE0kbC4tW8wMSMg47Yr6O8D3FnpunSyJqJe3BPm&#10;28yBQh7sBXblssPVxjwuJilTlF6u3u6L3lzP72lsZcsoQ5l8V/6Wh8+/FDQddvrHQLD+y5tb1K2u&#10;txuo5RKHjHIDRnqM1wnxj+GM2neEbHVrtbbTZnuGaWx5AWQnBWJD0wvYtX0N4o1+L4e66usG0E2h&#10;zHzY7ljmJcj7uezHtXj3xa+PGn+KLK/0rTbKTWJlmHledb7ofLPVvL7OvrUQXspqNO94t7bW01bd&#10;rplVeVp83VHmGifB7X5dHa6tplm0+4eO18xrg5RnPG4HsverGpfCMeFfEkWneNTcWMDsE+0WR3Dn&#10;oyEcH6V9B+GtI8R+H/B9lIhVbfUbfzpba8OwQyKMjJxwW7V5v8T/AIpw+M9Ps7g6oZre02hoHjC4&#10;c8fKR6GqWKrSXvXUn2S/O/VWtoYyoQirmXZXtl4F1250bS7a9uIb+QIZbiIoZ4SMpx9OlbGp+PNV&#10;ubWy/szFvcabcqltLI58xYG68D755610Phz4aal4q8N2GtXt3tiebYbq4l/eQkf6sgr2rHn+LVl8&#10;GfD+q3D2Fr50M3m319IeMrwgGelQqM51UqtNrmWmjd+3KXCMkrJ6Hwp+29FdN8eNWjv9Uk1S8Szt&#10;C8s3O4lOgxXgzoY5PMV/MkVjn5uqnviuq+I/iy48eeNNZ8QXexZr+Z7gL/cDHOBmuYkhVmlYSeZv&#10;j3xttPGOTmv6MwFJ4fCUqMt4xS/DU8Ob5pORAhVboKmNu4uG5CletU7h/MkuhEnlqW3hGbO1T2q4&#10;8bQtb4RtuSoZl+9wpOD6Cp5n3wm6+VlmUxP5aAbGr0k7O5jYoWi/bIPNO9lVQsj8/u/Qn2rcSUeQ&#10;FXy/MZAfNhyQhHGSKzLeOS3tFaImOGT5Tt6Muejetadhp00096kLJHvIQfMETn0J745xUVGi4iJa&#10;XDLcC1wzIx8zk455Vge9W45JPsv3BC0BEUjbt7590qdUtprvazGGG5KxSbWGzI6kd8d6yryQwx7R&#10;Hum8xk8xm9KwT59C3EZYSbdXleBljjQlNy8cHjOD1rsLW/tpngDSxteQDygkcPEgz/rM+orn7PS3&#10;jEKxW6zeYpy3+sfI5zx0BrYmmSFIPNRmkX5tzKAPc4FY4hxk1YuF0jQv5odHMnm+dJJuXy9rZPty&#10;Qaxb3VZdUubi4u9/2jKtGsb5AxxjHeptTiuFeW6FwLjgxefJ/AMZArOu0hEskpfdNkMiwp0A29fS&#10;sqdt+pq7l+CYRxHcgXzR91m5XHpium0izmvDGs+5lYfu4mbsORisjSVu7pI0uJwylf3ibOw5OT7V&#10;9Efst/A+6+M3iGe5mjivNKsIy/3/AC/MbsnPSvGzHFRwtKVR9O2/kku7OuhC71Psn9jH4N2XgPwV&#10;a6vqFitnr+qQ+YIGfrB1QIDXuFmbNXe+ljg8mOQwv5ybZMf7XtXjMUttovi+y0fS9SmE1kkcbrfN&#10;5kdjkfPGM/MD6Yr2S78Of214W1KzYwTyXX3rmEmPLDvznmvzjAY2eNnKNKmlUg3J63u7XWmr3Vu1&#10;j0am929Hoc7qniLULXxQV+zxx6S2H8xmwF291x1zWvpGv6V4k0m6WwuTNcRp8lz5YGwH0PtXERfD&#10;nXBPAuq3Ftqli8mzbtwhj9yK9S0XR9E0nTEtrOOH7QjbJ5Y4sOAOea3yrAY6pi5+3tTi0/j/AL3S&#10;O2vVF1ZQjFW1fl+pynw5mv7GKGa6228chZk+Uh3OcZIr1mC/e6hV/kj43H5smuOm06MXStFIZtjH&#10;DSdCD6Vs2GkpNOjNI8alNp8tsq9fqOSYWrldFYWL5l6nn4pwrPne50VtMlxHuWRZFz96qev2KX2n&#10;7Xd1UMrFo3Mb49iKngW1tSViwuBVG71tW81EiMmw4Ktx19a+qr1aapctZq7Xm+h5NOEvac1O9jPi&#10;8OWulGCfQTBbSRhx5MrExyBuTnvn3rnvEmtzR3gWW1huNYQj5LQfvY7cnO5GOQSfQ1T1vVLKwuY1&#10;Wa4tb243ojQxFhHx96uJ0vxrf3firT7C+1ZClzbt9n1GLT9pjnDco/c+xr8ezHiakk8JRXJO60Tj&#10;y9Ojas7fJH0NPDST9pN39b3+9Xujxn41+N28R/E+z0yx0Z7jSobr7XIFhCmQbVEm49FK7a9PltdI&#10;13Sr14XuV8PxW+2N43HknIw5cr02mr/jL4FWvifUxrr6leaXHfo9vqqWeIjKB/qz7YPU1hN4vsvB&#10;WuaD4Kl0TT5tIkDfaEhlMeZG/wBWxC8SB8cpXx+Lw2JqVY1q75W9W+99b7uys72Nrp6LW36Hyh4v&#10;1Z/iFrLWGiahcW8OlLtRbyby5p4YjyF2/wCsYlulfTnhe2tNf8H6N4U8baXrN1a3YV9NvLeCTFgX&#10;XDISaXUfh5ptr47tPEHgw6BY2M8jW11dSyiNwerqY3yCjFa+iZdEe48E3Et1PG9+1q6m40x9mMjg&#10;RntjtX1GW4fEYrETp0GlGmtb2alfpo9U7XRnKUKSTnvJ/NPufEX7Uul6Z4V+MVulvb2f2LTNDDGW&#10;2tvs7JGg7uAQZPeqPjD9oHwR4g8MWLDwzHreuWWnzWyXmqNJLZ3bSR4dRtyftOdhBr0r4yfHHQ/B&#10;vhfQ7Xw/4kXUL6Bdt9b3doJGTjZIz7+vvHXzfd/CCK98IeJvDen6d4jvfElzqMF4zNo5trXT4ZH3&#10;LuPVN6elauravOdVWu1rurN336KIpuUIcq/y6W28zyn4e69o93b6n4R1a0M8+oRL/Ztx9qMKafO0&#10;nzykHqrdCK+xvDv7OeneB/gR4i8PeLfFl5pWsmYarHJLKFti/VWGM+cjEfN3Fc38I/hd4f8Agzpe&#10;q+H/ABjoei/8JfEhvdG1u5i+0uJZNwVPlwWw6KRW547+JSfFDwqth428K6h4fj1prZLK/tpA8aso&#10;y2U6H51yGFcONx1Kddxp/Du763aT1S381brucdCjaN5/15XLHgv4otFYTX1w+o2GrxKj6O+jO8tl&#10;eTlApjjjf+Bu5r3nwj8MJtd1Ea94tghub6KfzW063ztik67znhzXj3wW+DJbxppc8k1xqNpp6maa&#10;wuI9sDpgCOSEn3r6e1k6xpepWz2tsktqLVgty2JJEPZeMZA968/AYehWpPFqm5U4PRJO2rtez0dj&#10;0JuS/d3tJrrY4nUtVvbrXkgl0147SObypJ2++Iwc7WB9R3FVNW8G6Jqms21zaym3jnm3xuYiGV+m&#10;D2yauXdzNeXdtretgiO1mV5beNCpUHoZAOx7V0z+LrDxMZ4l0yK0uYM5+34ETn6ivm+ahiqVWlWm&#10;ubmvHmjJSkvJrRaaWOnmnCzS067WuT+LfCkEPgma1aTzJ4GEshU5IY+gGAATW18Pb25TRrfT50X7&#10;VAm1/nymPY1Vl0hLvSthvvsiKDtaM5MDdSpByGHpmq/h7SvEOnP9o/tNLwN8lsJ7NE81SM5O3pX6&#10;hlmHeFzaGJwlFwhyKMlFxfzeqfRWdtTy5tToShOWt7633Jvi473+gDRreMNe6ifKt3Y7UT1JP+7X&#10;ytq3hCD4vfGix0OLTpP+Ea0K3+wwWfKCMKP3jDHvX2fqVvujtGngRo4SHyw+43qPpWJonhPTF127&#10;1uDT1t9UlbbNcRH5Xx3r087yqvjsyjUhL4rJq1nyrV2dnrqxYTFQoUOVq+/3+aOD8C/s+W/w21ue&#10;40C6uYoruIpNFeEOhA6Aium8Y/DXTtX8Dx6IsMMWqWim6sHjTBSdOQwx611eo6xM9lcSWUe8JhBv&#10;+XzCeODXAW/jbxZpV3cW934cF3NbnzH8ubzGxj16DiprVMkyZuHLJxqXXNaUlr0W9m+XS3YKcsVX&#10;tNNJx6aJ/Py1HeGx4c+KGm3Gv6oipPJCtheW9yADZTr/AKxRxwSe9c9410i91a3h0Xw5qj6dpd/c&#10;NbSXQbjpzhB91e27oa868e+G9Vi1OTxPox1G2s7+68zWtLVt8Tjqs6CvqPwstnd+HNOa0ZfJe2Hk&#10;suPukZrHK60OIb0eVRXKm5K6c7vXtZNbnZiL4GKqp3Tdkt1HQ8+8NfBmz8Ny6PdxaPaSXWlWzws+&#10;drTPuyHDevuaxvjz8N1+J9iDaxRXOp2rbZVTsvUbgf4hXtN7p80mm3FvBcSLIYDEjZ6NjhqytA0e&#10;7tJ/tF7OfNVfmt4f9UCwAYj6kZr62tlFJUvqVODUJWu9NLKyd+9keZTxs3L28nqumvU+RLbV/EHw&#10;j8C+IfC8tvema6i/0YyEeTGmMlcNyDXxv420qW+trlJZ92pNuYMr8JGOSF9cmv09/aKSBtHtgtpi&#10;Z9437OSB2r4F8TaJH/aVw626ttifCbuXQenuS1fAYmMssxTw3NdQ2/GVvxPqaTWLw/trWct/yPmb&#10;VcWqPuI3JhS3GHqvpVr51w6fOzLiUdxiuu8UaH9jmZ5USFnUZVVD/Me1UpLaOxmjDSQSTSf6uKOX&#10;75PGSV6CvpY1VKleO7PAnTalrsOXwld69ok9+hSNUjLO80pBcr0XB659qwNL8RX8elHTMRzW8k25&#10;4mxnPtXoNvc6rrmjadpUkCWuk2sr3FxfR8llxn6gduK5W1urC417ZJBDb6atwWF1apukAJ5YA9QO&#10;wrmpycoyU0nZ3Xl2OHEYZ3Uqb1GaVCx1KaVHeZeMwRpwPoT2rdup9Hj+2wXEk93Y7mNr5KqHDD17&#10;AfNRqfhyPSdVk0+xvtPvoYImuILq1uPkmXGQwLfxY7da1fh94s8IW1xbR+K9Nl1zSHlR520/Ed1C&#10;AeSh7gnqh61yVeZ+/FN26Lc5LKH7uVrlCz+GVnqOn6tqjeK9P0m40yFblNJ8Su9pc3cJTINu38ea&#10;4fUfiubrwxY6FYabHp8tnctcpqsLH7Qcj/Vkk4219efF7wf8Mf2lpNP1vRviDF4cuohFZGLV7V7e&#10;0jtBwPKDY+5Xxz4m8N6f8OPHwsvMsvFmnWlyPMa3d/s91EG+ZQeCM+oroyuvRx8U6yftFrytWs/X&#10;RPfqY16MqF+S3K+pzWo63f3zCS8uJmZ+jSPk8e9QaVqV3Y3kDzv1z5byAcZGAea9m+O/hb4aaL4t&#10;I8EXj3+gX9nDd29r5rNJp7Om54Sx6lDXletaeum3n9n/ANoQalCsaOJ4wQihhnADAYZTwa+ho1ad&#10;WFox09LHA6coPVlq1sD9tdbeb92xG+OTHT0Fd34O+GfiXxhBqF3oFlJd/wBl2j30/lugPkqfmwGO&#10;WNecw34tJB8vmNjcjtgcdw2a1n1/VbbYltdyRqwK7bdyvDDkZXsa48RCtOyg0vX/ACVghKKep1us&#10;+NPFHj++02O81C88QXkJjtre3mzKSvRYxzkmvoz9n34ia78PPGFhpcLyWS3N0iXlrIfLIy4XaQa+&#10;SNDV9Cjh1GC7a3vobhJYYo94cgciVW6Dae1ffHgj9qay+K7adpd1ovhvTPE8tlFDN4l8QxeZulHG&#10;9dq/er5fOcNaioUorlV/Kz+R6uAqWnzSev6H3FqeoS28bXEUx8wDiKZSdxAwQCegNVrS63eVLbhI&#10;JLo7pA3zBD7Z7GvH4PAnjO9t5x4o+JF1rFkI2DWelWaWkcyjn5mGTXS+Hdbh1TRLC60m8W4014v9&#10;H8t/uqpxxn0NZ81apN+20e+/nvHt52PYjFW0Oz1m4isEjgt4PLV5Muyy5KE+3pVX+zdLkv4pZ0W/&#10;kn+dGmQ7FK9AD71BcyWetT29xdQusyACR4T98j2rcs73QvtMQa886SzAUxM/KHtxXaqSdbnk420t&#10;f8dNClJqNle/kZunWuo6hr00V9HLDZAEiKN8RxsOn1q/rVrpOlw2szpDb26TDMrMAMntzWh4wvmj&#10;0dri3jdfMAYsqdvQ14t8YPiRqulzW1rcaFBPojxmO4j3iXIK8b1bHHuK485xtLKpSpzfPKWqbW99&#10;Ur9Ekr+YqXNWtLZGN8bvivq1hrWmWHhqJputxFcRuGikC9ck9h3Brgfhf8RLzxnq95pfiKK9u7Gc&#10;FbyJmSNDCWz8oBrK0518Q60tzaWVlZ2qyLNbwTOfMkAkAJhHRwehzXaahJf6dfajf29rc262sptr&#10;Cw8lQ8O595HHJAfpntX4/isW5Sc6sU6j1v2d9Fba1tLHfBW22Od8J+ELfQ/in4n1TS7e5eeW9Eds&#10;tygae2hRMrmPk7K9m0DSbG+8Z6MyxQX66ivnSurkeXKp5IB6ewry7SYbjV2huLy0vpNakuZZkuIU&#10;8phIp+84PIAr0Dwha6hoE9hqiRXUOLd5bmLjDYfGQD2PeuJ4xSxca1aN1Fq6Wqsmk0lrpZW1NVG0&#10;Go7m5rV9oepW+t6PJZtd6VbEGOa3TY0Ey9GyvI2noa+O/Fnxq1X4L+N/EGj+LI7/AFEazFGG1O9Q&#10;STrGnAJK8TRlO+3fX3HoljaNb6tqctj9kWdihurZcfe9VPavL/ipofhzxNoOkaLrlpY6/Yo8nnbo&#10;CJI+Oobqh7ivbw2Ko0VGpjI3pTTtFaSS5nZq+rS6eSsc0ouekHqvn0PCvGHiXwRo/wCzZr2haH4j&#10;0iSPVbW5ubaK0k2lN7KxhZB0Nfn15yQpH+78xvmw69ADx0r3r4+/BMP48ntfBemCKzg0yXUZIo5c&#10;ERRn94SXPJHpWD4x/Zk1XwD8LvD3izXGitbXV7iFjc27mT7FDIMfvYcAg/xArX6tw9HBYHD8yrOT&#10;ry5rStzXa2062R4WN9pXlZRtyLoeW6Zcx29rPEyR7plX52iy8fOcr6V1WlfGHxb4RhjtrLVZmtYQ&#10;nlQSOTHHtOUxFnaffK1wmt2SaVrWoWtrfR6nYxTlIL6BCiTqOjgPggGq7zTxynfGV8nqsn38HpX2&#10;s8NTrL30mnrr/wAE8hSlB+6z73/Zr8S33xV8C60vhHxgvw++IlpcvOmn7pDYyQN/cUk7F3feHzAV&#10;8efF7wb4i8B/EHVNB8TReTr1lKVuNreYH3fOJAwPKkHIrJtfHV3oN5Z3WkpNpN9BAimeGUh3JGC2&#10;eo3dxXVeNPi6fiVbaY+r6Xa3WoWiNC+oqCLi8DcjzXH3ygXANeVh8FLA15TpU1yy37r/ADR3Va8a&#10;1NKT95HFT65M9/arbwusirsfvv710dprj6cYp13LdJ8w8zJ2jFdb8Q/iHoXj200bVDpttF4htIBb&#10;3t7CPLkvccKzouBuUcZHWvVPhXrHwci+CHifS/G84h1W7kFzpzQWjPfQyquPkkx0P9w1z4rFezoR&#10;nOjK97NJcz8+mqMIw552jJerON8DfEXxn4W0bUryyv7m30m9nEN8mzdDckrxG2RwSlelfC/4f6Z8&#10;brHXbWzuW0Xxaim50u0jz9knjH+sh9UIrN+AF9O9v4i8FpceHb7R9etFH2zXTPbQRzryoU4x5o3c&#10;CvX/AIC/BrxH8Fvjf4dXWALqyvAyx6lp5Zo/u/dJ7V8Vj8VQo1KkbqFR6rvJJLdaXt2Z6uHoVJKN&#10;7uP5GF8DfAHirS/F0b+ILK90rTrGUtJPJ8oLDoFI6ivt7ULrTvFPh9l1KVnMHEU235yD/CT3put6&#10;WTq0saQeZHt8wxBMptPt2yazNRP9jeG5oINNaGZ13yJHlinONyAV+a4vN8ZHEYiEklBpxaalyu17&#10;P1vqj6OnSh7OEU7tO62ujkrrQ3sLO7tftLrb7A7xx84UdgxpfDfirTNGvYLWC3niltUdZJVk3hiw&#10;yuB1FQ6hY6jca3byxO11pd0ADxgNjghgeRmuhuPD1tFJa3Nvp0O2JlO9RnYOmD9K+Mp15UFzp+9v&#10;p0a1vfo1Y7ORNWJfD+jz6jq9zdz3ss0oYOizIF4Irv47+5ltDFOIbeCXIkEY3L6ZXvmorWx0mOzk&#10;FxPF51owdzGfXnHvWTFqUt7r8drMESxkf93Fs3DH94V9vgfbZOqPPUSnWaTSknfW1p7WSu09dTzZ&#10;2rt2Wi/4fQ7ay0nTokvNNgfzd8eWWReB6GsTUotF8PWFvYvYw3kEgzNtwzD3BqS30bTJr5TBcXZv&#10;QTtSdyRKB2yO1Z19qB0O4js00zZIZik00Y3ERHuvv2r9fxVSlDBqUKVOmleMZpKoknJe5a1ru75k&#10;2edTg5TteT6tbdN7nJadqGm6TNut4bi/tN0iXFrLjYEbhSD/ADFc54Y1vVPC13e6bNp88Wj3lwWg&#10;vPvxSKD0cH+de9x+DdIawija18uOMDPmDlsdzXD+P/F0Wl2F5pCny1nmjiFxFDwm7qMH+Kvkcfwz&#10;ismw7rYyvGEUnyqCesnHVXumk0rdj0KOMhiZ8lODl3v2vucBq3i2y0DxTY6zoNqLqwwbeSFZd0g3&#10;d1HQDNemab8VPtlhaXWxLgR4aX7OeeeOV6g14hceE7/UfEWp/YbiR44/3zaiqEJchU4Xb0G3pmva&#10;/hd4dHhrT0S9iLSy7HVpI8ncRk81zcKZnj1inhqE1CnN3bS92Leq8rO1ka4uFD2fPUXM1trqdTZ+&#10;IbjVPLkNhIsDg5Vmwx+tWrvxXFZJ++tJ09FYVdstS+13s6JEfLjOPN/2u4q5dHbATxx03V/QeHjX&#10;dBzhiOZ9+VdNHZHys5U+dRlT07XZzLeLrW6uPO+y3DJGPldTgZrSt/FVnJAHdnjz/eFW9OuRcWCS&#10;siLknO3pU8mn28ybHhRl/u4rXDxxM4KrCqmpK/w2/UVSdC/K4NW8zKtr208QJd28J2qy7OR1B9Aa&#10;5zw94jg8NX1zouoyFJUfdG7dCPeug1HwpZSIXiJs5h0ljNcXr3hrUbLUE1C5H25Ytvz/AMRA5Ar5&#10;/M6mOwns8RGCc4vVrVcr3utGj08LHD11Klze6+j3utrM7abxZa25ut7LtjQOjhwd/wBK8g+OOqSe&#10;KPBJe3BW+37bdo3w8cgG7JFenXkdr4nsreVLBTHMOTG2HjYHo2O1eafGLw4+k3rTWE8kSSKSiLz8&#10;xGO9fJ8WVc1eAnUU4yo3WyavzO6bv0R05bChGulZqf8Alo1oeZfDnU7r4ipbXcNj5NyuEdI0/wCW&#10;i8EfXPevpzwvptq+giK8sDbSouJfP6k+teV/s3xWWly38LhIbi6USqv94/x4ruL7WFk1rUbSRZr9&#10;IoyiRRHoOuWPsa8/IMLg8mw0cyj77rNw5Xay6q7s30OzM3UrVnh4qyjZ3/y2Rc/4THQNO0a4hV/l&#10;gBjZcAOoPSuM12fRdXtYE0lzNqN8RL9nYqeYuGJPY1hDwIda8XXOmbTcQX1vEsouYP8Aj3X7zGM5&#10;+9nvXdXnw80vwLp8kXh2Aw6rMyvHtiD+Yyjo2exrHFUsx4hwcpV4Q9nBcu2qd9eR63fLovMhRw+E&#10;qJRk+aWvlbu+yPm39pzS59dl0MLaLYWtpELOSeeYfPNjflVz92vFoboR2P2NY/tCoPK+0xrnHqa9&#10;3+LuhP8AEPxTNqN5Yz2empAtveGxHntHOD1eE4Kg153rPwc8T+GLaW9jhuG0l1EwnVM7VB6kdRmv&#10;Gw9aNKc6V+ZJ/EotKy0Tt0OqdGTUXaz9b6nh/inxobXUZbCwsTHHBiKV5jkseuABxWDoFrqvijUp&#10;7rUriSPS135WZ/vH0G2uk8XRS22oJ5VgZmnK4nXJ3gn77E965KbQPE2pXRtfKeGGHcXjbgRqD0z6&#10;mvoqNem1zOyXmzwsRSm3yrc9CuE0ubyFsBGtvH8oijUEY6N8prRu5tDhsJEFxHcSSYURQnP7z04r&#10;yfStGgtdTLTSvGySFw0Z4K+wNegaBNoEN7Etxp7XXlxLvbzfLJ9c46n6VwTw8XU9pz38jswzSa7n&#10;2t+y74taz8KXtrHp0vCKY2iTJyOOTXptx4rtpNQe/MGqWt3b4AiaXdHt75HavD/gh8a7Pw1ataQW&#10;8a2hC8V7Be+O/Dvjyxv4rO4jtdZ2KI0kuNmST97PfHcVf12o8B7HDYxRqU+ZqE4rpdrll3XQ7a9B&#10;Ou6kqd4u2qfotV2N+TxNF4hiMht3g0ojfPMpDHeDxx1471GNb0PxLbmLVbwSWthJvKk/670Prn2F&#10;RLpFxoWhpGZEudRaSIXMMZxHKCCoxjHWvPo/C9zdWl9czOIHS4IQKcEEdAY/SvAzHPc2y105Y2nG&#10;pOcffTWj6pO1o2TV3He9zCjh6FRPkfKk9Lfnr1fc7S/k1Xxt4aktreEwaVCSsrynLyhX42k9wOte&#10;c6f4wfwn4rtobaNo4xiGSdn2+Yp7kmtuDx0dM0KWz1C5kVckv5ePLpmjeHdM+IckV3p+nzQKFGPP&#10;fKE9c18fj8ylm1fD18L7SVeKSv8A3uns1HRJHUoKlGUWko3f3db36mB+0Rd6rpHw81DVLK/N7ZTP&#10;sZmcER+gFfnpqniQTXhlfdHNzhWbJyOOc19R/tg68LKxtNHtL5GhMzSyW0HG1dv8s18i6lIxuIp7&#10;iNWjeXyvlzhuO49q/QOHoRrUfrNneXduT003aWjeyIq1JU4KKf6F+ZRb3EbebtkwrDcm3dn3HUms&#10;iaJLq5skZJZN5GYo1G9w3cY75qTd5cA8394uwIeSxwvqD2qBN6ptgfdth2lZOQpYdj3IFfYRjZHD&#10;KVyreW0/2aNYjFdQwxs5Vdh2EnZw3XjoaS2ibzSnlhf4Y/RMHAyTWwieZHAjuklqQ2xJh5ghzwVO&#10;P93NbFjZw6hNYeXA7bME7WB+Ycbh7VnUxHs46kqHMz6V/Yp8PQpLeX99CILtpo4La7fBCuq5/ENX&#10;2bplnLBDkT/Z0uZcyo0XEbDqDjt6GvOvgZ8E7bwx4a8NXWmXayyxRrdTggeWXbkrXoM8outWQ3LP&#10;ZSh2VrlV3Inba2evsa/P/qP1yUsyrxfLKTUdWk01FXunbbRp2+LVm7l/y7i9t/X0MfxVp95sZZVj&#10;ghdmijbzS2/uGrmdM8Nz3t5Hatbo7Q4YS7slCe656CrPiHTriaZZBqW6GwMjC3ZG81kByS2Pl5/h&#10;NdZ4Z8QLYat5FxZvbqUBje5YCUIVyBX56sFh8Tj17ebp0pOKb+Kza7pJdDvc5Qoq2rMzRPCOpgiB&#10;flaNm/e54T2INej6RayWVugur4TyFeVxivP9Y8bLqb3VvbYiUor75P3ciGqsGt3XimzbTLPT7r7F&#10;asIzIBjzT1IJr6rKMwyzIatSWEhKrPWzu7Ss7JKKVttbu5y1qVbERj7RqK+XbuzpdZ8T3Ou3rafp&#10;FiLlY5MPLnMQ98+oqtdaLqulXDX9/ImqyPIALbayxp2BFdPD4fhs9MsraEm3Rcb4VO0sffFXbzzJ&#10;DHM1pzHny/3uCa+3/sXEYydTE46bVZ8rjZc0Y9fhSs+VPTm3Z56xMadoUorl/F/Pz8jlrj4gWk9p&#10;JLdW95bGL5WZQWjQepYVGniu2l0IeVLBdwtg7WkDSBm7EVm6la6q1s1xNbuliG82RI/lL89/ei10&#10;xNTaylTQzPbox+cqFk2Htnvj1r4ipnma4qpKjUUvaSja7g03zP4mlF3Vj0FQw8Ypra991221tqYm&#10;p3N5qd6LV5llt0nHmFzzgdsnpXeyfD/TI5YtQtUNt5A3FI2PJFZqaPMGurW7aOGG8lyHlG75wMbc&#10;+4rpdOSK3tvsV2fLnkGxkbOHHQEV6XD+R4dSrrGxU4zS5XP3ZRnd8sXe8k5XT1tdGGKrv3fZO1u3&#10;bqyhd+JbNLc2uoRNIqKHR2xsfJwMGtKS/wBPt7UsWW2ZlBL/AMfHTHrXMaj4SsbK6vPtU2La92LD&#10;5S48tgOn41natAJ7DTLe2R1gZsLI/QEcGrxme5hltSqsXThKajZJ2clZ2V2kpWcZK0mZRoUatuRu&#10;34bdDvdL1SPUi727722klNpAz9TXM674h1Hw41v9rtnW3ecH7Rv3bVPVTitZLEaBYrIV2xxnmSAk&#10;bR7g/wAqw/Eutabf6KLCeOd43QNHPA+Ecnoef1Br76GIqrDxw+NlyVkr3V7NuzSs09HbdO1zmhGP&#10;tLwV4/iN1jxjZ6fqB8pXkYrHLG8D/wCsQnkNUeo6nHqUq3tppkdwzsvyzNtDg9iTxmvLb2z+wzjY&#10;XZlwu7Z8iEelaOl3d/fSvp5uHjs9xlf0Ddc+1fOY2liK83yTcLu7Stvraza03O/2cIrmWv3mtC1r&#10;DrTr/ZP2OO6m3TneI9xPGN3bFetaFZW1gGtrSDyFID+bu3iT8etcToniHR9PbZfR24+UqLll3uzC&#10;us0fXbPVdPSb7WjfZ2OflCcdASO1e9lEKeAgva1VOWrbtFeTTejWjvp2OLEylUWisjVuQl1KyOu6&#10;PnG3px61w/ibTpNedLK0R5ntY8yrHLsjwenHrXUak/2HTGjsLUzNIwT92Rwx7knsKyNI0e+8PWuL&#10;xw63z7bgLLnyiehU9668w9rjYOg00mrylHW3RJNq1uZb2M6LUFzJ69F+ehjXXwr/ALQvbG7Ekckc&#10;duEZ5sl849qu69pkGl6c0LPDaT4Dmbp5ijg7h0Nbunyw6TpM720stzErbF8x++cEAGvOtbF7YWF5&#10;qWr30K28TK5t7ttrTKDyAe1fAZjQy3C4f2aw961aDlJp80Y9FZ9m03G2p10XOUvel7qfzG6zLYyx&#10;lP7Xg0iO3hVtrlm2g9CmPX0ryLXfFA8Vww6ZZeJ7vRrG0eQXL/dLD0K9gTXoeteIJta0ifVLSJPM&#10;kV4be3xH5m0HKfM3OfeuZ+HvhK31bw9rOv6ndIt1LMyS2s0ILlxyFr4eFOhKco0HrFP3tFdWvezb&#10;SSS0Vjt9pKDTX/DGBpHilNU8PpevJ++tcxQyyJ+52ocEydnNTHEL6XZaUY9X1C83t5tm+XQDqAtd&#10;Z4R8EwTPDFLY/Y9KiZmntccOGHXnqKqzeCdP8KeMrTybWWxtbYHLK2C5PRgR2x1FYYTC/XanuRdm&#10;/LbzYmn13NKHxrLoWurcRXD6qvkqji7Ty9v+y3uK9Lt5rXXbZN2hoYo7feE3BTCzdAMdM14s/lWN&#10;48FncGaESFk8xQSFbqCK9dufCWnaVpzCLUZ5IZwi3KAeYCO2SOhFfodDA08PQmtJLd8zVtuvMno2&#10;tSJ2bV936/obHhKxtNL04T6bayTzyZEnzB3hJ/h7ZANZsficR6re2dz4fmvHEWJ7hkQM7dgwPUe4&#10;ri9L1S10XxNb2yXUnnxsVkhgcuZRnG449q7m/h0vxPPPpGnpLNJGFd3dyQiHkoM9GauLAYp4vDwj&#10;hZeylBtKnZSUm09UuV6ytq3sZzpKM25ap9e3q7nPfDXwbBLrWo63dxxxtPgRyzLl/kPzFQRj2zW7&#10;qPh/TtRuNYsvs0Opafc7N1os+zJPqw/lTpvBernTri3syLC0ZpFtrIncsat7io9S8POlrs0xrc3Q&#10;hSMyopjAlH8ec+vWnUpV8JhIYaODadL7T0lO6afKnF3Wt7Nbct4hzxqTclPfp0Xq+5wNp8Lp/B0s&#10;86xySxS5x5I5gjH8PbpVi6vrfw/4UkiksmkvNQBMbzoR5ajjcpz1z2rqtb8Qaxp3h8uxsr3WI4Xj&#10;ZGykkcnQHng5rnNSsfE3xJ0+1SfS/wCz9Tj3Q3ETS4hUAdlPSvmcRgKMa05YNylUaS5OXmfvLW9r&#10;2duhrzz5feXz9Dg9P0+3toblbi7CXIQGIXSEl8npn+tdvofiVtVuNNYyJpMlsywMUAB2/wB7FQ6X&#10;8Kbu7uI9PvNQ/wCJjANwiZcp5XQ4Yd67zWPAHhGzGny6pGrGFhGX7MwH8QWsaGTY+pB1nanFNXlJ&#10;8qvdWW6tbrtYj2yg7S3f5WOh0e0s9P1e4upZ5bm6kgXN23+rPP8ADWH461Wxkt0XekOqyARRySJw&#10;QfUntVh7eXwrapPbzTTRM6R28JO7Yp5HHtXN/ErxbBodzp8d/cQXFxJcsht5BtKRsnHTr9a+1zWt&#10;Up5JLDqkoO+2j+Jtp817uWjadm7HLTivaKpe/wDXa2xl/DXWoPD2jy6ld6mjW17cMkluhyyMDtyn&#10;tXXTNe2VpJfX1tJdrHMvlQqwLkfey2PSuHh1DUfDdrZywWVq1kMl45Rw+fUHpVzWvjLex6BJbxRJ&#10;ZaiCux1XzNw9AK+Ty3NKTw/sq1aUHC/JFK6u0t1ezV9UnZHTOMoapLXf/gFX4zXttq2oabdWk1zY&#10;zNGGePywhdSepz3FUY7uw0jTv7P1TV49t6d0U9xbx8+4J7ivPPEvxU8OW2jSahq+oyT6nHKIjE0R&#10;JljPBb6g10mmv4L8d6dBpFleXV1NIFlgaSEpuY/xBjXDiK2IrVp43EUvjbu1pvv1W/VCpyjyqEHs&#10;V9bgtYbqC3e/XdESwlXEokBORxVXRtS8L6JrsA164W4TIMZnJMbSHkhwOi1D4b+FniLSPMnu7QPi&#10;5cR27HO+LoNxHetLXvhnqem3cd9LYx6hbkbUVZlxayHuwJyFFcdCi4VZeyvJQ1dlt9/T1NVKTSbW&#10;5UPhfRv+EqN3G/8AZizSSRRixx5BDElWw3Uiq/iGy1fRLE6VbGbXdMZikWo3ClPn74FeuXvhax13&#10;w7p1/qV3BdyHYn2namYZBxweNlcpZ6FJo8+r6Jdv9n88s487MqMcZj2AdM+td+LwtfBxg69nzpNP&#10;TS97LR2SZpze0jyp/wBdSbwDoenalp6XGlANexKDO0sgEUzj/li8fdferOn32s+BPEkuo+IlGnQ3&#10;hFtBOz+bBbRdfLJ52hjXJ2Og6TZ6vpf2y71G2umVZjaqiR7ZB0BPXFbHxM1u/sNAn8Q3Ou6fbnzN&#10;sFvyrz7TjhTw/wDeIrXCVJQipYO/tY63TSVuvS91oiFZfFt1OH/ak1STUbbwz4x8H6Wsmq6LcbLe&#10;+huI/mjLqksRHeMiuRvfEl3qNlaXFzqMcQtSBbrJiNMH+FiMdOgqv4m+I8Pje3R2jS2vYSHF4qCO&#10;OQnqgUcbj1968I1+8vY7yW8is576OBz5sUiSY56Bc8D6171DD1sySjiLKUW7OyvZ7LskeTWqqErw&#10;2Pqf4h+MtBXwVbXukaRbWN5ahPMulhAUYHPXqc1n674jT4ieFtPi8MyXsOryIH1xpEEQ8peJMMT/&#10;ACr580nx5DLdw6bqWkGS3lRXkjvUJSNsZ5H9RU+u+JryZ0n0iJINNcDzEsjhiP7re1aPKqnu+0tz&#10;J6N2ttpot3oZvG86v0PRdO8W6pZ6+nhvwneRz/6O9pf+XkpeREcY9eODSNa3mnLPon2K6jt4Ig1n&#10;FGCwVW7YPoeKl8H689vqkGpW88EupLAkSXEluFzjoTtAGQOpr2WLRNaXdDcRz291PF5sl15okcI3&#10;OVI4ANeVi8SsOrP4Y97/ABXvc6qUPabs+ZvGdt4m8PxxS39kJprrjy5s5UAcE4647Zr3T4XaXrV/&#10;4d0B7Hw7Z6aVDwteTZk86Y8gkcc+gNdNcaR4HhsYrq2trttamhaO5aXMrPIOkhZ+xPWneAb2bSYR&#10;b6leT6bp0MbskCvl5JG7n2HauTH46Dpxp2TtZ3XW6vZLyvY6cPT9lW51+Ju3vwQ14NKdS1kNdMm8&#10;RJICGHsByK6nWvhZ4Tt/Dtr9ru72bhTIVLsrnpyOldJ8LFtLyx+2ywGW7hcgXUkmXwf4QfStrx1p&#10;Nlc6dHFLI1rbjPK/cQ9s+xr7WOV4CeQ1cywtNczWik3ePvWvdKCTHLEzdZUZO1u3X5anlnizw94X&#10;0Xw9JYaTbw6k0jIrJHHswMf31/ir5l8WPPJ4hgsEuba0hdxvW4fHy9xmvqbxUbnw38Ob601D7JHY&#10;OR9nuY8HeTzxt/nXx5o/inT08V3bT6XNrMnkui/NgKT/AMtB7ivk6FBuq6ihy2jfls1yt36yk2+9&#10;zDES2Td9d/8AhkYXjn7Pbm7ntbd7m0RTaRpZYjQH++c/fB9q6v4T+ItMm8H348RPMt8SsVnt/iB6&#10;hl5rh30sbYp7ho47RZ3glRlKhc8qF6gHNd14dj0230G2trqxmab7SJhLG3zg4wFr2sXyLCqk7vXd&#10;b6GGHTdXmlsfTHwmtZl8N3FjqVot5Y2AN1An2jY0e7klR3r0zxd/wj3iHR7W61m9ilVIi/lIwG7j&#10;JB968R0i5k07w/p7XgmnkvDsR7fD7PQv/dra0m2vI9ahkEH9qPAWd7WSPzdwHBz2rwMLn9WhSng5&#10;0lJVLJt67S912STfKtk2z05UI3TT1X+W2pBb+GX8W3ViPBttHLHCXDXN4+JIT1ANeWX1/eaLq17F&#10;PG0Vx9o2PLD1WTOODX0tdaVH4j1W2v8Aw/NDo+ptbmO5tWbbvA9cV5L8TPhQfDfiWPxTexLNNPEl&#10;uEs5RsScfxMpzkFKqWWxo05VacXOmr/vF8LvZxWyaavrcxnJt9n26+bPUfhN8Qbe/wBMl06SXzJo&#10;085F4U7e4PSqXjL4pW99DPaadBujdRmaX7xYe1ecfCvUPCsGqanPqVjPdzTsPLcP8sfZvl9a9ZtL&#10;bwRrSrrF48TvCwcSzEDGOACo+9mu6jjcVVwkMrhiIxTTT5tGo6+621Zb9Hsa0nShUdacG35d+5x/&#10;gPxLdb7q0sNRtraFgXkaY7yWI6EdBmu38LTWd1e3z+IbaO91ohGQQx+Z+5xxgDpj1rgfFGtaX4I1&#10;e0gtY5LWy1CbZcWfyfOCc8p1HtXqel+GtBklgmsbu5ulnXyCu/cgU/MVPTbXJlNPEOrH2cozjD7M&#10;37rvePux6tN7o0xFWMk3JWb7ffqy54n8NaX4ps7S4n0KK4wV2LcAJtHua860rwTNoGtXFxqmlRaj&#10;pCs58uJC3k4PHXkivX9StZBaTJcXqRW6DIRohhVHbNVrWdpNJzcWO8zOqvEwBGD0PHav0PNMsw2O&#10;rpyg6dVLmvaNm0t5KKdk2lZPdHmUqnLDv9/5nCeJPFN7pN/9m8KpcLG6hZIvIPlxse4UjIqzrd1K&#10;2laM+urGuo3Mgt45Y9nmTZ/5Z8+td7fxppum3F5IWVQC5RmyQB2U/wBK4PxTow1XTbdrSe1Ealbq&#10;CaQYMcw7IO2a+dzzAYrBU6sa9d2mrqCaUYrmVrRbenpax0UqkKlnGNraX67d0Sazc2V3prWWrTza&#10;cd37+y35Mi/7PavjP9uezs7PU9AhsZD/AGZHDI0cTMSqKWXJr6burucalnXpke6MSqksL/OoPHoe&#10;K+W/22IL2G18JfaJhI0cE4XcnluoByMn+OvDyTHKvm9Ojy2s3Zv4nZPd3st7uy1Z0Tp8lJy8vkfF&#10;OrFpLkPyyseOpXrmu01W+ElzZbLK3t5BA+VhYkON/GcnrXEa0h+2HdGu3dw+4gV0uuTIuoWtvERI&#10;qwrhcEdHr96qXcLHzyfvXPpP4A6hdQ+ILKCC4/ebk3y7tvzPt6mv0httPDXt01w4MM4XMu/JDDjG&#10;TX5R/DXxDcQSWzfMsOFJZSfvKwIBFfoxcaz4jsbjTVt7H+0tOv0jEP2gllU43YPfivy/H4qOCxK9&#10;rBzTaem2l07rqmpWPck3Omknb+k9PuO6sYNUtlu5p7mCeWSQi2Gcjb/Ss3xf43fSLCJ4baa3juI3&#10;QMkOWWT8P51BY/EX7BqaWdzABcXTD5PNzGT32U74geN9T0jw1ZX9powl8wujlufLQ8DNaUMxw9bL&#10;6ywmLqQ5VqnGTfxbttre5iqc/arngn80unY4e38b+J002xmt44ZLeaUK17cEjGez/SqQ8Raet1fW&#10;9xfC412HfcxyxII0eXoI1YdV9q6v4XPf3bT6nr9jZQ2b5Mb2zbVbJxhl6Gq/xC8L+DbTV4tVu5Le&#10;1jH7w2scmHmPdcD1r5GnlNevgVip109X7sm9uk9ejO1VEqnJFa9/0On+HEuqrpa2+qR7ZuXFrnkq&#10;eeKzNb8Vv4EvkuZrQ6RpmTCdpEgVyeGI9KqTWviTxg4/shT4d0MRrHDPKv8ApLqewFPu/hTpGkRS&#10;3F7a3fi7UZG/5frhu3U46Cvfo/2hTwUadCbhCjK6qXdpLokrOTV1Zcpg1TU25tNy6dvXWxzPir47&#10;Wc9kJPD/ANovb9v9Y9sv7hO2Sx7Vs/Drxp4tuPDYtIrS0aSNM/bZZS+7J6kL3rpNN8FLBoxt4tNt&#10;dMsX2ttVskDOTVHXdbh0OSZNKhEkIxueNhsyOMV0YTE5nDERxdacoRktLKzaad7JpWWibdi26MoO&#10;nCKev9XsUoru98T37pOkWt3I4HOxID0JC10/h7w1qOnXr3FrcW8n8EsMsRRPwIrn/AOpedrsUTwq&#10;u7fKEj65x6/3a9IuL1GlgiiuTG0nRVXcMDrX1eBp0nT+sYiT5ubv7zelndtXd31uceInJPkitGv6&#10;0Oe1aznn1IwxH7W0/wB5JJvkQd+KsQYhit7eKGSRY5mhS4UgvgDoc9R2q7/aSGzVjbSQSvIbfftG&#10;5Ce+T1FYkNlqNpew2lqRcxWzCQqzlHkyemenHWvLjQwtPEr2F5+11enw3aaik1z62bvumiFJyjaW&#10;litfWNrY293uup9P2fu1EbhlXJz07D1pfCnhvSE0S6vtO07zpijLJbMOHz1AB7GtCbwXZx6rcat/&#10;pDSzjabUkFcngnn1rM1ODVPCUlsNHs2htjl5tj70IHrnvXj/AFCWVTlicfR/c01JWik5Lml7s1oo&#10;prs0jZVFWjywl7z77ea7mr4TstK0fzrK0sYLWycLNbpuA8tj1Qg8jmuQ8RW2uXF/c3qRR6VLCC3m&#10;xOMPt559RXVT6JpnjDw/bv8AZViZ2Dv1GWPUCktLKz8R/abEv50mmkQMdxWRwR0euvH4fEY/B0sD&#10;h0rfFCUWlGd05NNWuuVXsEJxpzlN77O/TpffqcN4c8J2UV0+uafrHmXzB3unswCJiexHTANen+HN&#10;QurjS4m1NVt7vJEinpUeieEdH8Nx/uFMMgU/Lu6j+tcvqnxL02XWJ7Fbdg8K5F04yiHurCu+hgXw&#10;zSp16lRKc1bk5pOLd93vZqxnN/Wm4wV0uuh5J8Ur4al4o1Zpby5trNyLe7gVgAwB+QgdxXD22l+E&#10;LFtQt5PEZ0abyXa18y23OGX5kOegr0P4n6euvXFtf6XpJhuWQi6EKny7kHoPZqw9Y8HSeHPD+7Ur&#10;eOTT7nbLPHdId6bR0U8c1+b1oVIYmrOouaKd21e2r0b26s7eW6StY5v4deAv+Fszpp1xFCLWIGWX&#10;UI4/nYDgnr1OaXwb8EJ/h5e6xLbOV0+xnSVYrhFEbAdcg9z3FVPht8c/Bvwj8VCCwhuE0O/ZjbM0&#10;vmCMnse4+le0X/iXWvjLod9N4ZuIGtFmTzLQBGd0x0yeoNehWw18H7Kk5+0m37qi3dJXT7KzTva7&#10;OWmoufNK2nW55tZ+K7q+1PUnumhudJu/luNLicr5y+i4+6fStqw+J2l6XpraPp2lSwyFAq6jqMpi&#10;W3lHQ7uvFcRrfhn/AIRbWZJ5cecXYXGnQwnMA6qwxxWF4qGga5p91ZX97Ja2aGKVGmt3MhYckM3I&#10;K14FFJVFKN2rW2va+j06vU0qTlBXMX43/FjUvEHw/sNKbWY7pkkeaSeK4DO57A45rwW98F6vZxw3&#10;tsryTzMFWWCJmkkLclV29QR1r3XwzZeHrjQrzTv7J0rVdtwLmfWYSWkgVSQqAAfcIrtPiH8T/DTe&#10;CbTT9K0uO1k0y5igS2ZQXs425k2E4PP3lNfYYbGfUbUKEG23rdd+/Y8qWH9s3VqStofMml6RYpea&#10;VFeSzpaK5hv/ADrIPJBznCKT8w717nqvhnTfH94lzc+NrSe10+3a0sNNhUxXHkjqZBxgnsK8Rs/G&#10;Hgu68f3Ta9BqsuiSSHNnp2JTBh/VjkqyLya960n4k+H7zxUf+EYsH1CO6QPZajI8kNxpluE2yWr5&#10;yZErqzWOIio1IqSai2nZW11au+v6DgoxbUnpfzPXvgRr134K8Kx+HbrRZbwow8qS1lBimGfkYJjM&#10;bV7LFBLBE1vc6bHpP21H+0XEMKEuT2J6DNcN4J+Jdtp2gRa3q1tBZvIPKmvd4WCKFf8AVuchev51&#10;wXxG/aLuJ9ZjtLb7Hc6VdKRDeadcoRMvfO9hsx6ba+Zp1XVpSqRqOVVaKKVopXvJOW93v7r0vI9F&#10;pU0rq0e/Xy0OM8YfC2205L/w/qF81vDNJIAsKrI4ycpsz3FWvBnwbsYNTfWpYFjm0OGGW6l2kcnk&#10;XHlg5yNvWrGn3dj4t1HSrSHWNO+2BWuHa6uAkgx0Uk5ByOld3oPiya6gkvrF7KVgGhHSZOOME+/c&#10;V5ccZVoNRxEpRpu97aNX0XTUcEpTv9xoeIdVsNQ02a4N/ZyK0wWd1jEXJfqdx+8TXiHjy5sfhn8a&#10;fD9zc3AaO6na7W1kSNLRIiu2bJUH5mrN+IXhbU9Ns9T8L2q6fcaFqEr3f29cxS25ccw+W/BQGvH/&#10;ABL8LJfBt3pSf2neyXTmOJIrdCR5fcqzZxkdq9bJsvoU6zqvEfHeySvfTdu7s77nLicTJStGG3X5&#10;n21FD8ONTaaXwnbQ3Oka/FJbzRwy7oC+OjxnmMnpkVxPwqGp65da5pMsGpR+G7Wc2lreXk5u3tYR&#10;Jj7OwY9F7Guz8G/B+DxH4M8Oahp+qWNzDaxtJBKqYZl7K5Tjd61hXXxBtvDFjo95fxC105VnSS20&#10;yLEj3KyYQy/3wfUVy436xKdapOnpVfNGOybT0sk10OyEusto/ftqN8a/Czw1pes2MXh3SotdvpJk&#10;lngtGkaORF6tIF6Z713UGj6n4fu4Z726urSRbZTCmC6GNORHlcE46c812Nh4nv7DRLDXoNItTY3N&#10;urmWBD5keezgVb8V+IvEa2Vu1loYuFkAfazByPUjFd+Iw2Hr0JznUqQnpJRjCTSTta7bvZ7J3KjO&#10;UWrJW9V89EfJ37SXwY1/9o21nv8ATtPlh1LTV3q+qr9lWQkZ8kb+pPavz8udFvNA1mS1uLdre8t5&#10;cPFJ0Tnlee4r9mZp4vH1xNLqjfZZo4B5Nm0+EEg5yVPWvmz9qP8AZll+KHiGLVfDUdla6rDa/wCk&#10;hePt0iDp6b/Q172R8RUsE1hqlTmoScuWct73d7rVq5xYjB+2vUS97t0Om/Ya1HR0+H2jx2lwlzqo&#10;nniuVkQgQAnOV9q+udNm+y2RtxeR3TR5zLGB8ufWvlX9h7w94Ti8CX8F0fJ1uyvSbmKZzG8PG3Fe&#10;821tY6FfTTrPOXeTZskTEZVuhOOor7rAVPqVCdaDgueUtVK0vPmS6u1/QdSmp+5rol0/JmLHNYWv&#10;jHU9Q0+2W+skAOo2jRjMbBcedD6k/wAS9667SrjRtZtbQWcax2U7tcRSqeHx3rJu/BUWi+IE1q2X&#10;bCsYEkO87PUmuWv/ABTZ+HfElvc3Gowad4c1HdH5U0f+plPfPYSV+ZzzDMMHN4bHRi7y+Gy968k3&#10;ZtfA+ut09TqUFWXNFv1/K67nUeM49O1RQZIluYbYtKqREESn+6dpyK+C/wBrT4Q+L/FepeJfFcGl&#10;JpekRaTHcSeZL2XjFfRHjttfurW4XwskbTQ3P2iNvuEKThuT1AFZ2r6Z4l8PWhtPEF/Prcd6WlSw&#10;kTzbUK4wEJHBWvnsJnFeGOeae5zSfw63to7eWi0uKvTjKl7B3Pyb0w32nzW9/DBut1k4LdGx2Ndl&#10;HoV9r1udbtbK5axLrEJ5EOEY9s9K+ifAX7M+meEtQ1C48c6O17JdRSvBYxzvFHa91YsOpFeweGtZ&#10;03TfhPD4USytYLVJpHN4yh5HBPOfYV+w5lxVh4u+Ehzu6V1tZ723vY+ShgnL3ZuzPkvwLpMjRSWX&#10;mbrP7zuy5RSP4/YjvXlfxdv9M17xEh0yTzoreLynbojsOu0elfQH7S/jnwz4TubTQPBmifYLp7N/&#10;7TupJSRMW6MvpxXy/p1u1zdxRxW26RyIkVckuT0r6XJYyrL+0Zpx5lonbbq2YVl7Fey7HY/CbUtM&#10;0XULmPW1nmhni8uNt3yQH+8V7iruu67dRpJcGH/iWvM0cEsw5fb3+tfQ/wAGfgpD8L7WTXPEC283&#10;jOW0nex0aYo3SNmyAer18ga74ou9iLdXL/YDM0gsVbaiSHqdvQdeaeCxVLNMbVlQ1UbJu+jet+Vf&#10;LfZmlWm4UYxqx9O/zZ29p4IufHVhG1vdx26yE/Kx98Z9/Tmq9v8ADa58JXMv/ExttUuhBK1tb26H&#10;55sdiepFclY/EG58qK1t7Z9oj8ofOflHbIFd94J0bVJNQj1nUPI3Qwr5X2p9iAk4NejWWIwykqkk&#10;odFpd+RwKairJHN/C668vUr6wvo2hukZZdjcSe4rovENtBfSy2d1F8z4ZN2B5foVx1B7itbWPBA1&#10;iQapp2qab5liomNw0xDovVhgj94Koan8XtK0fRBPoFjGdRQFJLq4ALq/qqnoPQ1lLESxE1LDQvJ7&#10;9OV9LvsxxgpPmk7L+tiHw34fm8HyTPqNhFZ6VPGVniuZQvmA9MDrnuKyNU0jw5FPtg125Mac7I9P&#10;PmFT2AL9q8s1XXtQ166mu765eaZ/mMsxz+VMS/uLWUPFLtaP5Vr11l9Vy9pOp7z3tt+NwcdLI7TU&#10;dT8JW0XlKdbvJuPveVCP/ZjUmneNfDstktnqXhg6tFCxMEk2oSRyJnqMoORXF6sTdXCzf313VXty&#10;u5A38ROF3V1/VKc4Lmbv6tfirDhJx1R7l8L/AI3Q/CnxlY6/oPhe10t4yUldbySWQwnhwN3AJFX/&#10;AIo/HSx+Jnj3Uda1/SItb01gLZJ0u5La4NqOYwOqo4rwuDUjG43YZlyoVq6bw5YvrbSKkG7jG3gp&#10;k8fNXkVcqwlOv9clD37cvNd3te9r3ubvEzjDl6fLc+h/BfxO8FLocdnY6vrdjdW4/wBGttdgjdFB&#10;6xeehw4Hulcl8btRvtKtRqmkHyluZW+2NDz5ZxgEH+6fU1j+HvBmm2NyG1KJF2yDPnNgD2z0NaHw&#10;n8WfEjWfH95Bo8di+n2bC3uXlRBZwRk4xk927DvXz/1WlSrzxlGzUdZKbsn5J2MIR9tLTRM9F+GH&#10;jXQbn9kSbw9plobTxLf6pJ/bd55WFvIFbdCWfnfsri/hV4At/iL4zbwpF4otPD/204iNxl1eQdOB&#10;Xp/xh8J6G2g2Wl2mmX7RRSs+oXWjNFYKuWwWlhAKke4r58l8I2nhfxBDfeH9eMsNtKHSWaIxygdv&#10;u1z4fEwzCnVq05uDm3y3je1tr/5M7p8uHqRu1ZI+tP2df2N/H3g74ja7ca9PHbaZp9uzRzTHNrqx&#10;HZfTFfJv7SPiO58UfEu/kfYzPcGX9zyHJr3nX/2wPEuseB9T8O6jqt9dQXkAt/Oyis0YPRvX69a8&#10;UuPFobX9L1b7FHJqOmEtbzzAMfVVcdyvajLI4pYn69jIL2vLyu1knbZpdE+ppi8XhnT9lRk7XNDw&#10;H+yP478YxaPM2kSaXDqsrQ20t6m1eOpI5IFL8WfgjrfwX1xNHv8ATTeSyLsF/ZRGS379G7mvSPB3&#10;7S3xSt5ra5h8UpbQ6e7PAs0UYT5hgqBivTviF+0+njT4SR+G9SggvdUuHFxLe2lusSArwDHn+L1r&#10;gq5pnlPGQ9rCE6bbTUW9Ozu10REHhJwdm1JLrb7tD44l8LXV94b+13OnSR6ksxR9sZ+ePHPHOKn0&#10;XwI9w8SXUZaGQb9yjn6DPc112na7p+qPd2tvIizQxF/9KyHweOPRq2rK61fT38uJ7W+j3bR5jIyA&#10;D+HHaveqY6vBONuV363X3Hk1JXafQ2vD2l7YLa3jjDKPljZYPuZHP5Vm3+oW+qXlzbz2PnTQSbY5&#10;FXCEdiMdMmul8LeNLCK52ala3lhuGwyKmW2kYGytjxR4d0K18OXOvWd7BdLGm8zqfnJ9Dz1NeRUx&#10;CjLVO7/Nkxp80ND5f+Kmy81byYYtvkxKp+XoR0ry4tufLD5q7DXtefWNVuL6WHa0h3bV6Y7cVyWo&#10;I8l1JuQq33vwr9LwFOVKkqcuiOqnG0S9oJC3ke1tv6/nXoM/h6O98M3N3FCdsDBztUgHHBH4V5/4&#10;Wif7RJLHjbjb81dNBq97p9pJFBcyx2s3VF7n0IrHFqUqi5HtYxm9TD1NI5LMuqlZF+YozHpWXaXa&#10;2+ImHyv83+6au6l5ggkZf4V/X1rn1Zmfc33q9ChDmhZ7HTSipR1NSe2RiN67f+A81q+BfEdz4R8S&#10;W0sLssJlVJUZjsdTwayrCc3VskSs7TINu31HtUzWZuFD/wB2lNJxdKpqi78vus/W3SNQS+0BtJ1W&#10;8Wza4OwfZf8AWQFuemegr0y98KadeWUYljRY7ZRuikB4x2VhzuP3s14TpfhuPSry/v11pg1yBIiS&#10;PlB935ge9ereHfiS+n6g2l3H7m9bLSPM3mIZMKFYHsTX8X42g+bmw8tFdvS2tleydj9CilJa72Nz&#10;wF498R3Zk8P2PhS9urFwy29rNLlPLBwS0pAwaW08U+IfCXjaTSfENmu2eTfGjSBwgPbd3ruvD3i3&#10;UBpdvaljaM7tmdMAuMZAAxzz171ifE2Ky0jw5dXWt6fa6tql0DFEkgYEZ6uknr6Guv2mHxVGCp8z&#10;lHdv4Y6aJXbbd9uhyqE4a3/zG6p8SdGv4p91pBf2mTGLS/tzi3mLbcNtyCB1zXlWnaDpmp/ETJtY&#10;tKaGWG5t1juCbR2U4mVt/RX7VtfBXxVMiX9pZWZhm3Ijz3g+RVzty3qDVO18UaBp/wAQ9U03UrJJ&#10;I57p7dGhkwi5PYscBAaqPt1KVOC116Lrb1uhvlmk2ezeKNHk1nRtUs5rmBvtMUv9nq6IwMQGfKBB&#10;xvVuma+NvH3hyL4ReKrSzu30+4vrryW8jeWt5B3Lg/cbPVK+1/hVc7PC09hpumpZrbM6C4mYusr9&#10;A46nFfNnxj8NT694nmfxX9mMgRUsTa2mBeEfKG9evrX1i9hhqNKvObftFqrdtLd3ZvorWOecZVLx&#10;S1Ra8B+KNZ+JV1PYWFkND0u2AZ49PlKQR9sfN2NfGX7YHjZdd8YS6JoWvS6noMAS2miyAjzx8E5H&#10;3ya/Rr4X/DubQPBh1S4mSwV4XTy1U/M3UCUdhX5MeNo/N8QarKYk23E8h2rwBmQ9K+h4UoRnjp4i&#10;cUrJOOz0d9fLa6OfFTl7FRe/9aHnttEbXzHnjEjJwidQR0NX1iCzXT/NHGwwFkX51HatdvCE9xGl&#10;1FHLHHziTr0GTz0rH8wW7x+a7qwbA3cgg1+wuoqnwniJW3Fk62is+2Tyw6Nu7jr16E09pkuLXUGO&#10;yGEbfl3fe74p+oQm1ltWWP8AfAH/AFi/xj0BqBbN7qeMPiP7RJgMrfJu+8VoVmrlXLNw+6wt1CQe&#10;Wlnu2rxsJP3m9/atGFpbrUokkiS4jdvNCzNgBgnr6UkaR2qz20scsN1DK0skkyn5EAwODVq3upIY&#10;5Gz5LXKthm52Z6ED0rnlLsi0jLtpDbxwMgTzFZovKmX926njrgVVPmX1/cLOY7VoiXMbdi3bmptQ&#10;+1ab59t5rLGVVNm3IJB75zUEUHk3Aa/yzOwc/MejdORW6tZyC+tjX02Ux3is1vBGzmP97u+73AOO&#10;la2rvM0yS3C7ZuWkZm9eR7f7NVdH0qC3kmSWcLCgOWZN5Iqa/tpocJL/AKlQu7sDxuwE9a4JNOZu&#10;l7pkw+ZN/pEk22YHc7RtvDH8OlW0ysrKq+Ssq7h8x59N2epqxJsa2t5bdRNMv+saNcc9E3eoqSWH&#10;znne4naaRCM/Nncx6Y9vepnPUqCHeHtE1DxDfR21lA15f3LeUsCgl8e/tiv0c+HWg2Pwm+HOn3dl&#10;ENMntjDFI8lx/rLgjJLdytcH+yF8GfD+laQnibWLu2vG1KyaW2ns5HL2QUNmF/cmvRfGXwX8QGLQ&#10;YmZ76a8UfaImQ4tlBUZB7jFfk3EePlmFX6rBfu4vXzem3psj1KcZUtY6sXw74zufjX8U1SeO2sJU&#10;dd9vao4SfaOT75FfY2lWcVjotvBHbqtqi7Y4+hUH1BryHwF8E7HwPaSX0rJfaxtUrqEC+SyMOnHQ&#10;118sF9LaXH2jVpJpbViAkcmx375O2jAV/wCxa1WtOi5zmvLzbu31dm7K4pQ9pFRvbU1dZv7DSY5v&#10;tEpkYbdkGQH59PavPfAt5D4l1XWr6L7TaWaSG323zkuJA3AHPQ109voVtr18ms6rIbe4WA2xSRcB&#10;cHKyJu5Q03QfANjaagzFjqMSRhYnmQKXPuQQHrHHyxuc42hVVOLp3fKr66q95WvKxtBxpRau7nUX&#10;8b6bax9GjI2/MtSaZc29rFI0oPlsD/Fz+VQ6q81vb+X5Y5woZm6D6Gq+lNbQ+YspVpm/vdFr9doV&#10;GmraW7/drc4mrxdyzd63BHprbbefy/8AlosfV19RXIa5req+Gp0usXWo6JIDvV0G9cdAc813k1vE&#10;qJvQMpAVWWuO1zwPuaR9KuJLHYd0i3WZIZD1O3J4rys7eI9h7Sjq0tLaP/Jp9UXRcL27kgR/Fl5Z&#10;Xq/6Moh82FtoB5/hzWLpVvH4c8RJdSWxkYvI221/eSSbv4gDkHHtU41PVDu0y3is1vrWMvDFG+Uk&#10;H+0BzxWNq3xAHws1u8ku4xq91BYtfOYU8sWsOQDgV+Vwpwq4yliKt4yjNOU2r62WijvdWsj01flc&#10;UlqtF/wTR8cfEXUtUspbDwpLFb6kkbSzm4t9+VPG1h/e9RXkfiDTNa8V+GrKTwTavJ4ltpNst5ql&#10;im/bsaOQMXABQbsj5ciut+IHxA0Dw5qekX9trLm08Qhr+6vLf929tEqrmQBs9R8pFbuneOPDeg+C&#10;JtbS+m1zTbWQzPqn2lI7iFeoSRTtzxX0NdYzGYqUsTWi4q9nptpayjffqYJRhDlhHX+t72PmDRYt&#10;M+Enie907W/GEGoXyXdsgu7q087KEfvFQN+7+XdXVfGPx7F4c8RND4b1mf8Asi8gjlt9P0vOSw/1&#10;jEHhEPWvlr9or4jQ/En4jaje6Uv27Son/wCJbDGTEI4/v9DjPNYPhLUdT1vU7mzl8Y2NrrF1GITP&#10;qc7BUDdY1cjH1NXTymV44upLV7q33WstF3OR4zkcqUdvU0dQ/tLxsdUhYJC3zPI8z7/mU9SV6k+z&#10;V1Gm/tI+LIBp0Vt4vuLuze1hivrWTzIndok2BWlOSc10Xws+Jdx8G/Et3YXmkaTrFsFndftGEgDR&#10;o2JI5COQ1eYafPrXxL06HSVsLO3h/tKXU3isUy88kh+6G9FHTsa7VTjNzjXilSVrPTqtTklUlZOL&#10;vI6Hxh8SvF/jDVI7jxHe3K6pBepLb2aqAlsMY4zy4I617Zdf8JR8X9StIINWWHUtJt0ZNHZEIjZR&#10;wY+mM5xivIrz4aWkvgZdRaPXpNcjmaaO8X97p4gj4+zyHAJm38E9h96vpL4OeHV1/X4IUW20iZ7d&#10;LpvtZS4maaSL7jy+i7eBXj5nUoylS9kk38NlbrbTXudeFg7yVV6P1PefhFcpo/hWwl1t5ZtT+zrF&#10;PfpG5Tpwhz021uJ4mkNzqWleQNS8hVljvY3zhSPu4HO4elc3qeqGO1TTLS7ttFy3ky2Sxfu7sr1M&#10;eMmNj3NZkN1rfgXxhZWSWym6v1Oy4WcyQuW7sn9a4q2PeW0KdGgv3d7TlGK05k7qzerdtL2Z6CpJ&#10;tye/RX7GqLXxlrWqW13pskEbJGXWaUHbchTgKw6c+/SuE8XyavYXS28sU73rTb54GjyiBjjke27g&#10;17PZ+C74xpqFxcNDqZUmOVTv8s9cehzXj3i3xjcR/EOws5y+qpIqxX3mRbDAuf8AWD0I6V8hmmDr&#10;UaFL6zCpGpJ8y55KzVtW1uncunVTneLVvLc9R0jwLe+Boo76LVbjUZHO6e1mh+RwewHY16TYXRni&#10;SXyZItyg+VKMbDXnuq20es6c1xdapItpC3/HurlXWQdEd17VteFNB+y3K6jvulaeFQbWa4MqIR3X&#10;NfqeQYz6ni3h8BRcaUlFpcyfk59dH/Lc83Ex9pDnqyvL0/A2/EM05t0NvMY5RyE8rcKo6Pq32eM2&#10;63Ec8QHzPHgdaoeLPFc3hmZCbOa4t8HdLGmcGvI7rxNe+I9Su3JFjCSMpG2EY1pnGeyw+M9pTb9o&#10;tHHW22rTu1ZhRw/NTtLb5HsHiDULW7gtomv/ALJtdZg2MpJtPQ0/7GJdYO1DBbyxhzNKxHmV53oX&#10;2e1nilvdQcq5GSv7zBHf6V6FaamniO5VLSWSaBcbGZAUjP8AWuDAVqeaVXVxMV7RyjyxT1fLfRpv&#10;RWfRI1nTdJWhtZl3VNasrS3ureNleaVDHvizsB2nAJrlPhpbyeB5E06+jmitLqNZIZpB8sLHrDmv&#10;QI9AtPJhWaJJGhIZWUYwR0NMfQUnjWGdvtFuyGORZBkuOoJr9TjgMU68MTNq8fhS6X3TOCOJpRpy&#10;o62lv+jRr+tMK7iPvbhWKgm8NWyFppL2wT7zScyRAd/cVp22pWt6nmQzRyqwyPLOeK+ijVUnyz0l&#10;2PLlTcVzR1Xc4r4meFLe/wDDc0ksnzQMzpu6YPavhX4uWFvp/wBp8h9szBm81uwFfePj5YdS8L6u&#10;DJMrxguGYEgY5wAK/Pr4q6zHeRztAnmbYjla/JeI40546HsLapfg3v8Acfd5RKX1aSm9n+h82+N9&#10;OltcSyO7bz8nzA9PeuZ0fSTqkn+sZZmbbGirvyM9V6V0/i3F0GZrf5sDf+PG6o9Blaz0qSC3jRWu&#10;Sd7NEBMqY5Cmu2jJxoLuebVinV8h58Q31v4evNKs7M+W4IuLrguo67foaxB9g0WKG7lhdZMc/Nxk&#10;dDioW0+701lWCTyZpCVKK+BgHuTUqQyyfNLCtwuWX/ez/hQqapu8dr3fn6nm1KdSb1Y68tZfFmly&#10;SW9r5nkZ/dqmCBj7w9RXafBz4cajr3w38Sa5pukwa/q1jeQW9vp9xiN8N3iYEF5Pao/htox1jxVo&#10;egWNxFaXGqXsUMck3zfx/NvC8lcCvpb4s/DXXfAXxO0yD4YWGk6nfX8h1C+8IQxfuHEK8SkF8KrF&#10;uKwqVKkoulFKzatfT5P1sYfV1GSqPe2v+aPlz4r6HHofhDS7O28U38baVcyxXfhTxDB5N1pk7cyl&#10;R0kjauN8T/DfX/CHgnQPEd5qmmXWn6zGWtrWwvUuZ4l/6aov3K1tZ1+Tx58WpNX+KD35t0uBFqdn&#10;b/LexxjcvkqX6lKj8W+P9VEmpeCPB2qzat4QuJFtrGS40yKG9lgU70QlRnOa9mjGVOMaas3u77W6&#10;2aVmzz26c3KT+X/DGhrNv4O0n4A+EpUa2v8AxjqGoXUtx5bD7VYxLtWMN3Kt2BrzF2s9S0bUPtUd&#10;1HqSSRm0dcCExnd5iuDzn+6RXaaz8BvGfg/SrLV/FHhzUtJ0+R1O+aMo7hu4zXJXCx6RHMgxJZod&#10;0e7qRWuFdJxk6NTnfM3e9+uy8jmnzXtKNtP6ZMlxaa5JG7N5Swhd/lxAru6ZavoP9oL4LeBvh18L&#10;vAniHR9bg1fWNUjf7allL+7YFcqR6AfdNeOeI/ija694C0XSYfDOi6dq2msI312zTybieEjASVM7&#10;XIPO/rXKRXkzXAjujGJMbwsh24rKWGq1Jwmm4qLel9/u/UanCnFxte56j8IfhAnxii1S10jWobfx&#10;ZbAXFpoV4mH1CNeZBDKOPMG3d5dZl7p134dmubKe3eOaFvJktrhSkyH3B5zXFeGvEV74d1q1v7G5&#10;l0++s5llhureXZJHIPmDKR0NfYf7V2myw+Bvhhf3N7D4o8T6/DLcXOueUgmmLIgSPKY6buK5sUpx&#10;qJPWLLhFVKTcd0ee/DH9ofxh8PNJ1W2trw39nfQNC8F05fYSNiyISeGFfUf7Da61efCS5+2CWaxG&#10;oTLZKzY2qPvke2a4X9oXTtI+B37L/hbRZdDtI9c1ZIbe6vFhTzEkQea+Xr239nPRtT8D/s+6LeXE&#10;kDQxWEurO/Gzy23PivPVNQlzShpvp2t/wdT28OpRlyuXQz/j1+0FYfBuyfT7eQSeKLqBpbe22l44&#10;u2565/8AY78darrHhzxFqOs3r3l1d6gssks3L8LXyJ8UPiRN8VPH994kurdbeO72xJHuGyKNRgV9&#10;PfAj4r/C7wj8OdO0v/hJFXVJSz6h5cTkJOTk815ldONqtve9L230OjD1o1KrTfun2V4b1651vQri&#10;SZftUYfZH8uZOPUeleI/GrwPofiW6t49S1W6kgvJibizt4RvhYjliPSvWPDWuaH4g0hE8LajY3di&#10;iKr3scpcqSPQdGryzUPDWuw+Mbe7utbWaOeO4Q3EcALiPqpA7sp618jxJmNRQpU5WcltO73XZ36X&#10;td6HdShHmk0rJ9Do9C8C6DZanZ2UcMMy29nG0PzCSR4PmXKY6VyHxK0QeEJLSJYnuLea5jm32zZB&#10;HzFNxPcdK1PA9v4jW4lexm+12wvU8rUbuzEJmjY/MjhT2Ndt8RdMWwef7ZIYYUYTDLbYmJHAHoFr&#10;4yvQi8FLFRpP3Z2crvqm0r9TpvaSi3a6PPvhFfya1psWoxKL+2tCUezmkJmSIuwG7vmvTZ/LudSE&#10;ekxRTSRqftCecM4bjFef6bo62fiA3mibJpLi3M0qQjZ5cgK5Hy8YrVkgu7GS51CXUrmG7d2md/NC&#10;RsjFeCVHGK4qOKpU425H7NtOW3fZSto1orMppt7nqNt9i8SacqapFD5abd8azYyQMc15v8TvAOka&#10;jqdlLa3M9tHcultOqvkIo6HbWFJ47uND8YLaq8MitbyIJ4+A5HYhupqnp+qQTXEr6nKiyGBl0+68&#10;0j5z0HH8I6V9Fj83w+MpqlToRU39p2T021WrTs0csaLpy5r6djjodGnb47aUJdOstUt4bO5tpZ76&#10;3McbA4PGR1rwv9prxM/xH8Z+IPCkVzdTXenXLLA1yvl2F7FGiFYoyv3GTsTuD19c6ber5d1qd9bw&#10;XGAkVu81zvkti3ueoqPxN8P4L3QxoqSafcWk/k3El5JCge1aORWck/wfL0rnyvMo4ecJKPMopJWd&#10;uV3dm09/lsFWlzx5W9/6sfI1p8NrHwFc+GPhV488NW9xb3sT69f6jCsZlgK7m821uIwGCdnRxgV4&#10;5+0h8P8AxzrHjiC71y307VG1K0NzYapZJHbJPBHHny8DaodUXJFe+/th/Fqz8J/FPQvE2i3mmeIP&#10;O8O3mhTRWtwJBFu3KxIHThq5H4ra7q3xb+EPw68Rato+oXvgfRY/sOoy6aIzdrjaon/JeAa/TcPV&#10;xOGxVHE3XJUutduZ8z91XVm7JW6nj1VCUJUu1v0Wp8bardy3WhWliHe6WE7/APVdDtxjPWpTpcVv&#10;oGmajDqkEt1LNJFNYKr+dbbeUYk8YfdxivfvHGpeDv2hPF3hPwj4A8O6d4FvpA1pPqV5cCC3usD9&#10;2T1IY11XhT9mSy+C2ua5H8WdN0/UobGy82PSbTWBBcTjqbi3PR9n/PNq+xlmsKFBSrRcJN35NLu7&#10;a9Nd/wAzzfq8pyahqu55T4I/Zr8f/ES3ubjRPDN1cxx2Yvt7DYHiPTZnqTXPWPgLxLJeTaZHoWoN&#10;fWxJe1jtX8xCOuUxX374I/bR8IyWFzZ6RoHiSC6gsSmh6cNO2m8jC9d6A9K574Wft0Wdhayy+NrJ&#10;bnUYQUh1G0iUOIic4cdWAr5F51m6jOU8JttG+q/O53fVcPZWmd5+xBocN38D7hde0+yvtMu72Uta&#10;3ESzYdV2EOh6V3/gT4f2XhS/2WVzqFvpRJaOwmunuIbXac/uwxzH9K8F+Dv7T3h3xf8AtK6uUT+z&#10;dD1a0+x6ftiW2BmB3h5fUmvpCbxRp+i6t+91LTY5huXylu4+fUYJr8j4g+vUsQoVk4qp77jZuydt&#10;H0fLY+jwkqco+47taX/A2dUnSw1e3ntNXkvW8tiUcbRyOlRap4gutQVJ7iU2sYVUaP7u4Hpj1FAs&#10;T4ie41XTBBMsIWLy/OXDxAZzwcAjtTbiK2sljeREnXC8ebkfSvkMU60FaacKc9Ulfldrq9m23Y9C&#10;HI13kvQeJnsLqyuMEKhL+bGvUY4Oe/NT6LqWozJqd7fQbonfYqQ8OEPGcd8Vd0F7aK/Rpbea5jVA&#10;beJPnSEHk4rYtHudS11olsUeyEbIDE3lupzkMM17GCwsasqdCnV0lLSNm3zW3sk7r9Dnq1NW3HZb&#10;6bGZpdqNT0mPVba8ktpivkmKZQeV4PStPTI59T0eScSCC4twxXsWI43VpeC9Fhl02YTomxZHRoSm&#10;GDA/xe9N1G/tvBe2WK4jzNKIFt7uXYGJ5AUnvX2OE4dnCjRxmIjy0Zx95Jvmv0na61T6LU4amI5p&#10;ypQ1aena3a5oeH9cmnj077RsZ3yPNh+7kDJroL7SLbU/3jj7+Mn2rgBqOmaveLFa6xaIJZ0R7OJ9&#10;ssJ6E+xBrodaQ2NtFZjVXZlIJZseYe4r9Vy3M62HwFRZjBVqcLWleGuiS0v1tfXU8yrRvVi6b5ZP&#10;yZtyi702yKwqJ9h2pu4wPevNvjLoWoeIbC1t7MFb0utwtsgyjsh6iTHXHatWDxxFZwb5LwSz7laJ&#10;udpXocnoCaqnxzfPfb20XVmhL/cS3BBGOxzXHmXEOX5zhXhKNSVpct0rPlXNq211strm1DDVqFTn&#10;aV18r6FnwboFr4b07WrmS8bU2EkjHzFwVBXmPHaupsgtrFYorvD8p2oy7hyOma8w8TeIL69lEreH&#10;dTeN5siKWMRiPpggqeW+tdPD478RXcA+yeD7hVOdhubpFDD3oynNcpwsPqtKPIoWatGbb97V2V2k&#10;7LdlV8PWmvaNp38122Ok0/UpTqmoRSwpaKhR/lbcXLcZNYnima9do7QI+1nLtNuI4HYCq+hWXi+8&#10;vFvpraxsmVWjMZlMnmAnIz9K3H0bX9Ug8u81G2tRklWtITke2Wr28RHG5tlzp0FOEpN2ukrpvZ3a&#10;Suna5ivZYespNx+96P8AE0NMmDW32bBYKBhpB/hV4XsX2f7Qjbo1+UlQSOK5BPAerW11JcweJJku&#10;3GD/AKKhTH0p8fhvxLY2sdvb6xFKm7JSS3xXbgsXm2DpqliMLKyT1TjLqlH7V/UwnRoVHeNVfj8+&#10;hv2eu2mpRyS56NtVGHWtfYJYdrhfmHK1xMeq6nYT3Et3YQPGhP8Aq2xyK37HxRHc4W4t5bR8ByJB&#10;xg+4r1sqzihik6daVprdOLj13dzDEYWUfeprT1TMC4mk8Iaq3lbWtJCGdK4v4j+I7LxBrFvbWlyp&#10;kA+6rjPArvfG32e+0z7VFJHMsZG/a/Y18q+J9W3atLd7HXLFiitjbj+Vfm3FuKq4fmyuEl7KfvL0&#10;vsn2ufUZXRhiLYiXxpWf/BPfvhp4N0x9ObVre1+03MLHyMsQrqRyPYmu88L6LYWIkubSCS1kk4kh&#10;l6p7V518G/GcK+Gp5J7kR28Tr970I5xWhrvxVOs3X9n+GIpLvUYSxkVeMIBnqa+hyTMsow+BotW9&#10;pFfDZczd+VtW1ODGUMXXxFSmr8ve7tbfU75zZaRNdXcrBWRQ529l6dKqaX4y0fWLzyLW5VplDbPU&#10;+tfOFwPHHxFvy1t5GmxkMpe7ufLY4OMYGea9c+EunaTotmILm5tpNVGDNz+8hkHVee3oa68v4jeO&#10;xkcPh4RhTu9X116bak4nLqeHoynUk5T7Lp6mrc+GdJ8Y30d7BE+lXkZeON/LMck2Ou4fxJXM/FG9&#10;16/+H8N9YP8AZNkMi3BU5eTkoyYx04rsPHHjfR/D9kbp51ku4A3lbCN8ZIxn6VwVp8VdBufhhJBP&#10;eqt2u8SCQ9XLEk1eZfUKft8N7RRnOLba0u1a17dd9EPCwxElCs4NxUlZPWy1v8j8+PG9vqmmxy3l&#10;pDMsaE+ZtY44OPunBArzTT/EeuSSXiRGbdjcVX5+PfPavYPihfvN4iubiKGSaEIXN1G/mZABLDHT&#10;HqK8ns/EdydclSysRC8g4WNf4RXw+BV6DvBPTqa41RhV0kzlLTXJZNS2XEkf7zjz5GA75rs/D+rR&#10;W2pRizkM3nEr5E3PQdQD3NV18N2+txfbJUa1aFttxLGgPlqRlQB6mu60XwNpVjZR39vdrcfOGSSP&#10;KhXx9zn0rtxuKoKFmnfax5FOnUvzRZ1nh7VbFoZIjqcNrdLxsWT+Icmvpj4L/AWTUvsfiPWtQgWC&#10;BUuIYo5+JARlCWHRa+bZPA3gu1hN1ear4h0+4mYvI0NpHcImByCoINfTHwZhe88D2NjZaqmq21nI&#10;sD3y5AeN/mjBQ8oQG6Gvja3s6EqeIjTdaLdnHbo7O9nonuj6inGfsuWMuV9zqbPxfejxDbXZKWkk&#10;DGLbC2+NsnAIFat5reqar4hnFtaQ3OZMmNU5JHp3rb134QfYlW7tJkmlT5ni24L1keFfAeuaPcvq&#10;CbLl5Mh7fzcyRoD+hrxKnDmeYessJiYz9nzc7UdfJyVrq9mR9Yw84+0ptX2POvEeqS/8JPc/2nZp&#10;BMxIki2cfTFV/EXxZ0b4TeGJby9hkuJpDstLWA48yT3rvLvwotzrlzPfRS44lf7Tk7gOmK+Sf2jr&#10;5PFPxDlCW6R6fa5QRW/yBMDJry8Dlft8dbEJpRbvfd28jaCaWh4/8TPG114w8RXms3s6farpy4ih&#10;YlEUDAXHoPeuJu5I47dEldvMCnYvnYKgdGHWul1Sz+z2fmtndu3bVx9OTWNNG140tup+V9q7toKL&#10;x1JPINfteDUI04whsjy67d9dyK/xHLInmQtuwu5eZmwmBzzyasWUaMk8zzxLdOI/3u/L5PXpnLen&#10;YVl39vbabcSK0m3y2/drG+Ujx780xNSFuodyGjO1QsigozDqCT+lejZ2sjlUknqaX2FbWVFzttTM&#10;0Q+Uq+M4ySPWuu0K3sLrVNOthK9pahkhduifewcVxUIkuLaTzbj/AEdpGcNN2wevtXSeEbNtb1jT&#10;tNt3mkmubqNY2jI6nhsZ7CvNxcP3bbf9dzenJJn6yfCy1s9IsHsopkufKiTY6v0BHQ46U3RtVddX&#10;vU1SW3jnd98cCzgYT+8AeAwrgrCDW9AtGHh20kkjAjja48r5iQPQ9aqWkXiLVr4XyaZ5N1DmOX5P&#10;mYnp96vzLD8Q4vB4fCYbC0m5U+d2W0r3s9LttK+p2SwvPKdSUlrb1Ro+O/FOoadcvfWE9vqJud1r&#10;d6eyYkkU8RsVX68EUeHvAuuXitPq17a2M11CCkM+QdqjHQ9CK27nwhrdlo76w1tFdeJVKuLhTuDK&#10;RgpsxXmWpaj4tvJjcXtybmG0bzvsu7aME8hc9/asMYnhpKWbU5Tc1zRV5RWrvK7d3d6tpaJkxe/s&#10;Wvw/A7dYLGwhnWzhbU5lwsk8/Q57jFdHoVpd6D4ftr/T45oHnf8AeQSHzApz1ArjPC+oFZpWYMyu&#10;PurjPNdxp3id9Igtp4dzQ3U4tzHtzJD7YrysgVLF1pwSdOVnaULe5t73ST7PU1ruTgra+vXyOy0Y&#10;G80q3nVkkmzl+ec59atzXkc3Gw+Yj8L7juDXOWq2/hqa4fDNdSBj14fNWYPFK/2YtzcQLCsjFSu8&#10;cKDjNfr+Dz7DYPDLC4map1Yx99JOXw2V27KzPBnQlKTnBXV9DoZQZYZAipJ2KNWVbG9tb2NZZ7aO&#10;EjJTowHTAqa9umuLBZ7M+cw52K+N4HUAiuM+JN1FeaFb3cpFld2syP5TcnmvVzDHUZzVSM3zRSlG&#10;zcYyV7tOSVm7fZuRQpuT5Xs/w+R0/iaS4WaKSK3jaKJlffJycn0FYE/j+eTyYQsMEzHl5gShGffo&#10;a5tvG2sXlpbM2JoXkRf3MQPTnPPQirkfh46nc6hc3V35qsElh2ncSp6Ar1H1r89zvF5lUxDrZTOa&#10;lUfvL3UtNVZ9NEepRoUoQSrJaeo7W9cnuYnWW4iRp5FeNUyMEema524k1W01RpVkMcTEOkcny7ye&#10;hFdfd2l14qmha1hhg8uPYXmGee341yXjnRvEEj2suq24hjhHkieFgQ/uOetfKU8hq5nOpicVVlJX&#10;spcrs+rbbvbVnZGpCNoJJPtdHW6tqF/L4Fn1C5juJpVxiKE4GBxuPqPWvMptdN0NqZX95/DnoOtT&#10;n7d/Z9tYxXj7NxkaLeQjZGDx15HWmvKlncGKexRbOIFD8xRHJGQB71+jUaLoUYQcnJpWbet9b3uc&#10;8YpXS7kkS3F5c7Mfu8bgzP1rUnuk0lkVIvL8z79celzLfKu6OaNUO7cq46V0lvaeZ5c7x7lK7hJu&#10;5XFdqba03M6itvsU/tgjjfykMzbiv3fkbNdn4M1NLKwuvtAsLWRATuuUJkcen0rkNSiaFPKG9mQF&#10;x5mOaz4zHNF8zrIx+Xb12kdqI1PZPTezX4Cspo96HiRo9ChlW1N7dzIXWC2GAfck9BXm/inxNqfi&#10;LQdPvLe58lJJJIfsEaZd5AOFHtXON4/1X7ALF7yVoiuCiqdy47E+laXh25m1+Ke9tZ1tY7CWP93s&#10;+ROc/LmvKz2vUx1B051WqUYa6drau129mTRpRpu6Wty/omo6hd2T3c2pR6da2sarFp8iZE5Hufeu&#10;ju/Dt54osUm1Wztpol23EayoZJlwc4K9wax9f1Wyv72N1W1aO2cPHcMgVc99w6YrV0Px/pGraw9u&#10;GVL+QrC11bTZjkC+melfM5XLLpXw9Sq3C6i1e0ZtX1vZrTaKTStrzcxtKNXl5oR/4H5FXXfDNiup&#10;2Wqmy3Txwp9oijUJH5K9FUN3HcVmalPoWsXsbiSO0i8wgJGhjP146muv8d639m094rf7NLC+AHk5&#10;YE9+f515++hajqPlXVhPFdrkxIkLJIIZCOcha8rP1Sp494bAxUoxac7K/N0Vt7r0Ci5OmpyO5sNQ&#10;bUJbSwt9RjuvIDLcNsCSbSOADXOTeJ9Ha1uNNu7aGb7Edsa3QYSXBXgZZe9chff8JLpltqTxXBt7&#10;GHaJU2hTnOCR7+tc6viO48W6tHBrl55MyKluLnhMjtub196+iw+JnKhDG87uk7x+LTRKOrb0t82U&#10;6STt0/rt6lTxBJJDrLPbp9lt5CXCxtnqeOetdDbePLiW1EkM94moSQlLn5cRue2a09c0XT5NY8qe&#10;dGkkX/WRnBkx9O9clr+ryeHvD53Ge3hcslp0JZvda+fxOcYbH3goS5k/TyvdGuyO68IXqeC7O38R&#10;i3t9SN6/kCG3IN35nXCV3fh7xHqOr6VJcJYQT3Ek/nSxbiJY+ejA45HSvn/wLPpj6pCPEQfVjGzX&#10;fmwnyBkDocdhXtum668F1G/hq3uJ4ZI97lYyYR9C3Jrtw2ZToQhShWkqKveMbOfvKzklKNne3qjC&#10;dNSu7K/fp6Ox2Ou3F/qdmqxz/wBlq5Aj8xcu7HtgVx3hq1cWd8q3268jkKT6fxISR1IrZsNYfx3p&#10;91YPt812KSOybQiHrj3q74U+H9v4eD/aVWeWN98EiEhnX3HrX1dTB1eJcRRzDBNuEk05ylKNtLOy&#10;V0mraJaPqcqmsLTcJuz7JDtXmi03wwbxLWO9kYK5aPB3kdCfpXFX/iLUNav7OLSU09tRuoyJGSHv&#10;2BJ9K9E1zw6NRJS3dIhIf3iMpdMjnGB0PvWN9n0fwEI2uLUtlt/2jZkg+1debZZjKU4qNZU8OuVT&#10;fXR6yTUd3frsTRqwtoryM3xTql0ngu7k1rSpF1CJPLDWYPyP2cMP4TXKJc6DpOj23iXUNQurP7RF&#10;5WyRv3kkhGJPvZ+b0r0YfEPQbzSpJlu4bnZl/Imb5sjpmvAfjN4+PijSLmyhit9NkZlZsKd8mDxg&#10;n8sivmM9lg5YilVp4hVpcqSVrtf3pSWjav1NKUpqLvGy/rRJlZfiSvhPRUvtAur3UNVmkeFnvP8A&#10;VwoOmagXxTrl1eRxzT2uoGIv5lyp8yM55zuxXP8AjLS7bwX4U0meHxBFex3SHCLCd4P8a7T1IqXw&#10;nbXWheFby6kdo9Nml2JL0fJTcS69hXyOJhP6v7J6xT0W61tdq2lwVR+0t5FnXNY1PxBNLJma5lt0&#10;VUljdvKyfUD+L0zTPDvhnWNXa6SXVm0u8itGlC3RMT5/ur6gisP4aa+msa3q10k1tNZxbZZEmcRj&#10;I7gH79eh+J/i7b6pJHPH5clxbho0lUBAFbjbkjpWDi8LL2Xs7tWtp96b6GkXGp70mcf4b0jwfc+F&#10;9Qt7qK3j8UQ3Am82NSZ37AA8qPpVbXdS/sWWxn0KKWx1OSEJcNbr5QyOjKo7+tbvw80G01nVUsJr&#10;S0uLczGZ7ifAMrEdSwzgHtivc7L4X6b4SgudVWOO4naAp5Ui+akeeoTPY16VOnXxcpVYRbhTV5PS&#10;yXnr9yJlFRSjom9jzxNautX+HNvfxm+t9bCbA13dvLHwOZQcd/SuX8G6zFq0b2/iFTeXiM4t7xpj&#10;nOM9O+K9c1DQbvTfD/kabpqadbNb4meBMLJn1HQGvEPFVheaZc3F6ttthtk3RywsAG3bfX3rhxdB&#10;yk4tWlJJ7Wa0srX3XRs2T5bO+iNbQbbXbpdQtBmG1wWe5kJ7dMIeHp/g/wAS6z4qgnupkit9Z0WN&#10;8XCuB5g9NgNc1qfxKl8S6KyWaXMU0sRhnWPG/I7oB67a8kF/FJ4i/tK41Gexm2l/mfaZF6EMOxrv&#10;pYKFTmjrp5a38kr2TMZ1lSSse3614sm1JLO4vFtNOaeRIxdSNklj0OR0rQ+IWnRfEP4droWqX2mf&#10;2pakm3VWCBG6M7ydB/UV4DdeK9AvLa2sEe7hjQF/tiszOBnoy9/qKo6/ZXVlpbNZTyX9ndLjau1e&#10;+PlJ77K6sJl7w042bjr1ur66a3OaVdTi3a5qweC9K8C6NJaXGovrWoOVliazlIhgKd0wcGuc0XW9&#10;W1jW/wCzorYW5fbs87jzIzVnRNdvNB0GHSLTTtTtbiZmknurjyzAQeAiP1+or6c+Bfw/0bUtGn1O&#10;y02G3vRapNPd6nH5twlyvdD2QV69WrVoOXNFznO/Lqu172vZKyOSnCNWyWiW55D4m+Fp/t6O08Pz&#10;/wDCXsIlMZhtDG6FuGR+2fan+Gfg9ofhfRbnUdUtw3iaN2hGizfJyOQXA6Cvojwv4tE2pS6vr4M7&#10;TkxQz2iFY0deD7Ev607VfEeiXttqEXlQf2tJ++eK6QRs2ONgkPXj1r5+pmE50mqVTTXTVNpdGtle&#10;/RnpPCU4vma1/A8r0Dwprmt6PZ65No+6Z1++oHbgZx6YxzXbya94j07ToYtS0eCO1QBVdYCXdVpn&#10;hzx7qngu+NjNo1tJZagR/qhgID2Y969o1i1s9F0OSG12s08W9bcoXG7ruGelc0cFDG4epinJKMI3&#10;a001tFR97W+3dG1OaptQs3r/AMPc8Z8N614Ws7qe61tp1imz80XzeTkd66y40Tw2+padq+hGG9tw&#10;UMuW81JT05FYOr+D9E8S2Nkkto1hcwylJLxcpvJ7+lcrF4e1DS5rm38J3Imkg2u77CqMc4OM8GuL&#10;DYmjDDezUVe6fNZXWztd9Fs9D0lSp1Jc0W15dD6GsYZtFtZ7sx2tlbJKRJGvBixyPzrY1m8ttb0C&#10;6FzbSS2skB8yJlKyYIzxXh+kfG3V7Wy/s7W7eBZYk+dX6v6MD0JGK6Wy+LF5r1vHd6dd2d15QYPF&#10;txJzxgiv1CHEWXYTDSw2Fc1CUdVyqWut3e6jbW9ranmVMBWclOSWj3uy/wCM/BNj4+0GawOly6NZ&#10;2EaNbXiuBnjOwKf518f+PPh5qfgbxTqDX05t1GATDg74z6Ed6+7dKji1iziN1ao0aKPLWeXrn2rj&#10;/i/4d0zXvA10YLABtPbdv3YCg/eCn+IVzYijKvhlj4tX5bvSzlrraKikkktH2RyuLlL2XW+nl21u&#10;fHvhDw3Pf6pFZ6TumtzKXjZjtxtOQ2D14qv4p0G60LV7/Vbq/NxAZRGI2iyUY98r0WvQfhnHYHxp&#10;HYRB7doVd4EVuhA6e4Ncp438R+R4q1nQb6zXa++UNH0eMjODXydOvWniWoq6td7XtdXZ6EcHJ00p&#10;rW59E/BezEvhkajLodrqumS4h822wZ8jjOD1Wuu0PQbXwFrLXV7J5Nhek28E/nEmPPI3dhmvOv2V&#10;tRsr74WXFpb3kkcunXEm6BjglTyCxrmfG/xkh0iaRC886O52aVGol5B5Oey+lXK+FnTjSpXqRbcX&#10;eOvva8ySvZpWs3dbo2jhp1JTinp132tod98VIdB8MSG+t9TuZNbIKwbX+bnvkV4rc+KtQ8e+MYba&#10;z86eWK2BuJVmJyo+83zcbq6fwj4D1f4naj9vv0trVXHmQQSyEbc/wgV32h/BaXStPmuYre3huAWa&#10;Xc3oe31rzpO6lKjRvvpG7imlrq29luVWhTjFQctfkeOpaJpOq6hb3Uc8epJhon3fu3PXBI65FQ6h&#10;r/iXxZe2+kQaYq2cQMPnxlVMeeSc9Pzrur34ff8ACb6m0Ijksr7Kv9q3CIP5fA610HhDw9e/CFZn&#10;ltpJop5uJZIR16Ha3oa56dVex+tcjlbR6NpPS+t0vRM87knzcqdkc0ngHWdU8U2MVxoT/wBn20Yd&#10;5YboNuwMfK3PJr2/wbpmueGrp4prvztNgQSMZkCOMjocDqKoaJ4p0Hw/9p12aa4je5hZ9twMo7x/&#10;3cdGxUmu/ETQ76yaC91SZbmcmQWts298dvwr6PAUcFSw8MV9YtXV3GKdkra+83fVu14m7pzlJqMf&#10;dfX/ACQnj7xtp+r6TqlsJp7Rmtx5a8DzyDyo96qeB/Gljc2WnaYty1gIQBLGVYyzg85B5x7iuO/s&#10;PxPqcFrd3Ok2/lABYLi5RXYoThfaqcXgrVkvEnVroyxvjMaBdjHjivJnmeYLFfWsTG83vo0mr8yV&#10;l09N0dawtLkcFLT+ke8ahrdvaaJdSRRS3NrCpwkpwWHf71ec618adCfwxbXcF/YRTOB/oZUtKjDg&#10;kYrm9V+HsTagv9sXkt1bSriW53NMIZBzh1HQe9WdP8IeG7/Slg0nSLb92qeZdTdmJwSPavTzHiOp&#10;ioThOHKmrcumjv8AZ05lZOyT0sYQw1KnZ3vqTap4/wDCE0MN3HrRv5ZMZ3W53wHv0r5Z/bO8VDxW&#10;3g6OCW8a0tVdQZrcRu2StfcWj+G9K0vUZbS00m08z7GPMcgFGPsK+XP2+b9207wyz6f9iaBJG6D5&#10;eldeU4SlQx8MTFWbk42XNa6Tvq+qvczqTjODilfTfS/3H58a1lbuQ/djRi22RcBsdzWvrSmbULRI&#10;n+ZoQu7d93nofYbay/EAb+1ZmVjtfL7uUzkVs6um7W7JEVvMMSuG2/PwcV+2Nfu0z55t81j1n4R6&#10;fc69rmkW8HkxzPPGsbzYWOM7upr7Q8ZL4z8MalNJqt1p1va3m1VW33pFlRw6Ed6+OvgDZ/bPEumx&#10;MhhX7bEf3eTuXOMYr9FfGRXTJ47eezFzZBQ9vwT+8HYq3GTX4lxRVVKTfLfl/C/l8tz6WjJxjHuz&#10;580fXdRur+IQanZW8tsTKixszjk8tz1Nd1HqutPr8Xhj/hPILm1vwHVoLfIyeoDHFXtf8HxeIJ7W&#10;fSdAl06WyeSa6aziGXBOThTxvT0PWuL1PTNChsY9WS9e6vIJikBjUQur5z8y9ge3oa+apVvZ+/TT&#10;UZaXSt01jfS6d7SKcpN2VtD2O6+Aj6dbxQp4mv7XTA24o0oVBnrwehNafg34UeHtF1M3MU41a9c8&#10;TXjec+337Zre8FeKf+Ej8O21pexyR6nBGvnW8yBnYjoR611mlafJp8/yxn7Oy524Aw1fsuB4ey7M&#10;alPEYGH7rRtycm13jZNbeZ5dXF16cZQqS1+S+ZFFGs1lLNgyOpONrHnB4/GqMkd2t7JdjdIGgCiB&#10;XGMnrV/VmaK4BhkRbgqdqO+Ac8Z/CuZi0O3068Z219Wkl3DbM5YqD2UCuzH0auIrxw2Gg+Wm9ZKS&#10;jr0bbTu3d+6c1KzXM3v5N/kXr651O7uRBFZo2m+WMeZgZNY2qeEbHXNPmIgiaYOELW+UQd9xHrW9&#10;pU9hDDltU+3Qsf4YuM10dhBbaf8AuIh8zjf83WvoaWTU8em6073807dkrdBSrOirJfmvW9zz3RvC&#10;U2ja5FcW5jazVNsPnw/vmJHIyOgrodLtYo7ZZEiOnnYRNEz5211Cuhbt8tcdLrz6f4va3l8wW867&#10;FXyhsDDnlq8rN8JgcnqYepVtyzm4p2vyuSve97paWsnsOFWpiLpLZGLq26TSbLw/CDfs7l5JGYgE&#10;A54I7101ro+oadcWE/neeCQkqMeETHGPUiqWtak8GizXsYhlaB8xvABtRuxyKf4R8RSeKraNpVVp&#10;oBuLsOUz3rhwuWYNYpQU252h7Oz5UowtpdXbtZ73NakpundJW1v8xPHEyTTWqLfvamNt5ZVyHA+n&#10;esfSfEutSeHNTIs5J2QMLW4xsXAHcV1Ntqkd3e3ISI/ZoTgmNOCB1Oa0Xs477aYnkhiAG14XwsgI&#10;9KVLI6mbY6rmmFxfLz80bRT105d22mlbR2Rn7WNKEaU4bf8AD9Dz/RP7V8Q2mjXUw+zLLEUmtZ4M&#10;x+aBkOu2ppNJ1XRb8X9ikK3zlUuLWJ8xTYPBy/IOK7Oa2Wz08W9tDJJCq/fjcZBHNY99okXivw8b&#10;R55FvYsSq+/BEgOVyR1FedichjCUMPCbdfl5ua7V3G14xbT16prT4kzaOJ5tWvc2/HdpFfRLGTW9&#10;YvJrqOe3hVsLY35ydwH31I6Cue8aQ6vpCXE1n4Z0O72YcpK2ZJcnb8oau4sp/JsTNe20v2+3CmYK&#10;2ScfxL6ivJPG3xX0y68aQ6ZFPNf20a7hLbxbzHIf5qK9XM54bLcrSqVP3kpNpq19W78yabXL1UdE&#10;wo89Wq/5Uvl8rb38yTwd8QvEGn6Nc2XiWxPh+8tTttpII1aCTJ4TNYfifxBe+I7m3+3X0l3plqpl&#10;nt5MYmcngAegFdR4+0LVD4Qt7mE/aYwd06RvtAB434asi28IX9lp1w8VsZPLTzZGZgR07GvmMdVr&#10;Y2hLL3VlyqKd31ja62bTStY7aainz6Xv5bmLP8PvC/xFtZYLTwxp1iQBcmzWBB5hU/wSL0c1qTfD&#10;DXtIm0+fweZdE0/ym+1WbMFlZfY4wCK0/h5c3cl/JaSrPaW07+X56bOZPvKuRXbz69YW81tpF3Pd&#10;zXCJzcYIY565r5LDUMO8O6uKq2k27O/Kubokmm43i73tYmfNGXLBHz/qXgua2luJ9UuHuwWbPmP+&#10;8k+u2vN/GXw/lEt1qtm0j6bJCmLXBj2yDjaDX23B4M0rTbm4ugqSQyIPlm+ZRjnNeZ+Opf7bj1G5&#10;0ixjktIisZK4VpGP8QX29a8zF5ZmGQwVXEzi5t25U/srVyXlpuZ3p4l2inbv+h8Qzp4j07UZfC3h&#10;M/8ACMQazA8WpC4kDoZCc7GYZKg9j2qXW/C+rWV3NpVxd3WsanpixQl5CLgQxYyuGyCQu7ivYE8F&#10;y6P4ttrK60i5mudSR2juIT+8Qjna1bVn8PIvDmoGxW0ks3vIn2I0wkkGOqJv5P0rtqZ2qaikltfz&#10;k+rbu3olaxxQwkr6/wDDeVj5juPA95Y2K3+oaTDdWvni2lvLTgxluinGOtdWulv4PSz1HTxZLNPi&#10;7tVabfbzqOJFkx0I6GvSvG/we1PxD4dudPE91Y3ptDLF9liA+1SKdypLgjr61T8KfDmyuvAVxd7b&#10;S1uJLdvtMOpp5xEvRzuzhD611yzehWoRqzne7s0tvK6LVOUHZLU820r9oK2Opf2b4uDyfZRLbC2u&#10;cXNuv8UYQryc9nrznxp4j8M3niCe60nQDN57CZx57xSQS9C2ejCuL8ZW9u2vx/ZpY9ltOtv9psif&#10;3ZJIJz3xXZ67pv8AwiWr6fPpd3HqRmssR3q25hjuiRzDMD0dT8uehr7ill2Gw0lVpJxc18N2l3PJ&#10;qVJ14XeyZf0y01TxHBBqFxot5e2Ilk339gwOYo+Zdy8cr1+lfQPwY02f4V+JdUh8QDUYfDl/H815&#10;5PyAEB45EJGK8N+FvxW129n8N+Hb/TLe58NaNqsl9c6bzG77tyuHb+6K+iv2x7+8034caZpUms21&#10;joN3AiaZp+nyh3cr80fnMeWRemUrxcwpOpVWBrJJT2SvJW5tL9nZXOihGnGLxCvzL/I2Pi3o9n4a&#10;8MS32oagmt2d3DIbe3Z1jnt5MZjLA9jXEeCL5/iLLbaV/Zs1xb6PZQy3etWPEmnh0YcpIcyhTwxS&#10;vnnwq2s+IbXX7PW31afTViFva3MMJkjjujjy4pS/3Aa9Z0j4V6/4KhuGu9UjkvUtUa1s7SYm4xJu&#10;ywAxlMjDfNwa8yWW4fL4exrTTnurXXRK6+/VHRGvKtNTjH3fl3vY9q/Z48U3fwS1TUfD3iGwnkhu&#10;4vtVndWg82B13bQ5HYGvYvHHw/8ACfjjQLGTUrVGltR9pVbXKDB6ocd/SvH/AAl4P1LxZqfhYyWM&#10;9zp9hZ+U2sWFr5E7K3aWNj29a3viBqLaFBeXej+I00mWSLypdF1XPlOqnBmiPqR+VcFXHYyVD2Ue&#10;SzUrXT1ldKTi11VldHrOlBe80/62TPoPQopLLw5awxXDXsSRLFE04/ecfwvt4JrI8f2OtrFDcw3A&#10;jhJGY1ba8ZPYHuK8x03426dcanokVukmiaSkPmTXF6eHf7oKf3h716Xaa3dai9zPK6zR3CFIJYU3&#10;R89ME1pjs4o4rA/UK6kp2ilKLbjondtO0mr6KLOenTanzwt+p84/GC0Gi3Fxqiw6kmusI/JgbPkF&#10;SOr7eMEVb8D+NJvCXhTwxpuqWF3HeSmTd9q45Y9ieo+avatSv/DeEtL/AEx7v7EQi3TcyDByfwrm&#10;vijqGnhLi91CCe5tIpla2lWMeXbJhRvOORivla1PDRwkKSqKbTWib5lo9NUk0vK9zpjGcZua00+X&#10;qZZ8B23w5+Llv4w0zTLj+zPEOnyW+qIWARLhdrJMo7lq930Ywa/pcDXFl521MLLKBgj2xXm3ib+2&#10;dV0O2v0uY/EEUEauv2Yhe3O4V0vwa1OTxN4QmvLiW3Rbt2/dWqlTD2wQehr9NyXFVnnf1ejTcaLh&#10;ZKXLraKab3TV1aNr2OOvFRo3b95Pz7mr4ksJr27hhgm+zeWh2oyEg9jnsBXlPj7QNLt/B97oeraf&#10;eaje3rZglsEdyx6hlI4BWte88XXngu/v4tavJ7y0gn3hli3748cfl3FfJ/xD+N/i3XdbluvDUmrQ&#10;6KzgR28L4WM56r6V8bNxzbHVa9GDjUu7uTVlsklurpbNWtYuVVYWmlN6eR9E6N4ufSLOWw8SWsGh&#10;eW/lQX93FiOZgufJbvlh81dP4e8Nw+PNGgMcd/o9u7M/nQv+6KDoFB7V8v6rp3iOa/07UvEeu/ar&#10;67hRDa3p3FCP4G2/xCt+48Y6tZxLpdl4g1C0WFT9otdkgKY7AenuK82ngsLTqwk4qceqV0tH3s/v&#10;Q3XlZ7o6j4oeGtV0y21MaO6XekQMITLNKkk0meuwHrXh2s+C5rS5TUkhksmjTYkEZwhFdL8K/E1z&#10;4v8AiE2kRPNH55dLHe4MUxXlyGavSRpVtc6zN4e8Tn7J9slWGNo13M+7gOMeh6iuyEquXVVQslfX&#10;5P8AyONpYhe0gfJHxC/ZJ1LxE51yDXYfOvQH+xSRZ25HTdur5V1S88QfDPxUYJYp9I1nSpdsiMvz&#10;o4PcdCK/VD4z6xpPwG0iY6vDeyXFuiQ21xvU28gA5Qr6nHBr80fi/wCPIPid4zv9dFv5YkCpHEwy&#10;Y4xwBX6/wjj8yxjnSx1O9JK12kmmnblseLj6dKjZp+9+ncreH/id4gPiqTxdqNzPqN6kUsSS3DE7&#10;CU2/IPbsK5NtHvfElz9onWRVkYZZlx19aS51KRYmXzt23Py5wCKzLqeZt7JIY48cryN31r9IpUFG&#10;TnTSi7JfJbL8TyHNyR6v4C8J6bpZaWWWGSSE/cyC498dwK6Xxlb+XbWt1EDNCCyfdcI+a8N8OvI2&#10;oWkEDtJM77a7f4g/EWS78uws5W8mEYPPXHQV5lbB1JV1d81zNvWy3H6z4nksbbypYw29BFth+4ik&#10;5yoH8Vef63YtDH9pQ+ZDJ0fdUZuTJG3VmHWPPQGti2MF1oEsQTrn5u+e1elSpLCpNLrqXqcfF1LM&#10;fu/w17J8H/hto3j3SdSbUjcxSJIkUFxbthUyO+eteRIoV3QALu6fhX2R+zX4R0PXPhnBdW7XdjqC&#10;+b9ol4dHkB4IrLOsTLDYbnhdO61XQJKT0jucN4j/AGWJV0+N9I11byZB+7iuIhHnnOMhq8n174Q+&#10;MPDTf6X4dvIV3f61EMqE9Rgrmvv3SPh/cwhd+qadeSKFTy7jKFh1HUcYrv8AStGt9NiRZdQsdxx8&#10;6y18nh8+r01abUvXT8jWFKo9z8o5fCmtLKiNpt5CHO0M0LKGP4gV6z8Pfh+dPhuP7RuYI5n5ktvM&#10;2GMD+/3r7/1Z9AvIlt7u9juN25TEsJdPplsV88eOvhR4N0jxDD4g0uTUIdSvLmKxFhvjl+0mQ7Ts&#10;jPIx7NVYnP1il7B+7fa2rb3t5Ic6Emjk/Cnh+zvPEcsNutrHoNlCLvUNQv4fOjEY64D5HsBWB4u+&#10;JunfEDWbTw5oFla+CtEs7r7Tpc9o3li4uAV/e3KjIJPYjpXbftMOnw58L2XhnRo5F0pjukuFx/pc&#10;44bJH9w9q+VVnaaU+Xs3qPm7ioyigsdT+uyb7R1/8ma2bfpojao3Qj7Bb9f8kfpNo0lv480aPUfK&#10;TT9egjKXtqzCTnGCVPR0b1rwL40fB8C4Goafp4hk+7Lbx/6t+cZXFJ+zl8ZkMKaZqkm7ULVPKil/&#10;jeLsfqvf1Fdpr3xatJtWOlaxFFbbj/o94q4gnU+ucbK+Yjh8RgMXPkVpLtezRlXqwqQ5W9T5YvZL&#10;fTbiVX8q35Cv9oGdhpralp00AlsLj+0biP8A5Y2yBJCPTnrXZftC+FXtrCTU7WPd+8X7Qy8gqejV&#10;4X4e02XVL5U+0G1jjy7yqcbAO4r9AwEaWNwqxPNbv/kzjp0qai3M9d0b4pP8MvGsF5N4U0XxJprx&#10;A+R4hhkkQq30wVda3PiL8dtK+I3iSO90Twdo/g+2EQXZajMe4dWHQjIrzrVvHug6fClvaacNTbGG&#10;vdTDTSE9ciuPuNSk1C/Mrxo0bsVCxoIwB14xwK1hl9Kty1J02mk1e7187Xsdjm4Llp7fI9L1zxDo&#10;HiFbVdR0maFtoQXenSjzsDuytjJp3w+8dw/D6/miudPh1Oz3Z+Z/s84X1GcjNeW6rrU95c7VH2eH&#10;sirjpTtBllebytwZSf4q6v7PgqDpy1j2u2ZOTm7y3PsXTfFngHx9EJrOeWPUWiONM4WSQjth+Afc&#10;V55BoHjnxBqd3BpfgELbxHbJ9oYpyOeWY7Sa8Tt/Dc73ckVncNb7cfM3Vfyrt/AvxL1zwlObf/hJ&#10;bt9h/wBQ375Mfj1FeLLL4YdSlh2peTvp9xDavqtDc8S/CL4hXXmxW/w702xWb70tvPHIT7qS9cXc&#10;/s3/ABMuJVS48NSqwyg2yx5/LNe56R8erid4pLrVbK2kLbcTEA1048em4n2yXME26P8AdvazRyhA&#10;eQSM1yRzfHYT3XSSXz/Ns2jUhbqfJR+Fvinwm+7VdA1CxV/4pITj8xmse4/1m2Xeq/3PWvttPiJE&#10;0GxrmXaoOU25LHuT7Vh67B4e8U2ZW90mG9XDv5k1t8+On3xzW8eIbzvWp6eRzSa5rrU+K9YvBI4S&#10;PHQ/L7VjNCN2B83/ALN9K+p7/wCFvga1/wBIm0uVYSSS0lwYkX16964LxD468H+DVMXhbSoJL5lx&#10;9o+95Z+p7ivpMJm0K65cNTk38rfN6nbSqxfuxTPFraGVpTsG1vvfTFb2m6nHMgEqiOQH723g1BBe&#10;y3d5JezndcTud7bfU9adb2zR3G5EDbsLt2Z6mvZqtTVpGrUZOzP1m1vSk0nwnfWRYyQwMrRo0XOA&#10;f4SOg7EGsbwzJFo/ibR7y/SaPT5nUReYowc9CCOoFdvrPjzTfGM87ahFNb2s5a5SCNFy8h4w7HqB&#10;2FeefEjw1e6Fc2tlKZ7CG6jEsbTJgSA90r+R8PTdRShK/m7d9D9FptPRH21dW5l8O/Zb21iXA8xW&#10;mjUb/fC9D6kVQ8V+A9O1nRLzT7qETvdRB4vKUkRyqPlIbtXy/wCCPih46vLeLRwb2/tLRDFL5kSy&#10;Oij/AKaNXoVv4M+JniHQ2u7i8uobKWEAD7Qkfyj1A/hr06lSE5OCoupKMVrdtpJO7aittdJM5lRa&#10;VpTSV/63MnRZRH4UvNK0WHzdZaM22pyRzFZ0iD/OVGCMY5BrZHwF0vVJRqemNJdWHkfu7zUZd8hk&#10;xlnf1U4xXLp8GfiDZaoiWciW7SQ582G7Aj8vqvzVtXfw++Mdpp8trDqkjrcd4btGKkenA5rio4es&#10;4yptNx8rpp9rpPR31QTjTirpr8D3zw9daJ4R8ECeykhWys1/eSRtvCdzz6V4rp09z8YPHFx4uRlb&#10;w3osqrbfalx5nqBt9+ma5XVvBHja1txp/iB9R/sAkNqMsISQoD1Zo1PNd18M/EmjeCY7DwfCiahZ&#10;72aCa0Yutyj8gkf3hXs1sa8XRp4bENUowVra2vZ6tbkwpKnecHdv8ux6b4i8HNrM8ckdzewWkgxN&#10;9nl3Rup5+aP+or8u/wBpT9k/xb8MtS1bxFpNgbrwc87OmoRsJjGmeBIBylfqfY6h/ZdtMsxntod3&#10;+jeY4AfP8PXqPQ15J8SvFa6rp7aNZyxX9tqDPELWNw4G3hhIvOFO6tqGaU8nxCxNCDvUvzR076dr&#10;Ldrrrc450XVi4S6bM/Ii01ZLe0eCdP3OT8sfc+hrIm0v7VbBrfd3ZJNvOQc8/SvSf2lPh/p3wo+K&#10;2o6Hp9yZrEeVJHucOR5iZw2O6mvOBI8MMqyRu0cICnb27jiv23C1I1aMK9PaVn954E48snFmro+k&#10;jVLW8sdRuJ11N1kmt9q5RpR83X36U7bpVxceGTPG1vaXMZlurnbkOw3AnHYDHNZJvJdP8qW1keO6&#10;U7vMXuMdQfTtQNVvNtshjkk32zL9Iy+Tiujlk9f62KTVrdTY1ZbWWG7vbW3e3tbuVltIt3mlAp57&#10;cA9qdqVtplndaHAZ3uFhtvNulUE5AOQoPpWY89tNo2meVNH5aK/nRQly6YK5Jz3pIo4rd9R2vMtx&#10;HEmI5ELZiYYPIqVF269f8kU5JPQqXcx1LVri4tY4I455DKImPHP8NWFt3vLmW3ZEs1ZYpXST7jKP&#10;4hntT7m0gs5YpTIlv/F3cDKdz6+tOtpW8qW3M/lyQuiRs3P7sq3B9s9q05tNCElfU17W5M15Aloi&#10;f3ZJMZR5O2M1FrEhsZYJ5TDIqShCscu8sY+pI9DWXu8mO3aKXawVZQ7M/XOSMDvTZbzzNjT2+3Z5&#10;iDbkjdnO489TWChaVzVO6LiSPcXkZlj8tolZ49ynGSdyYArvvgr4Eg+JHxDtdPvGaSz+e7n2qVJC&#10;9RmuI0a3b7PGlw+6ONf3Eq9Qvt6mv0a/ZO/Z/wBKsPhbY69bG2vtbvLdjLcSYjMAbpBzXyvEOZPL&#10;8LP2SbnLSNu7V7/I7KFPmab2PVPAWj6D4U0S4024is7G3S3WK0W4idHjBGVDDnj3rb1vxdLZadH4&#10;iuI3+zogiMNi/nQy7eHUv2wOQa5f43eELZNO0+exvPst7axeVfWEkvVBH+oNcF4R8QzaUy+HNZuZ&#10;l02WJnj86UR+du4H3uDX5M6mJnJUZS1T6b731fVq+2j6M7/aqEj6W0nxJa+JoVuLSNP7NRVedo3L&#10;bDjsR1Wr76npNqzlLy2hWZBNK6jL7emcjtXzR4N8fapc2+tWvhCz1C4vIJGitZWYCC2QuOp6PXpH&#10;w50PxtoEDRa34PtrtheedPeW86B5FI6Kp6j2rsWKxWJnKSppzv7ztey6NKKTSsPmjpbb+urPZZ9V&#10;tDGzrJBeGSZY1ThhwO3vWjZ+ZuZhGV45VgAOnaqtxHDY6Y0628ccqNnLRgZ75p9jcXUxD3NtJGrn&#10;gs3P1r9UwSrJqFeSu0n7qem7d279Tila2g+6DXihBB9oVsZZmwBShIppo4jAEVRzuqe+82yKeU3X&#10;qijOa47WtRyrzWc8H2yNtsaXAJDnGQpxzg114u2Di5e0u7rR2Xm0gppz2Oj8Ta/beH7R5XnMywrv&#10;+yQgF3+ma8R+JPjjWvG3h3TotLto9Js47uOW++3TbZngBwQnvVPxn8StX1nUrPwvPpUVl4gvY/OS&#10;OCYOEHRzHIcfKtcZ4n+DlxNpmr+HLrXJY9YuYoWF8zYTzWk4iTd32dT2r5DEYrGZjKooaUdrdN/O&#10;76bHVThGmtryMfwp8ZY/hd4guIvFzpeG5LtHfLlnhBbbHEhTvjrXM/En9oKcWllqWjX8epLG/wBm&#10;tY7hRJfS7j0dB99e1bnxm/Zc8c+LIbO30fT7HUriGNRNd7kj9hy332wK4XVvgXq3g250Wzez0jXL&#10;7QLuO4vpYYn8y7jBVyu4V5scuwuHnDE14tSb2eivrrsZyqVJXgtu/U4x/jVo+nz3mm6xe6j4lb7M&#10;yQ3cai3m00ksTAsb8bM1R8UfHa51LVbbSH8Ux+JtJ1CKP7bb3lobSB3EeCCpHLL2NXPGnhnwV8Rd&#10;Q8RHQNHuvDWuRXXzWupamAkkxcsFO/8AiFQfADTVu/GmlReJNMSazuTcxWltdJ5ySSH5JA2OymvW&#10;thFRlV5HePR2vtdNHOpVHPkvp31PIdAsYda8RQ6Dd3EdnY+dvgvI4iHSPLANgnIU9x1FfSPw/wDg&#10;oPCOm3c15HpGvWk8lvbCCSJ/NlEhbzWVjyEA717X4y+B/hzw78N5tT+yaXpWqaaz3PmSRY844IIV&#10;wO57GvN9W0jx38O/hhpOq6XZTa5p9whvb6+uIfngzyc8+ZxXJjMbPGxjTpvlvbf7079BRo+yblJX&#10;seLfFXwy6eG7nTtVEsPiLSb02MFsqiRLm1bc8c3mZwFKfLXoPwg0nQvhX4KuofFX2qOHxLGLOTTY&#10;wJJ1aM+YZI2QnMTD+MdK8sa+tfiZ4fXTdEjur/xQrNNJdR3AjgtRnMiFDyfqa1o/GGu618Grm20/&#10;ToZP7Dt2muNTvR80oWTGICQPL46hGwa6MVRrVqEcMny+8uZXs12a8rozpSjCbqPV20PTPhnres+P&#10;PK8J+HoL2x8OQ3EsqJe5uHkZuZIk7EkN81e/fDPSbbS5NT0C5sbay8PWyCeK62FHEjHDxNnkgdq8&#10;1/Zd03xPodhFPqN/Ja6Hd2xv47NnEaJIwBEkEpzgn+4a9+0/wvpUelajq17f3WrNcFbgLMf9Wy84&#10;YDqvuK+YxNOEpzkrNRvu3bRdW9WetTbtFsu/DTwfaaNqTNpmsNPo1xJILOO5xL5cp+9z1JrufE3h&#10;63j0C5v4ka4voEPzKcOsi+ma4yLS7bQgmrwRFbWaGK4cNKWd1J48vbVjxbrOs+cos7aaK1vz9646&#10;KQPuEn9M1vHMcJQy7EYbMMN+86Ja/ErKSTVklJaGrhKdSMoT0+XfY0dD8UDT9GhvLqWWzaZd32O4&#10;GBtH93rXmVtdWms/EXV5I5r2FrRVmuLqaIrIImOdoQgHgj6V65baFbeKdBsLe+lMd5bAsJYWAHBy&#10;Kjuba30DxudTu7SaWa7stlxeAZgwhwAK8WeUYmvhKPtZ/uVycr1aXNbm5ldtWelloZ+0ipuy97X/&#10;AIFi5aarDHo9zeWssDQzTl9zPlWUjBJx1rWhtZ10R30tVWZE3QqyYV888Dt7Vx1lr+mxPb2z3iNp&#10;ztIiSxps8kE5AP0qLWtd1zw/pEbafNFNbNI6RXZ/5a89a+3wGKjCl7WvFySjZ8tuZN2ba10Tb0Zz&#10;zg27R0u+ux0i/ES30+Fv7QeGSZQCVgfI57c9/WvPNT8PTX8mpX+luJF8xbjy+MkM3K46ZFcX4o1i&#10;/wDFmpJNNb+XM7bPKh+UOe/41teGNS1Sz1vTtLkgijdwWj3Lh8jpmvIxeYyx0o0MQ3KCvy/za6J3&#10;7nTTpxg7xVn+B1EfwuvLxIDfKvlz8Mina4I9uxr0DwZb2mk2A09y8FxCx3I2RuWtGxudTnK2V3bb&#10;GaLMsrMrc/hV/VLBbm1wSN23AdWwc/Wv0PL8nw+CTxuBi3KKs1NferOzT8zzauIlL91U2fZmjFsK&#10;bUIZRUd80q27+UQsnZm6CuWvNWm025ENtHcXJACyrGm7y/erI1SLWtMnswZJ7vbuZFTyymehOa+l&#10;pZ3RrRlTa5ZpPTo2ltF9X6HE8NKLU+n9asu6brEWoyXmCJIV+Xdv+R/YV4l450mfwtY3us6VpcWv&#10;6fdBo5tNMxS4iI/jgcfqlet6dpYsdOuZ9RMa227zBD2T1OR61wfiTxTptpPFqAlW427oTbKmBn+F&#10;/wAPWvjs6r4mphacq9lOztsnq0rtdrbLqexhLU6kvZfDp3+6/c8z8OR6R4+0uePwt4w17RNbgjdL&#10;vQ7i43zxNt6mGbnFfEHjnWtRa9vbRrmCRYJGBlZMP6Hofzr7y8d/8Iv408OXWt6hp0cet29pJm6t&#10;w8M0IUZDpKuDmvzk1m/urWeTzcXEZJU+d8sgA5HzAc181g6LVW8draefn5N9Uel7WdndvU5vU7q9&#10;wdtlbSMQzJLDKc/iGrn4PEssM+24sLmFYl/dtIu/92emfaukubqO6xFg+Yp+eJnBLZPH5VX84tCy&#10;TjbceZuO5AAQvRRX2NOUYxtKP5nnTTcrxZj/APCVadHJ/wAfflx53/vFIB9h7etS2fi7Ro1m3Xqe&#10;Y0gYMz7AwHY4709RJbgl7eC6hBZSuzL4HzAD0+91pksNup/49IZNxPmK0Qdevb+tdPLSkrNP70cz&#10;lNHQeCrGT4pfEfw14e8NapBZ6vqCvbi634SFB8xKkAEGvpj4p/C/4J/Dey07T9e8aeIfDniTyNo1&#10;i1M0kt2O8xHQgHphq+d/hdr/AIY8BXq2vinwxF4j0J83rxW/7m9tQNwJhlGCFOeUrgvjJ4yg1zV4&#10;7XQdY1bVfBli0h0ax1eXzJrKNzuZVPPGe9KFH21aMKbaiuvf5nNWqxpQbdnJna+NRc6gdVn0b4na&#10;T4xsY75BtuCbW7mPl4FwI5Bzx8pO6vTf2Lvhtb6949mvpvEmm6B4lsCJdMS7UTtPP16Hqm3rXx40&#10;1qtygj+0xw/LnzMAgdxkV6j8M/jzf/AnxtLrHhO3tbhmRooTqsIfapHsR81Xj8vrTw0qOG3a7Jdt&#10;G0eXQrQjUVSWiP0i8GfG/UPjPovjLwd4lk8PjUYUnhgvIL2NY5nKMvEb9Qa/MPx38O9W8L2ul3mp&#10;NGq6iry2kUbhjJEpZTL7crUXiX4iax8QPE15qlho9ro63JM0lhpEDeRE3cqp3EZPNe9fCn4l6N8f&#10;PHvw98O/ETQtF03TtMt20pNQiUwecAuU82vKp0MVk8XiH78bXkrpyVk9Fd66nTOpHFPk2fQ8e+Bn&#10;xTtvhN4pvNTvdD0/xFaXVhNavZ6jCJo1LjCON3RgaqaLoN/8QtUtdL0+we+1C5BW3toVBcuOdqJ3&#10;+lfUf7UH7PK/Fr4wWuh/CO10jUmtdAWV7WxureI/LIVI6je1fOHh/wAK/EH4XX+h+K7fQtQs1tb9&#10;mgv47csn2mCTDRHb0IIwRXfh8VSxdH63RtGpNbN9k7HPUpThL2cl7qZz9z8MfFXh2W++1eHtTtfs&#10;fzXXnWcqeT/vcfJX1Jonj7wb8Rv2e7mHxbqKtfeCLY2+maZZ4hmTeFVJk28y4PWqPxf/AGsvGn7Q&#10;Xgu/Tw1o9/4cvdHha81efS74lLq1IVGMkZHQGvjRrm6iC7vuqRhtvf6963hQq4+KeI92UX0f5lOU&#10;MNJqn7yaPpzxL+0XN8TP2epfDHi29F94n0e9gudKnuEzJJCQyyBn9Vq/8A/2sBofhW98AeMI5r7w&#10;hqA8o/Z5SJLYHlvLz2NfMlowuIZJ5U/eEFvlbFTaZo5N3CgLrH90v7E9a0qYKhKnOE/+G06eRlHF&#10;VISU+tv6ufYXxR8BfCnxp4C1jxX8NfEn9k3ulWyedoWqROry5fapUk9a8H+DHw98UeNvFsGgWEcP&#10;2u6zsa4uNiZA5Oa4jVvEeow6dHoyhI8XKzbvJ/eZA2439dntX2f+x74Ms/C/h64+Kvi65TS9NtoW&#10;W1WZQNwbrIorzKsJ4PDtNpqT07/ebU2sTWVlZdT239m39nbxn8LpLvUx4mtbRZQI5bDb5iTJ1OWa&#10;u68O+MfCPj/xPrVlpV4bz+zy3nBcthjtUBWPXkdq+N/j3+1prnxVkk0rw8ZtE0FSU2wy4e9UHALY&#10;r2L9jb4eah4Y8KNrNyZEv9TlWSKNUI2IvCtX5TxPgqVHDPG4mT5rrljpr6qytoe7g8RH2nsKK07n&#10;1R4dgfQrF/t0qQxC8XIyVMijnnPpV230u08RX8yzKNQeX9+Ypnwj44AwehAqqt1bStp+9Y7gyP5R&#10;u2O4ySddpHp70ulWs+i6p5Rsgq58w+XxhDx+GK+XoYtQjRoKHNRjJX3662ejV1d20senKPNzO9mZ&#10;9zDL4a8V262cXlyNG5nVVBhJO3iuol8KvqFvP5ttGlxKN6dTFjuPx7irE82kQyXV/wDPuttmWwTn&#10;P90VptrUVvNZ3kcu622kFWBX8ce1fpOBy7KY4edHEyXs3JWs9rvlcumqt0OOpVqO3Itf+Bex4742&#10;+Hl1dazb3F7ciG1QpMlrChCRsBj5ayNVtJLPRItGtfLm3YlEskJchWPOB/Aa908XanpWpaS0LS7f&#10;NXaWUfOvevNINKl/4SKz1CyupPsscbK7eaBtH93Br5rO8p/srF+xwTVSnNW5tJNX3Vro6KNR1ad5&#10;qzRxtnot5oGs38VzZwywqhI+1MQjKeQUx8pIC5A711ujfZ5tKJubKRvtSLDcpcEFr2Pt8h6H17Vo&#10;/EC8ins4rC0ETXFzsRG3Y7579wOlfOnxo/aAsvgfejRbA/25r1vGdys2I4VbkZrzJ5NVoY6VDCrn&#10;W11bS+6ba3S3M5VoRhzz0PP/APgoN4M8OeDfC/hf/hH9AtbKSe6mWeeyjHTb3AryLwd+2J488E6z&#10;4a03XNW0y68PHyftttZ2kf762+4VnCKPnxWZ4u+MXxH+NGoHSIvP1rULiGa3g0rT7QP8rDc6iMdx&#10;s3A14lfeZa+MNPn8X2lzNaERmdYZRHJJCfQ881+z4PL6FSgsPXpp2u0r3eva589UxD5vaUm0v63P&#10;Uvi/4L8Ma18ZLey+Ec8urWGsFLiCKGBy0ErnmId3VetfROveANB8c65c/D60u9S+KlzoWkC+Zbme&#10;OO4tJjw6wXWznB/5ZycV8u+FfCGqaP4T0/xxo+q2qwpfmKCWyu8Xun3C7jH5gGCjMFyD0rf8A/GH&#10;xf4K1PxhqdpeX9x488TslpHfR8ud0mZG92apx2GqV6ajSn71PRPZ3ut3ukkVRxEY35o6S+41Lr4+&#10;+O/gD8VrSwt2vVtfDsDWFvpOvtHKYIpFBaMNH0HcEV4prt5aRljiaO8uJXll8tgY8E7gBX2h+0v8&#10;C9L8aeCrLxDealYaH8TtM0qym162vP3RvDLtQFgPlRwepr5D+K3wh1z4W+Kxo+uiBrkQJcRz2Eom&#10;t5omGQ0bLwRXTlNXB1YqdO0alrSt1a1+erv8zLFQqU371+XoUNJCw3Ns9nG9xJ22+oHtXufwW+Cv&#10;ir4x6y0Vpa3MGlwPtu9RuIj5cPfvjLVw/wAA/hf4h+JXiS20/wANTm31KKKW5E8isPLVF3Att9fu&#10;13ll8dfFngHSruW6+3x3xfyvMtZikL43DD47g1nj+bEe0oYWaVVLdq9r7O2hz4flg1Uq35Wz9DPh&#10;n8PND8DeHE0LQoo7u1BxeNvBlkkxncxPc1u6ppcrzWyWNyls+HeaKTa6bVFfm9e/tU+PfF58mHUn&#10;0kOqrKulRLEZW7Mx65Ne3/s6eC9B8W3g8U/ED4i25ZZdkGkzaoUkf3lzivxqfCVWDdfHTTm9d73e&#10;nVpJX9T62lmVKc+WinY+sPCNzqVil7LJEl5sJdLyyZGTafVCQaktPHGpw6hMr2dvHJBGfM82bGdw&#10;yGVRnOK0PDOi+FfEF/Nd6VdaZqSoNuIpEk/lXVf8I1pkLxwJbiG62EF4UAYA/StcDw/mFKgq+FXJ&#10;KDdnzLlbvZNJJ2OmpiaCk1KN7/5Hntrbza9qi/aNXu7ZNTO97bTYmVARwMucU7V/hFdul4Y70pFH&#10;NvEup4uWI9gc4rsx4MbSZftMcr3caMNkWfuep5reutYihTaxDRugxKq5DV9Hk3DUq1Gbzuk6c4u6&#10;ae9073s2rc2uhjUxsoyX1d6PyPN/Cnwh0hYvNe4Oo3BfdJ+6WHr6Yrdg+FmmQ6hcy3UV3Ls+aF4r&#10;mTd9OtWLD7R5heCNdryblkjYnbmu6tctbJu+9/FX0eA4Xy/GVIydNxlHXvF6NWale+9zlxGNxEPt&#10;uz/roeZW3whQJJ9mvbvTrYtuWAuHI7k81abQfHOhRSLp3iCy1iPaBHHqdsIiMe6V6K+WTrUTsNp+&#10;avsMJwrl+BhJUOaMpbyUnG+/RWjbXRWOKWPrVH79mvNJnn+rr8QL3TWtUsNHeRijpILpwEIOehFV&#10;IdR+IjBvtGg6dDHGSd32wAGvTIyZMK3zKtVNVfdbSR52ySDYn415tThSHPKtPEVNrfEtk20r22TZ&#10;rTxf2PZx+5/5nM2niTxdttfN8PwSZUF3hu1q1qHjvU7CRlufDOoOAMlrYiXiujtLVLdI0/hCBdvo&#10;BVmVfPC/P5bV7c8BjadK9HFz5tNGoO+lraxRhKvRcv4S/H/M4+z+L2hvJtu5Z9OcDkXsLpitm1+I&#10;Ph7UBui1ezk/3ZRVzUGg+z/6TD525c/Mm4HHauMl8P8Ah6+1w6fc6HaBXQSwzJDtyepBIryMZnGP&#10;y2cMP7anOcmlrGUdXsnZtamkKOHrJy5ZL0afra6R0015o+r/AOjvNBMkhJAWUZJHepYr5RBLbw/u&#10;9mYY5JEyH9hnrXL6l8GfC19AogsjYy7gRLayOK5a58C31hfCHw34ju4zHLkw6j+9idxzzXj47F5v&#10;gKv1meGhd6OUGryXSKulLRs6IUcPW92FR/NaeujZ2vinQtNstFl1BoNqW6iWZW43p349a+UPiFLb&#10;3WpzXGlA29v5h+6p+ZSe4b+VekfFb4n61aeHb/SNdspLXUZEVImtWzbyLnlq+fr2+ub6OTZerPIn&#10;uQDX57nmOoZhi41MJT5ElZtqzb63S2Pq8roVKNN+2ldvbXSx6N8LPjBdfDzTLrNrE/8ACN3L8dMV&#10;2Hwpt/iJNquveLLK2i3aiN8SkBYto5wM1xHw58GanrstvOkANxbMCjL83Oc16NqcGu+H9KubbXNe&#10;k0PRZfMkeVlOC4G7YoXoWrHB4ivRcW1P2avyuLSSm+qlLRXe7OnE06d3y8vM7Xvd3Xotyt/Zj6dq&#10;1vqfi/WrPSLa+m+UxHdJOT1jX8a1fGuh+CPAfnaw/im+Q3lu/wDodsVYzOo+X6V81/FDw9JPeeFN&#10;fstROqNPYrdNZxI4e3YNxuJpPBOk6n4ouoU1SeeRkfaPOfOBnpXVhqscHS/fQjOcmndttpvfZpNM&#10;53CpUmrTaS7WSt80e1fCPV7TxdpWo2fia1neC+RfL1QAl4HA6cdq8F+JVre6H4hntbNZV09FZD5g&#10;I3YLY4NfoD8OfC1j4e8HWy+WkyrHn5k6DHSvAvit4V1D4wzamun6XbmDTWZRJAgE7lv4PVgK+mzP&#10;AvL8Fh6uIknKWyUXe27u09bLU4qWKWIq1YwukurenbRPa58U37WlwAjSj5iT8xOGbqM47dq881PT&#10;JdF1CKWwuPsqpNu38kKfVa9L8XeGL7RNXksLy3+yw+Z9/wAonbj2HpXCeLLo6DqAgmbzrckYZc7H&#10;jJxkDH6U8BU5rKm7p/ieJi4NN83Q24pLuTTI5ZWh1GSQfv4IZ8SRqDgOB0J5rc8Pa+unWyLb2094&#10;s5CSJLHjAB/U15JqPi+8tb+MWBh3WrYjlVNpwD/KvSvh146udesf7N1fw3HrkkkpePUI7t7a6jU9&#10;R8nDrXTiMFanz1EuXrrYmhVpSmk9z1nQPENhdRpu068VmDIEZhg47fSvZPgbFrFhO9tZiS1tbltx&#10;t0PBIOY2I7kV5r4I8GWGoIksWo/YfLkLpZ6knyMQOiyxjOR7qte7fCu4Wxu0XK/u2+/D9zrXgYal&#10;QjVtQlo3rrqu/ofUUoKMJWV/yue6weGdd1a6iuNS1RYpY1wqQpg1PB4Eu7O8N1b6vKk5J5YZznrm&#10;uogmW/tI5Qeo+8vWrCrtr9up5JgXJVWnKW/M5Svta977nwcsdXXuqy6WsvuPNNU8Ma/OGlu9edY4&#10;M+WPJyH5yQ5r48+Kvgln8QancST+YwnOflwD776/Qi6MUMDyyKNqZevjz40Na3NzelG2ZZjsVtvv&#10;X55xHk9DAVqeJpybk7p3bb6Wd2+h9Rk2JniVOM0rLskvyPj7xJpMFmk6C586RipMaqe54Oegribz&#10;UI187zYTa+cGZuhPBznivQ/HXkLdSqkjNCg3GPdw+Bz1ryjXtRRUaRt/VVLSLwwx0Fc2BvJInFpR&#10;bOe1zXI5LbylgZpDNt3Nkfh9TWx4T0SLVLAmWV/LMbLG0mFKVzk01tcX484eZH329PoPQV2+j3MN&#10;uktu5aFtoaPcoAOeor3cTJ06doLU8SmlOd5GfpjyaazrdXgm8mXZ9m27uK9X/Z4luz8VvDNzb2Yu&#10;p4LsOYHTCcV5jbRmbWBeReWI2O4xL1fbxX2/+w34FtPMk8Z6j5f7jfaWcbR5HRS7E9mH3RXkYqDx&#10;i+r3S59L9rqz002OqnG0XLsfVOg6ndana2fnWcek3nnB2tImLjaeBu9K29SuIdPs54xEHkJJO1sk&#10;sTkfSvMb/WL2/wBf2QfNH9oEUkTNl8F84GMZANdrY6Q73Mlxqd1JBKhZZLfZtjTPAKk5yDXkKjio&#10;UXTwEFKfwubtFJNWbS2vZLRDcIJpyfy1uYMHju9sRf7mnF0dogt5k/d47hj7VuTRWOoeHrGa602K&#10;4LgmWQAlkI656ZrR1HwXFdae32SLzJY2DIsh+Q+3NP0Ce8W3mtbmGOSGMYMSph814OCy3N6deOXZ&#10;nJ2nBqDac435uZ3b62VnZbGk6lKcfaUlqnr0e1jJX4caXa2ck1hHLLkF4ot/Jz2+lY1/BH4evLa1&#10;Mf2i4EgkSKRMSRsRw25eort9F19bwlVtpLZUOwbuenapNU0fT9Z1CFri3kkmAKiWPICV9RhMDlde&#10;j9cypRU3ps0vOytdXOf21SnLkq3sU9QnhhRXuZY5JpAsgXPp1Kgdq57xdFbC30zVrWcSW2/51jUF&#10;M4x0NaHiuwutOs5IbTThdRKARcyPkx+oxXGroeta1obWtrGWhhbesTDHJ7A157w2IqVp0sTRio28&#10;7817vVpcyeprTkowU4S/K1rGjb/E5bd0drTy2By3ltgIB1471yni3xy/ia5W3g3x27nL7j19Mj0F&#10;Y+s6Tf2MTiSTy1jbbIzceSw9axJNMuFh3KgmaVTteNugNdNTD02vK97edrXKg7a21Pc/AmiWOp+H&#10;45ZZvO3D/WQkgx/UVv2XhvT7W9S6tnljaNjzvzkntzXnvw4v7K3ibTJ7iTT7yXPmXCuCmP4VSvSr&#10;4DS9HhC28l/t+XzLbmQEfxV2UKcXDm9mrw1b1undWVkuZd7mFZzUrKT1+6w3w/Fax27TSCKDe5IE&#10;Zx1PSud+IvnS3MXm26FRxGysT+YqbwTqkmrrc3eoW277I3lxy/3s9yvt612Ud3Bd22Z9jdRuYZzi&#10;ryynQrYClgo1Em1fbezs21012sRVbo1nJq/9dD5/1Vyp+QeXIqld1XNBSaQI8pT5JA37xck8fer0&#10;/VPAFne3fneY0UMoOYlQYB9vavJ9XktdM1K/0+5eSxYORC3lY/MCsqlKrhpuM/07XO2nONWPubmv&#10;q2paYskUHl/NINySrxs556dc1V1S8t7O2ECAeW483ay4T6GuTlla8SOBJ1kji+f7Vbtw/qPY11Y1&#10;bTdU8OwRWbpcMgGezrVTlKdNt2t/V0OVKUdehy1xqj3l/EjDsXTbwUI7Ut7qq6fZQK8iqzKd7tx0&#10;9xT9V0qeyubSWD94vLBmUDp61j61YPcQjfLtWTP8VedrqaJK6N3w/ONe1aC3g06S+tyqu8Cvsc57&#10;kj0r0eTwnFpO2aw02ezEp8qRZrjzAM8dORXiPhryrO5BW4ms2hIUyLxwfcV6bD8UEvtLjsr1JGhY&#10;+U19bylJRjo2P51lUj7SlOl3Xl917Nq4pQlzJxWgabpF7I00FxcfZ1dZi7bMH67DW54K0XRb6yg0&#10;6JVub+NV85pIMdeX3N39qz9Jnv8Axbrl5e6L9ivINPj8hLeTI8wkf367LwpdWy3haOyuLe6uG3fZ&#10;p+sRCgMfpXyWX5T9WxMKdaK9m3Z8yburpe5bS6asvNl1ajjCSi9V2t+Jdv8AwZbSyXMtw3nWwtjE&#10;EmPTHcmvOJPipoGiWkeiaTb/ANkbnHzKPMwQfQcmtvUPEuvaT4gFgqQXu9+WY/JOrFgFzzisC/td&#10;MsfEdtcarpUFndJc70bg4r2MfhVJN5dFUbuSndK+r095pteaRywjJW9o77W/4Y0vBdlPrLahNq3+&#10;iaK0rmJGPll4yMZOeSDXLaBp+i6X4iu4nszJatK2yX5JY4MHgjNexXWr6DFb2supyWUTCPdEu7oD&#10;6YrwrxzrVhquovNpVjLY4UsU4KSZ4BUDpmuqnlEMsw3sqdRObu7632WtuiXRFU6kqkm2nb8Dt73S&#10;Ly8tfM0r7LfCO7GLtmVTC4Geo6LXM6t8L9W8Wyyz67fQ2VoGbyZg42u/XCn39a5KXx9rWk6LHbWq&#10;QrbwTeZsWLAeRuhb1Fddc/Fe08QWCxPoHn6PbRxiDyXyUlUg5z0wa+ZeR4ainKnKTkktG9L9baN2&#10;3N3ztX6P8jR0/wACeD38KJt1Cb7PbXGZ5VU+f5gOAnt9e9dT4N8bQwW7RRQzyC1XaFaI7wPXjirP&#10;gXxjpnjn7Wtno8NhIgQy+YA3mDpt6V11vbxaW7wJFHHlQsEXDHHtnt7V7mGyWrRrUsXha8aVtHJR&#10;k7vzUn1t5anFKqrOE43+a/QzU8T6eZLaU2tvDcOxdFncRsxx29TU2pa4tzbRpdXr6RPI6qqx4Oc9&#10;GHtXL3XirS9H1r/S7Brm4TC7lXMcZB6L6Cuf8SfEyK81g2+MxW7tNH9ni8x0ITjFeZPiWrRws6M6&#10;ylO7ThGLV+jlKS5e3Rl/V48ydrLvf8EtSLxh4+1PTNYW1Z5rS7tRuPzjM2TgMMeoXpWj/alv8RLO&#10;7tLgXn2uQ74oAoMZ29setUNNTS/Fuk3OsXWlpqV9Kw/0vaQEHp6AitWTwTqevakLiOSOwS1CpBDZ&#10;xiNPn5JkPVq5/rscwp+wpxnUlL7K5r9VeTta9k9TpkoRV9rddP6sZV94HubbwkLHStMlie9+S6iX&#10;CSO456n+GuftfhHrOqyXct5b+X5UImt9L3CUqemATUmteNNV0XxvY/8ACRef9kslaAi1cqzKePNH&#10;rxXoPhCytL2Oe90LWp1ggTEYuVJYr15Zv4a87D4GlicQqNKE56tW5oqVlG7snZXunfUylJpXdvxt&#10;v1seFa/4CurGL+1dUsXtVswTHbxzASJ7qD1WvQrjTbPxh4Y0e/utPtNO09oj5ltb5WS9QD/V8dDu&#10;rmPix43gk8S2sdrdx3UjR7XaNvkQnqBWB4XtpLhUtNL1m6t5nuhM9utxhIexZQx+fmvM5p0VOD26&#10;bPRPTvba+hcYpz5evUuajo/hzw5ri65cWUM2mzTebJbQypK8bEYXCr0PHTvXE3U994o1aSSaaGz3&#10;3TJHaqm0+V74616Fc/B+28LeKhJrWr20bXcj3D3XODjnGB0JPGKr63pXh9tUn1C0Mk37oP5kb4RD&#10;1wyjv70VVLCp+0V5LTXdPTSzd7eYrc60LvhG/l8LQvcajEmnWMs6iFplABI4HB9a9psNWuNRjvWN&#10;w17Yx5R41hDkEjjhe1eFWOm6p4+kbQ7q13w20X2mzkmXKzOOdq111jqeqeEnjmuY102/gISS1h/u&#10;kfeKnqhrLBVKmEmq021CT97lbttppezte7i9zR2kuXr5nbXVhc6lY/Yr7Ur63uZoE2wtH+7VuuDi&#10;s3xba6bo/gJtFuPIu76eM7mkUMEHqprmG8QX2q2n2jT766upHl+0Fo1OIcdck9Fry34hePUtZZ3v&#10;zc3BUFe+FI+YDNdUMXUnOdOhC8pLlUm23y363duYzqOMFeT0/C57V4Y8MeG/Adlb6xG8KXF3Z+U+&#10;51QNuOAy9dm2vnD4reExfG91Bdkk2TuuI+d55VACO1WvEvjjRbPwVFqLk3loiI8ljHdiKWPMmD1+&#10;8K8Ck+KOq6Xf6vqPh65uo9HlvIx5NxKJkjBkzEx3dGDDrX0uW4evilzwhy8uiv1eieu+tr22PPxV&#10;Sny8vc2tB+D3inxw9zLp0a2dnZwmWaW6B8uNRx831ra8K+CtQmtZrawaG5tZY+kkTP8AZpicAgjg&#10;LX1T4C8UyeL7K8uNX1LTNA0K6tEi+yWqLbvdSkfPJk/c57UuoWXhf4U+E9NhjtdkvmGG4ltz5jyE&#10;HcWqa+ZVqlGXJbTp532739bdR0cFThq36sp+DvhvpmiJpSajai/2RpcyyyN5iSRsP4kHQqa9Ylu9&#10;FsdEu9MsbZtLs7fH+kqh2yDuCa4GfWba3sre90Od2kuWZdirzuHTKeldF4k1DVpvAti9w9v9jeX5&#10;4f8Alq5PIB7YFefltec5V8LNXlKMruyelkrKV04p3u2tT0pU4JRcf667dSh8RvGA8PeFrKLSRaya&#10;VM3ytH+8LsPYDIFeNSeNtI1vVEn/ALP/ALVup5k81WlG/CnBznuK9U0S3XUr23cg+XbkMUh4fAHa&#10;uR+I3gs65q2lahptpJp4t5zLcSNs3zt26dAKyx2FhSlCpiJ6tWSu9EktEu13ojNqTXuar+tT27WB&#10;pd14ReSKS0/sqCLfHMOWt2HuvNM8PeO0t7e3nvbhL+GSNBFNC25B6nJANcX4S/si70STT9X0j+yF&#10;kI802Q4mUAjLZ7+9bmjQ2dtpMuhR6fA9jdIGtb53EYlB4yR2IxzWksdi4YmOLpVVTkktN07K0U4J&#10;aJt2jfRFckeRwkr/ANa6mh4hvm1a+n/s6Xy9MuB5LCPYPtEp5HDdRWz4R0JVsnivZmuomULLFFxG&#10;hHGeOa57wRa6Zpl9cz6hd/vIl+yIsnzBCOrJWmBd6Tq1tZaKkd35yGQyiQkg/wAR9ga9LLsTBYij&#10;mldKo25KVOLTa5npFU9XaTbXKyZq0XRjppv3+Y7WvhdYeIYZ0a2MiLk2zZ2YU9ga+e/EHw11PRtS&#10;uJ9DuLppoCcLDxLHj69RX1Po/jG0nLabHLLLfwKrSJJEYzg/Udq4q58UyaJqepW4tXuraWRmje36&#10;Enrhq9HiDB5Zh4YfFYKpyKTkp2Skk7XSsn02NcJXxF5Qmr22/wAzxXw/8cte02KLTfEFudThhb7z&#10;ArIh9QRXafEz4raRq3gP+yfDt8P7S1MKZU2HEY6ybg3QtXQeM/hX/wAJtpEGpWekPp1/GNzJ3lr5&#10;s8feDr/QJJriIbZFGx/pXm1I4rAy5asbe1ikpNOzXZNpNLo0z2KNLDYpKpDeL1Wm/mkYXhrxMmg/&#10;EfSpSDNJcziMrHy8Y6NurP8AjD4uudH+KNy0WnRtY3VsiCduuOjNisGOzmjna/b/AI+oJA8bb/Xq&#10;fris7Vtej8QwytKXt4YSLQLJgPye+a2o4Wn9YVblulHlfzd1sbSdlbqS6B431TSbtY9OufILh4rh&#10;IXMQnReckV9IfA74PP41srnXWBgSY7kmk5+cDtXzL8LvDl3rXjfSdIvXFvcXd0LFXlfCA+px1r7u&#10;v9Rj+EGhaTo8VwsE0MWy6jibH2jj7yg5xmtsfHCUZqWJjL2f2nDd3vZXtbpf0TOOpXnyclN+8/yO&#10;g1XShL4agn2w22pWWFkSH92HUd0qrpPixp4ZrW/tp1GElDx8YjHHOffrXj/i/wCK3iDxVqUcWjWN&#10;y0KFX/eYBTBxkYrU0/wHrvxG1BbnxBPPqrR7d9tbuIF8r0zXx1RueJTpO3MlFpK7nunJxV7No4/Z&#10;OKftNvy9GavxA8e+HtA1a3u7U/bLhokm+x2D+cWY9RlehrB8TfF/xF440y3tYNAj0qGJQN13L5ki&#10;D3A4ruB8NfB72FxFpaXeibPlG7bnJ6KQen1pqfDCzXWraGzae2tCALmWSXIAAycMf4q7qqqYOM6O&#10;G5ZRrtbap66KySsk0L93ZSad13PPta0rXNS8N6fPrHiCEWMEgt0tbcJG+5+AxPpWz4b0uy0GA2Kw&#10;ia7ePYbm4USEfQitXWPhWyafqqR/6ZZW2JWdn3OP4lPvXoXhTwvpul6Dbvc3cbQuwlQSLw5Iwprz&#10;aOCxOOqrDJ8mjd3ZKydm76aJpo09uqcb7/1c2Ph/pAn0ULezG7ZP9XExOMV2Vxb20rm3aL+H+EdK&#10;LCaOHCCCO1xwFVqtZE0scqONoyD71/U+SZZh8Jl0MInGckkpO2/qnrofJ4ivKpVc3dL+uxzl14Rs&#10;rq1ZrWRI7vlBNtHJx3rhvEHgB9H8LslpK9sYx/pKtJ8kwFeh6xZ2K6bc2+zyjIS3zZXDHjORXJx6&#10;RJY3htLjVzNpEqlFtWHmYk64z1xXwfE+SYScVSo4Ze0cbXjJJRfRtSt21ktbHpYWtUau5u19mvya&#10;PNvCHjm5iXUtPSJ7pkUPhk5cdHAavEf2/NQ1GTQ/DJurdJLZ0mdPmHTFfS+p+B2i1aVrcm3t/J/d&#10;hXwXz6V8i/twzwLaeFbe0SaOGGF1KyHd071+W5CsVQzOnhcQ3FRbtG7s7XvpbXuj0KvK6bkux8a6&#10;1bpJdJtiTdtT5lX14wQDit/xJpU+i65pyvIsivCr4hcSKw3sOCOOO4rD1+R/PjlQ7pEKfebBUjoP&#10;rXT3k095qMQnib/VhvMj5HMmc81+7ylajc8NRUpeZ7T+z/ZtZeIrKWSVre1llR34/wBWA9fo5qvh&#10;O08SXtvLLczSxkh8RuRDIPQjsa+Hv2cfh1/bV/Zbok28Lt24PrX3N/wh91pl3DHbzSGwjDfZ1XrE&#10;T1Df7NfGf2d9fjWrPDe3V4q17Pd/K1j2a1qUacXPllZlDxdpUeiadPqWitcWUsIWPZB9yTHds9fr&#10;Xzv8Q7XRtM8UWOoXFuLv+0V2XMFplHjmboWB6V9IeIrbWdX09bDSXhnUhvtM3ATI7A151YeCtL1C&#10;wurnWNUvbi/QhJFt4N7gD09RXxWd4Wf9opUKbhTlHZvkhzby5XfldrpOxnR1pau7v2u7dLnmnhnx&#10;Zfad4ttf7PhnjshJ+4S+VssAMPhh2r6o07xMs2nxzai62rSHy0WbH3j6HvmvlaHWJ01u4WSxuriy&#10;05jKmo7GEkCjjcV5xXX+HPGOi3WtSXVrFqepafHah5w0LMFlHG7nqh9ulcmTZzjMnqNUdIytdN3h&#10;2u2k7uxpVoRqq09/60R9CSbbyKOYRBpowREZfl2E8flXB3XiP7BqrxtB5NzHndOv8DHuvXim3nin&#10;TPEumWyaTLJb6jbdLSNCWQH1B6is7+xrVpoLhxc+bGd0u3jaV7D0r9LpZnUxsvaUmuj5k9JaK7as&#10;mmtrPWxyRo8ial9x0dva2pNpJbyJJcSffj80BIz61vSmNt63V2Y7hEI/cMeR6mvMo9OuYdWj82yn&#10;+yzS+b93nk/1rqtQ1C6SC0lt3mtYZCySPMu/gmuilmVWi5zqQd9NNfJbad73uDp3a1N3w6b7Trho&#10;bkoscpdk3Pl2A6HFUfG3he01i4soL2KWTz/lee3U9V5GSOldLoivLo25yJZAp2Nz07UlqkkWjLKk&#10;x8yVg7sx9f5Yr3MVkkcwwSpVfej8cb62s02mm0nfa+lkzlVeUKvPHR7f8Ez9dtobHT7Kxto41WSQ&#10;KIGX5D9a4bUrLU9EvZmV/s8YQ+YsPMeQcgV3ms3kOk6ezReTNMW6s2fmHp71z1jqA1DVbj+2flhI&#10;ZXXHykEcZArDGYaFeEKOlOd0la3LFWejehtQm4q+6/Mu6P4otdRto/nWG7kAZouzt0IwO5rqtL1O&#10;3WyOV+ztEdkiMuCCa8zSyh0m6keKeGSYxjZHGv3R2PH610ekLaXtjBLdu1xqO5t7wuW/A+1b5TmV&#10;aivZ1bKXS7Wv3dbkV6MJK6vYtav4y0+O5Wwlw0k2Q8WCQAP7+3pWxpaRSx+auyJHAQKh447A159F&#10;4b0/SdeTUL/WJH1J3GzTYVK+avZQO9dNp1o1iJr52dZIw0sVlI+MZ9c14GAxmZVsbKrjYx5b7Jq8&#10;V05mr66u0N7lVKVOMOWDf+fp/mVPEui3moyPdafeSt8pj2tJt8gjuPX6V5ZL4M0+51G58Q3V5daZ&#10;qVrcDelsm+K6UcM4T3/iFdvqV3cyXkl9dXTW8c4CpavzEPcjs1NtdO0nMhlvHh34I8tsfMON61+f&#10;ZpQq4qvKph6DvNvm5pe72Ukr3V1ra56FP3KfJJ/duXrG5vdc0XU7KS2IjCfKsjlQM/wkkdMcis/S&#10;Ph9Bp/hma3t7qT7e8StIm8uOP4RtPIrrtPhk8J6O0SzNeoc7JUXOD1wwrk9Evdca6vLi+vIrCH5p&#10;Gj+zEgL2w/rVVKdLLquGpYyDnX5WmtPd1fLZpqLsno9jOMpT5nT0jcq+ILLTdJ8L291faRJHfxqE&#10;Z4ZtvzdQ/FVJvGWo6Ta2eoeLbeC3sQUht7pX4yw+Vz6mumu/DU9xCdQv4mnS3jDoqSkJKvcgdjiu&#10;d8c+BI/HFnHb26mG2TZuurpycRrzjy8c/WvMrwxk8RKdWDp81mo6JyUX8TVrO1t2aKUbaO+/yv0T&#10;uC+P7fwz4qg0uLVWvtNugrtOwEjwn+7/ALtelutpb3UzRJ++KgvmLPmL6CvAr20vfCHiFdNaJFkn&#10;iK2/2eHzJFCL0y3qOhpNU+JFh4YNrjVdR/tOFopGe6iJAjY7drds0YLPK2Dbw8qCdndLV8m91FNu&#10;zuxVaEZrnvb7te1z0TUbO/1jVptQt4ovIt/3ttI0ZyzIeDXNaN4M/wCE01ye81fTZvst/KJTMzeY&#10;A4GMj0HsK67UNUuv+EbudS02Q3FxGVBghkUJk9cqelUj4w1K18EzQwafPZXVtlJEZxI7sefl2+tc&#10;ccPR9p9axk5KMl7TlV3zty0SSl7qdndt3SKfO1aKXb0VjEPwUTwt8QYL22nnk0qeBkn+0TYVD261&#10;5R8W9Cey+GviRy9tYxNO0ptY26kPkqjerelXYPGGteKb3UC+l6z9ntIleaJpcpFu4+6eSPepviL4&#10;I0zXvCAOr+IjpmnrKszyykxmFxyhA7NmvPxNWisfSqRpunFyTtfndlayVkr2ZCjelKKd3b0+Z8s/&#10;BUWFr411S78R6Dba9p91p7zTw3lwtsXixw0XTLjbxXWP8JvE3xUtNMi0K9mjjtoj5dnqbxqjwE87&#10;m9FrZXTtHuNOg8TXscGp6kLKSF7JgIgXSTbG0eM/N32VqaX8Y9X8EXNlpulXkPk6xBKJbDVbTdFY&#10;OVxuiKcjPcV97HHfWcRGVrKO+l9lZpfLqebClCnT5Kj/AKbPHPD3gnQ/AL6/F4jsjqWqPLHaW80N&#10;35aWbq3z7gOJEcfK1aHiqy0L4zfFOHSvCmkW2nWkuz7O8zGPyCi/vFGSRg9VrG8ReDvFcmlane6p&#10;Gke1hKZ1JkjmXHVcVn6LbXWjNaajBbGe3+SU+Yh2OV5/EdiK9TndW9dVb1EmlZ+6nZdrXPOnUcZe&#10;yUfd/Hc+jvDnwZ8IWFhrOh6N4h1Z7q/uFt9Tt7yXyzMR86Hyx2FVfCHhw+BtW07R0tEutYa8lgjv&#10;PtwFuu5mJL91P6GuutPh5YeKdasvE8F82kaY1jHcxwTXEcUtrch8+TEGBymOik1sa94s03whr5t7&#10;XwtcanqVzH5STSJ+4kXPPmjtn1r86qYmrVqKlOo6kZ3vfSzSs76rRdj3IwUYp2UbP/gnVza7qXgO&#10;x1W+gNmzabFE16sXyvGN2Nw67gPau4vPDPhb4sabcyCJzdiQyedOgV0fGOh7HuK8c17wr4h1/wAJ&#10;g6ey2dpdTvPcXU255EjPDQM3PTtXbfD/AOHviCzuNI1G21CbUNIntPKkN65eeFgcdR1SurK5V/Z+&#10;wo0vbLVuGt7bc0dLR1erNajvK7dvPT117kX/AAzNb2pgW21FXtpAfNt2zIFT1QNSav401HwF4Xks&#10;NfkhuLOG5EUV1HEVMcZ4QMqfzrtvEl8sN6um6Rc+Re2p3NKNx+XHORXmPj2SW60sz21xJIxOy6SF&#10;M5U+mfTvXnZljaKr/VcPFw3jP3nJPRXSbXe5dODUOZ/LQ+dPF3x2j034gXFxY6jda7prOiTtJAY5&#10;IWDL8owf3gxX1loN54d+L98YbTU5JLO8tv3lq0Zj87AwetfMujaLpvw28Z/26dMTxEsKm7R9OcTN&#10;5/o2OqDuK6r4QfGSzh8R3lvraO97qdwZor/TovLFmzDBDD+7Xr18PhZQpVaNLmjTs3rZytrbRaPz&#10;OOlVnCTjOWr/AAPo7UdU1qGwistE1Kx0545Baq8lsXYqoxjisrwp8MvE/hixubiTVY5PPkLzRxqc&#10;vk5DKOxz2rw/4j/tEReGb/ytNkmlhtZF8yXbteTuCfeun1XXviDBaWPjHS9U/tbQ5olnVbTiNSeo&#10;2k159CNath+XMoykmmoPmty6f4X3XZM6nUpuT9i1dbnqmmeH7i216Sz8RaVd6zDO+DdtwkY/vHHa&#10;ua+Img2PgQfabO3jaBz5keE+SoLb48W+vaLqMOoapatqMKf6N1EExKfdbb3FfP0Pj/xN4i12+s8a&#10;hqqXq+S9nbJkgDnAHIC1dTB0K1N0MPB8ifMpStGeu6lbR7aXZnKry2lJ6vtscz+1bLrN7qXgzxXo&#10;1mVtbSDzXjVd1qLlZO4681zFp8ZPE2sazbz6rpcdvLeW4ze+SVjaQdgT1Feg+PPhN4i0nTrFdZvH&#10;sdPnkM1tpzXI86Fu+QCetWS7eKbTR/D1/PZRx6fG8OmLNChEZ6hGx1Br6SliMNTwdOjVhGfLzK+q&#10;aT1PHqRqTqtptNnncHw58T+PfGF1deCvKkurOE3d0FuBEkar36/eNfSngDVpvhp4P0lfHN3ZQatD&#10;pz3MMt4BKk1v98BJf76jgjrXZ/s//B218KaHGb/T3+1anB50m5MPz/B9B2r5p/b0v9O8E+Dk8M2Z&#10;vVvb653vbSncsEK/TtXLOnUzupQwTham5cqlbXRXd9NrO6XVHTBLBUpVvtW26b6Hzz+1Z+1Ld/H7&#10;WYLdIfJ0bTwy2oj4Mgz99q+c2+0TTNx0bajKc/e9xWumlXt0kk8ETyW8OFe42nEZPADD+VRS2Elt&#10;tX+HPtkiv37B4ehgaMaFDZd3d+bb7s+Rq1J1pe0mYr/KNrb5JOfm35xjjt1qpIjSOGwd3Odq9a27&#10;jT3mEXIWPJU8UsljFDHtcFeOduDmvTVWKMraFnwZZmze61JAfMSM+Wnfp1INclcu1xO77FXq3zL1&#10;ya321yLSYv3WZJmB+6xGARisKaNmxtO70ZjW1JPnc5dRRi1qwtv9SV2MzE/3hWjoN0qrJDh/73y9&#10;x3yKpRQFVkXZu3An1zj0qTS5f9LjdSysjcKq56+laTSlFliavZiFvtChvLc7fl/hr6V/Z8/aK8Ie&#10;CPC9n4f1ezvNK8ktuvIf3yTFuSSgwRXh82gTXDSKyDy5GC/N05rk9UspNJuHQ/wnaG29uxrgrUKG&#10;ZUfYVW9NVZlwkk13P0f0z4s+Br0pcaf4r0iXad3zXgD+7YfB4qa1+I2k+KdYt9D0bVrLUtSnYpBZ&#10;2sgeSSQDPAFfmzYztDqFvKp3Mrbq97+A95BZfFfwpq9iyTSW1z9pe3jlwdqck5PQ18hmORwwlCdS&#10;E3pFtbWuldXOmnNznGHRs9Z8U/tC6V4cttQtItJ1K5vomZPKWMRqhBxhg3I968++EfxE1Lxf4q1z&#10;x/4g8uOw8I6fLd2ln/B9ok/dwrXo/wC3f4g0u3n0W403SE0fV72R5ri6ktnU7SvEZLDDZrqYfgrp&#10;Xin4Y6No3hyW202XXYxf6pdC5jlBFrDukABwWG88gV4NHF4OGW0sRVouDrXjd6tJfF98b2sd0cLO&#10;NVqLvy/0jwe7ivLrQo9B1SeW8tp3e73ty8Vw/wAwZc+tfP8Ar1rd+F/EjwxAsqHcGX+MV67q2oT6&#10;lqDMZ5FihA8tFYnaB79ei1yfj2xk1SZ4rNWmuGYGPy+pz1Ffb5XN0J8s7Wluul+585Cs3O0tjE0f&#10;xBcWmL6y3W+oRSh08xtnf9a9iuNUtviR4a8yzRI75PnKKykxtjn/AIC1eA2+kajczG3s7aaa6B+d&#10;Ixl+OxFaega5rXgrVI7qK2ntZkPKSQkB+ehr0sZgI4i06LSnHb/J+RvUpqUdNzqdO8Zy+Gby+tb6&#10;a6vbG6fy5dLmhBjY9G5J+T2IrnLu70WyuZbe1W9j00uZPK3r5oPoz9CBXtT+HPD3xi0A39g6adr8&#10;YLSxSNyjD19V968pX4aTeGNSuY/EatH5PzCKM/6/0ZT6Vy4PF4abkp3hUW8er6Jrv6l30Of1G20C&#10;9j3WT33nZHy3CL5Z/EVAHEdt8qLuUc/yrobmwEkjmKCFd52bYeiZ4HPc1n3Nv5MDbSjLGD823Hti&#10;vWjVUrK5LbkznJoX+6MqufvMmeaLe5ntz+6LRyD+Op7i6txGUi3sx/SrOiWC3km3FdrklC81oJ3S&#10;Ox8Ew/aoYTcR+ZITyrA/vB3rX1XTtC0/xEsMS+Ys8JaSVW5iOeFriLma+g1Epb3DxqjBQYTuPFev&#10;Wnw8WW60fUGK7tQthMLWRcokoPJyM8e1fM4qUaE/aVJ2Uk9F3tcSjJr3dyzo3w58O6Tfade3V39u&#10;jK7hZyW3Vj79K7PTB4W1pm+xW0M0mDvVXUbT3+6BzWPJFrmiOZWsIb5v9cEkTzShX6c4rlvC1za+&#10;E7q8v5dAjuNQlYy/atxJjJ5TYPQGvm5054yDm6rculmrenQ1UovSR1epfBO+mvRqmno1lbtlZFVC&#10;QYz/AENZ8mhTaG62eL2zjQD/AJaSZJHt7dRis7UPi3rGmz/bhJdLfjCFfMJEg/usp4Nbd58XxrUA&#10;nuNN/fGPZ5kl6IzH7tuHQ+1NU8fyxVS0kDpQn70GeZeOPClxq1/K322TUIdodPMlJG315PFee6j4&#10;Fvo8Nbo0i4DFenX0r2qTxTZ30Um6FfMTrtljbYvI5NZUWsRTFljjhk4yitge3evocNjcTQiouOxl&#10;zypbHlGleFdSYrE8Bjyd4+XO3FdDaj/hDNZ0nUFcXF5BKlwEx8mVPFdLe6glvGzSQvGq7lHlrkrj&#10;piuS1RJpIxqTW0kdnMxSJmQ7Gx94Z6ZHevUjiJ4l++rJ/iKFac3dn6CR+C7jR7/UoHWZ5IJh9mW4&#10;z5gH8SY7A9jXZar4R8RePLPSbmzhvptC3GztXuuRFkgEV0Pinwxqs2qtdOpu4bhfO3QgbzCj/Nn0&#10;rrPD3gaCTUtH1CDVvJ0Hf9olsftr5j7DeOMH3r+a6WInVn7+9u9rbLXyP1iFOFGKcTofFsdl8F/D&#10;Gj6DpFlLqKzyJEkqsA+7p85IrR0H4japfXcdgszzYuFt5VhhyI16YPatjXr61m1STw3d3D3FsIjI&#10;8EcYknjAG4fXFY/wx+2W2oxrDbRtp7gudQWIbpoz/fVe9cdai/r7jhXKKcuVtN91db6pX3Zx3fLe&#10;WrPQ7mKW8URXSJGzkIUhT95GoPGD3FWNbh0y3WHVr+6ntPs0fDofK6HqQfWqPibxha6FqEInWBbU&#10;Ff8ATPtAwpb2ryH4p/E68GhS3b6XIlrewmOB5ZiUkUHO4AcdB0Ne5UxdHA1atGCVWpdLVO147Nvr&#10;ZvS2mpzqLkot6I9En8eWXiG0X7HLNMZEy91HgRsO6sD0NcZ8OPDmhv4y1DTL60LXNs6ahp/nfI8Q&#10;Lcjg1xfhb4vNp9zY/ZLLTtFsHQtIVjaWMyEZDJuPBr0rRfBmtSyJrWpXiXt3dLvdbUAyR5/1ZyP4&#10;R6V4k8Tia9b61Vj7Scb3jZWte129bvXex02jGPKtEy58dHbTfCWpltOkks4oQwa3f50YnIdAOpWv&#10;LNA1zR7nw5pmqxW9rZrDNHCGk/1nmfL5qqSMjd94V7R8TvDFr4r8HfZLzyvtEC7i0md4OOQoBGCf&#10;WvJLLU/Cuj2Oq6LHrU7TYWH7NfQ+XDFOBx5u4EcDq9dGYaYiSgrX16aJrbZPR6GMLtf1958m/t/e&#10;GfD/AIg1bTvF2jyyLqBnfTtQimTIAUZjYkCvjqJY/JuXSePzpCix220nMZ6txxiv0o/aHup/H37P&#10;fjR2tbOxbSmt5kjs8ycGT5jnrtr87rTRIJPEKWkSu0m5cxNg4XGTX7FwrjJ4jLrVndxb+69zwsTB&#10;qpfuQa1p63DCezQSW80phjZclOmWOD2FDm2j07UJUuZo5o0EVpE1vgSE9cejVFMy+fYRKyszu0Ig&#10;3HCOXxzntTr2xvVTUFePbcWsq5ReqMpwa+yV7JPb/gnOvIfp2mW9x4Wg/fLDcNeqrzqOURuoNaVt&#10;BPcQxxPd+ZdTwMiO3O8b9uCfUCucjuJv7MuFmZmV5jKYlzhCepIro9NhlvJo2uJBHa4EKNvH7ssO&#10;Tg8VnVbim2+o47iTWg02+ffDuhQ+U8Ei7+AmD/6FkVjx4j81IozcSLL9otp1UkSDoFxXY61oNppN&#10;/cW73CrNBDG/2hW4YgZOAScmuHt0eawnm88LIqFtq9VIOciooyU1zLbQKkXF2Nt/3N/aOkH2yG9t&#10;2W3WNvkjLcEce/UVR020hk1LyZF8lTZy+WvORIg9B6laqabL9ovbKfH7uSUB0t2CkHvj0Ndofsun&#10;6/aSj/R45JQ8LdTjO2Q496KsvZ6LsEG7HYfs7eArbx18UfC+h3Mqxw+eszNNzlTX64zWWheDNFu7&#10;xUgl0iOJfOt413j5AqqMegr82f2N9Lv7H4xXV5o9gdRbTbQsnk/u/tUfuG9RX6AQfE2DxH4Vu7iw&#10;0uG1ubaDfFLeODEy91YDua/I+IcZQeNcK8rOMU4t6+9q2rK61W6ejPaofDZHmfxYk0fxBr174hTX&#10;7i3+yyG3NndOAkIAX5lBIPVuRWF4q0k+LPCN5Attb6lb2MHCx5c5PQ56HJ5BFfOfjrXNQ1bxnJq/&#10;Em6RXuO4ODgg19DfC7xEngzwnbXF7d3N0t0yxQaUsRDnc+7n1U9q8eNN0V9YrzvKe9lt12XmYc0a&#10;s3BLQ9K/Zf8AAV14d0a6tZLlDpdyEmfTpmzOrsOuQAUr6OWEMUdUdmA2lm5rzb4XWdpq15ea1byy&#10;tdTTPE8EzgyQjsrfSvS13WaKHIVT825Wr9E4UpThhpVqiveT97o1016bixGjUF2M26/fXBC/Mo+X&#10;Z2zUWp6p/YxWP7PNdStl2SFs7FHemSX9vY/bYooHYgbzIzfIPfJrx3T9H1q41TWb/wAM+MF1HWcq&#10;ur6VqP8Aq4z82zyn25QEdO1bYzGTpqUcIr1JXuk1f3W7qKaSbN6dPms5bL+tex6RpPxM0HxTc3MV&#10;hdRBraZLeR7lvK/eEZ8vB5yK4/4q+JLi58RWXgy00fU5muoftEeq2qPFBCU+YB5h0rAv/hNo/wDw&#10;nema5rVk8Oq7UmnlWf8AeSSjoJQvBx2Neo6trrzwG1s78pdSJuR15BH4968GWMxWOoyo4qXJP0Sf&#10;W6tfzVjaMIwknFXX9a3Pn7w78MT8Q9Y1XxHP4uspvF+nR/Y457WISGzmHIZwa9Zjs9G0OTS9b1yz&#10;SHxJFB5L3Ubkh8jDld3VTVq98LaKdam8UW1jFa+IZ4Ps1zeQjaZlXkLJ2IrxrWYdVm8US6zl4bGN&#10;RK8ULh489MID6+lOc6uWRjzK8u/R9b26NDbbOx+IP7Rcfw+NncWkEmrW75SSKH55kz0NeNat8RL3&#10;wP4n129c21vaa5ftdi51KULDZxCIEqvq+d9ert8L4fGWrRaxq1tNNp9pAVt7WSXy0R26Nhe615H8&#10;WP2fb34keGpNATUYYbd5BKLpYvMMBB6EV5laVStOEsVJ8sm++iurtLtoS4vXk3Pnf42+G9Tm1We7&#10;l08X2l3N0ssWq73LXUUvMYZiSCB2x0r234G/DfSvDckd/pupHUrzTJ3ePQJnSSYT+X+8zz0I6EV7&#10;nBpNhoXw/wBN8N3On2t81hDHFumhGUCjHmV5lonwvuvCOg2zaHF/oM1wyG+kVBMCpz8/fo1OvjHU&#10;w6o20Xbt59rHOqHLV5zoPD2pD4nw2em+LdW+/dLcLotqxBQg5CTE/M+DWL+0x4u8S6fpfn2VxDJ4&#10;Zh22sGkzeWA8xRkLNKT0H3tldDq82g+BdLk8U3eqta3moXYtJJGJcwuRzIfRTt4NeJeOLkfFjwpq&#10;Uv8AY919l0d1uZJVuk+2g55ZIT1965cNCaqRc/gvr2t0RdR2g4rc+e9I8Y3Wg6veWvhOMafrktwL&#10;WSBmEomiAO4mRujE+jV9IfAPTJPHGm6xrPivRI72zmi+w/uZd1rCBxJCYh9w/wAWa8asPhrp2j+I&#10;ra6bRtW87ULdha6is2YBKRj94vBGOtfUXwp8S6t4A8CRxagltpt/KrWl8tnaiT7YsfAnMY6kxjmv&#10;ezOtS5E6el7a/a/PbQ5sLGV/e/4B6na2nhy88JR6Szz2Is4wkEFrD+7liHQKecVWOrRXiXdukEjW&#10;MKlTuXGxFHU1w2g/ELTvG1hHdWEUkcKTuh3I+OPY881vWU0sN22yYbQeTcdMEfxDuK+SaavzLX53&#10;/E9TTc9I+B2u2niLw63lSJ5cM0kMDNFicKOM47L6V6NqWlWOsactlNP0Ql17q3Yn0wa8C+FWoT+C&#10;bS3utZ8O2s2vNNOZ7rT3IM0ZkzH3wQBW54l8e3HiLUre8toRa26N5RWT77kHvXbGVBYdqtBTe1tb&#10;W0bd9F0JtJyTvY9MTwDLo3hi++wyJDeSEXGzPyBx1Az2PavNdc8WeItVsYtNW2urm4nnVG2uMKn0&#10;9a9Dm8ZR6jm2tY085oMRysT5BA7jP3ea1YdYgTRLFrkJEWxG97GBsDHpz6e9bYl5e26OXT5I042e&#10;9pe9qtbWet77BF1Euaortv7tDzKy+H+sXnzXtm2jw2qM7zzMCOOeNp71zK6xqNxYurx3LRwlmFtu&#10;z+OK+gtOidTd6XcSJM04JEV1yHB6gEdRWNN4C0HQzcTy20zGQ7hFGS+CP7tdqyuVTDxr4f3Vqp8z&#10;WjvonZGarJScZfKx4tp+lR+IHjun1BrOMHlfuFiOwrv7JtG+y6fdXB8maIuoRk3yS4/vkVjeKPEO&#10;h30MlpFptzZ6gzBVeRCPMUdDxU+laUt9e2UDzwKpzn5dm7jqRXyNSfs6/LRkpJ2791a+x3JO13od&#10;k2qajeSSXWnvPplqY1YRNEZMk9ah8Q+JfEHh5LaW6ks76HBdo4/vFR6E963rbVLLwRpCxQXqXjSH&#10;bH7v6ZFXr7SW8TuPMk8m1kA/0doh1HOckV9vGhLE0nRw1aTxErOUU1aN23e6fLbyRw86i05xXL3e&#10;709LnFJ8RLiYRyWwFvtXzX7bwP72araX8Tn13VJnt2tvt5iCRJuwZvYU/wARfDfUdJne7gvXeNCf&#10;JjjUHqOlchp50rwbpUkv2dP7SZtsLxpvKk/XpXPiJY/DSWHxU5Rs72+Vk1bqdNONKa54JM7KXx3f&#10;to2paddk/alwzLs6Rnr06V55Nc2/iCV7fH2eGElhuan6Po/iXxLrl7cSmYyTQB5GVwnyjs1TSaND&#10;oczwefuWVjho+c471ClXxThKo3KMdE3fuaPkpp238jyP9pH4gWngj4by6Ha3LNfatiLyt3SIcuxr&#10;4v1K5ZV3JIjRrhkRufZq9P8A2oZbq3+Mup291O0y+TFLabnyEjYdB6V5Czm1hCOyw/OilpFw9e/R&#10;p2Sb3MpS0KsvzShXjTy5Nq7f7oHGeBxSSX9x9lgVpfOjIfCXCnHB/hYc1Y8v98kW+ONv3ip8vzk+&#10;jVnXmZ7CKL/UtgJGrfMAQcMDXqRabOd3Rn3Ourb7IjGF2PvD/wACVorqCGV8PDdbozs+znPzsMkZ&#10;7VmJplrcaorXDzQ2qMqFo1/eLGeCwz/I177ofww8FSWNvex7Nbby94uZPkXGAMbB0x70sZi6OCjG&#10;U09e33nDKo46s5Pwt8PvGeh2v/CaHSre60bxFA/h60uLpkdFkk+VuD9wqOQTXnvx2utF8DfF+GPw&#10;GY7WLSrOG0e8hUSC6mWPbNLhsg7q6D45X1xpNpp+jaXf3K2MMjSvZrdyNBHIeh8skqDXUy/sceO/&#10;E2h6ZcWei3txfNaJKbmZohbyfxfIeuNldOFxNNcmJqu0Zpq3l3fkeXUftm40k7nk/wAFfCHg/wAX&#10;eIrmz8b+K/8AhENPaEtbX3kebH5xP3H9Aa+i/gP8NfDXwq+Md/oXjaw0jxJoOp23m6N4ikiFzBIq&#10;8hwOVw33SDXz1q3w3Pw91+68OfEPT9R0C+WMtbywxCUSbhkdwCh7kVzkHjDV/C4uRpWoTx26nEDq&#10;+ChHfA7+tdWKp1cZGUKM/iXXbyaa/EzpyVFx5optf1Zo+hvjN4v0X9nnxyde+CUkvh9ry0ayv4Zn&#10;WWNyTkNAHyUr5mk8VXOpapcajesWvJZjcSbeA7E5JOKfcN4m8YwNNcLPqkJd7l/LiywP8TEjtWvq&#10;vwt1zRvAek+NljhvvDuoXD20d1C6MILleWhlUZKnHTPWujB4eGFoxpV5qVTbm6vsmzOpUnVd1tvY&#10;9b/Z5174Yyapql7481HVdCvHkiXS7zS5/Je1ycNKZFqzqnxZ1z9nP4j67Y/Dj4kReLdFvpPNmup4&#10;vM3yngs8b/xfN98da+cXthcTu6jy4yAT8o6jqMVY1bTjY22nzvLDJ9sg+0FoX345YYIH3PpTWBp+&#10;0lJyupfZeqWnQ09vLlSS26ndN8UNbGr6hdQlLe71IvFetxGkqucuCFwADXu3g/4b/APx14Ck0bSf&#10;EmpWPjyYI1vbahbuqSXHeFUjDeZG1fIVrebUaSR3mb73y87BWx4VZP8AhKdOkku20+3S6jMl0pOY&#10;UBBMgxzkdeKqtgVGLdN8rXb00v3sTTqrmtJXR1PxP8HTeG9Ze8tfDd/4X0m8lItbO+m81oyoxIA2&#10;BlAehPNcj/aUtndhotyspVnVq7fWPh9qnjr4y6h4S8KaoPFMk+oTfZrxZvMjuoyc+cX6cjkmuC8Z&#10;+ENa+G/inUdE1eD7HqVhPsniZs8j09R71vQUaiUJyTla9tdvO5lVg7tpaXPQPEHxF0n4ieH9KS40&#10;a20/xBpcSWQurWX5LyEf3wf4hnIevpLxt8OviN4o/Z18KxWFhBeeGfC4f7ba6XeJcTSSMciQ7M5A&#10;FfHnhXSjcQSySytDNIdybVzwe31r1r4JfGXxP8I/Elvq+j6ptCELPbTjMF0o42ug6j0NeNjKCjJe&#10;xekHtq+my8ka0q0ZSkqu70v/AJmT4U8QL4Y8R6Xfz6ba6jbWVwsslrcfcmAYEq2O1faugf8ABQXS&#10;tWU2Gr+FjoFjIq26S2r+YkKjuE21t+IfgD4H/aA0XT/Eqab/AMI3r+qwrceZprCVHZhkho+jGsfR&#10;P2DdHtUt5b/XbzUvLcNPFDEsfmIONq55Br5fGLCYqKdVPms9nZ262PXo4XE4edoNWPfLXVh4x0zQ&#10;dX8PT21xp8q/aIrq148yPPX2bsa6rxT4+kVre30p0vLgBoppY4zmMg9Dnse9ef8Awu+C+j/CvU9Q&#10;j8PLd6Xps8Rz9uYzDB4w47DPetm4jk8K649vB5v7vAfpiZ39enyV+N42u8L7ZYX3YSai3s/d20T6&#10;2PoIx5+Xn3RvaeZ5rVndY1ml/wBeipuxIRgtwf0q5p9ybSzeS9uDJuHktFJyBIOCea4bxD4wk0K6&#10;kkhS20+OOVZbny5SSAeM+6Dvipdd8UzLby/aIoeSlzHKqHJZvfuD61w4bGOm1PENyttppe1ja3Po&#10;jr9avIdZtnMUcdnMkQXaq5Eh6Ej6VgXV3qEflJKhm2YVGhUEc9Onb1rI03xLPcZuri8TT47ZvKSO&#10;ZO+efm7Yro74XU2LjcrQvnbLH8iKRX32XYinmFRyU2pWTa019Uc9uTRbGdfvDr0IT7IlvJbAtGrZ&#10;AR+nX0rhvFvwW8I/FKEf2p4baa4RAnn2rGMnHbI6/d6GuwfUmuElnhhLMcrJ6pjua7HwZrv2rT5r&#10;K3iC3mRJiRMxyY75HQ124vBr2irUZclk/hWu2ltjOVO8feV0fm9+1p4T8KfCPxXolp8O31PRLxrd&#10;ZtTa2ncbGU5j2nqGFeKfDr4V3vxC8YWOgXmr2GizTh5Y5dbciGaQ8hSezOORX6U/EP8AZMtvir43&#10;8ReKtXtWlhayWCwt1lAJnCf6xj/dBrwLxb+wL4yj0/RpNLktpr2K3f7VFNMPlmzwqnuDXvZJnXLg&#10;aVOtzKXKm5ST1bTeje6Wx5FXBt1XJW5b7Jr8jw34nfs6618Er/RrXW9WjtdA1a4ML6nawyXEEEin&#10;neF++QGzXuf7Kvwh+HHjb4gGe48aWOvT6ZOPsFjJC1tJekAEzCNuqg9K838PfFK+8C61J4U8deHk&#10;vdLstcg1K5sZg0htZ4+JdkfOUZOqV7t4b/ak+Ctnrs80Pg+HQp2uM2+pabYxlFxx5qlMMKvNa+Ln&#10;hrQjKbaesbWafVta+WjHh6dGNRtNLXrfT7zt/B3gKw+L3xb+N2peJ9PkudGuDD4XgPsgBYj3Vq8r&#10;+Kn7OGqfAz4eeJrDRdYfXdK8Q3NrY2+m3djm5jYPnMcgyM19RfDxbPW/DEl1oN+mpWF/dvdtcx8i&#10;csc7mI53V3B0w3k9vcpAF+zP8tvIv3TjBwR0zXx1LMZOFOPvJJq6cb35Leu3L01uepVwsZJ3euv4&#10;nxqfBa/sf/AXV9au5mh+IHiSFbS28t8PZFhur4ZudXudQ0+7t55GkZnLHc5Pzdf19a+9/wBsbRvF&#10;XxG+JXhnwdpOnyXV00Zui+3hDJlAGJ6KAtYPj79gaz0j4VTy6e81z45hQ3DBWxb3Xd4VQ9Gr6rLM&#10;2w2GpLEYptSqy3a1Su1Hm/lPDxOEqVpOnTXuwX/D27nw54cu9Q0m/SW3upLWZM4ZcDYfUdq9Atvi&#10;ReX0MMXiLT7LWIcFBO0QWdM+6Yr1n9kv9n218banqN/4l04XmjWpNmbe5yA85/kUr7A+HH7KPw98&#10;G63LMukxanBOBtg1GHzPs7L6Meq105hxVl2Hx31Ces9NdLXfS+99Tnw+XV6lNVFpE8O+Ev7PfjLR&#10;9R0nxF4O8a6bZWstqtxBdQymePLcGLjuK+8fBrave+H7FdbFhJrMYCz3Fi58uT3XPIzXFW1nptr5&#10;mnadb21jbw5WOK3QJGnboMV3fhbRJrDTvOWUSSE/Q4Fd+VRqVcQ5LVNa7bfdqz1JQjShZfqbkwkC&#10;u8w/djrWBfzWOm5SLS5JlYbi8fTBrZkZ5gWEB2p8w3etQX83l2DyuRt7+XkGvsMTGVSLktElvZP1&#10;3Mqbs0jP8L3j3GUijaPPzDzF7V0qsVjHDL/s15rZeKbnRtWeJonaEsdqMvYmvQrK+W+gLopWEAYZ&#10;q5Mmx1Of7lt8y02/IMTTafNbQsZ+Ybqb/B+NJu204fKa+xOMEZdm3FVbqIXl5D0/cfPu9yOKfczm&#10;3Qsp+ZvlC+9Kv+iw7mwzN1bpk1jUlFL3tikmtUWYcKT8tZ8lxdRXEjzwxxxx9JWf1qtF4qgN+9rh&#10;o2U7W3NiotYvxcabdRS+VN+7LbVavncbVpYyMXTquPI9laz00Tun11VjaNOUZe8tyzceIIVLwoHe&#10;eP5tqtjP09amjvrWaxjl3RRsOjt0BNebR6hPczxEAwyxsPLbr/OuoWG61O2lWa4EITDRtGgCPjqD&#10;mvnKFTG1MQ6jkpxta1l3vdPRpq1jtlQhFLob+p6qlrpqyxlNzdNv8We9YWgyhdS3+RuyTlmbkZ78&#10;1ZvrCLUbK1+0Tx23I2Oq9cjp6VSFlD4baCZ7u4mjfIMu5NldUseq1azStG3bTza1auTThFRcVu/U&#10;8r/akv4o7KGJY0md/m2yduwxXzL4XtnW4kV7Zm2nhOhXPNfRH7TFrYweF9Nu4o5Y7u8umJ/eZwAM&#10;bcV8/wBs4aQD523kAMxxkdT71+OZjCUcTXuvilzddE7NLZa2Z9rl1nh4JdLn1/8AADUbO28OGdoJ&#10;I0dtn2hh8uR2rQ+O1sdb8O21pb2n2ue7m8qOPbu4HWQj2Fc58A9LOo+EzES6lLrem5/lkXFej6cL&#10;nSL2O31SSO73swidV5jXuPpX3GAxGMxmTwy+pScac9IzsrLW7ctrX2ifO4rlpY+VeLvKL28rdDGs&#10;vhnofiPwPpUC20YmtLUW0UrcsgXsazPCHwmbwhJd5tre5W5KbUYZCAdTzXd6ZqulWGsy2Nm3+vQz&#10;YT/V5HBxV4eI9OuCV3fMh4XHcV9csuybFQpTr1Ixqw0bi1ZuKV3rvoec8XjIc0IpuEtdfN3I9VnN&#10;t4dvvIjECwocL9O49q8g8Ozah8KtA1fX722N/Y6kPtYgt/8AWJ2r0/XLmSd1AXzba6jaFyoMka+m&#10;QK434t+Nr7Q7S20XRPs93eXKBTAIsqkdc2e1KVaMsY5yg6CtFpLVy2sno007G2BU7Kgopqbu99l5&#10;+p8/+JPG/wALfil40lXWLS80wT2v2aK6QBljlz1ZB1NfLfxi+DmtaN4kG+KfyWBkia4iMQkjB+Vl&#10;Dc8jt2r166+IepeDvGV1qTeH9Lhus4aC6sxlD7HqDkV7NNbz/tJ+ATcXEMunazpO94g5LRzbvvBD&#10;2NfmuBxFenNeyhdu76O7erW6SS3SSPZrUVyuL2/Loj8+PEfg+wutP3xF4761IWRI+Uxjt/tVR8Pe&#10;IbvwsQ1hIfNmyn+qB4HXrXsd54Ffwn4nd9Ql8mKMtnnk9hvBrOt5tGtdRltLKKO6aH966yfMNx2n&#10;HTnFfRxzFTpum4ucd/LzTPEnh5Qld6M6H4b/ABGuL+3xfQBbpSPLi83aknpkGvc/hvqGo2twjXly&#10;kK8ttXoxNfPdhK2izW7ppvkySAsJWlDEjPQGvQfDWvTRsLi5ud3zFgqn1r5LFzlRk6mGVk+n+Vj2&#10;sJinTXJUPuH4eeNY38q1lm3Ruv3m969JeZFzuO1R1ZulfGfhHxQ2nlXaVpmfDfdxX0b4O8fx+KdJ&#10;NnEqfaI4fm8xhj0GK/T+GeK6Nan9TxE/fW2+vkebmmXJv6xSWnX/ADJ/iT4ztdP8NO9vcoxmBTb/&#10;AHl718d/EvxQlw1yrDdIFLn5q7L4zeNpY9XvbR5sQ2REKMr5YHvXzh8RfENxfB2guV+zk7QsbAnI&#10;9DXiZpjaua4nma0WnX5s+gwWHp4DD2jq3qeeeM7uS5uGf55GWR8Lu+6MZGcdq881J2uLdklkdpHc&#10;Md3/AD0zhj6V0N/eOtzJK6TTTKgbyt3Xk8E4rmbtxcXw/wCWjBAr9AAMfhxXrYSDhFJ9D53EVedt&#10;lY2/2eByY/32N3X+X0p1trxtbmNzvkkChVfqmMdOakiuku4ZIpcTR7Ts3NgtnjqKr21tH50bbjGz&#10;EbfMYY+pz2rtaTTUzgs004nd+Fbm21i8SKKJI1SItv8AuAMvRuetfoh8If2bNGk+GlnNepd2N8YA&#10;1z9j1Oa3DFvmJOwgV8wfsd/Cqy+Ivi6FmuIoo7NPtcq3P3pOegFfd3ivWbGHS/7F0KRlaTiVI+hB&#10;PavNo0qSdTFV43hFWSvq5eXpc9Nc6UacH7z1v0SOL0r4Lnw1q2m6jZ65qt9pkkflTJPem7i3E8Mr&#10;sAwxXsVzplppNkkt80jJMPKl6knPTNS3t9F4U8KwFY/MtkiCbZmAcZHH1rmZvEVzrcFtb3QC2dzE&#10;uzs+c8Mc17c6GDy1yja9SSTSs7J7avqmcSnVxGt/dv8ANndme00myRkYbQnyLu5Iryq+uNWXWItX&#10;tLf7QZNyhI5iPwI9q6m51C/028FpHFb6lJHIiR7VAxG3XJPcVh2sRt/Et15Fs8bR5OF5jHrvrkzz&#10;FLEKnTSceV222fdPVPZlYaCpc0nrf8hPD+syXuowLBZBpiS8sckoDoa754po5ZZfIZRgYDc/Xoa8&#10;fiurPwt4uW/mDTrLMcxKpXbn+OvUINX0/wAQeb5VyskUWFdt+z5hyCAa+dyepRp0qkIW576R0S2e&#10;r91svFRk5KVtLfqWXS6tpGl3xpD1QMScAfWqg8XWkyJNFfW0lsA2VUjzGYdgK5jxLqNza6i32rUv&#10;Oj2EeXAuBtPqO5xXGXVjp80ME9s0f7ph8zNj6ZFelOvUpxcKTcY3u1fs1sldJd0YKnBq89f68x2s&#10;zm51ye6t7N0s3HmvEr5LA/x81x93c/ZG82CYKsxLBWUnA9CBW7Pp99NIXsrlfLfLFY8gD1o8MR2e&#10;j2NwupWkccbvJFP8u6TJ5QgelfPJzj7stu//AAx3x5Xqilomk3M1zG8eosu8hhHHjZ+PsK9q8M3G&#10;l6ToqvBctMN6xyNv/wCWpHTnpmvE0jihF1Lpsxkj8z5FkwCpPbjvTbbWb7QZLqGcyRq8qeZbt86O&#10;VOeR6VdKosNJ1Ix96zs97aaWFNOquRvS59ALfJHCbP7K9nJtKJNBiQJu6HHWs+wvtV0+5jtdY8ua&#10;3nOyG5VNhB7KwHTPauRT4s6LeXC3MmnyJcuE2GKTCOB2qv4h8Qy69qdlqFvBPZxwYULMQV3Zzn5e&#10;tVDG1oSf7zn5XaNrq8e01ZR2RjGg9U42vvtv5O9z083jJCZZNy+Wpwkh5OPWvK/Hvg20a8fUrySa&#10;S3uBvieOXPlEdueua9A0TxFFemSDVHtUvM4CqOCvUE+hrifFN/YavrTskTR7NuOeOO4HvXo1ZXjG&#10;UpXfna91u3ulpZWFh1KnN6WX9Wsee3mm3mm6Un9k2ayMcSyeWvPJ/nXIpqUlnqn2qJ13bvmTaU6d&#10;RivYrNVku47Vw7SD5S3auU8feGYb65MiwNb3U0wVZ93DdjVVWoq722/A9KnWTfLI0LvxLY6pokE9&#10;rJHb+WwZ4pOXHbH0rk7yT7dduluJZoccbWOBjrwaptot5oupNptxGf30atHOq8Oo561NZw3CtPIs&#10;8yxluFmrhqRb2M+SMJXT0IbOGe6u3giiMyiNt67h84+la+l6DbWtpePfi6kwVYQWa9Exkgk9/lqP&#10;w9eXOl6vJfpEky2ysz7vypG8cm8vbm6V5beOUcxR4MJPuDWMJXdktSm3bQng1bTNNkaXRVv4LrzR&#10;KhkcBfXgjqam1H4h6nrGqXerS3E0UlsiKJYcR+Xg1l+Ade0k+LYF1qRbfTYy0pWRBIn0I7AmvQvE&#10;PhvQtVOo3fhuzhv5pnVZIGb922RuyuehqvZSqxvFrV/D6K6dlva4lJKVpLpv/wAE5j4ZePbWHWrm&#10;XWpZ1lnUyxXsa9O5UqfWrnifx5d2M8sFh/Zt3auAwfyQ4mDHqwPIb1Fecal4e1PT9XuEuLOWzhti&#10;WHlqZPyK5/Os6W8uobwS2+JONvzZdG9hXBToxpJ2VnffXTuiKj53dvX8Dq59UkaCWNjG0ON3ytgM&#10;fpzWHD58ex0DfNI21d3zKVOetWrAnWE8hIorWZd7GLdkdOQO+CKrXkUUdvth/fXDxj5uoYHofr/C&#10;aqMVsEU0aj6lNawfavI8xUDMkuzHJGPmzxwap2WpIvh2S33mT0ZUwM56YFU/EUl9Y+H4o1mRVvMO&#10;8e7I+U1V0q68nSkeeP8Ac8sG5x+NbcqlHU2ktOU7H4beL30TX0u50drUxPFthODyOvvivXNI8X2W&#10;seFbkadFdR6gSE8uT986EnaAp7Cvn7S0mvvInRFbzT5SNJ16+npX0VougHwfY20cWmypeR2+6a90&#10;6TKXAz0964pxhUhJ1l7iTTaTbXMrXWl09DlqRird/wDIvQw2SaeujS2skF3PGrXVw69D6kmvOfEW&#10;hQ+GtTnt7SaaK3l4Ek0Qfz8+jevpXa+PvFmq6lb21rpWkXEkLgPcTK22VFxngUmix23ivw6LDWo8&#10;xxlXjuGf5S393noRXx2PwuGxmK+pUJJpL3Z8vKrRTfI1t1u5tasKbcFzzXqv1Mbwl4Vtr66a0h1m&#10;5sbCPMx0dh5O0HsQc962dC+IcjPax7olQXDW8tuFZSo6Arnjmi60ZE1tsLbTaWkSLAXn3So4PK5P&#10;Ue3pTr+w06MafdNBE8El0iqG4aJidpTHf2q5wxeVyjLC2jON9byfOuZJadkXaE172z28tDV8c+FP&#10;7VZLzTbJZNVtsMj3ByH28gD3qn4GhuLa1lu9emt7ebUQVfTc4WP3C+p7iu7vEk2siyxrG/ybGO0/&#10;gfWuZ8Rt4e8RzSaLqd0iz2rKWc8Spgbs7q/UMwwVHCV5Y+ChCp8KUrRjKT0SdmrNxvvuebTqynD2&#10;fT8bHzx8W9J0i+8e3V6trAsUUaRZCbfLIPDY7HNVNR0C/wBf1LTbCOa2sbqwwhla3ERLHs+7uwrf&#10;8cXceoXUlki/YdBj3ubqGXEt1KOI2Bbt61xC21/qFzp9zNqtzNqjqri4ZMhtvAznrgV+J1KntG5+&#10;0vL70r3uei4qOyOg8ZavplrbLFqVxJcLbxCIztEIyCexZeo+vNU7ptNhmjuLHS5nhuVMU72+RwRg&#10;sw7/AEFYQuvCt74qttIeODUtSgnWKSe5D7J2P3mKnHIr3U2WjeE7GCGKJ9Shg2uYoeFjRh8pGKwl&#10;hnThzNtW3u7Jp7WS1ew1ebbTOX8D+J1K28SabuvNO4RvtLDzEPG5cdVrvLm8s/FMaXdzHNaecGtL&#10;1I35c4+Vh1yteQXmrafpviy51G6vGsY3OXiUgiFW4R1X0B610ei/EHSvDDx311FLezRhleXZiOQE&#10;cFB3NVTq1JQjSVlTdnrG+t1rtd2T+aK91K8nqjF1nw7rXgmCNru3fTrCSVlS4jYtvHctXj3j2TVf&#10;G18mn2upaf5Nrm4kuZJQv7le2B3zXWfH/wDaAaTw3NolraX1sl9a7/sufLaM5yGR2zXyl4A8f3Xw&#10;/wBYuYroQX0VyVZ4JP8Aloc9/SvsMtyqUqcsRRWq2T1vpq15X2ujycTiYRapS+f+R13jT4bahqWm&#10;2/mWE9oyFlS8kZx5gzkIF77fWvK4PhpqcOrT2v2S6uNUM6rAts2Y8g9T6gda9o8Yazf/ABG8Z6Nd&#10;XVy+hWOBs2llRcj5vlHWvRL7xZ4a8Dzabf8AhNTqt09oltNcSKSZDjB4ODuFe7SzTF4KlCCjzSkt&#10;tbJ9nI86WHo1m5Xsl/WiPPdYtfGej66LHW4JJb37LvSCaEtGkOOJFK8DPY19H+D9b0bWPh54Xj1q&#10;C20DVbqZreK6jfO9Rzu8rqK8i1v9oHUpLSXRtStV1m4ggX7NNIpLpxlUaQcha7j4EfDrxDrutNLr&#10;GnWWmzalbi5tdQX96YMHJWM9jXj4jnnCKlSir2SWl5Xtol016rU9HDS5JWhJvvvp6nsHhPStP8N+&#10;ILBLCUags1yEGoyRYGAMljn1rv21G28V61f6cPKvIydnnm2P7pxxzWh4Z8DEaVbQa3MNWmhiZClw&#10;qs8ZPcEVR0fwtc+App7exuIILK7uGmkllUtJkDOPcmuyWX4zLaVOvVg40ZyvLl6K1uWSlKyTbtzN&#10;3R2utCcuWPxJf01ZHBeIdCj8KeIHFpc+bJBwH6Anrhh6isx9Vmj1E3GoF1aQ7j3GD3rY8fwwtrP2&#10;izvob9bs73WNiTGR25rlPEd+v/CPRtLGsd0PuIzdunNd9SNNza05b6aprys9blQvoupsX/ja2025&#10;Mtkn2hnUKzSdFx3+tYWq+JxqEbolsFaQeUiq3Dk9Tz0NYvh3TJ/EV7DEko2yEYVpQof2GelexHwH&#10;otpGmsHw1fzQLEFEUd0rKhx8zEVhXwlGvTn7TTztJ2W7b5YuyR080aVr/p+ps+FfBdtqng2znFwk&#10;EmOHC8ADjFcpq+p2sE18zTOby3mEO60BjYgDtXY+FvG1pYyfZWsPs+mvGGieOP5OOxqfWPC/hzVr&#10;kXUV39kldN3yr1z0rwc1y3LMRh6U8plBVEvfTm4t9pJSaiY06tSE2ql7dNP8ibwuJvFGhyq8d0sw&#10;QKj3aYeVCOC30qx4X8CpYXqNcTFpYOUDNnrUvhy4m0rUBBJJJNlBt3qcuK7C0tESaS4Uvvkxu3V+&#10;u8PZLgMww+HxWIhz1qejv96bXVrTU87E4ipR54Rdoy2IE0z7HLLKkrlX+YxNynFfM/x8tZ7y+aSC&#10;BEW6I8wY6Dpmvp29tkkV2eWRUxyqmvOviZ4LWXRxcIz3CxgY3HpXocYZZUxeAtQj7tN81v1Rvk2J&#10;jSxCdR6y0PgzxfZxaXM0sV0FUD94itgn8+1cr4StktYrvUL2EXEVs4uNzPwSTtGR3wK9Z+KPhuC8&#10;ub77LayyXEmfu9CO4Fee/DfSJ21O4sJ4zJbTk70mf0wDmvxrC4iLwcm3qt+9utj7OrH94hnxRhur&#10;PUtIvNOCR32UuY5Y+HhlJ3AiveNOtNc8SR2WveKpZ7+9uAE3hew7Edq5bwJp8fiL4n6NaahZm5tF&#10;u1s/IkTACrX2Ba6RoU1xcQvpdxHCCUjlwTGMcfKR0rGdDEZhRpYSjOMXf7V+ze6TSSPHxVVUZXS1&#10;+RzNjb2Oj6ObOHS455JEjMV1EhByeqjOPmWs231G68O6vNZMzrOJPNjZuN4z3Hr6ivQHhGjqkpvb&#10;aFrdHiiF23+sjHQ7j3FeReKvFF5rs8NxfWu3aC8bRpjOO9fM5rgZ4KEPaTtUWkUktEtbt8173el1&#10;c4Y1HO76fPc9en0WDVr6S6j8jzpFR53/ANYjr6AdqS58OXmuTRNb35htEc74l+fzsdCc9MV4/wDD&#10;X4kapZ6/DZySDTtOclpJZwWjr09dWP8AbDPDeJFA0ZwA+3KdfNTd1NfZ4fMcFicNGliKXM6krTip&#10;KL1u1KLvtq+ba7OZKpe8HoloUtf05xrF0sV817duCbhJo8OAq/dVOhGORWXJq1rZadFpk9xHctGy&#10;vbS+X86QtyD8vp0INNuLDV11DzSBdXNz+8t5Gn2N14PtmsLUtd1PSbxrRLWK189nguJJSGk55Xc2&#10;AOvevhqtSDq15yhKDm2ur03SfM7tvdtvzR6VOOkY3Tt6foesyaXPPpMUt/JBJIwVllVyPLHYqK6r&#10;Q4hHZf6wS8/eUYFeXaNY69omkqtxJHJbsrMUlTzBHkY6jsa7nwVqUl7Zyq4jEkaqAI+hx34r9x4R&#10;zXB1sxjSjSlTqOGqle+m7vpf1aueHjKUvYt8yaTNbXLNpxBKoO6Ns/LXIXWl3/h3WZdVWWKa3uD+&#10;9Qp29h7V2N3qqLbzsnzNEDlWFYs/iWzlsBa388VpLMChCy8px1yfWvrM+pZfianNOtyVI+9GV2kp&#10;L3Vd3S1vazObDSqxily3XX03OYuPHH2zU44nhijaPKTqz52KT8rZ9K+S/wBvaz09ovCxjCQ3TzSG&#10;XnOA3rjivbdXutSuPGU9lHJBBdWajiYBHePqC3Yivnb9ti+bV7nw+WA2uXLPbR7Y8+oFfiWWY6ri&#10;8yj9bbdTmdm0k/hd/RqyR7c6cYQfIrKx8f63atNlUfy8S8JGxCLg8Hn1rety8niGMLIWUQR7F4+Y&#10;D1ArlPETbjE0SbYxMSdv3WQH1FbD3Q/tQOpVZFt1YKvG3ljyB6V+vzi40vI8anJc5+g37LeoWFpH&#10;GHCxnapdvevsHV5HOmyvbzrAwG7zeuK/ND4HeK/sc9sijzPJnRNsjdiVyTX6MSyC/ISJQtuWGWX5&#10;XQ9e/Nc2R5jGhDEYNrXS1r31TV7roj0cwiqrpVf66HPXqxjw7Pp1lqMD6rqDB2kgH+sPqy9s9DXN&#10;WXgnVfDXiG31i+1OV3jbaltE+2KVcfdB7H2Nd5efZNLgmv4ooVmK83TRjfn0Jqwif27p8FysbR3U&#10;A2pFc/dk9civncTkf12am5/vaaj7NK9lG929W25O7l5mMa7grfZb1+78EfNfjbxlLNr93d6PG1lr&#10;ExMcCWzHDN/dYL1J9Kd8L/hr4s8U+Hbi81AWmntOzq65IKMPpytd7428JWFn41tdQbSbieGTJmt7&#10;BRhJCf8AWeua1tY1DVdFU6laf6Tp9xHmeKRDG4YHAZ/dvumvz+lg6dGrWhj05qDblbR/4ldaK7V0&#10;kdb5pWdN2v8A1b1Me0+C+p2dv9v/ALca+8Rxri1vm4hQDs1Xvhzo+uNqV/B4huI5i8e/yo+CM9ye&#10;jCofD3jW+8R+fFb6fLIqMBLZRS8kHsCOMVdsJ7nSPGcb2jXM1rdwC3u7W7/5YOOhQj9RXt4RYGeI&#10;oYnBRkoqVpb669NDGSnFNSd2zpdQtbjw5bpLLdCdAB5H+0M5KsBWFqPjwXKSNKiwxllVNqEs1bGq&#10;eJLa8Lafe208LBPvR5OGHcV5NfJp1nHqsN0Lm4m3f6Lcq37tlA5A9K+2zLGx9pGGGl7vbXt1vqRT&#10;jeN5bo7BviNKqSWSFYedqbScY9qW/wBdltbyFpr17q1b50it34ANeX2M2oapbTy2+3y4YwzvMvz7&#10;D/dqxo89zM0k86bo9p8n3+teK8RNvlc2aWt0O78S+Krq406Z7ASQ2UbeY0TRnAJ4Nc3Y+Jrq6aOd&#10;nkVvOaL73tkCqba/LaiOd7gecjfOsPqenWur0M6RrGi/ZvKNxfOCkRU7AzH1ru9q6iu5a2/4ZIzs&#10;jrPA4t9QMd7qN75axsYo4mwN5PX8KLfwx9g1m81a5nuLfVJ3ItY1bEMSdExjqD3zVjR/A8NvpVtP&#10;BHub/lpHMd+7sRz0NNnuHvRcWixpZ/ZV3J9o4Cn2NdOKpUqmGpxxFP3lrF66u2jv0aS0FF3b5Xp1&#10;MPxn/bOrPBpGrpLb6ojK9vf6WpMSKT0Y9Rytcz4p8d6jFEdP8YaFJfSw/wCovLdjEHI7PjoT+Vb2&#10;teIbua4lum1Uf2hCoURLx09QOuapTeJbrxNoUw1GzimvSRseH+EddtfBYmhiataq6NaUlPpPXmSv&#10;bmaveS0s2jpirJaL5fjYz9Kvf7V8Jvd6Tpu6++69jdT7Zo4wcnmpLvUrnT4Zbe4JhZBv8iRcgZGR&#10;zWbp96ljLJFb7LeTJby9354JrsPD/h6fxukkvmXSxxkJ9okx5cqjqGB7+hr2sryqvKCg5e8/spaf&#10;oTOqrXfQd4R8T39va/YIYnmknTeVYbtpxjg1HrnjQtpr6SbP7FcS7fPXJ6jk1q28tl4G1K3ia5lm&#10;80ZWfyiYx7bhXL+OprDxL4qsrYNPZ3G0RSeYnLknhgK6KlVfw4zTnD3baOye6T1tclx200f5m1pO&#10;r6h4sjgFtLJY/ZiqyIxOyQjjFddrniifwnqVgtxD/oN18jOq7vLb3NRf2APDnha2tw8jTW2+QSbR&#10;h5uxZe+a4nw14k8T3ssjeItOtDoBRXCWzZeMHjnPbNeTjKn9i150lUlCtLlkpX91W3TW/Lq+awo/&#10;voptXjqN+IXgLTfE+oabrtlq8mnfYQfLEZIWQP6ntii20WWfS7lPIOq/ao2WVmYMEkTnJx69a0dZ&#10;8IxeNvC81st7c2CxbyLe3fHnL22mu18AeF20LTLWXzpWaS2RXikbPzAda+cwmS4jP8XRlTgoU5Ru&#10;3C1km9Wlfo3bl3tqb1K0cPB63d+ph+FtOkTwu1vcSWn2d4swROdrBvdq4aGG1sFu7261W53LJ+8t&#10;rgZMMwPGB3HcGvSPEPgW38Uug1FSbaKVpB5bEEenI7Vbi8KefaNBcXMd3HsCKjIPujoDXp1+HsfW&#10;hDDwoN+zTSlde9s07XUoq+kSIYmnFuTe/wCBw/iHX7bWLtxaSRN9utwjzxjDoxGCVz2ryXxl4Hdd&#10;J023tbq81S3hLpcxXcok86MjG1i3Bwa98PgWx0Ke5WN47WC4RjFA3PlkjOVz3zXFyeGopNZ0eLLN&#10;b3Csl1GyHY8g+4QPT1FfI5lhMxweYSliHFTlJu11vffyvzXVy4+yrU9NjzL4ceDtL0mS9urjQY2V&#10;yFtvOlI+xgdRsPYnvXgnxK8dyeDf2gU1rWtGvLzR9gS4sJnEbzRbdoKuAAcdQa+5LnT7izluEtdO&#10;hEyYXrgA/jXmHjHQ7DUtA1lPF9rah7a4glTy2MpjG9eSWHAp5dm1TC4uUsVT5ov3Wne+9tmrtmVW&#10;g3TUYS8z5D1PTLzxF8QNJjWO40Pw0B/ozXV8biOZwWYFyoIDkHFe9/EbxE1x4X0rwxbaOJLxlTyI&#10;pIB5Yi6ySo2Ohx07GvXYPh/4W8RSzw6JpjziwnWazktYwEgcj7pA7ehrq9T8LWulS213q5t7e5tb&#10;baNp8x23cEELXu5hisTU9nVp0r06aabTtG93a8tndq9rmNPDqLkubWX3/cc34Xs7I+HbaN49Mv8A&#10;VY7OOG3tXtNiCXHQA5Bb3rzz4ieNdf0TWrfT9J0ItIitFc2vl79xHPUV7VoPhGTUxO0QjTbtMTb/&#10;AC3RhyOnWsjxhquteHdTht7kW01xKpSJ1RBIS3dj6V8xFupRp4yth/c1UXZ8rd3e7vudlRN/u4Ts&#10;/wATkvDPxMvlsbwTaXcaf5kKxS2rHH749ipr0/wX4nu1jn0BrT/S8ia38uTy0aNvm4I6VkNq9jN4&#10;bubO7tFuZisL3EsyeW8bdA3v92ku9Ws9Et9G1c6IJFuR5aSs5Q4HKtx3r2MBiK+AlTxtCdoqNmrv&#10;3VKTTirp+txuF4OE1d/LV23Oav8A4hmz+IUk+uRSWSo/lvDH94VV8b21vc+EvEd7pkl3DpckDOI5&#10;VKsHIxWprKxyeL7G/vv7PjScfaTBfzAyHHoDjiuj8Q6/o/ieyB0y+huFijDtY5VflHQgd/pXi1HG&#10;rTniU9VJS1tzS11109Wh2d1B7Wt5Hgf7Knw48TeFvCd9b3UdlHcXDi4srnzR5hJ7MD2asC1+DXjK&#10;TUPEWsWzWlneahNJHcCYZ3Drj29q9r8M+E9Z8S+MYNVtfPhW3AC+YmxBjkV6dap9r0vWUu9NjtdT&#10;tZWeS4i/1UjdQR7la+gw/wBaxsa+PpJRnLV3i+V8qvyxeuqtd30OH2NNRjTd7R211V9Ln58adoPi&#10;vwBplxN4n8O6fcW4WUW7arL5YyTjnBBI7gVo/C7x14o1DTbfQNXhdfDjW9xbW8UMOCJD0wR97DV9&#10;G6n4Cu/H1zdtrVpDqujNJ+/W8H7oIT7dKy/hjBo/wifWrOGD+0rVZy+n3Uz+Y8I6bPm7DtjrWks4&#10;pYnDSdWkvaPVb27Xje9pI5o4SUJLlm0v638jx/wd+z94ulu4JNUvzpmmXSti4kXdI4B4JjPQNX0H&#10;8PfhRoPw7+ItvN4e12O4eGHzJZdTfcpDBl+TGPmJrpPhtq1r4m0iYzxJPqNyzJJBdMDsT+Fkx2Ne&#10;c+GvD+o2WoeIprw3rQXN29tGi7G+zRKehU8q1clXNsTKLqVnFWadldbPVXTs+51U8LTpWUFc4X9o&#10;fRfD934ytvGujeIF8WX0SSW13as/mpGANmdo6YNbngBPBkFvbazBBqja2loEEM6GQ+acdc9B/CGF&#10;epfDH4W+HfCuka7Ho32WG4vy0V0l7IGco3UfTPIro3s9N1bTmsYbALdacggW6skABUD9aK2MhXoq&#10;mm0rPlv9qOt46Xfe1xwoNTc3a/5efQ7rwldvPY2sV3dRy3qRbhHkfuQR0Y+or4q/an/Zi1P4m+MT&#10;rMV/dXVzb7ftNjIvyPGD/wAsZR0P1r3vwd4O1XRHGu6hO0KtK0Cwb2jeRexPqa6rxRp8j/D3Vr6H&#10;V/7MuoIiPMhXeqc5/eg816eGzTGVJ0qWEXLUpRlK7bacGo3vdXvZaNPY1eHp1Iv2m0ml87+R+e3x&#10;T0jwZ8I/h9N4R8HLfXDa8IrzVJ9VRWniMXSJXGNtfMt6pt4DcS/vFmykcTDrX0V8c/DWui50+/1a&#10;H7KuuT7Le5uGESclVBY/8sx35rrPil4Y+A/wh+EhsptUtPEPxPt/JdxY3TTGeQcMAUykaiv1rKcX&#10;GnhoTs6tSpdys93ond6bbHg4rC81Vx0jBf8ADnhfgb4Ky+IvDGo+ILy8Ftp8MqItsqlpCzcfQCvD&#10;tcuH/tG4VpGZY5GSPd/dB4r3+L45X0fgCe0TwqNI0e6nVjeNcEmQKf3gXjljXmvxo+Ifh/xcbJdJ&#10;sjatbDaHWIDzF29W969jK5494qaxNP3W9LNe6klva+rZlXoYaNFSpy95euvoeVXyxsm/7v8Atbqv&#10;6UiXVmNhEbIDuXdjNYstyqv8u1sDbt5qSxvHtbnfENyvw6cjivt5U24WR4dRXWhuy2pjYP8Adw4+&#10;Xkn8fSs8Zhn+ZvlX+JR/WujSENZpNFI7RSL97nggdKzLqyWNop1f5fuvuyMkVw06iejONSaZ3mia&#10;1Y30MTZVsY3eZLscHpj3NZni7w59vjlu7WNZPLiLSbVx8o/kRXCal5m/auYo0HO3gVY0vxNeaO5j&#10;tbufcML1yMe4NRHCSh79J/15s6krq5c17wH4l8KHRX1bRbzTV1aBbmw+0R4+1Qt0ZPUUzRPEOqeF&#10;tbt59Jnmtb6Fv3csPUN0x7mu20P4mWWq+B7nwz4tjnu9JgiludIuLfmexuSOApP/ACyfo61Y+Dfw&#10;2mnli8TanC8NvGwltUk6yN/e+lRVxSpUJvGRWl15Svta/wCKNZyUHeJ9V/8ACeah4t8MeGbv4m6J&#10;a6r4n0+3YxXVxKZhHFjG9oxwJAK8g+KOsS+I7Xw69nYfZrTQJ5Ps1vaHiOGRsuzY6t3JrZ1rVpnY&#10;7/la5JyrMcsq8jketZdprenWuuppSF4dXEf2kfNjbt/hJ96/MsJRVCp7anDTVqKb5Une9lfRasmr&#10;iKlT3Wzz68dGcy4Cs8n3YTz64HSubu5Wmhtp1k/fLlt3OTg5Br0Lx4lvDqC3cMSqsg3b+iHPoOgx&#10;XAvtk8/crsySb9zNn2r6/CTU4KaR4jdpHE66lxZ6r9qWcrM5Mvmxt3z6+td14e+O+q2cdtb6zbxa&#10;/boeGkxHP+LVzmvW8V1YbIcytu4faQCTTtM+Hc8kHn3UYXcAyKzcZNe9Vjha9FLFpabd/l1R6FOr&#10;eOu56PpPxO0XXNb0+30nT57S4L73lm2r5f8AeJK/fBA5zW54xh8PeP7VoWu/st5Hu8i4ZfMC9eCR&#10;Xl3h+DSdB1bU7iWXzJILRh5EbkEM3BIbnkCqsfjSbw1qttcaWHtb60mWaCVvvoy9Dg8H6GvHll0Z&#10;VlUwrcXFaN/fq30NW+WzRn6r4F1Pwv8AvbwH7Pu4lt33RkdiG6VzDXyN5jPI27+7619J+Nv219Y+&#10;Kvga/wDDXjfw9o+uwSW5jt7q2iFlcW8y/wCrmBjXBx/dr5ZuUaOXOPl/vYr6LLniq0ZLGwUZJ6Wa&#10;aa7o65RhF+5K6LMWJoUDIFkBNdVoreTZMoPlzfdj3MOKwdKtEEQlb72K3dK0p5JldkKrnhGroxMl&#10;Zp7HJVasdN4ctYtPiWaMhpD9xm4NdppHiZ9Fnk2XBVI3WZNrgeTMOe/rWTZsmn2U1xOmwxrvfcvY&#10;DvXmNpdT+INTee6meOHcZW8vjn6CvnFh1jnOU3ojGhzTk59D7W+HXxX0D4vxFDcppmpozboL9li3&#10;4GA0cn9K6a/8ESRRSPLYpeJsD/NFh+B1LDHFfFWqpLcW0d7pdtNcR7vLdY4SXRu27APB6iu3+En7&#10;Unib4URPYX1quvaNIT/od4T5iZ/uyHJA9q+bq8NKV6mDlZfy9V6M73UT+M9z1bwboe4I+miGacD5&#10;ZmwD2IBPFcrrn7PGjap5jRNNaXGQv7nrzyDhuDXeWX7RHwn+IWmxyzaqPD19J8slrqMTBE9t4yCD&#10;Tm0i2u4PO0XU4NRtMfdt3E0Tr0OACSDXhN4/LpXk5Qt3vZmcoq91qeS2v7Mmo2aTzw3lnewoNwb7&#10;hweoAPevFbm/l8P6ze6XebI2jmZPmXlCO/0NfY1hr0NuXiut9jwWfyUzH125OeRVq/8AB/hzxT5t&#10;1qui6dqu/CGVgG3DuQRygr18Lncoyl9bjzJ9rEe69D5Fg1WO3kVQzQq2djKuQfqDV9vE82qaKujN&#10;cibTVuDcx2q8eXIRhiM16d48/ZwtYNkvhaWRoSu97W6cyBPTY/pXmmqfD28tbxbOK0uY5NnzrcbF&#10;2yAZYLk42+le9TxODxC5oS18+hzSjKLt0P0A+IuoeKbfW7+3igudShe78nzYQZdw6AcZwD3q78Mv&#10;iP8AEE3qaBZw6ft2NAUWMP5y9GRT6iur19vE2iI9695/YN5Leb5IFyINy8B1zknNcZqEt/ofiy2n&#10;i1OHWriErcRyw4Xc5O4gY7+or8Ao1uS8VFc0W9VdO+2h+nzhJycrtr5HrGuaBqfgkaNPrgOuXFsZ&#10;d72beZM0Pl8FVOCQO9VvhP8AFDTZrHVLyXw7PaXADJFc2twNjrjj5f4Dmuxtmu7qwj8W38W3UNQj&#10;VLWJkIMSnptz04+Y159Y+ENf13xHcW+h2C2tjflkmuNwi37ecr6NU0pTw+I/2an70m+TmSk7Py7v&#10;oFtrvTr/AMOT23iWLVNRnn1axudQs2t3WN7eJCN4+f5h0J96y9Pk0jxnfrpsiQR2d7J5slgwdPJY&#10;j+Bh0q+dNk0yyWx1ad9LurWdfKWaEjy2PBO8dQazpdMuL/X7KC2ltZtQs2MI+yoRvweMHvXz6cqc&#10;pQkmpJ+e6Nrvm8j0mH4a+GPDOjeVviuGhlT97JyEyOpHdPWu08GeJCHjjtI4pYTAG8i3TlOex7j2&#10;rmdOfURqcrTyqr2mcbYRGiSAYAyf5Greo3EenxQa7o/2WC8S4Ikt4XGJC3BJz2J7V7eBx0qFZYqk&#10;3TcHqle9r6tXerXVMmaUo8ktb/n20O71CKy1ZI/tO2YkNHHcRJkq54/CuLstI03w9Y3Vpb2zTTf6&#10;3yrgRvJw+SNw5Iqa48VW1no91qFqLVNV5a4sGkIEh9OP4vQiuA1zXtQ1yaHVfDenGSGK1ka4tpj1&#10;mJwY+3SvSzXHUMXyThy87Wr11TVlrrdrzMacHC+9il8aNO8MQeF/E9s2lPcQLpN3LNDbw+XhXGR0&#10;+YqK/J7S5ZY9SS++6yMURreIPmQp6dea/S3xpoHjPwh8FPEetTyNr2qX9hc287fMJhAy5UiRuqot&#10;fmdLdrp8trcNJJIvGXXKFdo619/wZCSp4ldHJWt/h6LezPKxsk3BdUQQ3r6fpFjPb2m28iuz5dz5&#10;OUckdCTWXcw3MnmTrHK00TM9xJw6c8de+K0rW5ZRbRCAst1ctcW8SqQMexNNeWKaPVkW3aGaWcsu&#10;58xhT1jYfyNfqMXys81alaTGlz3CJtk3Qq+6NwxA7Yq8JI9LuysW2RWiDh4+hkH17+oqBIo9alvR&#10;arJbzIpeNZHAJ7OqnvntVmaZbq5kLWnmfIEEVuh5fCgD2rKWr1+Y7W2M9dSfUo5bq6uN00ACIynJ&#10;IY9OuBilu5Ht7eaJQu6GMLIzffXB/pV/+zVW8ey1BJNrKjozReW7uR7evaoL6wK6WXlj8mRh8iZ4&#10;dg+Dn3xVXjcl3uVtPlguPtkUUSrZpiVItxV+ey+vvW7Bot7cDT2Rkk3xF0XduzGD0x6CsqNmkuLi&#10;62IskkISRZE2CNug+oNXdE13UtPuYo7cp5kMP2cJIC4G45496wrKTTcN/MpW6n6Ef8E8vDFxp/gj&#10;WtUi0dBJdTvbxX9y5ACL2B9Qa978WaDD4Z8A3dvZ6Ab7ymV7uzZvLE8OdzEba81/Yo8T3Nj8HtDt&#10;5Zmm0ovO7QxrmSMh2boetevsJfElhfa9HMq3cG9EgmU7HifpuHY46GvwrNKDxGIq1LNy5paaWSW7&#10;XW9kvP4kj6ClpBLyPjvw98MtZ8XajqWpWemyposDP5sSkPPExLbE5OXGDX0X4e+Gus2wsnurGSO1&#10;gsRIly02HgQcggHoymvSdKt7ODTbSxt7Dybi5YTyLGAC5Xviue8a+PidM+2m5+zyWEhha6yT16p5&#10;ffNYVZTcG6z0srRj5Wbu2t0iKdFQd+pHomsSeI/Elha29xLBfQss8lxGvlJgnpNn77Hsa9xkSWSP&#10;c8R84Nj5iCD7ivErTxLNrE1l/bVjbQyQxiWNo0eLz1cZAFeiy6xd6cbB1s42WcKsjebgRnt1zXpZ&#10;Nm1PA+2nNtptXevX+7Z2afZmlWm6nLY6eLSLaNz58H2hTlt9wuSue1cv9t8O+G73UfJa3t1uR5rs&#10;wx8w6qT6VqeIvEwg0PVJ5T9nZEVUaT+LIyMEV4pqF9bRzw3mqI8k10fliklJH1Ffa5pmdGjUprCx&#10;V9XdrbVq3fU5qVOTTc2dvqV1P8QHvbXTp0hUQr+9VCUkIPr7Va8OeGprI/Z7md7i8SIeW0ecE9SO&#10;TXFeBvHzWV48EkSLdeZiMqdvB6j6V3n/AAmN1qB3pHbwQo5Pnu+0IegIIryMPUwmIl7bESftb3e+&#10;2+nax02klaOxV1kJb2F5FcQmNfvIu37xJ6Vw/iK4TT/Dsd7PbQ2sLEPHZwwkPIOh5r02bw5aeIhB&#10;dX6XShBvMW7McxHO7INcb4ksIo9RjtXiSTT5x5tu0jbgATyuT0rox16dP2tSKatZWfno2hxkn7q3&#10;OcFz4g1TTpFe5s7G1LLtgjnD7kYZB+WtHw/8M7zQrC2u9SvD5O3KPHhiI+wPNc54k8U6HpOvR2un&#10;QGNSxUrJ0jJ6rRrXjv8Asmwcpc3F1Dt2Iu38eD0FeFCVNt+0Tbtpr5+mwOVloaOgXy33iW5T+0xZ&#10;wjKR3TRZxntj0NbjXsOg3UUFhKLhrmZIjttwySZG05zXlnga5uJtQW6v/PtbMlnWSPHnImG/Dj9a&#10;6vw5rmkzTLb3/wBstfItzNZrdMR502/cTx2bt6VMavLZRaTvo7v872Q4J2vLc6qL4bN4X1qO41O3&#10;kvNKe1naaKDD8sM/MG7Cvkzwt4XttZutV0rQtSupb6OeS9fU9SR4ZLW2Y4Tc3HmLmvoH4pfGPWG1&#10;7w/puna1qHh/+0pjCJPssd1AzkcKwbBwx715t8R/g9qvxW+IOgadqlxp2jzQ27K9jo5IjvABuMrH&#10;sCf+WfY13xhh+eToN8j2ulv0X4aIycW1qlcuL8GdU8M69pbPew6hcW0X+lQQxGQiNn3Z8w9D70vj&#10;f4b65rehm30vUn02RZxL9vt2PmRoDkK1e0afewaboekRaepsJoLVPtbTTebJOp4wko4LfLuqfw9o&#10;OmatBa6xrv2y3spLl47LzryQGNEOEL9jurypVKlSrCnRt3vpZbWbb83Zmvs1DVngPhPTPEU39pwX&#10;viW11WRb19uoxxYn24U7c4HzL0rtIfDVxeaVJeRANDbsFEs0pBMp9PVh3q/4o0q3XW7m30C3dbW1&#10;Z2eJfUnJIcffFbmk/DLxM9k93LJ9hgkX93Bv+S53duK2pYapiL8tO78loXdLqcLqGuarprSWV5Hu&#10;kYJ935zETz8p9DV3xJfs0VnHb3EU11cj5oLhSnkH5eB2NdVoGhx6kzpb/wClXUf7p4lXn5evFber&#10;fAtr5o5nsXhsWVXkihfJ465znBNOjh6+KjJ0YOSXZP8AQq8YtczRW8RlI/g3rEul6p9pvNMT7S97&#10;ZoQ0bgcKiHmuY8F6R4t1T4daUNX1C8kjng+0SRfaEHmpndwOxr0Hwh8PLmHz7Ke5eBmTeiqu1JAe&#10;Bn39q7nTPCMOl2g09Zn+zKzbkaMYjzzgZzxXn18pxmYuXsKPs1oua61e1rb2s9b+pDqRhLWVzmvC&#10;uvx+L9C8iK6WS9sj5VtLEWDIezHPuMGu/sdVkbSI5dat/st1Gdkq9U3DuPY1y/hXwunhXXFk8tRB&#10;cQsRN1Q4PT2rsLS//tWyF0kZa0cHYknO4A8H3Br7HhbD4inh5TxTcanwuO90knGUvRNWfY4sS4uS&#10;tt3/AERx3iq/t7i/09bCNLm4h3f6PJERkH7vzDoKkufFTQ31pDqVktpLKSp8vDnng80a3OdMu5rj&#10;zWk8wbEiifCLns46he5Irhte0bU7fV47q3vGt7e22sJ7xwyMwGThvQ9q8vH1cTGrVlSlvJaJaaaJ&#10;vfe3c6qcIuKvskdd4eafVtWvBE72NtbE+XbrEjDzP75JHNdPN40TRYnS92TSKAR5I/mP4a800H4w&#10;Wt7eQ3s0LR6iyhGnXIiYejjtXXaf4p0nxR5jSW8UUcaki5jkWRevQkdRW2TY2lgIOGFxNp3e6dmu&#10;l18KaM6lP2jTnG6/E6zQvEFh4qtpYFWPziD5kG7NcjN8LINN1iS++zxX9qo3G1mYj8R9O1U9Btrb&#10;RtSaKfUYJ5lgCwGPqEY8cLjJFZfiaLVIp7a3W/le+ywumLsqsmflUqf5ivqHmlLH4eEsXS5qkOt1&#10;8k1qm29bCjRdOb9jK0X0/wAmc/qdgNMkla2vnj0rzTL5G10kg56Z6utU9Kgt5rJLi4uOkrKI42O9&#10;gRxkmrj6brdjrKJqqPb2/m7ZmkToO20jPB9a1/EdxotrIIrETxqwG5HOSGP17V87Gk4ylJ2jy9Hf&#10;8EdEpXSvqfmt+0i8Unxl8SmKW7ms4rwQp9s5cKExjj0PSuASZ2hRFO5c/VsE9D7167+11o8ui/Gj&#10;VD5Xlx3kMF1CzYfzg0eM146bmW6fcJPMhRUYsoJA9819BRTdKJi2kxXufnRZUdV3b35weuM5HQms&#10;6W8eNt4kWSPG0M2S/NXJUVbh2ESLHJv/AIj0Q5IGO57Uszs0Mcu7bG+xnX+72HTv6V1JJdDNu5Tt&#10;90kY8uX5iV2fJ0bt0rr9CuLHw7dST3j3M1wjnKQuY1c+564HpWDYXDWOqeeoXzIyWRm7Y7mmxzed&#10;dPK5EjEqvmt8mXHJ60qsXVvB/CQ4prU+vPgn4M8J/HTwB4q0G/0TT7O63wTQTYdrlef9Zk19UatY&#10;y+H/AA5Itlbv/o0SQ2tqq9/lVB9PX2r5r/YbuXjXxLcSwKtvKIGjn24G9d2QtfU0msedIGy397zO&#10;1eZCjCnBwi9r+fz1NnBRl7q6Hn+v/A/QvGXg2TSPG4h1y4uSGnuZFG+OTqTA/wDyzC9q/OT/AIV9&#10;pPgX9oLW9AsLr+3NHs7mW0EVxcpavdRvG2drsCuRu6d6/Rz4ueHbDxvoVzpEuuSaRqU8TfZ5opcS&#10;MF+YhU71+TXiiW+8O+N7tLOZ1uI50e2eGQM5HVWJBPJFduXudWdbDxdklpq3fbXyPKxijScJNH2T&#10;+yZ8RPDXws1m88E6pPZXGhayzPaa/GmXtn6NHOpG6P0YGvaPjX8MtI8D+AvHut+GxodrPr2nQWh0&#10;1bVJIrqcybY5EjXjcwfrX5z2nid/DetvcappBu5JJobuR77id/4uZF6hh26EV+iXhnwp4I+LNh4b&#10;+InhTTE8O3VnCtw9jz5YcdY5AeAvdTWONjUo2kle+t+736bnRhpwqpw6o8gsf2cvAX7JHh3SvHPx&#10;VtT4su7seVBoe1flkI67D1K18afEfxHpt94y8RXWj6TNpGm3s7SQ296oeS2jbkKMAYI9fSv1H+Nm&#10;u/C/xZaaQ13pcXjnxYig2lgk7+Wh643f6uNcrzmvzs/ae0vxfq3xU1rV/FE1nfXc1nDcvPp3EEce&#10;zasecD7vSlkOM9vXl7eblLu2rWurKKSX9dzmxtBQpLkWl/6bZ4+Lo2ttDsuRN9pj+eOPrGQcBTn8&#10;6iknj0eFHy8knH3umRz+FZVq4uLvYVO3t81MvrkzIq/N39zX6OqavZngXaPbvgN8TtN8D60mtGOz&#10;s7yYkQXkyz+ZZSAfwNFIuFfoa9m+IfiHwf8AHHxD4S1Lx7Z/8IZq4mjiutTW3mmtdVtOziYAx8f3&#10;6+KLXKsvHf7qrXok3xQu5vhzB4Pld2021uBdWv704jdvvjFeRisAnVVWDd9t9kdkK6jHkktD2j4p&#10;/Dvwn4a+PFjofh/xDYSeEtYnils7mzuFnSyjZ1BV39q6f4/fs6xfB7xlZrpE5vPCOqtmx1BWEnlt&#10;/HG5T8xXy1o2o3FjqdpeW4H2xJRLEzLn5h0OK/Qf9mHQfH/xLe5h+IEaR+DHt96W15pyQ/aZW6bR&#10;HtII+9mvnM0l/Z9NVJTVkrau13f+tWbYeFPESaUdWz6e/Z/+DkHwy8BaRZz3/wBtmWFpTJCxkRy3&#10;zB0DdK9L0KzaS1aUTRyKkp8stHh1XOSHz1FM0m2tvD9jpunWskcVrGFhSLBOABUWpXl0JWkFjdr+&#10;98lpIJdy7f7+PQelfD1sVDDqFeabmtGle7vZ3urqyavqkj6V80lyp6EniEz2TebFOkylSHi6F0J5&#10;+tcZ47sLfUJjCkckO7Yr3DZyMDK/St7xhHA1zbJ9pFq0IIMM2fL9j7bq46w1KaG/Sxa4tFUszptb&#10;f24zzyP4a+Xz/D0qzfLUXM2r63tZapN2e+5tQbsdBBBb2R0VL63SON0YhJIsyE9OevXuK4H4uaxJ&#10;p+qR3MdxI0tlbSMVhiJKqPug47jNdzrev2drb2ET/Zm8jZLmNzvQn0HpXlPia8j8W+IbeO3v5oFi&#10;YyfuV/1m05xz615mKoYeOGjKC+GydvJL4vXobq+r/rc5/QLJb21S6vZbr7FJMblpc7EmEnVSv16q&#10;a9in8QXkei2GkuvEUqmSJVBKoOhNcNZR2djo0kMrzTwyzM0nmHIUk5HPv3rpvB1rcXLOljBJesgH&#10;7yNArovQZz1FdOT1pUq/tF8Mk1o/nqgcVa7Wwl3ZrcSNs82HeTltuOvb6V1OkeGrO2iMs+q/ZfKK&#10;qzbTscHqprY8A2NtfzXr3cQmuw/kyRS4ymOcgV299p9pFHIxVY4UA3xbBs+tfo2FpxxeGeMpJOCe&#10;t7ra6b6aK12ctav7OXsne55zP48tZ1l0v7K1vBPI9u7ZAxngGtzw3Mi6jcWrSRTpBGF3twz/AIGs&#10;nV/BOi67dC7W4ljWXKhIcCNGA6U+9ji0e0tWffNLH8m6PAG3pg+tfF4jG0vawxt4zVN66rSPWzV+&#10;9zpjGM4unG6b/M5t/gj4ZvfGV740vNJS61V7jzoXmcEIUTABrmR8JPhxYeJ31zTdIsLfUnbfeWHl&#10;h7ect1zGeA3oRXoLCbXLB4hZyK2/EcysQOe1c8fCQ+3M08Z+1xgInmNlRg/zNfK4/M+ehFYJy9/1&#10;t6LbTTbY3jRTleVrr8jsNJ0zT9LnF9pumw2scoCpFZJ5Y9OQOKr67axQzpdy3M0DSHygqnPB57c0&#10;6XStR04wxEpcQYVzEzldgPbNFxHNDcmWO187B2RxQrkj15NerhalWNOXtKct9UtHzNK/2bWv2Yop&#10;XTizn9SkOk3Wo6ouJ2VFVZ/9avHuOdwNWtKuPtyw3+pMZrqZlUW3XyR6c96ik1GxvrlLK0P7lI2Z&#10;o/KMXzZ5z71keIb5vCV3Zfvw3mR7g0eS8fqCRX2FPCRxEf3693t5930bRLqdFudZc2WjeENM8+0t&#10;EhW7uGvJYoAPvt/E1Zt741nkJe2s4dsg+9JyR+Arn/FXjGLUtKs7e3l86FF+6y/M2feud0q8Mkkc&#10;QT7o3e7VtUyrBKfuU1bT8rXMoqVtTrPB9i2oaynmytaqxLfKv6c16b9uudPs0iikim5/havOjC2o&#10;aWtxaybWiG141iwVP4VveHH8k/Zbzcu4Bv3in5q9jDv2T5I6Pvf8DmrLm1New8aXwuBa3CLN5oOz&#10;y25GPWuttrmC+iGdjNwxXutcteeHpdQuFltTBD8wbcy4J7DFb8Nt9hsw8Nwkk6fI7ScfgK+jy+pi&#10;YOUaknKPnb8NbtnFVVNpW3INQbynkLW4vInPXy/StLSr60uAYo5ts69U9Kh0q6km3SzGSPkoq9QK&#10;m0uAXLtNLHtmU8NtwT9a7qLn7aM6Tvd7NdN73vdeVzKduVp9C66kH+9Qm6pmieT5qoaleLYwvyPl&#10;r6upVjThzS2ORLmdluWZo4VdHYLuXo392ub1vVx5kbbJVh5+b3PQ1Jc3pvLBLrK7k6ba4y+1Cdo/&#10;mf8Acr8/zNjca+ZxuNlP3Y7bndRo99y/qbzXd5BPArTSN8p2xZP4mq+myzLJKkrOrL8z7uDjp0NV&#10;tKv57qTyo9rdP4sbqNSmdriZ/KVZq8GTjf2ive53qLS5RfNK+UqbZm8zd/ug1radqcN1o1xDfBo2&#10;U5DbeePasvSr5oxl4/3gjbevak1CRpJonJVoeN7e9aRm4JzWqtt8uoKN9GbGkWM1wq25upbC0Y79&#10;2OvpihtO1Kxlube5Z7yyg/eRxSJwefv5HWl0y4tLwRJFcSLMDzE33M5xxW/p+rT2WIriKSbJKCX/&#10;APX2r5763h6OJf1yDp20jNXaa00aWyv0Ypymvh18v1TPmz9pa8e5vNHsA4mUQO/3fuc14xZaeFvE&#10;lQlmYhvN56kV6p+1Qqt4xhRJdrQW4+978145pP2u4nit4VPmP8paNuhPpXw+YT9viatSD0u192n6&#10;H1+CtGhD0/4J98fC3TLaDw3piQRPZSwW6bzF/q3yM55710Nvpa3l3LLcCCZUykgXIJPqa53w689p&#10;4Vj06VPLmjtVQfwl8DA5qGySbSreeL7a3mOgIZecE/3vpX7PQxVHC4OjTnDmsr9FqlorbN6HxFWE&#10;qlWc1Kzb/XuTa5pum6fq3hpoLd7mIzSQBonAPzJwG9RxUmswxT6vaJe2OyNlOwWr8ptPO+uX+Izv&#10;pfh6DUIAZWtIg8DxP0dTnrV0al/bljpsvmma5vJxPGsGBJECOhPTFfnNTNMM3iaEcMoSjKm+VKNn&#10;pFW1V2m9IrzO6NKXLCpzX3V9brVu56jYrbw20Swr5ceOFrmz4RtdO1W81fyo7y5liPyNHk56/LWz&#10;YJcs6tcJGu0cKr5Ip16JoftEtun77ZhONwJr9zq0aeIowlVh8Gq020tdJ/kfOQnKnNxjLff79mz5&#10;v+KWgeG9X+Jthp+s6RDa2urW8axXZciWCbonI/hPQipPhz43v/gpb3GheItFljtfOkSC4j+7Nt7A&#10;+vsad+0Vpmp6pfaTcSr8kcWwNjA3g5r26TwpaeKdEtItVtkuIzbLv7knaK/KMBg61fMMRPANwq02&#10;nFtWVpbprVJdj6ytXp08PS9urwkrPV7rZpnwX+1FDq9z4ge1ubP7KxlWcQtz8j8qcrXhr2EthqHm&#10;ryyoXfyVJPH9eOTX6I/Gv4N2Uvh+OeFp728hA2mb96/ljsfVa+IviFY2Hhe3850ka4nY+Wu3G5V6&#10;mvExCr4DGSwVePvNvre99dXpsgrWxdGNaiyDR9SsdWtBZ3FsPt4LfZ5WfaQR/CSR37Gquj6ncTTI&#10;7TsscbMm1lOY26FWHXNcdeeKdN0KY3cHnSTId0cE3TI5GSD0qW2+PdwolluNJ0+4uZ9qPc7MPnHG&#10;fXHrWn9n1akG6cL/ANa7nJFuStVaTPcNO1zchaDLTIVBeZvkORgEY6V1Pwy+MjeBPHsFx4iLiBol&#10;iu02E7UbuK+Yo/itqt45dfstqzk/6mH5EANadt4tv9ctnn1C5CrCDsj/ANXuB549B6VhhsorYarz&#10;yS6ebTWqPQhWUoOEtmdt8X/iZa33i3U5rCN5tPeSR4pWHl+YpLfMFNeXSahJNEWil+aH5/vHOcrn&#10;JNc9rc88OqPvkLLJiUbvuPkZ8wD6VHY6pOzz29vtuFwFCyKAq+uef9nIr6mhhI0KSjE5quKc5DdZ&#10;SRYklYvHGfm+ZOGPQk+xFc5cxRrc+Y0iyRoP3KbSQ4J6E+tdbrVrcfZd90HjjaRcrJh3U7M4IPb0&#10;IrDeSFZ0t0KQ7ju3SdRgcKcV6FJ8sTzpq7EsLER+c6WxZk2RBNuQSO5Pb+PNaFpo8d1teENcNBhn&#10;dmPc/d+uahsnSM+U48xXA+ePICknBJFeo/DHwsniTUrRbf5VeYJ93jAOOB9RXBi8S6MXNnTQoqo1&#10;E+pv2WfhQdD+Hd74hhnT+0b24ENvNC3zQlTwsmf9XXpPxMF1oz20l2ifaNgaWSFQAxzzu28E5r0f&#10;4f8Aww06z8C6VZLJ5Mb24NwkBwJiTuy3qa2fG+haNdaLJp11DthIDhYQF+YdDXW8oqywDrVfdbin&#10;vu9W00TLFxVfljrZ/gcFb+LdN1PwfIsWpifUbdA0LS7vu9CuzsR0rlNKubvxBr1vb28rw/uuEaUg&#10;Agcr7ZrttE8MaNo8rxRRrb2uCxiZt+SfrW3o2iwWPiXcsIZWHD8AJ2A9+K8WvQxGJnTU7JaR0v8A&#10;ezT2kYXt6i6doc9jp4kSPddRzAY67sdya37NLln2nylXO+VvrWr5whlKLsaEdHrnfGGpQR2ny3Hz&#10;E7TB0De9fXOlRy6hZu7jp0PMdSVV+plfEFbKV081RJIAo2+3XtXDXmtxWco80NznG1vu9/mqhqGq&#10;TyPJ977xb7xKsBWVd6kt4hklX/WL93qK+Ir4lVqkpRVm3/VzshB2SN61nn1jURbKsMk0g5WTjGaq&#10;y6Dc2qCSCD5Uk8oIvz/iPaszQb02upxSyuskajcGXNalxrVxMk9u8rfZz80O7gg+xrjqSdrTvfob&#10;OCiyvZajcQu6IVhZW2v/AF6VR1jw/JeXE99jdHs/1u7HzgZGPWuki1FL6009RZwrdRqA8/dxng/W&#10;uo8crP4d8PW8K/ZWgkyoSZMuGxW1OhKtSlO/uxt+OyJ5lGSVtWeZaBqS6DPD9rEc3zBsMuQc8fNW&#10;jqPg+78TajPeW+pWUlwJ2WaKOXt2x7Vmq/2q8Z0hSGSIn5u5GKtadrttpfiC2a3jS3unVDJ3SQj3&#10;96xTcnyt6GqbOufwkLqLUleWCzYJDE9vJECpGOSmelc3fWUmn6uLGKV5IYAuZPuBiOcCq/iDxPNf&#10;Xkt0ZHX+Hazb9vP3fpUiX39sSO0sqNcJtT5pcDp0J71vKNC3uqzXX5tkupJs6SDxLpsgJns4vt3l&#10;hHbdvyexI+lUis1vNG/2a2upJgcNG/CYNc9faNLp8JkimhZT1jV+F74HrW/4V1GSS2jWJEjX7z/P&#10;l3/ChVXOa7+i+9g/dV0aFk1tpunS3V18sZ+7Ju+fI7Y71lalZa54ktjFAYI7V/n3TNl4wOhxWlc2&#10;c8emS6pbh5PJl8rb8gwT2ArY8M6bdLZPdzW0kcJ6xbvvjHbPceleirtxg07Wu9/vv2uYqVnzdTzT&#10;UZLya5T7dqKzeXH5WyNMHisjV/LWIK7mTgoI25CAd+K7bxpc6et5HPb24tWhULt7qe+a8v8AEF9L&#10;JMNjp5gYr8rYG0+1c7Tune6NU3In0XUm+z38RvGj2x8bUJ38+orImL3EQtYPm84/JIvz8k46e9Z1&#10;3M62wRQyrL8oaPpzxXR6D4M1WQTXFrZusO3c+5wBxz19fSs5ONP3mbR3Me90p7OaXzQyzZxtkbll&#10;B6Zr6D+HuvQaTpdhp+mQAWbWqSXF+zcJI3JyD1PYV4faWDzTR/arPzplmDySXEpDzZGduORgfezX&#10;rvg/WvCuk+FbyOa1LXc05AsY5T5hHbk9AO1cvt5/8w8kpb63+66u1fy1HUinHVXNTU7PWPEtrfza&#10;XqCWrXMD+VLHERv7EN/drxR/DN9Y2otZR5NwnXzFIxnjI6ZHvX0T4Haw1e0kaLUJLea9z5FmzjdA&#10;F+U9OpNaz+GI/E+kG1kU3dpuaFpb3KyqBxujIrHLcuxllCerld3upa3V01fm63uc860ISaa0R8/+&#10;EvDdq32tr3dcXkMZ2rH1Of5YrIvtEPh+/VyV8uX5jBIj4Svofwx8IrPw/dPeNI1zMWGzcxCYH94V&#10;W+L/AIc/4SAWH2K1W5u0lKyMiZkWMjt7V14nLa2Ew31mro20lHvd9Ldeti6eJpzqKC27/I+YprOW&#10;8LtK6TSMeF28L6cGq2mWP2q6awnEkiyYXy4ecY7ivqSP4NeHorKbzrstMF2M+QoR+tZnhv4Bwwu8&#10;t9c7ZA/C2vKkd+vrXfDA4r3YKGr7NPutXfTYf1qjZu/5nKfDV9I8Ima7u386aNP9Fhkh6t7Hsa9o&#10;h1+2EdtLMZdOt+FKzRmMFm6CvnbX5bmCa8slXdHbSkFZuJkAPFdJ8MfiJNDNcG8FzftKqtA07/3e&#10;xDelefhcd7KcYXtHq7fN31u7mdWiqicup6Z4p8SWa30lirRLGzBDMyk7G74x0rznULLxJZXV9p8O&#10;9tNWTc+2L93xznNd54qTSdR07+0riOeNnxK/2fLsM8dqxbWHVbS0Nst/cT311IJYUZfLYwkcKwPW&#10;vjOJaaqYt1qru5Npcm9ne0bebNaMUoJL8e/V3PLr/wARa+viKK2ttORZsrFb+WmPNOeu/oSOhNew&#10;eDfDp0tb69vbUprly522nmKNij76xMeP9qofD+hahPfwz3N5GtujFvs8eFUZ69a6XxP4bt5NEkiu&#10;cLvV3SVDgo5H8q6Mmw9ShQnj/q7/AHW19FsrvZ2faQ69VO1O9rnP+OvF0thLHolv9pkkLxrFdxxk&#10;+XnqHI9B1rZ0vRNP1O0e5ntI2u53RpmhIY3BXgOvQiuX8IaZrfhuw+ytqcV9c28IeGC4tzlS3UK/&#10;PWum8JXT6navqr2BN6mYTblsbcdeSOtPA1Pr+Yr20XJVOb3ZbRitrP3pNx1VrJtGE04U7R0a/E4T&#10;4k/Cq68RaiblFsktrUNMJ41x8p7MB1avMH8dQ+AtJ/euJoZA9tCk0W90UnMhUHoRXtnxI8T3uieH&#10;J30fTJ7qSNysiyRHCKeDhq8I8Lpba94kZLi8Wy03T5nvC9xEHwSmGjO71rw8yjho4i9FvlV29dLv&#10;pF2vZXtqdCnOUFzbrRf8Eyl8eQ6pothqFnoH2Wa2822nupUyjZ5jYMDls9/So/EPjzxdo1tNFpqu&#10;t5qdqFWLyfM3kdcn1Heu3vPCuq+MPC+pS6LZaff6cwliWWH935eD1XHeuC0iy15rBUnv4pLxP9Hs&#10;5413CHBxk+gPQ1yQlC6rumo9LO+3+Xc525p8t7+hdlGo6P4TtpvElnDJfzqNsszfJGSOQvYiuK8T&#10;+M/F8PjWHWxfWsegNCIhZ29vuLrjG/aP4xXWfEOe81rwyvh66ktxPPIEt52fIFz2C+xrzjQNO8R+&#10;HYJLLTZ2lkR5YtQljQySIQOVTGcY716OX0qc4Sq1lHVtWtdWfa+zOerKSklG9vxv5nTfEl9E8TeG&#10;rHyLx9XUM63bKmwYBV8qGG7dXlXg7wnYXniS0Efh++1S1+2Kf9FhJflhgEYIrW0zQr2/gXUDG/2d&#10;pDDAyrypP8OK92/Z08I6v/wklytvqcukQ3duVuxKo2OR7N/HXr05/Uqbw9GV23ZK9tX09TklavUi&#10;5LT9BPE/7NM/iTx3qFzHNa6VpsCRyW8FwCr7QvIWrkdr8M/Dtquly3TTaxar9rWeaHB81eqD1Jr0&#10;TW/DHipb2awilm1eH/W7n5j3Y4cNXlMHwTufGGux2ujyWU0kI+1SXyylsSHk7z7dK8WM6tWosPUU&#10;la8Ura32t5tHoTgqd5U0m3v2PL9ZsdL8U61bra2F7YrJLH9pnjm2zjnAKbfSvrPwZ8PdQ+Gukf2j&#10;HetrUtuHd7T+ExHnevuO4rLm8CalomoW2pX1np8N6i+TBaWMWEQAYz7hq7C8ubjX9MtbO+tLmzaJ&#10;2ikSy4lk46eoUVaxEJTlha9OSlC3KtdJNqzbadrLWz7WKp0HD3007/kdN4b8Ry6h4dgvwJJpbhyJ&#10;poU4jPbA7gV0WoRWdxamS9uz5CL+8/ebUI9zWbYaPbeFvDlvYWk08fmMuZVXc+498HpUmu6dBZ+G&#10;ruS4mkktlicyRbAQ2a/V6CxNDDyo1bVbQTkm1aLtrfVNp7yuccuSc046Xenc8y+JC6XHq6HTLbcs&#10;ACSrb4CPnnIIriTfz+deRS2yTQ7eYpk++R3GOtQ/b/JCbZXtcyBjGzfI/wBKtQeIZbO/W6s0hbGU&#10;81lBEfY5FfKuftZczXKm9ktvJJW2PRScdN7FG8+zTLbW9vbmFrsH5tvRR1NeieAvFEGl3i6fdR2V&#10;hCYXH2t2bfjsMdK8lur9fNv5YJX86E7IXbgAHmuq8JyP4giNlvTzHR5Qv95x1+lTSxCo1fbRtdd/&#10;WzXlfui6kG1y9DrItTvZn1OHTb9XsrU798ke0bT3FFxdTxy2WmrJbNdW372eKRyAR/Sp/Cl1D4di&#10;t1vHaHCNv8xMbT1H1FLY+F9Mm19dSW5bUI7gsT5OSsa5+6a+Xw+X4bFwlaXkk5J6XVrJ3aVzTmcX&#10;sbsGstcTLqsTlreMFJVV0OwD0Ndh4O8TW+pW8kfmGSQMSW9vevMfE/h+ae3sha288cZnYNtX+Dtl&#10;RW14May0TSLnzZD/AGi8jpIkkvLAHggdq+j4dzfG5dm3s6s1yNXldu12l8N0tXpoY4mjTrUdten/&#10;AAT06fVYY1fB3SAbtnqK4z4kalMPB00qXKxqqjATkPns1bWj3kGpWKQSx7bgrlwyfwnjINYXjnQd&#10;PtPD+pRQsY28hjsZdwwOhr9fznE1sRltWrCS5XB9Wtbfizy8JCnSxEU07pnxp8QNXurRL+a3k3MH&#10;3JufB6c4rhPhpPIni6ylmKrLMzufL55PHTsK6nxzarqT2aZmjYCQkKuN5H8J9q898F6ncW/i2JLV&#10;/usUHUbM+tfguDpKWCmlu07/AJH3tVvmR9C2HiqPS/H/AIcvrQebNazZdV/d7w3ynn2717lJ8VNr&#10;FL2JJbPOf3L7SK+afgLp4vvi3Yw6hH59sXfLTPw528AV9ZX3wp8PajqcF5PpyKsMTI8aufLYHofY&#10;1eHy7MZ0FTwVa1NPWPR3tq1ZppLe54GPqUozXMtbHn/jfxnrOo3UWpT6HjSJINkTSLuAUnqD2c0n&#10;iTX2+K0OnwWBjs71wBaRiYRyTDuCemV29K3vFcp0rQIrGyuYL7w0GEUlupBljX0Pf6GuMt/g9Jf6&#10;nJqGiRXcOnvh4vtWB5fr0rgnWxFfEVKSlKq6nK5pJe/191x5lZdJf+SnLBKMU7JJXt5HB2uja5pt&#10;te2USyXDRztujmIB3A8gf1Fddqmt6prHhmL7RMrSRqse2EhjAByD04r1qz+DFve+HYXW8mW727t3&#10;GC2f5VyUHgM3vjDMmlSafY7tkhtXIjBUdMt1rLMuH8ywKpyxVO3tGmra/wDgTWisOFSk7qnLVbnI&#10;+CPGMWsXt5pGp2cy6hHCGtLyOUKH4z9MVf1i8tLzw5fWE18P3kyh/Jw5z25NdLe/AGC8kmutKvXj&#10;eEH5kQHe3Urg1AnwVuXs7m6MCs+w+Ykj4PFeXXyfGucJUqElo37sb3s9XdXTQqdVKNpSV/X7iz4K&#10;+JmleGdOe01GTFzvWOdp3AQKBj5fWs/Sfi5oWgazfW+n6vFLbOwENxH8yKSed49BXkV/ZDWtTOk3&#10;S/Z41DQvLI2QoPQkis/TfhjpWi3SQ6LqqSQo6ieVn5DA479a68PjpUadJe0cZUr8lltzXvqu4O/M&#10;/d0e/wDwzPr7QteaDVrlrm+j1G2ngEjzQcxx46DPvS6Na6Z4qlluJbNP7St/lLbsKcfdOBXj9nrG&#10;n+A3WDT7ya7a4ASW1nAMeD1X+oNdtpOnaXPp+pXl0lxC6ZMdrbs/mRgDvtr6PBcRVMZVw+FqxjOm&#10;nOTjUff3k1KSk7rp1u2iJUVaUk2pabfdaysU/FXhZLDR4dSgZdU1e5u28wKwIbnoK+f/ANvpfM0D&#10;wZfy2/kXkiP5isNvRa+l2EZuPDt1b3BP2kDEUiAStivnL/godqN3/wAI34fDoVsRPMU4xIrjFfZY&#10;DC4OlOVfCac3s1Zaq+92273aYOTejeyl/wANY/PrWndre3bYyx+YP4gSmT1x61d1OdG1WRN8isVj&#10;y3oD/Os/xJcLJLEjx+ZCpVw7L369BxVjVEC6ym07o1EefM4x159P4ua+2cU6R4yep7t8ITI0GnW8&#10;I3XUlxGqSsoAJZuASelfpnpcskUAhuoJGlH32Y/vI2HAJI4Kn2r8sPhPq0SX9uj71h82LKyLjJJx&#10;X6rW2pW8enxx28sTRx+WdknynB75r4/Dx9njakpu2nlrvpZnqVHelFIsQ3lvcaZtuvOj3ZV/kOI8&#10;ds1cshbTWsCvPuMIJxnkmsFpp9U1mayS5RrXJ8wfxIRzir82gQ3dgkViUXZkoGlOUHfaa9Wlip1G&#10;2oKairdbys1sk3dLc5pRilq7GRq3ii3/ALQSGwjea6TKhepzUrahda1ZzO0bwqV2lmTIcnqpFYcW&#10;mS2kxd4iszzC3keZuWPqCO1dFrzS+FdGj8qT93uw8sinnNclDF1MRCdWpdQS1STXktNGNxUJJR3Z&#10;534V0K/0q+1S1tC9t9sn2TXlv1gK85Hthq6Lw34Nh0u+d576S8uJCf3UikF+24HvWf4f1qdvHl5b&#10;s5VbmGC4l/uEsWUda73Vbd2ullCLH5efLdeocnJBrwslyfCKj7ed5ckmo3vor9EnZ/M6K1SXNy90&#10;VPD/AJsF1cfagjbOP3ykyYP8hWF8SPCkeoacb2ytbV5rXhIo/wDloD2IrrLyZ5PMjt7xZ7jYfNVU&#10;B/P0rznVdYvdL1KSeImRmBWez39ccZr6bEpUqaoP3130uvTe9tLoxppt817HHeHNBjW8eWUs1qQ2&#10;9Y1COvt+Fbzroa6U8MV3LYzY+WdkGGPbIrF1HUp/sR+zo8jEFhFDwfV1PrXJ3GrtfWsqLeeW0uG2&#10;9S2R0BNfMckqNS8dbo7HZnRxaBdXFxb6g9sZrJbkIDgfvmA+6Peu/wBQ+H8ulQfbbORLG6lIzYbw&#10;Vb3HuK4j4Uvp66zay3+oPHaWy70imcoPM6V7N43gh1LQxcQKkjRfMGbuvfBrtWHU8JVqv4ktr/ez&#10;JycZxS2Jk1WPS9Jt3aJJrZEDPLHwEzXG+LvFktr4f1N4pNsMMiIjKvB7kgmt/TtZfS9BMFvp73kJ&#10;t9wSVwXBP8Jrwzxb4mna/u7We4ureOfEV1FMvYcr8mKyxWNk401CenLqrNW0tZN2uiqNJXd11M25&#10;1WXWryNoJ2mkK7isPXjsa6PTdV/sHRZHluJJtzN5ixrlEccbSDyDXD+Frq4h1eS4iuWh8s8S7cbg&#10;at3t5f69qr3VxdNdQ3DBJPssXEwHQkCvJcJSs+h0yikjs9NjsNSML3HlRqmJhFu2GUjuD2Ir27wb&#10;cnVtIaJpkjhh+WTbj58+1eB6dcu2mrFcyeZ5bjy4mQHjPAU9a6zS/Guo6HFdf2fEiw3WFG5uYWHf&#10;FfT5fjFgpqU1eNtV306+VzgnFzXKtzvf7Dvr3xbZLEwh0yOAySOww7YPIxWHr1hoGrNb3cVwvmWV&#10;wFKsxYPjnaw6jNSeE/GlzcaJe3F/MtuLeQIbqZ+XU8kVvQeFAWlu5gkqzuJmaMiMSDHBOOrV87jJ&#10;zmqdDB0n1lJ20WySTTbSVu2pqm071Hp0Kej/ABKsdY1G4zI4ELBZYtuQoxnfjGRXNeIvET2viyeL&#10;T75I4I4C8lmybkC9cpjrn0qI32l+HPE+oNfqmnSSAFYo13BwRWlrOkafZPb3zaJLfW0nlyl7dADj&#10;26fiK+RzbMMTmOHtZpQm7z9er0ulc6adONOS72K+j68t34hjuNH8uZZosmD/AFe9T/EqHpnuK9Bf&#10;xRFaWAiiEE+PlIWTpn6Vw3iHwImn3trqlgPs1y2CJi21o1JyB+FR69byX2nTxWQWa/g/fXJhTZ56&#10;nrg+tcmHzLH5K69Gg/Z1n0smves/dTT6LVsUqdOvaT2/rc6HSPHtsWkEt1CwaRkeDeBj2BPU1f0/&#10;xlYW+rCy+zSxso3B1TKpn3rxzwjo0GpTXFpaRfaLO5mLhmyZEI6rnpXrnhXS4LfTrqRWuLhbMZSK&#10;U8ZHOMCvY4ezrMKuIjRlLmcbtSlbZK8ktL2SXwozr0qcYuTX9dBupzz3HiDTNQml8+xDlCrKFMee&#10;5FWrvxBG8h02dRI27NvfRxfLGe27HRqp3njrSfEMDWpna0kWPMkLR4LHpszVPRPCmuWsd3YahqkE&#10;GmTuXgtYY900eegZzW0KmKniK0MsqqrCespP7TkkuWXNK6TaXK37ys+UwtG0XVVrdPnvotTSS+iM&#10;TzX11BPPImw7fYdTjvXk89zJHPdNJFHqcdyPKDKmcx1v+IPE2leAbKy0HWrn+0Wtw5d4E+dEb+H6&#10;iuP1ZvEdveJJ4f06OazPRp12eWjDjB6c18RmNDEyxEaErOSvve/M0nK7u7vmOqEopNr+l00PS/Am&#10;pW/hu2caZpbPb7AzxLw6L1H3q62OHTtU8RrNK8Ml7GmRCwG45H8WP0rw3w7r+s6TNNb6rJ/aEyWy&#10;Cwe0k3i3Zuuemce9djp9u66FLf3V/JHfs+/oQSF6fMK9XCZ5WwNClhqjVWnCXPytpK17u213d3S1&#10;IlSjUbnHRtWNLR/CmoW+sah4m1+TEKeY8dmp5AHcAVzPi7VdW1m3XVri1eGyJEJMa5YnsSOqGuT1&#10;n4q2dndCK6vts0Y85fLfsOuSOlaXg34q+HLuzNlqK3N1HrAZJfOTdhh0KnuK5+eni6SoqnKnDdtu&#10;/NKztKTSWnRJLS7YKcIN+8m/0vsX/E9j4YvbaLUINTkaTCedavMR8w7D2z1rDbxE/wARNDnSwld7&#10;zSEFwjSOSAVOQorQb4Z+HrzRPtU+svaXcglKRIQV47NjkZrk/DzaZ4MuTFaXpt7i9IcOuJXBI6Ag&#10;GuKcU4qcXq0naL0t/eSbs+tmdEXJyt089zWuvgNN8U5v7VuZVi+0RDzPO4jjPovcV6b4Y+Cfhbwh&#10;4etrQ2v22/tEbdLETubPTNdF4Mvv+Eh0RjFjT1yY97EeZIy8M2O1bzqvhLRpGZysSL8zqfndjX6J&#10;l2WeywcauIpt0eRtzlZqO9uWGj6byPNqytVtHSV/n82cbJrraXb21jOt0t7tMlvDa4Lyv2DVRuvE&#10;F/4d8O/bprS4a1k3TaisxEcinvtzngVw15q8MOsjVbG2u7y7hkfzY1m8ond1KHsRXzJ4+13xtfTa&#10;ppd9rF19huLl1gaRz5iqf7xHH1r4zLlUxyUFVceXTVu/K7LZb3jo11R0V6kaOrV0z6y8RfHrwbqW&#10;gQx2F0zaa7CKSPTcSTvuHQLXkXxS8EN4k8KTT6PqkdheQ2Zu7ayusxyT49l6NXA+GZfiT8MLbS5b&#10;vRtKm0+5Cy2cV3GhlmKeuzBFa3xG+K8HxBtjrL2M9vrEFxFbGSGYCBAOqYYBs9wa9arh608VHERq&#10;KTTVmuVxstEmkoqKVrWSON1YOm4TVvv33unqcp4B8e+JPA3hDUo1jS3u7pDb3DTKWlRTwrR+4NbH&#10;w98Q+K/g74j81vFP9s2uqmOeR2UzCTt82ed1eaeIvH82kaneWEMX22METHzBkxkit3wJq3huC806&#10;4RpPENmx817O1P722nz3zj8wcYr26lCrGnKryWU9dEtdLrV/C10PNpV05cieq/rbqfbOteE5/Gkm&#10;nXNwdM01Z0Dq8JKtN36GvRfBfh+y8LW72Npe7oeJWSQ7nBPU59DXw1qvxy8RR6hcyNocmm6em97V&#10;tRBDzknaEU8gnPTFer+GJLiQ2V5JqV7pCS28c7yRykgRsOcluRz1rwMFiamQ4iGNrUVKTf8AN5a/&#10;DZXdz2HKOJThB7eX+Z6vqcmr+KvEF3bS6TcNao7CO8kbbEAPQ15HrPxD034dLe602piexjDLeWF6&#10;5xJzggA9a6+9+Odl4O1pNLiWGO2t0BkdWM2WPfK46iviP4+/FXw/8SfHGr2g1S8u/DdkWMF5b26x&#10;edcegH9z3pZZlCzXExrRc2371R73va1r6tt3Kr1/ZU2k1psTftN/tV33xc8E3Gi2GnWlhpE8qx4f&#10;DTSRr3H9wV8s+C/AsmteIbfS7K3SW6uX2hOgHfd+A5rZ13WFuon37I1QBY49n3UXoMVxGu6xPpVs&#10;8VtK8M1zw7RnBYdx9K/oPLcsp5fhXhcEuW/e71tu+9j5CtipV6qlM9S+I3xI0HxR4AXw3aSQwtoE&#10;e+1uMMDcjfskHPc9RXz27iMn+KNxt3c1JKcxBTjpuqv5LN/yybk/SvocDgqeApunTbs2383u/m9R&#10;Va0q0ry3I2TaRx9Pmqq26Ebsr1/vVJcI8MgVfu7d1R7+fufN97bXsxRgXrHWp7NRErlo87vK3cfh&#10;XSaVqNvqyeU3+s5wvpn0rjVgkmLskTNGnX5eBS27TWrrLACsyHdvrCrh4VFpozKVOMnfqdPr1vJC&#10;YGH3XXIrET5ZAv3v9pepq5qOvXOsWdvFcQpHJHn5lyGfPc+pNZsSliPk3bTtFRShKELT3FBNKz3O&#10;s8C6I3ifUobGQlbc/wCslk6JGDzjFfSDXK/ZvssEZt7WDCBPKO1APQ964L4aeFG0HQ4pLota3V2c&#10;llUHCHoK6bUb6PSLX95MI4bYlpHXgfNxjmvhMzrrF1+SGqW3r3OOpJuXkRa14kj0PTJNSvHeOHDZ&#10;gZuX5+6OnNeb+PtccfEH+0rWQ2rOYZU287AUWpdX+y+OC97qBuLHw9p6H9zD/rJsH36tXqnhz4V+&#10;HPjjqV0ummfQ9Qs4IIZLdiJfMxHwe3I706aoZclVrX2al2V7WTOunTc4PuVDJPJb2kEvlwtGwx5x&#10;6oec5xwKw9S8HWzO+oWs22B9ySwK2SpY4BUj9a9Q1L4AeMvCWmiW9to9btYQIjdQn94sXQM0fXKm&#10;vIPEL/YZXZlWNlO3ymznriuLDazcaUjzalN0376OZeA2skiSI0yqDn5sFeegBqO6vzqkMKRT/ZI/&#10;u/ewVOeSc9a0vtkfiCEvANs0J8qQrnHA6mue1GxFuol+9xs+bkKRzjPrX0NP3naatJBBrmsyrN4Z&#10;sNNjlZr57iSQAOka5zk56nvXVSfGfUn8LDQbzRtH1e3GEiudTsg1xGoHQMuK8/1XWo7We3T99tOH&#10;kTjmrViLO+hbAb/dzyB1NejOgqijPELms7p9vuPR1jHTYxrm3luGmf7L5aklmWHov51RRBNsi9t2&#10;K7ZRaW9reLNaCaSTayTyOQYyPTHBz71zk0aQ/Mw+Zv4a9ClV5rqxnzWVi1o9oG2bfuoefoPWuy0u&#10;1XyRkGPoA6r/ADrm9Bh85i8vzKx/A1r3uvx6PaR7NnnPny4vw6n2rzMVzVZ8kNWc7bnLlM/xvqwa&#10;RbK1ZlZCfMXoQT2rsvhT8JrHVDHda1e+RZRhpbho2Iwo/rXFeE/C1zr2th/M3eZl923j3/GvUlE9&#10;i/8AZVrceYr7fPeM8kjoDn0rgx1Z0aSw2HnZ9X5G8qiorljt1L/jnxvZaDYQW2h2z6Z4QYm0a3jA&#10;Ejv1juN68l1qX4S+I9M+JOtSeHtdhtodeOVtmuAPLusDG0bujVyHxPuXng0jwlFEJbq6uFdWVMHH&#10;Ra5/xz8Pr3wXq33j59qf3cqnD8d+O4NclHB0K2GUZvlnK9pdfJvvfqaRrOolz7nr/jP9m2zkmZ2t&#10;306bHCQfcI9TmvOD8K/FngHUftvhzVJI5sAo9q5ikrrvCn7X2pQafHYeKLI6rNDhRqMTATMg/vqe&#10;HNe1+H9Ot/ij4bl17w3eW1xtj3TxbQJI27LJGa8ypXzbLLQr+/B6a2aG4NX9mfOa/HDx/wCHLmS1&#10;1pYL2ZzkrqNovmc98riuy8KfHyxiT/iZaYbW4bvZsGjPP91ua6DxJ4OS8instXsAGKBY55suFY8k&#10;Bhkg14rr/wAMNW0edp7WN9StMownhBYjPqvU1rRWV5lHkqU1CXlpf0toYRqrm95an0Np/wAbtFvI&#10;v3X21Y3UKd37sA+3Xml17xzoWrIyf2cJpPKLyNdMEHT2618qzeMJrMvbshbBX5e67abB4smvHeKe&#10;7f7PtOGU/dJrf/VyjD3qd0vVna2ran6R+JfEV341i+ym6aZtztFH5p2R9/lPce1cxYXN1ZxmyuLN&#10;FVE2blyxTPIb6g96k+Gvh7U/DMf2fVkN9I8ReKWRwAmPfua9C8PTadfXJ88PtmDpPdRqXMHbbJH/&#10;ACIr8Rny0ZSpwalFdf1Pu480lzz0Z02hXmpXHg6x5uodLMuxLlcyv5mzH+rzXbfDXVdY0jWI9Ia1&#10;a5tRtSdfs3zxc5LH0WuZ8NwXKT29hp9+t8C2IovKEYnjzjnHQ17ppukraXLXcNw9w6QyQNu7YGfL&#10;z3I7E0ZZg6mJxqnTdlFq702vZ27m0pJR1Mr4hyAPZ6FNaCBb/wAx0+yr5sqle4zXkfiLwnrtrDbx&#10;AQQ3hZ5oH3GK44Dd+gHtXZ6ZYajd3sWptevIsbqbWKTLmPL8jn02/jUXifXdc1PxbbacwSNbqIOZ&#10;br92kyhsfKPQH5h3FcOYVI47ETxSi4ybXKtGrW11Vuvl1K5OSKV/zOc8HeF4NS0Z7jWb6/k12Rg0&#10;iXSOQ8WPvZHUiuvvNOi8CfD+/uDbQRshFz9skf8A1jnkbB616lZ+G4L9bS4u/LmmhiCCSIbST3rn&#10;fiLpNjdWcNvLPFb2/mGNPMXcEmPTGQcda9fGZBUwmGljKqTTVklo3ra7TbS36GEK0ZSUIbnlXiL4&#10;s6RrWjxyLBc31/dBbR9GsLYqzgfNvWQDpXlmmfGvVdH1fU7fwdaQzWc+xJLeQtI8Eg7MW5JWtLxR&#10;8PPGHhfQt1l4igudZW7aK4ex8xJfJPC49U9hW38MNE1LR7Zpr/wxDDqcUiNK8Mv7wpjA4PqK8apV&#10;hhL1pPmnt8Wt+rezD35rl2+Rl/FX4qX+m/CLUrVYjGsenyxXk7Phw5HRNnY1+YKXtzDK/kjy4whU&#10;WjMScMOQCR0Jr9Q/i54w0Vfhx430vSLO6/0jTZvM+3IMoQORgV+X8zOsc6pLu823R9yr2HBBr9O4&#10;EX+zVuZa8y+62h5mNTco3Y63geOXTreIbpC37pplKJ0+dSD3zU2lWt00emxeVukmuyi7uo7SZ9sV&#10;Db6jLbpbO26Sa2n3+WyH5Qe31NWktYIdPj+1W1zHdXUrTRXMLZ+YDManJ4PrX6bc85WTIfsMMmpX&#10;ECQjT5rcXChGmL/MOgHpS2V/Jpq20P2aKaGaBVkuGJYrvP3gw53DbVfVrm4vtRlvXtI4VgMSIlup&#10;CM2effLd6uiytbG+thDpe6N7j7RDBdEjfGU5zjsppu1tSnuWNS1Wa8XT55bhF8iT5J9xL+Wj4TKe&#10;3U1U1m6t1vZ4kgZWnZW2ScIkpORJk84+bior+OGTSoGis/JaISRTM23BO/IJA6j3qz4tRb7Ur+4s&#10;orW3WEpmK1ld0G2Nfu5yetZxSul6/mDbkr9SK5mluLnX0eziaR9nn+W2UXB+8uKRGHmSSzA+Z9q/&#10;1q+1SJfAT3rJB5kep2i/NJy8ZG0vj1JqxpcJW6sWVEkXaGePHQsODz1z3rOcrRd+36FxTkz9UP2Q&#10;PD0tl4V0q+YCSGPTY0aKFn6yHPQ967648CPZ+MNXSS4kh0pv9QzS5dw3b6A1c+Edrp2kfDTTdX0+&#10;3htFTTFjmFn3KoDzGOjVdggi13RhctdyPqU4/wBItcdOeDn+E1+TKXLheRw99uVRapXT6LZu91p5&#10;HvRVpPtt8xdP8GodZikstUdtkfNrNKC654yuO1fOmveB/EWi+NZEsUvdSm+0O8qKrCBiDxjFez/E&#10;DxxqfgqC1Sz0RI7qOP8AdzrkvFCTjDeua7Twd4j1jV7f7RcwPbvIm+DzodgkwOfcV8yqmHxNSNH3&#10;ott3drqzSumm0009F3JlzSPG7bw34ovNa0/W9RiupprNBK9q3CKgPT3Ar6G0K+TxToEUtzZGNp1L&#10;ZkjDqcdCKit9f/t2JILiJrYsroNwIDkcYrkfh54tuLiW+0tIllksHKSeS/CANjivosppUcBiFGFV&#10;1KNVNW5baqz1Wr2ZnNSnF6WaM7x/4x0azFhpWo2zXF6h86QxxEqg/usCRmvFtb1ua41KW6sLT/iX&#10;xllEcinv6Z5FfTPizwV4f8QanHq2pk7Y4gvzP5cLgdC1ch448MpaWtvrXhyxi8uMMtzui8wCMp1x&#10;XXjsLUVVtzUuVK23M47Xsu3VsunKMkltc8N0htQkt7meKzeaaH96VbIwv1rufB+s37WqO1nDfWrM&#10;N8Hm5KOf6VTs/ENpqV+llcWlvbyIpV5bNirZPp/gagNhqHhvWEbfbxrFGW2TMAZkPNeRTUpycuh0&#10;RSSPcLpL/WvCwDW8eljBAiabLqw+lebt4kuY5ms7dPtTQnfMv0+vetfQPixpHi77LpVqStq2fMVn&#10;y6e1a+q6Fo9qWnuI4Y41R5R5K7uMfdr6LE+yqtT5nzJJO/5rRWRCi4qzR8+vKb7xUZ72yZYd7PtV&#10;/vY9zXo3h7RLWOyu0SWG8s32t9lkTEybvUnHSkhn0+7uo7i9ihktXXyY2kxGV5+8Mc5FaGj39hpe&#10;t2tmI2uF5UXKuczDsW9MV4cFqpx9P+CEFZmR4h0Q2Ov2/h+zRlhmjDCRk5Dn1xW34Y8GweENIu9S&#10;1IrfQqxWKPcDwOoBPb2rP8R6oujePtPlsNSFx5xKydXMIPHziqd5rceh297LrNw9jYDaEVslOTxI&#10;fYmtJwpUG+dXlrbb5PzNZKy0OW8Z+KPC/jrxFFoM+janNdarF9lt1tWMUdtIPnSUM3oV3Zr07+2E&#10;8MiyS7aC8hBaW4u4bfzvPbGz5Sueo+9ivAPiz40j1TSrhtK+1TahvNuHa0/d4/5aAEcg4+bIrz34&#10;J+FvEPjvR9T0Gyu72x03Sb7fA8N40d28rj779gB1rTCQnUjKtCVmn+uuhgpcsuS25+gL6da32hLp&#10;8UkC2lu4eFODsjUfuwPbHesu+1axWwW1vIzNKky4WRMxxgd2BrlPh54Al8NXdl5zpfyNp6RfY7hj&#10;EJADnLZzlge9dr8X44ILC2ugBHfRKdqKPvJ3Fe9VhUlSqYxQUeSys76q+luia6LcmVozUd7nI+Kb&#10;/wAMeFbiWy02O5huNvmmWNR3/vZ6qaVLvUNf0prO81IQROyra2du++TJ+4R7VhaRr2i65dvdaqqQ&#10;2LxRb5IVLvI6dge1J481iLw14s0y80m/g1GGVEcPG4cj3NeQ6sZN1FpG/wAMXbvuk7taGidko7nd&#10;fCHw00U1/Z348i7tJz++h4dvUGvQvEN7qOjCzu/PhaFGxcDZ1U15n8P/AImu15I11DDHJPubzWQg&#10;s3YZro9d8caX4g0q6sLmNpJ/LZR5XTeelfZZZjcHhstdOlPkqXdt110vbyOapSqTrKTV4/LtZ2IP&#10;EPifT31vUpn1Ke0a2hj8u3ZPkYjnsOxqbwx8TZ/EM/kSwWlr5h6SS8Ow7evPavNfFnizUbvTINLv&#10;45PMi+TzFXYdvuapeDYhHPaf2fbTT6y7O0qTRCRcDoy89RXhvOMT9alOi3ZtXXV63as29dWlY3VG&#10;m4qEl/wD3NdUivNTtrK6VYLu1maX7OzZIixjqODWTa+Nby7N7baBpsc6pP5UX77Cj6KccVyet+Ir&#10;nRPGOoXDpA04gVAn7yIs5HLrn0rp/Cng641O0W6uJPLRp1uNiYZg46srds16uHr4uviZ0KHxOTva&#10;1+VJRV200tuhnKjThDnqbWXfffY4T7EJ/Flw+qyPp6wSb13DzIwT/CwPXJqbxp8UIbiZoHsTMqI1&#10;sYlT5MHucV6Vrvgy4knvri1RJFu12zWszeYkjDo/PQiqPh7R7fw9YSWST2LX11lZFnjHDKOVz34r&#10;yY5DjcPXqYZy5Kcne9lrr7qtdXK9vTnFT3a/pnm3wt1mKx1C5uf7AlnVgsKXAXMYxVq4tobLVryy&#10;SNLO4v282KzyPL5Pr2q7qfiyTwuRp9raWsnk5QrZyboyr81yHhF7jWtfRLjTzcXH8PznEOD1PqAK&#10;+MxFGpTjHDxfM1J6WS3smlZXbOiFruT6no+hXWn3F5eaXdwNNPbQhD56oMY6hfUiut8MXWjXFlN8&#10;z/OD/wAfLbnT6GuS8TeHnns1TSjA14IT5jR8ySgDgtjivMtO1q40+aPz7ho2/j3NzxX1mX4qWW1Y&#10;rkUvOy+5ve6uYTgqqauz0/xnqyRahHPM6XHlwqI2j4P4iuV0zVV1K/jurq385QPqSK5TVLq6utcC&#10;xSedbtjLxtnaD61dvJZdPgP2edJFVhhe/HSuirXeIre0nu2JRUUkfGX7bMGoyfF0390m6yvbZPsv&#10;q0a8FT7g14BDK8KTxJM8fmlFdY+RX2H+3FpiXXg/wlqjSbrgXrwNwOjR7q+OmV7eZ/8Anm23azZG&#10;3PevdwytSUe3+ZlNWdxskjKszmR5P3iv8q5OB15PapnnnXCRPJHDH/CrbejM34/WqaJuWRd4Vli3&#10;Dph88c05GWSRIWEazbSnfYCePzrssYq5bgv027vLfa5MpT+IA8g+lTwOY7xlVD5a4zuwQpPT9Kqe&#10;eyypP5KLbld4jjzhivykVdsbGXyoLhoiscxZUZkJSUruHX1FKVoalxbbPvX9jApD8JbiP7y/2hLX&#10;pXiz4nWnhbTtRuLSCLVJNNha4ki/hkwMmNSOrV8+Q69Z+Hv2avA9noovYbvU9YFpqU8OdwDHLDPU&#10;ZFcH+2B498NzSWvg7y9a0HUtHxGgtYle3aNh7OCc+teBz1cRUVKnpdvW19Lm1etCknJ7pL8jjvi1&#10;+0rB4v0iUN4VXTfE1w4iGqM8h8qInopPQkV4Q2nzza5aJcWNz5MEIuLqWGHD+SesgJ7fN1NdV8Cv&#10;GelaT8TNHu/HmpS3HhSwmMps721N4khHSMxg9K9l1i28SfHHS/il8T9CsDaeHlt/sCaTa799zENq&#10;rGgXk7B8xr21y5dP2aho7e9d7t2SV+x85KU8X78pXfy6K9z5Whae8uYUTUvt3l/uolmX59ueFI61&#10;9J/BD44eIF1vSvBfiLWUXwsIzaGKZGCw91ifHzeVv6ivlrRtOij1oQaveyaIYt372aJmeOReQCBy&#10;uT37Vtav4s1yy8VW2vQa7eTatAVcamsmJ1I2gHPrXrY3BRxadFtap2dtn0s0rGFCvLDz51ufo38F&#10;rfVPhzL4kfxt4+8NtHrM6XdpZ2N3GsayL0k7EAp8oSvL/wDgoZqHijx9N4fNn4R1xdFsrRmOo/Z9&#10;0bhzyuUHRdvevlb4tfFfTPilrNpqttpv9lTC3jiu5Vl3veSAcysK9c8A/tj3fw3+GZ0bQbaSHWHY&#10;edcXtw95HKPo5447DivnqeXYjCVIYmNO8m1dWSS0sne+yPUli6NSMqMnZdz5h1vS7nw7rMumXOnS&#10;Wdw+35bqIxPg9ODWz4z+FnibwNf3un6tps1ndWYiMvoiyjMTbxwQ1Wfit8YPEHxc8Wf2/wCJ7kXl&#10;9DGIYtsYiCIvRcLT/FPxW8S/GTW7eXXL1rq8t7VLSDy4gP3a9F+XrX2qddRhJpLT3tb6+R40nT1t&#10;fyK178GvFel/D618a3OizQ+HJJ/IS+ZwFdz0wvWqfhzwZrvj7X9P0XRLf7ZqV0fKtbbcF3nGQATg&#10;V758LLf4nftHaRpfgFJbmbwXptxC1zOsMYS1C8AknHPtU/7RXhAfsw/GLS5PD3n2sKxWuoWErd5F&#10;4k/8eWvO+vVXN0Wl7TW3byuaOlFpVFfl0v8ArY8CtYNR8Navm6imsdU0+f547hMOkiHuD7iveNE/&#10;a++JUdxFeReMr/bH8siKkUmzsSARXA+N7vVP2hvipearpEMt5qGsXQaKFUEZ80hQQQteqaB+wh40&#10;WQW+q32laOySBSnnGRwTz0WuHFPC14JYpLmtta7XdWLoQxDk/q97XO2+C/xn8bfEz4opDcfEjU9J&#10;Hlu8EsxiBnOABGIzwSa+sdMutasbcGfxFrOqbY8N9smAD/VUAFeVaJ+wZ4c0Twpb2+qW9/8A2pGu&#10;5NYs7sQz+Z2PlcrgV6H4ej1S18PW8PiO8a+voyYmuNgj+0BTiNiB0YjrXxeLweF506cEkttEvmfS&#10;4SNWKtU1frc9Auda/taIy3tukbTQiJPny4PXdzVOfTdR0/Rp9RRIfMiU+Q0fzfN0wwHOKq2dnBdL&#10;abp1kWVSwEncL23+lZE3iHWjE0NlbhrUSB0ebpkHjn0NfDZvDBwgqThZttprv3Z6KUkAmls76N9S&#10;ZLiaQ+VLHGvY9selVNWl0uHWLaWyD2qop8zac8E98966m21KObw9De6ppUNtIC8Rgh4kfPJZvT2q&#10;KG2e8QKkEUNm6hmWRQcZ4Brx8HgKs6E6Mp+5LVL/AIFjZSVr9BieHTcWd3+43SXirsZpcCAj5slT&#10;611OqXg8J2DWPmeTMYFf7VkZ6ZC5HvVHTxNpsJuEjeSGaLzTFD+8AUcbuKoXGjrcWsE2qH7U1+Ga&#10;Ft/z5UdfavayfJ6ipVY1YtO3Lfyvq72vd3BzjzJPY7XwL8QIIpVi1F0jkmwolXHzE9MirTeNIR4t&#10;1HQ7yFFtHjwZXfHavIbaFPt73Sbri3SMfKrYPHYg16d4H0q28RRSTX2+by9qRxMnzpn1PpX0VCrK&#10;hh44GlNSab5VK2uj5k31RzVIU1J1GtGtfv0a8zQgma8uptMtVnhtoQNnTawI6jNFjcQeQNLurSRm&#10;jLZ43H3NdJqll5cM32BjBAi7flTuPepNFtP7N0hrl0WaZwX87oJPQnPSvKrZFVnj40qM1F8knN25&#10;ocl/hjF62ujN4mPs+a3XTvfu2Wkt2a0thZpH9jEZHlNxv9KwJtSVrOVoLRFkR8SPINykjjIPfFb1&#10;rfy/2OdQlA8sIWCLwcisPSNRn1KC8sTB5bRA71VhwTyK+gxUoT+qV6EnFTjf4U+kVHlW8U7PZnLS&#10;TXM5LRPv56+pZgvpNJuYbeaKO4+0FUF5H93noGWoPGniEaHpE09qyR3vnKjjZyadqdoNT8NiaW4i&#10;tL6Bg8c83VXHY9q8zlv/AO39MvZNS1Hyrl933l+Xd6jFd3tp0IctJpwnrG1tE972t73m7tmtKkqk&#10;uZ7rfz/4BzFxdT3Gr/KSt1ctu7nk1r+OtPuLqwsrd3T9yf8AWxvv+8P4sdj2rG03w7qvkXWoQ3El&#10;uyRnY+4kzDuOOldp4f1a20fT47aV1aZsuWkTl889aKcE9ZaXOqc1F6as4OXwObcbPtok/wBlcpuJ&#10;/pWimkzeQ8qWxVUHzttwcjqDXValY2OoSyXsAW4mGHMXZ61dPSKaOS5/1bSqV+yN0APpmt40m5cu&#10;liHX925zui/arO2TypTJ0YR9cjqSKvQ/bbq+BlufLt1O5938IPatSW0g8n7RZG3jZ12SL9wqatxW&#10;VrqkQt2nZbgDbv3ffx60/q7m7N6HNKoLeW95ZrDcabIbiEDaYt3K0/SL+Zr4291H5MjtuO7oSKuW&#10;2hyaPosk9/dLHG+fL2tnp61ytzrX2q8ke1cRtv8AvMuXoxKlhHGpZxe9tP6Vx0l7SNvxPSrDU4Fu&#10;ZIJrcwyA/wDfdajrGqb4nLKp+b3FeceKr/VNLs7W4iZ5FcfO38qyNH8b38YktZ5P9Z8pb+7ivQjm&#10;jpP2VSOnfReaWhm8M5rmiz1a21t7iaZYgGVQMdutZfjGaJdN89n8tmwpRl6+tWfDWbzTFfKyXDYb&#10;uMVV17SJLxwbyMRxDjzVYEL6HmvSdSvPDKcnzc34a9X0sYKMFU7WOa0DU5G8yFnP2dQflVqo3CWt&#10;08yT248wk4ZmzVZrWSO/keJk8v7pkjXAJFW9SgihWPy3Vt/zN5PPIryVVlKFnsj0ZRSldFbR4JLf&#10;fP5irIpLJG3Sta6dnQyz2/74Y/e9mrFs7lGuY4mzHG+futzW3suZobhHMtwroFiZWHUHvmrpS92y&#10;BrUyILtJjK+NqocUSFbqKNXkVl+7tXg4rLSGS3nKxJK003yqi5Pv2q5c3MrQQyybP3Y2+j8GohUc&#10;o+8aOKT0N/w1Pa6ddJ9t2xx52I/9w9Q1dq5ddNmvLaf7RGRuO0enpXlsOpSXl1JJJtk3sPbmu5td&#10;fk0q0ltLjT0h8hA8n93Hdj1rsoLDSfPW2inZq+l01rbTa5yVqcm047/I+Q/2iNXWf4jXkUck03mo&#10;E+bjYSijFR/AXTYtY8b6fGsX2kKys6t/dWuD+KfiUa/4wvb3yRaQ3U7SokmCwUnjFemfsrTiPx4q&#10;MXjVraRvk6gEda/Ip0XWS5Pty/Nn1zfs6DXVR/Q+tvG08selxQWtsZpHbyt7NhUB7k1yXh6B2sbg&#10;3cRt/MIUurdMehrsb2yt5dPNpPdOwRF3orlc/X2NULDTbXVoZY2QLNDOyI8nSTj0HBr6jHZfisdm&#10;9PMMR7rSSirprZqUW166M+VozjTpcvT+tSXX7KDUvD1zBcqka+UyBmGRyO9J4PsbbVdOsJPLWKOx&#10;UCGKNcFML0b1rE8X+IYrJvskZkNykYR2mX/WYHSpfC01zaWmnvInkm6mHmEkBtvoK8Gnm8J5/wCy&#10;5VOnHSXZ+8uVt21UWzV05fVrp2fT7tT06E+WpbNOSYN96sxLv7PIYLiaESFvk+fBI9wameXySNzf&#10;L3r+kaGLjKnzdt9tPU+ZlS1M3xrpNpqtnbNcQJcLbzLNt7Lj19RWnZ3caWCTJC6xv1XpsptwT5L7&#10;Y+xwu6uO1Hxi1ndCAAtHEm9mYE4YdmFfM5vm+DyKt9ZxE+X2iSWi32Tv2S3O6jRniIKlHWxq6pbG&#10;PWIHjuE8uQOPKnyxJIwwWvz1/aj8GXXg7xrdCQyLHIGltPm+RUNfd2hs2sW73MYKXIPmKZsbUfrh&#10;fauH/aP+FVt438DXM8Mi/wBp2gNzbqxy0hx8wAr8wjiIY6NTMEkknzK0rrlaSlvZJq17I9qg/YTV&#10;CT30+fT8z8stQui0sYlih2w/INq54Y4w2PzFZbQRrLHuBWHAVE2h9w6V23iGxXTbm5ilDrIjHDQ+&#10;3AJ9RXJvFFJHt2j7PgsV24DjqcY5QV9Vh6qnBNGdSDUtdydUezuxceeF/eBfl5Ic9jnpXRW07q8b&#10;xMsazNw3OwOOpAH+90rntLgW8j2SqskPLbpGw7KOq+5Hat27vhHFs2pMv3U+Qo+VHVT3wPzq5rVE&#10;KVkVPF6lrzb9mNxMqo8zwqegPJH9RXLTXZikWSVkmZZApdkKbozz2wK7RJoNOjfehaOWF/8ASYcz&#10;hwRn/gA7HuDXHy2xvrYk7ZlkxsaRsusY5zx1HbNdVBpqzRzVLt3Oo/su21Cx+1LdbZHVVL+aEfjo&#10;pjPPIrJTTIbe4e3lAkmVgH3PhCCMnI9/aruhWRvIEVZSswH3YwSXwN2D/wB87gK0YNM84JKFVpkI&#10;eR1U9W64zWVSXK7FRVzAm0mJZd3EbKFbbwSGHT3r2j9n65Sx8U6WGj2+ZOqmPdnAJFeVmZ7xp1lZ&#10;JJFO7zVXEjAIoA+ley/sqwNP8U/DMZtRd+XOzkr/ABAc/kteRjU6lLlbPQw0lTqcyWx+nkmsW9jY&#10;RW0TFpAoA2xnHH0rldd8WQ3VybOabd5cfmhtgIz6V1LJDNZebcAQR7Sw9RXC6b4VluJJbv7THNby&#10;OQYurshNeznWLx8+WhRs4tdL7Lurnl0I003J7plfTLe+j1OO4vbZJLeQHaq8keldra3ourtLd7L5&#10;SvE7ICnFRbI4pnW3SRXgj2bOqcdKsaJv1JHeWJ4c/wAEgrzcDCrRqewhUu2+y6Wursqq048zRZv5&#10;ls4WlSEsw+Us3Xj0rg/F+q2epWU26dFbAR1k4de5FejSMIlP71Fjxn5q+ffHE0M2s3dvAojV2O6R&#10;myOeD07V155VlyqL2f8AV1Yzw8bu5Tt9Rs5A8EU6/ZYvmPrnoAKtXUMMOiTW+9IYZVGF2hOvvXO3&#10;uiR29v5vmffBZfmrIvv7Uknja2uPtEMmxHibqcen0NfL0oO1z0G0nodRJZ293pkmmR7LdiUcx9Xa&#10;Qc5H+93qGwtftXyxSeczgKduC67vaorjS7m3mN0qJHMCrDy235bsaL22NvYT38CSr58iSmJgAI5B&#10;w6iu/ljVje2q/pFRld6npU/hOO38PPcXE7LJCgQeXyJD+Fc/dT214jW9xG1xsXaGm/hOOorP0/Xp&#10;rrRoVe4kk/2pHOEPvXP6qmtQiWK3ija1ERlM8bgnb68V51WKcU4K2mpEb3szRgs0W1l/eS7tysGa&#10;UDPru9aoX+nHXLmG2skMd1aMC86vv6jO0D0o0c2fjS1tv3stveWar+9VeJdv0rpIX+z+Zug8uYtv&#10;Mvc9u1Yxpuyb2LlJQdluYVjHpn2S5e6uJFa3kVRAqEmYZw5rqBeeHvCcUV/E6XFw4K/vlPzqeQaw&#10;9V0pdWvI3W5aNYiGESqBuPpmp9TtpFiiXyhHuJWZ5F35B61q3Zk8ytoakeu6frksK/Y0t5pgzo9u&#10;4I9uKSz1IWt9Lt2Q+fIHEftUGkeGLTw/A8ENwyrMVYrcf6x/YYrA1hJobqKPO2GNyvy9Rn3qqScF&#10;zPcJe87LY6F4TDqCS5W4bdv8qN8I9dBeePJ7W32LbCO3k+VIMh+T2ri4r1dOV5eYbqIhoJ+qMPQ1&#10;Nq/jxNYSzYxwNJbKfJ8lgqeh49aunVUHJJtJ/wBbkyXc5TxI1zqnny5lh2yHMEaF+B1zXK34S6E+&#10;8J0Dp2CY6n3ArqrzUEuPKglPl+b8v7uXZtB9ayLjSluL6P71xGAcLHjOD6n3Nb0nG3Kti13ZiaZM&#10;nnwK+xY3VlL/AE7/AFr3jwRFq154URNPuoI1hZYT5ycOnUDv/erwKbQby1v/ALPPG6zDLGReijr1&#10;FesaB43vdH0BNNsxHMySoZJY0Bdh7exrCuk1re2v5GrdtUaXjnwpPol0k03lyNLKh82FhkbRwCDW&#10;Vaxw6/Lc6RpsSx6k4GEuGALyDrjNVvHfiKTWtQ81CY4ZB/Ex+YDrt96z/AWooNViu7SCS4mjuEij&#10;VeE3N38zkAivOq07Rk6K06bX+9rctN213Oqh8N3XhbxRZxXEc8aBRL+552MPfuK9F0v4v6Vpi3Ft&#10;dq8Mkajy4FXqPQVz/i/XUt9RitL7U3luoyUf7GM7M9Rk8GuS8QaLqCi1llt7e3juxvj+yuPmXOPm&#10;+tfGyzbH4HESr4aTi4NqSaT8k3a8etvUzlGFWCjPqd74k+J7z3JtoYprWRkRGTo8ZJ7nsDVu/vbN&#10;9atrix1CSxnt5An2Zn2b3K8sqt1B7+tc3eQeGdCure71Oaa51G9jVGigPm/Z9vAZz7Guht/GejS6&#10;9DfXFq8CW8exXmHMrj1JqnicZjav+24lKUnFq/2VdvmTjpHlve3UcYxj8ENFf/htd7h48h1SfwzO&#10;lpZottIVkupJyUmUg58xT0rstDurG8kguLO8F0oh8pnWYscgfkWrnL3xRbeLmstM0mafz77dLJ84&#10;/wBHC8MsinqprUt9D1HRdKewhvre/ttxWL7QmHUdk+T09a/RsFGNBvEUI+3jFLVW+JXkraq173k0&#10;na5wVNYKE/df6balLX/BWmTXt5qx0qfW7h2GLdpSg6YyBxk18++I9YTSfEEt1Y6UuleWdj28zuTG&#10;w4I5r3/xn4puPB+iC1uIZ5WuoXVZ1my8cncZPavm7VnkvHuWef7Q2Q/Z3yT39jWWMrU61VQSs95L&#10;lStJ62vbmd077mlJzUdfkd54f8V6zqHhu7W4uEjs1iKFVYbkz/DxXMDxNqXhPWbe9ZvMmhR4laZy&#10;4SMjHGa56z1r7LcmJ45muMBE+YAnPXIFVvGcGFSe1t3WRyH+ZeOBjA+lePyONT8v0sdaatsekeD/&#10;AIn3K+JtKmuLpkswX+0QMwYHd9fU16b4k+MvhSU20Ulyr/MnQ42Mxxz2wO9fLVldyQ2ciK/2eT7o&#10;lXotRJqU7TRrdR/aISSoRlyWbPGPY9q7o1aqw8sJG3s5bpq/Sya9LGfLCU1J7o+uEvbe6udRuLLX&#10;mu2s0ZGSyIbHHGTjtU3wv1+/1VAkrCeEM6PK0JhKkH8pM+tfNfgTxsNC8WTzXCTXOnMkbm1a4MQy&#10;DwSB1Ir6fh8daXea/FZwaraXKlBMYoELkL2LMOB7VpgaVDA4uniXVcUpfCnvzPVtyeySs7XZFek/&#10;Z8qje639F5I4T48yeIbfTpbjRLoQ2i4gvF8wZkQ9wp6Eeted+Gvg5q2n+HH1C8EOrfapPtdzAsmy&#10;RPXeOpOK9c+KmjWZiuNUaynub9F+SONvlI91FWPCXh+7tvBU+pXsEo1Z4GaOKLl0OMZUepr5jFYX&#10;EZjm1fD0qfu+8277Wbae3/kvV9TpjyQw0Kt9bpf59fxKfgnQLq78MQW98JLTzN37qHEX2iDoN23v&#10;XknijwrpXhK9vJLh2g8vcywRtzz612LfE3xHpujvbblkEcjIJ5IyJAAehxjJrzq7tLfWJ7jWdc1S&#10;S5t5B5RgmX5lc+o6mvLxMKM3ShRUnJLW/Xut3s1psrGSbi5czR4f8UPi6lvYWtlb6fa3NxY3CvOj&#10;Sk8dVYe9c14J8d+OfCVxca54eaSwsplaGXlJI5GcMQPLPevT/FHwy8OeNLq3vFaeaFIXwuzyip98&#10;elNs9Ht7GWG3t4riRrFI4flIGfwHU17cMThsHQjRhTvLd3PFnRqyqcznoS/CHxD4o+x22l6pJYrY&#10;aYodYlt0Qz5dmGSOrKa+mtG8N+Ybee+85DcsXmj8n95068dRXzB4d0vXpvEV3e3cgaxZz9n+ycGM&#10;joGGDwe5r6D0K81CcaW0l9MJYyhmhhlA2Z7jmvlc1w3tKixDgmna/Lt0bulZnrYV2hy3dz2FvDNr&#10;rmjLpJFxZ6RsMWxWKOxJ6g151pmnWngXW7TRdMtm+3CUj7TNEWyM8nI7Gux1rUW1DxXBpx1K8gn+&#10;zuFhtMEnPSUk8CmeC7LxTa6cYNTVb9oJCElnULK6A5xX2OOVPMnTpYenNSpvl54xb+FLRxXwpdCI&#10;OVNOUmrNbevW73uaUfhxtXuoLm/toFt9xBjGdwIPDA1sNpKxa3LqkMghkMHlsrJu6dCP6iuRufF9&#10;9ql5HY2V7ZQX6vKZYZm4ZFPXjkGuf8O/EK20HXp9Cvp3mspJNonZ8eQ7devOK9XBYvK8MoqnBtyl&#10;ze0dl76jo3y2aWrv2InSrSTbe3TyOn8Q6hOq2F88jW1wx8mTDFEznILCqPxN1OC58Pz2F1fNYyxn&#10;fFMy5juGxkDI6A1t6kmnS6OL65vIblZJP3Fy0Rw5HHIHUe9ee2aSa/qkrJYTyW8mVPmZ2BR2LntX&#10;y+MxWJyuvUjP35V+X3b3draykk2k5O0tGdFJQklLblv9/wAzzO98J6w+mfalVJoYsShI2yWU98U7&#10;QiyxQzusmn2rsN88kXyZHUY7mvU9SvNF8O6ZcPdSSLJbHaGhyd5zwtc7feZ4igGqWc5jW3K7LG4U&#10;KsQ/jI9T/EK51m0qNJrETg5dLXtvs+zR03U3yo7ey8OeHtWtrl76K3mtr6TdFgjaCO6EfyNbPg/w&#10;JpPhY292SZLySN4hO2MHJzwOoNYOl+E9Ij8JyahZSx3GpyhwZpn5RyeCB2IqHwXdX1rbxwILmS6D&#10;lPPmjEj7QeTmvRwmYxwVejCvRVTnipx5LNrmd7taXd9ldWOedN1FK0rW0+40b3wVa3lrfXbXPmWy&#10;ZaMRsJCMdd1VPAtnc6RdxNPFdfZ3LNHAeuT2GOMV6Bp11Y3Fk0VwIZPm2n93t31riJcLJLj92DgR&#10;9PwFfW5bwphLQr4eqk1Z6a63u7u7SStZI454uUbxnH+rHPa7dw2NzaXUzvbSLE/3nGwgDODmvKX8&#10;e65oMt1Pa+H4ruzkAEmXDESN/Evsa6DxrYWHi37RBHrBRI1aQB1IA77WzWN4C1MWfieTTbhIdU3O&#10;qPLD+8jPHY9wK+QrYrF5hmKqYeqoRUtJJqW6UW1y+h2xhGlSs1dtbfO9j1LRb1ZoLdvsE+lWscYd&#10;1l4OT2rI8ReJbC60jV7eWc+R5MjPLGud4C9Aa3NUu1t9Yggndfstz8ixYzz04rH8aeF7c2GoC2SS&#10;OM20olWNsBsCv1nMFXjhqkISUlFWeyb06JWVrHn0XB1IufXb7+76nxH4t1mDT9MhliWNpJJUcRd1&#10;x61xOizWja4QpS3kEn715Mdzgg1v+OkElxFHkeWxLrKuMlR/DXL+FtOMXiGOdjttCdzrx8xB6fQV&#10;+Q4SEI4Zyv0/pH3FRvmPUPA0UNh4x0W9tR/rdSNtLLu+52H59q+0L+6uNSns9NtrNriyuYd1zP8A&#10;aArhB0r4T0JrzTbqdbV0jWw1BZlC/LtJk+WvtrXLnUI/BDm2vViujGIkgA3s8noh6ivXy9xjh8Tz&#10;Xaik3a12le6beiTTszwswV5wf+f3mZqfg1PDVjZ6vpOlzanfITHJaytkOT3wa5PwX4y1rw1eXrT/&#10;ALlZZN8lrJH90g9BVe28R6/4US9m1xby61J1H2e2m+WM9g+R/EKT4b2l/wCKNYmfVEZlUAktKGCD&#10;d1bNfG18QvrFOpladGqnayeqdkm1orN21RyRWjVTVfpuekXnjyK4vIri2tpltnx5skpPl5PHOK3N&#10;e8QTaFp1qlzFHcTTfwwcIcVyvxM8bWmkaHd6bYaYZZUjDJuAEDoT1yOoNc34X8c3N/PbXtzYy2vk&#10;pHBFJbgSxoD13A9Sa+szPiHE0J1MNLF87lZOUYpKLb99crsnotDGNKE4xly2t06vtr0PXNLjtrmS&#10;O6tZZIUJMksKjCliO9YvjDXbLTpoWvr65sbSQvCi23/LQEck+mKzPFlze2QGsxXaQTRkNJYsmN+O&#10;598VrWmq2eraPLd/ao47uXDB5MOYGxxhTXs0szjioVMujy05r397KWl7qN1yuVleF1Z7mHs+Rqq9&#10;Vt6fO2vqeHa/J4c0rXDLBb22o2k0JXayFNxzww6fN6mm/wDCBaBe+D5dViSFrm4kxNZNcbWTHTGa&#10;7ofCN9du7e81DVLaGTYZGRFByc11tz4HgbS1sYrO1jaFY97+UCZcd6+Aw/D2ZVsNPEqnbS8Vd97p&#10;JXvolpzHVKrBzs2fKz6lY6ObRpZnEfKSRN97bnqvvXe+CvEtpdzi6XxAbfU4Qym1mQ/PGeFOQe/c&#10;Vc+Kvwvsb+A2NtZnTmtU3STq2HmycAqprL8MfBObTbLSdUnxqEhwzNA2dhzwGyK8uVJQU9H7SG+m&#10;q136bPQI88ZK3ws9A8WJNfXNpq6STwwwRqysqeYjsevNfMP7b2r67qvhzw3Be2zRxiSV0l8wvHP9&#10;35xnowr7Q8Uafq2gaPb3SXNtc21uQZLe4UKTnjAI6kZ4r54/bxDXHgDwwkyRrdJK/wCZUV9/g8vx&#10;OVY9+3qu75XKLXxOTvfRuKs72G6iqQ93bX8vM/NfxDtha3OwqyHaXkXhs+taOrSFdYkQF2/cJj5O&#10;Bkemc4FU9cjaZ4zdbOyrHGuNwBp2rzyR+IF2b2+VGjZjyuN3YdBX60rTpaHgt2Z6j8L4Gh2P5iSK&#10;GjZ5dhOwArwK/U61sbO/0FHgmkvNVa2Xy9z7N4xnnsBX5T/C+Z2EsDb2jwv8fYGv1C07SnvtFt7q&#10;wmlt5Bbp5cfV84XoK+MxUHKvUtHm0/4dromuh6qdqcWnZGRBpt54R1nT/EOqX0d5GInhuIvu5zyC&#10;o77elek6BaWY0GK+s5fsizoZlWSX93Hu5xzWBpsUEmmj7d5LNEP3iyRZOTxwfU1o+G/D1lJ4eGmX&#10;tsLrT95MUU3oenSvPynATwmLvGKcZRbjd6xk7Xbkk5JOwVZqUd9f66M0761e4tbZNzNn/WfZf9We&#10;+efSsQafNLOLbzHky5iZZpe3UEexro9EjsdJlSxt7cxhE2bd2RgelHiM2VnpzSXA6svzbsEEV9bD&#10;DU61L6zVaulqrvSy2TsjmVRxlynETpD4a8bT3X2Z44f7OEJ7oGEnHWpNF1F5LuRZ7g7pvlRmbhs9&#10;qW0vH1R7g/Z2mkU7vm++49Oe1Mg09JEIsoCtxu/dwSNsfHXgV4sEoSvh3eN20vV6rQ3cm9yTT7fU&#10;7HXW0wqbOzn3Okqw7yfbd6GuT8Sif+32ltEDRwlkjdUwK9TumkbREja/bTrpEDu/V4/rXkniOS/u&#10;BJBaol1ZvKWjlXPzE+o9aMVSjQilFvvutFZWSSelnvoODc9TmNVv7i4s5HxL+7IYMuN/Hpis6/06&#10;HxJA19pxht5uN9tIvpxu59a7XVdO0WPw7avb2i/2tjbLHDvA57/UVw+nartuWiuI5rWZTujl248z&#10;8ema85x9tKMJTtLv306eZ1xabN27+FOq6ZcQR3Nw0zGLzn8nBRCTwwP8Y9a7DxZfyaFY20NxfRre&#10;eWi7m5RwOhTsay/D/wARrSa1t5bqabzrWfaYpkyzqw7HsK4TxhJf6h5FzBclrNCz26Q5MkAJ+6vt&#10;XLWwkq0eaN/n+PQqN0vMv6H8X77QtURft8jW/mZIblOezClk8bHVL6e4lO2SSU+c23PDdAPbFcFo&#10;Okza94gSCWRtNtbnIM7RHqOvNelR6JZ6XZxQy3aXDQEMlyv8dKnTfs/ZpuyFJqLvbU6LXvCdtpvh&#10;lZ9OSO1jeb7Ubb7/AMhHY9a8/wBItJ9DJiCPtnk4XY4AJ9DXqnieRofD+lXcUwuZJ12ybTlUA4C4&#10;FcFfa9Nrkz3FrB++s2XLf3ivfHbFdCpOklG2m/3q9wesTc11YrOO2tbwR294hDx3Kt97HWuRvNSu&#10;r62luVuUaMttZlXD5HYjrUOu63f60kH9rv8AaGj+4vUpnvVO2tIbFBLjbG4P8XPAyDVyk5y20MVH&#10;lGO/mLuiu5Lrg74plxvz1/LdWzp/xL8UeEXe1lk86GS3EUDSMWEeOhANZGk6Re+KfFMNvZP5xLDC&#10;bOV4p3iW0Wz1P7JqETwxv8rruOY2HHelKmpRu0artud5q3j3T/HD20FxbixaNI2S5j5Kt/ED6rXu&#10;uj29voXhS3ia6a5s4YuJZl5I7V8p+FLZY7lGRf8AUsGDdA46cCvcdP8AilHrIfTb7TGWzdREpgyX&#10;zV4KvHCKtO6U3FqN07XevvW6EV6TqKMYrRPXb8PM7vXLVptPDdWWMpuVC3B9q89vNR1nTftNpHpp&#10;W3ZQC0iYznrg+1enWpuYvsyeT5duPvPJLyAOgqHxUzWmmZigEuWCum7seuK4eIchjiaNTN4VZU5U&#10;42ektdFftdW0ujkoV/ZyVJpNNmNDoENnpQtLSZVjkTbJ5EQXOBkOcZ5rKv8AV10bS7a9tGuftDlE&#10;Zcb0xnFbukwRQSONOyJvI3iOUHec9mFdDaRECCOW1EfybjyMI3pWeCyWebQjPDNUZW5bpSmlrFJx&#10;kmrPe/qOddUnaWq+S+9HNXM9jp9gt7etHDFIyt5lxCM7zzye1YXjXxb4Sv8ASrz7XrtrbxRx+cH8&#10;7BBHapfGWmy+O4bvTZLkWlkr5ReMkr3x6Vwnj34HWOr+HLxrS0jhWOBY9sb8PIB9+vGxmPnKNTDU&#10;KPPh9m3F68t7yWuiV20aKNrSbtL1+5bHhms6/J421j7P4fum1WOFzvlki/fjf0yx6jsK92uvG0f9&#10;r2ehJfm/szbx2z2+F8z7vIbHcHoa8N8M6BpPw10jVr1JL03iRbbmCNQdkoPHyjoK4HT/AI6Nc+Kr&#10;26tLZbb92UKTRLN19B2NfNxw1bEqcMDf2cVa+13590YrERovmq/Ez7k8DeFPDuoXdxc21rJGsFwy&#10;iKfkHj9cGrfi21tLy8i0zTR5c8rFJEU4iwB6eteQfDnVNP8AEHgy/l0bUrlrmyjWYr5gSRGI5BHc&#10;e9aeg3dxqXh+5nvLk+bET9kNu2ZCQOhAp4jMoU8uWAlhYxlJ3lPaTV2vd0929rdj0KdNSn7SM29N&#10;F/W47xf+z7pMCw3sSRXEpZUkgmkEauT05rj7XQLbRLaOfT9GuT5dx5TsoykchOCMjj8a7jwp4/1j&#10;wRYOfEVu91DOqyx3csf7wg8YUD72KzNf8S3N7DPdaZeTWWgX8jLdpABuLeqr1jzWeO+pVKNOdGcl&#10;e6lDWSWmj5tL30HToS1lZeuhr6D4JS81eG21C8+yWUsRZJY+HkPXbhumK67R/hX4Yl0ubT0hjSVp&#10;C7XcYAkkOepry6LxDoX9raXf311qGsqk7B0uP3J2ldsY2rgblruF8T+GdOuJLmz0K+Sa3hVnuIkZ&#10;9y9DkV1ZTKhg4804wm7yum5KUlZaLRxVtWndMupGdT+G38rWv5nT6RoulaPeSaVcxSho51nimlG3&#10;5iOzehqabWE1e61d2gS406xjOd7fLx1+prjtQ8Vwagkhm0vV5InCShIy8ZKj1DevtTtDj1nXb2U6&#10;LY3tgPL2yx6yo8tgemABzxXVhsxq16kcLSp81Pmb5Urze/LF6PmUW7inQlFe0qPW3y6Xe+h5XD43&#10;kuzCltBdzacuqskSyRAmOA9iRVSf4f6R4puJZbrV4dMaBZZi9wjInqMnoDXrWj+AovAepo0ckU17&#10;eI8LraIWI/iPBrjviJcWemmG01OeaGzYCZIli2vdAH5gc9h6d6+cmqmFxa/d2s7SS+Ttpfo+mw1F&#10;VIe9JWPlfxbdfEL4h6tLPpiahdeTBjdboWcQL0YGvCNa1Txtd6iHv9QuFt43MQfblEYHIBwK+0PH&#10;3xG8W+FPCMur6XJcaZd3t7iKNYo3FlHjjD9duzsa+RfG3jLUvF3iYnUYz9onmLTvGowcDbkAYwa/&#10;U+H686sXalBQV0nu9N+h8vmFONJ2c3c9Q8FeIofF1vajW9NmRY33y3togQTqONmezGu10Sy06+1R&#10;tE8H26WV1xOlrJCsxcBuWycDqe1Y/wAJ59R+Fun3N+6JrNjcIMWdwuUMg4B9mFdJ4P8AiU3/AAnk&#10;mopo0ELSKMmPC7QDnZ7j3r5/HSk51Xho+5Fae9pfzT/rsdFHkUY8719Onqib40/EM6l4ITQ78iLX&#10;LK6iWWKFMiAxtnfu7HivffBvxK8JePLWH7BfQ3t39mKXFrtxsfAPmfjXg3xa8I6v8W9SXWNP8OHT&#10;JZXW3u4lYAOWHySZ6Y96o6B8ANW8HtquialPqPh5r+3CxXti+VgY9AXHY141XA5fXwEU58kotvo7&#10;OTV9FforpHbGrXhXvGN0/X5HT/Hj9oDw78L472ylS1vtaEWLSwt4VKJkYzJjpXxmnw/8Qav4aTxf&#10;L4fkh0GVpJQ1uMQIqnLZHpXrx/Yh8TzLq2ojxHpd1Bavviv5GZnn5+b1wRXpHx98MWfw5/ZhvtAt&#10;7YvIiQx299byny5AW5r7HKsXluS+xwmWVFVqVZpTk77W7aWepyV6dbEuU60eVJaI+XPAfwI8V/F6&#10;1m1bTLBrfw/ZlmnvpPuAL8zhVHJr591pQmozvK3nbHb71e3/AAd/aX8f/ATSdWs9GuY5NJ1ISpJZ&#10;3qb4wWGDIncNXhutalNql750uxt/zHtjPY1+x4BYxYmr7Zx9npy2/G/mfOzVOMIuF+bqO8HLp9/4&#10;s0mHVCI9PluovPkZsBYywBra+MfhBvAfxA1jQUcSW1rMfsssbZR4G+ZCPqK4ibbvfazbSa6zwxYa&#10;b4j1m0svEGszaVayIsMeozKZkh9NwPIQV7lSLpVPb8z5UndWb6ppq3VdjO62OReJWQAn/wAe5/Cm&#10;DS9y+bvEcf8A6FXReK/DF74U1+70i6eFrm1k2+bG4ZJe6spHZh0rLubg+UFBWuiFXnipU3o/yE27&#10;hZslsZEkYMpH315rf8U+JtP8R3Vg9noOn6J5NrHbyLp28R3Lr1mZWLYdh1xxXJhXkPy/Nz96plZo&#10;sMg2zAbC1EqacuZ7r1C/Q1k0V7yFFgt3WTPCq1dj8PPh1dXmpW95eWc0NnAQx3dHI7DrzXJeHbDU&#10;/EF7FZ2sbXCn5XZjwM17Rd+LrT4feEodItooLi6j6yqh/M+pzXhZhXrwSoUGnKX4Lvc5pS1sdD4i&#10;8SWPhGDzbzyVaReEXqfYV4f4k8Z3fji6C7GtdNgbckStkj6+pqhcy3fii9kuLyeaTktu2nHPoK6r&#10;wv4Au9auokaKSGEYaOTjBA7sR0xXLQw1DLoc9V3n37eiOe9kO8MaeutXkdrdyTLpsanZEvQ57HH9&#10;6vZvBOl3nw5+L2qo4js9M1KKGa2eNyzxuANuAaqeG/DVrFrel6NAd0LXUSyPwQ5J5YHI4q3+0xNJ&#10;Drf2rTL1VaEfu2hblR0ypr56tWeOqugtIyTX4qz9bo66M37NzXc+sfDPxFTXF+z3VvFHqRUsGZsC&#10;6xwCM/xeteQ/HH4Zaf8AEK5W40qC20vVHxvjb92k5HRj6PVX9nbVY/ix4JlF/cP/AGxp7bLhlbEj&#10;jH7uWu21S1e8EdvqMW6YYVL5VxJx/f8A/i6+UqSxOBr8rfvRZ11L1adpnxUdBu/CWvXFrewPalsx&#10;SI3Iz6YHUVdm0e3vgIGk3W82Nm3A2V7b8TPCLSTRRaiG+0fK1vfRog3ge/fFeT3E8Wj308F5F5ew&#10;k7Y/mjIPcYr67DY54tKa+L+tUeJOnySseZar8Oorq/2xXE3nd1k/h9qz/E9smi7ILX5ZlG2TcvAI&#10;r0zUFTVIdsT+ZG2Gd2X5vYsfevN/FFrNY6tPJdMkkNym0sz5PH8WPavrMLWnWced7dDvpttWZyMe&#10;vajZpLAly+1+SjYIz+NX9Kmn1NwJtiqePqDUxsV1B0RrcLcg7dqr98f3s1ZO2xYW6JukbH73djNe&#10;xKcWrRjqOpa1ktS/danb6bZhFB8xPl8roXz7iszStLuteufNnLN/tM2OK6jS9FsJZxLcQNJuVjtb&#10;1AwM10ywrIgVYlhhAy7qo6Eenc14tTFRopqC1fU86U3HSG5J4feLw3aJOsn7xxsj2rn94PY1Bdve&#10;6bY/a4YImuHlHz7dxye1WG+yzamZZpnWzh/jmQDC/hVnSvEej+J/EhtUkeHSIo2hMsiK7SZ/ixXi&#10;e9d1eW63f6IEpSeuxieDbg3XxP8AD91q9vNJex39u+3bskIz0IPavqP44eDLWaZJVtH3OzI/QZRu&#10;1fM2nfELxH4P8ZQeHpZ7XxFpMd0htYtVtROqAlfLZCP3i/g1fYXxH+Iehv4Kun16z+w65ZbUntYW&#10;eQY6iVSP4TXHm0qlKVKaje/w8t3+FlY92jQi4tXW1z4Z8efDG78L3xEX7y37Ss2N9ZPhbxRrvhG9&#10;kl0bU7nSbpSButZSpb619KWnjHwV4t8Oq1xqQW4h+T7LIg5jzkYJGa8L8TXPgXUNRdLKfUbdnGft&#10;EiKY856Y64r6DCYupiKbp16b030v96OaSlDVaryOiX9pvxhO6wa1Ha67bfL+8mjEc3p95Oten+Bf&#10;E+l+NIdujvDHdYDSaddZEgwOdp7ivnu78Dy7Y5bC7husj7y8b/x6VDqGj3mizhrhJ4dmGjl68/Ud&#10;65MTluBxatRtCXlp96M3y1He+p9GeIfA2keLbaWy1SyS3kBJjuLSDEgYdMY6g14L4w+FOseEbyRv&#10;JkvNN/gvI028erDqDW34d+LOt2M8UWpM2rWw5LXT4kGP7rCvoq7vH8PaLY3mtaddaZ9siEsf9p22&#10;Y5kI7MuccNxmvF9vjsjqRhpOMtlf8uqZCpzXoesfDa3s/EWt2tldaq9nD8q7upQnoy56j1ro7HR9&#10;Zh17VLiKLd5I2vJb8byOBIV6EEVV+DvhuDX9Mub69066hsbWVI3bjCSEZBJHzKD2xXrfw7trKTXx&#10;Fes7Io2O0md6L65PWvyd4f21R09r9f60sfpVKkp0Od7o6DwZp+qWL2eoPY6fd6fboyptV1miXqc+&#10;/oauQeLda8Uaxf2mkPBBpSSI7ySfvBHEP485+97V63paWuoWsalkkSMfu2gYZUDjtXnni22Oj2st&#10;7pNvawtayuBFLD5hmMn32fHY16GPy+rleHhWo1f3L1drKWyT13tbpfUypyTfK1qihPrVn4O1SbRf&#10;7TjkvJIxcS6jI4MYXHBZRym01zGuWmq/EX4g6LZWken6tpenIXvdsrxmMN33jnJry++sNS8beJbr&#10;SlsYbVYt/mS2uUMwI6MW7CvcvhV4d1f4e6BLc3tnpzR3oQRx2MpM8cY4A+bk4ryaEY4mqpcvLSim&#10;2ldqMd/nq97BKUpaf8A37bR/EmmzWpjuxp1rFMQkEOXkeHsHJyD9a7m6az1K0a3uo43WduUkQqzH&#10;tmsyfx1Z6VdLbOrM+Nx8wY3Y7p615t8RfjvDoGuyafH9rtmWJHm2w/vIcnr5bdc19HQzPA5ZRnSw&#10;9V1Xs4NcyWm61UddmZzU5tOat5k/i2+1CK/1G3guZbfWLSESxRRxeZFxwWQ9dzDseKsfD/VZNe8F&#10;x6ut815etvt4ZPsgjnRRxyD3FcZq3ibxZrCta2tjPcXbKITfQLwYm5OU6kEGtLTbLU7PwUdL0mwX&#10;TPsLGF4rkl5csNxds8jpmvz1VoylOqovW9u/rdPRrp6fCdjb0R5B8RfAdnofgH4j6pqGtJIYbaVE&#10;iWUJ5qyDkgjkmvzWjmFvYXLrEduHBfdgp93nFfpD8SbEXnwh8SRKbW61Ge3mltm2YztX59rt656V&#10;+eCKPsRurgiO3eJlkk4JB6ISP+A81+tcDTcsLWcnd8y/LSyPExekloVdamM1lHaxRTW8xnV/tCuD&#10;yQoAFSSqjavBPE8i+XcoHZuiSoMSfePP3d2ajtnkvtRTDyfddo5VcDlUyn3uw21Y0MPdPY/6uaZp&#10;Jpj5gA8xgnUE/wBa/TPhgefvIgM08dpZ3V5bzXDTXJlKtjfKW3bD9KoLdz2toYWV90UZlheR+Npf&#10;LVLiK9sbKBBIsaOzyQSNgZHXb9KJrZ45prd4HbZ+5RWXAw3I+9WqstxPY0NV0S+s9OsrqWaCFbuN&#10;5tn2neeu3lOoB96bDoRjaSBPIWGdkt47lZgEXAyR9KS5vy0kawMGVIEQwSIS7luDUcllP9jktEaP&#10;zoppfK+XHynqd/YCsk5JWbsWuW+hHbX9usMaO6xrbWz+Wys53M3BFael2I1G8sLKAMyyLFFH2LMT&#10;8ozWMlv50NxL9o2xxyr8u317g10vgtLKHxvpSiV2sTfW+ySHlvLLckdjisK+kZOJpBpySZ+r6+L4&#10;vAejw6FfRyzXhggVmWLyzGfLwGyvUGt7wdPceH4Jbq4luFtblW2t5W5MDuO+6s/xGtrcXP8AbN4k&#10;19JAsaR/L5ZfHQYHQn71NPxElh0iWXUtPisYVH+rjmIOOlfitGSdW0Ju0E+V/O9213PoW7b7EXiT&#10;QdM8SWCXF1e6zbzGza3+ywy483v8wPaneEPEWp+Db+O18R3155IhRLe5uAJIyp5AY+nvXMeHtcvd&#10;blv4dKuV1ER4jt7KVt079+K5XxZ4ovfIig82OGaSJkeK8R4xBIr9AD3Jr5XF+0jXjGguW3Vaa7t3&#10;REnGPvPc+kx8QPD+n7khmM1zgKs7Ql0B7GuWh8e2mm6x5UFxpnlvEVheZvKd5SeQGFfNem/ErWdX&#10;1CLQ7y2uzpumrLcTwWKoLiEAdcnsN1XvhwZP7UvfEd/PLb6TbFQbG/TzDOmc7kbvivbjjsZShB1u&#10;VKGqS8+nW7ZzRqRk9Op9c6Pa3zaJbvqVramQNl4t3mJgn7pz1INbMjRwRxv+8tfPcbtxyMkYK4Fe&#10;A6z+0rpMl/FoGh2z3kc8TPOioCUx0zXoHwquP+EgMN1e3M0l/cQG4giVsxxRdCCG/iFfVYPE03Wh&#10;gqEHqlrJrfbSyTa6LYG1JOVxbDwPa2d7c6ULFbvypVcajBgOgfkhgeScdKyrv4ZWOu+IbZtTsbfU&#10;bRN8cU8j7Xkx0Zl7MK7nxJ4m0iEGJmMMzMGleHrHjgNXneo+KdPa3uMXJ+1Rz8SxwmNzn/lp9Pal&#10;i54fCSVGjZqL3TW17qPVuydnc6qblNXen/DbkOueANG0mC9TTLT+x9Rtk3xSWpzDMG6+Yn9e1cON&#10;V+c7ZVvGhIU+TLsCHofvdQa6DVL66WK88rUXvrqaE+XuU7Ez6VyGn2N54g1dLeK7hjhUB5FVfTv0&#10;6HvivMxFWLldrTpt3drtdUab6HbaTfaVrSxWFzOlrN5myO28rfv9OfWu203wXbaPeXEU1sstrKNp&#10;Xdkv6bfRq8t07WrPwz4ktnuHFvMJRF5rLyqE5yc9hXrHxC8QpawoYjDfLKNoto2B3k9GXHevSoSp&#10;Rwk6sl78WtuzvujJx948b+IEEvhu9k1K1mkmsZZdpWZA0kb9ArN/drZSHT/E2mC68Tah/oJijWS1&#10;mnBjkjPT5f46lW/S61Ceyv03Qy7GMEzZLkc/NijUNb0SS+0ywudKgt7iycostu4khnB6bge9eSnH&#10;ld1Z/P8AQ1UlJancadD4Q8J+Fr6+01/+JK+boLDC8zofUdTn2r5f1TxdrWseIbO4t9UuvDt1dgRH&#10;7cgijh+fiRYwASQP4H4+evcr7xVE0Mlnpojt7yJvuRsEyqnoPpXkfxn8E+JvFWh20tveHTZiWd7p&#10;rcfu5lOUJLdjXSsUvdUrRjfzt6tamFSLt7u57lq/iXUxZ6PiY31xBCIft0cqSJKQO+3kVwniLx5q&#10;FxcbnuZr26QbvKkfKRAjvXjOhtqHgHQdHsL23gbWXCPq0tvM5eGT5vvAcZxW1BqMtjqVxPYXf2iF&#10;13M0i+YG74rqlGU3epNyX4PomZ3b0tY7bStWGrafKtgEjuvveVGhCZzyOex9a2jpkkNhBLcZullj&#10;dvsMK4e1Oe5NcHpesz6hdrJbx/Z5kAiD2+djjrg5r0a21X7Z4d1C3iDx3yhV+Zgd/sM9RXmVE4yv&#10;fQ3im9CXw/cRzRRwbHkupv3P98Y65CDvXsOg+AYdQ0GSSVZ1hB82CNWAc49SOleZaL4Ki0jwJbax&#10;aXrf2r5gAt4fllik9jUdr4mv9HsLmylndpLn5k8zPy88kYr3cFVoYGXNiYc6ktFddVpe1zV3nG0Z&#10;Wsz1uHwjo8PjOU3DmSMRLcQxXD7gST0OawdOhhsvGU6ywQQ3KuJYrK2wzOSfuiuNXxveLqov9RuD&#10;5nkMI4oZXeNgRg9/zFQTeMo0s7rXI76SPVldXj+QF9w/piumtmuHcounTs1Pm6bf5rotiI0prd3u&#10;rHZ+KfFmi+JdeRNVtjYQPG1vNK65lUjoR6EV0Hhf4k2UKRQLPHNapmL7QzbX4HG5WryyCTw54zt9&#10;Q1CXUZP9EZJbi6ZBvLN94iPqcGrFxc2WpaLFp/hG185rCMzXN/NhZCR2BJwwNdFLMsVSqTxUZLmb&#10;v0vLW1rLpoJ0oTiqbWn4I9e1zxj5ukXE1tqMe3yWYPEMnJ6ZH8NeD+LPEuqX3lqshZoW3hbdUG4H&#10;1Ip95q4tdAjs7KOaPUskz7n3iQnpt71xdx4xj0m8j+yi4t7jLRXqzICi15WY5jVzJqU3dW7smEI0&#10;3yxNHwjbXnirxVbrqEdxDasdkslu+z8yRjivXx4TvvBOj293peqjULnzyzQkBkeH3bHGK8t8L6lq&#10;1jqVraiNYYZS0o+z9Xhk+UN1wQK0/Dni/WPBWvPol15epaffB7YpG/m7MlvmGK8jCTo+05KsdWtH&#10;rp5pLc2mna6f/BO20zxpeusWqFksYXRgYoSNkgzXnGsPbzaneXlqFuLcsGLRqcgt2YV2WvXGnab4&#10;bezuLOGTyz5qSKuyT6NjvXB2eqDULV/KP9ns8rNtVf6969LC1JQppSd38/mYXvK9hulalNY3SMtu&#10;vZS27HNdZYaZaalY2119paFt2ZItxAI9B71zvh4G8u/tF4tvGq5QednD47muhj1AXTRptRpoztCq&#10;+C9djd2pIckjxb9tuyt4fhdYfYwzQvqMX7tTjZw1fDKSSybG2NJ1T5W7+1fcf7ZMR/4VIlzJ5n2y&#10;TUYIkjXpXw9FK6287KfLjAOdrdSR/KvoMC3Km3br+iOd30TKxKebErnbGqrE6Mu7k0rBfNdmeT5m&#10;5Xq47jpVuJjeTFUMkis6uFmTJcYxTIVtlW7lcyecCjQbWwOTht1eumZcpBJ5sjlIvm3khO31OPQ+&#10;ld94O8ZvD4Z1G2+dWW4RreObA/eEbSfYCvOUM0xdd8qrAp+ZcHbnqK6TR7N/sDPEm5XB+aQ56Dtj&#10;uayxUYTp2kkTGLnoj60+BvhHUvEel20+sX9xDodlOb2ydv3tpJexZJjfHTNeefGfW/hp8RNVvNR1&#10;nTNa0LWnC+Zd2NxHcQSFeNxR8EV6P8IvjdoPwm/Zkgk1i2k1G51LULmKBLNtskJBUFuavfEn4HeH&#10;PjX4ej1zwVqMFrDqJDiKZMCJ+4Xb090r4qm5UMTe75btXXe+ve9isRBSp+yp6y6p27aM+Cf+EO1P&#10;xl4h1GHwva32spbbnTy4f3gQcAkDpXv/AOy34ZEPwM8eavr3i3U9E0tA0KW+mO8k9lKOtz5S11Vj&#10;+zv4u/Z5tm8SRa9b2N9agCKK3cvJPM/EahOhDGu61r4G+IdQ8S+Ep7CO107T/tR1vxBdRMFL3p6j&#10;yx1T+ECvpsXj1iIPDp2imne2vu69erZw4XCSg+eS17eunQ+HrHwf4r+KviEJp8F54hu5JGVrplLl&#10;sn7zmu/+JPwln8BaTYfD6w8Ni+8Z6h9nmvJ47hLlI1Z8RiM4BjLFvmFfph4P01dQm/s3TbWwtbcy&#10;/PbWduITs7t8o5rnY/gzp/g/x7rGt3MX2rXtSuvNS5k+6sY4jVfQKKuebVLxaj7sdlra/m1Y1/s9&#10;RfLJ3b6n5pfC9W8B6j4m8OeJPC1lcQ6lbtaXd/qdvI50+JJGDzQsnQq/UivPdZt00XWLyxgukvLO&#10;CZkjuY+kkY6EAjvX6w/Gi98L/DDwoviu80qHUrrTFltYLXYNsn2gfvYeeHB+8RX5/wDgD4Et+0Ne&#10;+MZdKuING1DT447q3tWQm3Id2zHnqAK9HC5hGtKdaqrLS/VX2ucOIwco8tOGr6Hz+qLdTu6n5ckD&#10;ce/0FMsbtrGYyr/rh/EuQUPqMV0njP4b+Ivh3qjafq9t5LZOJVcSQSDPVJF4IrBayeMmXd98t8u7&#10;n0r6mNSEo3i00zypxcNJLU6Lwf458T/Du8N/omsalo907BjJayvHv+vrXq0fiL4r/HfwRe6TPYXv&#10;i+xtZBfR3VxaGe5tiPviGbrsPdK8x8Z60ur6xZJ+88i1tYbZPO5KFUXI7cZ6V9afBr4hfGT4EeB/&#10;Dd7J4Ri8U/Dy5hNxBc2OJJYou5EkXRh6OK8TFzSjCsoxU33svuel2deGTk3DmfKeYfsweLb74NDx&#10;r4pufDsuqx2Gnqkd5GNrWV00m2MgkcE17Rq/7TniPxv4bfX/AAVotzq0ikf2xBdSm4uLaTswUdY2&#10;Fdt8W/ij4P8Ai7+zN441Hw5GlrMtvH/aWnfZUtp0kEilDMO5DdHr57/Yq1GXTfiTfFHkjjexlUr0&#10;HYivnJ01W9pjqsLTTWl3sklZnrU51KM4YanL3X10730PbPBX/BQmx1WSO18VaIbWZQEe5sWxjHGT&#10;G1fQmk/EDwX4+s0uvC97bagqFVe03YmbdzhkrR8IfDvw5q1rHqer+E9KvhdXBEd9Jax87Rzu4o8e&#10;+DfC/hzVoLvR/D8ej6hA4f7TbwoHXHZSteRVcaj5qUbeV36rddfU9OhCrTly1JJ+Y/X9Qht0soFj&#10;lWxxugWRQ5YE4KkjsDVG5mtYozawTssMpLmDoCax9TtLjXbi5vFuQsnDp8uw++R0qpf/ADX7WClP&#10;s8MfEm377dSaiFFTS0R6KjfS51egtPqWoPePf/NFGEtoseY5xxwneu6027/teWSy8m2ms4ox5jeS&#10;BLx2I7EfrXnOj6zd+GibqzKNcSxBXaRc7M/3a3PDviDUpLuxf9xHJfzs7yzMGb0OR2r5vMMLiva+&#10;1oTslvbtbVLpZsGrq1i5PZxaLMkuk3sm13YSbUMYTP8ACRWVBJOr3DR4aOLP7rzR8o7EGun1bR4N&#10;URLqK9ht7jzijwNyu/OHIxXN32g2+h2RlupnkjkxsVkD898mupYyvHCU5RSc3d6bfdq0/Iy0crMw&#10;xN9pv5GVIY1+87TfJ+RFdLpPiGbSUkijmmghnCJIy4wQOhBrJtpXupf+PML1Yf7I7Vfto5bWzjgu&#10;BE0csw+6pcp7CvFjl2KVV1JtS5r66q2ltEvWzNOdbWO/0D4jT2saxXt1Zqr8rEqHOwDGB711WnMn&#10;iWwhuIHG1w0Z2yEAfVT3rwW/RrfU2Du8Lwj5UmTkfUGrXh7xdcaG+62mdWmyHVuBgjpzX1WBnWjR&#10;WFxs3OC9b73aV7mFWjBvmp6S/A9Xm1S0tZbbTft62yoSzvI5IX0Hoa5bxj43g8N6tFNp97521Skk&#10;u0FJz1wcdcVzFzrQurjfFbssLEf6tiQp7kmqmvWcGnpLHJcx6hHIVeZeM7zzhQKwp4aFGqpR3SST&#10;u9krJJX5fnY05I/1b7y22u3evW0z/byuWLlZPutn0FR6PcadZ6oftvnNIq7RAuXSTP8AyzNaGkaV&#10;bXUDyvaOsf8AsrgLXW6W9np9mkErfaoXXdG0mC6HPYrXqwo82kbGMqihuchrGphtQli06JLex4xb&#10;M2zZ2IFZAt7qTfct8saAMWkxhh7Vv6s9lq1obNIl+3RFljl3bCp9z3FY+iXN3Z6fJp10kckahmMU&#10;kRyfenzKb1/rysStEO02+S6vvKa4+ytFH+7ZujD9OKn1Jb+F4GS/86HJ+6p3rU8cltqltF9njjaZ&#10;F2fvGy6jpke1RrY3a70lu1jj43/Lw49UeoafyC+tzOmvJpJ3jkysjsKs3N/P4Xks3SdmWb5irJs2&#10;/Q96m1JpNHltrz5OTw27qB61F4j+xa9p0c/2mNbiH5vZgaUox1/mKi02ux6BY67Za9YJBn5mVkTv&#10;jPqK4YteafeFLdPJVZNjt25PWsXQTqGm3MFw/wDo6upZF3fka3Ne8VPHeO6Hzl8oI6LjGRRUxDqt&#10;KfRb/IuMHF2jsd/pmrWl5p/lX7maTbtK1j654N866t5dNYy2rncFx86+xzXJWOqT31zuiiXg/Ou3&#10;P4gV2miXNzIftTE3EJG6Nt3CfhV+09tG04/MjlcHdMtWHiW50C2OnuwVkO3d3X1rr/7Vj1vw/Kyw&#10;s24bdvXpXDeN7K+vDDcm1O0hX3cHaPciup0SwF5oS29vNHCrkE+r124SriI15UNeW1rP8LJ7GFWM&#10;OWM+tzkDJDDbPaq/kxsf4v4vcmsq5aRXPKMq/wB3mrV9bLZT3NvdSBpo2IRexHWsiaQ3B2Rw+Xxu&#10;29Olcsney/r0aPQiieab5QyfLj5Q3Za6jRZjeXEcs9z/AKOV27lHIcjFca0DqhV1dejfNW54enP2&#10;iSLKqzD+JeOa2oTcKib2FOC5dB+rNBpOp3CW5M0g/wCPeXpsz1rOmBhtgs/+uEob5q6XX/DB1C0S&#10;WHC+THufaSd9cnbTOp3f8swQ/wA3XI9a3qRlTdpLR7EQakrov6VC81+hTazFsGNv4q3/ABrNd+D/&#10;AAdr+pSoLhfsLRr5b8jPFc3GTiWVU3Rhvur97msL46eO7jQvgnL+9Ekl7IbMLIp34HPBrgxld0sL&#10;U5N2tPn7v6j5HOce1/8Agnxrqsza/eIbqZFXB+Zjjjpwc12/wig1efx7BJonnBo24dV2qgHU5rhL&#10;NG1BpPOWFtx3IrLwR6V9Bfso2ljpetardXcMjW/kBVCnsTXylOlGrUjh27J6eS8z36jcYOpa59TX&#10;WqyazYwrKtqZDgAycHOPU9M1sWQ/tKwZYU8hUUqiMvRh0P0rj7uaRtXe1dIb+0t41TymTbIqZyQQ&#10;Ohro9Z1E2uj29zYoRAcMq7T275r7bMMTTwtKtiMTNuEF7yW76XT8mfJyp/DGCtfbseb+MLlri+zI&#10;q7nKNI+8EGus8EXcN4xvXsZ3njPlCNjudFHt6VXtbCw1W8X7Qv2iVZsyQRnAQ1dj0a4i1iW4siXs&#10;I/lZYpArpn61+C5Nh8XHFwzHDxdW09Uvelqr8zVmrq932Z6VaUHB03pp8u1jrLto7q8niurAfZ4k&#10;BjupACH9R6iucPjaOwif7cskSxu8US4zvwfWtGC585XsL5vLaEjY6vhz3+Ye9bd3pEN15DXEQkkT&#10;LBmGcZGK/oedPH5zD2uCqclS2qaXV6xklZ+7b3e54qdOh7tVXT/q69epU/tSLVBDBZTGN5F3h9mQ&#10;PY1zxvba1nv7KeGZ1mkKy+Y3PI6D2rp/NtrNpFaJoZlTcWjHVR7+tZN7FbX8STvMzSRsJELKI5FA&#10;FcWZYWTpKeYVIe3V7Wvy8trNcspaN31sOi4p2SfL/T3Ri2Es1vp11NawRRxS8BWbp2AAFVvB9ufE&#10;FnPHqAS5htCfKLKQ6Z9x2q9rOoWwjvbKZRHIpSe2khGN4/Cqnh7Xp7IvvgW2tpG8xSig71P05Br8&#10;mwuAwuDxsFi66nSpRfNG8Xq5O94u1o81pWdz1HzzpylGNpPb0t0Z8D/tR/DxPBXxFvhaWa28V032&#10;i23N5ezPJxXzvrdl5N2LdgI5MiKNmXt2xiv0I/a18JT+MPAUviP7PJ52lyiTEaAO8BODmvgDUkjd&#10;p2huDIySiXYynzHIzuw3ZvbvX3uSYlYineKaSbSuntf3Xr0aHXV0m9/6uZ2l3k+lojPbxzLIxeJJ&#10;Mfeztw2Pfir8czef+6kTcu5PKkODsztxsHoThqw5InaIy25Ro1jO9lQAgnjBq5LmzGzb5MkZ5/dY&#10;IJRd+QeoHWvrGrnmNnUQWF1dfa7NGFjNbtuMEeSXc9cFf7x6CsfVhDpdsUgtG/0mIZaTjYy8nBx1&#10;++DWjpl9I2mTRNvkZpApeZfkeT+tc5q140eo3dvA7yW8jq/mwtmPI9d3puxzWNK8ptPoEpJRNPwr&#10;qMlvJbW9vL9l3tu2x/cZRtBB+tdDf60JIHgSNZLV1fy2jyh9MjHptxn0rkdHheS8d/NW3jSVcsvG&#10;3J6HPT7vUVsWV7Lot3bqvmN5eV8tnBEgLt/d9N1XVim9Nx02+U1ksobi5URJt3/IiyZBUEfJg9cD&#10;bX1B+wnp9rL41uZTaxtNDYN5bRk9WPJOa+Y9AaLWLlvOgRVeMyjcxBBB45r7H/YKW1ZvEVwTDHJi&#10;Hy23ZISvDrKUqtOnez5o/mdUWlCTtfRn1b4hKtoU9qzo0iR/OkLcgda5z4e6Vc7C80haPJ8uNeRt&#10;P8jXSXMOn3yedcyNb5lDOzHG7b2PtWK98rSXLWF2m04+7iPbngZHcVWLgpYunip2aSsknrZbXT1O&#10;eDfK4Lc19Y1V9O1B4XtpGjKh4516ZFUr29k03yrppI5o5kLDa3PPpWjaXRtdPla7m8yKEDDdXrB1&#10;zVRqRiRI45I4em7gr9cV0YuS5efnfM9YrTTXrbdb2Jhfa2n/AADOs76e+mng+Zo3jLBpFJrl/EGj&#10;tHokkShVkBaV2jTL7+3PXFdtBrEVnp7s2fO3FhKq4GD2PvWDa+JrbYZZCVjztZm6/U15vsqUYRjK&#10;XvWf5mjlJu/Q84ttL8mB2uEeS6lVPlY+pyAKvwXNr9sSKe3WSZT87c8YrX1vxPZfaI0j2ttJVH2Y&#10;x+NVHv7WHDyJD9qcbi69RS5XSektCXLnLK3ps4hsj3SOQ0fQ8D+tYVzr73tytjfWaw290AyyqvKS&#10;qfvH2qPUL8yXO9ZEZvvwqrfIw6YqpbX8OpPC9xHK0nKj58xxEdi/WuiGJcJWg9Ahe+u5Y0jRL2x0&#10;2/s7rdulkKx7cgKM1c1XwSdMcJO010xIcxRsMY78DqK6LQdej017U8TKhDmJny3H8JPpVvxdr0Bv&#10;pHiR1kwWeLgx/gRWtelSdPmi9i+d3OZjvJoYxBZ2cNusR2bG43D2FNvWKs7o7qzD98vcGlsL0+ep&#10;gw0e4s8jdcmse/1O1he7V/mbdz6t7j6V49m0Bo6Dra6T+9WIXSo3ztNFmuwjlOqaJ/akUbSeWrZ8&#10;xcIlebaVdKsV2kVxK0Z+/uXPXsalm8T3dn4bhtbWVFySxZmIdAPasGpRduhrGOhoXfiF76ZFhdl3&#10;Hbub9ME1YhikuILNEP2iaeT51wCSO+TXBWeqPdO6NJtmT5dvZqvW2rNHHI+f3yYXrgMT6kVok7F6&#10;X1Ov11IrfyrC3uY9yTBWjZOmeOM9azrTwTdXV/LFKY1t1JZJdn3ayfJvLy8hi+0Czk8symSRgUzX&#10;ZTa01npccsZWTgIfLzirUVzXlsZSutEc9qvw5vGQSxvDt3L8qtk1mppo02SS1Q+XIgDnrtro4deC&#10;i4lchl+Vi27IA9qWyt7XVBJcOkTLGTsXd94471rCak7JWZN5LfY5PxCZN9uy26q2N4bsM96pWGqS&#10;LDez/PHdEjZNwAp6hj7V3Wo+C7e6bK3JaFYt25edvsBXml3DcW7mLynWPzSqedFguMdM06itrI3j&#10;LmZFbazca9f2OnQHy5Iz5Jkbjk9Wwa9u+EGlyaXJLaR6nCzs20W0zczSDlWUe1eT+GPCNxcXkf2K&#10;28yQsrNuXzCo9VxX0h8OPCJ8HaTeXmrXQtoZwJdsnHlAdyexrSlRliKsYwVobt7JadW9EOvJRhc5&#10;3WfAU+p3t3b3dnE14w+0GWOXA5rh9G8CX2tW39i2l7DFKs5aa2XLRpk/e8yvadG8e+H/ABClzDpz&#10;JcTwZREk6zg9OT2NQ2urJpl3cWM81t9svI0nt4FQQiUnjYueuDXx9bLMHH2aoVHOLbu1rpZtRbsr&#10;u6te1zONapytONmeNWWoWHhWNYLjQ022UjxXVzHMWmn5wGr0PxJ8WfDN14fS1sit9KBGyJJGw8xe&#10;+GPQisPx9rMUXhufwrZJ/aOrX/7x1tVEiQsX+ZVxyG4pfgr4Um0qfXbiWBjNFHs+y3cfJJ5xgjua&#10;eAwU1SdGNuaskpaLTRtq/VqKuatQ5eeX2fxOWTW9Pt/iMmt2iT2lk86u9usgR48ffAx2r17VviP4&#10;VFqnn6sbaK6lU4wRJGwOSTjoK8F8aXwvfEd27WCaTcEAm1TgRkcYIrB1WSaGxdGRlZRvRd/L59D0&#10;Ne3Tn7s6MEnCXk13TslayaexM4xk483Q9G8efE+HXbfUdNivIpbP7S/2ff8ANJhe6n0JryQavH8k&#10;sRfzvL2vEzYz7qfXFYFpM9rO6P8AvI0P3pl+9k1dieHiJN+0jbvbGSG6gfTbWiw/K7u9/wCtF5Lo&#10;ipJKyWxV1W7WS53bpGkWUfNtx8gHXIqK+8TatN9oa6klm+6iMvQDsCPU1kXN7PHfeQ5dY9259zHO&#10;zsB2r234Q+FvDPibQb+61zC/ZU2yRM2119GX1rWrFRSaWo2mkeeWEtnJbm48x42X/WW3UBx3+lJp&#10;uox3kMqypHCyuv7vufcV0uu+FbWz0a3vNDnVYZJpN6yKC6bemD3zXB6TBJ/acsZuWkz837tcDn61&#10;z00qivElxaZb8Tyabb6rJZ29rctI8W2O5klO9O/TuPauy+EfxW1DwdoGo2Om2kTXU86Si4kQsQgG&#10;MAV5n4hu9S1jW7bjbNOxXd5vzqRzk90Ndgt59hi2yu10ySbXk6Z56gDr9a7I3pqMk9TSpK6s9T2n&#10;S/jXrWqaBcpqyw/a0leL7RGfLcxEdNg7+hrRh+MVs2kw2lyt1d25hGZppcTnA6qezCvDNOvWXMl1&#10;Fu8zc6dAc+/fNW4Ps7XaL9o3K52uzN80WO9S8RXTupvzvrf1vuccmr2SR2N94nS81FdrPcNJJ8jb&#10;svzzkilh/wBOSOe4tz5gO3dMvcdyK5IoumzR3URhk8wny7lc4xW5Zpr2sCKWK4gj3j9xK0o5C7uo&#10;GSc15snCmnUn0M2pS2Kc2sIpis7WzjeNnaOTy1/1b4yCSOv0qSxtIfJ829tFmkhCxSeSoAZweprm&#10;7qCXSdfaw0q3PmXiSeccZi84dSazPBVv4lhgm+32cyx2V4yNLbzfO6gDJVCfnTsRXzGHdStVjNzU&#10;kraO12ndXsPTZrX8D0++mt4wn2Ypp7KQs7Q4ScZ6Y9R9KXUdXuo/EOmrp9wlu0eDJdRxAfMenbrX&#10;lV9qMd5eSOksnkyqVhVf9YmDyK2vC9wvmyuL95pN33mY+YfQ124vLU3GtGbTX4eaRvCT2Poew+GO&#10;q3c1nr6attvdouS52yhpf7vHY16dc2+panAq21//AGfKgKOiRK0ZOOTlucVz3w2nvdZ8GW4iEemQ&#10;x5WIrF9/3Oe+abZa1qUOpS2kkkZvI1YeUx2R3C46p719Rhng8mpU+WNR08QlzNPd9bNNSTv95zTU&#10;qkpK6vE45dHi0y8ivLu3iu2imIMi52HPfIrzvxNareeNtVg+wR22pb0lhFtjy0ixjof4vcV3nxU0&#10;jWPFOm2+paXaTRII/IuI4mxkDseecGvHvCs95o/ijS1urZoW8wp58mRME9AT2P3a+Ip4KFK7oz/d&#10;6WurN+auk2rHqKTkrvc9x1Pxnf8AhPwtptpNaQf6LFCX65Kg+nvXVaTDf6xoQ1CS5fR/Pj+S1iXM&#10;aj3B65ridf1LTJLe4aGSeORYgnlXzgyDuMZ6isO08Z65rfhmcXt7JDBazCFrreAwPYZ969rEZpPD&#10;89Su3UUVaKWnlrKNpWSObkulyq1zV8RW+nS6jDDY/uZGwvlbSwkYVnXHgrW7CaOW5iMFrD23El89&#10;ia0PDPhq413xLBN9oa0jgQXCuy7hXfeKNQ1aW1NrYQzTYcf6bC6S4I5IKV8lhcoeY4Wrjql4X+FR&#10;imnveyVrJd9EbOo6c1BHO+HpINK1Wa01DSrm1meAiSPIlWTuH46EV1Wl+FX0q8+0TAm2dNojgfCk&#10;nnJB71zPw9untPEc5vYrg38jNHIWt3jUOedoJ46V6Zc3MdxDN9qjdYU5+bGHA7jFfb8NYLCTwk8R&#10;JtShJqKaStZX9+VtmkceIqShNRjs1r/wENTTIr60+zIjNAgVMy5JYD61Bq8mr2VsrWiQPHGvMTDn&#10;A9KsXdxLDpW6KOXzhjAj6/rWTqfiGWy1zTbG4tDP9qUndEeI/UH2r7nHSw1LD8jnKnOSiueF0lzO&#10;0Vonoux58FOctk1ro/xPNdU1aNr6a7lt5j5/L2kn7vkcdevHak8LxaBA01lK4sb4IsgWSTEhUHdx&#10;9aZ8Rtdtv7buLSLTbW4mdEYNeq25FHA27a4h9Kv7OaXVVjMlmNsUw83eZlHQDd8wr8DdWWX4uapz&#10;U9ZdN9Wt97PdH0HxQ1Vj6D8R6rBBBYyrZi4UYmidv4fQVT1C9udVgdd5iW5gd4yvsvK5rzWLxrBq&#10;Xhm1sVgkg1ENtj5zuUc4Poa9JaW5u/CRa5SX7YkMnmJHHhw+3jGO1fpdDNqmfVKkHolFSaWz0s4v&#10;RO6u7Hn+yVGMdNbnxO+mo01w8rhZra42B84yhPzcHjJ3VyjaBJp2pvZW7vJbyPLsZn3Rx7RuBPpm&#10;rOsa/Pbm6hWNGkj+bEkoAcHryf4hWCnxFuovELw/Yl8u6BikdgR1TtnoK8HD0cRZuOqt+h9bUcU9&#10;TpfENgi6DHqK6g0FxNMvmxR/cOD3r7i8N3OmPp1mLsx+XaxpLnrJgp09wa+DfEMrQ+EoZ5Vk8tWa&#10;Mr3bIwOD719c/Ab4haFqXgnTliBXVbVFtL6VuXg2rivXyq0JXqSjZN/ErrRqysrXPIzBOUVZM6b4&#10;iRw+KdKZrBjtjmURp5JEvP3hk9q4Gx8D6/JZGaxt3k3ZQzRS9uhHPUV6Zpllc6laNPo9/cLLA7yS&#10;tIQRI7e7U/xtN4g0ix02ZLuK0Yu3mwxIMNXzmYYaeLdXM8whJQtduMVyvVJauTtvblOBSULUoWv+&#10;Jzmh+D7r/hH5LDUFj+clDI0vmGP2HpWr4i8IP/wjFlYW98kEzbPMZEy88StnJx3FVdZutPnmnh0q&#10;8SPWJ498Ud1cECc45Ug1tXmqfZ/AsOpm2NzJBGEDwkfu/XGfQ1yYLBYedHEySu1BuMr3Wkle1ktb&#10;Dk2nFef6HQTWFvqmnf6XaRtJLHxh8I/bhjXkV34BsNH1J7PUdKk1TT5YiPtO8xmBhyOR1r0LU73U&#10;NR0GSa9jjubKcxPHHFMMx57HA71HBpl1b+Go4La1W4V5TCXZmd+TjcwPpXqZm4Y+cY4am1OMFLmc&#10;VzS1aV4pWae6d7JGVK8E+Z6X7/qYfhbRX8SXEKrDJDaWO1RJkFz6lWr1O70ZLy5EiXUsU4TZlTXn&#10;eo+Ede0+xjjPiGK0hVtpW3TZkmuw0i3vIdPjtBNcyTIuTc3HVifpX0nCtBZbGphMVhpc7s5O+ujf&#10;Kkk7owxMnUanCehYuvCVtqR3XheRkj8r5j3/AL1VPDVhNo2mXdkY/Njjkby9uMsDzyK6C3nMf7t5&#10;EZsfwr3FQSwpCJPKk2zH+Lb/ADr9Gq4DC+0jjaMOWaTTd1fZaPucMas2nCWxma/qlq0UUN3ZG4j4&#10;faybtpHNfI/7cF28ul+GLuVBHayzuI2r6j1FoeI7spaF5Fmkl35Dgf3fX6V8z/t9Q2Fv4b0aWXzz&#10;IjS/ZpYcbNw2/e9q/PcVXrY/H+2c7wjKKtZKWqduZWu0ujPRpKMI8q3s/wCkfm74nnjh1OWLhpEk&#10;B/dsDz9R1FTam27Uo5W+8Y4237vxwao69cw/2zGfMG54wh2xYPB7+5rd1Pwjea1Nd6vBZ3Labpoh&#10;W9ljbeId33CSPWv0yKUaUeZnhq8pNI7b4b3KrqAlykivmEMqduor9TNPW9uNOtZrCwuY7iCGLd53&#10;Dt8i9xX5T/D9I7O+WVJUmhcbtsak7SDX61+HfEUk2h2UVuiNdSW8Ko0jcyZRTzXhwoRqVaspJvRb&#10;b9WeonJQRUn8P6/byi7XytpAdumRnqPeu1tJ2j05HMLLDtLDao3jjg4HastPErGER39nPHPn51j5&#10;VMVQh16Ka8PkSbYVQrsbsta4SNOlP2tHmcZaO99NdbpolqTWpv2dpK0q3Usgkt3U7Aq4MfuKNV02&#10;zubWSBz80igq3VwfXBqbStS3RxRJCsazMfm/gP0zVLXo4o71nlZNroYk2vyDXq1KdKjStBJxvre/&#10;Va6syTk56syrnTmtbYPfy/NGcQeXgeZ+I6Vkzw3NxeLqXmbY0jDGWN8+Vgd8dferutKuj2ttJeXn&#10;yupSFW/lmufh123sRJ85X+EqteNi5UVLka5WrPfy0bNlJ2udTFCmpQpLFOlw3HmfNs61Zjg85LiK&#10;8jhsY0OA6uG6d+lcXJ4naZklsrctIV2ltmEYitOS/uG0eSKa0S6k++G64I7CsqeKoJPS7t52f5vU&#10;a5it4n8EW7W9itoUnkmI/ebtuMckCsz4g6X9j0KSzED38cQEpa1T5kB6Bx2PvWXrfig/2VBE32aG&#10;4iJcbnzgen4GsS48WvcE7LiKaOb91eRLvRHHXJxXi1nBylOEd7d+3Z+Z2Qvpdnl+m6lqWm6qzWpS&#10;8bAR7aTgunpXVW3hWPWrmLVLG4/sW6RiwXdjaemMVTvPDejrfhdOkeG+UrhI3+5nuCa3dH0jXrp7&#10;ae9tLZpLdtsjM3Dop7e/vXdg41EnCUHNX6X0+ZcpK+9jT0zSodL1L7RcOjLIpaS2hbCCU9WH129K&#10;reIL2e11C2MUH2dXYMIv7m7ritjUtMs1uftTK0Klh8y8cen1Fc/c6Z5uoPcwM8lvuOWkBcp6HFYV&#10;afJKSUXF3Obmf2mR6zBJfbYrO58mSDbNJbK/DfQVzwkSPzLDDx75WcbeDz2xXTXFvHpbeW/lLkcb&#10;ckqDVSTUrWPYyRbbqIjErJnnpioqLmeuhp7S+hD4W0+2W7/015Li1MRWNJkxuc+pycVswT2+jvti&#10;u5WjiZUKsgfHpU+rae95BLdKlvazH5UXf8rk8nIpvhhRa3G6WB2W4fY7SfwuvcmvRhgnGag9E+oS&#10;k2rlHSt2heIHv9Lkklurg5BZdpjJOeOxqLxJbpf6vdb5GW6eRnMVx1iJ56+tal/b266wktrI3lp8&#10;xiXgoe4o1TRZ5tWhup4zDG4+9s2FgRnoa4ZulDnp3vJP5epvFu6sdF8P/BFp4pSWOffbrGvy3NrF&#10;gAnqM+taOu+Ab3QNcgg0iW4v12rKVPLRANjJrtvhdqDL4cg+1XEUMO8xQIy4YY7ZrsV8uGZpVlRm&#10;cAbttdNLLsLjsLFxmk3vJNXS7WbOOeJnSqtJbf1vYdp5W60+Pzfm+UZ8wY5HXNRaiBp1hdTrKV25&#10;kbuV47CotX1S30tNk10kUkp/d+Z3NZZkvLyznkkjito3Hyu6bjIg7YHrXrZhmdDD3wMYc1dQaure&#10;7o7OTT03Vrtbnnwpyk+fZX/qwzUfFFulhZXMiborhQyTR/eB9dvUiuZ1P4oX2jxwPOq3TSOQYoUx&#10;gEcGq/iKxayuNM/tO4SGzSErGiAps56c9a4fxLfztq8b2jiaGFdwLLkgV+F5txLnNLGqlGo6fLa9&#10;tG3yq97Xur7XPbp4aiqd2r3/AM+hyXiLWL/xPq00Flez7iCpKybUfP8ADxXZ6X8RtVt9TtNHvbYw&#10;6Ylulu9rxuchOXV6xl+xR3Hms0KrL+8eTsSR7dDVS4WfSRcL5byK6589W3FAfQd818pSxlSknClp&#10;dW9e9+67ouS+1IwNRn0LS725ktfLvLx7hllt7x/9Znp061D400nT/A9inizUtE07VobC3j+32NrD&#10;5SeWw2h3x94qD1rbttD0vS7ew/cTDUGk82Rbi3Jyh6NuPSuW+K+lRePNEfQoL+OOJs/bE8wfIvZm&#10;A9K9LC1IrEU4tvluuZ/3eu34HLVj7rdlfoc/DJpbeG08R+HrSNdN1AlA+/D7lO4rmt2zh1TX/s7w&#10;SSWYmxJL5a4jcjp9DXLfB74Wx2/hiTTzqJisYLnmzm58/PV0IPBr2fw1DpnhqVI5g01lA48xJDtJ&#10;BrqzCpToVHTpS5nfRvt0vvqiMPGUoqctFY7jwx4CZ4tP1TW5Wa3G5ktI9ybCeyAVt+JNIM2kQtpG&#10;nLZW0iHzN0YHmY6AnvmptL8V31xqVvaxIq6eFPlbYhv2HvU2hXTgRac9zcSCeU5mYjy0wc4Gehrq&#10;9rgcRRWEovWorczjG/tPd0Tu24ttqytY75urfnn09dtfxPO7nwi2qtb3ctp9pto5lbf02Op4Fema&#10;z4ghvlXTUgm0xJVIe9WLMZ9V49ap+JUWIzoB522X57e0HzEn29a8j/4aE0U64+nSzSLbKws3iWQ/&#10;u1P8T1GWYnGZRUxGEoNuNrS0Ur2burrWKezs7kT9nPlnPR9D6ItrwaToYbUGSZII/Ld4gTuHTpXI&#10;Xni7WL5ba00203WJJt9/mKzn34p17rd34WtrC2tJ0vre4j3ieRwpAHqzcH2NY3hr4raLpi619o8w&#10;S+d5jN5fKF0zhmTj8RX2GKzqGKnDB1qsqMVG0ml5J25ottp2SsYQo8qdRR5tdPy26Gla6NrNtriX&#10;epSySXNpGYhKwTy3hPdT/fHfNWpvCWk67pSXR0o63JO6v5sk4XaAeMFv1ArOuZGvPDM9yNUWK2ld&#10;pJYZnAjmTHGJOxrQ+H17fX1tDeWyWn9nSBUe3jcEpj+LjIrw8ulha2PpL2UpQmm91Plbe9mmnZJK&#10;V1c1qpqDd0mn6Hkfxi+BviHU/DgsdK1+KCO5m8ya2vCAiEDlUPcVl+Hv2KfD+veHYbvU4riDWVIn&#10;jDMAiuRXsfjq1i8XJbWcUc6TfbBGYVjOPXzVPTAqbT/jBYaRr0ehalDJaXUGIbi425hRhwOR2avU&#10;y+WAw+OlQqVHCgtIuL3bSTbkkrNb2Zx1aTlHnavLz/RHm1h+y3YLpdtbyNiOENmLzcRuxPUYry34&#10;ofDqDQ5RCkcVr5fFxNAcxRY5DYHOMdTX0wnxD0bS9VuZddkgsrV32BC5YOezAehrm9d8UeHdfkOp&#10;6davfacxCSNaqrHB65De1eFi3RoYeni8HW5/eaacnd/3rcqSRt7HmvTlFLT+lueTfDXxHo1xYmyt&#10;47vT5tVmZIJbgPJA7Z6pKeCtetL8P7d7H+zdVv3vrUvvg8zuvTavspqX4Z+FoL/w5rMWi3Ul1oy3&#10;Y+x2mpQL5cOOWAHYZp/jfQF8EaJI+g37RXkswlFjJIH8lifmaPNcWLymaoSx0U1F2abkkr3cdHu7&#10;W2WpvTqRilTk9fTyuZPhrwbbfCOT+wVLSW2rTsbdZOYwSMlTXnvxm+I1qYb3wtr3h+PTbGZZbUyk&#10;BUOR+7mQ9OG6ivYNE1l9VdYtYvra/wDszK0ny7SJAMgjPQ1H8SbG28QWMlq2ii/F0y+VK4ygbswz&#10;XDSr0HUlXUm05LR/FpqpJpdHsaqPLFQt06fkeAfDH9jfwXbeBdWu9V2+IdVutPkt3ijtdqW24dUL&#10;d6/Mvxl4KbRvHl/4es43up4J2gVGT59w/h9yK/VyDxp4k+Es802qQwyQXUhhe1jcb1Kq2CAe1fN+&#10;r/A3/hMv2ktO8Q6TPDfWt7ZS6pqQjUqlsw2q2314av1PhriGpRq1amKk3eDe94uUb7auza0a0R89&#10;jsPGpGMKS1T+dmfAH2SWMyB0Ksh2v8tIls80hiiDSN2+XnFe5ftM/B2P4S/Eq80+2nN3pFz/AKTb&#10;XCqQCjc4OfSvFL2EKTtPzHCqW6YxzX7XgsdTx9GGIou8Zq6+Z83UpypScJ6MV4msYU3GPcem3nAH&#10;rWPKA0qN/wACrQmJaEdI2I3feqFLZFy/y7u69TXpU3y3b3MOaxCAI8cru7r/AHuegNWNKtv7QvoY&#10;FH+ucJ+dKto80oRQZGchUavo34cfDfwfo3wwuda1CZtT8WyyRG3t4XYG0O7nI9CPWuLH4+ngqSlJ&#10;Ntuyt59+yRaTktDP0bQbfwvpwiiG2MD/AJZ9Xes8eALrXrmW61W4eNSPN+z87256Cuj1K6gs7a5N&#10;xukkKhokXON2cc1nz+I5tQhnZQqqsQTczcn2ya+PlWr83NT3e76nnJaljTvA1nDeW8rfuY2AUorf&#10;dyOn1r0aZ9P0vw2UhjVbiaALHu6xxgtkAN1zXn3hPVn8R+KtG0i1zJcXkyQp8xAGeuQetd78QYo9&#10;NuzawRSLMhaKNoV3lgD3PpXl4r2vPGM2x8qULlT4OWkOrePbedI932JJLgszExnjoAcHrWh8b/Dd&#10;xrFtPNFEjXAAY/Nx1wSa6r9nrTIo5tev/LjmUhIU3c+5xXaeJPD8TKXZTbzSk79yjYeOGIFZ0qjV&#10;WU10tb8zro0X7JHwNp+t6t4R1oXdhez6fdQ5/e28hDgivsX4BfF5viNpUkuqQu1zpo/0qRVARw3Q&#10;183/ABs8LHw/4zdFEW26iWVmXhM464r6t/4JpaHb3tj4uAFtdXFxJAklk+JC8I6vtrt4ixFOGV/X&#10;ow5prlStvq0mtDuwdN1cSqLdl/wDe8Q6PYaxo8Edxsa3mDsVZTsyen0I9a8C8VeFLexmlljilurN&#10;JdrrcYDJ75X3XiveP2iPGXhT4HfF2TwvJpV5NotzZi7WWOXzEti56hT0Ary3VvGOieI4xcabe22o&#10;qyhfPU42nuDXgYVVlThXjF8svu37oxxtNU5Wk9Txyy08LJcO9w0cagd8jb2zVqX9mXxh8R9csFst&#10;NuommjLR2kqIskyjvEpOT7k1s694as9TvAjyG3sjOpna3X95Dg84HR19Qa4m1+KHi2WXWIZtbuWs&#10;0mMUcki7ZFjHA56gEdq+qp1MZNOWEklJb8yb0eitYyw1WlvUPOda8IX2hLeW8olt5oZ2tnXfh0wT&#10;lW96x9Jsr28uo7XKTR7v9b3Hfmuz1K8aXSVaX7xmPzSY+Y9cZpfCfhsb57pk+aUHy0X68k19SsVK&#10;nRcqlrmdapo7G3a2EdusUKyFm+5tVieOuSPaoNTmQZRtqrGOZd/frnp0qa/uzZxsv2gKrjbJJJgc&#10;AYwK8/1/WpNQBhh3xw5OWVuX+ue1ebh6EsRO/Q82lFzIvE/iEalcvb2rFYAR868GSs3R746bcq6u&#10;VZX+9jtUVpYPI+76fNSrBtl3/wAOcnb796+lUIQh7JbHo3jFcqOm0/Xzpvj/AEfUmZGW3nhldm6Y&#10;DZ7V9G/H67TXNSl1G1m23kePvdZoyOPrw1fJl/L5N2U8kttHDbh6d69v0nW5PiH8PYJVjaa60tUt&#10;rlVUZIXiOQhfbivFx9BqNKqto6fedLi+XyseYX0f2O6S9tT8vdd+fLNW7b4ey+LFEmiSrdao2c6Y&#10;3yvIR3h7OfbrTNX0sWtzJG6NGudu7GOTV/wNLa3PijSbW7WSS3+0xq7QnEgIYHIrpdSdOn7Sm9Uv&#10;6uckGoS1MXR/C3irSmE1vb3FjGH5S5ZURiOoKvivRPD9zex7mvnhhkkUB/JlEqH2Kiq/xeuU8QeO&#10;dajvpBJMly4gv933o8/KH9R7155Ha3Wi3DI6OuVyVX+IeoPpXM1LMKSnUsm1fb5731Naii78h6Zd&#10;fDrSNav2uIbz7FJkb1zhCW9UP9K/RTwj+0j8K/DGj6Jb3M11eRjR4rZ4pLH7TEkgVUKk9CK/MHSv&#10;G6ebvjuTGyfIEuPT+VbS/EKyMuw/uWA2Fo3GG5zXyWcZDVzT2cK8pNU3dW/4Y6sNi6uFTSSfqfo1&#10;p9te6b4YH2W+8xXkCiONcFo1PUfSvRPAuhDXpxLZp5bJD/rd+CW7V59HpUaoYJdQMcikvArciRT6&#10;Guq8M3V5YwGS3tHaGKVcybSHTPPavyLDTUISk10/4f0P1KvSVCFo7HtPhCY+EdPeyii+2XZlbfFI&#10;+PLmI9T1HrXR+HZ08TzXt9chVuoSLeRY0+VCo5HPWvPNJEvivUJY9XP2VbCTZIzKV8w9dvmDrntX&#10;qehnT9PhEViJVtHbfHGqkhexGfSvpOGsRUrOOHrTXsINtRbV9tHbfR7u/XSJ4OIsk5RXvPqcXf6d&#10;p2jaZd67pUUMtxBueTj928lec/Ci2uvHuv3FxPJ9r0qylkfZ0dCxz5eBg4B6Gtj44eGp7dJtY8Pt&#10;dR6zNchRa/aAEbI+9ipfhFeeIrN0n1TQbZZrvck11b7UCSZwchOleH9XpQzCNCvFezUtUtn/AHrW&#10;bs7K6ZspScPd3t/SuWte+FCwx3uu3r6heX1sTNaS2NwdxX+6yn0rYi8P2V9d2l/d2VxNepAkhW7m&#10;Rs5+o54rtbOxMMkovLyOW12FT8pUx/XmvNfH/jPUfD+u6RFpK7tNZQkqyqGD4OcgelbZrleFy+EK&#10;7do2a5bxlK+ruvLXRkU53ut/PUyvh/4Ll8Darc3/AJktnLPqLpb2tySqPGeQDyQDWB8Z/iFdy6Rq&#10;0tlp2rTTWlxGi3Vmi7oMdzIKufGPxBqdt/Z1jBfxabJqS+fuji3OMnDcZ61Sln0LxH4dXTbK9/4m&#10;kd2sU8rbklnwOHIOMfSvlHiJwXLK/s0+azb12Seml7GzimuWO9jjPhp4ZPxE+H/ieylvLa10LUbZ&#10;la5umR3tpdvHHVMnqa/NXUtNGn38FkQNwZ0PktwwU4JGf51+tEPgHTvBngy4f711fafPFeeVbjaS&#10;oY5EZ/jr8n5baC7ubx3uxDHCjqjMpG5i3GBz261+rcGVlUeIjFe6uVr/ALeTseVi4uMYp7mNqfky&#10;Qxv5c32hVRdrY2Qt1J980Itr9n2pbyLDa2jRFtwA8x3z+Na09tBeTNYr5dvC94nmStnsMAAGqsm7&#10;7fcbrdJo7GYyySxph3C9MDO3FfqMZXVjyno7lIwxtaSovlbXSK32yclCOdwNa2r2m2dGtd0lvdWk&#10;fyqufmX60w2kS2GnXEU0ci3N27FJHLmPI6nHQirs19HqGm3Fv9mkjmsoDE8u/GVb2PbNQ5P5FWui&#10;1Z2ht7LVYrgf6Rc26TK/H7vHt1GKy7+wS1vbhVt4YZRZRvHAz5jmj/i/E9fWtTS9RmuLOfUY7a2m&#10;kQCGVMeVyOARk8ACo7261C6168uLqzgmxZukbLFmPaBtBUD+ZrjjzRk7/wBbFJGRY6a7S2CbYJP7&#10;QUoUjfOARiNXz6Fa2vB2nKninw3Fu+XfFE6quPmSTJxVTSreRb4xTw/aIbFRK8kJ5ckKQCat+DpT&#10;P4s0e8iKSSLqSyv5jPnBkAPSitJuMten6OxrGPvI/USzh1XXr2DTbuNrOOQLcJPcMQgjI4YgdwKi&#10;vE/4SDXVt7XyZLdMJJc7MpkcdKq63fQ3mmXGzzrdYFCxxL87SFeUGawfBl/JDfiXI0uxmlCPKsuA&#10;3sw7V+SONNJ6HsKTW+x61p3h+KG1ubS3gtvtEY3ebZp5IPGfMUtjmvO/Efwmm8U3ejWtk8y6k+6P&#10;Uri++eEDOUz3DHoa9NlmOiGDXIYX1CHbtSRcyJuHdhXZ6P4ytJGuLWVEttQwD5HknLkjOK+ZpYen&#10;Wx/LVrKn6rpbSzdldm1RXjornil74O0Dwbb21ldWxmlS3kEqPD+8jlB7EclPSvB/jz8W28Q3UPhT&#10;QZSuk2sySi6+zGOQSV9I6V8TNVi8Uy/2kYXhWQW0q3UWZIYxJnr3o+I3wZ0G/wBM1KS50y1igvJf&#10;tFrdWUCkK7PyC3XBHOKWGp0sLU+t2lNL8F0k9WtbfeZYinOcVTjZX/qyPjP4c2eseH9dnl825j1B&#10;FdEu4WIjO7nHFfYH7P8ANLpl3cW+oRy/2k8CObqaEgSJn+H0qtpXgzQPhxa2Uk1/Br9r5kZjnhQy&#10;eRgZwwz3rtvtMfjPV5jqkb2EVkQLWztBid4WHD+6Eda7q2KrTxHtuVKUGu1vW+0VZEUcM6cV2ZT8&#10;d6CvgC7j8QxRw32k3M3lXVs3XDcq3PvXOal4cXxZqkd/cO80cwjaa2mYwmOPsxdcgrXrPiO1sPEe&#10;nyTXFsbvSktnSNIuSCFxuq34M0+z1TwRoVwyRs0Fn91U6gJgqa+k+ovGYqdLCNRp2ulffZNq/R30&#10;3Oj2qhTTmtTyPxP4OvNJtrOKyuJZrUH/AJYocx56bT1cCtX4YeH9DaX/AEu7S8kgzvRlweenzegN&#10;dNq3xB0/V77+zlt3a6hX/RXXj5+yjOK5HWfija+D777Bf6Z9nvonLO1vjBz6+tdEKeAVVVI1FJR6&#10;crtotkGvJaWjH/F/wrDr19aTLIPOI2CRUCDZ9fauIkmn8C6beWWrQs002PsstriViAcZ3Djaa6vx&#10;l8Q7fVtLgi1KIW8cw3xy7h5bIvJDgdM15hdfEGK81qziis1vMgxJPa87YvQg8YryK1R4jEzqU17v&#10;/As9xNcsdRNX8THTTHDeXgZpmPzsmJE7AGo3df3GpNLDfLMWiG1hlmXnaR/WrWt+Ez4m024naGGG&#10;OHayLM+JJlz1564NYNnpUuiwhWS4kyfvKowmD+tVHlSt9ozd0xJb+6a/PCx4j3vuThQD2rr/AIta&#10;/d+I/g5qmhM0e3UowYXhbMkJUrlW9FNQ+FPC0/iglorcNHERvdpQX+YZxjvWnf2iapNJbyw+T5EY&#10;hkbHUr1ypqqbtUU9VYq1lY+frTSbDVrv7ZdRzTapFJ91ZX38bQgLjqvsa9A0+xuoZpGurMLC3y+Z&#10;ar8jEj0rE0awaz8YXsVlaRQsC6urcn3NeveF4DdzLpGrtBZabMD5txJxHx83DjGDXViqmqith0aa&#10;1ZH4U8LWS22lXEFn+8iuNo+0b8SZHIJFdbqfhoaH4Y1q4guDDfYCCBVEkfzdBj37OKbNLcNZaKug&#10;ie6022u2h81WPmOSMJyRjA96wPE2u6lfaI2k6pIizWsu6aJbfyzgHggj+VeXUbpyTu7fnpqjsaSa&#10;djNTxZqegi3t7+4RZL2APHLt+dPcehFRT6mLG7sr1f8AiYLKp85mbO4n0qo+paf/AGtZ3CSpqDWo&#10;GPtCbEyBhF+oqzeaRLqly3m2/k+YQ8bRsACP4wlXRcFV12IUlKR1nwy8A3/iy2kubeS2hkhcbJJM&#10;5P0FelW/w50f7FdPqWnrNPb5i/dtsEeBkswHc1keFvFMXg74bwl40s5zAfsa9XmxwX+grjk+N2s2&#10;Fgt3ZD7VdSEJcPMoIkB56Dt719DSq5dShGpXi3J3vs0tbL3X1Ikqs3Lldl8/nqjlH8MWeo3uo28F&#10;zc2drHvmhikhcJIc4HQ5Su58B+L9H8KaUlqbe5ka6heKfy4s72zgyDjlRWPpPjyW71u71O68My3G&#10;rXK+T/oqYt5QRn5vRqx7rxtFL4lLw2lx4WktztjtRMZEjLDEhHp7141LEql71Kpqn21t3fTYbjzL&#10;VHb61pUPi7THVJILe4b91BPdI8UxUc4AWuLtfAcS6XfNrOnyL55SK1vOUKEdznghq6u48aWawrcC&#10;zi+0NGEh+zsg5HVsded1cvH4lumQzpZ3N5Db/L97IcDrGc54NYyqtP3Hfz/DYqyudFovhm10fwsX&#10;uNv2qzDMk8dwNiQn3XtmtLw94K07T9Ttrq/1SG8uP+PowW74TPUc+hFZfgbxPoerXcUV7Z/Y8Kds&#10;vIUDtGO1aWseE73TCPsthJ9nmUrbSxpkLH1wfY1eHpe0fNbbT8d3otzKUraHAfErUpLfV52t7v5U&#10;lZ0i7kE5qPw/eteeXdX9xHcSTbVhgt1Mbhj6g96w7wXTarcS3MiXlvB19E/Aiq41D7RciB0SP+Me&#10;X/X3r3Y006a7kqB6Nd3TbA91tjjWQ+ZIqcxZpbfQo/P82e6aFlywXbh3HoKxvDd/qV1cPcSzL9hQ&#10;hnikbcG9fyrZtvGKfLay7LjdPujaRsgKfrTjzRlqTyu9keJftvXRb4b6KzkrnUdiIr+kfUg18W3c&#10;qSOIudw24l5wa+q/25bkRt4W07zjJH5c1xtZcBclRXylNat5qKuI1yy7ozjJzjmvo8Fb2d2Y1FaV&#10;hrE+fsdGZQAI05HALH2xTZdlxKnmuIY3IcNuwEzxg+opIX3PKqj92ZN47lAOhFOi+2NlFx5bAptb&#10;r8xr0lozK4JYRQl3h3eSuV8xePqAK0rC5e0Tyn3bX27GXrtG7jP/AAKqNlII4rhceTI7bd38BxWl&#10;pSLG8e938mZd23qeuOtZ1W2tS4qz0Przwx+zm3jf4LeAUbU18oPPd3ETJnbDI/Rff5a6V/hrrn7P&#10;18mteGYZNa8GXMoW80nc8txp/bzlA6qK9d8MeDtS0/wfpBtcrZ2tjb577zsXgY6muv0rVbK3snWO&#10;7uZrgrskX7jwSD+Eg8496+SlGUbvZO7+/d282bVKSjUc473/AKRyWr22mfETUtClt4re+0u2P2pL&#10;mFzJGxA2g8/3TWufDUkNtLFZwPfMh3SRbcGsa416ysbydYgFVV2rxsLg/TrVnQvFyR6hDcPcf6OM&#10;o/zfnXLKUba7t6v8DdqV+ZbHT6LpOh6IYtQmivobhicSCQxFPrWVqniCzjcTy3O7MpZJZMErmueu&#10;fHllqGpXluhnks8q0atLnaffPWpLa7ttUsZbDVIBcQqd9t9nblm9v8KtSaioS272LUOsupzHxa8F&#10;2HxU8Fazpt3G+pRrbvLZMrPHsuQmY68O8YeG9L/Z1/Zq1i/0G7nXxHq0ECSXjPy8knDhMdAB0r6K&#10;0qWHTY3UyOqzZ/cN329Ca+cv259N1fXE8AeF7CMTf2nfySxqvGZPlVBXZhLyrRpyl7jd7dNNXc5M&#10;YlSg6sd7WX5Hzf4D+CXij4pfCjVdc02S5vLjSbofZ9PzzPEdzSbPVlNch4s8Sa74jhs9O1ywsmk0&#10;ucSSL9gjtLth0aN2UAkYWv00+GvgKH4YeB9P0PTY0W4tY8TvJz50rHJbJqTxJ8NfDfie2aXXvDdl&#10;rFxn/WXFuPOH0kHOK9inmt6jk4Jq7a7pHkSy+TirSs+p+bHxIsz4v+JGqajBpFzo9rqxjuLe2ZhJ&#10;sjZFVcFeo+XrX1f+zxofjP8AZ68WW3hTxXFeyeEtfx/Zmowq/wBlFyVzgejN90ivVtU/Z08I6lrv&#10;gLUtPgitbHQr3/TNMZNv7hjuCCTJyA/Ne/eIV0bXvCz6PPcvcQtIHFlIpLZBzGQQOCCvavMxmZqc&#10;PYJLlUett1pGzudVDCezm6j+K55X8Q/AVv4q8Ea9ps1sLGS/sprXzfKCFnxwTjk5NfL37EngyW3h&#10;8TahqG6GOZfsO1uMuDyR9DX1xf77qzupW3qyMqCJcnee+a5bRfDtt4Z069+xQNYxwStcOrfxPId3&#10;4GuLD4uUqEqVtG0z0pYZe1jVW6PYPh7bado3hRLNmZtQe4d0fZvjA9vaub+IKR/2oLiUxzXCRZ2x&#10;tgA9Mhexp3w/v9Tjtt+GjtWEjBsCR/y7fWsPVdXeY3CsnmNMxYqzfcPet1VXNayS8l+L89dy2nzN&#10;3vc537QL6SV923ylPmK3TjjPHrUFjvutSibdtjyF3NxV2KxRo5FMqQwyqUO1f5CtW1kh0WEIjrcL&#10;Lhy3BwfSr51CN1udPOorzNnSfD+lXkV40t59hUDcnne3TgVRgs7jUhElrbGZlO5WXPBI9a6LwzqO&#10;m6pbOuoxbfLCo7zcgZOflP8AAPWsrxV8TrLw9fz2ugW5tWiyjzxvvjKnrtFciUmuZWav/WhinJ7G&#10;JBcahZ3zo0cyzRyFNsb4/edsbev1psviFbqC8+25Xyuny8H3x9aoNrkklp5rsjRrIGMnAff68VTu&#10;rOz1CZPKuN023mRW7n69aqMYpbF211NnRPEr6evm6oDM1xHsCx/8s/etLXteuLFbe5tLiNZkZZQs&#10;nA+U9PeuSubh9PjiS4dWt/K2wKuMqB61QW+/tTMXkC3k7Mzng1V2Fle502p+Lo/EN61xcFTcSSjz&#10;5WXK5PHFV38tUMs3m+Zu2R9MZXk5rn9Atre51LyLiaKxt8FXZU3uh9cd6g8b6lfW99bLdXjXWyM+&#10;XKq/IidAPrWbTcuZ9SopXSR6PbQatJpkVxFblrSZCkfluCH2jkjHXFYyX1u0uwPu9PLUHIHUjFcR&#10;YeLbiG2ez82RoWYOF+5lhxmul0KZtN1K2n8xbfBCSRRt86A9Cc9Qa0d0tSnCyPSNXubZtIsf7LuZ&#10;7qZ0Gdy4/DHrUunbLGyllvbpYWm6QNx19M1jaqL/AE2CK6ilhaZTueCPjYnqPamHWdJ143E90jre&#10;NtRGbkHI/IVCjKMubrY45U24+R0Ntp+n2okaIyrcSL8jM+CeP1FciRdWur3EU92tu0S7H8zv9PY1&#10;Ul1KxgaNdszXCTBZPnyGHQGqHiTxWNYSPTmt/JVmP71WBkcdMAjitFJz6bFRpy5tdjetb+20GMfZ&#10;50k87q0ijgj+dXj4pj1CxdZYLdmwfLdsgZz1NcA9zLCHgUecyYWNduOtDLLIPk3qyAs6t9eookpJ&#10;W6G7pR+Z6DbaTeyMFvIm+X5Nqrupdcj0dr+NrNJJo0UIsXXMg6jNVbHUr6zsIXnnl8yJU/dyIcsh&#10;6HPQir+l6+1i9zE9vtW4kMpbZzv6Z9qdPkad9jD3oepi2wm+2y+YZW8sNsgmzvWrsOlWF0zshma6&#10;7RtwGNdleRx+ItCMtuN2oW42xvu2H3rE8P2WryagTcRTSbmPmTt6etDp8zjbqVGpzRutzMhsJbJj&#10;KkW3d975sECu28O67Hp9lEkrpNGcoV288GuSvNN1Cx124TDrMf8AnieDk5HXrW1p+hPGsUsr+Wzt&#10;kL7mtGpQbcFYqVmrSPU7Z7O/t3+zxrGoXOFPSq2l6M+lNczwHzJmP+q6cGnaJNpumiO3uG8y4dOZ&#10;PfoRVXXNL1PSWjn0+5docccZPrXvNxnTjXcU5R3tb3ezseYvicE9H36nF3kYbUZbh4hbsJf3iMvQ&#10;9iKS4vxNcO2yJZHIbcy43VbvZLiWf7QZN0vHmRso5B/nVD+z1vlndHiteuzc3B+lfPpyg3FHqWRD&#10;qsDfZLWV16syZ3Zzmq9pJqOg3NvdW5XdKCu1sONhPQ1Z0uV2s7i3lCNk8fL93vkU4xzyMsUW+RV/&#10;ehfK+6T1rolNWVWLd/yKX8r2Oq1fU7yOw2ov+ujXzPL4yCe1crNpUTRSPFK3+sCjcoPHXB9xXovh&#10;e1EkEO9JtzRfO038J9PpVHxF4ZsdN0a8CyeTdu5l3bcdf4RX0E8FUr0PrEXeKXV7abJnDCtCE/Z2&#10;1PPoYZYZpI9/zJ0ZWyGrm/j9a2i/A7V4riYTNZyW8wfqQ5fHHTFb9oAtxG2Qsan9RXmv7Vk/l+GN&#10;Hs0xJHdXBeRo+nyivkcTKPspdv8AgnqQi3OKPmrSYY4YgqSLNHIVXaq/xdiP619efs4eDxeeFLnU&#10;Le7ghunnMZjZcr8or5N0ySaS7jjeMQwooB3fPnsOR2r7g+AVoLT4e216jwxRXLZ3yHb04/GvnaE5&#10;xxUZqDlZN6fdfTqd+Lm44d2dmd94a8OJAVS6hDXFvG0RmQ/6wN2JPPFbQtI5LI2Qkb5FIRYz8uPS&#10;qDySS6uHS4KRqgCtG3D5pdYklnuzYhVWYESJt4yDwcH1r6SvmMaODqydLm97ktp7+miTWzaWl1qf&#10;LSUpzV3vr6HN2VsuntPf3MTWnlEq0b8NJjpjPWo9Egt9cjm1C7mdY8svkQsVyB04XpXbyw295C8N&#10;zbEMAMOwDPgVQ0+CyjEjIgVWbcJXAHPpiuPAZThsghTwsKnNz3dnvfrdXWiVl2Oh4l1E207/AKHO&#10;WFy2tX6NESq4CBdvIUdia9OOIbRE29hXG2yXbatbm2/eqMyfKyAIDwQ2K6lL4Xzsq/wfKfrX6Xw+&#10;2qc51YtTk+qX6No8/Ge8422QpVWQrjdmvGvHMPiH7dFe2cgjhhnMbeSCzYHYivaPL8zO2qTaZcQx&#10;gtL5nzM5bA7jpXJxRkf9t0403zJR1urWv0um+gsJiFQb7nldjPHqM8qz3H22WCMMYowckH+q11Gl&#10;yrdXLN/o9tYQQlMq5EpHqyjuKg8JyXkn2mzu1SaSJisbrB5Zx7kdag1FL/TddKxyxMxQCWWND8tf&#10;z1h4vLKdLMaMnOEnyz91Xvro9W3a2yeqR7s37Wbp7NLT0M240qzv7WfTmu11XTb1Zbeaymiw/wAw&#10;wQVPavy/8feD5vC/i/VNNleWGa2uXi+6f4eVIxX60r4egubyPUbVna7hZctuGHA7++K+Lf2+PAc1&#10;j4msfE9gUVb2PyCIs/NKBjJC1+wSmvZUasWmnpdbeT3bVmrWOZVFO8f+HPjW4hmkjgWIxyXGChSY&#10;AiQg7g2OwIpbeB7e/dbvFwsIV3aSX+EHj/0Lii62LPZPO6Mu4RBeSEj7nNT2TRRxxSRAtbrGLd/J&#10;XOFJZ/nAHI45NekndHG1qdbf6VLb+HVa0Ed00A/drDgDB5fHof5GvPhJNcXMbWfaQsJduzaxfad2&#10;fSu1vrqPR9Igt3j3XzDa6KxwWA+8Mf71cdqKSXG6WWFPMkLQujL5e1sqARjoKKHUmpsSzXK74JVY&#10;Q+dCH/cwkiQodv45FC37wmJpZEaGGMNAskJyN3IUMOpHY1DcurXflW5e1UhldZnyfM2Z4wPu5XpW&#10;stj9njiglmh+SVVtVb76Z2kMPUfNW7tZEK99De8K6hDDqVvJLMI1eNYpGVjsRcsRgmvtb9gWygs9&#10;I8ayS48+O7hUbq+Fpo2XShAtzt8qIp97PAdiQx7c19Z/sXNctovi1Vj6C3f7pA/iGPTdXh15KjNV&#10;7Xt0++x1atch9IeO9WmXV5IlkZlYFB82eKwdP0TVr544IrfuzeazcHA6Z7V3T6bp82n2l5MC00jK&#10;sjTDAUj0PpVvSLyzZb3TbQrHbuzJHLNwfckiuD6r7apzVJK0v1V0aXUVojzNNe1GPfuuJYWz5RWR&#10;jh/Xj0q/pmuLY+ZcJqHmXGCnlMnyY9M+ladp4Jub5XuJbhY9P3bXZfvgg9R7VYi0OPRYo43uFmUl&#10;lfcuM55SuOnhKsXz7Lv+pE6iMrVbrU5rmBmjFvby/MVjbhv/AK9Y9tuvFfZKPtBJwvQdcYOa6DxA&#10;st9bbETa23aZVY9R0FZljbIsscErlrxoWXeqfdb0JPrW0KanU5F16ii9Sx4h8G2mkv8AaPOluNis&#10;xiXk5PJ4ri0mtboPELlZI3HPlrz64FauvancWdlHeRXLQzGLb5XP0xXL6XbtdRyyxWV1Z4O87WCR&#10;qR/Fz0qpUkpNLuaStbQ2iLZbaNWiEy5OVbOMHoaoPNuzbwDcvKbe35nvUkFw7Qv5QEkbR/I/du+M&#10;Vlz6gbNJ5ZilwoG9vMB+Ws+WzMtTpLB44YiksStdbR+8Zs5I7D0NUtb1x2umdD9njEYIWRc7sVmp&#10;qsOoRyXFvKkLRwhmSP8AhPTHPUVDDq8Kh4GkRfk3eUy7ufUUSbivI1jTd7s2NNvEWPfKiqz4ZNvD&#10;5P8AeHcVSvIXuI5JUO6Ruq/cOe49jWRYeJJPt86y7dzyohXaPlPrTtT1XyZ4vNdYWaQ7GbkF+xND&#10;khWakSR6vFZxyeU7yMSPk7pk8fWoJbqZvMlVkt5JBv8Am6May4dSFw07RRiNnHlOy9N5GcjHatrS&#10;dGsJIvOlkSSNRv2+dUykrXZsmkZdlE832idZ0t9reU/ynH1Bre0SN5LkskZWHhvMbnfWrZrp9nK6&#10;JGnl3A3mPsG7fhQ80czhImMcON52rjkVmpJaxJbuytqd1FDG7qFkmQHESt9/B7Grr6hJqmjySpbG&#10;RjsRYNx6/wB7IrOuby1tQieQs0m0b9r9z2+prsbK/gsYbRNsfzRjZFGmdlaKT3J0WvU5i20G78Qa&#10;pbLal2jhJSdVbDeYDnHvmvRZfBOpaYrL/YtxIzguZI0LAk1XsNan0K5S4sHhjkwX2SIv48Gu38Pa&#10;7F8QHNvcRzWmoopYXNpIyhSDxkV101TrNxSbqPZaJPyTs9X52RlUlJ+90PP7iPVbOOGW4066gU5+&#10;9CUB/Gtrw78M7Dxjaz3F3dzQyQIVCquSue/P6iu91qfSbaZ5pb2e3vIAGkmXzAkh6YZejZq/d6xp&#10;3h+0+0XF95U7RlxBJ95hjOFXoTXXh8PgalSTqV4uMd1zL0s2pKzTWxDlJRXImm/IztH0qx8FaDDp&#10;tgYF1GdCBdfdLn+8azrgavrhGkyyQ33O26kikBDQHqrJ2NY9j8QfDesapLdaiGtYhblFgm/iOc4X&#10;b39BXnXjbXbS21i71LRtSnb+0FPmeS/kybRwYn7GvBxfNmMmnNxop8sYxlZ8q3bTT1k+u9jWMeVt&#10;te9vfzOq13XvA+lXb2u5lvLZHi/0GLaSV5VGI7j1rzCPw34j8e6rcS6ZO862ahy8jAmHJ4wPWvOd&#10;U8VyX0ytaxvDHGzMW2oS6+/UV1vgLxtqOnTXEtpeyWameF5oFP8ArMc4riWXUqS5+RJ2s+X003ud&#10;SbX/AAT2v4VaC/hnSb3VE06eTV4/MQXN04XkdQ27sfWvSPCXiuHxZpK3psp7KR28sIwLK5HOQe49&#10;68quvHepfErTpNHhhtLUTzqkfrkmvXtMuLbSorfRrKZJJrKBYniUlSoHGQK9jJsR7C9CpP3LW1S9&#10;6Unqox3vZdGcldXjdr3n57I8+8UeCV8d+I9XzawWd0iJJa6rGxIn7bXFeM+N/Ct74dme11TbuX/V&#10;yt/yyzx+RHQ17l4v+KeheG0voNJuza6lZOJWt/IzHOQfmiz714H8QfiJqXjG7Sa7fy1R5FjgZfmT&#10;d2B7gVpiXQ5rxlzT3bVrat3Xe6NIKbWqsvxOGvdONjK6+W7SKeZVx+fNUbaa6tbouYZZvLP3doBw&#10;fT2P3jVy6dFldZysccwMW6Pkbj9cEYqEafcbDP5v2yPy9nmewGeMVKvN3KdyHxDbfZ7cypaSs3DO&#10;yxfJtPc1T8GSy3F/Iv297VRhtjIXRsdzjnAFO1Sa7s2Fqx+ZwJY5I3wVB68egqlpVx9l067/AHu2&#10;8QDydrEbiDg8+oFdHK+WxUWzrvHMkNjZyWCTwtHLh4bm3cnYnQjGea8t0jVZLO4Ess1zJCsgyisQ&#10;WAOcd62LyO9vL2SGXZHNkq6SMEDkHHXPJ+lJp1hd28puPIS3Uo2YvvJKBwD7HHetIJU02DdmeiNN&#10;ZW1wbi1j8uS4Hmpu5OSnTPqRWHDBJql3us7L5vleZpGxsK9wDWr4ZFp9tnfVpYdtviU7VLo+P+Wf&#10;0NdRO/hnVtLv76xMtjt3eTE0vcdFGQa8ippPUhvmVzE1C8+ytGyB5pMeanmN9zb249axZbmdmjuI&#10;rhYbhjujg6e3FZ15M0z/ALp5Y9sW8tI3aqt7byaxZLdWTpHCh80Kr/MfZc9f7xrrpRjN67HPazO3&#10;tEM2mxvPE7af5GxHz/y0PcoOgqtNElvc28r3f2WRQz+f2x6gjpXI+Dr3XdL1iKzm3zafcl33Kuww&#10;AccY74611fiG2jZHktXdpDGyP5a/fTrz6AVpiaEOXlhsU466HSeHtS0eO1jt3u5FmmLZud28MW/M&#10;4rC8Yafq2p2f2qCFWvLaXyoEjlIE0Xqx6Z9xXH/2ksenyRSukLKd0c9vlHyOi/ht5rd03xPa6rqE&#10;ETx3kMnl/vGZs7ZDwcD0PavnYZdDDV3iILUmc38KOJu/EF3p9+kWqR+X5fzGJl+cj0z0JFdR4HuJ&#10;NQ1UajiVrXzNzouUG7354FXNR8Eyap4qt9RgthdQ8q0fI3e57VLFoyaHC6T2Ulq04P2fa+0ZHBA9&#10;TXpYh06lO0dy4Suz7RsLu4HhuzYtBqOoWSgslg4EfI6N2yBWlCket2sT3ixLJcxgCX5RMjA5wMV8&#10;xfCn4p2PgK9nm1Cd3s5YAhsrfG55exlHste1eDvHVh45sTd6bta/hnY/Z8ANgdOvTNdNTG0aVP2l&#10;9ZJJweztZJ3ad5OOiQvZt7ff/XS52OhI2ia3f2BJktpGWRH5OM+v1NeB/HxJrTxA0V5bC2VzvtZ9&#10;2cA9fn/p2r2lvGMNpCb+b/QopX8v/SI85IPK7h0wa8++ItxD4x1Ozi8Qo9hpmw7WgmyZD2dM9fcC&#10;vOrYrCVMEqFGT9yV4q2ijJuyd9Uktr2NqUKntHJrpr62OO8H+Bl8eeD3kivnm1h1PkTyOR5O08qa&#10;uaV8PvE2hq1nLJDcaVczRy324E+WVH8VdH4U0u08JL9r0AmPSYJW8tmuvNwG4O5CB17Vffx1DLBc&#10;Q3l6tmzGSX7Tz8gO05xXzEsVgGp023z66LaXzZ08s212J5RqC2d/HFZXdqRGELqwEW3ouR6n1rd0&#10;7Wh4L0CFZdNkluRH9pkjVgH9y3uPauE8T/E/VbvSLG90VnMNtcNC+oxyYW5YDODGeqmul0PVLzxZ&#10;P5M921nHqkAbysRyxx7Rjj+6TU4SnRwVSFahJ87aUfdWnNd2s3ZO9lczneaamlb5/odzY6t/wkHh&#10;u21eG3HmMd/lSHhGHByT2rQ0bULlopReRBpo1D741/d4PZT3Irx3R7i90S9j0+/kvUgSfyZooUEi&#10;NzxjJ717hJDttI7a3tv9FKbfvYI9BX6blNWpi6jxUG4uEUmv5pNWUnFR016vY8yvCMI8vRv8O1zE&#10;1u9vdUglOmqEkC43T5Ebgjhga8X8X3niHTNbMmoahc6bJb2BAS1ZHLOehx3BPWvcIra2sY0hZJGX&#10;y+beU5TAPUk1gNqUWt+JWghtF8rHNx5YYdNpGfSvk87w7xbp1K1b/aZSScU24vu0rK1tDrw7spRh&#10;H3Utz5qsvC3jbXvEEeuLLcmfaLjztuH+XuAOCD6V7LJ8Ktd8c3Eep6rrFl50tvxLax/lkD17mu/k&#10;ubTw+ZIdSv4UtsgwQx5QoB/SuZuPEJ1WOe0037Lbxbi/lLKgZj2IrtwPC85JSxsXKH8q0d03Zu19&#10;OzvezJ5nP4NPN9jjtF0608I63DNPYvc6nan55I2zv9eDwazfFvxcOladftvudP1S7cw2FrJlRNn0&#10;9gK6+S9mjRFuIPt0ix+UGhXe8R6547V5R+1PfyaV8LbG9lgS6uob+H7PdQtia2r5d5PisPP6u6ku&#10;SMrpJWd3ZavQ7qc4Oa0Pl3x2I4dfv4nDNDLNvC9S0ZO49fQ1QspJRq8jpGdsbgBVyMAdqxtc1aJ5&#10;7K8nJZsN5m4knrx+vWurGqW+oSFoNm7y1Q+hOMdR0FfSOEqVKKavp/kesmpSNjxnqKavdR2ryxyQ&#10;pEGkZUx36cV6j+zMs8PiSa9FvLNYz2jJOYUyhIfgkivn7U55LbVZbVpG+1yoiRyKxWPI+ma+uf2K&#10;b3TZvCXiS0vEnj1PzkyoPzOhHTFcjwU50VSo1FB20b2vZtfe1Yxr1VyybV/+HsfRWg67oEulObN4&#10;7OOOUvIjfeyPXPXNWvEl0NQ0uK7sYoLhWZfN8/IIjqLUV0XSI4N9izN5WzcsPy7c/wAdM8LaPI1z&#10;I11qQvd5EnksvbsTXtt5hXqrKsQoS50k3BW5e0pJ6d1aK1PnLQS9urq3c8z1Sz1qWc6wug2zaZbB&#10;pfNmXMjMOOB2WtDw78RtHbQhZXcqWdwSy7bf7hBOcgHvXe+MbmJ9MYPOIrS1YmdLcgl/RdtecQeE&#10;9B03xM1xqkyqqkfZf3QEPzDOPrXwuLy1YDH+zw01qkpSlZL3t9NLK6sdUJucOZotaTaXus2p+yXX&#10;2mFJzM1qnEiYOMNjsa7e41u20PUUsLaGaS/m/fSZPmeRnvWXbaDY3I+1aaZbCWPEkdwv+rJbgKKh&#10;tPC19dXx1e90x31G2XML/aPv+xx1zV5ZhsVg5KOGg+eVvfS5kopO7j7rkmx1ZRn8T0XTbXzOquo7&#10;e6u44rm7STzCJFbsCK1LC2e181J5JWUtvRmfsK5GO8ea0nt2C29599I7jpj0zVnRPETx2siXrxqp&#10;PyfNnH09q+/oY7D0MSqlSPvSu76+aalc4ZU5SjZP+vI6CO8gS6ut58uZQT83Q0tyTqNn5tlKkkgG&#10;fUc9+PSub1jxXDa6Tc3R2XHzLD+565PQ1z/h3U5obwtFHNCxG94t2AB9DWNTP4KqsOknBp8zV007&#10;uzVrpsqNB25uq+4vm01FZppbqzW/tN+IYocgB/7wBr5W/b3mH9j+Gi8rr5kkqvbzfKgwK+x9S1xL&#10;mWaC0MdzNarHI6eWxBzxwR0Ir4v/AOChOqLNo3hdJxHFJ5lxuiViT0ryaeEw+GzCjRo1OZXdtE7/&#10;ABJ6r+XZJs355ODbR+ePiZ3XUrXYm7+Etu+fOcj8SO9d7p7XWq+KLPQ7PUv7J0/WPKtZZLiX92cn&#10;gvjoK8+1BHm1XbKEVY5FAZhhxzXR61K8muxszx7vKWXaw4z26Yr9clFOlGPkeBTdpNnrNh4JufCf&#10;iS7sGnguLy1umt5GhJkjfCdVNfp54E1RLPR9Li2TKzWMXy91fy14XPevzM+FM6LfWE7Ol1DLeR7U&#10;kUEdckH1FfqR4knhv9E0opHGsy/P9ntxkDjsa8TLcQpYmrhW9ZJfnZ/dc9mSThF20/4BJ/wlZvfM&#10;+yO9q0Dbn+TJIHUYqnZ6IPENzLqUUaWqv/yw/vY61zQv/wB4GUlVb5S+Ofzp2oPqF9CksVxL8knH&#10;kr90Cuys8RlNNytz+d7L0S6MhRUnbY9PeSBbAvFGYpoEBEfXkVmaneQXMP2iCVI7zjaOhyR2zXOe&#10;G9daO2DNO95a5KbpF5jPo1VfENlZNfx3S+cy/e8uNjhOx49K8fGYt1YKpTtrbr+Kt1HGCTszn9RW&#10;TVprpUnuNSkTO+Bm2bHB5KgUzTvAmoeJDazvcPbxyYV1VSCgHGGrTsTDHqJZQkMmNqP0JxWn/buo&#10;afdFNjyLw21cbwTWGFwVFU/rGI1T6K/3vqXJyW247UfDFzpUSW63Sbmbai7vkf8AL1rm1N1GJEuI&#10;545IDym3AbPUA967S0zeTQPKkkfmRnY3Xac9CKq+ItD2m5RXT7QMM8a87we4pVMNGtVvRWl7JfK/&#10;UlPSz3PK/FV5Z2oQrprzTR/xTZ2OP71WbPw7p82mi6tXMKzf6+23EoxHTHpXRW3h6a81F4r25+zq&#10;h3Ryda1oPDW6Uqlwtwq/M/lrgY9frVSoQpuVOW/Tb9BuT6HncHgVbXVjqjSPD9mA8vzEDB66S8vG&#10;VzEsctu3kh422ZZwa0PE1/ptrbfZUuG+0IAzN9a5fVPF39mvbO0aNGpCLIy7Cue5xSpVVh24Rfu9&#10;bDfNMp6paXuqEPKk0drnqzGPJ9QO1Q6lcXEOnxRW6fdba/yl+Omcir76xG0pZr3zpHBYeShIY+4r&#10;nbePUJbh4nuPsay5ULtwVx/EKJuE23G5na5YuPmurd0RLiFBtM0Lc4Pp6VU1S5aaeF7UR7m/i7/X&#10;HWtVPBeofazLbOi+XGGHUCQHqfY1tfDHQLHxP4gdLhjbNES0e1NwZh25rnqYarFqNrNvT/h2axVr&#10;3MvTJn8hbcqkzY3hbpQ+c9s9jXSzaaNH09muordodo3LtdNh+orvNX+HfhvUbu5FqVs71CuFj+5u&#10;x2HvXQ6P4a086I9vIv2qylG4/aPUV00Mdfnw1CUZzs7O91o7O63ST0ZbqQjFSaZgeCvCvhi/0S21&#10;DKXTElDK2Ryf4WHtXV+IvDmkXViklyiQ/Z9m2XGSoByBVXw5bRXlrqOnC1treK3uCsRhXhh13EdM&#10;1pa1eXEbpaNF/o00bI00YztJ4HFCjSoZZVq16UbSiknyvWd2nzK6aSdnzXRzTnUdZcsno+/TyJLn&#10;QLC9sreJYRHAjCZFj4wetZeu69FpFzIkUiSTbd23aNm7oFPvWJPqepXbwWlyrfZo/kPkLhnx7Guh&#10;0zw7FbyrdT2kInkChtxLHjvg96+Up5xLiKpKGS0FSkuXmqNO6srW5UraXtG7LdNUFeu772Xz7mFe&#10;eCbu9ImmdLm5kXLtI5whPPA7Y7Voan4kfTrSO0iXdcwlUeVsBATUf/CZ21h9tt7sxwtCG+ePJDV5&#10;douqS+OtU1KKK6ji3DctxO+Bkdq+XxWOoZb/AMiGb9rWdptvWOtrXkrpuXVnVCMqj/2jaOx0XjeO&#10;58Rxtd/wxYQW+d5B9cjsawfBGuLoa3No2lx3t5OG8t3z8y90z2FaXhzwtr+iT/bZLia9gll2eVaf&#10;dlQ9W3VjJYy6RqM7LKVV3ZPmXJAJ4B+lfHYyvjsLWWOrN+1nd3a3fdXVrNM6+SEvcjsjv/C+g6G1&#10;3Nq/2SO0hgjCPERlC3t9KoprnhNLW/uFnNpHDvd42T/WKewzT/C2na7qMiWT3aDTY490i7VwARwc&#10;eteLeK9UubbVWuLu3FxDGQbe2tYwTJg8Eivpas50cFhpRw0eSfM25RScp6J8qTuox0UdkYSSjKTc&#10;tdPu8/Nl3xXrGoa45Uv57JDut229Ij0Wvn5/Durya1JaT209nczSv80yGMEEV2ifEnWLPx/catc6&#10;cZbW6ha3Nna8eSQOMg55rVvPEviTxFcfbLuITXAjVY4FJO1V54Jrhwyr4FPms+ZLW/XqvkcdRU67&#10;6qx2Oj6LpfhX4W3V3qMwh1W2YJ9n8wfvA1dfcfEHSfEmiWa2WhJf3ttCEk86LKeXjGWrz+bwFfeO&#10;72DV4ktZrH935ghcnyyOquDXuOh+ErSwsoZdPRY5inlyfZxtDe30rz5V58jjSjecleSXX3lsndtp&#10;/wAp1wjZ9orb7jN8IaLZWth9o1tZreSRDLDEGIdMc9uhqp40+Itj4S0+C81Fbqw0+8m8iNvK3s7D&#10;odvUZqRF1LRtanM0Md1HI4QT84jXpg1y/wAYBdWIsBLpMF15Mm62ecswRh0CmuKm/bU1QlT5Yp2b&#10;jo22tpSfTdJHRNuN5p6/h8kc9d6n4n+ILSm1trjwy+ltvMyja955bZBDGq+keCvCnhm5fxJqF8zf&#10;2nOXVrlfk8w/McBueTXb+DL65uNNWXWrZ9Pmg6+U2YpFP8YAra+JnhjT/E3hdrmDy2ZIGVHt8Zwe&#10;u3PANaU51JQqQT5KcbXSa1T3a7pb3MpRTSlu/M8m8UePvDviGx1jSobg3+pC3MQguiEghXvhexqn&#10;8HPC3ieb4Rajov8AZQhtb+dbyxa2lEgfL/PuJ5TFea/D7wvpmqfFhn1K0utOurkMvnzSf6zbyS3o&#10;SK+2/BvhGz8KT2y2108tj5TPbEEAIx65FfYYHL4e0WBot8r5XKTa9291prquhyRxE5xc5+empw/i&#10;Xw9pXhTwnDpGp3GoSW8MaXM7wqJUOOqtnpmrHgSLwlq3hrVdM8IahdaVbXK+YsRfywj54IzzXa+L&#10;9A0ew0+3utQuVt4/MDyrJ80Tj0Ze4qfwvo2jXcsWs6esUcVzCinaqgOq9CBW9HKMVh8e8DFRTdm1&#10;zX92S1u1Z3tLUqVWLgp3/wCHOXzJoenQ2InkMkGZrsvJh2wckqDVm98FaBqE0viKW8+x3cqhyzN3&#10;HTr1zUnxiacTaXHaJB9oklKpKzfvIyO614nrmm3mj6ncPdX1veWep3Sta2d0+DbyDh9qDgKfvVMM&#10;jeHxlfDTSqxgratpXsmmuVq2j1WzNfac1OM9mz0651+PUtLi1trSFbaPc5eSIsTGOKW9t9LgltPs&#10;elm/hdFV4oWCx7WO7B6Vy+veJ3judLsNJ8K6jq7LHve1gbEGR/e7V0ej/EiV7m0fUfB1xpFpJlVl&#10;iIdI2/2q+OeBtKftKsU+bRvqurVui8zr9p0S6HR6HKnhMXMVnYtZWlxume3ikH7s9zz2x2rz7x3p&#10;j+ItattRZI3e6fyYnaULb7cfIGB7k9a39Q8QzHMVlA9xPdztF58kRa3cHsSv3WrgfjF4k0GfTZtF&#10;1y9toNbtkjSNIZipOTwaUMZisWoYeUpOCbaSV7JvV6WtuRNQgpSsr2NXw1puneBNQj1W8meW4eNY&#10;JIr+bzMsDyPceldLrGuXHiXwzcXtrEX0uGQeXayNsjmA5yr9QR2NfOlno1/qXiay06S+nW+Yi3jb&#10;zA6PluFfrwf7w5rv21Lxl4d8RP4UubJW8p0nNp5uUnjJYKeegPtXoPC4mNCUlNyh1ey1Wib7O21z&#10;kp1oS0UbFG78Q2vi++Nn/Y32q4tJeJbggeWzj+Lsx9xWVpuqWXhrxjDpfimP7Vbx71k+wkKkhI+V&#10;h3PuK0Ybix8P+J9R8Sr4cXTriORYLqymkyPNzyV7Cuh8ZDwZ8Vlj8Q32nCeTToY31DTmYW7gAsMq&#10;RjfW+FpUIwk27JW03d3vZuVtG9uppTm1dNK7PPP2lbDwX490HRra+t7iO5RXt5LOVGSaBugK5/3s&#10;18N/ED9lvxh4RtW1fS7R/FHhxpAn9qaZCzpE3pIvVDX3d8R/hL4R8RHT9c0O+1G2jVlT+ydRWSQt&#10;jpskJIIqx4S8NeIfCV5PHaXk2jWE0Ym+2xycIQMjcDxx619lgc9fD8VRoVFNLeP2fk9Wn1f5Hn4v&#10;DyxU/wB5Frs+vzPynvNJlilEbIVmX5JEZSpU+9RtCVVIkjfco/hwQRXofiaXXPih8SPEV/8AvNQ1&#10;G6vZZ7idUAGSfvNjgLX2N+zz+xl4WtvCj+KPE86a3fRqrJpnzJFn1JHLV+t5pxDhsmw8auLfvNfC&#10;t27Xt0Pm6GX1cTO0F7vc87/4J7/ATRvGPi6bW/EunCa2tkH2NZ3CRs/dip5erX7VKWHgjxrfaTEq&#10;LdR7lAjQKY0Jzivc/wBri8g0PwPoeu+HUn0m1dY4WljICWzqehAxyK+Dvin8TJPGmuXOoSXEmoXg&#10;UBri4HzSEcZr4zK5V8/x/wDalR+5qrJtpWsl206nZi4RwlB4f7XcsyNPNbySyyiPJ2htpByTmuf8&#10;Q6tZabG8v2mO5mYBTErZIrj7/WdT1b/j4uJpFbH3TgYHHQVjSwMzvuX5e3PSv0qjgFzc05fcfNRp&#10;9Weo/s/6ncal8XbG4iJh+zCSUL1C/JivdfHltI2q72uk3Z27fpXgX7PPiVfAvxFsb2WBLy1uWNpL&#10;G2QQknGRX0H8SNSEeqtBFblV3FhKq569Pzr53OoWxUeVacuhVRLk0PW/gTZND4GjmWMf6Tduzz9j&#10;tO011vjHSv7c0O6tbd3t5njaLc38DjuT6Vy/wrtRY+CNIg3xfamDTFocjlixycV2N/fpa22Wk86R&#10;Ac+ZyVHcGvDg0k0j16StTXofFeufCjXtX8R3fhtpb3XPEVoU8i1t0N0jxtzncvKge61618Bv2XtV&#10;8T+C9V1nw94h1XQfHui6g8KWCxeQu0AYDTcbc1z37K/jrXLv9rvU/wCzNVNk2vm4t3aFN+Ygu5QM&#10;9Pu175of7Tei/C/46+NfBGv2Vv4TspnzJqLM7m5uAnMs2c8uK5s7x+YUObB4OHPNQVTRJ6Xs1y9f&#10;RHZg8NQv7Wo+rX/BufCf7QXjbxf4i8bXlt4veRdUs8W0kTdf3fHJ71wHhjxDfeGZZrq1uGhbAXb1&#10;3/UGvSP2qvGWg+LPi7qd94XvTqOnn5ftTIdjkf3c141FK2NzONrdG61+mZXTUsupKVJQTirxta2m&#10;1uh5dZXnJN3Vz2zRPixc+KL+PT73Tyt5IpUSw8j1JIq3rYtJrY2c8Lw3BChJ48ZPsc9R6VxXw+so&#10;bWUXkpCtEu6NefmY+mK63XrwzSuvnpIxIXdwCtefVwkIVeairJeu558oxi/dMuLwmq28cuqXEdtA&#10;khIikYbz6YqjrnjyDS7SSHTw27BUfLsCehzUuneH08VazOksgaO1i+Zf4yQc/jXJa5btb3b7z33f&#10;N/SuilRVWa9s7ta26ClFSauZl3eS61bnzpXWaE5RY+pz61FHbm4mVGKMpG0sv86hm/d52jcrc/er&#10;b8NQM0kdxjbs+XcyZxXsyfsoXWxvK0I2Ww9dFNrAXcbdw2javes+Wze3jRmQSbOvy16hqVvaaZpM&#10;d6ksP2Xj5VcB/TOO5rzXUtS+1Myxjba7mZEZufxNcOGrTrtu2hyqDcvI5aZmkk5G1WJrpfCfi+78&#10;MXU/2O5MdvqUGy4ixgcdB+HUVRNmt0m7JWRRs+Wqdvp8y3McONysrKK9qXJVg4S2PUptNWOj1e9m&#10;ulSbzPMVctubqT1/Wsuy1R9L1a3vEZo/LZW3K2Hz7VBZI/2dnf5tjYf5vvEdiKr3IbcrfNu/3a54&#10;UoxvTZxSinK3Q9E17VTdTSPsWRZh5scrc8H37msCz1iN5BZXoka152OuC8J9R6j1Fdd4F0yHWLa1&#10;tbkJIZFZU3HBRj6dyD3q1rvwgutJlllWFPLEjK6swyMfyryKVSlTvRfQimmkeZeJfDF9ocse5ftF&#10;m5Pk3kPMc2eePcdxWZa6ddMwYQPgdNw9a9j0Wcf2He27XLwzyMHtvl4SQcZI9xXu/wAIfjH8EbL4&#10;eX+lfETRZ9R8UvcOsUtpbjHlkAJ+8rHE5xXw1O8aDqNOz5d9etj0I01VslNJ+Z9WXlzp8dzIqndM&#10;kf7iVvn966n4cx32saZqk9lIsNujBZkVshsjH1ryCGKYaVI7sZpCDLtmb72D/CRW98HPiJ/wjN5f&#10;6XdJtaeRLqCLoGUDDjJr8Iy2Si5c21n+TP1nFJyge/m8F9bT2GpfuLea1W3kuF3DMn8DSdxj1qay&#10;8W6lon2K0jaO5tYQLcspLg57l19KwLPWz4mu5LWzjijhmUpN9oII+vrWtDqS+DpLayspI9bjRQsg&#10;XiOI57kdK83E0a9Op7SjVcVH7Xq00mt2jxNGtrm94+0nVfE8Wj6lorRwyWZ3/vFAOD6E9RTo/DP/&#10;AAjGtWstuZpBcxSO6b8SeaBnIyafL4lgubnR7AuGh43+TuCe6sarfG2wN94VhljuZoZrOXfbxQ/e&#10;kB4P5V7/AC0sdGpiviqQ5H0+LS7S2SsYK8Go7J3GeHdcn0q9vNI1+C4e41D5jFIgG1W46963tQ8J&#10;6frl1ZCK0jaPT3AT976dUI7ivLPB2s6prskdt4i1k3dnbMGRJoAXAHq64Ir1aG+Nn4ba8sIzeLK2&#10;8JHgnBPp2IrgwqpwVTC1050YptX5XNLdp2T0cmOSfxLd+ti14g0zTYriC3uo7DF25ig8xAHDYyNp&#10;HPFea3/w10q+vr2LXrWS7uIFM11PGOZZAP3biReUwK0da8BJqPiSx8UzagLS789Zba0aU7cHjDDo&#10;K6r4jPeWmjm5srhdMuN237Wq7y4YfMuP5VWIVHFe3xfsuT2XK0t/dlfe1trKSTto7ExvHlhe9/zO&#10;cu9A0Ww0K01CDVI/7Ns7eTzDdXBJAK5ycdGBr8fPEk9nA/iC2EZbzmxHKqjoGOCxbufWv1ksfCVn&#10;4J0qfW5ryzv5oImvZLJ02xSxlODk9D6g1+UXjnUo9e8UeIr2CxSzt7wG4hij5EUe7hQP5Zr6jhGK&#10;VWrNUlDmUXZPT9bX10ObGSfItbnM30rXlnbs7vudvNk3AZaQOoAPoKNHYtf3yQJGrPDcRf6QxH3e&#10;QB2yaoaravGr+TLI264VfLZRyCOOlb1tczaTeXjLYJcW7wO+7cVCCQ7Tg+xr9QbtHTU8dXaIUtot&#10;Q0qzgslh+0Pe8pM2wsGGV/DirszPeS6jC0lpDHJH9lKtx8qyL0Pb+9UckbXFzb2AnSGS1lt7eNI0&#10;AVo/mO8k+neocTwy2kE8i2vk3c8xnaIAp24k54rLR9f63LjoQW1rczR20/nNCtzbzRJLJyhC8cEc&#10;1X1fUHae1e2kZZnsl8yPaUPHUehBFOltbaazubW3m3MkyLCsbZDZPJGelFzbuyWi3s3kyBwjeWuZ&#10;AqnABStNOa7M9SrrDxXW+Jjc7pniWPzmP3QFGCPSux8EW8MnxA0Zfkkji1FQY+m7Eg+X2zWDcaJ9&#10;hu4Ir1Umt3mHnrs+cHrx7Vu+GrSVfF2l+SRDG98MSQ/wx5Ayv03Vx4mSdFqL6P8AI6qafNdn6m+M&#10;/h5q1jLFrmkzfZbGHYxW6m/eQn/Yx2FeTzWlxDe6jdW8q3Ezzfv225jOeSw+te7f8JVa3lhBpt+/&#10;mLCqxTc4EiqOeveprnwJ4W8WnT00i3/s3TZ4HZ5IH2O4HG2vy1U1Ul+4emmje7e9tErHrtX3M34S&#10;+PtVtobfS/IS603L5kbtnkYNd9Nq2iaTHDdNKtq48w/cDIsjdM965QeG7DwDptvptvdRzXA+YvsO&#10;8k9DivNfF+rG4VF+3C6+Zt8qvsjb0JHasK9edC1CquaSel3fl1TtFp3WqNVTjJXXUz/EPiKe61a4&#10;ea0HnFjKZ2Ty4fqKqeLfiTrutW9mhu/Js027HVSPN2nv2JFZviRr/wDstJftP2ixykRVunP8/rXH&#10;w3Fv5txLcu9rb2wVY41YnDN6E9PeuKlaNNpPXqaN3djX1LWL3S7O0uhPE0MzMzeXKN5Kn+NOgNWt&#10;F8ZM2o22oS6hJdTKwZ4Icf6vGdpIrF+1WOoW21rHdJk/v2YgOehJ7HNO8PWOm2On3fP9l3UQdbe5&#10;hG8zSB/9WfUEVNeMJUrSQ4vU9tvfjXZXng6FZfO0a6uUa2SJYs7/AEz06jqRXfTa/rWuaHYWfh8W&#10;EFm1uXfVYnzEoXjGOqV4h4C8CWXxL8PyzajHetqFjOUtrPcWjgUfxvu5Oat6n4nuLyb/AIR1NTTw&#10;+1jNJDJO333B+4GHtWtCq1N3qO8lbTye1/zNakI280a1hod1vvFuC8moOVVJFm/csSeG3noPSqnj&#10;b4arcXVv/aOoW7Xl1MFmuWujgJ24aszXpNZ8P6RaLPJCvnxhhLD/ABgdQQOK4qbVYJtVtN99M0iq&#10;cx7ciuJYerKV6baf/BMHeS2O08e/CRNE8Nz6ldeJkvr4NFFBb2bAiSP3rmPA/g66sbuCV18uxfLT&#10;xTfIYk6jk9CfuitTRtWTT4L61a4h0uO5s2t0eRd48ztw2cZrc8IeG9W0A6VN4huI0aAhf7Km/eJe&#10;xjkMCvD4rapVqU6XIKMdSDxP4yW1Qy6XbLayQWoieKZhNHLk8/TitrxpPeaJ4C0Z9a06KTVLlhLH&#10;5LjG3GcjFanifwZZapHd3v2ix09ZG80LJD5ZQH7i8dRXnd54oaRruLWbNFmhVYo2kUjbj0Q0klWl&#10;zxXvfL/IclbfY29C1aPwNrVrfJPbTNcxHzILpMxkgKQCTWVd+INU8b69NfLYst9MzSotipwEHHQZ&#10;rlNR8STa9pDpPbP5kWfL288Dn8K+gfgB4LWPwymsWV5a211dkOZZLbMsY7gfNgg17GHpV66jQTvr&#10;e2nzerXQbcYx5mePaN8PdQj1hHne4hmeXftkyGr1Dwjp9lqsh8LxCGbUObg3MjbwW9CG6gdxVP4q&#10;y6uuvn7Qkas52QvCDF5gH8VVpvD17Z22happKvDc3Pzea2eo/h3nrzUykvapvWKeu217edgjomtm&#10;y54c8bJ4KgOmXtqLe1OoQmNLcZjhlST94uD2I+aovjbrehTalOumGe61GeZXbbym0D+GvLrvUb7W&#10;PEn2O4JhhnuN0kquXSGQdyBzWj4zZYdVaW/vbq41aFkiE+0JtcfcDDjqO9XOcpUo0ZPRu/pvs+l7&#10;m/s4uXN1E02W0mjm326WccbK+6ZD83uK9Fs/Een+HdK0l5IxDHZ3aPJtcHAb/logNZNn458Oabol&#10;3BaWL2d49ovnJdRFzNIeWrAPiT+2LK3/AHksbE7oP3KGHb3DBu1eXRqOVZOMbr/gkKKXUXxJri6h&#10;NJeWt3crdT3UrSLcDy4fLJyAnbJ7irGiWNtqWlLcSkqqzovlMwAlHUgVz4a71KyT7favfW8Lfu44&#10;1JSPB6/jXq2nT6RfeBpLTQ/CWoXswkR7i3mzCsB7Msh/SvRdKNWcqcZa76+mtrXHrzX6Ghc/2jbg&#10;w6NHPcRvCjPE0QQegJJ9K4DVPCt7/aM91L5cOrOy+fbbQiIG4J9OK7jw3qnxJ1LRI7e3i0OT5A0N&#10;xNdEyYPGDjjNNsLGdL2e68T2tnr+t5CvPIjNx90RpGABXJiMPTw1JVndJvTt3aVrscY9Hb9TkH8N&#10;PaafHd36w2OnwoYopWXDyLnh07SZq1Ztpmj2d5BehZN8Ylt52lILg9gg7GuyvdKuNU082awWlxYp&#10;Jv8AKaLmE55HldRXPeIrZfCGoWF+dGiikmj+zyRXy5h9mGeg9q8+MXN80NtNH9zs7WYSsjX8L2em&#10;6locZZIFvkP7prdOXXHIb1xXV6tq9n4W0qSyuria4muoVW28l9wc9hXJfCNIV8Q3lvqb2d1Y3hM0&#10;MVq4MaSKeRwemK9L1nRrfX2e3vo7a4t0yltEsYHlHtkivewUHKm5wa5r8v4a3+T0ZzyfvWa0PmPx&#10;BewR6ZJFLbSWepcqEbqVHpipfhz8K7nxhBeSySfZZlCrH5kJw24/db0roodOFvHrGmwaXHfeUWik&#10;vpGMjw7TkbCegPc1tr45lkn07T7C2jiU7BItvKQlyRzlg38QrupzTik9/wClY2atsaev6Tb+DdNG&#10;hy3wvJIJBsghiwylhkkHvXn722qtfzy3Nh9nWCTY6zJtwevKVveMLy9j1J5bq3lt1TEw87OQeop9&#10;74vs/FdvFHJqUksiRL5732zLyHpgivQT5m/XT/JsxpqyufIP7Y91cyeL9Dt55I5ozYrtffwhZ6+f&#10;pkeGdonEbTQsyjbzuP174FerftITJqXxXvoljZmt4oYvvdwMmvKJdk032dM/aJPk2scbznqpFe7h&#10;VamkctXWTGx2yK26LYylkQsuAV9xVkz+d8yIsy+YV3Lwfl5wPrSTWyJbOjSbZlDRbfYdf1FR7/K3&#10;s0Z27kbuC3rg812pqRnsx9zA8Ij3QM0jKrbGX73YEgVfsYpk1I7Uj8yGUDarEkqX7VBhGmKK4jZA&#10;3y84b5N3atTQ9N+3a3p1hZSRtJM8cUfnfc3mReuP1rnlL3bM2ive0P05uvHuo2vgiy8PLZBVS3iR&#10;5bfPTH3TnvWUlnfX1vFcXG63yfvtkvgd/eqUlzqkE8lq1hbQ6lHsiM9m7tH5gTBK56r6V0F7/a+j&#10;6bpWpXtuY9/zwozY2uBnJFeHKVSrD3rtRVvRXsrnXONpadWZCadBqENxcu6QzLNsG3ID/XPSty38&#10;MWU1oiPtWMgfNCRvY/Q96nm1Wx8bLb384jhulb57aFtv4n2NcvDeQ2Oqwusvmfvfu7shMP0rzKrj&#10;BtR1S9SVGTOa8YeG5fB95BFhpI7k7029VA4wc1DpuoRwoHR2hYDhm4Oa9vubfStc1WCKVGvvJHnK&#10;33zGSOuKteIPA/hjxlb/AGqeMWNxGvMqsflA5IwOOa0hVc3yu33myxCUeVo8YsJm1S7k83UGt5La&#10;NmDSfP5uOQo+tPvZrXxRqGi3+r6Ykk2mSm4jZVAwWDLxXWXXgXQNCvbeW7vJ7KyuWSW3njbzMIf7&#10;ynrk1yGp6LPDeyRRXCTW+4p9p5wfUjNVJwto9+hTtI7bTXjvtOlVGeO3f52jkixuH94H1rDu7x47&#10;wS28gmhQiJuxatnQbi5t/CVwrWf9oRjf/FjG3+7WZb2b+HbFLi4giVnIYR87yPQ57GuFSUJ2Zi7M&#10;qG7hur4SeaFZAFMezv710f8AblusMUt0/wC87+XwBXEpaz3mqs+m7obpvmMcnRz14HepdUh1TTbi&#10;VbmArdAqske3gAj+H1FOo1K6BwXQ9DuL66axWGKTy9PuiJpolw/IPb3ri/iJpcC3yy2Hmtp93lmi&#10;b+GRNvX3NafhjUZpuYohJcQ/8spM/OO22qPjXXf7X1hnvVSwmiY5t1BCMxGCSPWuijJOXvP+tb2K&#10;paSOb0n4gXWg6A+n/aJI5Emb7P8APnZmnlbePTIILi5eHUMlnuWbgZHHHqayZdKtIdRtGWB2zKGR&#10;+o9/pWhfWZmaTyism1tzyNnaQK7KkUo8xvJq2hZ0hTcPJ9pLNDH/ABM2QmR1IHany6XJqF9I0M4V&#10;dvmmPgbdvUrVi0uB5kdh9gEc1wPKWReX9u/U1pQ+EZYdZttrbf3YzKyn5mB5+hrjeiu9jnbRhW8U&#10;kaRs8DtaxKd68+XJ32nHUViapbrNMlzapFDGSFSBn5yOTjPOK67VYrmGGVYpH2vK7SRM5TymB6gd&#10;8iucud0M/lP5W7K/MvJwOaqile7LTsjO1u8h/s1LC6RI5kZZn2rkxOenTviqn26XSZo5JYQ1m8Y8&#10;trfkOD0AJ71oWGnWf2m4vLxPMmYsro2HHzdBRcWsdikKwBI4fvbdxIOecEV22TWpfMjAv9Vmm1Qz&#10;q06xj7iTNtxjpnPWo7ZprqWV2CzbR93fnYTxXaLqENxcl7i0Vljj2+Uy5FUU0uxWGX7LGdrn5Gj+&#10;QCpdhOWljOszNap5ux1YSFUb1x1BroF0eNYDLLaGaPnLbt+wnuE9KxJ7S6tbgQJcFcjzU69fU11X&#10;g7wlrHidpLUBIVQ5kbnOPUAeh9a52pSaUdxabnPaPoMesX8dvlLeG4JSFdu/knAFegGOOHw5Gl1p&#10;lvHNpsgtXa6b5Wkb1BIIp938E7vSbkpb6zFHN94bkNcj8R9F13w5e2ya/dLI20JG24uvljms5qUZ&#10;cr0aNE1O2p1lxquiiySwlTyb6NgknzkgE/0plt8PolhnZNV8z5tzKq+vcetc/pPge/meS8vBLt2i&#10;X74cNkZGCKszeJNRs5ZP3jR2srogXZxkVcpapeRzyUk7QZB4o0rUtLht0gluZobaIssqsg2Gq9n4&#10;RmmskvGkdpm/ez/MAFU9D9a6lFW8YWUk6TZlV0e3b7tN1W1vLNkWcBbdpHVJGbG8A4LcVjGbv6Fx&#10;qOxzc0tncReUipaxqBnaxPtuOeh9ar6Z4futQmO/UEtY0lVW87OOR/rOK0LjR1tZImiSPzNzMN0u&#10;S+R1p+kXCQujNGsbbt0kStkY6GtqlV8t1uaRk0j0Dw9oUuuCC3nlnaaInzWjwEUdM47n1roPGOjW&#10;GlaVbQW6pIxH+sjfIBX1rmLmaLQ2eW0u1a44aF2bGU9hT4PGOralpUlpLZ/bLdt2GZNhHuGHUiqV&#10;SHs5Ra17mEoyk009C1pUuiRoj/bJo/Nz8zZB31vyxiPRp57eVb6NsO8U37t1B4JBWsHTfC0mqWkW&#10;yCS1mjJ+0PG+Q/owHtS+LbXVdL0+3ExmW1PyeevQ5+lTGrKlG7hpbdX/ABvoZ2XMkmMtxHmSGKdb&#10;hbgL87NzGRXQ2Fxdw2SbHVoY2CurL3Hp7GpdD8L6NCF8+8Wa6YK8ckf8JIrfv7KfS57Z7ZBNHlEM&#10;TLjHuTXoUsPVdP2jem2j/B2M5TXNZC2CHXLKKaLyUUnG+RO4rpPtYhtCt2R5Y43o2Kw7PWbaaTbP&#10;F5LSZOzb8jfSpbkprEGy3Z/3J3x/NgP3wa9qk40YudGXNO1vX1RyTi20pLT+upd/s20vluMxlV5O&#10;7bg81yPiDw5LZeaun2mbeTDBYxyrdTgCuvtEuIU3ZSRSgJ209Lo2jqqDzsAv7itMTSjiKa9ouXz0&#10;79F2FTqSpy0dzjLT4d3d1pvnF9shQ5h6PWnpvhW98Olp/NF2pTaNgO8e1a02qXs6+eI3t8clGXJ4&#10;pJNUuNI0w3D7JG4wknHWuKEMJB3ipaL4vydvM1dWtLR2fl+lyjp+szefL9rJjhyFAZe2en1qz4rl&#10;gbT7xF2yfcEaN/AT3rlF+1317b6m8E0tqZFb3cj1H9a6i5gea8nlgUqshjYbuRx1zXZgcU6lCdF/&#10;K/Zp2foOcFGopf8ADXujm/Cnhtob+/a7iTdafxRvyGxnivF/2tPFEV/daNZCAxKIvOWRo+7V77fX&#10;EEjwPbpL9oi+c+VxG56Zr5Z/an1hLvxLZWNzEts9pZAHYudrM3Br8uzLHueLeX0m+SL1683Va2sm&#10;r6o9bCJyrKpJdPS3c8l0i2iunk8pTC0rH+H+eK+1vhJ4G3eANLN3nc7faFVSQEUnuK+MfCYNxcxW&#10;8R2zMVQ7erfSv0M0bTEs9GtoFupF8mBU+XtgelduSYf22NlKcU4xXV23atvvomdeZ1XTpRUXZtmV&#10;f6f/AGRc2kKPvSMmRolOMj19zVrz5tddZ7fyo5ImBCNwxGOua1Wntrx5IZoI5FVQpaRueK5yS4t7&#10;O4nZIvIMI8p167wemMdCa8/NsBLD4jlw806FWWsU2neK0afLa6Wu9jxISdRar3l6HRX0wt4Xd4Xe&#10;bHCRkkgnvXJa1a3+paWk0ytZ2dvkSru/fnPXGOK37zXrG2vmucmRY4VCRLx1qM6d/aGjzv5Z+yyO&#10;0vlf8tOeuOxr72hQ+synTnFXSlbbXW/M2ls30MYN0km1bb/hkYvhW1ltrzNnKUt2j3bpF+crntXe&#10;2cRhhVNhVh/C1R2WmWsNnbARj5FGGYc1bP3/APar77KsA8FSSb/rd2ODEV1VeiJUPG2pklVkO41V&#10;Zj/FScKOvy176lY4XFM5bxXmIZghkWeQhS8T4IArJ0O+stL07MuozSNHO0m+ZA8mM425FdV4htpr&#10;q0dII0mmIIEUnCN7mvLrvwg+mPJ9v863jZS/7lsgSHoBX5LnGXxw+M+tQpXfezSWt3dqyd33PoMM&#10;41KfJJnW614mhltWjSUrJvGyWFgyyL1ycV4d+1PpjeKvgbq/lATTWE0d6F2c7A/z103g9/J8RKX3&#10;qqn/AFa130uiaLfPco9vLbLKDDPbyLlXDdRiuTE06leq6kbWt/wVqdM6aotJan5B3tslxK6qE2ur&#10;Y8wEHJPAHTnHWkWc2JDwGbblkXcOvGNo9/m4Nd58S/AMeheOfEGlxH7Ov26S2jiVd+0Bsx8Dt6mu&#10;JubO3aON5ZNrMocLGvKODh157fLXdQqwqxUk9DmqQcblnUNS86xRYpXWZirmSPEgfcMOB6YK/lXM&#10;yq8lwEmx5bhGdtuwdcEjv16VrCa2t7MWH2Zmkmka4KKqEoMbSuQTVURW0lhAsX75RGXMi5+YDjaA&#10;2ce9ehC0UccncZ9juWuFVDumQv8AdfE3HTOe+FrRsba0kCbmeNjIWmSbMQO3cCU28Dd92s1bK2yV&#10;ilM0asFO392dxCgf+hPV6G0uZogrfNuYo6soD46IcnqMrnilIcUbAmhhkdbeVmVmCoszlOgxjGPR&#10;tuDX17+w9fiPw/4pspUVrqI27eUvTADDBFfF6XkMmJXR41eXbJErZ+YdcE96+mf2L2vtH8R+JrNt&#10;80dzarL/ALxWTggV5OJTUObqmdEXf0PrTxHqlxNb+VOGW3RgibeAtP8ADIDWPmsWZX3KnfeKgvJo&#10;bzwx/wAeJma3mKlpMkc1F4fstRsbCNGtH8mWNXjlj7Z4rz4KU6nNvoVKyiWrnVn0/Nukm3nbtbkE&#10;1nzahDGjtPKzLz8q8/P6Uy/lS1cW8sA9/m5bn+lUI7P7dGqP8u8hWX++Aa5En7TlC3u3NzRNVj1J&#10;ZVZ0jkgAyjLs3gd1bpkVjQx382qTtakTKBuhkVsgoOtaaII7byosNIp2bZl4X61Jp6t4dhngZBCt&#10;x83mxvvB9x6V6UFCKjd/NemxHNroiSz0S3hN5cSn99IRL5bdORyPoDVW/eBUkRFS4jKfKnUN9ap3&#10;msIupGzllRYWBUSM3IrPe72sEwkm0bd0fCvXn4urFNWQJPdnHrOIdSn83fDCinyfLzsjHuam1DV7&#10;b7K0sqbbeLLTt36cHB9af4gxrTJaRQPNeSH/AFlrLyMetULHTIJL+K31G7a8uLdSv2SzbeHiXkBj&#10;6j1rahTdZc+yNIxbZzun6dc6to+qTrujt7pv3cknAlHUmqV5aaxZwhJYhMob93JC2dyfXsK6+/1O&#10;XVLiWdnt47FAIo4o+wz6Vi6hf7oz5TPtJOF3YIpycJS5YnXKTehxV1qS3CRRLJtmtjsL52ebjkhj&#10;XRWyQzRTLNMzQmMKfMlJ2Oe5I71yGrXF5Iz3UEX7lZTFvhQJhjycit2zS402ziiuBFb7yJRHtOSO&#10;mDRyLm02JlY07axt4bWbyrhY2Zd26R+o9B611Wj63b2+jiCXypMRFBtiBG/3Nc1oWxbOTzd27JWN&#10;lU7wKzcyrf8AkKha6yzGOT5A20VzyhzSsQ2rnQzaofthiULIysf3+7eGTp7Y5qtBftql3JDFMWhU&#10;H92zYPTJ4Hf0rCnvxbz+bas6wz4WSL+646GuhntTcaeIhvt/NjV45GXlj1Jas3BRsWmbnhXTxcSO&#10;zf8AHrCpy8jYL10CX8V1NsSOXy4Yx5jqwQptrjNK1AafelLgm6hHyhVTywfds1NcMjecyS/LN821&#10;X5z0xVuOmhEleWp1N54oDaDJdXsSSQj5w/V3wcEKfaoPCvxEmtvs8scs8Vu8v+kJG+0Oob5a5fUL&#10;uf7PDFvZo0y8Kyc7Xx/Ws90tmRfN/cqGDDyf77d/pWNlfzsaQtFH0Xrnxoe4vv3dnA9kPmKM2XcA&#10;Z5PavNPHfxBvPGOrmBJN1iHFxbxSSj93xjjFcV/wkC6XptvE9wtvIzHfPtztzWXqOpQSTvLsVZnI&#10;aSVeOv0orzq1XLnlfm3CFOMLWWx1Yvn8xmiki8xRwu7eVPtnrn1FVZNReSwn+zui3DkLJBNFyQT2&#10;z3rG0y7LKP3UTM4P7tur46elHhnWtT0DxA2oaaXt9Qhl29pA2f4SG/Q1x01aV2DVzr7P4EeJ9Ss/&#10;MutNGl2jjzTcM6QhB6kV67F+zv4bk0xSs19ZXEkMf3H3ojAdfcGpPh3eeK/Fs9hq+paVD5M4kW5v&#10;Y5hGhiA2j90e+a9B03xhpQXy73U4Y5R+4CSLjcRwWHtXsYN4WoubFe5CTfK5tJSsr8yfu6O+2v8A&#10;iMKs6sdIatb2/LqcroPwY0vQLCGKWee4vUeNxdxZUjac/LtrqItQ0p7i6uL23tYtRtEDyea4UqOx&#10;yas2eoyWESgx20CbfM8zzMAg9PlPIzXL+ILyzvfDuoxeMbC0srVzsM9tcCRuDwT0IqlWwsVF0YJT&#10;Wtmm1dLS8mnqm9JWMPfqO09fS1/OyPKvi74r03U55Gi0N9K1O2m2O/7s+YCOrAd/Q968l1F4L5I5&#10;XK+Y67gy/wALdwRXuHxS+Ifg+/8ADy2iaeurvGkluZYpPKktgB8hVu618963e/ZYo3tXjWOOPn5M&#10;bxj0rz+WpKo3Kam31tbotHZJX9DtTtHSNinqCR3kkXmxSbnjH7rbwvPUfULTtY1yDTYIYFT93MD5&#10;m1ugHY96nM920SM8rNboqy7VXgKa5LxtHJZ6qHJ3Rko6yRr2YdOa9CldvlZOm5PrqLrEcdwsrLIN&#10;ux4++PUewqIwJDcxM3+sXau5uRj2rFVJWhlLnyWIC7ec+WenFX9A0p9Su33JBJbxyLv85yhYd+B3&#10;romuVeRo2krl2w0j+0ppp3KrDEN5Zk4z7EVdmmntxJYfZ/tDXGdiyLk7QO9ddHpFvDp0lmo7+b2B&#10;Y44UE0zS/Dot333ES3DSH/UddnurjpXDVxEGtDlcrvQybLww99YBlD2s0Y/fW1w/DHPyEHGRXXW3&#10;w+t9LtIGv5kuLgEt5ccRjjZ+mSf0qylta2/2aKW4Kq+Fk8zBRvy71mXOqFpbtceXIm5Y3uJSAccg&#10;YPtXJzSauRuyr4r0u3vobi4aNY5vK8qNfNHzDsM+xrkdNc2pkililVlIXY2ERcDqMd62v7emvvPi&#10;l8mNWO4oyIAxHXFZuqLF9qtPIimhtZx8iKwc46nt0O6ujmknZ7glZahpuvRw6khVE3ABw2/sd1aS&#10;6m106QW7JZzHGNy/JIh6jFcy99Zw6LFLFIJLVN6yLHCEc9uTV63ukuLe3d4P3aE4tum0EckHqVrp&#10;km4mN25GfeaXbR+ayQO0mThpmwkSE8qCOh+XgVraVZyzAzvHL9o7MqnPqnt0qhrrOpMEE8M1q7eb&#10;5kcvz4xwrj1FT2vjZbHTo7Nd9w3l7/MVv3kPbvXPJVH0LUVI67RtWv7N5LieNYWaTcWjYkKehUiu&#10;gNvb+ItIkt1u/Jmcu8cEkPmI/fOeoI9RXCWWsnUljiTUEW1JKyecvyPng9au2N3/AGXepBF++kt5&#10;BF+8fY/HHUdDivNsou8loOS003OW1W8todSt4rq4+0MoMRWNjgFeQQe4Ne/fA7+1LF729vdasrOz&#10;wIitxKkZk7jjtivBNfs4dQ8W3jyySRyPMW/fL2x+tbt/LdQy6fFdQNDshWKOdkPzjt09ulXVpQrQ&#10;5TWEtdT17xx4mbxrq2og3Uk2g2YjlksYXEcjnLLI0fr61h6ZoqX0uiJqOoXsegG43yfM5EEefkdc&#10;9C33Sa9b+AfgTSodDuNQ1DSxvkmVre5uFO4ewJrpviZqUXhebRtQdRDYW7SeWI7bzFJI/ix9xTXH&#10;UwNSjg/r9V32ulrK3NZNq6sn0OxVo+09lFa/8DoU7nVdO8b3F/4WtoJmkt7Q41maIA4IxgdMtWZ4&#10;p8FppHw/j0I2cUlijRvcXsXzSbV5wx6g+9dz4dew12Ka9a4sru8vLT5o7bjEfTmuW17xJrWiTJ4b&#10;eOHUtQuohi7Z9u+HuMAfeAp5mn9WeNrztKcWlKKW28YyWtpSXW90t2ccLqfLHp/V0cF4Q8H6t4Xl&#10;m8R29vHrOjQt5rW002Pk7ttbgsor0h7u08QalJpsOmNaWLgTJPGUWNyeScVg2WhQvdrpU2qhrExY&#10;ktllKecCc7ZMVPe3Vhqeu3VloUaQRWoEUk6o3ykdhn0r5ajWdbARhOaS5kpJtXle60stFa17nTvN&#10;9zck8IN4g8WLa3UgWzggdVNu+14z8v3h3Jrvo7y30me20lXlabyTtdhnOK43w5qsXhXQ4b2+nhL+&#10;aRK6wkukZ6Bj2rY0LxLLrmgyXmnwPdzLK8StKwUpk96/VMBXweFpp4WX7yXvPRyfIrPkSi73avY4&#10;K8ak373wrTsr9zGu/EWoXL3EN4kG6NGd0L4Jjzt7dx1xVfxLHbaJPomo6VZz3UsRaSVoJPkMYGHB&#10;GetD6jo2t+LI9JnuAuo26lJY48+XOSOpI/iBrmNR0HWNS8UPpVtM0KWwP3WJAj/rmvznFPF4W9ZR&#10;9rKclGM5Wc4yTTtrFtdj0Kcowa6aaro01Y6TUfEVt4qc3LM/lQllRY/6mqWjwW32hp32x+UNw4B5&#10;pZLG7srMfam8yOQlonaIIygfw5HWqUTFm3ME4/2sGv3rJ6WJeWQVerz1Gr82nXX7LaaPNqcvNaKs&#10;kaV3Mkjll32sj/clj6E+ma8o+Mmktqnga9gWQTfY5Yr2RZGztCnBNewv4htrG0is0t3aSVSw29MH&#10;vnsa4Dxhew32m6jpyxQtJPZypJKv31yOhFfnWdSv7tWpeUfJr5GuHk4yUkfDnjXwzYaosiBRHdJt&#10;WPdnYSfdaXwdYPNoNzb3EkfOFLzLk8e9Wtat7i/021D3e6SNU37Vx5ahyuTWd4WiEaXtvqMs8Kpu&#10;dGVwTx90ge9eanJ4bkctn/Vj6Oy9pzW6HYalpcuvfD7T72Jyl1a3I3PtGFA6/hX05+y54ds9T13V&#10;dUjJ/cW8MMbIRkN1bivnzwrfxf2emkPiSCW6EVy9wvyFn5TGORg8V9O/ALTYB8P7vVbR/sjC/kUz&#10;tJgMqnauBivKw9RwxUOaHNGEnK3db2/C4YxpUHZ2bsj2nxJPHPi2lt3zEy/P2ArjdOsbjSIdZIWH&#10;fI+Ld25AQ9VyOhrr7bXItUktkT/SFGMszAdRz71zHjGQ6DqGbUiSwvzse1jXdvI6kA/xGvos5jDF&#10;82Oou9na+iaurL1Sb3PBw9SVODoNb/53NaO0s9HzpokBt/KeW7aTDvIxG3B9PasHS/B9t4rvDdvY&#10;C1uNPcJE/USbRxmqtla6fqGpm/gnmsYIv3NzHsJCAdA3cH612mkahaC1ll/tC6+yQHyXluXGXJ6Y&#10;x6Vw4bCQzXERVeEYwi3omtYpaa6NJNXul/MTOTpR913b/MoaNDqFolyLi53QO3EkZAEPsorpor2X&#10;ULEPYhJMHa6yPj6kEd65yQpFoj2hto5NxKblkwNw53575FVtM1gRwxwRhlyfvQ/ODnvx3r3Msr0M&#10;vorD1ZO7jdtuV1d7JtdDCrFzd0upK5hbUyzx7pHj47v9K5jfdadrPmtYblGf3WzqOmBW3/boW98+&#10;B90n3X8xc7qvv4gnnt/tQsAzWxKJ/FyeCQvevIxNPDY6nLmm04u6aTeml3pfVGqcoPY5HU5Uj0qd&#10;Z7I2s05Etv2GQeQM1Y0+8W5t7eW9keRhCESXOCB2FZesnxDqJuLuYLcWNkGYT/c3KOuAec1Q0ewG&#10;rQW08VwkbXEpEaRsGJYDIyB0r5tzimpKm1G2l7K+u+mjVzW7udaPEFrpiSrYk20iriRuryH3r5N/&#10;4KCGGLw14Tu3vTNcTNMZFWKvpSx0yePUki1EJCzgqftHX1De1fKf/BQa4C6f4WlV1ZUaXMSt617W&#10;TSqYjG029Etl2t5bGOIahTZ8JXmxb6XL+YpaMDb1AJ6fWtjXkCa3E21drRqr/KC+c9waz4bObUtX&#10;MEUY3GZNkXAdiTjqe5rrfHXhXUfDPiS3t9WsXtWeFZUikZOnQkFSRxX7DKSUfkeEo3TZ6P8ACrfn&#10;Tn2O265T7y9eeQTX6yeHLKx1XTTM8YWYQrE8/PTA6Zr8qvg7OzXdhEkgVopY2RI/9W4yBX6w+Gje&#10;yaHa+bB5P7gLtjcEE4618RhZ1Vm/7qLdovpfrpd3Vj2JaUEzg73S4I/EU1nbbVgzuD7uU785q9fa&#10;Te6sYrWwkVViAzcr8gT2I70mqTy6X4ile9RZJSpO5Vx16EU2x1udRJb2u795n5ZMcfQ19hmFGtjI&#10;xg/g62siVpqtzTuraHw7FAuPMkYsT5eB53qWBrltd1N7jTna1PzY/fLt+6M9K6LWUGqQh76SO1jh&#10;VW7ucmuGu7tbq4k+ywLcR85ZWwGxxXxmY4edGr7s1yPZLfzdjWMk467luGRFtd8vzTeXuCrVy0mM&#10;1yiohbMYaRWrJsPs9jBcRbImWRQ5VW/rWjoljKrw3jJ9ljZgoTcM5bjBq3jbqFPov6uxxWhppcT2&#10;8p8iVtzNt3MuAV7g1rR6jBNNHHcRL0KvJ/H+ZrFvNah09JZUO6aI7h8uUb2BrDOurHdpLBC7XgkL&#10;fLhxkjoK1qY2lRlFUum/+a8wcW1qdBf3ETWsltLbXEjXMuyHzmGeemK0ND0q8jtZJbiL7PG8JCfN&#10;zketZ/nNeWf2i4mi3KMR7eqNUeq+MPsthBa2avIz5WRWf5s9Dz2JrmqSUZ887tW02/EmzSMBJlm1&#10;XfOg3RKfL3J94dDWVrPh6HVL2RLVXj02HP2dZFzz6VY8UX00mp2um3Fo9rI8W6OVWzvGOeatWLpp&#10;9vHG4Zdw3HzPn59Aa68scPaf7Unyd9d+zG9FpuecTW954dd/PtSsa5/esSM89qc/ie3urpBPCZNp&#10;XCq3Kg98mvQvEmt2N5bQWdq8d0rgNJ5a9+xFec39mLi88qV0XYBiNf48nkLWWKmqVVqi7xubRjzK&#10;7Ot0vxJb318FgkZthDfNnKfWuo0LWpNMuJ9QsII4XAKtGyYGT7V5L9je1u44oIXkbcvlt/tDsdte&#10;yfD3/iaayfljvY3g/wBKS4iA+f1ArOOOrSfJfr8/VFOEUm7HpWh6XaXyW+oTwiK5uEV5FV8KW65A&#10;FRyadcwXtzP5zNYo7OIRxkntj0pviXENvZxRWqG5kISF1OBGa5+w8dvHe3ujXbpFdxELvZuR7e9f&#10;OZnjMrwspYStR5HH3ueCavNxuoz0Su3rZ3RzQjUmueL36Ptfodg2srp2kNIkQuHi+WRYcAj8DWfo&#10;uvapqWkyS3Nk9pODmNfbPTFNurQ2aW095CGZnMkjxn5QB0BJrT0zVpL4IYItyuT97qmOuRXuYXF4&#10;mvioYavXlBxilyLd8yVm1a91ddXZmbjGMHKMb67/AKGDrHjJdO1SxkS+ci6DoLfysAFfUHkGsQ6n&#10;qf2l0vJvtjQKXSOPI6n7pNL8Qr5pUe5sLGS5uIJ13JjALDozHrxXTeH7Vdet7K6njjjVEDOi5WTz&#10;T9O1fD0p5lnGaVsPhcVfV2+JxeqUnZt22vZ3szttTo0ozlH8r+Rg6/4QbWRd6hazy2jRx4e2dMeZ&#10;kc1wOlDT9GuYo7myRQVKfuXzuJ/i9iPSvaNQaZdSnaW6ZrR14tQv3u3JPavMtZ1J7Cyu9Ml09Ldk&#10;k3pdSAZUdR0ryOJsswuErc9L3H7/ADXSalJP3XZNpKSeiZeGqSnHXXb7ra9tjsNG1w6FpFpFp9wd&#10;YM0m3ysAGMYziuc8e31vcie3u4Psl6iiVJrdgdrE9Hrl9N1u70DR7i90uISLIwdpY8MWYfwpXX+C&#10;9b1bxrDqj6itrDCNkQRUxIWI6sTWNLF1s4oQy5Taa0jCycFaLu1zNyT0vfoU4RpT52r931/DQpaD&#10;rmo6Ut5aXGmvC07RLI6zGSRh2fjtXjnjuG7Pji4023tkW+ndYkubrdGByTuJFeteKfAFzBqx1KXx&#10;H9jupAq27Lwihf4RVKDwZrOk6zfa/aa/aamk8flzXN5EF8gAZBOelYVKeIhfD4i7lS0jHtF3k9Fq&#10;+7FNqok46J/8MeQeGLe58N28FzqWgzrfCQ+fFcN+7fBwSG9GFeo/2XoHjDF3Z2yWUax/PbzZIj47&#10;EVyel3ur+LfDF/fajBHMIJXilkkcxu+OQyjoVrX+FXi9JLLUdGhtPt7XMhDLvw2F42g15VRSrc8a&#10;nutO90r9HZX3Sb0LilBqDV/wPRNI02HTooprS1TyYo0WbcP9YOldXPKui6HLLZ2U0rf8s93qe7Vz&#10;D2fiLTPFGm6bJp8J0O4ZTJdRsXdNo6H0rsdT0aXWoLtL2+a2tgpAeAlce5zX2mSZRi8LhanLTft2&#10;mldRTi7Ntty2jyperMcRUi5Ru7x+e3Y4kyaxpktsXt4bkAmSeVeNp9geo9a1pfFNlrNuI76HEkRd&#10;/KH9Ca5/T4NSvWtRcX8t7Mj8RKAgeMHBJ/CtXVdZ0SLU2WC1Sdoxi32sRHO3Q5I/u18lgalSnh6s&#10;aNeKoyaTVS7T+1zWSd2ranVNKUleN5eRDJpGma1p1xYtZGFIC01vNPx5bkdx0INfPfxGn8cXFjbC&#10;1kWxhgZZfKW3O2cjhufp0rt/Ht1rHhjxBcXUviSCe3mtj9n06JyEyew9Cvat3U/Feka1p2l6ZF51&#10;6wtEmkaRdpMeMF+euDSnVnT5as4xk4eS18krJWiuupg7VE6abVzwvwjep4k05tPu44be9nusxlEI&#10;8mUdHZ2PAPcV6Y1h42t4pbew1WBjbZSZLUCUJ3FcpaeDZvEV/IdNtjdRxzt5kFuwyFHWux8P6xrW&#10;gRSi3iS1juMr905GPl69jWeKnTqSUraX2aTt3ST6mVKLtZ3v3Kw8U+Kb3R4tPml82dG2xRSAO4JO&#10;K9l8JaHq+geEZobyS3VYFMiRGP7mfm/MV8iWXj2a58c3MunTSaNNbDdO1wRIfNz1J9K6iX4gzT6o&#10;txqvimaaWd2JtMgocvggY7V9bhcpnGM6tS7k42VpcvS1m7NtLotgc4t2v/V7nX6n471jXPFU8Y0/&#10;zba2zw5GWHUtzWz4O/sTxZNc6pGFVrJdwbgRwuwwRhujVlafc2Nvp072Uj3iy/Kbbh8NWeljaaXD&#10;cavEJI2aMpdW3lITKinOCB3HrXpYDAzpU/YT2t/w+u9y51L6s9Cj8fafpLPb2kkkDZAfcoJKnjIH&#10;oK76+07Tr2wguFkTVY4UZpVhOA6kdBXyKvjaDUrmW6d7e3hgvCkUa9RGe+K9F8E+O9eXV9RtdKt1&#10;uNHuZN0DM/MXH8q554PDYbCVLU+ZdFr7ttbqLbi1da3REakqk7X/AK216nous+INN0jwvcNZ2S6e&#10;8eUjKvnZxxweprx3xZ8ONM8dx2LeHtPNzrtzKZr6/u4vMG3GM4PTFd7ceO9Gj8Sy+GNXWO71YiN4&#10;0tIvnnDdlB/iWu6uyfA0Fve2TR3q7Win+yR8ovqR7d6+Jwk8XBvE1VyxildxUVeL2aiuXm16nVVV&#10;Oa5L3+/89bHx34j+DPi/wT9hlsXjvm3K0Ulv5kUkZU55Byc1wetfEfxx4j+KcPiGyM13qOkSKJLW&#10;b/V+WhzIuG6Cv0O8JBPFVtaSrh+H3S9cEHjIrzbxx8GI9C8Q3+vQ6cJUusicwj5n46kV9Tg8Zjo4&#10;N4/EYbnptNcyWmtrqS6LW19rnk1MMoz5KM7d1+TR84+O/i5qniWfUbL+zDY317PFLHBAxAGDnzA3&#10;qK7r4XaDr2o3Np/wlXhUrItwJTf3Me+TKnPb74PcV0dj8GNO0PRdN8SX2mHUh5/EEzcRp/D0rv4P&#10;iFZwg2dvpt7JDKAzBmw0DDpz0NeNicVSjTVDD0+VWvd37aWs72djopUKjl7SrLX5d+p2Hiy3sr/w&#10;heLp89va3AhJt2chU8wDIHNfAfxg+JmtxW01rBqsklzqdkba4iU8QkHDNgdM17L+1NqOsWeli6gk&#10;SGyv4ESNl6qwfvXhuv2DN8P9KnnCQSfaJFuNsQLvgcEehr6DJ40qrpY2pTiru1l3Suew6ThFRUnr&#10;/wANY868MB/B+jyaVa7JIblgLi6jhxIcHKZPpX6e+BHs/DXww0CJba1V57OLzt6YjClcnc1fFHhi&#10;68O/D3whGbCaPUrrUF3N9oiznuQRXrngX4b+K/i5pFrql9r97D4ciib7NZ2ziPgdOvBUV2Zpi54m&#10;UpRXL8S5mm23pdqKW9k16EyoQhBQbsl0/S54h+3/APE2HUdVTwno2pQzaUM311FA+Y/OxXwxdxqy&#10;SNvDNz93n8xX2Z+2RcfC690LQf8AhEriOPxLbSzW+qRfZmhmPvL2yCvUV8dzEMzxcR4P3W4z64r9&#10;V4WpRoZbThGLXe6s731Z8Fm03PEvUjtlSYFlmPHJ77qd4c8M6h4q1lNN0u2+1XMgZkSP0HJrPP7i&#10;5kGN0f3fvGvqb9kj4YyzeGPGHjm7tytraWEqQeZlUcAfvGDeor3szx8csws8Q3rol5tuyR5VGk6t&#10;TkR83KzaVcwyN8skMyu+7sQenNfWd5qGmeKdFs9asr1Jre4hR/K80kwn5t6kccg18w3OmtcTDZF5&#10;McxyPMb71erfBXxDb20l9pFxiPzGj8htnXnbjPUmvKzaKrUFUS1j+RMUpux9heFLSC40Ow8iOJo1&#10;txv2pjaT2Hpirvizw1ruoeA/EP8AwjWl3Gr31raOfKg/1nzDG4d+PvUtlptxb6bbQSxSRq/yIy/n&#10;zmvMPFf7SN/8KvjtpGjWN7PpmgrEian2kk8zpJ9Fr4mniJV58mGXNKzfyWrXqz6WNFQgnV06Hxv8&#10;Hdas/BHxf8P6v4luNQs7CG83XNxYti4XjBIrof2oruPWPi1f6zZag2ox3qRyxztMJJHG3A3kdCR2&#10;r7t+OH7JfhHXdH034jeFI7KTWuL+fS4ZTJa6rtdXdowejtWb8UP2a/hl8bPCE2seDvDz+F9dvrZH&#10;s0V/Lh889mir1q/EuW4fG0sbWbTsoO1mlzWkr+X9dBPA13SdOOqTv+h+X9zHul+Z18xiM1Tf9065&#10;Rlbd/C3rXc+Pfh7rHw48TXWj63pslhf20nlyQzAh65SZB5zozhoyQBur9Po1oVIqUHdNHz0vcdnu&#10;dZ4e015tJjld/LU5b5efbn2rSuWkhR7hZGb/AGV6sT0NXtMS4t7CCDLfu4uV6HHcVU1uZbp05/0c&#10;ZXazgH6mvN9pzSt0OG7k7lLw3oGoa99qk0+7jtb6FTKi8hn56AiuevrPU98kV/ei44Kletbfh7xP&#10;9n13yrKUTfIyyLI3389cYqhrCTfaDI5VWc7t3QKa3i6kaj5krPbubt2S7nNXaeZN8uNoAULxiu4u&#10;NY0vwro0FvaP/aV08YMzK/7vnng1xspgjdP3kbMh2lVwagnmFxIzLsVUIUt3Fds6SrKKnsin7y1H&#10;XV/PM+13K9PlzwoP07UwEs+9Tt25+836VDJCedq7VGG+VeTTDOsKfKo3Y2uvXiupRVrRK9C0SY2T&#10;cF6feVqfyzqYj5bfeDf3fpUdtqkUjFXHzde2F9+alaS3klaXP7sAbvlHzZpO6dmhuMnsMjj+zq8W&#10;Nq8s3zZ57VBcwnZ+93bmIzWvFBb3EpTzT5jqXG5dgPtVf7GfI346Aeh/Ks3KzJale7PUfD0EF/4Y&#10;0+/slSG42+VKkS4KMnRgT6ivYdS1BNV+GF1qCoPOa3bzN3ABUYzXg3w0vPsduYWkE0cis8ts3ACn&#10;j8x1Feg3vii20XwNqOmtHHcW87B45+CcMNucHvnrXxeKhKGIcFrrp6Nlcru0ePXPiGWSGOJIzG3B&#10;HYA59qxdUm3XXmxfxfNuxgZ71O0LX0svkxbvKX52Vs9Kfcwf6GW48xAGC/pgV9TTUKb0Rx6qR+os&#10;80C2ku6ZYYcFT8pJXPOK4rw34Jk8ReM7i4t5pJGi/wCPeSFwEhB4/i4NdLqHhZdQiR2vJJJpAcLI&#10;mQPYdOlegfCfShaapZWSxZbeu8beXPXB9DX80YOcuTlpvV6H7nVtu+hzk2ka94N1mSwuBa3kwkiZ&#10;/wCz3PlqWHO0noB/crvNBv7jTZ/N0+e6t4blcSv5RdOexzxg19B/ZdJTSjJe6QiRORvjeEMwPTki&#10;qPimHSrnQ/7Ptn8mOMxvGtooIGDu4r6XFZXJUvaqvG9rpaqV73S1tukfMqsm7cr1PNtfWzawstXt&#10;7pLVfLCQxrN96UH5mIPauW+Ifjnzdc03UbWO+huIU/ewLjZJGB/AD6Grnxck0m1a0a3tZLi4l3PJ&#10;5bZAJ6g4pPAGgW1xDcal9nuWmZhFBFcYbyUxnbivDwuFlVxLoKWsmrteSeq2saOT6GlpPhiw8SaO&#10;dY1VTp905NwX+0APLgcBsdq7qy064g8Jtc6LctPcQMzxlVwjnH3PpSaqdJOlW63karDCC0m5QURv&#10;cVla5rlmdPuZ9N1qe3t7q13bLGLOWx+hr06mBWW1OTEWu1vdJ66pq7WzE25rQb4N8ZaV8UPDM8Wu&#10;5tr6IIk6hzE8uG4NcD8Vvi3JdwTtp9g6x6HcLHKsjnewHGRj0rA8FG4gnXUbS+kt7hNmx9wKAk/e&#10;INetyfC2x8Y6TfPqbJNJcq6yyKuwzSdQcj9BXLjsJisTKVCnHmiknLa8lfq27trUVRKDbX/Deh88&#10;a949u7zwNrcniW/v5pHsX8u1hh8svCVbneD1+tfnXDcmW2vLfZFIzlUSORTuZSe0ntivv/4qaDrO&#10;paN4i8OwyvJe29s8MU80X7xIwOFP4V+f+n2JuZzZwwtN5cohkboN2WIw3avq+C4040a8o6O607K2&#10;jseVipNySZchv/tOnaqkD7luY9+1mO8CMrinti3mvVTUI5lksd7J5L4eQbSw9vrTpoYbjSrmVF8z&#10;ZCF8rqQXPJ+ToPlqzo8gmn0+byfJsZLCWES7fMLY+V+OOpbg1+jXsr2OJMpRxR3k00roVkd4YZIN&#10;xJh+dSGOc5BHStTUZ2k1eR3neRY7uaJ5V6PHhQOG9BVOHT1WTTbuW5tWtSqQz220h4yu4IW9fepl&#10;t47PT552vZ7WNLVZdvlb0YucFeeqkVlJrm0/roNFM6RfyJqL/aLPzra2L7dw3Mu/IPHU+9F5cvfW&#10;P9rXEcUkwn8pkX5MjZyQO1O8iy1PUPELzxeSttar5C7fnVicIOOx75qO1za2Jlu4otpuVt0uWXAO&#10;0evOfStHf5/8ASSuOhsLi6vbm7lIhxam4gVuBIBtycE8EfrW/wDD+cyeLvD0H2VbqFb2OUq2d8ga&#10;QDacdjmuNg828kjjnAjhjgYFVUkhSflB9813nw2tblfiJ4dgl3W7R3NvFLOrghcyDDHBrkxVlTlf&#10;s/yNafxK3c/SfU7NbO4jZZvJj/6YtvfA9z3qp4SudWh8TW9hZX8EfnSso8xSBztIJFN8Wm4C29xc&#10;XDtDES/7nGT6hx2q94L8Z2t3qX9szRu+oKPLt/L6pivyyVNR+LY9ZNc1j0HxnFqGpCxs7jTJWvnD&#10;LuhYLACOvuM9q8m8cXWpzavZNJp8dq2mSj/RVt8Ry+x9j3r1LTvFzanJeX13NDJOXR40ul2Bz0G0&#10;Co7nSrvV/wC0NYu57X7KyBJ5YcZRj/CQa4sTR+tVnOjzSb7paRSersdMdFZ2X+Z5PdmTULAX+pRQ&#10;w24YL9mt4eeT93FeS+Io9uoS2sFwkdix83btJODxn616J4tvJNQuvs88tv8Au2Kh1bA/TpXA3mnW&#10;txe3JSW1ka2J3yRs/GRgc9xmuPAu0XC2iBxu7k99YTeH9J09Ea28y+j82GKGXzDjONpHZ6g8N6lH&#10;p/iyK8vZm09Rvfd5RkEUwGOhpbzxJuvLSCayhjkQqolt85X6V1138PLzxHLaXugibVtP8z/SvM4k&#10;gc9Q4GOTXRKsk+WotGhqHYzbbUvF3i7xVHq+h3MWkzTW7Whe3fyRKF7sf71Vdd8Nat4V1azv7+7l&#10;8SNqNuXkaOJ3mhk7qc9frW/oHhrU7m1L2el6n9lhnSIrHj52J75xW94L+zTazrFlcWWoX1xZxFI1&#10;hlMRhm6EHr0NcksVazSSh1/zbV2dfM2tTkb+TV9Qs4b9LS5+y7QqNNgB8d+1dZ4H8CaNCZNZunh8&#10;QQz28VyYre9DiyJO0l4zjJHpXqXgH4Qxv4Qkm8RO2otdZHlMSJIc+h9a4Txj8INT+HkB1jSrlLvT&#10;UTbvjQ+dBj+/2Ir1nRqvCKaVrq/y6N+TMYzhe1yn44+HUOifEPTfsVw91HJCb4WsMAkCMvRX9FNd&#10;ZJ4mtvFvh26tNb0+LQ1swFROscYIztAHzofcV5pfeIrrUNUgXVr97e8aPZP9jixI/HyHj1710vgz&#10;WreS8ZLl7ZbfCuZdQXzDNjjbnPWvKq1qkk6MNF/W7JV+ZHcS/DeLw5JZ6he3Ca54ek2OlzID50AP&#10;Rj2darfFz4TQS6fJq1hBcySW2EddxaMg9GHfFUPHmhX/AIVuLe5t9Tm/4RS6At5IYXPkxZ56HJSv&#10;TfAXjGTVdEistQjuriRE3C58nCyqOAcivoMHh8P7edCS5G7W6q9tdez6CqKSgp3v/X5nxu3iQWck&#10;lheweZNGSkbwqcrk8Z9cV9ffBXSYrXwdZ3yypN9phWXbb8bCDzxXzr+0hodlY/EHZp+21ke3FxI7&#10;P95q9E/Z/wDGV5J4EuLONyrWE5O1XxM++vShbB1I15x1je/3bo2qw5qPudTrfj/q+nKmnXjXsk00&#10;Tq0dqoGOTyTXG/EPwzD/AMK8sNUsNS8m8SYNNEt18mG/kwrO+LmvWlnYiJYJJri5Blmbl/mB6kn+&#10;Id68s1y8vdY0SytYrBI1s2Z5J41d3uQf749u1eQ6ssZiJYmaXvevlqr9SKcIRUYxeqJPh34C1vxr&#10;4lVtIuoobm2LvctuOUHbHY5rsfGngvTdL8LeGtcDMl5PNNFdxSOcykHrWB4U+Il14P0QWPh7TVtr&#10;64nV3uI4mebp79BXO+LdW1HUPE8dnPPJH5czy+R2EjdTXoxgq12mdVpN+R3+valpnirW5bx7xdLj&#10;eNFgWRXkKoqY25qHQNasm/tVpbw6bM8D/ZZI4gRv64I7Bqs+GPg14vkuvs97p0UMYkXNzcOAE3cj&#10;NX3+GV3o+gy6nPfWsy290baa1XBbAfbvFedGhVptyUHZddThStLc6/4catZaNby2+m6lDNarEsl4&#10;vlB9xZMtGEOMEVbsfjibfUIvM0+6udPWMiz3JsmwOD5nsBXBWPh1rjVBLZyI000bRTNaymPzQBwD&#10;jvWjN8Ltdj0qSZZPtFmfmjuln8wNj+EZ5H0rCliKkKl6cm+vXvfVbWL9yW6OlvfGjWaldGtZvJv5&#10;xMbHT7RyQ38arKeM/wAXFYmu+K/EGv6je2c8lz4f00hHD3imWeIjkfdwBXWeGrCPw3q06eIHit7I&#10;f6XH5f7uNZB2B7D6VW8Qa3Z6it9b6U6tdXkyRRRbTJvJ6FccVw4itJtN20ura9NdrpJNs0i1e1iT&#10;4a/D1JjPerrGsXmwrL5iYjeUkcjJyciptb+CkPii9uln1G8ulifzo7O6l8wpIRyc12fgjTbnRLVP&#10;tFtf2VyBsuIsB4Uc9GX2q0viKxtb/VNSNyq3Ck27KFwxdehweqmvpsJgMK8NSpYi/PduW22uq6q2&#10;1jllUqOT5NUecfDX4ZuktzaXluljCiyfZ0kQiZcfxZTgkGqV/LqOv+MNM02HWUtZLGB7dd3yJMAc&#10;cOO5r2jQb9PF2kJOsv2cTZ3FnwyOOoGK4IWceieMrnT00O2uGmhkeOTG8GTuMN0BFcVfBRw1OlVg&#10;/dm/i111TSaV9ug4zcpST3XTseR2Ul1p+q3dxPHFY29yzWj6hNmYdee44yK7Hwh4FtNX1CbUpbu1&#10;mW1/fBbXlGA5B5xXI+NdYvbG2gsm0xbFtxa3VX4MZ67q5AeI9UhsvscFyVWXKvZx/IDW+Hpc8VJ7&#10;GnO27HtfiPWtK161LXEiec0e87eBCyn+RFeV/wBlsyOnlu20b1Zlydg5B9cmtDwfp0mqQTefKq73&#10;Cxxq4OCa9kHgS1yLoRTahIAkvnwzICgHUNXfSc0+rfUSkoOx+YXxluxffE7xFKpFuz3QXdvOEACg&#10;+2BXn94A0vyyBZklPzwtwmOCxPuK7r4qXFnqHjzxHd2YZbea+n+zrMwLjL42sRxXA3CyzXFxFld3&#10;mOpXb36j8favpMM7wT8jiqaSa8ye6dfOh2yDnEQXcQVLDGfpSWNt5n2dXdY/4uucgnBHPappo5Lh&#10;huLxsGVhF3ye5NTS+Zb3M7pmSEbtisjgyDPoa357JIVtbldkfzB+/DKB9xuij+6D3NdT8Kr8WvxL&#10;8PskA1CSHUos2uzJciRSQO1cvcxhVKNK0jOx81dvIIr079mwQah8avDbXTxw28bysjScHIjYis6l&#10;nSk32Kpp+0XqffHxFufOS31TSxMquqvt248sjtWTqOuz6t4f0u1iMs3lSjPmKSX46gk1S0x9Qt7S&#10;S1ikaSO5AVn/ALo/HpUtxpmowxC1ZI4YYoW/e78bTmvClXTlJt77nopJOzPT/hxo102m3k01r5sD&#10;8f6OUBY/Q9PpT7v4PT32otOLYxw7S4jaUdfTiuR8K6oJvEtta6lrLww43Rzr+6DnH3WIr2Gbxnca&#10;LLsubdLiNI93m2rZCg9jnvXs4Wng8TQX1i6UXvp66pK6RxVXUhK1M85tvCmvfDnVI7x/JureZvKk&#10;aSUyAA/kcivSF023Nni4t4bqP74MORv3DkEV4n42+KLalq3m72aP7qRSMNvP9a7DwN8QWj0+3ieV&#10;duWI2sSXJr5uGJpUMVOEIN03tez9XbTQU4TcU38RxfxQ1HUtA1F4XvYo44Bi3gYiQRqeQOa5vwhd&#10;2twsk+ryNdSKDKn70Ehuo4/jX5cGuk8eeE9T8eeINQv4JYmWGEv83oOg965d/h1qVrbRLdS/YcqJ&#10;dsn8Sjoa5JOMvep7HZGVlZ7nYnxJBffNDI1vCmJkgjUYmkNZXir4ijXLaOLY00cfzeZtxsHrisy7&#10;ntNHhjSCa3W4YbT1+c9Mn6Cui0a7sNNtJJL2zgupJofJCt6GqjJJ2mKLj1Ra+EOq2kfify7pVbz7&#10;dooWUBgnf5s10XiKew+1n7JpkTWxMqhpH5IHLsR6V5bazwW+px3NjJ9l8on/AFLEng4qW5+Kdtpd&#10;i9m5e4mXKHcuAn91gR39aK8Jyl7i036dkrLyK5U58yOm1qex03T0eB4lvpf3sflzAg46cdq4LWNX&#10;n16+DTyxreMDmXkGXPTdT21dtSsLDzR/o+CsKsoy1UPKSO6kllmijj4zIz4GBwPpUUabXqSlaQ62&#10;u/tGpiKd0ja3VX+ZvmPbmt/w5Zare3U0+l2j3TJh3lhHCRivP389nnvLdvOaWQoJZmB6dT9D2r2/&#10;4NePNE8N6VJZarJPb3Dy7xKPmDA8EEV7U2lFRbt5nVUi407pXfY2vBfhSzvbKTWRbm8uGUkxMuzy&#10;z32n1pni3xho2j6sJ9Nndv8AR/3isPuse5BxzVD4p69YaOgt9DvZIbhCXneNiQY2HA4rx2XXXupj&#10;K26aQ5/ezMSa8unGtOn7OrZa6ta3t20VjCFHn97odXrGvf2tOWdobVX3MVVjnJ+lYMenyNctZJBG&#10;ubc/NJ/EfUYqVrOC40uO8ll8mYD/AI9o+TTtEsbrVEmazR2WL5t0fBXPrW6ioaIUl0RHbaR5aFs+&#10;TIVCjd7etVIBPYxPaz+bGwk2ySN8/fvXU6VptlrFyYPNumvGLJDHsDopxwxx71l+JPCWsaLb3Elx&#10;bSLNAVRJYemc5yD1waqMn8gSIrDT9yFYrk+Zjftk4FQ2ySzY/eJ7Lt4b3qz4b0LU/Ekwia1ZZIwZ&#10;ZJGU/MCcEn1xVuTZpYnWLdIo+XdHx+FOfNFXHJK9i7BYRyWiefJHJIxZDErESD0YHpStc3VnfxXl&#10;nI9ndJ8hWNiBj3rLhe9uJ4PIG1uGSNU5b3rrdK0OdbWSVbVbq4kA2I3JznqMVi2reZF3F+RP4d8V&#10;Xtnex3WqTm9hgJJiZRG7gc8HoQPQ1H8V9R0rxlYw60Ln/RZIS0CrKomUjjLRn/dwa6rxL4J0638K&#10;xSxR/bLi5i2yRbguG69T0rmtL+GNlZ+Hpllgkt7yfZLAm0Sn9Ow21x1Y1abcOmkunbS7LpyjL33v&#10;scu02rWulWcl5pbR2Kx7o5FbGAOh703S9Wa40W9/0IzQtFtkVW5t+chh6muw8TarbeHbf7Q0bXjT&#10;DyjZ3SufLyMZQ46ema8su9XS3lHkWiRsfldVU9OowKxo1HWfvLU1UdC9du1jpXnr5zW6TBA0L8/M&#10;OCT1yO9T6fq2o+NdSgXV9UXzC6GQ3EXPl9CwwPzq34Pu9FuJLiLV7a9mxEyxrbrlB9QOortbXWfD&#10;ukw6VLZQpdXSRBC0K+WTjrvz3FepSoyktdF1++2xVn2Os1b4QWE2gW6aYQ10qj9/JmQSAjrn0rJ0&#10;fwFKttcWd0BttmEu1UG9j3wR2r03wp4isrjw/bTTTR28MgZIlYcYHfNS6fqVgiwokkMcm0tJ5j7f&#10;oTnt6V7NbLsNVqQtNRUle1/S1l3dzylWqRUk1sfPXiDVJLfWHs/MElvCC8LdCmO1ehfDbVX1ixll&#10;vWMtu5GEyI3jkPOQOwrlfiJa2f8AwkMV1CUkYgsVVc85+6xr07wBpEd5povXtGtZLhTvWRQQ49CK&#10;8rAQqVK6px3O2s4xp3ZW0rX9Qh1uKyewEkkyn/WcHaP4g3Qg1yniLxDetqtzZpvW1ZtvkMRJs45A&#10;q14t8Wy+G9d/dLI235WjZwfLHQbGHQVwcviKbUteSRX2+bhX2/c+vAq8RVlyqnGbdm+3pvuTCGvP&#10;bc9e0S10+H7LFZ2x3OAS/wB5x68e1d23k26ot0xlyBhuRXisXiJ/D7siy7sMrDa33x6+1djofjKX&#10;V3Rljk8vq6yc/N2r0cDjKWHXs6q978O2xy1aUp69Dr0s4Jr995O4ABPl4Ssy4ubazvZll8z93j5+&#10;OvY/Srkd1eSDa67mfouQPwrGvojDfRs1u/8ArBnzGyi54yK7K9RcnuLS+7TMoxd9Wben31rK3koj&#10;LJn5/TB71ags4lkk82QNk4G3+HPQZrK1XRI52ilWSa1mjI+ZWPUex7Usl7cJKYoIN0ZBYu3OCPSt&#10;daC5akE2tv8AKxFubWL3OguIPMtiXfy/4t3pis55LW8SW3ndJFVv4lqCz16SSPdejyVAK7eozWBr&#10;SNPqUsVgUk27X2q+MewrDE4qnZTpq/Rp77aaE06cr2Z1rR7yEh8uOMdVbo3+FRPG95KU80NGg+de&#10;zVi3V9d2qlbk+W8JULEydYz1IYcZFXLK6N9EXhtns12h0dsc03XhKXK079v0stvmVyNK5K3hu3tp&#10;o54cW4hG3yuxFfEfxr1aLX/HWqTyx+dCs3lJtj4wvA69DX2vHp9zqIl33Pn/ADl/u4HFfEHj6xkP&#10;jTWfNgjeP7ZKdkbYwSe1fCZ1hqFCpGtRp8nO5N+b0XeyPeyy8nK8ruwvwZ8N/wBq+M9GhjiZh9pi&#10;Ii/h2qdxr7k1XUrKwt58xlVRWy+418h/s+Qi8+JelcS7oy7bQcEAIxyPavrXUIvtxSzcFYZvllXr&#10;sHfmryqvKFKqrX52ktL62010slfVkZjrVinskJpjvcQ2vlWfmWm3LvuHmLkda0BpGnwySSzEzSYw&#10;64yfbFVLPTrjS8wLdbrZyfKEZGUHYHPUVq2220YebKPMTuvUj3r7rC5fRxMYRxVNc0Nr200srJW3&#10;SPDqTs24Pftf8Ssvh+01AyyyruWccL3GK24EWMBFX5R8tNbPODuYLuC05JN23jazCv0DDUKVBWgt&#10;erPMqTlPfYSU8tQ396kKEVJt+Xao+ausz0GZFH3mpf4zS7QtADGQNjdWXq/h/wDtKzeKOZoZGIbf&#10;jO6tQ5p3KtXNXw1LEx5aq0+f6GkakoO8TwHwfZibxne286m48hmUtGvoetem6EbPVriS4JkWaP5P&#10;lfBzXE/DWCO88eeIFP8AEsn5lq7JLF7K/uUi8mFimDFJkZ5ySDXwjoyjSjVik43af6H0WKknNw62&#10;R+e37blvHo/xn1e4W3eGS9giYL2+ZOWr5++zSzaraNcS7llEibWQuSGOMKe5Bbmvrf8Ab50t7bxT&#10;o1yvzfabJoi23OMHgh6+TUSZY4pYn+2SMTKGZxGUC/Oa8bCcyg4y0km1+Zy1NWu1kJpWmy6Pc2l0&#10;5G5ZIJkWRMB0y2cg8n7uam1SdI4ioVvs6XrzGCSLIjZufMBGOHHQ1bkuILi5gtpw8kcModLnkOgA&#10;yRz/AA4O6qWpXKtqs8U422YliS4+XemVHDZyOo7V3023K8jGUVFWRXmVlsZXcPuhCy7VckPh9jnP&#10;XkcUWk0lrc27xN5LMZPup8/mK/vn5hUV3IzXUsUsW6bzCvmqxy4Y9vb5qXT7mUX0rSxNcbWPlxfd&#10;3hugd88MCtbON0SiW0ZZrsTqhuLrymy8y5TI57dyOlfSf7EuvJD8Y57S4Mkl1daVL/rGyEK7DxXz&#10;mI5r608rKLbwsX+WLL4VO+eoJr1X9mLUJNH+Lvh+VJPOkuJ3tZo2+/saNiDnsK5qtlHm7Gi6o/RE&#10;zW1u1xdCLb5h2Oy9M/SsttbkUvFiWNQpZGX+IDriqbpJqAjb7rAbirLw3pmoPIeSOWZvN3Rgb2X3&#10;9jXF7epNpQ0X9XKVNLVlO4ureMJPJG0zIWXc1VoNakaQSx/LHIdo28hsVFLo6rP58vnbecsyY2nP&#10;U1U1OySOzKQSFZM/3SDvPb3rn9hODUmbxirD9TuZYWR0nFxHuLiLfgYFMnuXhtkWXUWhXd8nnZIj&#10;HXbkeprFC3txJsnsmZWyyT7uB71lTWF1a3MssuopbqkXmyKr+Zvi+nQ1lBO/LGOjNfZqxma5rptz&#10;JcSJu8wq0LbTh2X6cEYq5J4wtVskuHKxybd+5lJ59FFTWDaXqFncRNbu1q0gz5nGCO6jtzTb3RLH&#10;SUkdU+zsoPl3lxyMddq5qJUqcpcr3B8t+V7mcnim0hik1GyjK3nkMiqvCuG6nnpUfwosLi1vdZv7&#10;iJ/LW0dU77nboBWXpPhpLpLm4fUEmsyAm6OIleTkcmu0u9ftvDs9jDbxu0MbBzF5WPMx24rW7oRU&#10;nt0KfLA1tO+GB0zwZZ3d5qUEkyRmU2e0gjL9A3cVx1taQtJqDzwJtu2KwpI3B2nJwa7afxrc3kbx&#10;XDosc6lHtNoIVT0Gf615f4l8aXGiztZ2lm3krKsrNMoHB4MS+g964sM2373b9NyW3Jux0ek+HbJX&#10;MEUW1WYyv/EM9TTJrG3utQaT7GWb5pRKq5QY9M+laVvLNY2MknmWLQzKHTax3rEwyMVi36SRpJbt&#10;PHYwzfMEbOzB7+xPrUyk4uxy2bd2Ubi/aOGdYHSTe3zpJy7g+nvWZcuLxDPKIPtDkxHd1471Bfql&#10;im1bhrdh8skTMQeD1GaRp/7Stp0+0eWqGP5o4sSPnv8AWtINnRbS5V02ws2vX3vM0Pmeci9C+3jg&#10;/wBK64395MskESJIvlby0jZz3IFYEthFcWJllunkjeZ0MakAg9jhv6Uul2M9qm9lkk+YxR7Tv80+&#10;wpzSa5jRJ3NVbiGSOKVppLpkk2RyyclUJ7ewpLm5u/7QOwNIsUjKi7R8nHHSui0PQitlJK9p8pVh&#10;5Ugw+c5z9K10vorWw2WsCbdzRGNlHWs1NX1MpPWyOM0pp9UuY4njWS48w7FVd4XHcj+lWdIZ4ZpF&#10;Uo0YD/Kq5KZ7EH9K6zRNEnaPUNUtYLeG3tVDSPG2XHvj61k3PzPdSyk7kypZuufcUSjLmUug1LU5&#10;zVtKtL7SpVn3NfLN5uW6KMYwRXKx2yxuV8tpNh5T0wcdB2r03SdI01bmNtWS4azMgYOvZQO9aUHw&#10;9udYvb59KtppLWLCxrJDy8Z7ZHXFQ4ynpHfsaqX3HnFrC9vIGuJHhUHdCjNnrx1HQV6D4GmsG8V6&#10;f/aBvYUiYOy2qeb5pHIUgc81gTeH4rG8gjuNy3SyKxZvUHA9OK6fwP8AFbSvAd9fSQ6TNcauX8pJ&#10;5sBEiPOARzmuai4RqKU5WXo357K1yGnK9ld/ce5abeyeMdejddNjsobJVZIJJGjuoN3RnReMMOxr&#10;qNI0XTLGwSwkjS6mgVldZwGkKk5JP1qh4D8Qvrvhxtdnito5ZgX/ANFPmP5Y6Bu+fapDZ3P9o/b3&#10;uGEcqbDwE8sH+6a95VoKNHFyh7WU7810klFvdrSz0Rwzbm3Tvypeu/qcZ8T9Li/sq91+CKS8uraN&#10;Wt7CN8LMgOCpU14X498fax4u0zTYr21h0qO2kANntIePPHU8819CeJfij4V8D6zbxajLOt00ITzW&#10;gZ8KDjJNfLHxt+J1t4/8XTy21vFHFE3lRzr/AMtY1PDPXzMsJh1iZ1aNlKT1Svbvdvbd/Cd9FStr&#10;HRdfwsYOu6smnzeV9pMij5TtYhHx6gVBb3VtNBPF9o3eXGfJTaTwOa5PULmeaEKknzJJ92T759T9&#10;RUmksGhknOzcByvcgjpjNe/SopxZrKKaN2fUrdrC0eKMRwmN1MW/Hl/jXLtNJIwubiNpIcLsaTB3&#10;46nPpVy5uJ44xF9nHlud33QcA849vc1Sgdr7yk8hF8obkXsuOzDtWqjyO5j5CTQm6l2YZZjgxt16&#10;13Gg2F/4btp4VtIV3Fn3K4kKHuM1b8OeHbjR9OfVdU0eRbKcn7JcTDALgDcoHUnnpVLUvEUVrZyR&#10;LbeXN5jKku3BNY1XKSUSZKy1LN/rEc0JlYCbMa5/uelVpfFVxat9nQLatNHuRpuw/oDWRY3Im+V4&#10;RNGucR3ChELgdCB1p9lFatNH9sKLvUuGj5Ke5P8A47XJ7KKlZmDTTOmspodStori6j+X7xFvmTYP&#10;VjVbW1tI4Xka7ea3aXbtXgxn+DGev0rgZdVn0maeK1n/ANbIWVVfjnsa6y4thfPiK5Fmrwo5TaSE&#10;kAXpnpQ6Tjqtg2KGtuug3hWN/OWaMskskX3cHJ49R71nzay00M6ySyNHCqtGjKNuG/hIrO177XNq&#10;yLdXc8y4KL5n30ICjaR6fxCnQ2j6lDKqCHdncq7cbgXxknPIytdUYLeW42m0OsgbuW2nZh/pIdnj&#10;XhBtOPmqxYXEtibgQ3DLI+1U8tPugn0+vWszVvtVjeiSfbtxtfavzJ6CqsBMjSywQFY0Xad02Buz&#10;WqaasZpWL2s6lLM7y8+ZIu1fJixz7H0qGweKO1SbzBG33WXGXOR1HQUkmsWlxc2FvE7eZ5v7yRl/&#10;jIxRDYCNU+TdDKGw23up4zRsrMpux1UF+lvp1leQBLVjDtE7Pv3EHByMdSKvW80um67byubBbd8J&#10;3wkgDFAw7Z7GsCy01449Qga4MPlq8sfk9X/2SPXFU77UrqFI9xLRyFMrtxkAYWvNq0PaaII3PUfF&#10;ETa1osd40e7UIG2712JtHVxnvWj8PrG58UTyaZbol40mI4lklC9Rkfery+01dL6W0iieZd+cpI2R&#10;Lj1Hf7vBr1f4LW+geEE1PV/Ekl0txZTBrKwbhJe+d3SsPZOK5G1f1t662Y4q72Przw1pV94d8Pab&#10;p0NlbwxxwIJY95OG74riPitruoeGvAt8LAfbWuZjFOzQsf3bccdhiqWuftC+G9F0ua4sLo6rcOD5&#10;aRSeY6khWwwOCAC1eRePf2kNR8Y20thp8bwaTMgiZWXMkmOSWPY1WLxFKf7uhOfurlXZXVmk7Rsn&#10;bU0p0pqfNNLV3/4NtTu/AHxl0S1isNNutJihuJNsV7dsw4HQHArc8d/FvQU0iVdLiuJNXRmFrLsA&#10;MTL0Kk9VNfM1zqtmqxSRxCOSZV+bd8+ff/vnrVnStYOpGdJXjk+zRGUSs+GwvbB61Eub2fJpa1tl&#10;t2TsU7N83X52Ovh+L17o3iG9vxCk090FNxDMuVSX14r2TwD40stW8L3msQIi36bmuLENuzzwVr5e&#10;hzq+pRrODa2ruu6XkhkJ+8MdQK9bg1m38M+DI7DwxNHNGLvbe3duw+0P3xk9ABXj4nD0VBzndOKd&#10;vW2li1dpI9HX4g2Phmd7O78PPM14Nwk+0I+9uwYHpXKTarqdtrN7Ja30ml6VPMHWBpfnQ9cstcf4&#10;403WPC+lJqGoJMby4IkFzdSf65CONpHAI71z95c3GoaTJdoH+0OAp2sXEuBhzj2FTgOfDQhRltC3&#10;RLpd3aSet+pcravv6s9ag0eKTV7fUXC3jOw/fqxByDkE+3rXb3Hie/8A7T82NhHJ/dh6YHavP/g7&#10;q9vD4d2Xu66jU/u5GV69F02XQ9Tu1tYk2yPnDSSuo4r9kymWCqUlNWUp7rzOGcZtc1m0Mm1+8vkm&#10;jvM3iuN3ken09Kpw2hkVJURvs7Lu3SDpXRx+GYYZElRI49n3V+0b9tU/FMv9g2W5p1jac/u+4Y+g&#10;967cfVlllT6zKfuW+Hz6O5hGUZK0dyneTKsUcToI2PSSThG+hrj/ABFFpmm35eWJ5lk+Vp4WD846&#10;VtzeKPtgjsNUgXdbRmVPl+eIL1DCsLVH0HVLlZltgrcZaNtmTn0HavzHMsXSxlSVWna9+v4qxtFO&#10;J8meKtLg0u6uESUt+8bYnR0Xnk9iK8ujukvrO4yHghDBXbcDkA9R3ANevfHYJHrktrZWrtJZeYTt&#10;HySLvyDn1ryhYvtkdxK8S2vC42sOT345rzsvv7FTnu/8z6SUua1trHSQ+JPt2nNp7yCzW1k86CSO&#10;LduYDAyRX1j+ynr0er/DyTT/ALNPewWV60nlxOMDI5OfY18gaRLaWvhiO0YPcXCzvKH3GNwp9/rX&#10;1D+x/NbTeGfEojeWxuRdo8d20gUJ8vRl96J06Sk+ZWim/wAn37+ehhiG5U9dWe2v9jtXYuz2ciFk&#10;MSuJNpIyPqppbaa61jTpbKzvEaYL5sbbuvcjJ6EVz2ram0CXulX7wNcYEsF1GfMHHSPctczcfa9L&#10;WOX7R5jeY2+KNQT9R/WvIhVoqSmn5Sto97NPpc81po3J7TWfK+23Uqt9pjMskSuS8jDswqoiXsMQ&#10;eSR2jB814o3PTtXdeBo7bxBZAaleRNEQ37vfsngI4BOa57xV4an0OSWeCSFYVDMi78ecvYge9fTV&#10;stw9KjDE4WblGW9+9rtnNzSbs90Q2GtwatazztP5aoA6JJKQGx9e5p9nqvzlYEuY4UlZkdXAVHPq&#10;K8+s1W6WTz8yMzbAq8GEnofwr0/QNO0yPRIYtYkk87fxcwRglyRgbj3HtXyNRWneG1tW7Lr1bN03&#10;1NC8tV02IfZZXvrqb5oZVxj3Dehqa0uJ7eELdR7bpZPut2NXLFtHhtpUhgvri33BHuoSQnP19DST&#10;3ga5eWaRbiPhTKvT6H3r2MPGKs4yVttNl83v6kSuSafDeXiSSNcLbsxLJuHmeaeuGHYVHJbXd/DH&#10;JaR2elajGwMcseMoCMY46g1UvdcktXuIrcj5o927bmuBsdcm0HWGe633Fq+10dlMW1uo4PbNcOY4&#10;ylTcaUby7u7XXRrezXdFwg7XZ0WoJqaSH+1Z5JL9AwV3wVaMckH+lfJP7erJNo/hwwyJJGxkO6Nu&#10;xK19krrGk69pkaMxs7gxmI/PySfRx2r5C/4KEWOm2eheFrewFzHt3MVuMAMa9bIsPGGMpyjVUk7d&#10;76/JbdXYwry5qclax8N6nceZebVxGzlVRd3ofX+lat7IsmvojYj/ANHx5e3qDyeOlc5fZ/tMLnau&#10;5c/MCF5rb1O4W38RRsg3R4T5oWztIr9icP3Z4EXZn0P8CbVI/FenRJKm3K5bbz26tX6w6ewi0+33&#10;XCOxhX55OS1fj/8ACe8W08QI32h45PMCj5Ochs8n0r9VNGulm0jQ43neNtqSk793boMV+aTx0ssz&#10;CUuXm5oq2rS+JJ32Wz6nvOPtaKS6Mp69ouo6hqk90he7hdsRsowPoBWXew3drbSIU8uQEJIknG4m&#10;vS7OeO0iW1tvMkUch25GKgvYobOyRWSCYzN+9aTJ3H1NffyqfW8E4N626d+2m5yc/LJaHmV9BJY2&#10;z/bLf/SpR88avv3DHFVLBbGTTyrWSW8i/wAOzG188nIrq9YWNbwLOiMxziVk7Vk3M32dJWUKqs27&#10;cq8V4WEy14eq8RUknGK2svuZ0Od1ZGPqdpBb3HyyD5wPlXpn2I71JJeTSRCKCX98h2+hwew96zNY&#10;llhtjcI6q2f9V1puj+IPJvIZc+ZyN/mcdR3rx6tWlVxUpSjaMmVGL5dDoRbPNAgnhVVTam1mB346&#10;FvesXWtEuY5UgR3jmcFvMVOAevUVvW2ork3G1Jo5G2ruyCKxdWubptSDsv2eGUnEi9x6CvWxlHDu&#10;hBU4Pl9QvLqQWV+NLs7g3kbR7WCmRWz1rb8LQ2M2sPcPbpJ+7KszKcFu2R/WuZ166ENkJUR2VCFK&#10;7OePWtrSdVTUrdJV/hi+6o++PrXPhIxqVIYdvReg27xNrWFlm8m6ukSSaNWiSVW6LmvN9S1i7m1K&#10;5iUblGG+WLfvHqPauxmRLgCdB5LMRujZ8fmPWm2xtZlkXO3aCpXt+Nddag2uRzXKtvPTd+Zm32ML&#10;SvCZ1XTbi8kS4sbN85j6VhXnhOTekVu6XW0bjuY5z1yDXbtcecGXzWXy/l2+1c7e3LaazJFA3kqC&#10;0zQoSUz0I9a8CqlFqaehtGq7WRW0rwlBb2iW9xKLW+eVcPM5wMngkjpjvXvvhrQo/DGnmPMct7Nl&#10;mn2YV27V5b4MFtM9hLcXMUkbsGd1Xpg9G9DXtF2bea1R1Uyp/rFSNsb8V6eDpN0Z4qlbmS0307vS&#10;7v5pGFWTsovZmG8dxa28N3qixtdJIZAqOcZA4AFcbqXiXR7mOWW40hGug7OZODz9fauyNo2qakFe&#10;cwNGuY4lb5MnnB9xWB4g8ADX7pre4aPzh8x8v5d4r8pzrAZrBRjQpydKTsrqMpSdtW7pNSdtNL2O&#10;2jKmn771+f3EPhnWodRtpLRrR33KAJWl8zY3bArpvC8kr+dNKDDFGc7VfIYkdT9a4S68J3DRT6fY&#10;Xy2c0ABkMbZkcAZGPQ8YqXwxqN1/YUqy2EkunouHdf4nx1z1rx8DmWMwFbDvGQdqXMlolstOayu1&#10;F6y3ZvWpxqKSj1t/SudLZQ/2zd3eqQM3mTRHG2QLs2np75rV0jXyDK1xp01isa53zKB5grjvBGjT&#10;aLPNrcr3EkSDDrvGwZHBx6+td9cmLXbOF5oEkgZBIrZ5DV9bw66tXDvF4ebjiHeVmvdmr/G3a6XM&#10;2m0cVdJS5JK8fy8jkfibdtY2qSwl1viR5SZ++D1WqvhzWbW+gjtNSs0uLiNsybl+Q/ie9c5r/jMr&#10;4nbTJbdb1X3CIMu8x7e4rvPDnhO4vNDtzqIE8jrl12eVn2wK+WpwxudZtUr5bTV3rZpNWv10a6HV&#10;eFGio1GLq/8AYOiSb7q0jjgaLbBEnTnvx3ryzwjLq1tr1yNJiumt5Zg8ysu5PLzwcmvU7vw5omj6&#10;xbvcSP8AaANtuskmAAewrFu/NxeS2Qe0/eqkkqNldoPPB9K7M8VSjXjGtyU5Rcvdp25l9ptySS9F&#10;0QqCUo6Xd+r2L/iXX7K1ltre4tZmcM0kDNHu5PBwR6daztPa48VR3mmRP5UxU5m2ER3Ax0K9gadq&#10;DWmqT2dtNcvDqmDLE8bny5kB9BWzoGpKmqyNdiKN04ygxnP8VY1a9LE5vT9rUSpycV20tZptWs0i&#10;knCk+VaowvEHgBL3RZdPlEKXNzH5f2Xd5aY/2CPSsr4RfDeysNckvpoo7O8gh+zSWu7l8f8ALTI6&#10;5rW8cW9xe6jCbe7/AHuR8qvxgnt71vaD4Ym06dZ45iHRd7My7jnoanLaUHnCp4PCudOnP3o826Wz&#10;eyvpdrZkVG3S5py95rQ0L4aszSWcNzHFLERIsjcfuzwPrVPU4PENnpM8a/Z763ILlhw5HU1Fr0Wp&#10;aggCXcNneCNgZdvEi9cEVgeHvEeoHRrm2VnNxwgiuE2pjOMqe4Ne3jsVQp1asKrrKEoySl7TXZe5&#10;yvfRqLMqdOTSatf0/G5x3jTxhLpOgaiLAvcTGAMj29sZthJwBlehNa+jajpMHg/SIr1Hk11AX+b5&#10;XLuORWdFaPpfijUJxIIymEfcuY3YCuu0S6/4SE20a2H2a+t4FmW9kGXQk8rg18HlEormwqim3G1n&#10;Hmbvb3V2a1dzuqXvz30X9XZ5HrOm6z4k8StPfaBBHawMES4vH2mdTw2B2rd8d/CCx121iitPI0+U&#10;Q/vJovkMYHPGT09a7XW9Pu7HUbrU4nkaEwvmCZsbJO+wYwa4/VfFN9LbGLTdNa+1SSEIlrGowmO5&#10;NZ1PaUa/s6fuuPw6tK3d3vuHLBxbl1Kvwk8M33wt8M3d3Z2r65qt1IESeA54HXNL4u/tiSy1DWt9&#10;zpa5LXcdxbghAfvgdjmrumX/AI40TQruXUtPsl3QF5Hhby3tyOj/AC5rxvxT8ap7jQ7rRrq5GqX1&#10;zHvntryICFGB+RonXk+hBr6TBxxGJlDmlzWbbX2b6ryXz7aHO+SCdtPzMbxmugaLpSS2GdYa7gPy&#10;xzfvo89GIHXHoa5HRrm31zRYHiZFuI90Rgmt8PNg5ypPFP8A7I0WHw9BqNlDcx69F8rxLKSEyfQ8&#10;jG6m+G9Bk1y2vm32jTRFWRLiUxvv9hx19a/QoSU/dW55ctEeoeBtZubhFEtk+i2MUytMyqAXAGDs&#10;9TmqfjS5uJJr17C8+y2Pm7Y59Qcx7sjLjPQkVhW2s3fhmwtYJWiW6ucuLFW37ST09Ks+LLubVrEv&#10;BpQaS0jZEgm6Qyd9hrGCcG7s2UueJ13wi8J6b8QNXvtOnuLa01BbQvGsXzo5Hduma9s8JeCrnwrD&#10;JpcV9pd2yyM9sdmXhyMHivjdPEGoXaWzPPNpureVs/d/JIAeNoI6gV9Cfs2a9pEZniuL2P8AtuT9&#10;1DFcKVYsOoBavNzClGolOd1run+Ftrm9F6Ox0vjL4PjWtY07XvDt+mm+KNNYo15ND+7I6N171t2W&#10;qa34SNtPqBjuLGd/KvyLbaHfH+sAHTcK37v4j6ZrEs2g/aoftJB814wxEOP72Oma5Gz8eya74Q1G&#10;w0cHVbuBnt5BJEQYQOu5T/dr4/EToUqlOeDqy5Yx0ai1aXSLu2+V33u022bxV7uS1b/pneSXlloc&#10;xnsDDZGRfPjaNcpKr9Acd620uftVjGzS/adRhXe8VpyWHcc1wei+Dra5+Htq99eSXSQuwkuduHaI&#10;tnAHbbW14Ovry51WRbO5jaJIyPmX/WAcDdivUwWLq0MXTw1WP7rEWcYx6c20oxukpJpJOxnKCnTc&#10;k9Y/1a5zmrrrj6eI44zbWrXTJ5N0cc9YyR2FZF7c6rdy2lt4gjtUUzb4rq3fA3DpuUD58jrXsGqW&#10;Nvcx29ndQLBFKTiRQSd/sa5zxp8OhefZFS6eO23DfI3VMc5rHMuH8ww0JvCS9pRhZSv8UW1po7Pl&#10;V9GXTxNOb97Rs+ev2mP7GvvCaiLU47iSGcuLOCMkI3fr0Fef2Wh6f4o8NWkepR+ZCpMsaN0eTb1H&#10;sK9H+KXhi70vxNc3A1CO68OyqI5ZJYwHRzwF4rkr2HTvDV1oulancR6RcXYR4JZiZLeaMgrncPuH&#10;Nefh5uFCFGi/eTb913tprY9CniI88VV0S7ngE+jz6Pc2zQLMLNJcJ5fR3A4HNfoB8FdW0ez+EPh9&#10;VuYbCSS0BkimwPn6ELXxt8bTP4VuX0NyYbllWZHhwyAdQQR1Br6a+Et5HP8ADLwhDJZw3lq8Rhu7&#10;jYC6k9Wavocdj50sNSxLim5NpXvs1ve6swxMIydlsfnN+1V4Tm8OfGbxDaTAskdwXTsAr/MDxXia&#10;2wWUg/e47Z3HuK/Uf9p39mHRvijaS6hp199l8U2y+XbLJwk8Q/hb+hryT4a/8E5tR1fS4r3xTcpY&#10;StNujtrYh9qjs7V97k3FWBjgIRqz/eQSi0tXdaXVuj7nxGNy+vPESlBaN3ufNv8AwzFqc3wPg+JN&#10;pepNG18bR9MjhJkWPdhZ891J619Wavqelfs8fs73Pw5vdfurbxY2kkGwEHAadlaQbq961OTSpfDU&#10;Hg/wxo8EOpLabJIrlCbZFYbdvyVS8OfA+58H6LrH9oabb+LtYvrUmPWNVhE7jam0KobOwLXxuO4j&#10;eZSjHFvmjTkqiUd2tOXmbWijezfW56dLARor3NJWs359bK5+XcrQW6hoT8yLtHmfNgjgDntX2F+w&#10;D8C/D/je81TV9dsF1Gxt9qQKzHiQ87q+UvG3h+/0XxHcaZLBtvhcMhitgSNx7cV+g37KOjt8LPh7&#10;Nbxwzw6hZS/8TBmXgTOocIR9Gr7LiPM44HA06qblzSi2l1imr/LoePl9C+Ialuk/vN74waZqVpMn&#10;h8TvdxWX76HanlyGM8Dc5++BXxL+2b4b06z8W+GNU0+a6mutQ0wNfNddFljbacMOor9I9V+LmjTr&#10;YRvcWD311mC4tbmEukY9z1r53/bg8Hr41+Dem3/h+xgFl4alYO8OJP3bcEqeoFfH5DmFHC5lTtP3&#10;ZaK99pLRX12632Z72Pg61CVlr/luYf8AwTk+Ld01trfhq4ubi+tbGFb23i27hHksr/SvRf2h/wBs&#10;Pwd8KYnstItLTX9QkY/KvAtyfcV+bXw7+LPib4P6xdah4Z1efSruaFoJCq8Op6iuQ1fxWLqe8luo&#10;3utQumDpcNKVaNjy+RjnNffVuFFjsdOrWd6Ld1HTdq0tXaye7seRRzL2dCMYr311+eh+m/hb4ZaJ&#10;+0n8Kr7VPiBeadrPii6QTw3+mv8AvrNSP3cCsnBCjqDX5l+JbC18JeMZrO5W5+y2d48cjLjPytiv&#10;s/8A4Js/ES7TV9Z8GtOGgvojdR20i/u/NTq1eT/tu/BDVPAHxR1PVVgjbRtTla7hltuik9VrnyOv&#10;LLM7xGUYifuNXgtl10irvoy8bSWIw8MTBa9fy1KHg3w94Y8e2Mb23jXT9J1CdjbwWGqhlkkYcjcR&#10;kAHtXjPxc0vxV4O15tC13S5NEkRjhMHZKvQMrdGUjuKwtRMNvp1mv2OaGZixM8jExzL22AjjFeo/&#10;Cz9oCXQ2stF8b6TB8Q/BcLjOk6m+54AeMwy9Ur7unha+Bk8RSXtY/wArspL/AAvZ+kvvR4MIU27T&#10;089fxR4zo+oXGj3aXVmwhmQbfm6frXpPw2+E+ufGTxDbaZo8d1dZAlvp8ZFsveQ47V9SeK/hn+zt&#10;r3wtvPFXg7Sr0ajeMtrpljDqbGRLtuiPCxJFfWP7P/wp8KfAX4d2sdxcxxajqEIk1C8kwN7kcxj2&#10;FfFZ1xxTw2EdXD0ZRrybgozVndbt6vSNz3KGWOpP3pLltuj80vjN8AdG+F3h9ni8QPe38cyL5TWo&#10;VHB7qRXh217ed3l+ZiBX6B/8FLNK8MWp8Ky6PbzWt9LG7/u4sW80fy/OPevgPUp18mTndheN38Nf&#10;Y8M42tj8uhWrz55Sb10720sldHm4jDfV6jpf18y0tkduxXXkbgv1rG1e2jt5Nu9Wk/j21a0fWUkj&#10;8qdF4wwajxFao12J7cfu3A+ZTnmvqIc0KnLI4UnGVmYzIyt23KDTg/8ArFxt3Day09UC59vmpqhW&#10;XdI7Kq12XOlNrY1LC6a8ezjyu6M7X3cZHXg10GpIlvpSFZU/fPxJuyEBrkEO3eq/KqDcjdOKu2yT&#10;/JAoO1z5sas3cdq5501JpvY15eazZs6F4mk0W52BI5pIfkP/AE0UnGR6H3rW1n4ppE0tvb2IkXG1&#10;/PbekmPUelcdqq/2bvXYPtT58za3CA9qxTy/X/gNZPBUK0lVnEznFN36nV6dq6SwFlt0WZm+7HwO&#10;ewFacUSXE5TBkV12/Kv6Cua8PfN5obH975q7Sws9qAqx+XPzr0x7muLFctKTSPMqtKdj9S7PCidP&#10;LEjA4+793B6103hGCSfxBbGGZWkkYoNrY56VzV2hhv7iBC25pCrL06Fq7D4ex3EPiHT90P71bpFd&#10;24yWr+aMmSk0ntc/bsQ7JnZ+HLDxX4ZvLi11a+uZrf5Le13HzOGOcn3Fdtr1y1rbR2csjXk2Q/mq&#10;oQY6c+9bmp3aafh9UjVUZ/LjmVOMH+8e1UNc8JnUPszW1uJ1RT+8z1z3r9WwWUU8JiatOhNy0Xut&#10;u8b947WfQ+S9spWc9v66nj/xK8M6nrBdtIska3iAeZY8I7d+v970rtvh9BczeD7O4lsXs7p2DSwM&#10;6Esvb8am0TSpbjVNUsBCZl8va6dFx0xXUW3h5odO2LYvbtECsca87QR2NZvIG8V9boXs072736ab&#10;Gk6qiuVs8w8beLPst5c/2RpSa15OPtkqscWuTgBh0Oay/BdxrraTfzDT4fsrxysk/TZtRgFKV6FB&#10;8O4rO8NxBpnkzMNrttxv+tN17VLnSPC+pwWGkyKsdu/mLtwnTqteXi8pr06ka+Pq2SvZJN+dlp95&#10;pGalpDU89+DNn9uvbyOKCKbZEuZGXoa9Q0aBLI30Ul75nlYeS3jTqn96vOvgYL6YXzRWMUzNFHKk&#10;kbdMV3Hima60FLrXLqwlkmVfKjiUDyyXOOR7+td+KpYinhliMOlyr4t9rNPXy38x1HepyN6/I8X8&#10;W3qx6rr97pFhDNH5c0r2txblnePHzlRX5lJbRzX+2CN2hupDvtdoAVQ+1ODX7VJZQeLdPu4m09Ld&#10;hb/Zo/tEYEg3JyCV7V+OvxB8KXfhTxVe2rW21o5ZG+8QMhigKsep71wcOUIYeVScZX9pqtLfC2np&#10;6vQ4MVFy1tsclDoskdvPFboqyQ2U0snmLjYmcBvqe1OtJV0/Sy8UiKytFD9pXn7Pu5LL/wCgkVa1&#10;vfrGn6g0s32r7HHDFbtb8YTr8z/xVNd6JaaPq6OzutnPB5zyq3mQkMNsTHHv1r9BU7r3jzUmkUk0&#10;oNbWl1EYWZVnSZvN27tozyD03fPgjrT/ABPbothJ5Ukas8QV1jb5ceXuBx1z81WNIsIbe8toryK5&#10;W4trF2eJYg788jAPVTVcWjzaCP8AR/tky226OWFQQYwed2ef9mlf302w5WQale22pa7bXERtbCa6&#10;ghlfdjYsqpgDPvtqtfRQSWtvcNc/vpoZpZLaF84JOO/BpNVvEvNQtl+wRW63ttApaNCRAQcFiTya&#10;0bWy3WesxICu0x712eXgDgbM+p5rR+6k/wCuxS1Znx2S6HBHE/l3jOIpgsbHHlgbyMjkV2fw4s7W&#10;+8bacMJaxvcK8bs5aOP5gcN9K5BknvLK2VJdsywOsisxLyY/wr0L4ZaeLjxppkSR+Zp9zdxoE6zD&#10;IXkDv93ivMx0/wBzJ31szooQ5qiS2uj9FdV8JXlxCHldFheIyyXNq/Y9Q/8ASuVTSJtFRNt5YSMH&#10;3urLz+Nd78To7yN7dNPjeONbfY8rRGIOfl4965yw+DmsatbQSfbzZ3UkZMiSJ5iLGefrg18LWhJV&#10;nhaUbtHq+z+00aNlrdz4g8GXunpZIsMJMoluE+USgZwrCuOmh1r+xo288eXcBm8uO4GB9Qa6q80T&#10;xT4e0iTRtJ097q1lBy27kcYcrmuD8G2OptrEcT6e91bq214m4243A4rix0pQUYu90v6SK5WndHB3&#10;iX0etW8N0Ekkyr/uZvvA9Dg9Sa7fwR4Xttctdcnuria3WNTi5kt/vkDkZ74qz8W/BtrrGp6RL4as&#10;Y0kuo3R7a3lzgr/Jq7/4KWE/h3TJtDvtNa6kmU3Ec9xmN3ToVCng4NeVhauHc0qjVn69nbZX1Z06&#10;7nm/gbwBdah4mg/tLTppLPIfdD19QQeor3rT/Ac3hea51XRZJIbi4jbz45M7HY9GJ7v2zW5oPnta&#10;JLO6ecp2oyv2raXUpIlKrKdpP3d9fZQ4bo4nD+19o1dJry6rqc8qrUrJHjXjfxpceB/C0+mW8clv&#10;q07bp5G5MTbs5zyCR2Nea+Codevtamura6uTNcpslnjB+dG6Ma+q7u0s9et72K9toGtZ4vJm+YCR&#10;h2rG8J+ErXwHbXFtZTfapJB5fm/3F64wa+eqcM42Uo4bn9zVXt8K6JLS7Zoq0e2plaDq2paHbW+n&#10;6632V3jUuitgBM4yP9r1rt7+GaC3t9QtGW407ymF5a8FJBjqB61zPiXw3P4kuNPnS8WNrV/3nmc7&#10;424dRV/V9PuLjR10u3vfs9jt2yKrZkcHsPr3r2sDkNfDRq09dEuV318l2sne/kYzanZ/f2PBNe07&#10;w/42+Jhj8M2T6fp0hxJPapjccckA9K2ofgvqOl2uoy3txFI3P2W5jQyImeAWUc17JottZ2OklbO1&#10;t4YwyxBo0AJCjjNaXmSR4b71ezh+GKUqfPiZfvG76bLyS7Eqs4vRHxdd+LfGWgpdaC2sPNZxM0Dx&#10;KfMR8HAOT1r1j4MfGuz8O29hoOr2LWrswX7YsxaPJPVg33K941rwHpXiezki1fT7e4jf+8uHX3DC&#10;vmX4l/CGbwXfjyJ/tmm3IbyXkUl0I5IJp4nL6uWJVYW5e6X4NM7qdajiU4NWZl/HTxLD4u+JF+0M&#10;cLW9ni2aVcHzNveus+ElxZ+C/hlqniO2iMmqXUzRRRYJ8uNOC34V4jZwpZwSxKflVmbb0+QdSRXo&#10;9/r1j4f8GeGtGs9YkuLr7K0t60LgRsJDu8sjHNfP11KMHKG+/wB71a81c3nG1NRWxzusXV+qJbvd&#10;LdRuWfe2Tw3cZ6D2rM8Q219o9sk8Qn09jt8uRfkd0Pceq11eqwr4ga3jitysccSMJVUpg55yaf46&#10;0rxJrtnpepapa3WoQ2H+jxTyRbE29hkCvKoShZc+j7HElaVzr9L+z2vhHQmg0yWPVGhRryRlw7up&#10;+Ru/J3c1mfFn4bXdhqNlq99sa+vwbgwRqd8OOMGtbRfiJb/2bZpqNwtjNazR/wDLHejoOpq34s+I&#10;en+NZIJIrJo5luGczRtvDR4xXTh+V1nJaNrT9dF1OiLlzpp6Htem+GLB/CEU+pNPfRx2n7z7TcyE&#10;OMZJrz3wxocHiK18K6PNZYjaWe8Nx1byMtjnqK19P+JPiHxV4evdOtvCMstjsNoZoZSEHy4JFcn4&#10;Bg+IEU6aho0KXUEUf2FftWwoiqc7a+vqrDypwpU4ud1aVou71V97X2OSMZpTc2k+mvloer2Xw70z&#10;wzcCXT7eZ5PP8xlXJUr0wfp61X/4SC1mu10q4jisNNtpGuLjcoCxhO3Hcnk1xmv6L8Sruyt5NSvf&#10;JELfetSepPolNvvhncx6NeNdeIG8zzPtDpdJsDkf7f8ABmvHqYqtSk6eEw7ppatSsrq12nfWzt3J&#10;hTjb95JP079zofEHgG7+I0EuoatLKluufsdlbph9hP3znuw7VwHgTwZcaHrc1wYZ2udMlH2mBlEU&#10;ksWeCueDXvnhi/a/0OyeMBYXiGNzc9PWsbxzo+qX9sTax2+112SPJl5MegxWua5bGeHWOpJzna70&#10;vzO17u+ll6WsYwqP2jhK1jUjEWrRRP8AbJIWk6JH3z9ai1Xw7YTW8ks0JmkQFQ+Mk4Hr2qTw94ah&#10;0vTbZ3H+kxJt3entWyT/AKMm/FfT4PLFi8D7TE00qkku76dU9mcsqnJO0HoedJ4fmlsJTOY2YMH2&#10;552Hq3uazLm9bT4o7qfyvMy6C6ZCeOyuexr0J9FjvsnhbfcQ67jhxVLxvoYuNIuUgfyZJIvKC7gE&#10;cD19q+Tnw7iI0nUpK3L3+1rv0O5YmLlyvqfOfjnWbCZ7a6QIzRzGGaSNQ/B7D3ri76W0utXkWBFZ&#10;pB8jL/FntXQTfD69t4728+12d5aw5hKxy7yzjngd8VQu7bSmgt/Mgnjkf5o2kU5VxwVA9K54SVOC&#10;SOhrWx1XwxsNLhiulvHSGTzNw+TzAgAzmuz1a6Nr4Z1DUUjl8uOOXNqqlEmXZkn6V5TpM3nb/KlW&#10;1kEo8tpHOxsdq1PiZ8QJIvhhq9vtEPkWspdVznPTk1jKMZ36ml9bn556+8F1O7JGFXzG+XeCQSCR&#10;WTBmQy7tu47nO3+Jh/Q1oaqnmXPMayKX3IqrjdjpxQbC1+wwvCX+0OrqVbvlsAmvraclCCR50oty&#10;uUVj2tJnfHsTYis/JK/NyK0EkS4H2e49d0nfoOi5/iJqlNJtlvFijZoySgfbjjIHQ1CVb926enyy&#10;dDuXqcVrbm3BPlZOto+xJd/zH/WeXkblz1Neqfsr6NHqnxZt5ZY0uPsVncXf3cgbUxzXlthFNI8m&#10;0p9ncIu1n5U55/8AQq9//Yzl2+OdZuHtPOsYtIlUy/vPLQMV/dlwO/as67vSlF7GlJL2iPqPS7mC&#10;1Hm3D/K8Y/dTdHft+HrU410XH3MyQvvR9qGQq+OAc9RWb4j8ZWWra4kBttyxwokH2j93sCjJ+ua9&#10;G8IeJPDFnZ3Et1ZLZzSgo/yZRUYcYzXgxw1OrU5HNJd3c6aje7RwVtNPdXEFnFHDfX00gQRwqd8Q&#10;A53A1s2/jvV9Fmt3vbt5I0kKiKTAZ1HGJO5FdVp1zpGnmCfSxbyXFsWLurhN+epEgFbV3oOhfFC2&#10;tlaRNHvImbMDYJf39xXRQwjm3GjVXP0Xfbq9LoiUrK72PHL3Sh4ovpJ4kFvvLM8cPTrzjNbGiaNa&#10;W8tnG14VjkbcdzHYoHXOK7XUvgzFpunXl1aXjWsiY8v5t4Vl4yp6gEdRXAXOq6hot1HE/lSN914+&#10;mcj1FeZXwlbAzisRHzIUnN+69DtLJLvwaurNawtfSSEbFmUjA6hgO9V9Z+Jt82jJa3tmn2pPkK3C&#10;AhwemM9x3rT8F+MbO1082WrwK2wFhLv5P1Nch4q8PaZcat5tvqC+Zc5YrMxlGO+BVx5I0+fDT92W&#10;8e2t7PuaNNy95anDQ6FqniHUrUW1v5tzc7/LgjTrtPYV3NlZRW+mX1vqTrcTMV/dTLskjI7isG+n&#10;vfDOrxy2tzD5kMY2S2rZKfnWXLf3OrXjXFxE11IrFpJPvkEH73uTXAmt1uaK5fazEMfkfKsMuWSX&#10;kj/EGuK1XwtcTaQb9Ni2qk/8tdx3g4JIHI+ldnf3skduWgSOGP8AubshvrVPQ7+bU7n7BbyLDDJ1&#10;3LgOR6cV2Ko4q8dyouxyFlfXlj8styGhA2BupUDoRVTSkM81294ZJoSCq7m5YjnIrofiHoFv4Vuv&#10;7MVNt55YuN0a/IQ/POelc3M9xHC4lQtNKQqd/n7EYr0aEfd52tTugk1dGx4W2R5R4t0LfM3U8g1d&#10;055pruS4y1urZRPl4YVL4bddN0aeKVF+1THcJF42n8a3dNsZdevIrdFCwqWd225wO5xSrOKfNLYu&#10;T0MyfTbm6sbudLaaSOJVlk8lN/Xjn2rS0fR9Ns9Ogu4r1tUkmjO+CNMCOT0+mK9Us9B07U9Ah07S&#10;7g2d0GxdNCpPnY7Nnpmmv4D8IW80US6fe2tw8mw7bhxtJ9McVx0ubFrRqK0te+vltujjdVLSzPPJ&#10;dFh/shJ/NihuG+ZItp3v+NdnFf3Ph/wcYzpc1rCxGZ5EG2Ju+7HzClj+FV5dajHb395dXGn2/wC6&#10;t5VYDanUfUiuyuPAWuahpUNhcasb7Td0fmxTW4SZwOxYGvXo4GvJyUYSva3T53v0MpVaatdo8/8A&#10;BeprD4rR4Lb+z/tA+fyZhl5Mfw7uB9K0YfHl7p99PE6zagxdkeK6UEx8/wAOKk8X+Ehb/La6NPGq&#10;SCWe5ZMu3pgiqug/C3UdScXDQTQ2uwsG3J830Jrz19bpS9jRvdPpf02sNyptc0rWNPUPF0t1oNui&#10;QQ290o2wRtCUdwOCDmvPvEMZa/klit0t1kCuPlrsvEPiAWFguii2mnlhkLSTXTZkjIrM8TgzWcSv&#10;pf7ycBt6uX/InvWeIxDqaSndpLv9xUYWV0jkNGvIbOUPKWWZPnCq2Dya9f8ADDRapoy3em/ZluGc&#10;ec3IeP8AD3rzJvDc0zfKIt0qhT8ucp9O1en/AAl8H30cyXF5Cnk4Kbt/3h/WlhMPLFVo04r8/vMq&#10;rjGLk2b1zptzeadImoyQedKGdFjyBHj7hNb3hmzuNL06KW9ZZJkTZFF1A/Grfiq1tbTR0ixtVnVR&#10;zk1q2dqsNpHEyLtUD5a+4pZY4YiTjL30t/Xv3ta6PKlXTpX7s8q8QaXPqsN4qYWSQ+bsZDwo6gEd&#10;vSuUvvA3/CY6pLdvBHHcDb5ksfAjChRgr3r6Dl0yBopHhjC3A3bG9M147ePqEOvR5zDC6yJJ83Rh&#10;6ivk63DtTByjUqTu5Pp+bbO/D4hVrqKtY1vh94Nj8Dm7uEkiu2nlEMHkpy47la5f41eEf7PuUv4r&#10;GHbIMvLCNuGPQEdz9K9O8BaXJ9m+1XH3UJES9B7muj1nR7fXIUjuFEiodw3du1fXPKvb4HkpaPdL&#10;87tnI8T7LEau/c+PotVnvre2snklhVJGZEZzs46ha620ttbXFmsryLfQjZHNL2PAwfb0rc8b+FIf&#10;Aa3FpZNb3VvdSb3gvos+R2BV+gNQWs11dxWCQ+HprlXgZbOWHML7VHDEfcNfC1qUoOVOp8S6fO3S&#10;57cZqcVJbGr4U+FWuRyyXFxHYNDLHs2zP5n4qRyDXpeknxBaabJatZQt5SbI5fOxG2B1wRWT8PH1&#10;gaUlrqAuLebcRGzKPu55BPODXeLaPDb+R50kjYOZWPNfWZRhac6SrUlJO2u3bY8TFV5c3LOz+/7z&#10;w7xLb6/4g1uC4m0+2/0Z9pSFgfqMehrPsfBVmt5e3DSJC0m7y0VzGYnPTjkHFeieK9GltYIrpSsf&#10;kHZJtGCx7HIrzu68RxTagFltpfOzs3NwlfOYmFSjP/aF7z11O+E1OPubIwJNH1STVIpZYBtU7Q3X&#10;oe/vXp3h3w9Y6Woll3SXDDfsbIB9weMGs21trx3eJwFkmAUbsIGq7JaSRk2l3eCS3HyK+/cy49+4&#10;qKdNR97lv6ilJtWubup69JNfyWq/LbgbvNXoVNVLjVZJAVs5EaNflZe7VmNrLWoEEBS43RHDRrym&#10;KqalHc6PYW0s5TdctvK257HjpXTXqu7nF+vl5XMIq1kd1per4ttsxM7PjHmPnHtmmWFyslzItvHu&#10;2A/M3f8AEVyFt4mhjs911bv+8+VfXjird3q730vkKscO1QyeW2A+a66eMTUW5Xt/W5Dp2OjGqx2s&#10;9x88MkmOE67iazxJf2l2lrbyJabSvmbVGSe31rFtbt7F/IuI/MbdtWNVx19xWkl2ltrEKRO1qwcK&#10;WmHU46HNYOs6qTbtr083rqVycq2uXtZvLiGaJrgxTK/SXYQF9h7102kf2fdaXbbYwsSAoEkflCeD&#10;VWaJP7P+z3oeZQ4OzqyjruqOHRbCF11CJZ4wmcbeA+f71enGnVjXdRJSTWqe62bvo7pNHNKUZQUd&#10;U12LyQ/6NcSAG0hA2l2OD8oxwPSvgTxtc+TqOoXTncpnLGVSM/f+9ivsL4xfEhPDHg7U2lOycMsK&#10;L7N3NfFGtJaeJLyO1lmdWG92X7u/P88V+e57iqGIxUKNFPlp35n5t6pLpax9FlVKpGEpy67fcbfg&#10;Xxhf+GvEa6xYLDLJav8AxN1H196+3PAetReLdLh1wQtA9wgYoe2Oor42+EHguPXPHunwm2+2WbN/&#10;pCJkL5a19sW0NzYDyLKL/R4wdg24xjsBxmva4Woz9o8Ra9NPa13zW3XayM82lCyhb3u/l2NTUNLg&#10;1S2MVxHuVejr1HuCKhs7BY4lid3by1KfX3qxDMxjHybWxu27qjR5ltUkaTzGGWK7cbhX6s6dBy9t&#10;Kn71tX5abnyqckuVMsxRiGNE5+UbfmbmpAvG6oIbyFt2yQNVgsNterTlBxtB6GDUr6hk4Sjmm5ND&#10;H+6K0bJsJnb81LSbqN1Tcdhc8DbTXbaOn/AqPv015CsLfSi40tTyH4SSCTxtrbZX5ldvl/3q9N8Q&#10;+HzqwilRis0HRd3DV5T8F5zN401vjbtjP6tXpFnLqV9rcz3B8u1g3CPjbmviVi6cMFCjODm5v9b3&#10;foe3i4yWJc4u1kj5f/bs8Hj/AIRHw9qZO2zsbiVWRU3EFl6ivhJNNttQmgijj8thGFPmLnbvDDHH&#10;qRX6GftrRJffCy6miZY47W+gd167s7lzX52TBY7u2nt4RDcWyhg7dyCuG+hHHNfL0qrqVaj2V9Pu&#10;XoOWsYt6sW2kuZLiPz1mm6tIqvu+X7r7gef9k9sVYu0lXVYJZ9ixxwBbjbkN8m6PcfcDn3FPvdVa&#10;aYoJPMkVnVYo+S2dx4I64+T8KZqUN7HNGkXyyNtZ0W4/drE8agj22nqBxXowu3d6GEkjM1uOS4hW&#10;H9zb/aHKCXeSACFbcCcYqpBIJJHvLh1mtVlAkjkTZujA9vU067jjvrr7L5jyTIXSWOR8BCOMjPOG&#10;xU6afNJHFK5fy5YVZ/Ukc/mRXYrRWpk3fYbYkW8tu671keHd8rbuRwcDPp1Fdl8Otb/4RnxnoWtJ&#10;K8ey8tnSVVyH2vjJ9sVytktptnlhil8yMjDR5QJk56Hrn2qfStXu47MtESu7EsfmRdCpyNoxk1zV&#10;YqcWhxfK0z9SbQXd3cyROPOt2/epKqYHNOeO5bfBF91DuO3+dZOn+OkvvD+nX6x+XJc2cU0i9ssi&#10;k4/GoW1N7pdyzsvmRFdqtgN7ZrwnJRs6erOyzb10E8P6Xd/29cNdIs1ukn35Ml1Y+mau+KrC9uo/&#10;K07yY5IhkKzlExWBZaxNYzBpdsn7zzQsn5AVPNqTTOjsiKpH7zy1IQ7ulZucoa9SpX3Gt4fm1IeX&#10;LfJH8qqzXC5TeOo49az9d8Pqumx6RLbrdQzAtO0cpjCc/wALmqV3q8ljdyO+ZFgbbshbhkPes2TW&#10;ZtYBgiiS635lhn5Jj/oRWVLFSV09yHKRYh02101i1q8kk0wCfN8/ToWrmtc1t9QzZpodzeXCyhNs&#10;zkR+YOhIrr9Fsb66sI7pdrTMpWdG4QFeOP8A0Kti1gljmjWzsnvJkdFLQ/O+MY79KUJxU1fccG+a&#10;7OW0zT5tUgFrO6/aICJZ/JbCREHIAA4wBWxq2jfuo2jnW4jMglLSZfJ7fQV6Tq/h3SrDwnaX+kaT&#10;JDNsDXJ8p9+ehD1xE3h3Vr590VvKqqrKGXPYbsflW+YUq9Ofs/i0T0v1RLnzeRweq3z6HLK8domo&#10;SQjZtVcHk9COMgV5nq93fX13B/a2nbZmk8plZShVTwh56/3Sa9v1G1tdW0cyO8U11hl/cty3bHFc&#10;ZbeAfEOtX1/qLaTdX1jCXWOXdvRAqqZBj1WvPwlVybUYtm0JJbm4ifaLA2qSRTLb2p2NGoPKfKQt&#10;cbc3d7Ikd61ukkabF+Vsgg10Wi2U3iLXtMs7e0jmtbY751XI/dfL5mdvOD3r6H0/4FeH5tLRPIdY&#10;5ISgZsGQAnI5HXFethMuq49y9gtjOVSNNXkfIkkKG8ke8QzQ3MfO5uY8dMVveG/Dck11BFZRJNeS&#10;qGWNZd/GOSPoK+hda+A+l2HhS+tYbM3U3MsN1M2Xh9a8x8DeAV0/WI7q7L7lPm/ZWiMglT1+XGKy&#10;xOErYOcaVbRv/O27N4SjVTcTjvGfhAeG7K2S4vFkvEmMRtYYiPk7SZPGK7nwX4Ptbfwx/aKpHeST&#10;SfJJIhzDt6gDoQ1WPit4a1HULuC48pbe1wVRNuNp9WzXP6DcXGgpFEqfvlgKDy5jyR60qnLTk4Mm&#10;V3HTc6OVEmZBATNdKN2xchM1Xu/CxtZQt1c2cO+YrsbIAGOvNbnw68Q6ba65by6lHcRxpCWiljTc&#10;PMz1IHYV2fjvT4fFuoqmmQSXuw7jPG3yyHqc+hp0sCquGdaEk53tymcbp8rWncxvh14Ktmu7i1XU&#10;ft2n3VuGMkef3Z7q+ehrQ0n4VQ6f41FvdLN/Z88T/LdYk84L6HtXpOj2VhpelRxWMT2AP+sVkMg3&#10;YG4PVvVtPgk0Xc+biRA3lMwPBPQcdBX3dHJ6UaEHNJyhr5d7a62ON4h81uj08/U8E8d6tok1tb+H&#10;tNjFra2tyVSVuS46EHPIFemeGvEreGJBpa2UywQokskbMGkQEYJHqtYE/hvTtLeHWX0iSS/t1KJa&#10;XPzpgnJLmsW+0TUpvE+narp7TrbNB9rmljXBjGcfKD1xXzdN4nB13iF8btoltHtZo7ZQhOPK9v1K&#10;/wAUfBaXnijdo5W6Z4nubi1mblAD82B/SvH/ABrd263lhBpke6aGMvJIuQRl+FP06Zr0Lx14r1SD&#10;X72WO+T7SlqEk86IiUxk4w/QBq5fxB4de38Mi9lieNh0aTGXQng46kV87jpRrYibowsru/39N7Fq&#10;Lgld3Z0nwg+Ktj4Rur7TruG7kmvJU2C3IIRjwcLXq/ib4geGtDaOG91MW86Fbh4pmM2wdgVr5Cup&#10;LqG5sdRsZ/3iyD96qYOR0Psak8b66/iCUSyv9q1SWQKJY0KIcjBzXlxpVHTlST92X+d3qrPU0jGE&#10;nzPc9l+KXxk8E+LtE8QW86NNe20TLp/eJ89JI3AyrV8zMlqyR3CXLXDODEdx+7WdrbyxzXCTJKsg&#10;yh8ttnPTiqKTmN38vKw4H3lyx4xwa97D4LV1JP3nudajGC5Y7E2ra9dTS2yJHFb+SXX9ywLn6t/K&#10;tJL6DloAy8bSm7Z04yfc1lfYra4eNpZWt4Sp3tCm8LhPk4qfwtMZEKvIsMfln5pFHGD0xXq+yVOO&#10;hk4uxPdXhjuNyQtNHld+1uMdh7iu7+GHhG58T69BBYaadQmc73tpPuFR1DH+6RXO29hbrchlHmN2&#10;Vf4WzzyK98+CXiTw/wCH4LVtO0m6vPEeT50kj9zuQCMZ5yK5afJOoo1HaPX7+m+phaWttzs/2g9L&#10;8Ot4NsFubq4s9WBimhtt+R8o28r7D5c18reJ/KmuGfZ5Ma5cL2btxXqHx2Gr6Hf3Fxf22oQiZg/2&#10;rUUGchPmjBUkFQWrxWz1UXz7ZSu75l+XPzcdVz1q8ZVdWvKShy9Lfq/Mhw5YpXubumeHr7UtFuNX&#10;g057jT7OZIp3t5Rvh4yGA6812vgv4N6nqeg6rqstrerHa7VjghXD4Izk7hzXH2Gvy6DZXFhZ6p5M&#10;N4yLNGyYDspyC3XBr1yw/aP8UNo66fFfi+keAr9rmgAIGK5LU271W1p0S387taGcrpLQ8Iv9O+y3&#10;cnkI+0SH73BjbPAb3q5D4j1SPXbq9uoImaaQOYpk2DpgjA9a6/xLrXhi88KyWtvpLQ61DL5smoSX&#10;BfzAf7yGvPNc/fXltsWaGZ1GUbnnoDn+7WMX7tribRm3drcSay0rxp5eW2StycDnH4bq0tGgLXFw&#10;zRGPeqoka8bg3Y/jUkhmuIVVkRbqUiWPdLwpXjHuPUGptRkfT2jnX943/LTu+cVvF9iYp3Hv4L1T&#10;UL3ylgmjuIB/y9ffHYDFUNU0y90HUfsdxDtvEXcd3AjK89R2JrqrDx9qc2+4i1SWS42i3MjIC4QB&#10;gOT1xXB+I9SmupfNZ/tUzzFjcs3OBwdw9fm4rGMp81nsEopaoz7zTbW3Y38V2twyMsu3dgo69jSQ&#10;a68L733zM7fvE5Qj5845qnBbNceYv3dp+dFbr945rvPAXgCH4hRX9vFcLDfRgtbLM4BmyM7R7nsK&#10;6Kk1HchR5nZHHx+KY4rsPdSr+6kH8GN65wAcdsVqm4i1bdLFcuulhv3azL+8jz1A+hrc8RfAzWbH&#10;Vb+C4ty0lnBDcmKTAeUPx8g7kfdaud1vw/LpNukl9G9nHMhRIpEePft4JGe6nrTTp203GkxjZ0ua&#10;COBvtnkgtC3Tys845rtdL1mSTwzNdXHmSWuS3lNwdxHRT9a8003y21CTz5Asix7BI3Xntz6V9DeC&#10;3sLP4L6rq0RtpNRsyvkOyBz5Z++XU9R6dwa8jHyVJKSV3cpLnkeOS+IYF1Xett1IUSbSN2eCBn+K&#10;voD4e/DzTdW+Gn224uI1vrmQtb/KUkjc8fNnqrV558CfDcHxI1uVL+zsb64EgnEE2Ue6+8XHNfZW&#10;n+FbDTdEWytbX7HCI9qRNz5WR0Gc4r1sFln19Stoo+u9ioyVN3Z8NeIre58O64Yry3khuEyxiZs5&#10;xxn0xUemXkrS3DW+2RVUZlxvMWD0r0r45/Cq88P63bXMSNfae0gXzZlzlj0BrktBFrb6bqEt1aSr&#10;5p2zyKmdnocVw1KcqL9lVXvIdnzeR2XhWxOpXUdxbwJJGRt2SP8AJkdWUDoSK+kPhVoWjaLO9kdL&#10;iWdEMqyyRDfk9VavmD4b+JX0fXbKz07yLdoJfkluFxuU8nzMZr7U0nUYr/T/AD4o0Zp8BnjG9M+x&#10;HVfQ1y5dBTxqvJXjrZq91ZoKzahbuea/GDw/e+NLG202OQxw290qSMyBTD+HRxWJ4F+CEEfh+SV7&#10;sXW9sFIVMbJ6grXf6h4Dv4oFW21G9vftV6JJmkRCET1INdDp/hiDw7DLcWlt9mmc/vY1kyPqvtXZ&#10;lWWYmvjnPFUny9eZ+Wlmrp2SRnKtGMEoNXOJsvA1ppsMdvboVjXpuarP/CNRcbcrj+L6V1EsLqoZ&#10;v4hULgY61+lQy3DRXuRVio4maWhhQ6W0LBopH3L/ALVbWpeHrbWtHeeE/wCkIPk3JnLkfdwaqz/b&#10;MCOFkjXdudu9a2nwSGxuYl/eSGLcPUnrx71w43LaGIpyvC7inbfe2liKtSTXM3/XmeLap8M9ch8S&#10;zRSXESXV5C8qNM+A+B0Detc3ZRQaSr+bcfvIV4RYhvQt2OOxPQivcfEemvda/p0tvqUmnNYhmkku&#10;cNuDdU+bisTTfh9pKw3t1YxvPC6q0rR48wSKdw2DnivxirQkq0qNKN0nLVtPZLotbp3voXB3Sbe5&#10;81/Gv4a6/pWn3WtT2ySWt7EpCzSjzoQOm7p1NfMt5ZXNiwfy/LkSLytzdMdMnFfYf7RvxSj1HS44&#10;MeZumkS5gjHRU+516BjXyHcXIuZHlaMfZ5S52r7HqRXRlE5yhNpe5fTu0tFfzZ7iT5Fz7kkDTW5V&#10;kIWQgfd5J9AfrX13+yLqdnffD7X9M+wf8TP+0Fd5WwqMMYHNfIVr9ntbBm2ttG33wPT6ivpH9ivx&#10;jJa3WuaPaxxzTX6QXayzEBhtLKQc16de0YSk07baK710276mVXWNl/Wp9T+INIs5PCFratNHFeQD&#10;ehh+Uq3p+FP1K3ttS8DEwzG4uggEk0cY79ckDrWFqOoaVqUjxLG0Me7dI9rk78dSoNZ1tPLo0xaL&#10;VLdbebHlwSEkPF833vSvGnOTUkkuWUORtX6JJS1a1POitnfVO/8AwCi8On2KBJbZlXcVCebl8Efx&#10;H261T1jWLsi1ijlnvNOhQhWmUYgJ4IBHUVreHdKvvE73CW8dhtjdsRzOPlU+o6kVv+H/AALpdi0k&#10;l5byKkLmGUyAtA7/APPRKzpUZKnGNO9u7ulpa93tpuOTXMzg9T8M3Gtz6fJpNjPOjqG+zydXdfvb&#10;iMfLV3RfFBmvoreW3H+gE5VX4U56YPpXtFskOm6QImRVWGNkjbZ99QM5x/Ovniaw1GHxKIIkS3jn&#10;bfJOzFLZA3IBOOlTjqMsGoVnP3pK7Wmm2ljJTvey0PRrPVb260C3smitrPY3ybm2IQTnJrV0zwnf&#10;6rpjSu6WsgbkR5O9OvBrn5PD9/osEN1eiD5wHjuoW8yND/CCnTBrptQ8QXFi1nbx3ZW8ch5tqgRD&#10;j7oA7HqDWmFqRpr/AGmM9kraJ2ast7NPt5DlFtLksZkZEevRopeSFhs3yQmPJ9Ce1aVpqlpqp/sj&#10;UtGlhhUbhPI2Y+uAwParMWpRRyJcQTSavGnySWb43pnjd9K1LFbbS9MvJZbVLeGTdn99v3Z9fcV6&#10;uHwtTENx0jHXm05la10m/ejZ+tzOUuX1OM14wQ6r9iuhp9nHBhk85tnmMBwRjuRXyX/wUV1VtR0X&#10;wtFOY5pmVt0tqAUdK+kfEekXVzf210k7Na+Z5M38Z45QZNfLH7fd79qi8JtcW0azSLIztCuM4PoK&#10;wyaclmUYpWV9u+jtfzQq9vZvvY+ELkhtUjRIz8sqNt3YGcr09q29Wy3i9UiJhwI07Z6Vh3zGbUIm&#10;2Hd5y/MvHANaGqnd4sPG5RGvzNxkGv22SvT+R83F6np/ga+2zKPOdlbCBWITkcGv0/tb+58IWejS&#10;2DJeq9lCRPboSMFf4gelflv4M85r+JG3bgQ4ZfToc/Sv1W03w5aQ+GtLKX4VWs4TL5aYAwF6V+YZ&#10;vTj7ZSSSkldO+2q2PeoO8dWXvCviW9aKK3uldoZcyo0ZxgE8kGuwvtUtYruSH7Skyw53xx8up968&#10;11zQLTwoJ72G9Gr6atsXktGHzAsc/Ls5P0NWPh/aXeiabNc6aiSW84LnzFOYR1MZ9648LXr0b0L9&#10;td7JLZWaTR2unGUeY9F1a2s/3Z/dNkbkVeXbHtWJ4qsodP0zzVt18xsZ2j16Vg6f9r/tlby9L2MZ&#10;k3RquPnJPQelb66xFc6nPDcQlhbTeV9pm++jdlZe4PqK9meYVKtOa+G+iWva92cyp2fc8/8A+Ehg&#10;0V/9PtJdtzhVaSElFPsa0NJhmjQukEMkbYYyzJyXB6CtO/l84XLXksLQ7l2RKuUyPr0rJu/EKtDJ&#10;9lt3aRzu2ydfxx1ryo42dOKhPRrY6Wo291al5poLqXZE7bfMDOswOFIPSs/W9djtX3wJFJzseLtm&#10;s7V9dm/0iJ4FWSKMe28k1zUOv2d9JIl0Wtdh+9t4OOORRLG4hxUL9SHFdTqfEOsabNpu/E0PnbWC&#10;SdYznvWboWuW+jzRRT2dv5mDlVlKI/uKpWENveTuySNeRsv8TDZms+a0tVuvssttbyNFl/mbfsA5&#10;zmtKFXESmqsd+9kaQpRkrPY7mER3SXCQEQs6lk2uWC45/Ks8PZaLF591B9u3EZZWL8NxuIX0rz7T&#10;PFo1DVLuBUHlqT5fbfiuga2FvpDrFLJazTMHjgb+H1AeupV3F3mlzITocsuWRr3njW20WYW08m7+&#10;MbkOc+hrSh8a2t1fx+bArK4DDahryi6lvriSC6uGlm+Xc8cjZ2nphqnju3tZI3R/mUfLtrnjiq8J&#10;XjtcccK5yPXLya15lsbNbObzCzsrH94T9aq6J8QJNHmuJbqR2ZIygZnOUFchpupanqNtI0tlLNwW&#10;81am0HTp9fvrXTftHlLOfKLytwB7+taxxFaVZV4pX7WX5bHXHDR5WpbI9d8F+NvD+uKHgvNuobiz&#10;wKzkgDocN2rR1fxrqd5qaadp8aSXCuHDMpC8dqTw38MLHwwXubGRJL6SERl7lMj3K46A1t2umHTo&#10;FiitY5LyTKfaN3Tvya9mq8xrq85ckevLu9rLS+p5knQUm4a+v9bHOfDm6tX8P6zdtCf7VErJdxL0&#10;Vh2Fbuj+ItLntjpmmp+8ijA2S8Jk9iaqeEtOv9NvLuBrGKO1lBa5lWb5xKe+O4rjdS1PS9JvptNn&#10;FzBfzSiKS7VTtZc9TX5pmWPxWWLD1qcEk4yhJONnpK7s2nrK+r2ujb2cas5Jvs979Dr/ABDoMmmW&#10;lnFYyzytHzN5fIxnrW3ea1a2UG+AxzYwSy9Uz6Cs7w7PpLakot/PhEYC+bvJSQ1JZTNYapepHaA2&#10;WcASsMBvUexowso0IvFYOUKUK8uRct58vJF2cU0nZ68za80RJSl7s03bXte7OC02y1c+J7zUI9CS&#10;780s1tLMCo9yMdK7PS/GMXiO3vdIlmS21hNwa1VuTiua8X+IrvTBPawXEsNzufZEzduuRXl+heIb&#10;7SPFDT3trHcShs+azHzAc+o618rg80llvtMNRcnF3jNOy5tLO32k1ra7NqlPms38j0ybwFrV34is&#10;NRvLlVhtnxGFYsWFbs2lnR9RuGeKdraT5tvXJbiul/ti61bRTcWEIaUlWWGQdAehFJow1S3Eraw6&#10;Ey4EUKjcVPpx2r6Wnw/ltStCGGdSUJWkqjiuSO+km2t303MfrFRXc7aaW6nGeKrbXvCiDVdMsrWe&#10;OGAw7ZELScH73tXn0fjzWPFuq6eJYY7GGPLTRQoczZ9DXvutaVPrDJbqytZEMkyK+CDXJ2nw/g8P&#10;61aTSXIW3QFVZAd7PnjIrLOuHsXRqTo4anL6umleTjZNpXfRW136MdHERl70muaxxOlWGp22usY0&#10;dZ5QXSOZ2Bh/u8981L4S1jxLYTXmiX0gup5L3fHdBzuweqkV3Hilv7O1W11OzMkV2zmAqw3pxWLq&#10;mnWTwxatLqiw307ZkVm+UN2IxXHU4axeC9ssJO8oP3ldR91pWabekmnqilVjJpyW/wCZo+JFTStM&#10;W7tLp9RjhfMkUv73cfTiudfxVotpo6PBcySSXJJlDIVMbewbsK4/4leMvEegAXekT2VvHHgTrNH/&#10;AK/Hc46mug0y+tvHvg23uNSt4bq+yFMFnkxiQ9wa8uvTqVa8nCKhzLls29LLW12/iS21NIysrJ3a&#10;L+l+JPDniCeWK7v8XAj3DdHs4H06k1oWvxX0fX9Rv7O3snt0toyI7x3UBnA421yHi34dQzSW9rb6&#10;VHbwwQMY5bdiXj9Sa4vQPh1qXxD1KKOHz9M02wVyJZjg3T98j+7SwmJqUVPA0IqMm7S0u5O7tvd3&#10;1drWYprVSkdwL218cDUk1LU71beyHneVDKY0354+tNsdag8BanMbDS2uFmKt9u2v5cm7qBmtx9Aj&#10;8FadFpltAL+3FurPPKOcnuMda0NJVtTurC0MMU7WCed9lmXnJHDDtxXmUZTo4xUal+aL83K9+yvf&#10;5XNmk4c3c5LVfi5JcaJqlvLZWbXXksnkbyfNU8OtfMukfDmzYXl7LJ9lYSKkEt8nZ+p69R0xX098&#10;VfBL6/dyahpNvN/aysryRRxB429yP71cFFpl3fC2efSzHfWbJFPdtkOSORuj7V9zQxE6tPmot8uy&#10;e2zOSUU9JHG+FfhfeyW1zfrJ511AuyOW6Yp+7/uhuh9s0298EPP9rnv7uazhlYKkUflunlt2Z+uS&#10;a9Q1i3lvtIit7vXUtY3DO8H3JGHYEDvXmnifSEhaRF1D7PZytnZIwdwW5Ge1fVuKow0i27eX6HmT&#10;fNLQ4LWNLvdDkut7fZ5CAlujN5hwf4q6/wCHsl5Jp2o3qWq3THMQbaTtdf8Alpz61oax4O03WI4G&#10;k1GP5PmRlUvI+doAbBwRVnSmm03TEtZEkuFc/ZZooZcRrjjPHNcleDbg4er/AMi43V7nJP4Wu77U&#10;Xv7y03XnKpPD9xXPOCvqe1dF4F8D6sPE+i6XdbraykuVuJbhhsKOeuPeuu0Xw3pOl+INIVdLhj+1&#10;SIpWTfKj7jg9zk19M6h4B0e+tFiayhjWEfu3jXDoR3Bq6uDqY2nOFFczjur90+ttNjSjU9kk5dTi&#10;NZstM+06hYWstrbq8YMl1GuyRpFH3C3cGuO+HlxLoV3qfirdbCa7k8kRb9+9VGOD/fHoa1NX8J21&#10;ro72tnPMrXM7CWWYb/M9DzWgL22+H+kG71XSJ5orrGLlYhMI+259vIWvyNVXUxc5Ye0bapxu1FaO&#10;Ouv2rJPuerJe7aWv3HqNlc6b4j8NG4jh3oV5QDDAivNNL0S+0bxBfapDrMbLM2I9Pk+XywOu3PBz&#10;XWaDaXkkNwkU7R6Y4yEjxIDnptI7GsrxB4F0PxKLVNWuvssVvMsqFZvLkRh719RmVevnP1OtCjyS&#10;UeWUtINtPSUXdOya3ZzU0qPOua63tr9zGT+NHW5kDTwwLGEdmk9fVM1qSa63ifSEtzcea3m/62PA&#10;DrWLffDaNtLvLoXU1/bXQDiW4YGSH3SvKfi9o0+gaf4XtLfUN2sJfCa1eBPL89epzgjAr5+2a4ec&#10;sLiqk1CrFc2/LKLu1JW0tdbnQ5UuVTildfffsd14g+Gspu9Qlm1v7Dol6MXFrOeHJGDgtXGaR8Nf&#10;BPizSrtbB21uTSbd4gZ5d+2XqMU349+JrzxL4I0620xZJr5nHm2c5UbPl79+tcZ+yd8QNL0e313Q&#10;fEsltpksjCSN5hiSck7SDXo4fCQqQdbBzaS0s2l03lba2xXs4uPNJXl6HM/EnSrTxr9ilg0y6sNN&#10;ssQztdW/MDbPlKN6V2v7Odhq1xoMbyzutjFqXk2e1MR9cSV6J8VdL2x39xbTwPZSWKoYF+YTAN14&#10;61y37Pl5Lpmk6/o1v58dpE6yxssGRGXHzYz6VzrFr6pOhNaQaW97a66u3VnRKrGTUIqzPdNa+H+j&#10;NrVjNtMl0hb7xwTXHeOvGGkfCnRby/1S6jltkTzhbKSBKx4G2ukm1uPStUtLhX1K6mNsIylrEGV+&#10;w61+ff7dHxin8V+OX8PWbzW9pZRq00c0XlSGY8bW+le7h8twee4tLDQUFzX01SglF73ad+qtY8ur&#10;VlhKTnPXT73c9T/Zj+JGpfGXxP4h0ErZaXpUc7ai+pRowuPmbAh64KivrHRtNm8F6bNYWN7cajdz&#10;nzIbiZ/MCJnkluwr5O/YI8NWsHw41vWGv57W+1S4MMDbQQfLHQg/xGvqbXPCGqSeBpLWLWmtYJsy&#10;XF1GmJ2jAyUBrTE0YRzOvTwdO3s18Ud4u3K7rprtLoTRlOdKEqz377b3PndP2YtL1/8Aag8R61qM&#10;0dtAhhu7e1WQks7py+418tH9pfxx8Ivjr4ukGryX1tJqbpd2Nw26GdYzsHtwB1r7ku/EHhc+DLi8&#10;8Oy3ttK9vIjPOSZAUDAEFufwr8hdcv559VvXeTdcyO7lmJJJzX1XC9D+1auJhi7TjGMYK+tlvbZW&#10;fc8zMZLD8rho73P2d+D3ijwF8abaHxXpqw3F28BW5t7iLLxcc1i+PvGPgr4dfDjxDp086Xs+oJLb&#10;xWSrl5UYHhY6+Cv2K/2l0+FnjWWwvYJJ4NWVLeJVlCCObOAG3djX3Bp2j3+n+ONX8aazaadukCw2&#10;sITzktgR0BPr3NfM5zg6WRYqNCrC0feae7kmorTV6rW+mm8T0sLWWKg6n3r8fuPyb8aaLeaFrUsd&#10;1BNbtncIpkKHyjyDg1xlyrdZjtZDX2x+3V4d8S6/qul+Jjo1s2hW1t9nbUbKHBG584mx2H8Jr44f&#10;dMG2kK2Sv3jX7nkWYrMcDTxWibWqTTs+x8hiKaoVXBH0j+wEkr/GjT9/2ryo45pW8pfnACV+hv7T&#10;/hXw58RPhJdaRFIG1MKzWXGHMnXFfBn/AAT40ML8ULnXNQuHtdN021bN1yRubIxX6AeIfE/h/wAR&#10;TXMOmrJtaJPs8ssJB3j72N3IBr8e4wxU8Nm08TQUW4qC1vzLVy08lZcx9Rl7TwyjK99e1vmfjT4y&#10;utYWODQtQublrPTJZFhtZn4tmJ+YKD0Fcs8JhJkX5WP+1xxX6bftKfATwV4+8B3OqHUtL0rxpbtm&#10;NrceWbrJUbJB3PvXyl4b/Yv+JviXwzqGtab4eN5Z2s5iJhuI2dwo6qlfqeTcSYPHYRVX7j6p2Xq0&#10;zw8TgasJ9zyHwB421H4d+JdL8RaXNHHqNhOJYHkiSQHHQFW4Ir9DdF/bc+EPiL4e31z4kWTS9ZcB&#10;5tGWBpv3v96Htg18M+IPgD4z8OrHJqOg3tjCRuMskL7Fz7kVR8D/AAV8VfEzVbzT/D2mSapNbxeb&#10;Mtuw+RQcZrnznLsoz2nGriatlDXmjJLTs3qjTC1MThrwjF69Gmer/tHfEjXPjh4Z8N+K18P3Wm+H&#10;7J5rSC/uJR+/+gr5j1RZBA64DZ/iXFfWfxn+Jt7o/wCz7pHwv8QeCbjw54g0e4j8u8ztguYweu3+&#10;/XyV4juZJLKyeI/L5hD9/mFerw3T9lhlRp01CmpSUbO6cb3Tvd3uZYtfveZu7tr69jChb7Pcxsx+&#10;WrU9/I0rxLIPsrtu8vdgGq0peSRFyq8/w8VW8p4z99Ou371fc8qk7s4ZSuyx9rVnLbNqj5ivfinS&#10;AzR9f+Wn3aZJEJIdyfLtwv3vvUxJJY13Lj5hVWW6KjoWdkkxdX/1j/KGXoT6V2Xh65TR9N1DUpbE&#10;TTNH5Nq0nPkuerY71yaOt5bT7Air9/YvXPqK1G1CSZHic7WeFXCtx8w/lmuarFzXL0NlKzuYl0Jb&#10;qd3lIkbO77vUmqk37v5VrTk1Ircloow0mOW+o7AVnWlnLdF9q/d610p2WuxzyaR1HgqyM1vcymMe&#10;WNql9+CK7CztpeY4od3UllyA2OhIrk7a4NvBa29knmeS4lO7gua9Bs490CGGTzpGYMHXkg9xz/Kv&#10;msfJqXN0Z5laK5uZH6darZq2vXcq/N+/f731aux+HiNH4n0s+sy5rjZpvMuhIrbWaQsV2/NjPIrr&#10;fBd4YtbsZkTcsc43/N1PtX88ZE/fU/NH7Zik3C3qe8eN9JsdUsfK1O6kjtJSEVFO0b88HNReFNes&#10;bW0j01buOaS2HlO6v3HHNSa7Mb54j9ikmaPLx7gMbsdwa4P4Z+H9Q0TStRlu7C2uJJrhrg/Lh3z2&#10;9sdq/TMwxlahnsauDguaSabtJuySbTfrtY+Qp0+ahyz/AEO68KiZr3UEdPs8gkLfe37gTVrw74qi&#10;1y8vYIoJFjt5ni81umV6iq/hlruS3a5lhW3uJuqc9B65q8unS208rxJHC0h3O0a/eNfT0Hi6cKE6&#10;Eny3bkrXunsk3s0ZVFBykpfL9TaY5rz7x2fEVm73enWNtNapGybV5m+YYPHQiuvR7lcbjuX/AHap&#10;eJ9YOn+H7yeGFppIomYIoPYV3ZnKGMwzU5OHLrpa+mpjQUqc1ZJ3OA+Az7bK5Qp5bBEUrWt4y1W2&#10;1zxtZ+HJLryI4IDdtt/5aOeFA9x96vP/AIWePdM8M/bIr26gtZJoTNCs0oRHI5KgnvWf4Ljm+I3j&#10;/wDtyZUlwxuVRX6qvCLXy2Ixbq5csDBXbeq12vs7a6nsOj+/lVlsl+Nj2D4e2Gt6Pp11aaosczwO&#10;fLlXgTIeQT7+tflL+0g66j8TfEUtraM6vdyJNufMKeY+FK+/y1+rcN3rct/OJ7aSFSWcM2DHjGAv&#10;Ffkh8YraWTxjqZlO2Nrw74oXxG8nmEfI30rzcJKFN0MNTUlGnzpc2ml1ayVtkc8+aUJy0bdtvRnD&#10;C8hhlk1D7FC1qhjhjguMeYGCbfmCnhT61lTWklvod1YNbw+X9qZGRSmRk/dBOGIFSXmjSaT4kuNI&#10;llNrbyzxqysozwM8M/aqC2p2PEzs0Md0LuOPyi2Ys4ZutfXRS5U09NGeZK/U6F/Fy6frVxMkYtdW&#10;tre3trdcA7pU5fnuvtWJqV+10hksi32q6EiBo1yNwfGB6DHarN2IVtrs2hCzRXf2tH8kGOTjKYPX&#10;BFOguYYf7KnYzTXCXKvcL/BGpPTjsaFyxs0tf8kNtt2ObW5upYDJPe/LCBF5UjEskQ6gEDOM1Z1Z&#10;IPt5W3kea3OwFZMjoN22mTn7XqZuonKyQ3haOPZvG3Pf1Ard1mSDUGnmt0j8tbxZRIsWISDwMg4x&#10;mtpSSaM+VsrxTW2qa3JdXES2LeSPLS3ymV6bgfU9DXtH7Plmp+Ieh75Y5LhJ0ijaRcZVTuH0avHt&#10;RFtDrmqxMDM1rCEhbaBsj6YwPQ16Z8MprzRde091Kr5MsUoudxd0B4Aw3avm82vLCyUHa60+49PB&#10;e7VUvM/ZGaG3uvKS4jjmV1PysuQamisYN0TeWnmRjYGrwzUPiJdxQ2Fws6NJFGGfb7pzW/oPxVN9&#10;KIW+9gNu9u9a0+KqHtL16Xo9OyZEsLK1oyPWZLaOSIo8atkVTj8P6XCyyrYwbol2JJsGQBXNy/Ev&#10;TIQN92m1sstOtviTpN5lVnWRT8te3/rFlNSVpzXN52Mfq1dLRMfBounafdXd8unWqQHdcDy0BZ8D&#10;BIz3rgPCy3eu+Jxd7ZmsI1LpFI5+6x5OD0OO1emLr+mi0G/yfI2lE9MelZba1pWnqZEeO2F7jy/Q&#10;ha+PzbDYatUw8/axjCLcpJWu3uuytzWR3UpVEpJxd9jf0WPTJBLBb26r9nbbtkjwee49Qa0vsNqz&#10;fNbx/wDfArH0vxVY6l80TI2a20uUZ+o+YV+k5ficNWoRUJxl6Ky30Vrs8qtCpGWqYjWkDH/j3T/v&#10;kUw6fayfet4/m/i21YaZV7ineaK9V+zv0Oe8kU00qzDHFtH/AN80jaPYrlvssXT+7U895FCu5mrP&#10;1LxDb2lpI4dd21sVx1cVhaOk2r/I0iqstrmR4EsoJtKnMsSSZuHb1re/4R+w+99mRf8AaWua8J+J&#10;NPs9Fhia4Tdksfx5rSm8b6dDlmlXaleTQzbAU6MFVmua3kdNSnWlUbjexr/2dbqgXb8vZc15t8ev&#10;DEV14Ammt7dWks280L7Hg10U3xIso2NYPj/xlaal4A1tFfaxgK15WYZzl2IwtWlTa5rO2nW10bYa&#10;lWhWhJ7XPjW5sg08jKBDwzOm3sfSsjwT4eub5boypuVJgqR8YcMflrormUt9oLJGs3bb1IPFd/8A&#10;s+6DpGparqLahFFIsMauFmY4cmvg5zk4cq3Z9TVk4Qcke8fCvwz4ebT7KIaaE1O1j3zGQfPvzh1b&#10;sQK6vxU32i7tdNghgm2PG5t5Ojx579gBRYXnhvRbeO8t4re12AqPJ4Jz2q/Be2Erzzs6xrOAx7Eg&#10;etfa4VYeODhhFOHM7XcbfDbS90tbqx8tOTdV1LOxwepfCPQNb8TXF3faJFHYvCMRbSqCQH7xxwK5&#10;D41aD4c8K6JoqaZpttDeC7B8yH75jI5z6ivZdR8RafM7RLqCeS8fCx87/oa8L+Ltqy+EtKdpWupI&#10;7tzbyQ9Ap5w/+1Xh5nVwGFjOOFjGUnrze67e8tFbZO+h2YeVSTTney6a9j0j4O35k+H16dx/cvJj&#10;2yua6D4X2jw+DLRvMC+c7zfd9TXz/p/ibW/BFpd2VvcnUND1CMMlzGpVlcjkLnuOhr3j4W60s3ha&#10;ztZl+zvHH+7Vu8eeK9bJM5w2LrUaU3Zxi1q1Zu+ln6IxxVOShUnHq0/wLuu2uo2urLevrAtdKSML&#10;JBMgIdiePpXjnxbh8Vw3kkBjkk0l/k+XJRhjIDH2r1zxh4Mj8QyM15eT+W8ZRFjUYQ9QR7149q1/&#10;rngrRbexbXb5dSlnLG3utjRGBty9uhH3iBXlcQ140ZTpVoyjF3ad+b1TTezvoisKuZKzTZ1Hwm1H&#10;VPDNxZafqtpJHY30e63lfOEb+6D717FIJJAVaBZFbj71c3Y6UmueD7e0eeCS4hjVYriFydjAcOPe&#10;uotlK26K0nmMAFLt3Ir6/IcM8PhlRlPmptJpu3XeL9GcOKnGUuZKz2f6MZmZPlW33f8AAqhleZWG&#10;62Vv4vvVo5DGk+9n7tfWezVrJ6fI4VLXYy4bqZkI+xYXcaoT6PDJemVrfcF5RGzgZroE+bdS1xVs&#10;DTxMYqo7pPyNY1nBux4t420WKwhitLfwxJds1y1x9qU9ic4rw7xHf2l1fSs1pLZzQSj5d+dg9K+r&#10;/HHiG50zQ7240+0+03Ftw0cwIDA+hr5A8YWcslu+pSxvareSFYY5EKDOOQK/MM4oYfB1lRoyvp2S&#10;9Emtz6DCuVWPPIteFUv9a1OzsIXm2vdL8sLetVf2oPB11oHgLX3jnVlm8pJYpm8sqskmCU9a6nwN&#10;ow8L6SdWs9RT7VFEri2uJQDNgZwo7mp/2r9En8Y/BtPE0rxWH2YxsllMfMaQtwTmvJoxi4vkdpq0&#10;v+3b6nTUcrpdH+Z+ct7aLHCZceSoJTer/IxTru9OKpO7FT5J/dpl0Zc4P3f61a1NfLnfc+2MttIZ&#10;cjkcjmqt2N1sr/ZvLUv5SPwUcD5vzr6Snqlc4m9SqWblVuP3ZZZRuGd7AZyTUC+dJM2wpMyEsPMX&#10;IwdrGrl0xS5O/MbApMVboWA+TpRc+Q1mHUqrG4dpI+n3QqgYHTJbj1rrjIzaBLHzN8aIGVCFROm7&#10;L9zX1v8AsE+FrPVtU8XXF2LqOGO2COtm5UNmTuvRq+S43ktZNhPmbJMLIy467W5FfXv7D0Ur6Jri&#10;W98lm11f29vmSKQDgMxPmCuWvJqKvqro6KMVJvo7HplzNaeHfGdzPf6fI1jDti8yNNivGP4mBB5N&#10;R3Osrrk88Vr/AKHDN8sCs3CDsSPauv8AGPjnRtD1m6kW2hmhl3RPHZTeZC8inAbDdge1dJ4Wi0zx&#10;v41vorZbIafIg8mKS0XyGzGvmFDwwfNeDKkq0/Zwlrex0uKtzyXQ5yw+FPi6a1t57D7NHcKQuzzR&#10;kxnvg16L8MPBbQsL2U+WySPb3WnSc7Md/UGuu/4VXb2mjWcFldzR3tmAYbhnJbIH8q6bSdK8pTNd&#10;Qot24CyvH0kI/ir6TBcOuGJjKrFprXdNel7aNdU9GeRUxK5Xyv8AzFsfD1hp9v8AZ7cGOIEnbvz1&#10;rF1T4Z6Hql4Z2jWORmV3bucfXpXULYw/e2Uv2KHd92vvKuCpVqapzguVdP8AI82NacXzKTueJ/Eb&#10;wF/Zay3reTfRgcRNKIXx6LgcmvIdM0+ebxLYLLdrbwrMqPKy7iA1fYN/olnqCOlxEsisNp+UZxXk&#10;/jH4T3E+qxXWmWwWGNdw+YHpzjZX53m+R1MNJ1sOrxb21Z7OFxMaq5JvU4bx5pEuiy2t/b3yalHM&#10;ssTvtQHg4Oceteb2OiXkerv/AGVcP+8jO6Dklga9e1bQ9ZuEkjg0Zbe1YxsWWMxRoejNg9M966r4&#10;c+FrOxvJ0ltjG3EQdYiN+e+6vmadKWLxapR91S7+m6v3sd8mqdNy3seAzyfY59uFjZAVmXrsz6Zq&#10;fTLqfwpdQXtkkX2qMebGu0kV6B8b/DL2/iaSW3tXW1WNd6w8l8jnNcE0Mq6fb3CndbqPvbemO9dK&#10;pSw9d0Zbxf8ATQ6dppS6M4jx54nufGHib7VdyIzXOxFWNvkX2+oqEWci6sZWdvJjLYVWIZgaS/so&#10;Y9edo/ut84VeUyepPsa230yS4dJfNVY2Awq/dT3Jr07qMbI9OKSVkb/h3wbqvjN5ILGMmSCMuV3Y&#10;4BrVgjvfCJuFR/M8wbJo40IRcPjh69O+COiiPRr5kl8m+udsIuZF3jaB2FdDrXhl47n7FLaT3tnI&#10;m8JHEmzzAMZJ7D2rPEYKpUw8a0L6uz272XmefLEpVXTfQi+E8dhNZyXUV08P2uUM1uzDO6uz1DwH&#10;p2pXMj3CeZ5nzPXnngXw3DqmsRaiLiOa5tXKSQxxNEsIHAIPRzXsAtZfNDGZvuV9Lw/QWJwKhWpp&#10;xT01vfu30XoeJjJypVbwlqVIdBitbVYYpNsaCpl0oMn+tqz5D/8APVqT7I//AD1da+1jSsrKOh5j&#10;qSe7Kr6OGnSXzCrAbT/tD0NRX1gPsskTAtGfl8qH0NXjavzid6UWjbf9Y1J07ppR3GqjT1Z5Zrvw&#10;kF3dOyXwRnx5bzcsAOit6iuqm8IveaPZafdtbssIGfJyMEeldRLYLJ8r/NSNpsbNXjUslo05Tajp&#10;Lp87nVLGTla72OP0TwFbaa+ySESMvzB255HcV00VmYsKkYjVcfdwBVn+zFxt81qFsNoKq7bTXdRw&#10;ccLDlowt9xlOu6jvJnI+PZyos7dvmk3E+n0NdVawSSW0LORuKjNcp45sXkexUv8AKA1dRa6aTZxK&#10;zN91c15+DU5Yys5Lt+R0VWlh6fzLKwHAVlryvx9Z/wDFXQRRfddQ5j7M2epr1D7Bj+J/zrgfE+nK&#10;3i+ML/zyRfm56mujM4OVFJrqh4GSVR69DurOxa3sYolUKqKPu1YMG5CrBuar/wBnOqjk/wDfVOFj&#10;JyPm/wC+q9RRaVraHC5Ju9znNW+H1hrVg1rdeZN50u8ysfn+maWLR7iOws4nTdc6fgIythJEH9cV&#10;0H2GRuuf++qb9gfJba1eb/Z9JO8IWfX77q/mmb/WJWs3oiOJI5LYtDujU8+hBpLvUItOj82WRVjX&#10;ruqc2DqKa2m7vmZN3P8AFXV7CShaCs/66GfPFvXYxNVXTdeSVXHUK7/MQGFcrq2n6HN5W2B/tCSh&#10;hLCvKd+tegvpQmSeJo/3ZAWq9/4aW8hKJI1v+72jy/boa83G4CWJg/dXN6HVSxEYaXdjidP1MxpP&#10;59u98zyfI7dfYVS1CzitUWWe4tZrp2DrEyhDGBycH1rs7Pw8uj3YitdzSTIQ7yfNg/3qy5PCV7qE&#10;LrPBHJHGWZlZADKexFeGsvqwp8jV5fl1+bOqNene60Rj3UVg08eqW0EkkkoXzLZeEx3INTXTwKE1&#10;T+0EhjXPkxbec9MVHbaZds91ZpbxtfSR7gsjeWR247Gsq/8ADt5p+lIl1G/2jzD8yqTsBPUexrjr&#10;Sko+0jS036qzT8uvWxvFK9rlnWNXsdSkt4FR5pJAvlyxp9098e9MOmyNZxTWXmMUlLRvMu0nb2NV&#10;9P0WGbW47Vbibbkb3VehPO3Br0SPS7pbb7HcTo0zBhG6oMKPcVlSw0sxlOdZeWlt+zdxTqxp2SOc&#10;0FjZ6fcahPbJJ87Ofc46c96trp0C6GsskH2ia5Pmvu5w3UD6Vd8MFZNWMWf3KKXkiVP3ayj5eM/n&#10;W+jRremJYUaNfmC+9eph8JGdBXemsVonr1Zz1KnLNpLz+XYxre8uNSvUt2jNu0MI3tHx17c07Xda&#10;k0lYmhtmkVn8p0Zc10kVvAshl8jbMRtLVmeKoZm0mRrSLzJlwyJjvXpVcFPD4epVhN871v6bWRzQ&#10;qwnUjFx0Pmj9p4Xt3aaRqTgNaSyGL7OyYCOORXz7osAvL3zXAh2fMZG4w2f5CvoL9pLXQ3hrStL8&#10;sfbDJJcSs0RyBjArxfwvbeSE37GaZShZsYUA/oa/DM3VOliqnI92r+rSbPvMFf2Mbq1v89D6C/Zk&#10;0xFn1fV/LSFjtURKeeepr3OXUfnSfZ+7JKmX09zXP/C7wsmgfDzTxa28cc9xEJZmkySSa6LQTb3k&#10;c9rLbeTNDldueoPcV+tZLhXgsDQw70lNc3Xd6pfcfJ46tGrXnU6J2+WxcR2aPdFs2n+Ld96qGoa4&#10;tje21qdreZ/rPat+3tUVAr5Zv73SqMmgw3V4k82ZGjO6NvbuDX1mJp4idOPsdJNr/NpnkwqU1J8+&#10;xzni+S802yS708HbGN0ixr822tXw9qX9oWKSvjcfmAXpj2q9q+i281k7KXjaNG2MrdOKzPB9jPaQ&#10;JFNEqLgOjL0IPp6V5nsK9DM1PXkktun/AADo9pCdB9195tD7lIy7T0+Wrn2WP0oNkm7vX03Izz/a&#10;IpUnCir7Wi/d3U0WKqvVqORjVRFFCTUV2f8ARZd38MZ+99K0fsS+pWq99YL9huP3jL+7b+VRKLUW&#10;y1ON0eFfA9JX1XxN9nXbdFQE3fVq9LK6xH4dVrlY/t/G+JGLkj0rifg3pn2CTxLeZdY9i7G24z94&#10;5BqbT/EGva1qwhtoflh+XzZM7cdOtfk2KxGGo0KXNzylNSSjF+dm7d1Y+jxCc8RK1rK35HL/ALRX&#10;hJpfgl4jlliPzxrcFepTa6sa/NO405bePa4Hlonzqyn93GxYpn2Jr9Z/i819q3w18R2Q0923abN5&#10;jycBCE7epr8p9Ss5PtjtMvymEKUb+EAYjIHoTWCp0cPW9lQbtyp6q2uqZkm5wvLe5l/8eLeUsT7r&#10;Ul9sOAIiflxvPXO7pUF/5S3pt/NFxNFD9nR1x8xEX8hVma3W8mWYwNcMAHeRnMfbGQe2D+Ypl5eJ&#10;CzrFbRxsWSUrtPllyMEqR9wffr1qetu5zSTSM+ZFjvzKjSXEKS8QLjEw64JOM/detOwhmkSKzRfM&#10;WaGTKzJsKDzOCj/zrNaJbi7ininXbmNCvQ5U5jY9RgjvVmHVpPt3lebuVpGWR+AGLHtnHWtZrSxm&#10;rIjvtMSzliZUdo459pVpsFDvYBWx0Pp6irdssMNxcOk7+WsaMjzcgEjnAHTH3auXckWrSyRXFzJu&#10;MW11X5xlX5DHPI7iqzfZrG/OnSu376MtGsK5R2IwGO7nbjrUJ3VnuHKro++fgQsWsfC7wtdbVmkS&#10;1Fru4fc0ZxV/WbOf7UFiO7hmkj3dPcVw/wCybPJqXwqawvyYZLC9kiDQr/CQrZFerTfYoWf7VP5k&#10;Lfuo441wdnqTXjSjHldPRa7nVGbUrnFbriO5Tzd/l5G/zumDWzpusR+XcRqLmHZIflmXO0Yznilv&#10;5raxmKbFabjbJ12gj+dYbatLp8ga1j2zSHcZNud2eM47VySp2Vrmrk5rYkuLlmvY4GdWuJwVjVUD&#10;+ap6UxLO5htobNpks5HZf3nQIhNVfJjsdWtbq8lF1eJIIoYoUJSIn+Jqm8SiSO4RdkUyzD7zcNwa&#10;wnTUEktyeU6rS/CPiEal9ihRJrOVj9nkbhJyBywPpXU+DPC+sN4ima3Tb5RMU7RvgcdQSPWud1PW&#10;da1DwRpM7mJYbQ7otsv3j22jrmui+Hl7d2Fxc3t3LNY/LuEEZ3IQe5ruy/C0MTiYK0rb30XS/wCY&#10;pc0Y+Z7e1m02jJZyo7M8ex938IPWsjVNR0zR0SzUpDMseyGNoTJvxwB7muD8S/FDUfDHhKLUYCby&#10;6cAush4XPQ15Ha/H3VPFGqPI9j5nlwsN3zkIcZBX0zX6Hjc5oYTlpwV52X3Hn0sDUqPV6XN/xV4J&#10;bwLpl3qt7cQ2Nu+5vKhfDsTyFwK8b8FeObyO/vNGspbv+ybubzSsj5kQ4wea0tZ1jXvFGsRPK7XF&#10;uMeS1x/CT7nqah03w5aWt3Lv/wBDaSQK6biNq1+c1auGVVzw0HBPzPTVN0tJu7Ou8F/DrUfFunah&#10;qWnSG1ktW2CTzSNw78+h716n8P7fxDDobS+HtUknurVit1pmpN5sBPqkvUA1z+hzSeFdN+y2Gsqs&#10;IkDTW0fU/XI5FM8J6xBofiYPZ6q9nNPK/mRSIXhVT03AHvXuYWNLC1Kdr3e7TS9GjKcJuMnpb+tz&#10;2zwn46tvFDz2V3A9hq8A/wBIsJvvr7j1U1v3OlQMv7tPJ/2lADLXlXjPTNZ1wQXFnb6fDqlsw8vU&#10;IbjYfLPVSG7Gum8MeL7nTNOtrLXLWeOaFNrXSuJVI9SRX3VOtK/s8THTpKz+59medKlePPRevb9U&#10;VvFnw0l8Ta7bTpcvDYxgs6r9/JrgPiB4N0LQ/E+m2amWHT5gGum5bZg8Fa9+tbmG5QNBLHNH97dG&#10;+awPH3hVvFejizil8mRGDo+O4ry8wyWjUpTrUIJzbv8A8BaqyZpQxbU4wqvTb/gs5jQPB3hnQbe+&#10;eyt4bq82uyJM+x0U9PpXn3hb4g3M13aWl1Ekdv8AbD5/2cYdYlHVivJFJ45sL9fE2qXF75zTIiKk&#10;tiCEMgHQj6VmaT4JuvENzKmnyOqrvlC8AuSOhr5LEYuo6saWGhyuDasuuvVHrQoxjDmm7p/hp0Pe&#10;01W31e2NxYaisNncpsguocA7x3+hqi/iWLTdeiOqX+1ltwjsrlI0kz1x0INcPreiX+i/D2+eVnW6&#10;lZG8qNAifw5xjoAa8lOqanfXY1Fppd1tMV+zTchYz1Cg16eYZ1WwrhGUPeaT69+1znp4WnJPXTbp&#10;+Z9R+Mbqyt9EufM+9eKEHl4Jz2Nc78RL61t/ByNqf2ldRig3NJp3/LJyPvfSvMPCHjRp9WS+vL6M&#10;31w728MV3H+4iA6BWNdh4n8bL9kfRdQhmsrd7UmO88omN89ORwK6pZpHF0as7JNqy6+jb6Nkxwrp&#10;Sgt9bnjvgi7UeLrZL25/tn+13KX1re5EWQf3eT/e716f8Sra7vLpNDk0P7VfTQebZtAySeTITgrk&#10;gcVyFsiTWdjqmk2OoalqSRD/AImEihERgcjchwQQK9Y8J/FJbzwu2pavbDzrUiKR1TY/1wa+cy9U&#10;pwnha8+Xm1va6tbVN9+p0VuePvRjf+tD5T/smXQVu7W4kMNxtbfBdJjkH/0MVjwr52sWU6yC4mY/&#10;xcdOOnqK9F8b3tv4m8R391beW0dxL9pCSH7y5rDt9BSPyo1jDSJJmPvuz6GuWnSpxfLB38ztpqMY&#10;ruc58UvBjWuiWWtfZx9oUBLho2xu3HKE15DO72dyN7loecLJglM19raB4ITxsraNqJZbW5RonePG&#10;Qcda+ZPHfga68Oate6bdssU1rM1u7L6DoR9a9TllFKpb3XoCld8vX9DllsY/Nlg8tV3Aru6Fg3TN&#10;Hh5Ft1jg8wcM33sZyvqKdpU32OOR3LSSKQnzLyydgPcHpVltlm8s6pt3LuHyjOR3Bob1KNQ+XevF&#10;Zr++mMpRV8rDnPGBXatoun+C9I/tZX1X+1LYxpJuYR/Y7kOwKuB1BC8GvN7DUWa7jliIjvI5QySx&#10;vxHnpya39O1XV/F32xr6CzjaUb5Jen2hz03pzkjtivMrwS94mSS95bnZ+MPiJrXi/wAJSJe6sb21&#10;u5MvY3mPMtygz0xnDV5tZ6Uqqblrl12kuisgJUH16dBWrd6akYjnll8u6QBY/mJ6DHOap3MNzfKi&#10;IYo22lyrN2HXb6Vg6sp6yd2cjd1tYytSRGtpHeJPJeZNj/wg11uia7eX2jRaXEbWO1smkwyqBJJk&#10;8rnqefyrU8K6V4eHhy4fVJr9tec7rdFAeDj++euTXoPw4+H9hBPb3g0aO/bUt9t5TM/lwyk4LNs+&#10;4aJLnSj/AF26DSTTTON0fwte+IBqD6bppvGtoUlnfysxtH6Oa6HU/gbr9rpVq0osG89Vhji80feY&#10;8dR/tV7j4B8HaV4M8azWWjwGwuJYlmuojdeaPKHGFB+8jdu4r0Dx14oTwzpJNhYw3+o+S8sFruCf&#10;IvV/oK9jC5XTnhqlevPl5dNvPp1fockpuNSNOMb3Pz/8XaDd+FteudLu4Uha2jxctuBVPYe4rpfC&#10;/wAJdW8aaRPLZxxzTF1tEimiKGRWHLiQjGFx81HxKkvvEep6bNe6ctve6hafaZZWX5boGRiD3G6v&#10;Zv2X9QuVutT0XUrkyWCsXtbeTlI2I715mDjSr140m9G/+GudFRezTZ8+3HwN8YWEutpZ2xu5NORZ&#10;rxY2DeWPm5X1H8QriPJuLpYVe3P7wnfL03Dvkivrzxt4JvtSPiKfw7qckj3Esdg1qzeWboDsJO5X&#10;oa+bNTEtrqtxp11FtuIpmif7O3YcEYHHFc9eThK1u+ult7aNCkk9jj7DTo7zUolvE+y2+AA6qHdQ&#10;OtfU/wAKPg1Npl5YtZlbqaSNLhHwBGV/vV8+R3cEflypF+8BKu8mUIJ2nkV7p8EvjZdaFrGoWEsH&#10;nLJCRHLNNjy2UZ4z2NYUXSnXgsTJqn1sa4evKhdwinJ7XO6/aS8RHwza27xFPPnL2kst1bARjcM5&#10;SXsa+Y9S1248VeHrfRtSMP2XSC5t93LpnqM9xX1P8QfE76l4M0vUGutNju79B50VxbB4xnh19cV8&#10;3fEPwMtrf6bqWnNYTafqfSzs9+LZ1KghN/JWvTzKrCeIlVpvR2f3pNdWcvs5KCOL0b4P634wuJ5d&#10;EsDcWdtAZpPMZA2OmBn+I9hXQTeD77w34Gnl1K1aOGG8SGaCR9hyR0YjlPaveP2f/DHifw+L+8hs&#10;/OsYF2FFynnAjOVB9K4b4r+DPEfxA0O81/P9m2MV4iTy7G+RCcvMR3Arj9n7SlCcm9b9Hay3aZdJ&#10;b9zyvwh4mtoPG1tPPHcw2KTpvVZkJ4GP4QBuHY198+HNRstU0qCaxuTcQmMfNI3z/jX56P4Qf4b+&#10;M7zTtXia4jtpQvnqhj3xnkSgHtX1n8B/El8uiW8VwfOhlJ8vy4s7QPXuPcV7uUYiOGxHJ9mXUiqn&#10;LTqel+N/Bdt440OTTbi4lhhchi0PXg5rzjW/g7a2eoW2m6bbbdPuYCt7Lt+/joPrXtkTmREdVG1h&#10;96svVNXsLGVPtEn76M7hHCuTX1eLy3CVm61RWbtqYUpzb5Yq58//AA0+Gjaf4tu5dRtzeaerLFDe&#10;Q4xKRxmQDowr6d0aeLS7eC1gjiht1wpWPj8a8707xBpmg3GoXKWl6trcN5zp9nGA/Q4q6fidpXG6&#10;x1Ld3X7KQ1eXleEwmBTqOS5n1+eyfZm1ajVqOyi7Ho5upVEqefBHHkGN41yQD2IqvqmpNJlYH9ju&#10;Xg159J8S9Jt4vNezv49x2/NbnNKnxI0RnRH+1w9f9ZayAV69F4ak9Kt35t93ZJbK1zn+p1U78r+4&#10;29G1V9QuLi3MD+dGxSRW42dx+daLwsv935ujVzU2vWk7x3+l36tuIWSKP77j6V0fhvVl1RWt3if5&#10;W2KsmDsPXqK+YwmZrBYv6niJ83M9Gvw269xSg1d2EeI5+6KgvL5YbC/WK4RbxIuF3AEHtWvd6VJa&#10;oj7Nyr1Va5XxV4PfxNZv5UULXCjHmNL5bpnvmvqMwrVaWGnUw8eaVtte3kmxRlF6vY3tDhk1HS4l&#10;1fybmd2JfpyD06da4v4oeID8OrK+1lopoLfhPlfy0yemG9Ku+CNL1mznvZGjto2aIW0YllyGcHkg&#10;jsa85/bCtrmL4a27TFY2FwFkRpMpIfYV+P18RHF4JVKlGUJ3+LXulq2t2nex3UYxdezas+n47Hzr&#10;8X/HFnrE1uun6bHbxOGW6/5aPIGHXPsa8a1S1vv7W8jyZmeOISnzkwJAOuD6Vf8AEvip7V1uGdNz&#10;gReVtBKHoT68Csa5+I2qzQRaastst3apt89kPzKR0Y+nvWWX4Kph6MY04q3m39561eajJRWxDcat&#10;BpVnBHIhjWTdlG/gw/K816H+yz4tk8O/Ea3s2t4Gh1WFrdHkOVXByq14Xf6Bf+JtZtfNle3WNv3j&#10;tyhA4wcAc1teB7fUpPHOhWjXE1k0d+iRXUK42bm4PPHFfQVcLB0JRU9WrvfTe1jnlKUpbadD9FtX&#10;1G3s7uWRLd44QQQs3VSe+RxXLWHiR7fW1i+xxSKJA/mL85U/1BrrtUtbnSvEMdp/aqXy2oV3lhI5&#10;GM5YDIzVNNHiXVn1CyT/AEOWcfa442w6EnJwe1fGVn7SXK7cyvpp89jj5nu9jq9Ie01yKO3upY9O&#10;uL9pHmeFPK8thyoIPHWtrQ9Zk8I3UOi6kDLFBNtczEeWgI3IwNX4fh/ba9pIuvtcsjzv5oM332HY&#10;E1P4i+GkerW9tPLKq3VtEsKSMvBUeue9bU8sx8Y/WqVO0k07pqzjZNprXtexnKrTk+RvT9S7rGo3&#10;2oxQpZzW7TRmR0iaRVd+OGwe1c3FFcamlpb27w3EkUayyJ5oLmNuseB1ql4w8OyXItbJ3ZbpIXmW&#10;feNx28DafT2rgrHUr/wzqxiuFe3uEw2z7jjNctarOviXUxClfRPXyWiTWjsitIRtHY9U0zUbG1s7&#10;nw1PElvFud5POB6HoAR3FcfrHh/VTM0VtbTLtOY/tTCPKjur07U/EUevXVvqF4Utf3e1/wB7gTKP&#10;Wte31GDxF9gtdOl2rGcRtJP5mzI4Vh2rTEctdqEdOT3Y20dr6K1mrIiDaTv1KsNprGi28nO5p4zC&#10;iw4eRHPf3FJc2S6a88s7albxRjdBJJDlElA5VwccHtV3TT4hmvI9IdlWGPM32mFQRuU9Qal1bW7n&#10;U7aMlp5raceVMs6D/WL3z6VxxpQquVWbnbptulZq6a0TaNOZrTQyNO02KXRw/wDakYmnusFWcKg9&#10;GZTyPTNfIf7fn2j/AIo5bgeWqC4X2yCvQ19Y3E9vpulRadZMWvrhiz/LiNh3Ht7Gvkz/AIKBeHR4&#10;Yn8LRS3PnLJZTukechH3r0r08lpyhmVONPWK3fm07I568k6TfU+HtQt1+2xuzbt8qP2Ocmr12iSa&#10;/Jtkdv3SrtbktjqT71mX7K11EiP1mHpV7WLorraIv7xlCZVuPftX7e0+Sx89Fa3PS/A0TSarbtHG&#10;fvfxfcYYwOfav1bsfDUtv4egnmvLfSrcWkPltJOD84X7yheoavyc8BzhprdEXzJCzfw8c8jmv0ft&#10;W1jV9K0m0ikkupvssSRW0kvy5KLnFfnmYwg8UnUjeydle3lr3PoMNB1IuzsdP4S8QXGm6xusnN82&#10;1svsDgjr06irXiHWbO6kluljdWf5pIIeAxHQ4Wu/0LRLPwr4ZFvO0Rvmjb96xCnnpzXz3bXWr2uo&#10;hooNsNxM8VtLG/mB8d815mLcqFGnQlK8Xrbs+3qawtJuSWp6b4V8S298sFveRwtJMf3H2jnYehH1&#10;rtNW0PR7+zwk8cNxAo3rb9z2yO9ebaRDJBcxltrL5R/de/8Az0HcGrer6tfaTqtuZxFJM21mlVef&#10;YcdaihiE6fJOClfTb8U11NIwu73tYkv7B18PSXU9xBDN954lV4357CuZ0RYJ5rWL/SI4WyzsrHfg&#10;V2+uRt4qWxuGuPJt3+/HIMBPoR61l634bi8Mhdp85j8yPI3r7iumrQpwjzS96J1J04x13L1zoNpe&#10;QWUX2crDLIH8y6fO8keoqhrPhuzuryC3Rof3ZZXZl/1gPtTdKvz4l0s2cQFv9myQ+/p7CsqbxFbW&#10;KW6XFpcSXyEuJ/NBzz1OBXnTcYcs1HTpv5XRhpJ2CDStP0O6nt7WN2Voy3oFriNd13R9asZIYNUW&#10;zjxtfyYvMPIr0TRQt9Fc3m4tI6ln+YH+8R0r5+13wOlxiWzdWjYN93+E5r6fCwSoRqdJX0+Zvh0r&#10;s0IRoXh+5FyviG4hZR/y0sjiup0a+0/xJaziw1AXzQ/fk8lx19Qf514bqtjLa3LJPIWYH+Lowr1X&#10;4Hbv7K110lVtrQru6jFGIwkK0W1ubzipvXc6m40xl86KIrt+VirdfwHeo/7FxAJftCrIp2iJuuK6&#10;JLR5GDN+8k4bzPY96v3VrtWP+Lcp+bbjmsqeFajqdSkopI560knjijSJ3VYsNu3c5PHWrUdszTBl&#10;PysP4q00sFYncD0H3v4qnt7Pj+Btp9M8100sJboZ88Y7HTyfEaC30nTbP7Qq6hGVG2Q43j2p8ni6&#10;9a5R4LiSNfL2FJsFG98dq8x8QOtv4n0+3bG6QLhfXmvQobMDG6Lvu21ccujVm5Tbv6vtbockoU4r&#10;Y73QvFsUc7AIsaNhpGxk4A61PqunWPjTTklF4kdldMBuKDcxHQg1yiaNJ51pE8R8mY7XVXHzKfWu&#10;c8RaPJoNve2um63LDqFtKgMCkjfHngelY5rhlUw/sK1LnpJ7czi07X0tbRq90cKpwlO8HZnoF9en&#10;w5LoNhIgghluWRni4J2Dgcf3q0G8R2t1PcafAFjZlYxNO3BNeK+B9P8AEfiDxQNShkS9vYt0kjXZ&#10;whPSu2+Lmr6w2jaZHFpn2efeubjpGhPX8BXwmLeKwGGnKlK1KFklKN7qyi4qdrR35npuazowU1GW&#10;r/p7dTUttD07xdZwPdRx3Dh/MklY4L44KjH8qkt/h/pJ0+TUFt28qQs5bnzEIOO9ZPgHS9bs/Okv&#10;reONYYpJB5bAoZMZBHsapSeJ9evHuLddSiW48vmxkQI0wPXb2JFeVkOWUcbRjWxdByWq6e81y2d9&#10;L9brW4qspKT5GdjBcafep9tsrk2kseEkXOPlH8q2rCE2l3b6ne6lJc/u2aFGTbxjmvGbP7ZYX1wt&#10;1FL++jKwxsv44r0fw7rN34hDaVrmlG3aAfu2hl8wOmzq391q+7+pwbnisHQUZx5Xb3lDnUlaUlF2&#10;Ttqro425OPLJ/le3lc09J1061fSRW9zHazvubZsz5nbJ96fqWrr4bs55PJFzdxfOfLH+s4+auU8U&#10;+Fbm3eK60hzDIh+RW4LH047iui8Kajpd2Y7S8kjurmOMq88ilcs3DLzXxWWZjjalVZfiqip4jmdq&#10;km+V3ttHa/WMkbVIQS9pFXj2W/3mRrulTald6ZrUzFtMliCXFuXKvGT0kFYHif4btYaGixXwhs41&#10;kdXvH5XuFX1zXeaheaX4Yt/LvLmS5uUJeJXBPlg8AD2FeG/Ez4vvBLKuoBL21h4VI1/dvnoayzP6&#10;nQc6TTlXmleMZJ2enNzvza0hrYqHNJL+X+rWPOdP1Wddft7XUp7lrHVJDD9nZfMRf7soH93Ne4wu&#10;Ph3a28FjKJbPH2iXcm3knnbUXguaw1vwPBd6XGtxdltyJHF/qXJyUG7sKXU9F1TXbUyXWnQTNMPK&#10;RpHxyfUHpXxOKqVNIxVn1s+l/lZrRNHTTpqK3M9PiNbajrtxpuhWdyuoXYUxrcPmLjqfYVT8Y/Dj&#10;xrffETRtU03UG0/RIsTzFJsojkfvFx/dq1aeH5vCsWoS6bpKLfSsPP8ALBcjAxwTxipvEl34ouvB&#10;1umiXckAaMvKZE/1bD+HkdG9K1w9ahCrKTjutHpo3vdWdlq9tgnGTirv8yfV/GVlofiaRL27dbN+&#10;n2dMgZHGFq/oV5o91pwmm8QGylaQqJ5m8rjoAT2Fch4K0XUPFXiE3+t2bsogS2iaRcqCK634q/C+&#10;2bwHdzabYwXcluA/2T7gO05JUt0rsyfKVmOLS9mnGLTk7997WfM7ClV03tfb/ghqPjXwsHvNFi1S&#10;8SZyySX0IB8v1+esG/8ADunt4S1O30fWf9MWEvBJazG4fPVC4zkZr54tviJpGlvA8llbQyRE70uF&#10;L7QRjrVj4U3emSeMLk2U8mk3FxI+LlX5wpztx0fPav2/F5VgqMVHBQjC3ZO33XOSpUVtUzvUhvNU&#10;0uSDXpGutQdViR/suzjswfjkfd5rnrDRprO4iaO4hmhlmMSLJD++RsfxJ77eMV23i+W5jvop2E9x&#10;JKBPcRSL+7L9uF6VyeqarLdXkVroltb3F0xEs6r9+J+nJzzXzzg6ddRfb/gnmpe0TfUksdQs/D6T&#10;Wus6PtWdX2fY3G95G4DbAfWsG0vNO0Ge4/tG3+w3TyL5jtKMD0wB/wCPVQvNMvbO/jl32cN8jDzI&#10;JmO/dn73PNXL26uPFD21leWtpJdXJHmfMAF2nOWJ9q32leIXdrM7x/FFtZ2cWo2txFatCytb/Y3J&#10;Az069xXrXh3xx4tls7Z4re61OBNsskkkH3weduRXh2mXWg6Xppt5XE3kxn3jiyegHc19MfBHxBpL&#10;eDbaJdRh8ze6+S0n+r9hVRw3tcVToOt7LmTfMnbrtuk7m1OfuOdr26HE+OPHOvQ3VrenRnsbGCXz&#10;R5cPmO8R9R0zXpLQLeaXHq9q0i2c0QaW3kH3M+inpjuK3tdtIdShksFO1pskfLxkc9qyY/D9/c2g&#10;szqJlY7TKrdUrw8yyuUKuIw9Kk68pLSUeVNVErWeqaVmrrqjsjVi4xd+W3rsc1r2pLaWEEFpcx6c&#10;0rCXZbZbEY4bavHPfAqva+ENF8T38M416eWGPiOCRPmeXP3ua6bS7WPQPEjWt5dxNGU/dRuB1Pce&#10;lGhQ6XH4jnS2ureN4yUNr1yTzuWvnsHlk69alLGRg5Oo4ShJtODitbWklZs2nUSi+S+10+/4G8Fu&#10;Wt/sG1PL2mM+cPvjHtXz9458O3Ol/EGxuL+7+0aNbKYd0i/Jbb69z1u4GhsJ3ufMimYYErcD3BHe&#10;uI8Xa7aiyU3GiT3n/LV/JyRgHqR6V3cU16U6kcLOdqtO8bSbfuNJJJpNK6s0zLDQk1zJe6/z+Z4t&#10;r8Gm2+uN9h1aDWbRoWw0fPl5PzKa4vwz+z5J4h8etqN3qctlo5h/cXsaiTzJic7SOxA/OvW9Y8CW&#10;kus77Ly41uW85FX5cow71ueGfAGp+HIpbZZEfRFlF2I+ep6oTzjFfI0MdPDupCg/etZq1zrhTcKi&#10;nLT/ADPnr49eDNc+HttBv1G6vdFJa3s3gk4VfvEEDkdOlekfsheMbjXdK1P7RqZRIpvkiu4M+Z8t&#10;c1+0FoGveKrqS7sNMeS304MlysMp+QH7jOOwP96rf7M3jXSPB3gLW7fxABb3FpKJmDf6wRkcnJ6r&#10;X0EakqmVwqpL2l01v3f8vvatWudlZqqtXd/Il/ai+PZ8DT22l+HHkXXo2ExvWXCxLXwP8UtT1L4j&#10;eJbvxLrl+bu/uGzPcNiNCwGOEWul+P3xVHj34galfWTP9leZvLjb5MqOFr1f4OfssWfxH+EUeu+K&#10;Y77TH1a5J0+4sp8fJ9354yD1NfdZbRw3DGAp4rErklK3NZXd30XWyPi8TUqY+vKlS1SNv9gnzzof&#10;inVVuNRVNImjuLOJZttpuEbGTcvQk19jab4l/wCFpaXHrHhnU4b3TrohpDbThpbZsYOEPbNfIdr8&#10;B/F3wN8EfEHwxb+KbW60LVLQypdrIYDbTKOQ2ezp3FfH3w8+NPij4Ua3Fqeh6nLBLCwT5SfLwPUd&#10;64pZPDiatiq+Hr3hzRcYq6+zu7rR3PQhifqUKdOpGzs7v5n6n/E1E8I2so/suKK4W2PmrKwYTM6s&#10;CQB3Nfjhr1xOuqXSf6uFZXGzoV55Br9Hvg/8WbP9qrRCbvV30/xdDJvu9MZFW1kjHSaLv1+8K+Ov&#10;2xvhGfhJ8ZNSsVdbiz1FF1G3aPph/vL+D17nCUMLlmY1sscXGryptPW9m+ui2fQ4syjKrTjXTTj5&#10;Hi/miPHO5oxX3B+x5+1Qt7a2fw38WwSX8eoOLTS9RWX542PSJ89Vr4WQu0XX5kG0/StXw/q82lal&#10;BeW87w3ELrLG6tsKSKdwYV95nWT4fOcJLD11fs+qdtGjxsNXlh6nPH5nvX7Qz/EH4Pavrnw2v9Zm&#10;k0Oab7UkLHzN0THcoDPyFrj/AITfBPxH8ZNWWw0GyZmQb5JekUY7sWNfa/hSX4d/tieCNE8U+MNZ&#10;TRvFfhvCag8bYeeIc8J3Br2yyfwx8IvB8l38Po4L3T5LhLu9WGNQroRygPZ/avz2pxBVy7CKh7FR&#10;r3tN+6lzbc1rpyva59DTyxYmpzc149N/Xc8d/Z1/Z18e/Avxc4t5bDXNC1Dy/t1iJDHnHRlJHVa+&#10;hviR4g8M6Pc6lFceHr+SUaeblp7WEMqAdD1B4PUirmgftJ+G7nwpcXV9ENKvYYd/2KQbfOA/uZr5&#10;r+JPxTm+MOmTy3cU8dnpc+63mtYiqx7xgK0g6j2NfJVaE8xrxnWnGpOSXM1C1rXsm29/Q9OCVCL0&#10;slsrjPi98WvDvjbRrvSNN0tlsRDFKl9JFsvbOccsPcGsn4K+MNU8AywRNqdz/Z+o3UbXsFt/pE3l&#10;ZzvCj9a4G58I+Ir6P/RI7y6muZPnVUMnmY6lT2/CvT/g9+z/AOMtU1XT1MX9gpDGbj7ZIrZGei9u&#10;DXpSw2DwmHeFi1Z7LzfY5FKpVmqi6f1qen/E/wDaa8F3Xw212xsoL29lMEqRpcRbAX6V5B+xX4y0&#10;b4O6Vc3Gu2Mcep61MGRo5CZI06LHivUtG8Faj4A+O+heGb+G01yxvIZJJJGg3B4FjYAMD3UnrWhr&#10;v7MfhvQNQj1WCZoo3vxvMbeWtkjH74D9SpryIVaOAw88MvdTad9Ps3SVmktGd8qbnKL/AM+p84/8&#10;FELDxD4mv9Ek0O21rV9IlZr9k+ysY4z0AAFfAU1kYZG3oY23lgv901+tnxo/as8IeEvEVj4Fi1k3&#10;FgLVor29hPSVQoUZ9TX5W6/dbda1KXHl/abmVgshJ71+qcHYjExwn1WrR5VHVS/m5nK9vJWPFzWE&#10;VJVebV6W6qyVrnJ36+Tch1/75xzVBgWI+9uatKWTc5Vj90H5d2apblZw2a/UabaWp82SRo8ibV/4&#10;F7VGlu11v2lfu7jVyxvza/aF2Kyv/tdKe1s80Ms6qG2dHX39aXM0zWLvoZnly2swb5lVT95a0bqV&#10;ltp2xtVgiou3Iz9aitrkMGRgI2UFTt64NXNSuba80iMRSNJdeZ8/QJtAwMU23zK6KTSTMOFmWbcv&#10;zf71bizbRnAVj8r1WhtVht1ZPmkYbj8tSLudwzfNxw396s6jUzklK5f02ZoUeVdvPy7a7z4f3Mcw&#10;Fq0e6QyAp5jYH8RINeeWErLOvAZhjFdTZb474tJlVZeW6FOO1ePjKanFx7nO9T9Tmna4uZXXzPl/&#10;1f8AwI84ru/hlbFvEdl97a0gb5lxXn+nxCb5Zcsrkr97p7V6l8MLMSeKrTYhVUw6ewxX8/5FQlKc&#10;bb3X5n7RipJQl6H0O0pZCrCgS+Wg+6tV0c4dVz0qvd3DRvH056KxxX748Y4rme58Kqd3Y0vtI/2q&#10;T7SP4qzT5uCzThV9NtIUk+X94F/XNafXan9WH7KJpG7Q+lRtdxyDY3fgrVJg7Hcq7uzL0pOedyf8&#10;CqJYyew1SifGvxE0uMfENLdyGjsncGLZjq/UV7/8A9GtbXRbjV0AMly3lhvRFryr46Wjaf8AFJJQ&#10;q+XPCkw3dDn5TXqnwM1ATeE7i1/59rgr69RmvisFaGITe6bX3J2Z79e8qF11seoXd4n2WVjs4Q98&#10;dq/If4kSi68bOJy8lrdTzNCm0NvkJx+GK/WDW822kXs6R7mETsF2ZzgV+OPxEu7nzpUSOOPdcPcf&#10;aYeHiCkhhx0FdOMqSxGOpqXRP8X/AMA8+FqdGVurOM1KFNNEG2SW8uJmnWNZG3hM/LuJ65psguVg&#10;vUaKG3WOBbEfPv3qH+fB9QaI/D51Ke0livEkt1aO3S3h4f5snP03rzmtWHw+95ptt54drdIbvy1h&#10;tt5QqcEk55r11OKSVzz2mWYoAviO50uKeFriMIYJduyN9sWPL74LJwaxtZiC6ZE8Fx50O2FktrUH&#10;Lqu4uT0wVLVds5bu1i0+8+W1ukt0lsGt4gPtUo+Ug49R1BqqLX+yYdQ1CGOSG4th9nn3IMRiRPmA&#10;A65LVPwyvvYm10YelPBbwQyxTpDcWatcu+7G4N298GtE2s03iOwVoy1xcSJvaRf3bHGTu7VX1TRI&#10;9La3W3ikmV0t38qb77kg5Ax71onSZo7e2uGja4kuLSeZPl5JHAXnHTb1rScotcye4oxexHpGmiM6&#10;j9oi3M9q2/bwkTNJgA1658KtJM2qaanmC7hSONSkx9JMEHvkV57aaTBPLL/xMHaOztIV3KuS8gfg&#10;e4Br0D4ZvJceJLJZpP8AT0lZZolQR4Gc5wODXy+a1HOhOz2X6HrYRKFSN/61P1j0rwvo13pNj5ul&#10;2zN5CL90fLxUzfD3w43zHS4V/wB3IrP8MmWfw3pTrO65t42PygnpW/HI2eWNevgZYavQp+0op+6t&#10;Wl2MainGTtN/iZR+GXhmRtzaam7Pqaanwx8NJjyrMR7fu7XNdCjyEj+9ThK3oteosFl8t6Ef/AUc&#10;/tKv87OZn+E+iXCn57uNf7qznFRXHwh0K4jgR3u2+zjbG3nfcHoK6/e38NIryfw0SyrLJPXDoSrV&#10;l9sxLLwDp9iu2J59uc/M9bH9lqrblkdeKf58qj5itSC5fPRa7KGDwVJWpU7ESnVlu7mbc+HftEjO&#10;b67XI+6rirVvpxtYhF9olbH8T8mrC3Dq33BQLluP3ZWto4XDQlzxj73zJc6jVnt8jk/G+jTR6Lf3&#10;39qTw/Z4jIEVBhsCvm4eO9d1zxB5COkMbRJCU5PJf71fWerWUWuaXcWVxv8AKnUo+04OK4Lw78Lv&#10;DVvr+rk6aZjDNEsbTTMcYRTXxec5RKrioPC2XPpdt/FZu/Xoj3cvxdKlTl7dXa8ltovItJ8Irf7M&#10;NmqTxyMA3zIKil+DgmHzaxL/ALvlV6JlB/DQHHoa955BljXvUvxl/meT9Zr9/wAEecn4NKz5bV2Z&#10;cBdvlVzPxI+Gp0HwPqUi6gJYwoDxeVgkE17YZlYbcV5r8etT+x+DkjX/AJby/wAua8rM8ny3CYOp&#10;WpU/eS01lu9Fu2dGFr1qleEW9L9lsfJF9GsfmK5XcoHzda90+DfwugvfAzaw2pR2TXTMzsV4QDjq&#10;a8OZx53791kuNoV125r6J8KeF9cvvCfhrQnMc1hsW5HkuARGTk7896+LUkpcsqLqaaJX3ukrtapa&#10;nvYltU7KXL/kTW+iJfXItLTV473LgQXFv8qJJ2U+9anh7wvqk109rc3Iiubc8Q3OczL6g9MVsQeD&#10;7r/hJGuFMK/ZpUdIYwACB137e4HSu9XUrUXTIzosiLnDdQK9bLMkhWqOriX7O0rW1tJaqyu7ppo8&#10;atW5FanrofO8PhbXLHUbuZriC0tluHhZGYuUIOSQQKxPHGna5awafFNew2ulvcGIajD++iyfVOv1&#10;rsLqG90jU/F4tp5rsS24ukgtlzukz95dwq58T2g0X4RaVdXUYux9qjmZ5B5e8HJKt0+lfMU8PKsq&#10;saeigm9bdJWs7HerRlHq2/zVzifEHh/WbvxvpOj3AtdsqQTR3Vv/AKuRSMFh6V7m3hvxAscMUVxD&#10;thUKnzelcTNAsPxN8L2izZhSzR4I+uxMZ2k98dq9rJFff5NlVDFRqKacEnbR/N+p5uLrOChaz0PP&#10;pPDfikg/6RE2DxumrlfE/wAI9Y16wk+0eU00eXjPnZSM5z0r2zeOaUsrcf8AjtexW4UwNZWlOX3r&#10;/I5I42pF/CvxPF/CWi+MdJsmtNibWG6P5xiumtbfxfYv8tqsy/7U4ru57aOaNEVhHtO5GVemKkST&#10;5RvAVv8AZ6Vz4fhelRXs3Xnps0181sVLGOWqgvxONttQ8UK487SztyPuyCppNY8Qed8ukSeX/e3C&#10;uvyrNRla9JZHKKtHF1PvX/yJj9YTetNficVF4g12B2L6PPtLGraeL7oRky6ZdLIP7sZrqt6Zo39W&#10;qoZPiaP8PGTt5pMTrQlvTX4nIxeIv7cSWG6tLm3jY7drRGvM9d+A1jFHf6iGudcv2kV4reaUhdu/&#10;Mi88civd2lC43MKaZ41U8rXFX4eWLV8VWcp2dpWta/knbQ2p4p0/4cbLseX3Pgux1PS3uoIG06Fk&#10;Bgs7iIAxOowCMdDXj37UXhnT9F+BVmjhZNRaRTLL5hw7L1r6te4hCdttfMH7a2u2SaJounSyJHvZ&#10;5ZGx0Wvls3yGhgKLxmkp+6tuvMm2tXbTsejhK061RQe2v5PRn5vaqkdvdRliyxl2V9y4+bHpWXcJ&#10;Jd2FtFEXkUfOUZ8CeTOO/Q4rrtVP76SdEDTCdPLuM4ByMkkH1rmmgRpjErwxqAXB9N2Sfqa6qFS8&#10;UxSi0yldOklyybE2yEqVXqmSvr2pdSfcksMQCw84+T53Xfnn1+7Vu7t7SZzLAZo4QFz5y5xkck0j&#10;p5YjieYQrCqIE6gk8ycdejcV1xasn2M2ncrQQyXLqh3q0bFCsz9BgZr7x/ZF0kaJ8FbvVQtxcR22&#10;umUxwALiNYlO4E96+ILG3ljnjYY3DLxqy8f6wrwRnNfpB+w7pLy/B7zJXgkjupppV8sAhSDsKstc&#10;1WFXE1I0qS1d7fc2mdMJKnTlO/8AV0QQ/D/S/Hd9/aLPc6PG5k+1tNhneXLENwOMivXPh18O7Dw7&#10;pAWK6mYzlZgt0qoyAew5BFeb+OdB1XwNq0dxZ3c1vD57bIo5UhG0+7Z6jimeDvEl3qniK1hmnnvl&#10;vIZp7doZQZI1XcCCFxlvUV8xRliMLV5a9FyntbVdl0OlxdSPuTsj6Bbxxo+mW6xSX0UkkZVG8r5u&#10;W4FdDHMJog6grmuR8IS6JOjpCwEy7BJFc/JJkDqVYAg11exJF2q//j1frWVVMwrUvaV5RcbaKN9N&#10;erbdz5mvCnCXKk/mSh933qXeKq+Wv992/wCBVXfT41JdrqZcn+J69aVTExXuwv8AMwUYvdmlx600&#10;svye5rKuFte97N67Y2zTYoolVJRdTbcghZHHzVjKvib29mreqKVONtzTvbSK+hMUyeZG3VM/ep5t&#10;otoG0bUwwqvkqQzXG3d7ipYk+X/X7vyrpi+aTk6evyIaaVr6fM4meSO7+I6qQG2Hbtbn+CvI/jF4&#10;LTwfqAltWP8AZ91l0Ruz+le4R+C7ay1w6u2oTNPuLkNgJzXm/wAcfEuiatp0entco19Bcf6pl+7x&#10;1BFfD5hTlRw86mKSjPnvHVbOyaPdoVU6sFT+G1nufOltps41d2Lo0kcm11/u5H3a6gbHt5Ikk/cr&#10;H+J+tU7nSkkvIIbcxx+Z88nk5z8p7k1PbJKzyBUb5CkTN689fevA5k4cy2Pfi02fQvwY0V7bwvZX&#10;aW0bs7P803309xXqf3hXPaZrNhYabbRR/KqIq42+1TjxNbs1ff5dUw2Cw8abmr9dVvbU+PxLqYiq&#10;52/4Y1beygtWd4okjYncdq43VJn97+FY7+KbVRjzNzUxfEsLDdvXp6V6Cx2EguWElb5HN7Ko3dm6&#10;wPFGP7x3VgN4oVcbQrUDxQN3+qp/2phf5g9hUN/FG6sL/hJ1Vf8AUPSjxOG/5d2/4C1NZphb25/z&#10;F9XqdvyN3fRu+asc+Il2bvINIviRO9u6tVPM8Mt5/mL2FTt+RsqxLGisdfEKN/yyb/gTUDxEP+fd&#10;qr+0cM9Of8xewqdjE8YuZNRhizu2JuC+hJrsY87E47CuL1u1Gq6pHdKzwqihNvrg5ro/7bjVfmU1&#10;5eCxVOOIrVJPRtWO2tFypU4x3Rp1wOsSrL4tkz/A6LXXprEM2Otcvd6Kj6s961y/zy7yuOBW+YYi&#10;NWEPZ66/oLCRdOTcux3HejJrN/tuNcbo3oXW4PvbHr01jKH8xxexn2NJWoDdazxrUGPuv+VB1qD+&#10;69V9co/zoXsZ9jQ3Um/3qiusQej/APfNKdYhX+B93+7T+tUf50Hsp9i2GOXpd1UhrEG3dh/++aJN&#10;YgjQsVkX/gNL63Rt8aH7KfYnMC7352tJ/d4NPfdGhVB0rOtfEdtdRhwH5Jx8vpUsuqwsQqq/UN0r&#10;FYrDuPNCa1L9nO9mh0VhMqOzyiabtuXgewqj/ZpmuJJYrxo7sjaVkXKflWul3HIN33apNqkUd27O&#10;d0fY4+7WNWNC0bvT1f33uVCVS7/4H3EVrpVtNM7zQr9pQjey9/Rqtw2b2rKqEyRj/nocmoJNXtVc&#10;TAn5eDx2NTnVrbbu39KdP6vD7Sv30/EUvaPoYeibLG/v2dpP30jPtc8jnBFbQjQqrCMxSDJDfWuQ&#10;j8Q28Gv37QRusZkUSeaPvN7Z6V0+parZ2Yie4m8lWO4M3T8xXi4TFUFSmnNcsG/xb6s7K1OfMnZ6&#10;r9Ow9NahUhHlSGSq+pasIYS7krGBu9DxTkvbCVhJ5sEidRtAJ+tZWva1A1nc26eZI0Cl2ZR26ipq&#10;4y9BuVVW6ef3MVKknNWgz5K+PniKTxF42v2VHjhgVbVm38NH/ernvA2im+uIbUQbvmwjL/HIeORT&#10;LkweINdvH3pIrMWl3Pw9d98BfCl6nibSxcKnli4ZykT71dByGGeRX8+1Kn1/EODlaVSS/wDJnY/R&#10;HH6tSvb4V+SPrjw/amy0e1tmz+5iSP5l9Bg1BfaJuu/tlq5WbHKMcB8dPpVr+17Xdt82rKXMcgyp&#10;3LX9Oqlh61GNByT5dte2zR+Yc1SM3K25HaTSSQjzV2yAcqvNWQQ33TUQlRGKqG+amzzeXaySgHcF&#10;J/EV205ckLSldoyknJ6IbqRK6dcf7hplpE8axb+w/CsDQfEU3iqxuUeGOIjb8qkniup8wIq1zQnD&#10;FSVaL922n3u5vUpzw/7qa96/6DqKge/gX/lqqtTf7SttxXzhXd7Wn/MvwObkl2LWTS4PrVT+0bdj&#10;/rkp326D/nslHtYfzIOSXYn2+9QXziOyuGPzYiZv0pft1uf+Wi/99Uy4uYWt5P3iNuU1NSUXB2av&#10;Yai+ZXRw8mtwG1trKSMxreBVtotnUYqtoG3XLye0t4khWCXe/BTBB4+X371r6foks19JcXskbQhV&#10;WNWUZUd+RW/ptlpuko4tfJjVmLHa3c8mvy/LspxGOnCtiXywTej+K3ReSv8Age5VrwpJqG5Q1Ozk&#10;vPDF/BNGfMkhkUpDzuJB6Zr8pfiPo01j4m1K1t4lWPJSRm48lc4LE9c/c6V+uP2i3kXb5qfN/tV+&#10;YPx9s4LTx1rMas0eLxm+7u4V8kH67krtz6hGnXoTg/stfimjbAPnp1FJdU/zPAvsAWK3V4B5byrh&#10;lfuPl+mCPzqNbZLfUpUXeyyERIuwoF2yYG/6+laV3EJFuEiieZXbho13gBuAx5xuB44rK1W5t7qZ&#10;nbf9njRnfyZTsOe46ZwK5qV5MymkipqF1A2obVikjWM7RFGyF9o3EAHoT83U9qt2MEqzm1e2KyGS&#10;X5uC6E/dAB7g8g1mJbRNO8ETlvP2qfObyykuzgjPat7R7CVUP2OSaSQDyvlXftYFfLY56j5a6Klk&#10;kZRTbIYZxcLH8ixs8oeSXYSmcZOcdiavSXhhmsJbqBZuZF2quTyVOarTWtzp+tSJEBIspV12vhFO&#10;GyBVd2uLW6jWV3X92Wj7dEzu/rg1k0myrNI+sv2MNeih8O+KLd0doXukuIIo/wCFW3DmvYNbubWM&#10;nZA6x7lUNu+6c182fsl3V0viTWdOnKR29/p4mCx8JuD8nHvX0frZspNMPmyedIYfKkSN87XI4J9v&#10;evnMXd1JJHZRStcyftNvDLI19AsiyocM2cqTVR9SM0QWOdVt2O0+Y33TWXfhVso4llkjvogFkWRP&#10;uen1zWJfRTyeYqxxssTf6pnzsX0Fcyk46G8o3ZqXniaCGWX7K5ZhcBhLJjYkY4OMdTmudl1fVNUm&#10;t4l23FuHLh484TBxgex3VZvtJks4mxplxbrcRvEkjLvSTG04+v8AEa7P4XeCptZ1q+0p9RtdGk8k&#10;JI8/Icei9jmt4tyahDVv/MlcqV30K3g/4i3Eep2dvex/blhkXy/tSjA289PWvf8AVte0PxJB5tlN&#10;FGZoN/lSZEiD09815jc/A2y8MarpcU929zNfl0hntUzGcHvntUnja30TwprOladFLc3VxAQksipj&#10;cTzt/CpoZhPLJ1EoLZJp/erW8mKUI1bNMg+JPxBt2aPRtJ0uThfK+2TMdkJx1A7iqXgnTtL8PpLK&#10;pka4eMKVkzg/3+ta/iHwdd+PjFeeGYkktHCR+UrBNkmORz1rGuPBHjGzura1XSblriIMsaeYMMAe&#10;SOelZfXsTiav1upTdulk/wABx5Ye6mWrm8jZpfs0afMDhJFx+VciXnvLtmWKKSNF/i68dcV0Os6Z&#10;q3hp5LfU7Oe243GSRcKCegyKr2EyMsaMOsi4aPk/iR0rPEVo16vLLRkylz2ZraJrytZRrFE01whK&#10;SLv6P65qreGGHVTPh1bhQqy9881N4S+GvjK3ja8t9DNxaXMjzRvuToT7Gt28+GuvTXQlfwjdbifm&#10;23P3q9uFKrKMVytxS0dn997G6nTStzL70Yseq7l/1k23t81ai+ME0XSzexM7XS/II2PDFuBxVef4&#10;cazDI+3QtSWTP8Mm4fhxXF+NdM1XRr60hvrC4sk/1v79CMjpgV0qtOD1N48k9Nz2L4VeOtWt9cjt&#10;9SKtHdQ74NsIGw9cZFfQQnEyI0RVlYbg1eAaJ4Vl1W68PT2CzvDFCA7q2UTjpvr321tktbaOJBtV&#10;FAFfa5NOu1OnN+6rWfyvZHz2Y+ybU479hr2UflP8ifOwctt6n1rP0rwvbaTfyXduiK0i7XVUAHBz&#10;nitct8tLXuyw1Gc4zlHWOx5SqTjFxT0ZgeOUb/hHbl1TdsH3Nm8uDwQK88+HVlpOpJPaDzWF1EFu&#10;FuuSWU8BSfbqK9hK7wd1ZNt4X02zjmSK3Ecc0pm+Xsx7ivAx+VVcTjYYqDXKlZp3/B+a0OyjiYwo&#10;unK9+jMXVvhdouo2EVl9ljitYzI6LtzsLdduffmuO8I+A9Qi1fZc3SX2nfZ5IT5/LPE/R1A/hr1H&#10;xBb3dxpU6WKRtcsPkWZsA14o+qa78Io5Zr20m1CydNxe3XiGQnGwv2FeFnNPB4HFU6k6TUFq5K9u&#10;iSata2h24WVSrSklNcz2T/M9C0Pw9beFfDN7FeXCXUKEu8u3Y4CjIBOe3auSj8aeGNSg1P7QssKo&#10;piF43yQybRkHjpXDeIfiLp2uXcsV19vhaZILd7HloJGBywLL1xu6V5d8Q7i78FX95psm2O3adovs&#10;0beYUjxuAcZ7BsV8viM4g3GlhYLkjda697Xvqjr9i4pym9WYd7LJNdCKCOGaRmPzbyg+YtypHSvR&#10;PAlm95bwWs0f+qmbG5cumOo9x71w/hUHVryJ/L8yOKH920a8sGH3TjtXp3gNBDrQ/eHzEganlmFv&#10;UjJ7Gyuo86PWfhLHGuqyt8q5Vl214z+1HpdrH4zaVY08ySAO7e/QV7R8Kbhm1u5Vn3ZDN92vAP2q&#10;PEFxqHi68hgwzWUW1tvsc19TXnBYBQe/Pp9xnT5vrbfkfP8AJbm1adFwyiPcI2fO7H9TV+JLKysJ&#10;J70t9oY7kiZh5bc9DWRo+oG6vJ9+FbAURyLg5980WGpTRrLE9vDcW8pH7ib5zL6H6+9eSekmdxc2&#10;9jq1tFLb+Q2/G9oW4fivqn4OfBTw3pvg6y1nUrI6ldTxjCSLkJl8cAV8gaHrsMlykEFnDaxx5x5K&#10;kjJ69e/vX1bpHxq/tzwzYaXYxT6NdWlvHiVSphOBgg9x7Cqw/sVWcqyvporddLN9NDHEqpOCVPS7&#10;1Zc+Ofw58N6H4DkmtdMtrSaGQ4lZ9knPp618s3emvqGxdOhKwvCWFyuX3YPc13nxL+Jr3OsxQahe&#10;z6na2/mtumP/AC0AxgDGOtefaX4jvb+aO3X93HPFthijYISQf0ryMVKNSvKpCHLHolYwpxcYqMnd&#10;nofwr+G02ra7CuqJPa2s4L7Y1zwvRskevymvsXwf4UtNC0yBRaLHdAAu7YL5HuK8v+AHiOG4S302&#10;6H+mQwugeb7x5yVr3TeFavssgwNLXFOV3t6aI8vMKsoP2S0Rh3/hC0vNQtr0boJoM48njOTnms7x&#10;34Qt9c04K8jWajPnPCvzla69T1rkvHc9zp2ntdQ3MfluVikgmfYuCeSD617WZUMLRwlWcoXTWv8A&#10;mceHqVZVYpS1PAfjh4Wm0+K78Q3kQ87zI4YIrUfIg2Yz05JFeceD9W13TdOvV060uLhrgbfN8oHy&#10;uOSOORX0dKs3i74OX891cJeeRJK0LND5fEcmAB6ginfBvSLW+8F6vBMieRcy+U3y9G2Yr83WXPFY&#10;mDoysqkedX9G9beaPc9o40nUe8XY+cfCus+Ml0G70+wkvGtVlLiW3hHyvj1bk12PgLwNeNo8a6t4&#10;aW+kubuRBc3DiN0kPVZAQPlFfSln4c0Dw39n0+G3SESH5EVCTvHf2rX1Kx04WOLtkit0YOXZtgyO&#10;5r2cJw1JRvVqq8emjt1s7nDLG7cqep8Ia74RXwR4h1XS7+WGNpZEidmfe3ls+RIPb1q5rPgy61LV&#10;Ytc0Kz+0aTMgijuFi+YtGP3gyODXpnxt+ENnf3b6vY6uJbUq7SSK6uY2PAHHJFZPgPTVl+HUuh/8&#10;JHbWt38s0FlJcBRJ1UsC3Svma9D2dWdCSs9bbeqs9mdiXMk+jOpXWNFvvB2h3F8bzT7mCMRTLDZC&#10;UTIuQdw5wpq3DJocnxG0TS9YuE1DT7O0lmt7m4XCI5KkI30qze+F73W/B3g+CN30qySAxz3dqBJI&#10;JSm0M4HVM1xXxy0XVoPFljpuk7r+6TS3eaNVIRwOGCV01qlXD01Vsmk4f9vaXs1fW9t7Fct24X7/&#10;AC1sdp8SvHdprunre+E9faK5iLW9zZ28vl7x2YV4RqvivWpoJLK41S8ksWf57aaXKZHI3Cuz+Bfw&#10;+1HV9L1a+m2N/o0kE1rMpWQHG5CvoRisHWvCmpSWD6h9in+xE83DQuA3YHNbUsRXxq9vWtaS6Xtp&#10;o2juwvIoOHb7zy7xRaap4+8RW1/e3M102wRbbj+DYMZBFfTPwW8N3fg/R7Zgn2iP78yqgk3Bv4kP&#10;f3rxfUtBvtNvGi+zyrcJH88XlPkAjIJr1j4aePPE0iaLZvYR2ukrMlpLdeUNnlhPrw2a9HBYXkrR&#10;qVJa9LGVak7OUT2m28VaTNrFtpTPtuLsHy1kUjdgZry39oG+u/Acmj3GgyfY47pZfP8A4gWHIPzV&#10;zHxf1/X/AAX4xub3QkeSS5t12v5W/GO4FcR4r8e6n8RtGtpL2VZvIZfkZceWWTn86+kxGLU4SpTX&#10;vJ6P5mVDDunONSMtLbDpfir4m3Or3MbdPlaIfLn1r0r4M+P9d8ZeL0s9XuYrqzWB3KNboOR05rwl&#10;rB5n3f3R91cHbx3zXTeEvENz4Je71e3iSaSGEoi7cjJ7EV5tKr7Oal0vqehUh7SNup9Zal4It9eU&#10;xQJFZsjK/m7e9QXPg7TtHYJPcyTSEGUszBAoFeGaf+1C81oPNjnhmUDztsWBnFZviz44/wDCTWy7&#10;DcwXiqYhPt2Db1KmuyvisHL3o0nzemhxU8PiYuzqe6dhqOqxyeJ7nUdLkT7PpyjKq5fJzjtXaeD/&#10;ABJ/aWlSfJ5MP+tEu/ZsOehryb4B6b/aT6ldOdy3kpWZf+egx05r1vw74Q0jT3unupLloZrhVaKE&#10;fuBg9Hx2r8/xuEqSxHtKclrfRtJeepnipWqW8j0+z1IappSfYvm3AK+75uB1rlrG0vdKuLiaxf8A&#10;tW2dGRrPOZEftuzWNqOq3Xhm8W/skhjsfP8AKSBZACy9MgVv3moRGISRvL/bSEu8VkBvz2BXuMVt&#10;Wx8a/JKsmqlJa2bV09Eo9G3r7rWqOBU3BNR2f9aj9A8RC9L6XeQvp13ajMg46DkH8K8o/aOnt9V8&#10;PW3kaitzZNOMwyffjY8H3AavYbTV9KaBV1SSJbt4zv8AOGyTB/hJHeuH+N+h2WueFNQFndRw38EI&#10;ZGkQuJO6oK8PMJv+zko14SWm7tNJWai1flukndW1OzCSVPEKTi1+R+fHxN8Gx2+uMllKk1kip7kH&#10;upIrktZ0fTNNvra4tIWWR7ZVv1V+so4Yqe3vXrfjQTal4C1HVorayhsoZktDH5uJnkk6Ng9cGvII&#10;rwrqA6Mqpu/eLnORg1vl1WrKguZ/Dp66Lc9iso8xteKLyAWmlXVkdshQK7x4wSB1KjODXRfDDw1f&#10;+MfHHh+3gh8xnnWZ3ZMoFQMxyB0OFrzfWNNibVtKnhjFtCzKQsku1JCOuMetfRP7Kt8sfxIiSUXA&#10;tkglZltmzJGSn3l9cCtMVH2WGXs93ffpd2/Az9o3zNns3hvQtQ0fVf7XuLm6jsYZx5qwxE+chf16&#10;YNexTeDPD+pWtrb2sU8NzIRKGjYoJ8/MVPbcPSuI8VeO7qTUbC0Egs7SzuA63F1bkSTdsnPFdtpf&#10;iqHTEtZUuIDqTkfaZIYcxyA9HYqcYPY9RXxeClRp1ZUq+sNLtpXXflV9+3dK55r5mtN/638jrbeM&#10;abqaW8QZ5PJRIlnnw7Adc9twrRaYajZ/Y5nkhu/uy+W2CM9/pWdcT2PiWMSTS+TfWx3eVN0jz9Oo&#10;PZqfYXN3fWktuzI6hP3dx6H+v1r9IpVlCpUo0nzU53cUuXVPVxaVpRkmrX6I89xbV5br+r+aOf8A&#10;Jsk82ZzJFc2MUkX2hiMOAc8huMivG/FdxJrurDUru9NxcMqjcsQT5R0GfpXS6RdNbeJS1xKNqSyx&#10;PEz5Q9q1vFmg2s9vZW8U26MSs6QKwlj5/uMMHHt2r4TEc+IpKyso2vFX9E3sm0tLvU9OcHCVm7tn&#10;C63NJrFmJ2uPO1CyHkvaMiIREB8mBwTUltI+25aUSR3gYMn2fCdOgxVvRNB0pdVkTV4Jms4tzhmb&#10;y+ejknqR7Vm+JLK2W9VdEFx5eCTFM2dw9j1xWMnpz1JKTfmzmafQ6ubxTJiKHz1jV8YtoX4U+xrF&#10;j1i1jSSKK5eNAw3+YzsGz/D7H3rkdBu57q5kgtUf+0OU8hm3qVPXB9DRZw3kkiRT28jTeZs3bcjr&#10;k1FGonJR5fLr9w5RlbU7i11A3CJcrE37sbNjMPnzXyR+3vHNN4i8F74ysLWczjzHyPv19S6VpsMV&#10;yFv3l29lkXEjkf8ALPjsez18gft36TbWfijQLyzvXmt7mzldWkuD2k6YPQ19LkLp/wBoxp7S1/Jn&#10;NiIyVJvofJV3GkOoR7dsi7gwbfwvPGDV2/2r4jHmbmYxozLnuBVK4maS6sN5+63z9+pzj3qxdZm1&#10;ySXYZpFjGNrAcjiv2Zr3NTwYvU9Z+DtjJrXiTTrG1jEkrTouxnB3At1/76NfsPpfh6zj0zTbbWLC&#10;Ca+8hYdmxegHQ49K/GX4YXA0XxRbTZkWWNlVmj4IBP3ga/XKa+ZPBl/cWC3N1fpYK+9Z8yN+7/hy&#10;DX5/jnUhjf3cOa667b3atZ3bto+h71FXpqKdtf8AgLU5j41+KLnwro5utHt/tFtuKsvpjjnNc1oM&#10;cejaVptqtsYYXw6QM+8LuO7jPoa8D1vxbquo3IuL2/mupIdqxrJLvwp/hOa95+HdzpuveEtP1H7R&#10;5l1BGzTxdfJ2nhea8ynk+KxMFOKXPu7euyTPVq01Tile50Oqv9qTbazTR3kR3BvY+lZEmqvNIkE7&#10;x3EkSlmfbnB9x61r+JbW303T4L2y1FLyG6AlCxt84z/SvPbvVZV12Oya2b7c4Xeirl178VlicPWo&#10;S9nKPvR3/NO6MIXex6PoviOytfKDRs0ZX/Vs2Pn68exqZ9btNQnufKneRuytxj2rj5/Ds9nNp7Pd&#10;uy3Umz5VyU7g/N0NdK9nBpvKv8y4y3GfeuWm5VpxU9rjtYo6DqXnNOtmFjmYuxkkfYqkDJU59aqL&#10;ctb4e6tFh89WcLGRJuB4/Ssa/wDF+n2Md3df2lbw3mQv2TeN7AHkHNbujz2urReak6TWbtvRdv8A&#10;Su+OXznUUI/COUHe9tC/4Og07wzps8FnLcyRzHcVmXlXPXHtXMWPgaz053WLUbnySzsEZE+Xd1/C&#10;uviaNRt3/wC0W3cNWbq9/p1rdJBcX6Wa4LFWl2Fs19fToOFKMHZpFRXK3Y8o8eeANN01IJ2vLu4a&#10;Qn92yDoBmq/grWrTwXZ38UFpLcNdlGKsoTaVqT4heLUvNV+ywCW+hswf3qj92/vxXDpq4W5iRvMh&#10;mccLsxwehFc7jKMnZaHoRUeVc259G6FOL6wiuVTbvXcqrW4lmFb5t24nctcN4SuLhUgilf5kUL6c&#10;16Nbxfu0/wBkfe2gFq76VNS0OWq3FlX7JwW8s8mrHkDPRun92r8duzJuz9d1WIrZ/wDZ4Fd8aFjl&#10;dQ8j8fwSr480MrvXhM/N83WvWIYgzDaX2rXmfxIhdvHvh9F2rkLhVXPAevXreAsd3ys1KhT9+fqV&#10;Ul7sS1pmjvNdw3XlPJCG5Zqo614c0m/8a3LahNPatcqgjnXYEAA6HNdppl2uxIFCKpO6uT+NFojW&#10;8Eq7mby2+Ve2DkVrVdN4eVo6pq6/A82E3KrZ6XR0nhrRtG8IWE50sveyseWjOcn0OKu6hY2uqwWz&#10;ahAY40IlRGfv6GvF/DHiO98PRSPHcZaSIb/w716B4e8WXPiuK7+0QxM0CrhlbjmvLjhYZhUWHrpe&#10;yt8HKuW973bd5MqrTnBupe/n1KnibX5pLK5sVEUaySg+arbXCA9OK43W9Dm1jw9JqiSNcTWUjuI1&#10;bBVB/crR8UTJDfIr2wXOW3bqpeGPFdpfRyaMul3V15hZDLa4I5HPJ9K5a2Fw9SrLD1Phast+91t2&#10;Z0qL9neJS0X4l211rlvp3iO9t45rWPzkeT5Jn3DHpgmvbbe6srSOCWxijkEiI8hjwX2noxr4g+I2&#10;galqXjnV4rC4l3WUcNu8e/Y7jGcgegPWvRfgdrl74XuLu3n026vftlv5CW8eS5kHPVq0xNXFUcEq&#10;UL3/AJut+l9HdaWYp0IT23S2PoyDU7OW5niiuVvoPNMkbKnMcg7Z9Kw9EEd/HcxXqQrN5rSF1UfK&#10;p6ZxXWaTo8UGhRLfRwJI4Bk8noD6ZpRpdjY3EUtvYxxxgMry/wBK/N8XkGZYh0amJnTUbaxtJtKT&#10;WjVm7R7tmMa1OLlGKd+/oeQ/EXU729urWzWRr3To96TmOYRyq+OCp5+WuQ0v4cwweFbnVtScahJd&#10;R/6OmRmE54OO9eneIU0+88QagZYDHNb24Mv2aPLBSR834V1eieH9L1nTLYw+SbaE52Kuc8V8Jg8v&#10;xeaYmphsM1Kabs27N2aX2ryskd05wpwUpL+vkeDeDPHUvhHw1M1rZQXM2HmHmTCIOBwdvuPSuc1L&#10;49XfiSbTvsn+iSWzD7ZAvKvn0NezeIfhf4T1m2e4t5Fkm8/7if3T2xWRpmk/DrwpB5988ViTEUdr&#10;1VUGvZXDmYxl9WrUb31XvLl189bkczl8D/B3J/CnxKh0XwxfagjzO1v872Fww2upP8DH09K6vwn8&#10;RNF8b+Hpy15DYfvfnt5nAdFr5U+L3xU8NahDHpvhvT5GghnMzy3D+WjjGPkxXnGneNbuxVVSNdrd&#10;JGm7D+lffZNlNfD5a8NiFo01yu9rPfrfUt0oy1lo77n6OW93Z2ukF9PMU9qAzG5VwRGf7zV5z4j8&#10;d+BtZ0ie317VZZfsoL7JB5W8j0PQ57V8lx/HjWLXTLjToLdfsszFdi3RyPqcVy91491C8+TygzN8&#10;4Hm7+2fSvepYOdOpBwjaMVZLTlW2yVu2l72Mo0YRbfM73+f3nXeMfHd1peu3LaHZ6LqWjtjyX1DT&#10;wk/PVXAOCfevSvgD4+0vXNXvLfWfCXhvbbxeaLy1t8V84t4rkhO66083Eb4V1ViAfwAzXpPwZ0DS&#10;ryC/166leGS2m8qS1jcF9hTH4qa9SvjcRhaPNBXa72Z0Ro4erze1lyqz79tNj0rxz9q8YancXWmW&#10;Edra8/MtwY0RVO36g/xVjeIEs/At5Imii61Sz+zjZPIqGQSAfPucVx+t+KZtNi26XN/o8s2wL26/&#10;dYemK9H8PfCTXda1WKVdTtpNHhQfMq5WUjggdfzr85r4yUJuVSOsn/SsujueTTpcyvE4fxb4Hv7i&#10;HTNW1eR7O8uAsu5l3hVIyMuCcg+tcvZX9lpepahKsEerXzrtErSk+TnoozXvFz8O7Kxsp4pZE1KG&#10;xJSCK3/dybT/AA4J5r541zw2bPxzLatA1vb3illZXwjgdCa6qGIoYqVqOxlWpOm7s1rbWx9mkiZ3&#10;tZPOWWZWb7qe/vWl4I8czrq4065vHtbNJH8u5kXZvx6+9ZGoaVcRp5Ett+5U7BEzbt/p6n6V7PH+&#10;yhHrPgWxu43u9N1q5hX900xeNZC/LEHkDZXc8DPMG6Shz2WxdH92rp2Z0Vl+0hqFuw26a13a2tqI&#10;ZJWbZluiyc16R8Mra/i0q6v7gztqF8RKbuQ53g9AB7V43pHwi1G78c6db+IZreHT7CEFo2wjXiqd&#10;uI/7w9a9w8JagLvWYtPtJ4YoUjZkjhj3GNVOMGuGnl2t8TOTne0NVdSdldXta10dUp+60kl3/M63&#10;TdPt7OaV7hvNu5Tt5XOQK4nUfBV5Z6tLcWllBAC/mm4jJZseldzNYXEGtNd/bWkjRCVtfKHJx61W&#10;i1r+07tUsgl3Fsy43YOQeR7EVyZrkeCr4dYLERdOUJyUOX3pSva8pJc0pXe/VGVOrOMueOt1r29O&#10;hz114Un33l1dT2c9hM8UixDcoBAwce5q14sjmuvD8k8EdvbXcTeXIFPzrH7Y71oeN9YtbLQmiuYn&#10;VpF3BO4rzJvFB1vWrO7Syu4dzhPKkbBJHcHuK+az2tg8oq1cBhoqanGKe91J3abbV1y6WjfZnXh1&#10;Oso1JvZ/5aadzg7r4lXGk2Wq6XLpF3datprLLHczbeYW4BJ9Qal8N/tT+G73SprDWNPm064RcpIr&#10;+YZCOu/Hernxb03UoUfxbcwRW7bfsD2q8yCJj/ER2Jr5D3tbeKCtusis00nltgEq3UYDdhXDgMHQ&#10;qRqpR1cbN2Wu99Gnbv3PXjGNSMXLv5nr/jT9pvUNV8R3moWVnHF+6+zqi/fYYxlh3HqDXg3xn+Kl&#10;zN4cj0aziFneXoMtwFbnYei/jXfaj4C1XT7+21S/MNrazoZZH2bpAIxuJavMvgt4IHx6+Ml3dalF&#10;9osbR/tEkHRHGcKv0r6rLqWAoqeYVNY01zN3vr2fd3OHN6fsYxo0laUnb5HL/Br4Far8UvEdnaXM&#10;MlrpPnA3F5yEMQ6hT3av0AufFC+CdY8O+GEn/s/QhbLGrNF5nC7Vj3g44967vSdNtNIsbCzjsoNG&#10;siSltFCmIsd9ua4Xx94UfxprbTvZ3LLpKoiT2+GDgHkgmvhs2z+eeYxfWFy0oJ2Xqvi6bnn4fBLB&#10;UnyO8m1f/I8g/b+hi0P4Op9kefzLu8QPKs2OO42dwa/NH+GcylmZmGflzn1r9Nf257CEfs82U17b&#10;ede/ao/JeZ8SR89dvcNX5lbhHd7kjVVP9fav2Xw9TWTWkteaX6WPAzdNYm/Ro2PA/jfWfh54msNb&#10;0a4NpqFrMJopf6H1B6EV9N/tPXms/H/4P+E/i/Z6bDb2NjJLpOorasD5Um/Me5eoGa+TLoKmAqjd&#10;j72088V6Z+z/APFj/hAdSvtC1mJ9R8CeIoxY63pjSEIYieJ0PaSLqDX2eOwFOrWpZjTj+9pX9XFp&#10;3j/l5nFhq1lKjN+7L8+jPJYkkj6feY/dzVtVKo0voOd3WvTvjh8Adf8Ag54kcSQz3vh66/fabrEa&#10;HybqA/MkgPrivPre3dnT938yD+LP5mvUhiKdemqtN3TMJ05U5ck1qep/s163q9j8RNJstKMkkl/K&#10;tutvGSRMT0yOma+4LL4VeOtc1y9s7PR9StZIwYb+1acRW0rH7hbGBJXwR8PXvvDPiTStRtN8N1bT&#10;pLDL0CyD5h0r9w/hn4rTx74G0nWIXhlW8gVpPL9e4r5jEZZhs0xrU5NO3S2qvZ/PVHvYOcqVFvzP&#10;g7xh4bg8HaVb28utWepXlhLLFPpTXDieKU87rcH76DvXoXhHxbpdv4RHh7w7eXOtaDqUMcnlX0eJ&#10;La8xmVUC8lf4sdK1P2pfHVu/iO30vQbLTZbm3tJ7GRri2jd1LdQmehHrXk/wm8CfEC7tJtQ8NeG5&#10;HtY5FSy1VpjDNBIv3nQ/+OnK4NfJxgsLVqUqD5km02vxsevKOqe1z0T9n3UfDWoeMN2p6ndxajBc&#10;ldOWDIgk7E8c5r6M+L/i6Pwd4ba4glRZCPKkl2ZdAa+ZPgr8C/FmheN/D+u6pp5SCe4kzLHJhoiC&#10;2d/o1fS3x20aPW/AN9GqD7XtxE2cHNfK4+Evqtdp2T5G27/C3rZ3ts+2qYkuVxXXX7+lzw/4WeOb&#10;PxX8dNe1fUtQlmtND0i3to7yZAsWZSzsuf71WP2mPjjonhT4J63PHFcme6c21pcMpIMh9Ca4X4bf&#10;CcfCvxnNrWu3QvtL1maOYQW8+4xsnQODxXj/APwUR+LVj4z13SPDmibIoLKPz5/JcdT0BArzstwd&#10;LMc1o0KMuakuVvToorm1s/tL8Qq4mVGk6ktJL876Hw7reovqV9LLLKzMWPyr+fes29vprhi0sjNI&#10;edzNV3UYY7eLMR8z/b3VkSAspbIVT/tHFf05RjGystD4uU3N3Gy3BWPf8yqelUt53/L96rMzH73L&#10;c/KzdPTpUdvC81wi4fdxXfG0UZ3JoV8yBvu9ePlxVq0leaOONv8AlqeNrdStPu4jDK6xHdwcVWtI&#10;mknRtm7kt5a9Rx96s1aSub049SnegxzH3J+bpQGZl+Yf0Faq20V5Yl3J3JIapT2zbyuz5WHDLVKo&#10;n7pnOyZHHIzEKzDy2O0VdSVN6JhWXnDVV2D7qt833j8tSOseN3+rXv8AhUySbOeSTNG0VJLkOoLL&#10;n72dtbLXgkuNrEyZGwfNkt9SK5zStTMl7PtP7nG4oq+lab3BWZAwHBC7c9CenPrXBWpvmszFpxdj&#10;9W9Kd4N7iOSSNirM0a9DXsvwguReeJRP5+1gG56BuwrxfQ9STz0tXBhkDKzqz4LMemK92+ENgP7Z&#10;llgCfLB96Re9fgvDkZSqQUejX530P2THWVOT8j1a31SCa5Not4jXCOd+2qGv6tJDciKG3Nwyjjcu&#10;D+Bq/HZWc0glcx+aWw6R4HNXxp9nHFiWXcv/AE0av02nhMVjKbgpqOujv06J3vqfJ89OnJNps4q0&#10;16aaSVHZI2/u+aGP44FbBa5UR7ZoY9w456mtSTT9LXbtuhHGP4I5AooW20iNCjXEX+80grGnkeNg&#10;mp1k/nbrfobSxMHrGLXyM9mlj8veCzY5aMY/nSpI9x/qp+nO5fmxVprPQWZ3eeGRmG07p+CKljuN&#10;Ct1AS4to1xwvmCu2llVdO06kbf4nf8kZOtG2kXf0PlP48TvqnxQaIyJLDDaIiHpt7k16v8FNNj0v&#10;wXFIF3SXMrOWweg4FeQ/HO4srz4r6n5EjMsaRo+1uOEr6G+F1zoek+BNHglv7VpPJyd06g5POK8L&#10;B4SVerKk5pNOTu/Xp9569eXJQjJJ62/K5e8SXD2vhzUZlG3ZbSsF2k9FNfjl461O2k1G8jA8xdsw&#10;38gcbW6Gv2a1zW9AOiagwv7VsW0hO2cHgKa/GXxlGuoa1cxWUUP72SR0Vl6Ej35r0K2D+r4qMpTU&#10;rrp6nnczlRldW1Rw7SSzXj7gIcRN5vV/JDBWzjjketaPkXC6BpCCWLdNBPsXJRxg7gxPfP3Qas3r&#10;W+qXlxdNbLJNdWO6OKMEASIFB3A1LYKdQsNIvWd7GFI7hDeKoJyOoEa8j71d7laKdv6szz+XVi2G&#10;hxXeiTvcSGFniguLFmbIhiHVvlPQng1lz2Ya2kW5km2yWjTQt2kY8hiDV3UDaabZF4LpVmghFo9t&#10;CwBAfBznPzj1qzNp0FnNbRySutqlxFEXxlBEUy+Op25pczvcGlaxm6UWtVuZvsZmksrSOWN4ei8r&#10;y4PelexWG1mlFy625hE1srPgRyy54U/x/d6VZtdKjhRre4meTLBw0LciON28xQB3CfNzWbrnltdX&#10;v9nSTxwxSJNA0z8pEy9vrTWrsidjQ0iSPUL6NrgyWsbzRP8AaY+SoI2ksPrXq/wnhuW8T2MsvlyX&#10;UN2GkbtIrIxHXoK8+0DNxpt3PcTJNeRfZnhgbBSaFTjjpyOhr1T4b+IbCHVfKxH9sW+Ex3JsPlno&#10;fTrxXzGbuXsJqKvpY9fBxXNFt9T9TPByCbw1pcnllf8ARU4/Ct77OqqN2a4vQPiv4U07w1pXnal5&#10;atboBuhf0+lS3Px18E2v+s1hf977PJ/hX1OBll9DDU4TxMOZRXVdl0uc9WliJVJONN7vo+512za3&#10;EZp244/1dcevx48FNEZY9UMkZYJuW2k6mtu38e6ZdQmWGK6ZeM/6Pj9DXQ8VlkXb63D70YOliFvT&#10;a+82EMnPyfLQzso6VzFx8WNFtSVlt7+NskYa0aqf/C7fDfnGARX7Nt3HbZtjFCzPKb8qxkL+qF9X&#10;xH/PpnXPMFTczxr/ALxqtHqMHmYFxHu+tcwvxj8LzSeV5U8jf3fs9Xbf4iaNLI8UOmXbMo3FVtwK&#10;xWZZXz6YuH3mio1ktaTOhbVIYVLGYfKPurUUetwTM/ySLt/vLWNF490yfG7SLuPOdvnQKvT05qHU&#10;fiHpOnxLcPo17cQv8263iEn8jWyzbK27LFx+8SoVP+fbOnjvIZPl2GsbwrcRyy6rNHGWWS+kw2/+&#10;7hazofHemT7Hj0HUFjJ3b/LAAHXJ5rn/AAb8QvDZ0s/Z7a6i3zTSnc56tI3865q2cZQqtOU8RCyv&#10;162XkaLD1OWXuO+n9bnqPmIq/cajzh/drhE+I+mT5aGw1GRAeGVh/Wqeq/FePSwu3Srny8j55JUA&#10;ANdT4hydK6rJryv+iM1hKzdrfiv8z0fzs9Urwv8AaYvUki0q18xo2cSM/wAuTsrof+F2xNcBYtKl&#10;khbrIrV438XvG48ZeIllW2EMdnF5YSRvvZOSa8fNs1wGOwroUJXlddH0dzvweFqUqynNWSPPIdNN&#10;9qdnK0m5kJ+X3J619vaLo7Lo2mr56iSKBESWNNpxivjPwfNHb+INPdYzMv2xW298A19Q3/xUntV3&#10;xaYzW/G5mYgivFy3G4DAucsc3ra2j736HXjo1KiiqZ2SWs9rqM1w106xlR8swGzceOO4FWE0eFbt&#10;rziO6KhHeNfvgdjmuNu/iYqwb5LNPkHzr5o5z3FVV+MNuzlfsvl4I/iByK9ejn+RU27yb1vqpb91&#10;fY8l0MQ/6RQ+LOkapbzWUulAWlmiOj+Tne5PUcdjXn3ifXhrnhOx02XzG1C1bbd6feKWR/RgK9YT&#10;4q2km5JWS3k/gVv4q8g+PfiuDUrPTpdO/d6l5zb5YxglVHAr5TMZZfi6k6mAqaz05bemz6bHfQ9p&#10;7sJrVdTsNNs7q78a6DrcwQMFjthbow5Cx9Fz39a9uheWSIM6GNm/hzXyL4I8XSav48ttVlMjeSq/&#10;Nu7rHt4r16f4tRyfdim3Jjevm4r6DLM3oZVCcMQ23J3/AOHsicZQlNxt2PYVek37fvFa8Yf4s7pQ&#10;rC5VcfwvUP8AwtFlXY6DzCNw3NXqS4xwX2YM89YJ9ZHtbOu75mo82NWHIrxD/hZ1+yfI0Cs38SrU&#10;f/Cx9Vkba15jcP7orJ8Y4f7NF/gH1N/zHupn560nmrH9568FHjO8nYb9Qm/774qtNr9yz/8AH7M3&#10;T5dxrnqcZqKvGj+I44JfzH0AbpF71G1/Cv3nH/Aq+ep9Vu5D8txdyLnj5u1MN5eXSP8A8fEjfdHm&#10;PgV50uOKtvdor73/AJGiwcO59CPqdsV/1ifmKqXfinTbLC3E3l8/xV4OmnX8m7940a5+6z1NFbai&#10;offfIqu2/avWuOpxtmD+Cil95SwlNbtnt48T6dI/yzJtr4p/bi8bWupeK7LSrMieS2t9zr1AzX0N&#10;onhxrqb/AEq/mbo27bxXwD8dNWXWPif4guIVMsKXhRVYneY1OOnQ/dqJ51jc2jGjiUlHfTy6P5s6&#10;8PThRk5R3seU6xdLdBIMpHdM6IiqC3ylOfwIasiC2j86+lnbbsXMTeV/y0BwvfjpTbm4aSSWJYxG&#10;3m75JechcYXPtV3TrcXjSXWBqHLzT2vHQDAbPX3r3IR9lDyOeUuaQSRTK0stxDIrQmK42K2N4Lbh&#10;26kdKjvNPOkzywy7JGx5rSsd+PMTf09R0qSJrezk8qGd5WSLdJuc/PKPuqv0qCCMfYbiKI/et45U&#10;eResgfnBNWvwDoS3EU6vHO7/AGe88kO8HONp7L2H3q+8/wBmHxuvhr4EaRhntbhr6Z4JY0T97h+Q&#10;1fC0yQzRmJ7mRWj3/upP9YQCpBJPs1fU3witWuPg94dt7OC5kaKe6SZufLdi+4HnocV52KnJQTi2&#10;n5X/AAZ1U0te3/BPdPEvxGt/FOpF9Qsba41SIyW6SrP8kII6behrI8N6inh61MukWxg1K1Hm/aWf&#10;PGeij1PXFefaJ4U1SS6kFraPwA0jKD85HOM9q9X8C/Ci08QeGptRubqVbqZv9VI+PMHT8CK+WxEa&#10;rrXhJynvfrte9+5pJpQ00R1OheK7TxpqsN3qWuW0lw4CpZxxbDnv1r1FYpIoUVbyRcD7vWvKNK+E&#10;1vZ3Mf8AaM/2y3hP7hmTZIoznBK9a9BhuY7O2SCKN/LQBU3c7RXs4KpVpqc8Ro31u7v11OKWqSj0&#10;LpMuSv22Zf8AgVJ5IbLveSey1n/bzMvyjdSxXzq21wu5a6liIuV3dr5kcsi9DpwkI3XMsat/EtXI&#10;tCtPIdpLi48vsrVlPqM+/wC4u3pTZtSmkG3cNq1XtcLFXcLv5hyy7mvDDpqyh3EkjLWyGtmt1eJk&#10;kj7BX71wYv2Vzul+X/Z4rgfiZrr6a8Kac08zXMe5Ft7rAMmeuB7Vx1s1eCpc9OlF9+no9ncr2fO7&#10;NtHW+N9bvNSt720W4jsfsrfOsMpkdovcCvJNLXTZNYni1qWZrd4z5F1a4Jh92U9RWlcaBB4g0vS5&#10;NLkudQ1y4jMUzeccof06U63+Hl7Dq6Wj2c0NzJsaSOSLJU5wDkdq+WlWlUkq9ZJvTX12TtY6krKy&#10;Oo0j4PNqGuyQ29w8+nPCLi2vJU6jHArBuvBF14b8eaPpd3cJMs8/nTRx8eWOwPsa+hPBWgXHhjw8&#10;lncXQuJIslPRB6VwfivTbxfGMV7dIjLKB5e3kbRx3719vXoPBYGnWlBqc3qukU+jtfrsY0sU5TlF&#10;NWSOskudNVvuIq/3VFR/2npyj5YwzVymo6rbaXEJLjcq9vxo0/WLe+hjngk+V87PmArJ5o3PlSin&#10;6HP7J2udW2oQqhZbdOn90U0X42j5Il4Nc79vXO35lz97nND30WT86NtP96tP7Sl3D2Z0LX824bZI&#10;fmxSpezM5zKv5VzKarB97erU9dWjhBPmJu5+bdURzBp6yf3sbgdU9+VP31Xn+7T/AO0kVR++2sa4&#10;8a8kjdR/31T21ZZPusnX7rN6etbLNktVIXskdcdUVh9//Z3VrWUQaMu77uPvNXL6NA11L5qmP+98&#10;z1Z17WFt4/I82JfVVavSoY9xg69XboRKF3yov3epI0pSIrtH92o31D+EZWuZivEb7rp/31VxbxG+&#10;+67vvffrnWYyqK/MUqaTOojv0jhPTdj7zCqM1+VPXc1Y8+opIvVarLcqzVdTMZP3U9AVNLU6GK/D&#10;ZbNLLd7vvA/MfurWGLsSBf8A4qpmuYo1C/xNVfX21a+gchp/a+nzVL5jrjnrWTbSKxyr9v71SvfY&#10;+8/3q0jjW92JxNJrjau3zKhe7beWZtqmqBuB95flpElMmxWDf7vWiWMley3Goo1PtLcU1Ltv4v4T&#10;VHzUjQjHzf733aRrsL/vMKpYuW8pByo0lvyANv3v9qmveFn+Y7sisxbkSbm8z71KLo7dytt/2qFj&#10;W1uPlRfSc+YEQ1pQutqNz/eqtpyeSHlZW3Y/Sql3evcSHcdu2uuNd0oqbevQza5nYtTagZH3fw0k&#10;MrXEu1AWaq0cKzY2yM3P92rRtZY8eSjMxqoV51Hd7A0kiKa4+/E23oVaqkk1xNYSC3KLcY2Bm6ZF&#10;akMA5aUfdG7dtpr3VvHbS73jhX7529Gx3qaja+Odk0wTW1jzm0/ti08QqL2Qx3AxnzF+VlPFXvEC&#10;3n2TY/8ApFj5iu7R8MlXont9bv2um3yNPsVN3ovY101laQ2vy7FbKjZXzWGwqxXPCE/du9b/AJrr&#10;c7pVOW11qQaFp6rZh08mGFiMdj071k/FK6Xw18P9SmN0Y7mUBPN7rnsK6AypqUrzvvjiU7R6ORxm&#10;vKP2lc2/w4dVk+aW5jQDOAe9elmUo4fL6sKPSLSd7b6XS6eRnh06mIgpPrt+lz5oi1S3ht99rZlm&#10;jb52Xvz2r2H9n/WZF8fW8ssb7ZIXUf3V4rwh3N5HAqySK3BT5cYzX0L+z7Etl4mhRClw0cTB9w9v&#10;51+Q4CFOOYYa+j5137o+yxbbw9S/Z/kfQH2aSaYu0e1XO6ty3QKg4VeKRGSaL5Rup6pt71/R2Fpe&#10;z97c/OKk3JWH/LSSKsiMv94FaTY3GDSeU4X79ei27W5dDFJX3OS+HdqlmdWtsDzbe58olfSuruWG&#10;GXNctoiPaeNtfgBXa4im/NcV0ssJCkMa8jBzl9W9nbZtfc2jtxTc63O3q0n+CMJ7bdMW3fLUXkjO&#10;1mbdW6lsyjqu6qV5AYwWWvPnh3TXM0XGopOxmOBH8rGlKqrBd7VC6OuVbbVm0t2Z9zFa5FLmfKka&#10;tWRPZ2BuBvLt5dNvIlhbaua1UC29tWBczeZKWx9011VYwoQS6sxi3J+RG29WKq7/AN407ynaEFZP&#10;lzTGzu3MP/HqkTftKrHuX/erzItN9bfM2dx6I+U2szV+bv7TmkyWXxs8Q6ekgkbz0m+9yofkkV+k&#10;iE/KpT/x6vgT9tmwMfxhvJVdLXzbGCUeYufMbO2ufFxT9nLzt/X3GtJtcy8v1PmuK4MKRqpSZoQ2&#10;1dx+c78cew+9g1jav/orpp8tpK2AmZNvo7FCPUEda0lL+QVzu2R/daLemGfr9PeuehunkuotQv7t&#10;Jpo13bWyd6++K7aMdWzGpK6ReQNbwxrmPbkQySMnLDOdwrZt0ihhidZxumB8l9pR9yv7eobpWJNJ&#10;BpsMESTtM22NvI/u5+bkfXoamjlu7yVIrp9qyN5qMzDkt/M5TmtJRurkRaua4/fXVtuR5IyxeTa2&#10;xEf0GDTdYsLea0gltd0kkzBBHs/diM/wg9ciorKaK1+xJ9nijmYt8siku4D9fQN7DinSS3C4W3Lr&#10;bySlXbnJxtb5cYBPpWErqV0aXVrHqv7PMl2vjOBvPg2zWb+W0ZPYZCivfryeZR5qN5M0fyybeQ4z&#10;g8HsK8Q/Zs8MPrfxZ0q1ilW3hnfzH/dcdGyPYmvsP4n/AAzTwd4ajv7O4dpCdp3IMDPUNXzmKU6k&#10;p1ILSNrvt2PQotRiot6s8lt1VpYzHJErSfLu7qB/WsnUrrbHG6xLHC8rbNr8lF65rXe3Fjb2dx9m&#10;SaPaWdl+cnIwQKytSuLRdbaVI1t7FwvlwSKSFYcHJHc1wX1sXK5Su9Wj1C2EES/6OxPl7n/DjPeq&#10;Ut69pPBvuZY4/lZmkQnn1OO/rWlp2j2Vzc2/2uO7WzKnfHCoMgXf1U9K3H8UaN4btnii0cXW+M2/&#10;n3kWd4bcN2CfvCoU3zcqRFkkeh6It742t4Z3Mn2eCWK3i2zSHrt3xr6A9d/aur8T/C7wpe3tlDYy&#10;TW9xNeIJFlmwzKRyea4H4XeLNatIZINMkWZtOhN29soHltu4+bPb1xXY+KPAeteJL/RdclvLe4km&#10;KW42uYw4AZgQU5yK5+WLpuMItu66bLbRp/IqTd73t/mdFqPw2t/DrWraPBcwta/vZrqOUjhQwAUV&#10;qeD9nizRLe6lkvfNhOQzS8ow64NXPAGl6poujSW+qSO0zs3zM5k3Z9zW3pulWulwPBbQLHGeu2vs&#10;sJh4qpGtBWhJO8X0elraeR5sqjS5b3fc4jWvCd54h1QQ6rcPeWBVmJ39s8c+orm9S+BscJK6dLcK&#10;zA+X+HrXszyLsCqgX/Z9RSi8bZ8yVrUy7Dzv7SWt9+pHtJdDjvBWleJLKIRjUZ7SzjGwwNhyhA6j&#10;NdM91qqnb/bV0uP7tvGf6Vq21+NpXy+tULm5SSba38Jr0KNKOEoqEKz+9r5LVEuXNLVL8A+3ajCP&#10;m1q4k9N1pHVDU/CWm+N5rX+3bh71oN/lDYEGD1zitLCR23Rv++qjS4EZRh/6FW0ql1aq+Zdm5Nfc&#10;2EXZ3ho/RXLlppCeE7BYNOufLtlxiKRd2AOOtStq2oKyL5kTb/8AYpxjXUIUd9y1bRI2aPb94CvQ&#10;Tm3ajJxj0V2Yu289X8inea1eWafNJF1/uVAfFky85j29/lNTarNGsqLWM5jY9MelY1q2IhK0Kv5l&#10;KEGtYmsni+TAbajL/umnp4u3bdypWRiPYdy9jUcUkWfmC9eKxWNxcXb2gvZU+xtr4tP8MKN/wPFc&#10;h8Xp7nXvB8otcrNGyymBZfknUHmNhWnuj5ZUDK1CxLXLjK1fGYeeGqT0kv6ZdOMKclOK1Rg+C9Ps&#10;poxZ6rpI8u0uDf2CswPlhxyrHuVNcp8V/hHa+N9ZOoW1wtq8sQ8/z3LOZR90ivS0hijO7+Jv9nAq&#10;GfSrKaUySLurzJYT9wqLSeu+iflql0WiNea0nI8U0j4JX+ivJJZahZrIw3bWY4zWxofgHW9N1Q3E&#10;stnJkFTtc16YLC2xtX7ufu1JFaRq33lXd0qqdOVNJQ/M0VeSVuhS+HsA0G/d7p4oYyCvy9K+bf2m&#10;Y207xreSrbBhflpYJF6OoGMfXdX1H9hiwF/8e9a8y/aE8Hw698N9QnjCSXGnf6Untjh60xMqkqUY&#10;tK0Xf8LMqjUfteZ7vQ+K9G86z1ONLwJtKld7fVjnH/jprXbR/OMTrK6s2EK7sHYORxVW2TbqV0qB&#10;vJSJPnVhxjt9K07+KS1SOd9jKh2uvIwOufqN1YJ3PWjoiOFI47weUZe2F6ZPUg16hoth4q8A6ZLf&#10;vpLzWs8Rm3MwePb1DEjpxXl+n4+37nk2yRLt+7kN9fb2r7U0rwa+vfDrQrV5GbZZJuWQ5B3DjdXP&#10;NVJNqj8Vr/ijGrU5Er7HxZr3iqTxJqe5I1kklY7Io+nzDpXdaDpU8Om2a3mkPDw12JJM78dwDWt4&#10;5+A8fgvWIGF02pM8vm7WXytsY64zXIX/AIw1aO1bSILxpLOKXfAsmHCAnHXrj2rxqtSTk6b3W5gq&#10;ihr0PbvBerfbr61g03f9qQqyRMvP4H1r3vxBrus3mjFbHSL2DUlKYaRUMb/Mu7kGvGfgV4Hl0mxO&#10;qLcyN9pGyRGTKOfUV9B6Mv8AoIVriRmFfSZaquJpzpXcVJbq3yav1MMRW5nGUoptepFr/iA6HpMd&#10;20iwqCFkaYbev1rgPFWjP8SbaS6guIIrW3Ku900gkSYd1AB4x61g/tC3Orm1SC0gEdg0iCZ5mwl0&#10;Tz5Z7ha89uFm8IeC9O01hBarfwSP9r5jCc5ML9Dn0NeFnOazr4ipha8G6cVte2vR6puzNMPQUKan&#10;F2bO7tPiLpVv4Nk8JRWt6NXuo3tY4YYiQ8gPBA9xXffBvRLm08K6ha6hZzWfnS5Eco2kgjtXl3gH&#10;40eGNburdLu1jb7Ii4l8rJjkQYDB8816drfjq1u9K+0aHepfSO6p5azAMSOvXpV5XmFKhFYjEyu6&#10;a5VFWTtZrVW13HVUpp0YKyk738zevbGybXLeV9RWOb7wTzMPIuOn4VyXji6hvZBpupQXkuizS72v&#10;pGCx4HbP8q8T+LV59jlthB4gMzeYUmWTkQ9/KJ4OCehrK8QeP5/EHg+2stVunsVfa1vBDKJUZF4M&#10;Tdw/oTXDic7dSnPlp8jbvo736NSv0KjRdOSfPqv60Nr4veBrfwxr9nFpF99ttNQh/d7X/eQnOFyR&#10;xiuWvvCGofDTWLIa8YJo5AsiSW8wkwT2YdUxXW/Aq0vb0iaKOOG4sG8mRruPzZWD9TjJBWu58afA&#10;f7RqsPiGK7FxceePtFrMgeGSE9gB6beK83lqYn2tahRejvZbJfPV6mzxEly88rvz3udt4G+IML21&#10;tpv9myxwx26sW2Bdw6ZHrWl4h0XSfFev2N1cQFobISIVxjllrQ0OSOG1it4Ejj8uMLHwOmK2rG7e&#10;YnzAm4dflFfqOBcMThY4bFS51p9lW0tZHkVJqE3Upxt8/wATC1my0qTTLqOGPy5Zo1ieVUwxAGPz&#10;rJm0qWb4aXHhpGT7YsPkqzcR9cg13xRWzuijb/gNM8qLn92n5V7ksHQUnNJK6adlbR6swjXaSXZ3&#10;POrjwjdS+I7zUluPJW7tYbf5cb1Kx7Sea8u8W/DfWLO8srOzEEPmCRIbuH/WS45+cdM4r6Xa3h/5&#10;5p+VVrnTrWYg+Um5eny1lXwVGdPkWmt/vep00cdKnK/T/gaHza/wl8WrNFLcRpMqqPmhmDnjplDX&#10;G3n7P3i7XfEN1qkVpZx2dwFfbDKI97j+8h6GvrGcvDIUKfL/ALtRoi26bYYtvJbC+9eV7LDRla7t&#10;8jseOqtbI+RZv2d/HUaSJFYRbT1ZrsHecU+7+AnjhtMtlTTImmwyzwfaEwefl5719aTXBVidlSx3&#10;cUg+aP5lH3VpqODenM/wJ+uVbbI+O1+A3jy3x/xTFtI0ZP7xb5MyAeopW+B/jWZ958OG3kzuDLdI&#10;4x6V9fPcRt8qhv8AgNIpH8SttpuGFlopP8P8hrF1LbI8b+FHgDWfDNje299bPYt5+6GeNx0Izmvb&#10;bcW8d+PMEbXQVXkdB198VWAjVPuN1FQ39ja30W0xssiA7JYciRPoa4MTTpUUq2GSlJfzN+e1tn5n&#10;NObqu8jm/Hfw2t/E1nHc28vnMZd++NgoAPXPavKtM1ePwT4he4b7XNH5YikimlIDKf5Edq9ymjhj&#10;09Yp7S4njn5eWOQkggZOcV5X4t8NQy3Nj++nk1Cafyd28yGMdtx6dOor8xzyKjKNejBLROVr6PS1&#10;uZLe+12bUuupbtviHeXmn3V8mmzXMEd2Ht55UDQbVHRgO4Fa/wAPfG1l4gttTS/WPTWhuPMjnAOw&#10;E8gYb9M15Z4sX/hXurS3EEptY1kEUlnYu4Q8YKk8gFxWD4b8UFNQnv7eQyR7A7pcMN8YU9Ocb8V8&#10;zRniYV05e8ldWle3Z3tZpnQ+VpnJ/GXwxY+INQubfQZXu7C81FpWgOAS5HOAO2ea8J1XwPewanIz&#10;RosMI8vbGmHxnrXqfizxe/hGTV7y0Qrd2l4sybvmTDVh+KPixour6TN9n06W01GaBSGkYSxvjquR&#10;jB54NezgZ42kkoR5ovr22d38mdWKlJOPs/mReDfFvhqw0e403VtI8uBrV4pbtQJZ45C+3cuRXV/s&#10;5aPaWvxY0l/tMkiN53FvhS/yY6nvXjXhnToPGV1drbzm3k+z+VuaIkdeeOxwtfQH7Pfws17wj460&#10;7VXvbbUNGhjeKW8hG97dmjxmWM8qD0zXo1IQoTkoSfO9XF319Lle0jyuL6o+tNT8B6NZRXGpMzSS&#10;XFnJb7rpfPVM+w6H3rx1ze6T9ntVf+y2R/Ku7SFfLLgnKEjneten2fiOBPCWoSfbEheMkx20bb3V&#10;icbxXA3TibVb+8vNZVb62ZEki2bJlbpmvEzCVPGThWpWXu3eq80225a7dkzzoXWjdzq54LjS7eNn&#10;Ellq8QJR1YgTxH+HaeorpfD/AI3n/tK3tpbI2BnABiblEHTeueoNY7X9pfab4ckhea6mEjFbqbB2&#10;yHh0O6uh8b6oY4LOGW1T7VE26C4j4Q+wz0r0svpqjTniaNXlcOW1tnps2kmnur9SqklK0ZLe5iS/&#10;Cu9m1m4lhnje1mZ3yoxgn1FVtMltrKG90eW3gk1K1zseGIsJuegFXNK8a3VjKzuTtdhE8bchCO4P&#10;rW9LeXWo2X23Q7KOa6LtF5+USQ+vB610xo4WpHnwqamk7r4tHolFb366ilUqN++1b7vvPJfE+ltb&#10;+fqLXNs0cMgVImcxmXPVtrZwaw7TURfT+RKV2x+/7xAxr0XXvCOp3kiNdyLCksuw20zA5J7jFZWl&#10;eDbe60tPNjkjmUmJ1jQSOvPYdcg185QwOIlKUZwa67fPXsaTavo9CpoMaWj3XMXksNgkjfD9Orex&#10;rrtO8V6TPbLplzaItjICfN+4UwMErjvXmraPp9v4gktL3VZ1jiCGHzLXy+eh3AdADXXLA9rbaV5t&#10;kL77LI6GRrrG5eqflXdQxtWjG+HavF2vpLS+t7JuxDV9JFjxlH4d0mw+1ieC8hQxts80iXB4JUHr&#10;7ivgf9u37NJqfhb+zZGkhaGfYvTvX2J4r0PW5pb9fM22chMxaFRII/z6V8cftn2hs7zwUt4yyN5M&#10;/wC8j6NzXtZBSqRzONWcbXv0fZ7XbZlimpUHrdnyX+8a+iVgzfvFVG3dCT0NaWo75tedGXaqBEdV&#10;bJJ7nNUvso+1xfMnzzbhu69a1J4RNrUkXsvy7unFfs8pJRPm4ptnX+DEghvwkpMcLsFj3NkLn19q&#10;/QCHU/Hml+B7PxIuqQ6faw+VEjbyJLgY2jjngV8D+GLfzpY9u1mBRR7knb0NfrR4d0nWR4esLeWw&#10;0K9jMEamO8iYjhF+6i8V8lVorE4yCXrfse7hp+zWyZ8YandJqV7c3E+1bibMr+WoG9yegHbmtWL4&#10;kXXhvw5LpGmfNJcSfIjLvLsPf0r6u8ReAJta0e4tYtC8K2s0qbEuIbVg8fuK8Evf2Z/Fmk6rLrks&#10;VhfR22M2dizmSVAedmR1r1FTdCV4t/ieuq8ai1svuLPgHxnrk3hfWV1SS2bXMGWx27MLxtI2VPoe&#10;rT33jrRbiKczTWqx+fLtx8wHKmu9v/BsUmmySxPLNb3CqtvZtanNs46HpwVpuj+B9Dtdfnv4NPvG&#10;vpSGdZGkHPTOGrx8bKlhG73vN+vQilVWrZ12oJPfafLujWNnHDdRnqM+lY8Dz31sifaN1xJJtK8F&#10;+O+R1FdXD4euLOyPkRzfO247pc47Y5rN0jwtFot/GIkdV28rNh3y3fIrzcNlFVVOept8zBzi1dHg&#10;vxB+F9jN4j1C4t7i56lw7bM5A6E123w1lkt9Bt0Yp8q7trcY9q9IvfhnaX01wZ47qRZCf9S4AYH0&#10;pLD4YxaaqJb286qg2hWlFfU0sHUTuzf28XG3U8m8QaPb6hrXieeVpI5ra3EsLQzFNp2VHpOjaXr3&#10;hm0s9XgiuleEK882fM9eHHNepX3wgtry5vJZYrrdcrsO18cYxxioIvg7FaxwIn2zdCNqM2ytfqs4&#10;sr28GrXPDb/9ny3aS7vLPW7u3t1k4tpB5mwdueKzdM+H91pdzAt1qCah5Mgxuh+cD0B9K+kJvh07&#10;vKzyXm1sfdwBWafhXzJ5kt2vmkMfk+8R0NEsNN6LYmNaO7MLwxF/pAZVVmFehWcZVflVVrN0rwU1&#10;nJvzMv8AFtaKtlLQx4zHJ/3ya6aFNxV5foY1JqT0JY4vubY2qTBXHybmqo87w7GZJFVgV7/LWVrN&#10;t/wkVrNarczWvVRLDnKkjqCK3lVhBab/ACMoxbeuxz/jbT3uvGeiOo2xqB/Fgda9RitwqhWj6n+G&#10;vPtC8KDTUt0n1G51iZJCwluOST6fStLxF8U9M8H30dpeQXVxceVvkW1UOEz0HOKyoVqaUqk3ZGlR&#10;Sm1CGrO+t/LjwWdoZEO7d61zvjK/j1iG3EXmsu11bzFxh6xoPidYakkTW8c21+vmL/Ae9R3mpQal&#10;dReVK21Yxv3L94jjiuB4ilVxXLSs0zlVNxd5bnKNb7tCkl3hWibadvz8Cuh+FV19j+0W8u9fNG1N&#10;vP3ea5ewIaHULVllkbzCw2+mcEVNZag/hvxJFMsm23WRU3K38J6g1pTkqVSNRbHZJc8XFlv4p68m&#10;mvPKssq7IywkbOF5rgPCvxytPBtgtktjeXV1JIzG6XOz5j2AFdn8WdMTXDGjzhl8xX2r/Fjn8qS3&#10;u71fDs8VnFYsxB8zzl2bPpXj4h1I4mdSMrM3jFOCR5JdeLbW81/VUvJJvMluBP8AcyVzXu3wN8FW&#10;2qTTeI7WSayESlPtHlAqx9VDV8atrTXXiXffzzQ/v9knk+mcZHSvvr4M+HPDEOhJd+GtXvr+zkTy&#10;J4rlsJkjuvY1vVrzm1CKXzdvmuum7sRiZ/uub9NPmdxe311bz2zrc2txppj+dpyFckfxCptZ1r+z&#10;7BWgtyWlDOm1d46ZzWD4q+GOmaukU6XE1nFbodyxuSPwBrmvDHjlYQujbJLtYSYkKg78Hjn0r82z&#10;TNsxyypVw+Nfs3VXuyT50tVflulJR1duzPPp0oVUpQ1t8vv6XMee617Xdes4RstIw/krNtwzg9Qx&#10;HO2u/utEKadbaKXezvYUf7Lc2khiGe2+oNOt4PCn29v7KZ9NQtdW92x5RgM7TnkA9jXjHxU/aH0H&#10;xH4E1GJEey8RfIggPJZQckqw6V52T5dLB0/aVpqVeVtGpP3E1fVp6uycZHa1OtNOC91ddOq/q6OF&#10;jjvfCfxt0Oa51ea4kuLuSHUbZmOMENg5XqK7vxXonhS6sY7bV0fXrNpm2N9ul/0fvhSK+eNR129t&#10;tVi1KWbdD5QeO5Z/njJ4wR1Iz3rKh8f3V8Hs57mwvrWT/llN/ToRX67hYujyyVtDoqNT0e57pcfD&#10;X4bTNHtgtdqKWS2/tWUzx5P9wVieLvgFofiTQ4LrwLBN9st5Al5Y/a3fKN9yVdx6DoRXyfrVxdWu&#10;r3LwXDqyTNhWc748Hpkc8VueHv8AhJtZnX7BLfyeUpYtayyE8dTxXtTxUYq9RK3yX4nBGi7+63c+&#10;39J/Za8JSaXZfbNLv/O8lPP23T8kjnNchbfs7+DtJ8Q+Ib3xHJcQ6LEyxaXZtdnLjqTxz1rydtI+&#10;IV14VsLJo9RjjttzLd+bJkofpXkHi9fE2l3Un2+9vY2fLBpJiTt74rnjmuGrSVOnBX9UU8PVSblJ&#10;2PrxPhp8HGgkilE0Mz5aNW1Mpu9vmrV8K+FfhbpN8P7N069jkmXaZ5L6QhgexSvz/fxDqdrdbpJH&#10;mVcqnnOTsB67georU03xj4h027+0Wd7cWqrJtdFcuG9uatuMo8skmvRf5GdovR3PpDXLG38N/ERp&#10;E0+b+zXlDSTqu8MD2JNeofDzxObG8extblfsO4XH3MSQgnqCO3tXifwu8aXPxCtrbwhq9u8l9czf&#10;uJ1yUOedp7pXsfiTw9qPw48Q+B7TRvLsW1aPybn+1JgI32vkruI43V8BUyavXnNuPux2+/RXJinT&#10;nyoj+JVkbbV73VTrU9y88u+O6hxk9jwvU/LXO/E7wFZeEdOi1RYptSaeJPI3XQcoW6gba6j4j22s&#10;apc/2cmmaZDvkdR3CbhjdvH868nvW1bT7Zb/AEuzjhhsMJcLuMscLdwT3/vA146pVIycU0pddfm7&#10;mD5W7taEtjew2dzpb3Fxc3V9BIFkWbA2Adj64r7u0zxtp2veGYb23k/cpjfxgjA7CviDwhE+vXN2&#10;3iBkuLx1823XakbvnoCep9RX2J4I+F9lYeA4dNVnmWRPtAfZ5TqWGa+uyDFYuWIrUcPFXUVdO/bR&#10;pimqapKUn1OG+JLy+KNV0eXS1RWhuCxk8354w3XCN2Peuo8NrJYXAi8No0l5Mg825vEBQbeG5HT6&#10;VwN14N8QzeKo2SymkVH5ZoiIwo7lzXuHhqwl8N+GghtY1m58w2jbyc/xe5rzMLVrV8VVrYunyWve&#10;aTutEny2WjffobVLQWmvkT6vcahpfh9Lp0N5foBlLTJWRq8z8FWS6r40udVuNRl0+7kcSRq2EMmO&#10;qkdDXp9p4htbcxW/mSyvkIdyYx7muB+KOlWGm3P2iL5biQFzGwBCA91rDF1cLjpUsfhpKpCm1zQ5&#10;tpW35k9WKi5U06clZvrbp2saV78QtLlu5Rq3k2sVu58udJdwk2/yzXkI+OzQ+JIha2cd+rbvIi6v&#10;Hk9TWLq/j3TdHs5LHUUuGuplLxeXD5iFh6nsa5LwlDdWPjKw1QxfY5oQUmgkI+ZT6V8fj6KxeLhW&#10;ryWrvdJJ9NG1va2htGaUWoKx9C6R8Rk8Ua/oemtEFuLmZkuopMMNuxsjFfE/iHT30n4rx2UDyW6/&#10;bWxPDEN8eGYErmvqvwRdJqHxIh1KwsvMzMjSNH8+OxbNeKfGjwvFaeO9SmO2Yx6hLKqr2yehzXr4&#10;h0aFGPs3dOUlfe90rPz2O7Ac020/L8G7nm/xW8cT6L4eMN5qHnTalcS2Nu20r+7X7/Hat/8AYKud&#10;K8NeKtTsdXe3t31KzZxPNw+a8q+Nnh9PFOueFrOJ1t1s7afUnRX9W46962PgH4mg8NfF/wAPSw2t&#10;vqCXVy1u8N2pcMHXaa2jh6X9k+zitZJyatpo3a/k0jbFuVTEynLW2i+7Wx98/EH4o+EPBHgNdb1+&#10;/V4FyltFCdrM3ZQnrXhngz9q7TvEfwzvT4WVtR8XQ3cs934cdC09zF1LxfRa+TP28PEGq2PxgXRZ&#10;rL+xrK1gj+z26nKTAkkSV5B8G/i7ffCDx7pXirTlb7bpk5kMcnKSo3Dg/UV0ZZwrTxeXU8ZUV6k4&#10;rbS6ttJ3u7rR6nzVXMnRqulbRP8AqyPoT9qL4sav8fvhbpevxrtt9Lfy5kUYeP5sfOK+L5t8Yk3r&#10;827H1FfYui+KvCfxR8dfFQSTR6LpuvRjUbW3jOxEfG6TGe/8RFfIU8KW9zPCjpNGHKRt0yM8Gv0L&#10;I4KhSlQs9LPW97S1s33R4GNbqTVS9+n3EcnmMm3YVkQfdVMmi0Vt/Vtq9NtEQXzWlQ7ZAp+7njFS&#10;YXc7K+7d08tfuexr6J7WOHZn2j+yN8c/7c8NTfD7xMq6lDCqzael1F5qGFfvQlDXe237O/w++JPx&#10;Ttk0rw5c2NjNcNcPZ6dcFB5fVlwa+DfCPiK68J+IrXVLKRlureZXHocdj9RX6T/s++JtCPiTTvEV&#10;xczyR3NuxNtyZlmboEA6nNfm+Z4V4DHRrUpckKrXNZ216/LW59XgK0cVS9lUV5ROv1D9gX4c2Mdw&#10;VvtfsI85iaVkYDJ7nZXa+Cfg149+DGi3ul+DtXi1fSJpNyWmrZjuLWQdWikHyspr07wboSaxENSl&#10;1u/1K0dl8q01CIxmIqeQ6f3ga7u5js2QyT4VQCm5vSvssPlkcVB12nC60alrre7uro6pVlRahFJ9&#10;9PuVtD4W8d6x4k8f65ewalYaba65ZFDa21vZSPNtZ1WYrKBggbc819EaRZ3dn4pj1y0vbiC3ubOJ&#10;HexRZNPnCHaVkj+8snPWuJ1XxddQ/GDULi7XWdL07RxuSLTrA3KSwkYO7HQH71ek+HNUtX8WPHYW&#10;citPAksl1LKP34YZB2KcfSvzSdd0pyc6j96fKrX5r7KW9/Vaep6s46Xt08reh0dvpY1KG6s7q5e9&#10;tpgXCYx5Zz29CK5Hxx4q8FaDAJvFN9FbFFxHulwQfYdzXUX16bFmvbW282N1JuAzFGBHQGvk34te&#10;BNS+MbajY30d4zxv/oUcmIhuP+rJYjoO5FfJYzEYWjWpYWqk4xb5nJOXuO3JrLe13pf3XzIzpwbT&#10;m2/K2mvXY8A/aZ/agtvEEH/CPeCFm03RpFKzPMoaSR93JVuwNfJWozzzSTKwkUOOsxJ5PrmvoDxj&#10;+yr8RvDWunTp/D9zdTOCxewYTCQH0K15T4y8Dax4TuLiLV9MurFo32mC6Ty3wPrX61k39nYakqeC&#10;cddXa2r+R8njva1Z884tL5nlmqPJJcopTax6pWfP8qPtQxtk7261q3kknmhsNwN3zc8e1MktJv3q&#10;sdq/3eK+/pyUYpHlGQT5n+zg81o6Ui2vzuW4NRXH2fTfmlJZscqrdQaqzakd+5kO3gfK/Cg+lbtS&#10;qLTYpU3IS+1AzXjyrtX+H94tWLe9KENFvk/dFDu/hz6VRuIjG0fzq24cf4GgOFhZst5mK1suWyLi&#10;3Amtb/yVO6L5dwYVofa0ZFPzM3f5PSsJnOD16fe9a1fDk0cl7HBOG8mU/wB7FZ1KatzWMmuZkWXk&#10;l2xI8ikhvm96o3LSK5Vs/L/IVvXVzc2c0qxSNt5rOuZ/tiZl3KyL932ohJ3vbQLJFXRbzybz52Cx&#10;v8h+X+ddDLstx/rI/wC6E+vPeuUeJo5Q208V1Ni5uLbfluMZXaOtLEpaT6HPVTvc/XW58L3tzdRz&#10;T6dc2sioCj+VjIB7+wrvPA2ktqVvNZXTz2mEEoltwc5V+APUV9HvDG6lWQSZ/vCkW3ii/wBXGi/7&#10;oFfkeC4QlhG06ylF6P3X818R+k1c49ovgs/U8+mgfUtVguoX2y28RRE2bSjn+LBrTv7V/E2n/Zbi&#10;8dZhxL9lOx8+x54rsTFESCUG76VGmn2y/dhRfwr6KhkCoSm4yVp7769E7Xep5jxidrRs1tsfPGpf&#10;BXSm1C4hj1TUrdm3P8zHZV9fgJpXnLKt7Ktm0H70ec8mGx1U+le7Np9rI3/HunfnFMt9LtLM7ord&#10;I2P90YrOGQQjzXaafr8jseaTtpe/yPBoPgd4euLbal5dtuUK7Lck/jg1Wb4BaXJ5Za4nubaP7yxT&#10;HOOpxXvsmj2E0m+W0Rmps2j2dwjxG2Xy24+VsZri/sGyvKzfrL/JlLM5ef4HwTDYRNrGoNZn/R/O&#10;fyVmy5RQeOfX3r2RPgVBc+TcSyNdeZEhfyvl5xXtafCHwhGkaJo8EeCTuUc10I0LT4zG208AKPnP&#10;auKOS4icFCq4pLzf+Ru8ypr4EzxWP9nvw23hi4iFlcwyS2rq9x9pbeGI/umvzF8W2jeHbq4iaKSZ&#10;rWSSKJdwDufr1zX7OaxaWMen3eZGTZG748zHavx9+KFpb2+r6rPamRo4TJEX3Bgd/wBzPqPU0qVF&#10;4PFRoO1muj7O2u1mcdSpKvTlPszzF5k0u1tLeXZcKqpNtVAweN0/eByOeKsaJFJb3E+lyzvDDbOl&#10;2i/xkDk49OKoalcpIUntQkbONyPCSXLKNpi/KtsazDrmtJq8s81ravaNF94GaFlTnoPWvrGm4X/q&#10;55cWrlme2/tLWbq4uLGS8+22M9xGsihdm37vbqAvUVBd3qWvhuFJSP7Rjv4RdeY3I+TjGP4TSWN3&#10;d3l5FeXP+lSaZCZtn2jyyIwm0AZ7nNMlintrOS1v4pmhMkDTSN99cjOS/fA9KwWlkDtuitf+IXtd&#10;Svb9YoPOZntzF0CFzweO+KPEPhIxXlxaP5zXH2RJQ2/h8BTkE+vYVY8UpJdWVnstjDcPaF5/4xJi&#10;RVRiRxuA6GrOpiG8vtQgvdPkuLw2KRBNwjdZV54Pdsdqala0o/1qgUbtpmf4Pur3TbhX+zQzNc28&#10;qSbvl2c8Mp9q7zQlitNWsUS3do5oo/3u8E72bcWDVxNjDcaXZh4HRZGtN7RbuXiZ8MF44OK9M8P7&#10;NVv9Cuk8m4t0iELx8JsAwSSMdz6V4+ZSSTlbTX8rndhYu9up+kXhfSLXUfBmjXEixxzPax5ZkJxx&#10;gHFXFgjSKSCeK1uo/wC8sXGK2/hpoCyfDzQmW6OFt17Z+gron8JPJyl20fusQGK+Go5HicRQpVqM&#10;d4p9NU+6bPUnioQnKMn18zzb+wfDu0iKzS3kLbvPt4ufqKil0eezme6tZEukkO6NposP6YFeoL4S&#10;kjJ/00bSv8UQpD4cnYhfPhbb/eSsq/CuLrq9Wlr3Vk//AEpiWLpdH+f+RwFpq94RtPkso4Mckef0&#10;IqaHyr4NJPo1u2FyksPo3XpXo6aFJs/eyxs395Up0Xh8RtvQpGf9laKfB+Ypx95tdmov7tWjF42l&#10;rp+Z5Pf2dgzxz2URh3EfNHFynOM8iq39q6xps8kVz58nXZLbr91fcY+cV7G+lOoO1ll9EYYpE0qS&#10;RR5qxrjouKdTg3HTndSal5LT8JWEsdTttoeH3ni3VLO7R/7Mkkt1X76pkevStKPVr2ZIp4oHjWRd&#10;+6FuhPY17F/Yx5G5Nv0qsnhmOMybWEf+6lc1TgnM1bkm/wAF817wljqR4lqVzqMFjqN1b/aYbhLd&#10;3SPaRGRsbnPcVj6DLeabpWlPLZXlrcrZoqNtP8SdcivoabwwJrCS383arxlC3bn2qGfwnJKkaNOF&#10;jjUAbRzxW/8AqbmFOnaMW3a/Te+qd5DWOpPc8TuLfxDqFqY4BtUBVKqhBB9TmqK+GdcihW2ubl5L&#10;f7u5ohxn1Ir359AuGI2zxqwGN2yrMWlXCQhCImbHJxxXoYXhTER0nGSa66fdpImWMp20PF9M8EyR&#10;t5GVkkwH+Vs5rxfVbTdrupu0a7vPZWVl9+QK+zYtKvPLZWmj7/dFcMnwVgWzvonnSea6+9Ky8oSc&#10;5FehDJcbh7ShByun2Xps2bUcZSTfM/zPnnwfo6Q+LtLjl+VWuN3yru/ACvU9Ut5LeHKfb2kZhmJo&#10;SYzz2rudP+EEWmXGmSQmPzbJw/m92Nd09jOyjhPlNctXh7HY+7q3hbbS/a/VBXxlK65XdHzVqMN1&#10;eSJFZaPdwqxLOzL/AENUV0nUo3V200r1XcyV9P3Nne7GWJIWY/8APSqY02/kjdpYoPMXha53wpVp&#10;+63Jv/B/wTlWJhLXT7z5wfT73IiazZlz95krB8baJdtFAsgG4RlgzL90V9TapoM1zb/JZQySZGPm&#10;wOvrXH+MPhZqGvXafZYYY4UTblnrenkWIwlXnhGUrf3X1OihXp813JfgfP8A8OtEulWB7ZXkZImd&#10;24wM9sV1zaRqPmuqxP5bD+JRya9H8JfCC/0G5kyyJH5WwNXQ3Hw4uZPmWeP9cVeJy3G4h88aMvu/&#10;RixFanKek1Y8Lm8J6vNMjeeWXvH0754q5F4SvWZGZzx/Eyg9a9if4cX2C2+Nm+8OKqr8PdTjb5VO&#10;7/eFeX/ZWMh8VCV/RmUakOkkeaReF5VIaWd25OO3WrMXhuFfvR/Kw+9I9eiTeAtQ2FvJeT/dcVAv&#10;gfU5Bu+zyKzdWZqbwOJpuzoyv/hZpzwa+JfgcTHpEcJ+5Cqj+6tWI7L94WV1255+T71dSfCGqRxj&#10;/RG25I27s1HJ4V1MOMwS7v8AZSsHh66WtOX3MV49GczJE0Khc3DN935UzUu1tgbYy9PvOBxXVJ4H&#10;1WSRf3e1fvbm61bX4dyyMzTTtF0I/dZq44HFVHeFKX3W/Fic4LqjjdiN/d2p/eYnrV2KwhjRW+0C&#10;FWxhlUV058G3ts7ItxH5b/3rTNTr4Hvo4286+McQG4rbwj5vz71KwGMbdqLuvT8dSuen1kcd4tvp&#10;vCfhHXNQXfJJY20kqPI3yA4+TpX5a+I9VvtSv7s3Er+e7tKzMfvk9No7Zr9E/wBqz4q2ngD4c3Ph&#10;fTmea+1GMIWkblYj1Y1+aWsXAkY/u1bnaNvHU49etfRZXSTnKS1tp803ez6pdyZtqO1v8hurQpNc&#10;rNDbNbxyBcxM+cSptDfUGs+HUTDKrRLu3PkRx8YOe3Wqd5dRZlliQ7VUbevQH37+tJFcLHbxqoHH&#10;97HTORX1yp2grnC5akl7eOrncH+1bgdzDqDu8w/WpyftFwGR0hWSUo6R/IiAjCnnpk1mTvG11tdl&#10;+Vk3qzfjwauLObeK6iw3ly/KVZe4O7j2rVqyVgi9TZhv3mupYnzcbwYQyqcqoC8g+wWvvr9iKKw1&#10;L4bazZXFhIrW1/ufzAfLfcikde9fnxpRVjJLE53Rs22VsjpyAPcV9a/sXfEWLwvf6rYXUknl3KLK&#10;IGyxKr95lrxMao00m1onqehQTqXit2j7YttNttNv7m6i3/vlCSK3oO1NubKGSFFgjW3ZDuDR9qR7&#10;gM4aJw0bYbzFX7wPIIqJ0ueGV/mb/Zr5urVpuPJy6fIlJ3J3umkxu7D+9THnKv1VV+761A6TYXcY&#10;93f5efpTkjdo9rbY2Yj7tc7rTl6hZD4rnbvXP3Kabxo2LL8rfe3LSvbS/wDPTav+7WXrdzFpMO64&#10;ldd/ynaudtTKpUS12+Qi79sXlcp/e2tztqSGC6uCPKjZmxu+Zsceorz2XxbfXiT/ANnYa1g+ae5m&#10;YZ68YFV9N8T62s91LAx1KSGPfN5aH9yPSuCWLi3717F2Z6RJdrDlWfbGmf3n9Ca1vDmi+GNQje0n&#10;urOW7vkWaPyeJYyPQ9mrjvBk2r+NbeaKLTomVBsd9+YwW9zV7S/hLfaNdySzXosYoZA3224l/PYP&#10;SunD1a83GtTw/tIarVO3Zq+iVlfV7ET5UnFyszT0LwvpnhP4g3EdpePpExA8m3lTzhJGerbu2Wr1&#10;SeSSRikPkrN9wtJVA3GnRWcd5Hcw+Zt2G424eQD61Ui07TWae8u5ftQkIMZz6DoAO9fZYWDyxOhh&#10;3Bxm3L42lGLTababV+l4xSPOm/aayvdeRZ0rV9smw4mZ325j5yR1H4VP4m0uw1TTJWu/3LQZ2yr1&#10;Q1hQw3dtIy6fF5cYdnaJuoz0rbtvs3ijSbmNg67z5Um7qrCuzLa88ThJ4CrFSlJOyd+V6a2e+kia&#10;kVGaqLb8Txu8xqEUtn5H7sAqZGbt70mm2UNvALdnEcKf6ttuQB6DFetJ8P8ASrdE/wBY237+3vWV&#10;run6Hp88aARxybChgkX71fNSyHE4KHtMTKK26r7lY7o4iNR2hc87uEW3n2RXaTLjd+f1qvndLu87&#10;ayjitSTTLa3u2Efzbx91hzXVWfgL7VYWs1rIGhmAZ1kXBSuChh6+JlKFKGqV7L1tojSU4xWpwSoF&#10;+677fvbttJLK6ptZ/wDx0dBXo3izwTbafpYuIdu6BB5v09a4GdYF3IxXb2p43CVsDU9nW0diYTjO&#10;N47FWCYZDpcbuOF28Zq0LwZ2q+5lH3qjjkTeipGu3PFP8623Btg3ZOGb+KvL52lo1+JoSQ6vNb7N&#10;krx8/dqd9QluNm+R9xO4NUG+FXHyK3+1U9tIihl+Xb935mrWNS2kmMelxtzy7RsPl21Y+1hl+81M&#10;VlXLfeZc1YmnLINkf3T/AHTXVGpdaMnZiBwueTuqZpOej9PvVB5N3I21oZNufvKh+YVfitZWc7oH&#10;WtouUtl+DFdFf7Qy/d3bqlR2uH+VXZv93rV3yJWUr5Xl88/MK0La1aH5meNfTa1dNPD1JPW9vmJz&#10;RkTRPxuhdd3T5adFdGMbWQt6Nt/lWtMr7iizxyc/3vu0xtOm2jfcqu411qnJNuN/wJujLUtIdyxv&#10;0+X5cVbgWfbvVCtXiUtUH73zGPUtUNxqJdHVZNv8Xy10Rioazlr8ibt7ETNJlVZG3f7tNQSL93Lf&#10;8BpXvY/9qk+2jIX7vruoco9WGo+OGVc/u9v/AAKrMNrKzhtgql9tZl271WpheNGpVsVpTcF3t8ga&#10;ZsXM3lxFVqKzJYsrIjMV2tu5rKNy6ruZ1anCSRQvFdUa6lK6uLldjVgcKr5Hyr8y7TT0vH85mVun&#10;Ray/Odc8f8CWprWWRm3O9axr2slcTiT6lFJJErb5tqybz5fV/aqN3bL9k2yx7o5RsRe4Jq9Ncu22&#10;NSy1UvzJJZbZVbbKdvmf3cVjWpwm3JX2KjfRGT4f1mO38Rto6xRrGiMkZBPBHUtXRXuolPNiilCt&#10;HHgP1G4nArzjSwZPiDLcLcLJGysskSrgIRxn8etdyyvLqVtGkqLGV86RNuGIB4+tGBlyUZQgrav/&#10;AIB216UYyT8jdht5raG3gQI0kY2nzOQR614n+1TqptfC2k2m3d5l2XKd/lSva2uX8tWYLu5zXzV+&#10;1VqpN1olqA25IpH9+eKz4grwjgZU4N62X5afcjLAxbxCbPHdDljuijYdVDbnWTJCE+4r6b/Z+8LR&#10;wiXVbldzY8iIr6nk18x+Gb15pEV3G1PlZtvoP1FfavwchQ+BrCRYtruTICrcV+dZLhKmLzenGFvd&#10;vLW9tNvnd3R72ZVXTwja66HoMSqsR427hQGFRLL9aXzlXu9f0TTnGMUrnwdncl3LQzBegqpLMcBl&#10;O1c0Wuoef5mF24o9vDm5HuPkdrnPSuLb4kR7htW5sT36lWrqvLG7pXGeKroWfi3w1dbvvSSwn8Vr&#10;q/tY+lebha1ONStTl/Nf70mdVaDcacl1X6tFplFVLuFTEeStDXLsKztVv2WIqp+9W+KxNJQbaMqd&#10;OTZVSw+0S/K525rYtNIEYG5zWZpcj7Ny/wDj1an2xo0DN8tedgnQUfaTWptVc9kN1GMxwsua51kb&#10;naV/4EtWNS1UzErn/wAcrMNy645G2vMxeLpVKvubGtOMox1LiwhTy/zU8Ocbfl6VV85mcKwWrWTt&#10;+VNrfWueNRLYuzFSR2+4u5q+Ef27FEfxQy+3aumRru7oOvFfe9hKf4o1/vfer4Q/bzlim+KEKeYy&#10;/wCgIj/IXGKwxjtGlrrzf+2s1o7z7W/VHydq2ba/23SPcbSIQrYj3hk3ZGOn3qwrz7JITFKEjjWB&#10;2DSHmQEqAD7gdDWjMpVHlSMTSWzBH3dOPoOTsrCTZHfOuDdNCPnjXYECq+CoPXB7GvVoxZxzZfuJ&#10;o40KPaq0iSKwuWfJ6cVr2SRalHb7oPMjiy2+HMYAZ+h9ceorC5sbmSCGQ/Z7iYP9mbl15bAI74Na&#10;EjXE0ccEEjwyRlj5qoMN3K8dj6VrKN0KLszW/tC4hvRNFGiyRtI6SMoO5c4zgUsUrwu8SozRpOdq&#10;8nac4ycY6/drI0S/k1V5Ein86NGZfLhbJO4deeo4rT1KS70++dWM0MkRMsa3CkdeScepKdK5J03F&#10;8vU0VRWv0PoP9m2/i0r4peGXidJIZbtD+7U9G+UV94fHKwn1XwPNBDHHJ/pEYdGfZwXxxX56fBeV&#10;dH8RaDqWx1WG4il2yYQeYrc4FfqMVtdRt4TKkcy5WRNwB56g14mDpvE/WsKpWbUbX+Z11JqHsqvq&#10;fO1j8HZVS9t/mRoJ54rfzv8Alonl70U+3avH/EOifYb+S3vI1s7ghVdo2yiO23sOma+8mWHfu2pu&#10;4/hrwD4y/CKfV/E9lcaNpo8mZClxKv8AeLVy5jlcsspKup86vrvfy0RrSxXtnytWPJIreNZkUSS2&#10;e6QIZJlCxsD0k9xnrWBpdrd3WtzWUEkklval237kJXb3XOete1ar8Er7RfD9w+oXEd4ttCiQ7mP7&#10;znhB6GvCbmJtL1W6toIU8uaQoX3kiKQHPDjjNeQ4zppwqJqVr2dxq0ndbHqPhf4RQ65a6hqIvntY&#10;WMUqyxghhkZO6szWviLH4Qu4tM02X5LW5y3l3BD9cD2r0qG4k0nwQ17BcTrf34jiRrfBjdydpBHq&#10;RXkXiD4bT2c95axfaV8+Xf5WoQoTkIx4ce9ePGpTcl7V26/i7bbaGjbV7Ht3w011L9zetqN/dTan&#10;MdsEjeYkRA5C+lekqzq5+/Xyz4Cj1Lw3rgmaKS1uLQRmKFpSPLJ+UqfY9a+orGSe6tPtF0I4ZPvb&#10;LdiQ3vX1GS41SlPDJ3tqnrt6nFWi/iLVygjj2/0qozt/E6r/AMBqSUiTKM+7jj2qns8s/Md1fU1Z&#10;63RyokyfvZpg/eE7cN/tbutR+Wy7tznc395algtnaTa0q7Tj+GuZ1JPS2nyKSRoXFsbew3setZEs&#10;u5A3y9eVrV1Z/Js0VJFbcNq1j/Z5ljDthlH8W2pxNTllaK6BFaG9pt47ARcbcUurX32P7pC8fdWs&#10;ixmEZY+bFHtqjq95NI+75Nv+y33qqWOlHD2W4KC5h8up+Zkmo2n+QMv3v7q1ml5GBVtnB+9upGWV&#10;Qm141bO7bmvH+uTb1LsjWEzMu1XDNUe8LJ8wZsDllrNiuZ927Hzfd+9THdmZ2x2+9uq3i+ZaBY1x&#10;eNs2KNy1J9p2tWFFJIx+VDtP8NWd7tlVQ/7vpQsZKSFY1vtW5e+4UxphJGWbdtas5Lho1Csjrupr&#10;zTt9x2jjb+HbWzxTkrvULGktzu/hdWpwdmb5Se33VNUkm8s/N5rNj+76VZsrrdI6MjLuqo1ed2b1&#10;DYnWXy/vFtrVBqcKappd5ar925ieJty56jFOuS0hXhun8VV0uBGQrFmb+7tqpV7LkewJWd+p8Fw2&#10;r2euapbyz+S0J8rcq/fwdpFXbq/FxFDui3dXfbkYA6n6Vr/GDRo/DvxL11EIhWSVZk+fB+bmudXV&#10;WW3jZo3VpCfu8g88nmtaLc4KXke5F3Vw0iGP7VKyEyKMps3csCM4r678VfEo+CfBNjcJbyNGlnGo&#10;nVeFk8vNfIemKZIrjZldg3D5smvrLx/pmneIPg1Gl40ywx2KOnkg5yErmr1HTfuys7fqr2OTEW5V&#10;dHzprnxZvvG9mbJNQeFieYmY4Vjxux2WuM1q3ubO8TzY0bymaLfuOJCOXKe/zVmxSrpq+akG7k/d&#10;UgMemPepJtWlvJrnTr2d7iaFF+zRs+/yz8uS3QA4rk9k4u8djjlK++59QfAP4wPqFnZ+F4NPlupo&#10;ekslxs3JX0TH4lTw/bv50E838SrCu84+lfnX4Jv9RurnT7e1nkhma7WL7Sr4MLHp06Zr6W+Na6jp&#10;fh7Q50nv5L5Dsk8u6+/gdaFjsRgeZ0n2ttp0EownbmPRPivq2geOdBvLf+1Q0wKYt42w+zfhuD/F&#10;Va/+D+meItDu5rbWJdXvo7VYIvtk+5LU4wSAOjV8oeH/AIk3umfbZL60nutNvozE7TMGCEnlhn+L&#10;+IV3nh743XOh6Np+jT3N3awvG7veQ2KSGVTwN2Tz9a8WpWlXxE62LpKfMuje+uqu7dep1JqMFCEr&#10;DviFpWkeAdJudL0mOWb7DcRNPqEfDQOwUGMYHIPWp38Pax4Xi0K8g1WHT7iZTdwwX0XHzdQ+enHe&#10;uV1jxCNY0m9tk1BVhw8twt1NgXIxgMc966DwsLdfh9d32qND4kktzGslrcXH+kW0cfQICeVPdK8i&#10;u1y3Ss+xpTbbsdLqWjWHxj1zRbGVJlvtOuBb6iltHG0SxvtKHepG72rkvjZ4O0nwFey2kV0t1qGW&#10;leJrfy3SLGVJkHoay/Cd1pWseP7+DTrK/sbXUpPKhgs3Mf2aYHd5bJ/cFL8eFT/hJJr+4gk86e0a&#10;J4rq5GXmj4+YDp7VtB3ahK977+VtUTN3Tkdv+y74is4PEMRv45/tEsYigkVspluxFfYN5bCS2K5j&#10;r89fg8bePxNp23z47VpUl22rFpEGMkgV9/2t3bahpsTQymSPaPvcGvueHsRGLxGFdraNa6u6szza&#10;ybUJGIgaHO0xK2T92tDTLmWZvmNYV2vk3MirJtbO4Vdsb3cq4dlkrpo4twqdUVJXR16I20dKDbv6&#10;JVSxuHkQddx/u1baTbX3dGrTqwUtTzmpJ2ESFlbcwWnqjZpnnmQHmjzjurdVKa2JakxtxbCQnbWb&#10;dW0kHb5T/tVqNcFjUdxJ5kX+0a4cTClVTlF6msJSWj2MpUeYfMq8f7VQFT5gXYFz/FT0lnjuH/iX&#10;P96ie5KqzMPu9PmrwpVIuN22dSTuLLDLHhto/wC+qh875h8i1cgufMi+eNv92oWKRyfd2rWk5JJS&#10;i9CUn1IXkK9vWohM0Lg52/xD5u9PmcqPlqB2O3ov/AlrhqVG5WLtoU9WH9oRRW1vJMq7i0sNu+DL&#10;nsa4RTdaBbeUtnPbzXIkS3a8bJRR1/4Eo6HvXpUDJ5oARV3HltuKoajraR3Ulo+kXt/ydp4KYPoa&#10;+VzDL4N/WOfllsrJ+Wlkm9lpbqbQm17tjxHR9U0a+8Pajpera4l9cTzTeQ3lcjA4J3dCexNdX4C0&#10;vQfHGkiw1DSLaNNPCLbWfnbEmbu248n6Vh23gLV7rxIyy6YdJs3B85bNkKhTuBUE16TpfhtfC3h6&#10;eGwtI9TmPzNHc564x8noa8LCYfEzn7X2a5Ip3unr5WabbT20NpTtGyerPmH9p3QrGa+v7ew0XS9N&#10;urcRM8li5bz17hhXyjb+GtY8Z6jJb3dydP06zgkfzZl3pt+8FBHBIr9GviV8ILXWraTVdRVIBqMS&#10;RSWtt0jxyDv/AL1fBvxNtbfwq02jRahNqOktdH/SG4Ix+QLVpg61ahi6uBqq1XR7bKSvdWSV7dLI&#10;65yhUpxcOiOM0jxEvg+yEtldTm5ecOkUijDgcc4PQ9xXr/gP40ajq/jHQ7pUh0ma1LtI9vK6pMpG&#10;FVh6Zrx/y9M1TVNPsrw3ECpaFS1qiuTl8jhsYNer+A/CGn6X8QPBn2uR7jRNQnT/AImVvHgyRbsd&#10;DyGB+VhXp46nQa55R/eWdn8u+xjThzP0PpSwTV7eys9VuIna1uQs22Nij7WLB8Y6iu+vFS+sdL1J&#10;NLjW8s9rzy+SPOkVRj7+eQRWJ4lM2k65aRW1u0kttPMty8iHy54jxHntuqppXi2OzCWiXMUa/M37&#10;xfkAbqDXwNGSUZSqXV9Om62tczcuV8qEubU6D9nvFe8aO6k+1o0gy7r6DHFbOm6re6lrFu91LG0K&#10;SO5tpIswqMdSmeD9K4LWde1jw6La8/0hdJK7I/lMkaEnJAfpTNQ8cWetaeLeCM3l1gIVZPni56qw&#10;7V1YaMWueKtLQTfRnos/xE0SfUL2KyuZIUKqXtVXEc0gH3sD7lTaT8QNO1PXAbeWJI7MGXz42KmV&#10;DxlUP8Q715Dp/hu/uJoX09JGupZCh2sCIjjgEn1rrLbwTrvh+Jlv90drOwWSXh/sxxnCjupPWuqp&#10;zpc0ldJ7287r0NoWlsbOv+OpdTuYftF0Zmg3y2e7MRmXPdx0Nbnhy9utZtvN037wYPc3szuJIz1B&#10;B7it/wAL+BYvEGhCbVIbZZGU+XFCnyrGT0ya0JdKl0dktYja2tqjbBGq5QREdz2Ir1KFCpTpqrNv&#10;kmt+u1tW72Ibi3y9jKtbvSr6+t7jxJAjJDFKyz3zBsAnGBjGa4u2v0uNTW1i10mzkumhgO3h4+qd&#10;fuV2viDwsPEOnLcK9lqM0ClNsD4Qx+6968juvBRXUruBJVhs7dWeNpGyiD0HevDft6UYQnte97ay&#10;uktWnZpWCVrXOr0xX03XL+61i3ljs4bgI8S5eMkcGvl3/gpHa6b9q8GxWUaW9nDbTPDP0RwxWvqN&#10;rXU9HkE+nXFzNby2yNcNa/vUWZPRGOeRXyz/AMFDvFL65e+DLKa0jt2RLg7mBi8wZXGUr3Mjpunm&#10;NNT3TbTtra0rpPt8jCs06Mv66o+HYYvLuhvc7vM3/dyV5rQubc/28d5Mm9Vy/Xkj17VSvpg2rR8F&#10;dsm5PrnvWlcJHHq8iq6qpjR/mfZuI7V+0zb5b+R89D4j0D4expNdxQN+583GfmyVINfr3psK/wBl&#10;2YUrt8iPHr9xa/I/wxGJtVhl2DdC+75mPG4d6/WrS/m0qw2n5vIi+8uP4K+NnUXt5O3T9T2oxtFG&#10;msK87ZPmX5W+anlCuOV+aq4xH3qSPG9eflA+prtU01ZIlomQD/np/ss2+qrabA1wJ5XMjJ0Vm+7n&#10;0qcyouNoWjYuPlRaqSpzsmk2Qm0SfL5vzSdqxfEf+iy2dwh3c7du3jI5raGVcM38Qqrq6CS0kbG7&#10;aN+36V0Xe6HTaUie3lWS2HzbWp6Hd0O5c1HCyNbxy5++oY9ttLJKu/hf+A10V3yVGTYld9v3iyrQ&#10;W3A/vG21lrrBk1g6d5H3Y/N8xWq60q8df++a1xeKp1VD2XRa7mcKcoX5iWZlUhYJN0aj6dKj84L9&#10;2X5qYXDbmwu1uq7ajbf/ALPurV5s6mt0apFgNuH+sKt/dpUl2p/rGbIqhll/4FUbyCMVzvFqKvYf&#10;Ky+7pIrrlmX71RiGFRyA38PSqJu/fbTH1CVSV2N1+9u4rB4mCd2VZ2L6y28Y2oNrf3dtVrzTdOvH&#10;3XFtBMzgLumiBqjLqTQylcL053dBWdd3srQ7d52t/drhqY1W5bXKSd7pmudI0iH5VtLTj+FUAxXn&#10;3i+5tLPxJJ9lC28cUYUr0G72q3qFvcyPtS4eP9a56+0G9uMtFP8A6wfvOmG9yKdHEqM+Zqx2Uoq9&#10;2znPDniTztW1dH/ib+H0HcVfub+K4eBvLZoZIysnmNyhzwaqWfhCe3vNzec0jZ/ebeDXa+C/BZut&#10;ViMweO3QbnEi4ya75Yxqn7quzsk4xXMzQ8LLoviDSLddSsE+1Ww2nzBgn0auih8J6I0X7qwg8v73&#10;y9K0tY8NWn2SXyofJk8osjR8VxyC9UjytQePjd8yBxivGqYudN8s43Z57kp6wbRBJ+z94AupHlbw&#10;/GsjsWdldxXc+BdB074e2dzb6LaNDDNjO6UuMjvzXI7L1nCvqO5v7rJ96tCKaZRh5KmOMfOp8mq2&#10;d/K2hMm2uVvQ9LsdUXW7aWyu2KtOmwLGuPrWHYfC+x0DULieGOSRrlNrSp99SKwdL1h9Puo5cvuQ&#10;7vmrSvfGF3dSEPO6gneFVfu4rLHUMvzWknjotzjonfpe7TTdmmTF1Kb9x2T/AK0N+LXX/suey1FE&#10;kfBj2uv3geMGvGNa/Z58Ea45e4s7lWJP+puCK7d9UaZizRtJJnce9PS8Owfufmb+Hp1rejOl7OnT&#10;nJzcFZSd+a3myuaUL8ml/uOBi/Z98EizazuNMlvrfyjbrHdXBfA6gj3rBm/ZR+H7Iq/YLqNg28tH&#10;cEH8a9UkuE87cqFvRqcz7l3fd5/vZrSWIjsm9PNk88+rPGZ/2QPAshkydV+fqv2qvQPhN8JNB+EG&#10;qfb9LF1d/uHt9ly4IAbrjFdFvbb8z9RUUjbcbD29xUPHOLUk3dNW187re4c0mrPY7+HxvGwKrp42&#10;/wB1WFcv490fQ/Htitve6NatgMuZIVc4IrFS6XzfmeX+761YE0jJ8z9P4t1dU83rYqm6dZ3T8l/k&#10;miIJU5KUFZ/M8Fuf2J/CU135q61qu1stt2xmvQtI/Zq+FWm6XbQTeG7m8ljTZJdfbX3SHu5Ga7vf&#10;03bW3DjdTPPj3n+HPyj5qxjjJU9b/fr+dy+aX9aHOeBf2WvBOg6tbatpl9qcd5ayiaPdKhC47Yrv&#10;viv8OvCviq0tdU8Rafc6m2lANbrDMUaPnJPFczqmq32j2Ml5p3zSQ4Z4d3UDrirOlfFHTfGGn3Fr&#10;cPNDhT+8XpXZTzaEMPUoJatbu7V7aN3uRJylNSkzyjWvh/rHiF9U8ReHpLi1tbVg6QXEw8/jr8tZ&#10;Mn7OGu6oNO1LTdRult9Qj/4mEc2EC/3io9DWzp3ifS/CfjOez02a4kmuyG82R+45CsR13e9es6v8&#10;UJIYbe1sI45rp13FOmR7Y9K+bg6FnVrXTS6Ja67p9rFxd7pHhHiD4ZWfwx17RZb/AFS71aGJkV1+&#10;yhCkOf4XHfPymvqaT4jW6aVC9hbFodoxucZCD6V8/wDxM8f6lr3hjT/sWnpfagkzRXTRxAmE+mw9&#10;V9a6n4da2uteEbTzbeKz1hIytxF0Gfx713YLMquGdaWGlyqaVtFf0W+quN04uyktj1LVPHlgulwx&#10;W8Tqsyho5JCCNp6k1g+HvG1vYurLEbxAxzNbzcJn2PFecXltM1/breRMtmRtRufyyK4XX9Q0/Q9X&#10;Wys9U+zyE/dj+6p6kEd65cTm6x2Ip1MTC04bOyutmrJqy1Qcns4tR2+Z654y+KM9xd3sWmFILZYG&#10;f5lBe6Ppk15RP4l1bxJpc95eyyyTY2QsuHD4465yBXn95qw1SY38WsPGsNwyGz2gyehznrXWao91&#10;qA0+y0gfaL67jXd2CcZwa+f9pKMuaXvO7v8APsunojfpotDpPC2j2Osa9pVod808twp2rx16hjX0&#10;Fd/DLwjpFutxJYeYYM72U5ds/wB7FfKXg5dZtPE8f7ya1mjmT541xyDgkha+xdQtLXT4YL663BRH&#10;++/6asR/EK3o16VShiJwoxfIlrJq0b3XNazvbd+SFOEocmrV7+pleB7fQ9NsrgaBpnkoqkm7KYMh&#10;67ST1NfHf7Qt7NqOr+IXijj82RgynZv+Y/KK+rdS8c2mlaNBEmk3VuzHbH5q5Qe4PQ187fGzw2l9&#10;4rvbew89ZZbZLhknTDLJXjrMVXp0Yc6ap2bsnFXlqrJxWyVm9bnp4SnaU3bf77HyF418L63pPjjT&#10;9TkspbzS109IHaM7hGcY574D1Hol4+h6lY6tp7pbyQXKXAe35KMDnIr2f4s2D2tpEtraiSHULNZf&#10;3kuMN/EPwK1594e0aym8N3UE4+wX1xNsjlXlCAM5HcH3r62hmHt8LGdVbWjp280d9TCKnK8Hvr/w&#10;Ezz79vf4m6H8R/i9Z6noGoyajD/ZUCztLFteOXvGa+d7OXdH8v3gdwrV+Llu1j481KJZPM+YY9+K&#10;52wbc3RvlzX6/gMNToYClCl8KSPy/GXlWm33N9JrpdP/AHDNG0YKF4X7eldp8BPhLD8avGR8LNqC&#10;aTqN1bSPp8s0RkjlnUZETgdAw7iva/2OPgb4S+NfhnxxpWtRXFv4hit1uNO1FZWSOAgN26NXH/sx&#10;6xY/Cj9onw5d6vbG7W2u2tpGjJykhDIGFfP4jNeaOMw+Euq1JX26tcya7oKWHa9nKp8Mn+p47rnh&#10;vUvC2p3el6pavZ3ltM9vJFMhDqy9iKoRu65MiBo8BSisSDX6i/tgfCrwP478NnWNbRtM8WSeVFa3&#10;duAJD3PmJ/y0WvhPUv2dfFDW94+jfY9cW2Kq0dnLiRo/URt1rkyXiTDZvhVWl7kuqffyZpjMurYe&#10;Xuq8Tya2iEbAecd3GPl54r7O+BmtajeeELfUfBlhf3UnhxA99A2yUQux/wBcvfFfIF3pV3pk8lte&#10;Wc9tdRlkdJkOVYc9/Svof9i3xXH4E+MthpWrjy9P1aI2s6STEAsf9XuArpz2lGthJVFq4+8vu12M&#10;8uqulWS76H6pfCHxvN498D2Op6jJZreuAsvkyfxEd/euuaGXiXzvl4+ZiCFrze+8ILb6ZdxadbSW&#10;9rLGIn+xsPmHXIHrXzHH4pu9Y8ZDwzb6jP8AY7mSRxc3VwbeNIlZlYJnqxPavnsPxPisPCFHE0Lt&#10;L4uZ62e+2p9RKlTb5oy+Vj3fxl8f/DqaPqdlf6pBYyLcTWtx9lLeekUZ7bepavDvAuuaHaeP/DVz&#10;4P1a61SO7mU3USzbFRjJjHlnBArivjRo39g+J57OzXzlSLderGojId+PlTPOa7P4a/C228L2sc97&#10;HFdXgmS6tdQx5ckS4+79BXkYvMVUhHE4rWSSsvR3KUnzckVZJn3essTPJI1tukcAO2M5x0zWJ4u0&#10;zS57c3ly/wBnVI8PLnAArkvhTFeX2lXl3c6k8iyPsEXmfcA7/WsHxXqtvaW/iHS2nvXu2iMaNIDJ&#10;HKCOM+hrLiTiSOKy2NOeEXJWu7trRq+trJtio0OSreM3odJp2q6NdajaX1gkN3CimOG93eYI8/eC&#10;kd68Z/a00nw94g8L6LBf28Wo3P8AaBMj3KYkVFXnJrzT4R6H4y8N2NjqQuY7DRrG6ld3yRI2DgxE&#10;8iuw/ai8W6XceELLU7i5gl1G2ibzfs7dm6EetfC4KtLC11goTUlzXioprlu1e1mrS0S2eh2UJRq+&#10;9OOluvp5n5XfEt4bbxFdw2qx2VvDM6osbds5Arm45ZA53H6rvqz4nvl1TW72YyPN5kxZG5+YVUiY&#10;q/8AFtzX9Q0oclGMXvY+CrSTm2tinqrtJAxb7uRlv7uKzGT5YGVPMYLu2rW1d26zQu2/y42HDNzg&#10;5rBVD5pfO5h1216dC3KbUpXiWnvFaBX+VvlVZF45PqKdcbWQ+Udyr13KAaiaIr5FvtP7wBv97nrW&#10;jfWgsZp4mRVark4xasKpZIzUjbLfIWXG75qrop8zdkx1oSw7Uf5zu4z+NVXRWUhc7eKqMrnLGVzR&#10;u/maJf4gP4ff196pzRhgjZZc9V/qK1CiTOj4Kqij5VUDOOpNP+zopZm2bem1uv4VyqpyDk7M5pl2&#10;ysy5X/daug0O7RSE8vzMkNtZc5NZ2qWjpLvRG67asaRcf2feQXS486Fg4ZumQeK2q2qUyZWkj+lT&#10;zU5RqjkvYIx8zhWwT1rgLnwf4i1FJPO1X7I4bI8v3qSx+GMca7tT1K6uGI2n95ha/JI5/nVWXLSy&#10;9xXeckuvXRn2Lw9COsqn3HXXHiCwjCn7UjZ569qY/iG3YhEYtn+FQaxrLwToGnIVbMnz+aGmbd0r&#10;XsTp1juS3Vtmc/KlaQxec1JpYqpSpxfZuT81bQThRS91NskXWjIq+VFJuORukHFRfaNUYrtihReM&#10;sz5q1FfxykKsEmMkBscU6Q3M0bbIArIdo8xuCK9Bwq4iN3iZSdvsK3RN9GZXUXblXzKSnUPMZmuR&#10;yfkHlVXubbVVSUxMrf7zYFaDf2jIibkELYwV4b8qZeR6nIn+itDux/y0rixGEVSEv4z6q176rom2&#10;aRnZ/Z/Axk0jVbhI/PvirbcjatLd6BNfOyy38y4UD92MVW1TS/EtwgW2vI4WdTxsGBXPP4A8WSzG&#10;SXXx5Mi7dvP7s18bXoyUXShga0115pPXTTVN9zvUurqRXohvjrQtOsPCOuudSkkmjs5eZHOACmK/&#10;JjxpLJq9+0Ng4htnt2aRtxCII+Mmv03+NHgzU9G+FniC4kuWnmSAASRv1OeQQexr8u9es7y9v544&#10;Ggjkkl8mdVfLup5PXuRXbw9QdKtN1qCoNJe7dvTXV3IxMrwSUuZd/u0OLm0m+W2WKItC32czHcvL&#10;4Pz4A9K2NN0rTLNrlGvEkXCXNmrIWSRR1LKMYYeoqG/t5JHs3Uyrbiea3jik4KxkZ613P/CQ6fJr&#10;GgS/Z7WaOKxa38q3QyI4MbNhh61+jTqSUNu55HKmzmvse6GS7/tBo5CsbBpCQTGBkheOlW9NSz/s&#10;e2e9kka6gjmuTAyFY3kPAViM5A6inS3Nnp/h6S8t01CTfClujbxiBWkyFOO3Yisy1ttuvQaa8626&#10;xTusHIPmlhuCnPTHvWSi5x9P8ipWViB4DZtFdNbSx2N0JLR3uJcoJMY+gGWrQnMF9ssszbmu4YpL&#10;WZgzsVG1WYdcEVoXdpqkOi3NhdQTxw/bvNkWZhskztbvWG8WkSLrV+00jRzBIrWONfnB65APRQf4&#10;6qL51fr/AMESTg9Tb8MLoGoS6gNVLQXlvG9tGrNnfJ9xAK6T4Z/a/wC17WCK22yWqom/dnI9ea84&#10;8Ox/2e93FK7faIJIZl+zuj7mJxwf616B4M1518SWHlxuqrK3mIrYLgMxyQehrxMypy5aijqrfLY9&#10;DCvmce//AAT9a/hLc7fh7pRyjfuhgR12UVz5mWVCuPv1598DLmO+8AW7K3y79o29egPNegxSlfl8&#10;rbHWWRymsvw7crR5bbdvyDFpKvUXW5J5z/K3ysrVKJgwVl+6ab5iq2xl3dxTw5WQjDMuK+upuS0c&#10;tDz2PIPanfNj+9UDzBPmYj/dzTvtAkUKHHzCu2NWmpWvqRZ2Jfm29NtCZqNyfkOe1IkwVPnO3dVO&#10;rGMtf0FZ2JdpwOKcc1WN7Eud0o4P8XamtfwRqWaQVLxVCC1mvvQ+ST6FoP8Adb1pvmDf8oqp/a8C&#10;om0lmI3DiprbUIbhC6NujrOnjMPVajTqpv5dgcJJXa0JvM+YNS+ZuzxUKzf3TTnlPzD73+zWirq2&#10;4uUl+8SwzRtG3pVfzS2OD7s1KZRMw68GmsTTenUOVkx+6F+Wgb/MO49/lWomLbuAKUuWPzfLV+1T&#10;eqYWLAb5j81Jyaj3Ffu03zWUdC1dHtlbUnlJTjPzUH5VO01B5rrnIpdzL90Dv9KzVdS2Q+UnL/7N&#10;I0oyf4agV5tv3FpvmSqOi7qTxD7P7g5CzvNByv41AnmSfeXbu/2qa3m/d4/3W70Os7Xsw5dSwdwa&#10;mzIkybWRW5+7UTs/O1e1Ku7yjuO1qJVG1ycrs/6tqCjbUn37u9J521guRzVKVZ2ULimNdSQuVaJ5&#10;FIABxmsXi5ReqaXcpU77Gh5yfd3Ck80L3rj/ABHrmr6cLuSw0Ka8mgCuixsm6cHqFzjBFeDeI/ir&#10;8Ubm8vRZ+C79I43/AHIjX95GQcEns9fPY7iSngXyzi2722a695WPQoZe62vMkvX/ACPqVruLH3x1&#10;xXI+PPipofw/06S7v7yPcgOIFYF3r4D+I/xz+I+kXEcV7b6no8lzl1ibIZ8/x4btxXhXiX4la94n&#10;nY3sslzHg5WQkt9TmvHed4/HQtRhGCfW/M/ktrnU8FQov3pOXlb9TtP2nPjc/wASvFk2pLsjhXMc&#10;a/3Er56vYl2vPKUjUkkJuGfSth7e4vHE728nBCfMvHPpWPJpzzOZfsT3DZbc0Izj2NdWBowoQ5b6&#10;9X3e+plWn7R+RkGGRriRlyqsdv3uWz0/OpI5WmlCwD7hXZt+8mKv2elyzRffNvlGb5uDx0ArQt/C&#10;2o300psrfdIIx8sakh/UDpxivUlWhH4mjjVORz6LOrF9p3PtxyCSR/U1rw2s7MW+7jC/vOU455ro&#10;LLwdqeot9oW3PlSYf5Rh/cV32g/BjUL6yk36Nc3zN/FGhUhR1215WJzKhS1nJfgd1HC1JvRHnnh6&#10;BftcjuGaPlD1+UHrivV/hB4h0/4d/EHQdau4J/sSF4rhLfq0Z4KjNa2k/sx+KpIxcJpc/kyYbds6&#10;qK9R+HX7OF94i0wWetWt5pQRfPs7yOAuk6g5ZNwzj2NfNYjNMPXlalNS8rnr0cPOGstD7J+GvxE8&#10;F+NrK0TTHikiaIeQ8vDnH8Bz0ZfSu/j0HS5E3R26Nk5O2vHvA3wW8IaJ4fudLsm1NtMn5lt7r+N+&#10;zKwrr9S8H6w9rYnR9bkQx2whklukJkIHcYxlvrX1eCc1h/a1sPCp25eW9r7WPKxFKk6loVHG/e+5&#10;158JaUz7vsy7vrUknhXTPL2/Zlrg/DXhzx14Wt0T+07HWYWkLSC9DJIi9sMOtdxPqd3DMkf2V2Xb&#10;1j5Ga9PDPBypuVbB+zl1Tj37NaM4KlOpGVoVVJev6Mhl8EaUxO6N/m/h3nisu8+GPh28VlnWT5vv&#10;/vmy/wBaQ6nqr38EF7atECN5nikDR+m0+hqvYaNeWd/9pmuvtUbsxK7uFz0r5TE43CVJpUcu5lzW&#10;fMuXl2d7NX6m0aVRL3quowfB/wAMWe7arLFKu2RN/U+tUI/hRoOiyzT2d9eWtxN/Gr9h2xXYJdNj&#10;Hl7VJOfrSXl/BCczfNGAcLjrW1fD5XKnzxowgu75lbTXVNMmM617NtmX4Zjs9Bs47FLgTWseSJdu&#10;2QknPzEdaua4mg6w6HUIPtEcYYfvs4571y+p/EewhUrFG25BuK+X0FZV141uLqONrS2FxGBh2k6f&#10;XFfG1eKMFhcL9Ti4VIK2nI2tNlrJuyOxYWU587un6naata6TrVqtrd3W62UcIrEHH1qrL/YZc/uk&#10;hiH8St6fxex964uOXV9QjXaiSNHj9304PQ1of2VctBA7XDxttLPGuH/CvF/tz+0ZOawkel24720S&#10;vJuyXZHQsKoK3OzcWeDT7qW+tbw3ty7/ADxxjgjHWuo03W7FrVWMiQ78M6MuCCfWvMrLTr9oGmSa&#10;NPJYh0Z9sjUy8vbqxwjXccymMuFUgvwa7MBxHi8pXtlStBq9tWtXq03Ju7ejMp4SFT3XLU7fVbmG&#10;61mIRxSKpfZK8cnyuvr9a1rvQdLvLZrR2WRnX5Hlbe6Y7qTXjsniW8mvJYoPKkhT593TaCad/bl9&#10;HGJ5Cixliu6RudvrjsKKPGmHhOq6uGVRTeuystmtuvcqWCbUVGbVj0SDwRpi6nFE1zNIyoSVbj6E&#10;EV1kE1uiS26/6qEbeteFf27eW7MyyCRU2/Nz+YPpSjxNO0rtGB8rbisbHOTWuG49wuC1p4VK7d9X&#10;tayTbTM54CVTeZ3+u+F7VkM0Go3E0ZO14vMrIg8GabcK6MLllYbflfFY2n65LdMzfdkxtj8z2q3D&#10;4mEZeJp/L8n+FVJFeeuJMBXftZ0VCL6X/wAzf6vUStzXOisvhfo0K7mt5JFP/PSY1TvPD/h+OTyk&#10;0xNy/wC0arnxtHDLHE821l+Xbuzu9BVf/hPLOORI/LeSPP8AEvzetes+Icm5UoQUfVJ/oYrD1b6s&#10;vrplhH8q2CLxx8tTJ5Eagi2iXb0+UVSvPiTJbhUex3KzHDstW7z4ixQeUv2KNW+Vt3GCK6IZ9k9p&#10;NVbW/uMXsK1/h/E04rmfbuiVF/3VqCS4laR9zLuxVd/HlpDBJKtsk0e4J+74FSWeuxamhaGyTgbz&#10;uUiu5Z/ls2qcK95drMn2FRauOhGbiaT5dnrld1MeedS6bG2sPvL6VfbULK3O17KRVx99ckVNbPp+&#10;pM/kxybU69g3sM10RxeEqS5FWXN21v8AiieSUVfl0OfBn83b5Ejbq0obELv82N1bt8prctLbTox5&#10;u993fdV2P7NIxxL5m2vSoYWjJK9SN3tqjJzaezMSx0qCMCWYFeP4lzVXUbi3kkKoK7JtkybVf5sV&#10;mzaGlw/zXW3p8u2vUqZelTUMPZr5fm2Zqqm7yOMd0Z2b7v8AtUnnQ7vuV13/AAjB2fLKGqF/DVyw&#10;G5oOfvV57y2vHXl/A09rA5RLiK4d1yNyHlaswwmYNtQ9Cxb+7W4vhW7Vy3lw9P8AWK1dHpulwWUZ&#10;2J98YkWQV04XKq1eXLP3V3aFUrwirrU4F7dIwW+7TIbf5/8Ae+Y11/iSwguR8trJJP0XaMAAVnab&#10;pNsrZvY5Ic9GXkfjXNVwEqeIdG6t31S+beiKjVUoc3/DmUtsVX5o22/w7aQpt+Vdy128mjwzaYkE&#10;WxlByHrjdQtoIJ3TzGkVD99a3xuX1MDGMpWs15erQqdZVG7CIPdquxW4hhLNK/T7u2qtnp7XTYid&#10;2Y/LVm40a9tti7pOhP3c7a5qUJqPtORtdy21e19SBdzOPnZv4vlX71SI7w7+flA5+WqqRtG5beWY&#10;fwtRfyyrp1y6uFZY2/lTjUVP3tblJXaRzGkaz9s1IulqFjjt0SRtmDkNya6fRUGqajcXSB9scnko&#10;0nQAelcXo8NxCNd/efvjJHEvpgc8V3PhNDb2MXzJ+8O7du7mpwcnUlFT236d7HpYpKKbj6fhc3F0&#10;2SSRli+8v8Lehr5P/aSE0/jeZnjdfssSIqtyK+wrZJbN5FcpuI4dq+Rv2kdWSbxxfW6sPM2Ih/AV&#10;53FsFQoUYxT5nLX0szDK5OVaXax5lokXkXghSDy95D7mww4r7n8C2d1png7SbfyCjJbrlc96+FPD&#10;puP7egi+SZndSny7SiH3r9BNOiki061jGGZIwPvEjpXFwhQ58ZVqt7RW3m/O/Y7c4n+6px82Ikdz&#10;IAcbec7aeI5l+XO3/eqVpJodv+j7v92kNzKvW2l/4Div1NUqcd27+jPl+ZvsV5RthfdcBW7/AC9K&#10;qwiO1Us2ox/3j8laPmyXIAWN4s/89KprE10jrLbp5efuqK56tNuScPl8X+ZrGTtZ/ocr4o1C01Zt&#10;O8qSdnt7lZcqmMr3rqn1KzZtwuXjX721oqrwWVs1+zJGdsf94d60NsKvlk+vFceHo1k51HJe8/Pp&#10;pdO6NKkotKOtl6EUksjY8kxS8euD+VZd0lxJOimJFX7x4rYnnh2uQ6q30rOsgJLguJd3PFViI8zU&#10;G7t+YoNpXsWLaW3hA+TbJUk1xAq7v/QmzV5cfxIlVrvZGNqxhW/3a65UnCHT7jJSUpHPXQRnLc/9&#10;9VGLcbx1/wC+qsXltlwu2o0sEZPnD/MK+bnTbn8J23ViG7Z7G3S58i5uImJBFum/FULTxrpU1wsM&#10;1zPZNkL/AKRDgV0dpAYM+TNIn+6RRPYm9kQ3EFrcY6NNHzXHXw+NU4zws1b+WSf/AKUmmRzLW5cg&#10;jt5GUWt9HLx/yyXP5mvz1/bj1Se/+LF5ZKhbyLdEk8wDH+rr7x1Tw7cPcxz20gtcsvm+VwXQD34z&#10;X5U/HbX01Xx/4omlnvZGS9ljSduZFIOAGorVqtevCjUo8nK77trtpf1LpWjGUk76eXc8mmvJfs86&#10;iRlV2EskDHIaQfKDx1PzVn6fHFNF86bZmbaI9v8ArQT84+vcVbubn7LJ5UW9eBLNudD5jDqwXuCG&#10;yRWUZoWd0aR5oVBXc3GwtyG/GvrKUbxOCUkmWru5mktCqptZyZdyrn7vfIqe3mcTp5l2nHyvEqEq&#10;j9QTiquk232qa4ilLWskxZxGsuMcYIJI6Gp4YtL+1Sz+bc27JtVEkTfuyf48fw1rKKSaITbVzb8N&#10;3Nro+m6o9tPHJqksqIqquUWMnlh6dcE1t6TcR2epyw35DMYGYNcS/wAfzLwewFcXMtlNbxtZai7X&#10;BLKbZrcRhY1OY/mHqd49q1LmJPI8q6u5Lia8UMPL58n52OM+45GODXBWpczu2bReh634c1S086Rr&#10;O5l3L+6KzRIOTt5BHX2r9RvC0PneHdIuN1wzSWkLkxjKH5R6V+Rum3h+0acttIm7yo0jkuFA2ur4&#10;2k+2civ0X+AOr6pr3ww0VrXUIWksQ1pIyynZla+SqQ+r4j2jjzJr9U7nox9+nyp2aPc0ect8hk2/&#10;3ZExU4yrJ+9Ct94KwNZVstxEFe71Dcy/f8snFbKXsEcQYXW6PszGvo8NVhNe87er/TmujiqJrYy/&#10;F0iv4dvd8P21fLOyOFOQ2OCK+Nm8GaxNrpsprQ2sMU4uLv7VwmHGAxr7ce+SNPlk3L3WqU0kD+c4&#10;t4gsgIkaRAd/1rzczwixNVVYVFe21r93vc2o1HCLi4nmPwt8PXDeGYbWdVkvLa+bzE3ACEHow+or&#10;qLjwtFZ6vua5kmuLqTdP32xYboO1bcOqW6u3lRQq2APu0n9touW2RfLn5mavKp5fg4Uoqcryvvr3&#10;7d7GkqlRybRznhfwZY2sOoy3sVzcbLh2jW45wp6YNdIblY7NIbdCqoNvzNk1hS+IJ2Xyl+Zefl2/&#10;eoa73Q5wse6lhpYbCQ5MPFXtq9L733IalJ3kPnnbeWx83aoP7YlTCMNrdqzrycSMVY/ezVOO7Cq/&#10;94f7VcFTGyU9HoKxrtqr7n3ZVf8Adp51WWNwzfKuRXPteK0u1Y2ZT8u5elPSRZAEcvu/3q5442S0&#10;5tSrHRS6rJJNGjbpM4rob6aJtL6DzMfw1w9s264jMksirkYZa7GWCKbTwi3QXjbhk5r1MJXqTVTv&#10;brb9WKSWhzdzdG3QMn3ST7tVO41ZsbVTatbF5pcf2Vme7O5f+mWOK5t9qh1i+8Dy23t6CvOr16lN&#10;2v8Al+lx8pMLzzl3ZX35GMim/aB1ZNv+1uqg6SxgM2xlb+6lR+Q8jfPJE3P+r6cGvMlXm3ruU0jS&#10;F75MIZlVlFOGpDez+WN3FUFEkJG0J5a/Lu69KBFNN/DGzdtvTFaxxE42SJsXZdW+bp/478tO/tJI&#10;RubNZwhufnZ8Mooe4uMjKpuHSp+tVFv+QcqNX/hII1JVfu0sevKwH/oVYMs0oHz2wXn728H86r+d&#10;Kyb/ACGXn7vQGqWYVY6X/Bk2Ol/t6MfLs3Sf71Sw6kq7H99xbdXLyXMs0W5YjGqnjav3ajNyy42+&#10;auP9mtPr8/ibCyO7udTjmiXb83Bz82cVAb5FUE7lyOW61zMF5N5KL8yq45+T+ZofUo7UI0heOtnm&#10;bvdvQHE8L/aft2j8Z6PfIRtuLNk2twNyHge+d1eYTILWwtlDvNHLHuCydiO2K9b/AGj0F4mhXStu&#10;wzqGbj3ryG4lMmmxq6KvHG5ckZ719TgJqpQjL+tz0aTfIVtPkebVHiZS3mxsqRx8DA9cV9peDb62&#10;vvh5pUbI7QyWaI6rzxjBr4oUCO8Dru2pJsPcfX6V9VfBnUB/wrzT45XaRoWeIsvrvrDMH7K0jKum&#10;43Pm3x94PurfxbfaXYaddsqTv5EW4l/LI4GK7b4RfA2w1i8eXxHbXMeAstrcq+wMB99SPUGvoyaS&#10;0kkEvlRecG/1sic/nTLZ7azgKwIir5hZUXpzzxXjvFPksmrfM47PqczbfAvwham4WKBo1uLgTIzM&#10;cpiuo1HwrpeqaXHZ3oe4jRfKWVmOemM0+W/ijk3sQv8Ass3SqiakjfxD5Wrz514X95L8RnP6x8Ef&#10;DWtWFrAsb28cOfMiXOx6s/8ACltFksNMiupFvI7ISW6PN8j+QRxEdvYGt5dUbbu84bXPHzU9NQeE&#10;Jvk+UE7H3djWftaK6aerHdnyt4q8Baj4b1a8h2CZdxigRm+Yxse4rAv9F1OzszfWaag1nCds1zCm&#10;ESQDIz7j3r6i8QeGNO1i/ivJ8s3mDd833uMBfZa7zwLp2m2+kT2Vxb23kvlfmUHePelQk6tRQbW3&#10;Up9z4e0zx34hvPEH9uWZeHXFXzri8VwBNkdxium8beMbnxJr8mr6jLbXVxJbxpN5Kj54wMoM92Nf&#10;Wmt/CLwRrXlLcaRZNIMt5tqvlZI7YFecXfwS8M61Mtu26z+03glPkoN6xLx5OR0WrrS9nJKcfufp&#10;/mO76D/hDLpXiTRtL1aysBperaaBC8kOH3YHQ17dDraQ7Gl8r5gPutXluieAD4D1C48iQtay4VmV&#10;slsDAzWu8gWP/WKu0/3Pu0sNjnhk+WHK+2nTqRJN7nVajJDcXLMrr83X5qqWtysPzK26PPz+9Yon&#10;DJuadG9F2Yan8MvySbt38PrWUsW5Sc0lcqysej6HPbzD5PNjroUtNyDbLJXl2g3Ukd2FWd1Vq76y&#10;mlkjA8wrn+LrX3uTZhCpDklT1OWrB7pmm9mGX/WyK395aRbVB1mmao4jKv3pd3/ASKHMmxh5n/At&#10;tfUqdJK/J+P/AATltLa4TWg42yutMS3Vv+W8jVFdMVQ7nDKo3bt1Z32wq5VEds/NXFWxNGnPWP5m&#10;0YSa3LdxZnd8s7swpHtiybvMbj+Jlpn27cgbbt2/7VRpddV9f4WauJ1KTba2fqaWkOiQq3+s+Vv9&#10;mppoTsH7wc/w7aoXNw2Rz8ppYb8bmQt901MK9KL5JfqDT3LDW53fNJu4H3lqF7PB279vH92riN5g&#10;3jftHtVZrgKx57mqqOkl/wAOCuRNC0Z3KwoaJm+ZWVs0vnRMvymmrMOF/hxWacbaPQNQljeT+NKi&#10;jAEyEk+Xnn1pzXCLjpupHKMcZ3L/ALPSsJSi1dPUpXPM/jn8UNL8I6cukXVtJezP86SbwoKtwfxF&#10;fnp49eRbzUJbWXcttdY8pssODuAHsa+sP2udQNjrtgyQrKs9oIimAS3LHgV8kz2+qX1rqzWsoVZJ&#10;f3sCjDtH1+YdxlUz718fSjfHVsTNrVpeVlol8lpc9dxhCjFfec9qOpy6xrb6hPDHC3yAKuAc9ARX&#10;ofwhDT/EvQbW5n/0NL1GeCRjs2sQCymue8GeGLC5vLa9u5/lnhAeKaLdyT7fpW5a28Vn8QbaWB44&#10;f9KiRNxwnLfMcf3f5V14mpTnGWHh0i/TtYKdPkSl0P08vvDljeWiaYbfhPmj8o9h/tHviuB8Z+Af&#10;7P0OO7sNMkkvrKIW6Ftn75S2AxA6mus8N6o2jWkdrcI2pXFrAHLR/MNoOQUPsKzdQ+IGn6p4eN9b&#10;ahJp8dtcqsvmxYMZbo4XuAa8SssLXwzqS92SWkdE1a1ldpJtWd7O9jgSlGdt0eJ61danY+BZtC1R&#10;ZrddQuoruIqpOzHysAvqGrkNG8O6zM89hZSix3siSXUbbAYw/ST0A+9XsNxq1hrnhi9vZY5NUuI5&#10;XaCW3X/VOxzhgemT0PpXlfiHXtfstakt4ZIrG6mjU3EVvscPxwpyOuK8bC1HUpLmm72VvLfRlVYt&#10;S0O5RX0PxLYaDHPLc3rNs1OVyBArjkSRkfwkV6brtiu+2eJE1JpvkkSRsIgHVl7DFfPvh29Gk3Vl&#10;f3FhE32aTYYF+TzRnoxPUg17V4O+JNmsl1a358/e26DzLUhFiYcocV6VFJ0ZUZytzbN62KVRK3Kd&#10;mus6j4Ukmsnt/M0pLdp4/LXlBjpms60163vDb6lEIvsbQF7uC4m5yPT3Fc8+sR63IZbTTXWzkuI4&#10;oktWJk8tf4ZI+31rq/EHhqw1z7KHtY4IY12Mmzy3weRg9QQa0gsbim/ZTvGm/dXZN2Vm4rRJbdnY&#10;n3IrbV/1qczLr2ktrby2t/b290XKNE033geYyvqKtWE1lf34s9Wa2nupotrr5RKcHI+cd6yfE3wm&#10;s9QtJGsp5Y75CWRm6N7Gl0qz8S2CWd1DHa2MzZiu45G4wvQge9c0cLi6FVKona92rXTu9bpOxbqR&#10;kjtodK0jT7qS7tdNf7aylRHvKI/58Cvh/wD4KPQwrfeCJW+ZZLec7GcApl1r7ImXU54CkuoCGTyw&#10;wnhUff8ATB7Gviz/AIKP3sst94HszNuWK3mx+LrX1mV07YqFk4q+1ktbO7stbnNVaVOR8Kz3L2+p&#10;LOknlt5isjfjjrWlqUt1N4nj+0XImj8lE3Mw+UCsTU5EW8VtpXcw3rW5rC48QRI3zM8Ct97lK/Up&#10;fB8j5+J6d4HfzGjZ9zSRlGG7Hc8AV+tGnKy6bZ5i2/uU+X8Fr8jvBGEuUl+VVkZFRZOXOXzmv1x0&#10;+5RbG2ZmRcQpldvstfB10o4h+h7VNtxLmWUdN38VKjszfNGdxNNS5Tb8vzN+W76057lGTbJ261op&#10;K/xDZMFO4cd9xoOGbp97/a/WovP8v7v4U03O1yvzdOK1VSMSbXLUbIRtXLem6mSyn7r/AHSP4uM5&#10;qA3Ijj8xvvVVvr1f3ZlkKr22062KVKF7iUbsktJ5vLkt8/6qQqG3ZOKtCZl+TBZv7zVymmayv9pX&#10;KRZbfIG+9j8K6T7QwwtdTxEZxhO+tjarTcWYjXO3xtJ1X/RA21a397N8yp82fvNXJvcn/hP0bA+a&#10;z/i+tdB5zs/yqn/Aa4lVVmr9QqrVehNJcybfm7mo/MGQ33toqNp2UhVjNNdZd25jWTqNvqZDJjKy&#10;Hp/uqahZZVQfOdo/hapnZ879g6U5UdkRVxG1c7jzPqNFFt80u0l9qj+FqY5dXLKfu/xNV2aJ5E2s&#10;o9mWmpbuy9U2/wC0vPFYypO5SZVttGvb6O4nRkbYNz7lwBVZ7CS3A81Cqn7rbTjj3rp/D97LZz7R&#10;GZo5hteLHXPpW3Lo9tHOJrBzGvPmW0nKN9UNaQwsJKMvv+/dLqjOUnFnnkVorMFjD+XS/wBixXF4&#10;iRIdxO1V2+tdhf8Ah03CvLZybsZzB71X8NQi11USyn5kVsq38Na1MNKDUZJcr2fT1RSqJq6NLSvB&#10;0Hh9hPvE1xjmTaPkFVECQ3Ms+xt0h+99K6wW66nBneyxv8wZe9Yv2Ly5pLN7xbiEnft4BQioxGEk&#10;pQlSdo68qv1ta9myIyTTT3K86G4+Tav3StcvZeDbybCohZSf4eeK7PSYzqV2dhXag5bsBXUpGlnB&#10;iHZHGo5lavewOUwx6eIqv3fz9DGVV0/dW54/N4UureTZKkm7+FdnPFMfR3tYQ0r/ACsfu7hmvRL6&#10;5fUrqQQPtWMf6/oOe4rG/wCERS6sIpopWkk2ne/ZzXm1cuUJTjS95a2endL5s0VVtq5x6W0MP3WL&#10;Ln7rNVgpHIoZZPL4+dNv3hVu/s/seFkBVs7fWqN1HujkkUbmH/PNc/jXhyj7OXLK3ob3CJgr/KQr&#10;Y2/d5+tLFvYKrnbISF9aoKQ12rO5Vcj5Vatm3tVuH2PIse7p8p/pRh4utK0VrexEpW3IPsx+Td/u&#10;1P5e0bs/NjipxpTRzH5tyqTjy+lOewf+FPM/vKrV1ypOD5ZLUad1cqrCzbdsi/7StUUka8t/Fk1a&#10;W2kWZ98e3b/FnNVra+ivJpFVG/dPtDSVEsOkvf0v6kuavZDQk0OeVXn7tPxI3puxU+3cJFwdq43f&#10;LUMsrRuW3LtHy1yc1JS9mpala2uOS0kun2Km5v71V9VtpIUj8q7tmZOvy/nW9o/mK/m7UaP/AGm5&#10;rhvHmkfY7i5ns4LxVk+aRoW4yxxjJ6A12YunCjQWl5S9dF0aM4ybl5HLeN/Hcug3NtNAYryFmER8&#10;l+nru+tclDfR6lrqQWWsjS7yYLEkFvFnaxPQngEVhDy7PVZINSspoYcHe0yYfPTDAVk+AtYhs/E/&#10;2lIbOaRBtnjaIkqR0ZXPSvMjQfJzOWr33JcuaR6T460FrfRLef8AtBf7QjH7x4YkCSehNeUeKfHm&#10;q+Hf9Le7e4zF96HeEjJGNoBr0jx3qUXiCykWzgnjujGdkbPkEnqK4LxF8NNe0GyjsNUit9Pa4AlN&#10;5Iu9EJ5UEA53GqhFSklKGhpOTSvE9k+D2kSXXgiDV/skq/aCXmluny5TuemRXX6f4J0jVNai1W3v&#10;NszSJv8ALf8AduyCvj6Lxt4m0FdT02PWbny1HkyL5pRAjHoK9x+BnxK0PSdPj8L6iL+11SSR5Tc7&#10;jLGSRkMB1FZzhGM4wnFcvz/pFQnzep6344ePS9JuIluLSSZlP7uRs4wO47V4jb+CbbUng1Ke4j22&#10;kYu2iZcl5BuyCD2qb4i3kPiLW7S3Q3800UcrPLZps+0DsMin2l5J46062sFRrHVojhoPuL5aiuGp&#10;VpSqSrSjstEXdv3TkptKhkuftFnbxwrdEsfLbYGPpn617N8DvhhKusXGp6haboEUxKzPuyT/AHCt&#10;ZI+G+mrDp63upLNqCBl8qPYIzu7ivoH4eaJbaP4fiawa42yD7t0+efUVyZThZZjilFr3I6vZ/K3X&#10;zRtOp7ODa3GS+ENM03xGddWGG0ZrdopxwBIT061meNNde98N3tjpbpLPCuZPNIGxR2yepFVfG91p&#10;HktBdWU93q0oI8tS77PfjjFcvofg3U59Av4ZdlrDLt+zJJKJC7Dtx3rys2zepKdTBZfTVpp8yi3e&#10;z3TVopPRcys+xdKmrKdR7bGDB46n0+Ky0fUtLWffHiNtx2A5zv8ArXnfx6udc0b4hwXhiW5aWyzC&#10;zcjaq5216LH4LurXxHbRXdibxZ4G8trt/KKMOhQ9jXnvx08SzReKPDJ1O2ezWyhcN53SvmMvuqnJ&#10;OLu1a1tHa7s1vdJ6HpYZtt+Z5P4uvbyTR4b37OI7mWNblpVx8mRyADXlEvieeGSBryQz2zjzA0nG&#10;CP7h/mK9J1rWGvNN1MW8gubcz/dmX5Ah7A+1eSeILIyWCSmV2t0mHy7Rs9/riv0bK6cLOE0lqe1i&#10;JS9lFx7Hzn8a5UuPHt7LFGYVdIm2r6kdB7Vx9j5jQuyb9v3q6L4lsk3jG9dDGy/Ko29OnSsSzL7J&#10;F2Kq5+9tO5fev3nCrkwlOPZL8j8hxDvXm/Nn6Nf8E14tY1XTfEtrPqUK+FYTDdXNnJFktL0BDVwP&#10;7dfwotvhd8TLfW9AtptPstQczf7KSg9VrT/4Js6lYXmteJNHu726t2u7VHjitnIMm08ivo79tP4Y&#10;ReJvhmTdLO19a5l0+eZ9zoQOYW9QRX41i8esDxC1OLSbSb1a5WtL9EuZ6d3zH0dOiq+DSi9enqn0&#10;OAsL3V/2kfh/4Y8TRXsLXKAW2owshAgnUbTyOm7rXEeLfD2r/BnXRFiFobtd1vdqx2kDrG3uK8//&#10;AGMPi0fh94/l8M6lrA0rQNfPks83zxpOv+rY56Z6V9R/HvxD4Zm0+PSHuF1RlAlR/JfCyDcCu89z&#10;URw9TK8dPDKN6UneOitZu9vVP9DWjiFWpqUt1oz58TVxq2oWzSwRXEjnfJ50IIXHBBxwfevqL4ef&#10;Dnwh4b0jQtSn0nSZtfmV7ppY7YGRCew9hXyRoT2N54n0uITyQwzXG2ZeQ7Rk4HXofevsi2+GvhlU&#10;sZLKS/hmgk3o0d23fnHPb1Fc+bVKlNKFLRNG8OVvbS56PYeMBcRCW2PnRn7vl8dKr3c3hjxBdR3G&#10;r6Na3jIrRJ5y9Q/UY6EmluPEHnAQXUf7zAYyQpy2OM1zWtWzq6PbyTSRsWl27f514X1qdOCaalbu&#10;l+Wps7HQN8OfAGqa+dZl09JrxGRo/MlJCBfatHW9C0uaArF5Makcxfw4rytfEV5HPJufy1HzJ8wq&#10;O08ZSzR7WunjjRin7zncfaivi/a0rTgjOMoJnbaDczeDdfhuHkb+z0/1kUf7zj1ArqtS8T6D47Ro&#10;oRI0MaM9wrJ5exAeWJryefxBNdI7C4WRU+mE+uax79XkEnl3awyTDbuU7dynrXj1nKthpYVfBJp/&#10;O6s0+mxpGUVNS7Ht3xAm0zwX4PXTtPU2dhOjyokYykhPO3n1r4u/aP0vVfHfwg1vxZpVraWWkaSE&#10;ini85VlCdD8h6jLV0Xhn4m3txrt7oHi/XbuTSSHh+6ZCrr0Irlv2l/Edp4S+Adz4etYP9Fv5Y/sk&#10;+zmT5txr6Olh5YfPKdT2d+dxUUnpGNtei23sFVxpYZ3fR6n53XCOs0mz5lRvvdeKmiiLMqqCvYP0&#10;zjniluURZt8se1c8fNTlmVflUll4/j61/QjbcdD88k7soauzRWgOP3bH86y48tFAiId0p4bdgNV3&#10;X7w3COjfNtx/F61U4jtornPzeYF2q33MV6NCNoK520ouMTQtb55pYzsSO+tlwnGN3PQitK9ke8Yy&#10;zgLkbht4FZq75r+a8ULN9pkWJN3XI5yK0ZtzTvu3tz8+2uavZSVia0tDOuQVI/dptdtyVXS38yXb&#10;6kZ21cuUZnwwfoVT5u9XdHRY5YZ2j8zM3lJGz7N7n1PpTUrR0OenrKxWtkP26Pe7+X94MrY2nvVu&#10;fcojdQdr/ONyg8CqcyR/btsscqqs5yqsN3PBBpqX4Vg3lnyUypi39yaJ03KzR1VaXOtNyeYCTeuT&#10;z99WbORVK5tWt8Mu9uRhlrSs40vdmx9rD+Hdjj0qxLANrrg+Z23P09cZrnU3B2OFqUdz+ho3Wksx&#10;33yts+Z1Zvu0s2taKcxNcI3H3q4mP4haRCkkT2USq6bkXINEnxH05UzDBDIykEqw6/SvwmPFmGVK&#10;8J0k3v8Au5vq9LNq59/9VlfVP70d0utaT5YRf3it1VY88VYi1myiUxJ8uwfcVO1edt8XIYW2y24+&#10;bOyq/wDwtsyD5IhJIQfl29a7I8c4WlZqotulJr/24h4GT6fiv8j0waxC5OyKcLgN9w96h/4SW3j6&#10;xz+Wc4PlntXm6fFC+1BwlrZyBuNqsvWmXni/XgDttnhYHJTyi+Md6yreIEIq9BttP+Rf/JIuOXv7&#10;X5npcXiOFjI7QTxqPlBZcA1EPF1qzRBASsh/i4ry+58aa1qCLDBZyKxAcsqHtWM/iHxBe3DI9hP9&#10;njKuZdvr0IrysRx/jeX/AGXVLq4pddVv2NFl9O/vHt0/iGyhG5pNqkkfMeM02XWrRCiPNGuei5+9&#10;Xhs2oX1uwSXerKS3ls/Wqh8RX8d1APs7zL5nLbuh968//iIuYTk70o9P+Caf2fSit2bn7U/i630z&#10;4SalLHcRtHJNFDJtfsxr8pfF+rPfLb6jCUuIxM4ks1cl2YbsNx7V9V/tqeJ9V1W80Lw5EXjkEb30&#10;8W8ASHO1ARXyNBfPLfl0STULVZ/JH2f926Ap8x9d1foORTq5hB5lXSUp9OyWi+84cRaEfZRKelah&#10;bahc2UFxJNJCh2QMzb8yEdfYVU0rSjpOsfYr1JPtVp9o+WP++BkdOoqWXV7e1luILi2fasZhRZuP&#10;JYDkj/aqpq+uag2qpO0ckd0Il2NxDvQptBwa+4Sk9Fs0ea7WTZoaXqt9Doj28V9CtiCLe4iVvvKd&#10;zgrwfu7etR21zpNr4VsGvHFxqV1OZXZW5SEbvvHP3j3rI17ZY2AR7O2W+maNhKrFNpHBAA4Irnb+&#10;G5urjzbWLcyKFkih6IDxzjsTXTToKe+iMZzsd5c+MNRvrC7glvIfsN0wRI4xyuwYEvzZwMda57bt&#10;sHlVk8xisSO0v8I5zx0UVnXE81vewea0EcflJDI6pgL6j3IqxeXE2mwrbxpuZg6SMq43BtuPwIpq&#10;Cg7R6jcnLc17GJ447m3v5YF8qLyol2CN3yfvZHUCvRbDd5nh66WIeW8CPLL5uSSTtX5uK8z1K2vJ&#10;4ra8tfKuo7S0R5GXCIo+6FI4ywrpfCOsra2gjW5RoZyn7pXx5eDkjj0xXj46k5w5l/WlmdtCooSs&#10;fq/+ynrLz/Dl42jTdHPnfH6nqK9tFwY4TuiPf5K+P/2L/FVrqs2oabFqeQAvl9Vzjk8V9Vf2e8OZ&#10;Z9SI2d2PH6d6/NMDjsVhYSoqDag2r3ikl8Wzs9meriYRnU5m9/U3YYV3iZy/mHs1Ojfd/C/92saT&#10;UrWzt5DJdSPGcfvV559Kn/t2xjhR1dpN2MNjrX1lPOsGnyzqRjZXeq76u2u9jz3Rm9k2aCSNuK/Z&#10;y3c7qrNNIufJtvmJqrL4lt/kVYZ2UNy3oaS28Q20ySSpHJ94VjLO8vnNUo4hX17dtbe6NUaiV3As&#10;GbU5Hl8q3Rdp+QM3WqFzZa7MZE4TaMo27r7VfXWzHLteIxqctu69Kk/4SAbjuikXnjjrU16uXYuL&#10;9ri5rV7O2/lyq2+hcfawfuwRky6Dfygr+82yL80rPyDVmy8NTwqwlSOVlH7sse9XF8SKztiNlVeu&#10;71qH/hLbVrl4MiPC5zJxXHClw5RqKtKu3K9le34XRTnipKyjoX4tOlWNVyI/m/hqf7AchvNeubvP&#10;iLplpcPC90m5Mb/m+7mq8/xS0ezkZXvV2g/UV7S4g4fpPkda9tN/IwdDEtXsdotqm77tPVBXnM3x&#10;q0FJ4YFufMkk+43Z6oTfG+2s7iVbmzuY03bUVoiDW0uM8jpNRU9+yb/GxKwdeSvY9U2AdWpfKDYr&#10;zm2+L9tMZnfT7yOKFtpZkPQ1Ys/iHf306C30O8eOQMY5dmMgdDzRHjXJJtRhNybdtIyv91geCrpX&#10;at80d7sCmkleOIbpHC/7xrnW1rWrh5BFpIhjA+/LMuc/QVHOdZ1nT9l3pVtCkh2vBPLk4B9Vr0qn&#10;EFBxksNSnKXT93NLtq7aIzWHkrc8l96Om2KwHFLhV/PiubksvEL+WIrq0iVVwflJxVSXRfE9xcRs&#10;2r20cPHnRRxEZA9CelZSzuuk3TwNRv8A7d7X6yBUY9ai/E61SrUfKrVyU3h3XW81v7ceONz/AAxK&#10;do9Kqz+BtXvY4kn8R3ICNlxGi/PXNLOsxelPL5t+coL9WWqNPrVVvmdqFSXGWz6fNTZJYOf3gXnn&#10;muW0f4fxaM741a+lRs7YpJMhCTnNOtfh1osOfNSS6OTv8yZyMk56ZrRY7OKkF/skIvrept0VuVNh&#10;yUE/jdvT/NnSzzQW6BnlSPPy781Tm17SolMj6hB8v/TQcVmy+EvDroqy2sTKHADb2BzVZtJ8IWbR&#10;7reyjWHcgX61z18xzCm+Z+wgn/NOT169EVGnSe3M36L/ADZrr4p0V0R11K3XOcfvBUU3izSY7oRf&#10;b0ZtpPyjNZc2p+E9KulQRWazJ84ZVBxViTx14ehfcske7P3lT1riedys4VsbQhJNXtzP1+0i1Q6q&#10;Emvl/kyzL4z04zGO3aW7lUbwIYyc464qUeKz9nV49OvpC3BTyvmBrDn+KWi2pG7PmYz0xVO5+M+m&#10;Qy4Ado2+4y1g+JsPBt1cxjr0hTfr1bK+qStpTfzZst4r1eW1ndPD1xuTjy2lUbs9xWJql948viEs&#10;NPh05d33pHWT8azZvjZDGGRUXzOWHNUbr40XErxramNcffbbmvmMXxFgK0OWpmFeWn2Yxj17qKOq&#10;GHqRelOP3tnN6t8FPFHi6dbnVmtLibja8rZKZPb0rKvP2RjfXG6Yaauz/Vs0Pr2IrqIvifqtxcFY&#10;7l5FQfM3lcVVl8f6zJLJNFdHyXUgqxGK+RWZZFQknFVm/OUV+SOqVKtNauNvmcnZfshjMzyx2Nrc&#10;Bh5YVBIrjvS3H7GlnDb3DQ3Nh5jtwnk4UtWq+uX00Klr3dIMttWXkVGPEs8hiX7ZNH5sgYfNkc1y&#10;xzzCQ09jUf8A3E/+0Q/YNfaS+X/BEX9jLwlcCP7XLFuAiLoyg/vBw1bdp+yR4A0+K5WZI5llHHmc&#10;FB2wRVSbUpE+Zb2SaRui7hVhdQWd7dUuHk3E71kbofX3FaLiXCv3VhG+16s/yVjT2FS9/af+So7D&#10;RfgT4D0i12JpsEmVA3ua7O10TSNNgEEEcEcajAjVR8teRR+OPslv5YvtsyEwlewoj1mW4Jli1VVm&#10;kiMvlqoyWHavZpcWYGko+zwMea2r67dG9WzB4WpPeq7Htdu1p8qeZG3ptwKkTULGzj2xyxRxr/Cp&#10;Ax+ArxnTnvdSg3yapDDb4DFlcJIgrUtvD73ErP8A25EzY+Vt/OOp3V7+G41xk0lhsIrvb3l287HP&#10;LAwXxTdvQ9Y/tO2WPf58e3s2ai/t20UPtlT5Md/WvLINGwsgl1iBlk5+VyQDWouiWunpte6QZPDb&#10;8H34r0ocaZrU1VCMYpa3kv0uQ8BRW8m36HcR+KbGaQxLKNwJzVRPF2l3EgRpo+TgfNXHW4sPNW3W&#10;JWj5+bfmrn9k2ipHcCIswY4XZ9z0zXMuK81xUb03TfLvv5XXQ0+pUYb3OoOraNGfKaWHdn7uc1JH&#10;rmmYwkqKpO3pXJW7SXUZdLD5ozsbdH95avm2W6jV/wCzUPy/Iy8P+RrpocR4yreVKELdPdlr0tdX&#10;M5YaC3b+9G7cappwcL537w+3WsXWJrKRNzySSdFO0dPeprK2jyoNgqyJ8vzPzipmVWdcWKKucB2r&#10;XF4qtj6TjVUVfa0Z/jdCgo0paX+9HELZWUdyZxBOsy5ULwMg+vtVizvYI2CDTw2wHL9Dg12cWi2V&#10;xOzvH8zjYV6ipk8L2C78AR7jvr5zDcL41+9R5OX5euzR0SxlPZpnIQeIJoIQ6WcZjP7qNpOCRWTq&#10;up3lynmvAm1wV8tW2kflXocnhDTZt7Mu3edx561T/wCEE05Zw7tJJt+UbjSxvDGeV6cabmnH/Evm&#10;2rChi6Cd0tTzRdVaEmKUC4Vl/eLvycH/AAqrFBYeaZZbcSSKQ6MzEbcehFelT/DnTH3LFJJDvHKq&#10;RzT7L4bWdmdy3U/+6xGG9jXzkODc6dRJQi0vOLN3jqNtWebpLIBK6xW6sfuSbclM9jWaspvLoFJE&#10;hkYFW3cA165P8N7CSMIilcEE+9RHwTDZiRVRFjPKbV4Hsairwdm9L+LD3V1uv+ACxlGWz1PJ1sY/&#10;tbTrcJIrf3c8kdsVeRL2HzNr28igbh8v7zmuzu/Akyz4jRPLlI3u3GQPasRPh/qs00ykwsrf3nIO&#10;B06V4dXJMwoy5fYyu3bS50KtTavdHJ2twZi8sp2zIQrsqcPTprdpI3dZWh3HYNrZGM9a6qT4Z6k0&#10;WxVhWTAUruIFLb/C3VI4WRxC3LY8t8giuRZBmsnphpfcyXVpr7SOehSSS3WLiZT/AMtV6qPf3pr2&#10;kbbGYrC0JZh82Q3sK3JfAWvafIvkW6qq9HWUc1l3Oh3Nq22ZXhV5Swb0Poa5K+BxWFX+0UZRfmml&#10;95tGUZ/CyrPJcSWka+R5eT95uv1qP+yL66ceVbxXHlt/rGxk1uRaTO1nNJKJnmdQsSRpyozzSXlk&#10;bOGJlgk+1IPvdM4P86xjSnGXNVi7W9Pls9SmVtKvnsb3yJtNbbH8uyRs9O1dUPFMtrbR+VAIcr/C&#10;v3K4z7dcxyOridWYhtyrluKjaXVNXudrW7iZv9n0612YbH4jDKXsJNN7aK/37kygn8R0CeMbvVU2&#10;m2k85GZjEuRx7Vf0m41GRin2YRsu0o0jH7prnNP07VluVkeOZYw3MqqTiursn1S0vHi85GU42fL2&#10;9c114fEV6tVVMS5b9Eu2m9tdBNJK0bHT6f4be75lk287jt4rpLbS4LQ7kT5jXByatrVrcXEquFjQ&#10;KNm3rj0q/Y+MnRx9rjKyNhfvdSa/Xcpz/IsDJUqlGUal/ikvNq6tc8evQxFRXUk12R3KworBsDdQ&#10;yKfvAVy9v40gy++Py8HYNzdTUtj4qlvBK62jqqZxu7197Di7JJuMI1NXfRJv1vZHmvB146tHRhEV&#10;duKbL5Sx8421zN3d61IwMSIsfd93XPSrVnDKSUus+YByVPBzRT4hp4mo6FDDytbeSsvRA8O4rmlJ&#10;fIu3GuwRwnahk/2Vqs2tz3DBIoB1/wCWjVKbixjikRmjjxwd1VdQ1qy0+1Z3cKsbBPxNcWJx+ISc&#10;6uKjGKWqSXRu6d7s0hCOygyK51KW3mXd97PA9awtT8aS2kcafZArPnCSN796Li/udcJS0k8uDpvV&#10;eo9qv6P4Gs/nlvENzI53DziSRivz/wCt5rnVd0Mom+Vv45WS6Xtu2emo0aEVKstexnQJrupbTFL9&#10;mik/uvnArctPBcawMs8kj5wwfPzVvWlnDZxhEG1V6VYRlTp8tfoGWcK4eklPMJOpO32m2lpZpKyV&#10;jzquMnLSkrIzrHRINPy6A+Z3arfORyalM3XdVabUoIztdwvH8RxX1Ps8Hg4clK0I/wDBOS86jvLV&#10;mVeOjOW2LJzyzVTlghZZEyjRuOOOKXU/E2mwk/vkjx+T1hP4l064uJFhutsn3fvcH6V+U5nm+Do1&#10;XetGTv0Z7FGlNrZop6pqVnpjTI0UcnP3VQjmqdt43ijZbdMLjG35alnig1BziZWlQMWWQ5wfeuf1&#10;Dwbci6heBjH5i70ePpk9eD2r8zxOa5k6jqYeb5L9L9ej+bPWUIWtLc7G88cy3ESus0XyP/dyMjtX&#10;Aav8O/CvjHU7i41KBZriZt8k8bkPVGfw1qOnCJHkgjkd/vRt86knHNdBZeCNTkhkjM4h8tghfZx6&#10;hh7VwVcxzTH106nNOSav8Xbrba6Q4Rp0VeOlyfTvg/4JsjaCONfPQK0c+/5nK9Oa9HbxVa23D3UW&#10;5Pmda5Gb4cXKljdXQn+Rdvl4XnPNR6x4P2Pa7PLVVyJWbq6Hua+xpZhnGT05zo4VU9r3cu+nXfr6&#10;HJONLENc9TmPQIvElrMMxSJJnDJUjatKoZvKDcbh82K5rRtDhsVCm4LRlQw3cdK1Jobor5KXflsD&#10;u38dPTmvvcNnmbVKHtMQrS7Q5X6J3fXoebOhRjK0fxuV9d8Wvp6Bvs4kwR8u6sSH4vWhiLi22xkl&#10;UZX4Yiota0eTWopYmuCs8JL724z26V5bq+iw6ffN5V3J5bg77fbhMngkV+dZhxbnlGu5wq8sXtpF&#10;9bNbM9KnhaEo2a1+Z67ZePnUP5Fp5m9j/H3I6GuntNee4hR3txGzdV3ZxXhGia/DaXMTLqUa26EK&#10;fM6kj1FbM3xStmkkC3sMajPlssvJFXlnGuY0IyeLqSl2SirflcdXB0pfClc9T1LxCIomLRIy8Y21&#10;hp8QtN00DzbeXdjJryjX/idLdWu60KTQ7SUSN/mcjg81xz+IbzUJRKpkj3IR5O7B3enPtUYnjHNq&#10;tb2mHlypfzJX3uKOGoxjys+h3+LmkttzZzbWXcG3Co3+JelzJDstn3MwUrur5tTxzaakLu2t/Ptf&#10;s2LfzZEJyxH8xWx4O8TR2FzGks6SedGNjSffcA4/OuetxZxAotymr9uSN+/YUcPh76LT1Z9IadfQ&#10;60ZSLeeNQ38XStPyoI03OJI65fQPEqT6dHLbywLGGCbJlMdLqXiuQtCRcQL3PlN36Y5r6rC8VUqO&#10;DjVxNTmqdfdXfsn0MHh5znaC0N8azp9rBJL9odlQ7XVU6VFN4o023iDyzuseN3zRE4FcHceIp8S3&#10;UEkEkLzZLbPmUDgg4qs/jyLRNNvLi9uLeG1sgfMmk6RqfU14q47xMqihFL/wFvW/lLqjb6lHre/9&#10;eRy/7S37QVx8LvB0ktvI9tdairR6e0cXtyzE1+WOua/eX2q3Eq3jtJMw+ZurjqQevfnNeq/tF/Gq&#10;5+L3jK5nil3aDbborTc/CgnG4p6tXiM9xPbypt+XovzfwADjNfqmVxxNajGtjtajW3brY86s4x92&#10;GxZGqSalcoyyJNdSztjcmwNxjnNVLiS1aaKJ2eO6aMKP3QySenHcfw0y11GysZ1YlFmUje3lD5c8&#10;ng1Uv5LeG9mew86aNJv3M8ylCQvIUqO9fTwhZ2S0OByutdzeh+xQubi9lLMY2i8uNsHMfEZII71c&#10;u7+3ktbaKIQ/aLstmRvvCPoFPYex61gLrdxqFpY2pRV2tIsb8lvm55Nauh67JptxLK88cNxDh03Y&#10;OSpwV2dzhuhrN0nfUFJbLY0tNOlNbTpIxjuIyZftULZkyRjygDxUmpNPpMVs6TwTMYBKFjiAccsC&#10;pxXK3UjNcJL56+XcEfdbYPV4zt71rpfajDdW17ZLLcWoYym5VRzGPlwxH8QrKrSad0XGfSxtWuoq&#10;0NsryyRwxx7QrfeaM+nuDX3T+w38Q7O01C78O3skHl36+bb7f78fHOa+JUW18jT12OzSZ8uW8YmM&#10;x5XYSByR8u01seHfF934L1FLmIusmnXoInhfK7SQcE+/avnMXSnU5alFe9F3V+vr5PZnfS5Y3U9m&#10;j9lns7Aqm8Iqv0XdgNU0OkWMYO2KPaa+WPh/4+l+KPgKDxJpkrD5GQ28i7jBKp5rd0bVvER+zm6I&#10;hjc/I6sQH47r2r4SpxvHD1pRr4CKlHR+8r+f2Tf6o5JWqP8Ar5n0cmi2iqdsSLSS6Lasn/HuGbH3&#10;d2K8T0nxZr2pOiRXRXMoVdvRxXXW3iHU4DKLomFY1GW6jg84r16HHeWVlaWDcV390yeCq9J/mdG2&#10;jR73C2m3Lf3vSqVxoKeU6+RIy5LHa2aittcmmQOsvmK43BWOCM1p22vq0O7f5kn3iFrWnnGWYtWd&#10;4/KP4d2Dp1YGNYeEvtDj95NGy5+Wrt54OdoctdzMwH3uK6O31a34YyLz0plz4js7VSs5TaGwa+hh&#10;hsopYdzq1UvP5aXscznWcrRieaXehTLIf9J+rNVFtLdXLGdNx6fJw1d1qXjTw+q7zGszE/wj0rGu&#10;fHNhcBVhs+rfcZM9a+ExmJyehJqOLjL05mdsIVZrWD/A5uWwC5ZbiLc3X5cc0n2CbakvmW3I/u4N&#10;b+n6t/aN1KGslVow2U28sR1ArrtL0myuoI3azVWKj71PLKVHN5cuGn/6UhVU6Gsjzmz0253xurpt&#10;3cszEV262129mi+XbdB91+WrWutM0+1XeYVhbBB2niuS1LxlptrN9likHmI4DKvSvSxccPkSaxVV&#10;ara+v5E03Kt8CNG90i+ksSWtkmbB+69cT/Z11tZWswq52n563ZPihLvWKAQ+XjB3KTsx1BxV2xmm&#10;1sN5tn5Mkiru28ZAPavHq5nlWMqxhg5ylLbby6OxqqVWKbmlY5IafNH5iy2zq3+y9SvYSs4Zrf8A&#10;8e6V6cnhTTpoADbns27NWF8JadGhVIjHu/uvX1dLhjFTV42t6/8A2pxvE01ozyz7NcsrRtAWVSKh&#10;SCfaWaLbIvyla9Ybwhp3mRv5R2j+HNMfwVpkknmeW67mD7d5xXQ+F8Ynpbfv+OwvrVM8rMe7dujl&#10;k9W254FVvLePOLeXj7y166ngrTVR02v838W/kVRl+Hto3nbLmRWfGP8AZxXLW4ZzC3NGKfo1+tgW&#10;IpPdnkk3yr81u3+y22mplhnY6xgfxdT7fSvR7/4c28b7/wC0pVUNuRWUYHqKrp8PFuLcsmp+ZI5+&#10;qAV4U8oxcKvsnDW214/5mynBq99PmeZmGRH3MH3Z3FlWgyurfMjruzjzF5r0qT4fyQzBheedCv39&#10;q/PgVRbwLeSxFRKjcjtxzXmSy/EUp+zcHf8ArsVeMldM4uG+WSIo6L1GN2eM1G2oWy7uevRlU461&#10;08nhDUh5sk3kxmMnKew70h8H332QypJBNHn7qnPFcKhVu1azS6p+hTWh8/8A7RuoxXVhosUUh3LM&#10;33v4gRXihuxDAyxHbGzFZlVsAenXvX0B8U/gx4v8ba9BPa6fDDa242RtNcBcjr+Fefar+z34xjMs&#10;UFvbTMPlES3HOe7A96+wy/MMNh6MadaolLzuuuiOynBqJ588sbSwPlvLbOVVCffBr6P+BuoQXHhG&#10;WPb/AKu4Zj5bd255rl9A/Zn8X3Wmj7Vb2a7xt2rN26hvcivVPhN8GfEHhqzmgu4IovtgS4H/AEyf&#10;GCre9VmFeONpqGHvJ37MmrZQ3Rt70kYMz1BviVn3Ebu6tiupTwFqQlhU2sa+aPvN/DjsTT9Q8IXd&#10;p5flWJ2v8rLjftI/kK8FYTEJOU4NJeT62t+Zw3Xc5CV4piW/u/N83TPSkU2kcmHCfOu3a3f3ran8&#10;PXMaCU6fJ5ZJ/hzUEelxZVfse3H+wa5ZU5J2drhZlG2a33Fmi3bPyp5js7p41aMNtPC7elWrOCyj&#10;vEWWLarMFPUVr6podrp7ebFEZl/iXtSjCXK3pZblWZgNZ2qoNodo2H3m610ngyCxW/ZXiRm4xuOK&#10;yYoLSRPktHjbvuY/LT7VIIbuOVowq/ep0pOlVhVaT/rzQ99D0TUtJ03zUkVFj6t94iuev9H0r7dF&#10;+7kX5t273rqWitda0cOpVmZdwaudtNJW8vEineWOSI7vv/er6jMcPzSj7KlG07NNfkZ05aat6Fjx&#10;J4OgvLJZYpJlmUfe3Vw6aCFkZd52r8vrXtYsYvs2xi22ua1fw/brIJYpHjZD/C1debZBZrEUoK3V&#10;GVKspaM8ym0RYWKsXVv96r+m6fFIHRpy2MY3LXQan4dimlR45JVYn+9VS50Ke1HLyNHz83FfK/Up&#10;U5P3NDdMyLeF7O4H789eWr0nQLZvLjZbpGj67VQDk15zdae0025J3j5DfdrqPCQlh/cNPu54XZiv&#10;SyqTo4lJwbXqyZq8Tt3hkwF80e7baz3tHiuuL6RVcfKtTnzVG3z0/wB3ZWFqcs1vcjdKki/eO1SK&#10;+1xtWEIqcoPf+Z+nSRzU4tu1zaubMeUVEqM3dmrn5raVW+a5TzMbfatCK+kLpHERux95lztzSXlv&#10;cNLlZI9x6fL1rjxDp11z009P67mkbx0ZTiDs5VZ03fdNSMJMfLIsmTUy6besh+dOn90dartbXdv9&#10;/wAvdXM4VYKzhK39ebLumxs6zsm75V3VGjSnG0r/AN801orkqNxSjZLGgVQir2ZmrNtt3syjStUm&#10;wdx/76an3FrL9/yxVOymkW46L/vbs1ttvmT5U/76avXoQjWp21uYybTMVlMZ+WDp/C1LveThhtqx&#10;LFLCx/cr/wB9cVCryyDYgXiuVxcHbX7i90RyCTYNsfrUBUrn93tWtJIZPJG5P+A7qhmVlx8v+yKu&#10;rRbjzO/3AmfMX7RmiDWvF0CQL5dx9liSNpGGzcTx19K+NXvZdD1u6S6jnjkTfE6dcDOGANfcX7Tu&#10;LKaOR4wvmafK4+X+KM18RzWkMxup9SbzGe3SSNG+TgHAZfSvjcJzRxGIjVWnN89dT3JRUqNNrsBu&#10;opJlRJZrJblRLA6oWjwDjIJ7mtbWhayXcaxJNew8RB7heSflzg9gT0NZckMf2WzS2tnkZG/1W/hA&#10;as6JclteMPnPNDAN5W4BHPUgEV3SStzx6XHHRWZ+jXhDQtV0rSoPK1GaOO5tY0kimUSNEuzoH9RT&#10;tI+GtlYuHnL3U0cm4PJ/FznBHSt/w48/9i6dzGytaxEfTYtbKlmcbndf9rbWtDAUatOm5puyVr/e&#10;7K540nytpHOax4L07WNPezS2Sz3g/vYV2dfYVyemfBCy03X4r/7bJcfu+YpOrP3r0hkkUFvLlk2n&#10;6Uz7fdwgN/Z6+/zZronhcI5qc6bT8k+npoR7zR5BNbWNr48vPDV5PDHbzRrNCs0W9pXPZT2aut1T&#10;wLcx3iNYBNv3y0n8JHQEd64rxdFJcfGfS554/LmwjIqrjcQK9jhuCwT/AEeVev8AFXDh8NSrSnCd&#10;7X0+96bM669NU1Dl3aOdTwjeW+owX9neJa3TndPGqYHJ5C10rPc42yuZJO7dN1SbS3zeW6r/AHma&#10;lmV+f4v9mvep4WnST9ndfN/kcTv1Kr72+Vx838VU5ZjF/wAsdy1beJ/NX5mqtJHMu7bF16fNisKz&#10;aRaRl3Ev2l92K+Ev+CjNyP8AhIfCMCHawtJWK7e3mV936hbzLF8sbrj+7XwB/wAFGLrb4s8L5Dqy&#10;2TKW2+9c+Xyvj6cXvd/kya/8GT/rc+UPCvhG48Xa15Fvc21usJSaZrqUoNu9cgdTXoXxg8AWOhXO&#10;m6rpd5CyiFYpIFhljKn5hnJ4I9a858Ha9daD4qkurWVmmaIpt7OT/Ceter+JDrl9oj2eoyqzGF5Y&#10;fLlJ+7tfBr9DrVfZuMG9zxacVJNmL4EK/a7VlePapRzF354JBPp3r9cdPlVdLs9q/wDLCP6fcXNf&#10;kl4C8hdSji2ja+DtZPvHjHWv1ls9sdhbrs+byk/h74WvicfLlxOnY9an8JpLMzb2b+Hru709pgqf&#10;d2t96qPnxRp8x+b7tPiI2lkl8tf72yuBV2nbr8jRosG5XA2oWb8qfGjMP3n3cfdqssTqvEvmc7vu&#10;VOgaEfdrqpyb+IhjmuDH8ux5GqHUbUX0B2BvMQ7vm/gqVXkVf9Ym1B/FT01Hy0dlbzuNwWlNRqRc&#10;ZvRlK9zgGmWx1SVWPkyeYG27q9AG7Hy/xDd64rzfVNUgm1m5eRuuWRNvHHXFd/Z6ukml2MrhlZ4g&#10;xjbgiuiLiqSlfSx3103GLMS5V/8AhPIFx1svvfjXQtb/ALz5Yj7VjJNDceM4J2jeNUt2Qybe5OcV&#10;0iSIWPl7vZW4qabjNO70uclW+noQJbBhuMfzAf3qX5do/dstXUlLJtVP/Hqc4DYVg3vtruVJW91n&#10;PczxHuRVY+XupxWNhtX5tpqxLD5Kldh28YZqjDx7OhZePlrNpRdpbjKzof4Sf++qhkg2sW8tmxVx&#10;8MS2HZlP3aQN/eZtuBWbim9QuNgtn83eincpGNrZI960NT+zavasnmSafej5t6k4c/0NSaRqr6Zu&#10;2J1Gz95VOeSSZbp2vruS4k+WPcown5UsRQw86XJJOV99Fp2s7p39BXlchtptV8P30kRKXTNj5VfO&#10;4eua7S3uLOS3CPFHHIOqsvc1xayuyRNLHuZR87LxRcPOLUTo0skcY+dv6mtY1KeCpeyoycl0T1t3&#10;M1Tk3dm/qWv/ANl7rSFF2EZDM33M1z6TrJOEd13Z4k3fzpb63uLOVVuivzKGSsmEPGl3cJMb64Ql&#10;/ImQA49BjtXjYnD1q8v3u62XZbtJFqSjsjurPVZdN0meK3txJJEu5VVPvA96zLnU5l8OSs8hmumJ&#10;wit61gR+KbmxjtLpHZYZFDSLH93b3ANZ7+PY9U0n7NFpiR3LSKftarvyOvQc5rbFZnTpYX2Cq2lG&#10;L5VZ9rq1ur8yow5pXtoy1ZX8m6Jby5dbFfvwdCzn19q9EutaihsY0tUDfKPujiuPtbWRJWu7WNJO&#10;Pk+0JneD1xW7YadNdafb3EsYWObjr9zPc1y5NXxqlWUvtJdG7Jdb9E+wVYRSRw+sXszarKsshkh3&#10;Fwzfwe1UUQXlhcS/M25uJFb51xXZ694c026mkEbzS3tqh86K1Ge2a81m1T7HCXiaWFo5C32bvj8K&#10;8OVCrSxsliXeN3Z3T9ddrrZoG7RujU0e6GoapBFKPL8z5fNXA3fUV1NzbTaLNBF80kLniRfl215f&#10;c3U2sPBeaJcWy7hu9Qx9D6GunvNfHijSoopbnybqFh5nlr0kHYj0NdlPH1MvhWlNbfDK617pmelR&#10;pG/pGryyW+otPGzKjEDb/DV7S3jsxG0WYY/9nk81xV/qE9rZDzZ/9HQeaZI+h9qm0fxbHdaOjv8A&#10;Lg/OrN+tcdXHc6pSUm5JN3+ZrFPZ7G4+uveTXUUFu3yEp7ufWoNP0aa3s0Rh5cjtu8uTjcKztNvb&#10;SSYT3RnWOcuoaNsLWzPrmn6baiK1FzeKh4gkcDn2zX0eExmEqU41MfVV0rb6+qVjjlCpze4iWYvp&#10;s+2RT71DMiK5l27Y3/hpsHitdSs/9Ig8vYd375QN49AfWoLTVba4uXWKRmhlJEcTLkue9edicvpz&#10;qqeEqJpu+ujOiNWytI0tKne4to5YrlufvRsnYcYFYvxJuLKTRfs1/fvZxsC3nxt6Doaw7zxnHpOp&#10;mzisbiORz5X75/kJz1FT6+1nrFpPBfl/LY7EkjbCBuwX3q/aTxM5ttXikutvPciMopWR4FpSPqGm&#10;3ktnFPcSSL5TqzbxlTycH865SbSprVzK1tMs3LSfNgOD7ivRtG8LrHPf6dpD3EcfmFwt1cffwf0N&#10;cL4zF/4P8T3iXmkJNDJbjZG0pdMt0kwKqjUTTi90Ll5VcRvE2ta1bu9v5axoUSNVbKgEY+YHr710&#10;t/rOsaleWS3OkXGpXUJMMkEgMqRIOmR/d+bj5uK5LR9A1C8s4rjVIxp9jbgtDbW52SS7v4WNer+C&#10;L/SdN0yS5XT57zUrkCLzZJpIxEo6A54yKlWqSaUknbcqTcUamk/CLwr4i8uW6tobfUI5DN5Uzk78&#10;jld39DWovwq8MaheWC2OnPYzWoH+k2byCQ7exJ6iup0HxBpGl6MNN1FPtCuu4SLyUb2kqv5l5C7v&#10;bwXMlvgMGZvnX+hrgqypYOnGVSXtJPdJv8d7eqGoynsVJrVb63g0zSy+n2aKUuvOQeZKo9CelQ6v&#10;4N3eJLPV7c2EemxwpCjcRzF+mPeuB+KXiDXbPVbX7GJvsrr+4eNdj5B5DVnaR4s1DVC63lxc/ao5&#10;F8xI1D7+/T27kVjRx2Hr0+TEUrSfZ2tbbQifNB6HQeKvDN1/b1osV8kcaMW+03D/AHa9n8D+Pk8M&#10;6L9ku40KwguZ/N5f3rx268cBxG11GL63kBWGOSLMkxAzWr4e8V2HiDEVrZ3Ni0OP9ZF5gkTGcCuP&#10;D054Gv7bDTs9bPTq9VZpqxUJqzTWh7NrvxO0GC0t5Ekt7u8aIuojfegz2OK5ux8eQa54g0u7WSOO&#10;2hn/ANTHz5eRg15Xr2g219vntB++ZtxTdjcQOxHQCt3wdFcw6jIlwIre3ihDF878sOD9K9uhUjic&#10;csTKS5dG0klqkknJ7vYUqsorlUfz2PSPHviXQ9R1jHlyXcsDrGZFUmOFRyXBHXmvFv2pEi1Twbpd&#10;5a3UN1avcybH/wCWg45XnsNtdN4l8Z6NpenPO8n2eziO3ercuT2wOpNcn47vtF8RfDme4jl8m/0+&#10;4jZIl6KrjnJrx8bRp1cdVzCFm5a32V76pdz18vq3mqX9bHgfh+Z7jwndwtIWtYp2+8o+QkfezXkm&#10;vWV9DNe+Q+23kff5bdCOnGa9Y8DaoovdR0eWDzrNxskgbBB5YhlI6EVh+OYIbd0aGy+zwhSm5gSA&#10;307V14Ss6GJlC3xa9Lf8OfVVKaq4VSvsfH3xWhC+LZem0xRfd6dK522jljAVi7MWHyryK6b4nwvJ&#10;4nKttmj2hU+U4BrIgtGaMIEZWxv27SOPav3LDTthaa8kfj+JX7+fqezfsneM9U8J/FPTpbItG8zC&#10;0f5sDy3OBX6kSzeIfiV4Dn03X4ZNNNrMFuJfswm37enJPAb1Ffk9oPhjWfhZr3h6/vLO50+4uYo7&#10;yNZOCV3BkYdtpHSv15sfFl3caRpmrW8t1qdlqSQ74FQYSBxySfavw/jirTpYqliKbtGomm115dr6&#10;2aTZ9JlfN7Nwlun+Z8ifH79h+W91iG/+HU66st0jTzWECiNIDXD6hqPj2Oy07w/440drZrZHSPUY&#10;5R+8QD+MLX6V2Gm3ttpG7w7NBuV2zDepggZ6Eivh/wDa3+2aT4202G/Ecl08T3EvktkJuevRwGKx&#10;OJ9jTrxTi1o9Wtl8M+Zt+aeppLDQc3Ok7Pr/AMFWPC7k+TqthdMI2mMytCsa/eIKgZzX1XZ3moeX&#10;5qybWX/njKcYPf3zXzRpuly+IL/S7BNirNcRIF/uAv0FfXN14JuXTcl/CrbTsVkrrzOjH3FLpcio&#10;nHRbnjXiDxb4k8J68t21zLfaT5p8gch42PX6Cu18PfE7UtWsQbkyRrlVKsmwvnua6218Ejywr3CT&#10;Mvz7VT5FI6VVvfCyTTFvN2qw+9GvvXg1aFB2tFHNGU49Ti9V1lo5XlSSaRkJXy41G733VQjublY5&#10;ElkRpMiULDjIQiuyfwrbMSXmaZfMPzcDp6gU6TwXBNbs9rEvmFSwda5XGjF26g3O5xb6rtaBlfa2&#10;doj39c9iD3qG6vbqe1EUciKo6bmOeeuKvXnhuaF5Gc2yswDDd6nqOuDmtLw3psmn31vJa6fb3U33&#10;ktGQyB8e3U1dqau7ER5pOzNrwp+zNH4p02HxDqGvxrp94Q0y2amR2K9/Zqx/+ChfgXyvgn4ensLW&#10;KbTtNuFT7XG/IUjAJr3jwlqmvTeGrka1YR6KjN+7trO0zt75UCvmb9qLwTqmsfBvxHq91qcfmW9y&#10;lzDZNKQVj31x4LMubMqHt5J6xUXfZt2aVt00fQ1qPNhp66JPT5afM/Ny6h/fyL8rNg/e71I8KxxK&#10;2Dtzwy84H1qe8UfadsoT35/mTWfc30NnZOjJuWZSo2tzX9DwvOyR+bRTcrHPTXJkdomC/NJxJtzw&#10;Kbb7Y7a5XO3hW27eoNN8xY/MTCszjb7VZmlSRgwRY2VREPVsd69y1lY9WxuW1+n2O0X7PG2yPd9D&#10;ngjtmrG+O6jf59rE7irVnaVGlrexxT5kV4X+WNv4vfPFTT+bceH5ZVi8uGKUKZN2MnHTHvXBUpOU&#10;tDnnTc2hkxgjhLKFkk5bb16VG19+4uHcMs3mIyLvxsOOoHpT5omktTHwywwCYMvB59afdvDdHUWQ&#10;q0i+WyNswQBxmtoxUUVGCiNe8juryJov9ZJGyH5f4+gzWal4+4xNvZWx5nzZ3Ed6lRW+zDykHmId&#10;x+bk4emyKJpLnEB85CPu8jBNapI3NPw2hazu0lk/eEB7dV5wQeefSujsobC4ljbznVniOfM+TZj+&#10;ea53Rbld1ttt2jUjbJHH0lAOeK6q6eO8urG4ljlWMZV16Flzxx0NediI81xuEZrU/ZO18NaZcRp5&#10;08hwdv7sfzHamX+haS0zy/ZbrcmV6kDcPUVfOv6ncWMk9lplvJcActnL8VSvfFniC+h328dtHI4C&#10;SSbcg46iv4qlKgqSSdm+tvv3Z98732JrPw3Ddsf+JdLIq9RI2EBHPHvWpaxG3uv3GnQy4nCxu3G0&#10;YyQa56TWfFM1nKv2gQsnyeaq/dB6VhCw8YLb3Fx9vj3Ry7drdyfX3FJTpxt7J7d7fhowu0tUepXF&#10;9rNrH50UenKuSdue2fWsu48ZeJY4JX8y1jVTtG71+vpXIWPh3XdX8wR3U5uHUKzY+7nrRafDrXpL&#10;5or/AFa6htUbZGzKX8wjivRji8XKHPSqSjG9r3dul1dJGdodY6/I6WXxD4ju2E0d7bjqoWPAA9a5&#10;zUItaviX+2o0MwJMrTfK9b2gfCxreCQXk0l1cJMQG5RSPXFdXZfDnSDbRQz2KSAY/h+7VQwWPxs0&#10;pczT6tu1/mDqQgjzKCxC3BW81CL5QNiq2/JPvVvSL2Joyi3vmM0gwqplz9PevT9P0DQdOmNraWkP&#10;mR8FZFz+NeX/ALRnxd074IeDF1S3sIJtaud8FoyoNnmEZzXbS4fqSatUje9rLXrqumpHt12dj8/v&#10;2jviJDrnxZ8Qal5l1DYxFbS3t7r55AkfyHp0Ga8O1DWodQvBcKEVZ22nyfkCknkY+nep/E2tLf6z&#10;LdXN2FW4ld7jq20nksB3rHtdLFxNM8EhWPHlblbPujY4Nf0fgMLTwmHhDZJJfcrHzU5ubdjS1iNd&#10;S1KTdcLcRibb5rNscKOhbHOT92sS91P+0L+2+0XCzeQAha6yNqDjBPtTJr9bXzPNuBNvbcPm+Qn0&#10;buKrpeQyLIvk/u5WDiBn+8x4646CvbpwaSvscrlrYvrpUnk/b7q4jhtWOwTsvmIDjOPrio77xHFq&#10;FpbRITatBAYreWGJN5AOQr4xwfeqevXN9gtdYZWBUyQ4+b2OKybeyuZpkZSvzsFEUxxnvjPpXTGC&#10;a5mRK17G/c6ppsmk2yQW7x3SSZuHkbeJM9SB2Ip9zrEFnexPaxiG1dAgS4YeYcdSf6Vz7xSWt0G8&#10;zaySFBtxgNWjqPhu7isba7cNJbuWVZV+5kVEqcOr0ZcW3sdJHbP/AMI3LdS7bGEMt3HFdS83Qzs+&#10;Re+DvzT9Nuba4cSwwm3hiIY7epJOMCuRt5m87/VuzABkXbjafb2re0KSD7DI115zSZfCeaF2Z7iu&#10;GtSSizSD949p+G/xQm8I+L9Nu9KK6ZNDKV89nJiY/QY4r9CPhr8W9J+Ivh201KS/jtbrb81tJNkO&#10;R1PrX5QSSyt5bFFazkV9jdCM+5r2P4KfEGy8N+ItLl1KSSaZNzSSyYdMbMJtPGDX5hxLw7SxtH20&#10;F78V6330Z72ExWvJL5H6N3XjHT9OuAiaiNqqHdM/ITjP6VXj+LWmWlpI/wDa1qqsA3lqpOCeorlv&#10;DHwwHj/TrXWbK8trrTZ1WZ/Lf95juPQNXRWX7NMUkMP2o/6Q/wA0u5hha/HaWVVG/chU/wC3U/S1&#10;zvlWabUrFGb9oO1EjRm7Xckpj/drhSMVBovxa/tzUbfTrQvbyGYruZ8IhHOWBr1HRvgd4T0i3t4G&#10;0m2umjTaWkTJPOeTXTW/w+0KzuWmg0u2+dQrbYx2GBX0v+q2KxUXJ35v70m2vkk/mjm+tRg7dPQ8&#10;K/4T3xRdeKja2FpNdW+JVW4ZD5MgHv71tqvxB8Rx/Z1s4LO3gAdWmlKlgeg4r3a10yGCELDbxw7F&#10;wi44GKknso54XWZVaMkHb7ivcp8F1fZXlU6ba2fXVt97dDF41X0R5Avw28YXe4XHiJIo5ABt8o5F&#10;R3XwU1vU1VbjxC/zyq0m0noK9te28vn/AIEarCM+azcL/Ed1e3LgzBYZqM02/VffsY/XaklpseIj&#10;9m/Mn+k69K0Z5dVQH6CrNn+z5p41GR7m8uvsGDsi3Afga9oktQ3DR7veq91bN5Z3Iu7+9W9XhfCU&#10;9Y03p5v7mKOJm9L7nG6V8LvCljJHstVZowGCtyR3zW3q134fkYLcWqXWBjd5fTbU7iXyxL5ca9AP&#10;L6ge9ZV6skxZZNiyZJHI+Y//AF68nEVfqGGdDC0Ypys9YOV1fS93ubwj7SSc5PTzJ7fxrp2Zd9mY&#10;lAGNycvmr6+NNNji/eBIen3mwK4rfFDexxQxmRnk/ebmyU4/lVh2hXzrdIBdxxgP94DHPT6181he&#10;Kc4orScWlp8C9bWSTZ1ywdB9H950lx4/t7eSNflZWP6VTm+JNuqmTKeSp/hyXFcxeamY4HiikKrl&#10;TvVM7SfWse/1JY5DO0Ukm6MLs7P75rz8Rxpm6X7usn/26vzuzWOAodYnZ3fxPiS4KN8qkCqbfEce&#10;c6uGZUzho+uK801SV42knS3nt1m2ktuGOlZGoeH9dvridrZJFjjVdi78DJNeZ/rHm+IleeIa+77i&#10;nhqUNoHrcvxOt2x5TbvMxja461l3Hxn0+NJD9qCsrnerHArz4/Dy5hS3Vo3hkzy0j/gSPcVYHw5t&#10;rPTZlltoZGTcrq3LkZyoqJZ3jZv3sRJ+ll8wVKP8iOlufjxp0TGVWkmjIAKKTnmsKX42M17KkNs6&#10;x5Eu5pMjFRp4d0qOZIZbNY2UBX2+/wDUVVl0rRtIEYtY1k3hl2N2HXiuaWbVKytOUm73/pofs+XZ&#10;IUePbvVrS6+zsjbj0XI6dRmrj65BILeTEMkhA/j+79a4/wD0VvOitYZFUxj5fuj3+vFZkqRQukTR&#10;+UoYJvXPlsuOM59Ky9mp3X+QpVpJHc3urwLNEj/LHNKFDL/B9fam32u6b5gRZhJnKOyrnfjsfeuH&#10;ltNRmuYVTdHFJuWNtpKE46CktfAt/qE1tp1tcvYsh82TzoueOw6daIYalTjd1LfkT7ab0sdRJqen&#10;3Qj2yPazFuEuHHLexqwl3ZtEIvtKRx5w/POR14rjT8PNQ02M/arW98s7pXbaCPLPpVmPwWssNrd2&#10;9y8dnHIVSRlOJMD7p9q2qU6H8/4aEKU77Go+v2/nz2sti8ccWPLn3g7wT7cjFWI9dsI7Gd7eJ9yM&#10;c9MHtn6iodO+GktxasPtHlychI4VyQAM5DDsaSXwdHJOksuoFlcDe/faOxrNyw6ekvz8inz22Kdz&#10;qrXlxHdJOIVxtRskBwDnnGRxSxa+FsBcXEryN3SNf73pirTeAPD0cWnyjUp/sjq0ZhyAuCeWx2NX&#10;7Dw5oC6fFbi+dl8xlRlwgfHQgCtKjoxS3fy6EJSuYtjq0M9rHeRW7RtMgJaYYJXHcVrmR7uMNFE7&#10;LFt/1cXVTzg5qf8As3RtEkt4m1ZrhphuSKYjfnpx6V0FpeaVa3ccH2wSTPkJLG2Otc1efLK0Y6P8&#10;jSKfU4/ULAz3sbW/nwsMLu2cc9ea1I9Au5CEib5WY7JGflCO34+tdRJqdlCrwXVzDHICq7t46+ua&#10;jLx3GmLqNv5E1u8m2Rt43ACso1KlXaGiV9jTlVzmJvDEnllp5H2uxV1Vg5UVdsvBYZrZku9qoAwV&#10;l529+auQX+nXEm3zdqqDhlXG8VsaWdJ1ACW3vGVvLDPH2f1C/SsYVqstLff6Aoq4sXw8Fx5ey5eG&#10;Nd3ytyHHXrW7Y+EbKUxjzkZlUZWNcjj681IuoWscCG3zteQbI2bpjqanW5R72QhHt1dvn3HKNjji&#10;vUh9WlJScVLXXf8ABqyG20OuPCenQ2z+TnbFln+bOPasS/sLOSPfHKWZV+Tc2CuD0rQZILiA24tJ&#10;FucnLKcA49aRvDl1dLKiGOGNBuXd6Cs8RTWKalhaK1Wtr79tUrNdQi+X4mc3d2VvHdSrBet8u1jE&#10;zd+h21Z1LVprNZUlv5JI8fJ856j2qxH4BkuHWae7hupJHwPZeoFVz4dSNruW8zCsK7XZX756qTXJ&#10;KnODbcbX9bbbaBdGevjnU10+VBdSSJJkI2QMgdAKgHxF1Xz4lTUpI4U6eYuS3Gao67odtb3uElaG&#10;ED5O+e+PxrnbjUo44Atunv8AM2CAOox1zW9OvWveM3977/lc5pabnYJ451eaQS/aDCXHCyH7ue1b&#10;Ft4/1S1hjQ3SfJXkf/CRQtbzO7zxTcsjbc4B74/QVdg1A2cU3mkx/Kct1rSKxFKXNGbi/JshVYvR&#10;o9WHxSvkmBDIqrnO1c8GryfFZ94BkHT+76+teLrqzRmE741kIVWfZkkH+laMMrTpvl2bo04TOQ69&#10;iK3WNx9NaV5W9WO9N9Eeqp8XGYtHlG4G9VXOMUkfxaeMyM0ySKcYRlry+0sDJA0vyeZAysF/vA89&#10;R3qzHBLeZb5I49reY0fyvn1pvM8wi1L6xLTzKUY2+FHqX/C1ZV4aJodi/wDLRagX4oXUhRwx6HKr&#10;XmVsl187sk/mINoZmByo9qsec7aeka2flrFIrybm5zntTnmuYTdniZW9fuBRh/Kj1X/hbDxAqcss&#10;eFHctTJPitcyRl1tj5f3fN25Bryy8vLWGeZmtXXHH75DmrP/AAmNz/Z32CPetqpUujHO012Rz3Mp&#10;xlCpiZpW0tb5LpoJ06Sd+VHoF98U5phH5WVVv4tvH41ZtvGt1dSRyrcxcfw7cAH0NePTa1b28ixb&#10;nkZwV3dQvfIxUn9qQxbpHuY41AGx2xyOnNcU8zzOpJSnWk/m/kWvZLRRR6ifFl7dyoz3ax/KzBGP&#10;3sVBe+PNWt50RJXaF1VjKqjp7e9eV3muT28u0xu29iNq849CfY9jTv7eurq3it4n/eElXi2/cGOc&#10;Zohjcbytuo7vrd/iTKUL2sepx+Pru4Z3/tI8qQY5Fxtx/Ws59eNzv36gy7yFfbkde9cF9tnhfbcA&#10;fIfvKxAX0JFWZNXZtyfu33sctvyTXDXq4mv/ABajkl3b/wAy41IrZWO5stVBhjgl1NenLL1XHA4F&#10;XjrMEyRr9p8xmJw0b4K56fjXnV75807uiJGAdofrg0rpNNbbJY0aTG4eW1Ywqzp9TX2lzrLvWf38&#10;qwSs0kg4VvWkPiXVba23C5i27tpZV5Qe1csYZYwEwytuP7zzcFRSAuqBB827cw+buD3odWqndTd3&#10;5sn2i6o7FPGWqxqGE3zMoZFVcBwBUun+MNVlyP8AXLvx+89+1cnZvPMsLOu7aDhd/HpkVrWXiyXT&#10;p5FCJIvlgbmXO0j+opwxmIjJJVZK3m3+F0UnHex01lqmo3lyXurbdCxUSNGx+Q54rp7fS7O8hWKW&#10;N19Wbg9a4zTvH1zbxXkq2YaR0DRrHjD0j/E2dbAyQW3zDCDzOCD3xXv4Krg6UOfFNzck7prz2vfq&#10;RNuWkdD1GDRLFtiIwWMLgrtBBq8LK3gEexyuPxrxO7+KWpwz28gRFUuN+08ioZPilrBWVDAVUKSP&#10;l5z7Zr6+jxLlmHi3TwuvlZdrW10OB0Jy3me63viC002IvLIm3H3e4rDu/iPpnljl9xH8I+7mvG/+&#10;EnvdTeGWWQR5HmncMfSst5rqHUd3mG6hK7j5bDg/SubFcfZlVlKOGhGEOz1NIYKjFa3bPVdU1C78&#10;RJ/oUSQxsxSSVu9XtC8GQR3JW4E1xG6D5ZnLjj2NeeaD4vubaC3RJNzJhXSNcPyeCQa7a3+I1xak&#10;TSPHLb8p/tcD2rxcvzLLKuJ9rmylztq7snHz0Omoqihy0bW/E9F0+wtrOMRpFtjyT+Jq/GoSvIx8&#10;WrqFyr2yR4P3m7qatw/FO4Xes6w+Z5vlEr1Ir9YwnHOQ4WMYQvFJfy+W2h48sBXm23+Z6pTHdsDb&#10;ivPx8UtOXy1mLrI/XbyAB9KuWnxH0e5knRZmby/mZ8HaT7V9MuMcmrL3cQvvaOd4GtHeJ0t5LL/y&#10;yjWTrhmauX8QR30/+osvMYEPuYcYrTtvGGh3C7kvI/mG75m5xVqPxRpLRh0vY2XdjqOT6V5mMllu&#10;b05QeNUU10lE3p+1oO6g/wATixpd5rDiR9LEcqJhGm+5g9uO9TDwFKiQhNOttsa7Q2/lc12cXiOw&#10;uP8AVTp8wpv9rpNxFcwbg38Jr5+HDWSVVzzxPtH3XLr+B0PF4i9lGy+ZzMXgm5jQkwWnTHzAk4+o&#10;pbPR9VtUEU1ujIgwnly9eeOvStO68WrZzJbveWyyH3NQp4klLFJpoJF67lrL6jkGHqKNCpJNKzty&#10;/dItTxUtZJM5fVPD0ZaBjYStJuLbfO3fXOOtaWnatZWN07mSRW8sIYmJOcexrYTWRcZZhGOuGj5r&#10;Nm0yO/n3y2TTLMASuMZI6E1408so4SqquW2lK63Xlo9Etbs6faOa5aq/H/Mgv9YimspXbVBGuzj5&#10;ckbqopdQSCFWvU+RuN0h79PxFM1fw9dTJJb2+iFo3O/ewxtNZdt4G1rz43aBDC53NHN6j6d68DGw&#10;zKtVt9Wc1bV+/wB99Top+xUfit9x3Oh6XZwiJN3mMCW6n58+ua6pbZZQu6FNyjAbuK8zgg1LSLkC&#10;WItCG4ZZf15rpLTxhp6He05DKOU3cfhX6Fw/muEwtN0MVRVLunZbddVrax5eKw85tSg7m7daRJcI&#10;yoEjavP/ABB8Ip9SZVt79LdYyWRO5HXGT2revvipodrlftqrIAW2ryawbn4paVeNOialtk4XZtIZ&#10;c96rOa/DOLalVtUkk9pJBQp4yG2i9DgtT+AwkkieWYtMhD+fv+6fTA6iuJ1/4MeK/wC2La80q7+z&#10;xo5V1+xo/mZ6YJ4Ar3hvGOkedFbxXLrM55Vm3CQD+lbEHiKYW+61tJJmJCFlbgYr5KllmXVKslSq&#10;tJJ7e/02tY7W6iV3DX7j5tX4SeLJbxmuLTayHeWjzGmfUit7Svg1etfi/wDsx28Sn52w0jcd+MV7&#10;9BLqsjgus+3PCtsFaUcd1EzO0LyMcZjZgR+Ar2cPwpRxOvPNLzil+VzGWI5Oib9T57l+Eusas+2G&#10;wXiZ3+0SN5eW6c1kP8BfG2m+a6CwMYGUVW3SA55PsK+k7+DVL22kSJGtJHH+tyGxmvNPHugeN7zT&#10;v+JJNHDdrhP3iYMynh94HH0xXLiOHsFltL3o1Zt9bJLfs02OE/bPVxRzMGjXXhWNH1eezswsCuYJ&#10;LjMLv0AAJ4JrDufFnhDUrdA2ofY7iQf6jzdoYnvz0Ge9ef8Aj/8AZ28W+MLeznt5b2TUY2PnwahG&#10;SiKDx5UgcYOeua4Kf4G+PYfEKw3uiS32nyfIbedWLAAc+U45HrzxXzscpwbg5J2T77rayvZanpKo&#10;o6bnub69bRw36wag3mW8oR1bEaDPRiT0U+tfFfxq+I3i7WdVk0e71Lda7nR7C0OI4XVuQ3eQY6PX&#10;qyaPHpHirUrfUbzXdI0nUE+z3UVrCx82TGAAjDjb1rk/iB8JpksLr/hGrbWfEE1wEe3kjtpB5RHM&#10;gOARXt5DhMvwNdSlrKS0bW3z6NGeIp+0i2uh87XllLlYmG2OFNhdW+8ScnH4NxWPfJFDcGBpJdwB&#10;8xtnB554r0jRNJnaEwakY4fI+UKykEjHOM9xWXc+BVuri5uNOuUud0pZkZTvGTwPyWv1KnjKVOTj&#10;N7fcfO1Ula25539khWaNvPLMvzGNosDFXVRI3G0jaWDtEzDBPTArpLzwNdaagZzCrEb9kOdwz1XO&#10;OtMtvDkclnHEyqtw5LDzGAdR8uOT2Ir0frlJxupXMVSbehkWGnWk3nvZR3VneJIvkwRjeVH1PX2x&#10;WRNbTQ34+5NJ5Jc7ceYnPO7pzXWzeH9TtYdi20tvIGGLtmOVHSsU6U1u7rPI8eH/ANbtPX2NaU66&#10;bbuTKmzDtLO5m8z/AEdVX77+XweOcitC3vdSsTus/MVWBaRoV6KOTkVuaRbQ2eohJ7x2b7pk2Ahh&#10;1B56Yrd/s0/b5U0ywOqYLK7Qv8jqeoOO2Goq4mPVJr+u5pCg2rp6nH6dfXLeWyJtk5cNG5yxJyeB&#10;3IrrbSaKawgv51dtNkmMMzRuMsF6Bh/I1dh8JSPJK1hY37agn77dHg9uMbBXQ2Pw21TxNpkMK6d5&#10;N1eyhPIZGXfIOpBxjJPUGvJxGMw696TSXqjeFKadjqPgx8cbD4deMLS2jutSvPC0jKt9Yw4jGMYQ&#10;hj3FfW2iftB/DXxJ5mqDV7nS1Rd1xb32Q6SZwqrtBHPrXyt40+BPiuLVf3vh7zLW2t4vLk06JjGI&#10;9iqVDEckE1698A/2bdOufE1jrkTL4n0v7PIb3S7pzDJFIR8gY9H90NfC4zC5RmU1UcVKUred/VrW&#10;56dFzjJqS0R7Vqfx1+Hfg3R01prnVJLN5Gijnjt2kDyEchSK9B8I+LNN8aeEbXxNpN00mmOwCS3U&#10;LRSEFtpJB7VzmufAHw94r+Hdz4a07R7bwfLcyC4FuqLIPP6gk88D0rNj+AHiXTNJttPt9auNRaOG&#10;KNLiBvsSWW3kNCEwHz3jcV5NXh9Km3SpP5X7aaJc1090zpVSm3Zyt6/5nZ6vZSWV2n2e486G4A8u&#10;RX49gCODU2l+CtbiaR0eTd5nPzYx+PpWW1x438HPZ6bYeHUv7Zv3QuGuA6WpPSZ2Iy+T19K6r4Ye&#10;KfGGtWl/Z65pL2F1Zy+St3uylwP76givOw3C2WYrFulWlUg3sklpbs3r00FVqVIQ5oOLS8/8hbPw&#10;xrUqyLJNJNH0Xcfy49KgvfBmpiEtLK0k6HAGyvSvN1DA2xRqu9fm3j7vc1pYLDpX3dPw4y6tTs6t&#10;S/n+iPIeZVYPZWPn2X4WarJfb2lLRjojccjtXd+HvCf9lxjzZAqt8xTrz7GvR2iX0VqoXOnht7Kf&#10;vjlWatoeH+Ey+Sr025tdH/wCP7QlUXLaxXjSNVDsRJIp4bGDUVzOUizFGWkH4ZzVZ7KRRHE07tID&#10;97fmtCKx86IB5NrHn6Gvfp06teLpQhyu3lv690Yvlj7zZzGp3N7dZcQ7lZDlK4GPw5OLp3n0lJFm&#10;VkdWyH5r25NOjjjG0/d6bagm0mKZWUsFVvzya+UzPgavj5xr1Kzcvl6s7KWYQguVR0PK7Tw5cyOz&#10;WdhF5gVYgsnGD6n1r0LQdL1KPH23y2+X/ln61fg0OO1maSAqshAWr6M8LbWNd2QcGUssqe2rylzX&#10;6Ncu+l7JXMcRjHVXLC1iURBV+VGZRSAs33lZartebR/dqL+1oYvvXC9f4uK/SHisPSdnKy+R5ihN&#10;9C75W7K5K1DcW7d5TH0+7VaLVot6K8ytuzipzd7sqQVUH7/UVj7bC4iHKvz8utmVyTixy27Mf9c5&#10;FKYSrhmkLKuae1wq/e2tTWvEX5Sdu7otOSw0F70rP1fqt2TeTZz3iO0kmguG2GPC7gyt3rj4Z77T&#10;4PvmNA5XevqfXNeotcxMvzfLmq0unWV0sm+3SRZDuPH3iK/N854W/tHEfWsHiUpWf+a2PToYz2Ue&#10;ScLo8ym+IhtfMiaUSSI2zzdmN0gGagt/jQguTEyJJs2pIykfITXX634MtpIpXtY1jm2/Im3KCuQf&#10;4YrIWivtPiaPDYlh53k9AfQV+c4nDcS5bX9l7ST846rfS7a/M9KM8LVjeyNeHx5FfJ9nDwrcMfkX&#10;dioIfEVpZl/JO5c/d2EgZqtN4Ka0jQJaGSVc79o5wRgBT7Vzd/4ZvtNuy9r5lxcEb/v8+oBFeDjM&#10;dnNJxeJvzLRNr8Ftr3OiEKLT5T0u18VaX5Mg8xGkJ3FWbnP0NYHiSe1kS5aKzhaTiQt6GuQvLa4g&#10;tN09u8d1uK/L2wM4FZs9w0w3TR6hJIPlkVsnaByc1ni+JMXjqX1evCNl5eTXW444aFN80bmqviG4&#10;sVi+zq83DOXjfoRzgj3qeH4r3KyMzwStvlRNq1TTU7Wz0+NoLab951jZMv79apy6nDqVov2ezkhm&#10;hlGzzoiDz6exryqeNxGEVqVSyXb7jWUFLVo6aP4s3SymP7MVtsEmVpOcj0Wm3vxR1SS4jW0frl/m&#10;Xr7VwEqO13cfaJnVpAGj+XATnp75qxYXsjy48l/LwN+31PHFazzzM3FJYiWnZtenYyVKlf4Udlcf&#10;EHxVdW0l1aWfnM5HyRqFGR161C/i7xNI4kJt/wDVn5WUEnuSfcVuaDdJc2EcSWwXaF3RN1U+tdAm&#10;k2sdo9xFYxszneRkZcnrXsYZZlmNPnhipNpXes311ta9zOSp03ZxX4HnI8aXN5N/pVjF5hOZFjbk&#10;+pr0PRPEmharbxxON2AFzLxWRqXhS0s4Xaz06Flz8/mN39jXDR6DeWupSOj+XGzHZBnJwOcVKzPM&#10;cixDdW0778ybT9GwdKFaKtoe0SnQbWEqY49qAt83vVWytNOvHIt0i28D5lB9815pLqTtbPazvukP&#10;8TP0I7VVi1bVBeFrSX5toHlR8ErXpvjd1q0HLDxUF0Wj9LmX1PlXxO57O9qbM7rTb3Urt4P0FZtx&#10;rF7DPtW3ikXoXXiszQ3v9Qhkil/d9DHKvuK210qfZkxlv3ZQtu6n3r7elmGLzSkqmChOnF9tfJqz&#10;izjcIUnapZnJ6t8VrnT3uE+xmSOMFA+04BFYk3xH1G6i+0LbRRwswT5u4Irsr7w6l8ksM1s8IxuM&#10;qtjp2Nc3qfga2urcpby7WQ4Ro+OT1618VmFXiH7VaUlr5Pd6WsnodtNYfojDm+I32EKrWarIOit1&#10;rO1P4ywmOR5bZFtQNpff0NJe/DHUhI7vPBJGASFmY4f3BHTPpXC6x8OpLY3Rt7eSTzAHMDNnoeeD&#10;614f9o42g+TE1JRv3S/VFSgnrBHY2HxPtJpEnOn/APfUuOnU4rRT4sWUN7E/2doeuQz814jdaFqb&#10;JNcW+nRwsCEhSR8Zz3PtVt7G/hNvbS2H8BY3EMpBB9Ce9dKzDFQVoVv/AEm/cwWu8fzPf7341aXJ&#10;B+8RlXP31fPHtWN/wufS5nkW4+0R4/vD+deJ3Wl3s1rKG3rIX4dY9wQ+vHrWQbfVxa+bcafPDM7I&#10;HaNsbgO/Neh/a+Or+9UrX+SM5csNon0z4a+Lnh+6BmUTeWDsrbk+MHhaeZrdp5o5h0Vk649K+U7S&#10;01OHdA919jjZioLMPXOSRgGi+1C5jvLiWW3Zm3KkbbcnJ6A12Uc+zCknShOLX+FfnoZPkdm1Zn1b&#10;F8XvD3KpPPIq/wAWKg1D4paH9njeKSSTzU37Y/4q+V/tk8Yk8+R7i5n3fNHwgx2XpginTanrGlyy&#10;/u91hGFb0kQgZyAetVPP80qJw54/d+RS9knsfTll8StFm2rKbmGbHKsta9l400K8jZfth+TH3gO9&#10;fJZ8W6k8DPPZG3jTDx+cP4uuCRUum6xrVnaNqEtrGrAeYd3bI4wKzhneaUlq4P1W/wBzQ/3T6M+x&#10;G8hoo3QvtPRlX5qvRSyR5XzXbC7/ALvavjnS/i94pjuf3VtPtyksqzdUU9jitm3+NeqlN3lsqqdo&#10;aSQk16X+sWLovWgr+UgSpSV+Z/cfUWoalArpvuCrf7ucVlz+LNNsnVZb5V3fxYPHua+aJPjprajy&#10;v7Omj84gebv3bGPqR2NUNR8earfMWuLRlaQlB8/JA7H0NYVOI8yclKNKKv3bf5MtRotaNn1WPFWl&#10;wuEbVIPn6N1H50kvi3So0kZtTi2x/MW+tfI8ut391KF+zXS7P+Wav0A/veoNZ6eLryaG4WLTb6Ro&#10;wR5qt5me3QVtHiPMZKyhH8f/AJIyfsk+p7B+0q1xr+i6VJobwap88sM8SsN+CK+PtR+DPi+8hGoS&#10;afuYyHMTYAQDsK9oh8X3TFbFtHu234lLRjBGOvIrbh8QX00I83TrmOH+B2YZH1FeXLN8ZRqSrKEU&#10;5Wv91u51qqnBQ6I+ab74GeLl1Xb/AGfPNCmHZ7cYByPrWzoXwe8T2rTzXWlyLuRvd+OpwDXtsvj5&#10;5pN0NjcyKMQkR9XYHoK29G8W3msXRt7XTrlZIYtsisMbB2OautnuY+z9+nGy3/q4U6sL6H0P8MUu&#10;G8A+H3nkRbj7FGsiyEZBAxg11kbnndJHtNfJTa7rC3UqIGijQFQq8OMc9Dx0rSn8f6tbxRqi3kiy&#10;YREbg8jIxXfhuKKmHpxpqjey/m8u1jncYzk22fVLJJndvRlP8O+iAlZNvydPu180WninXbi5jLLe&#10;27OQnzS8EMev0rcOsa8sdzEgvdsJ8rzdp/n6H1rolxtFS96g7/4l/kVHDprf8DovGCGT426JlPui&#10;P3BzXrMVqbe5+6vkk7R/smvnG7vPFFrqpuri1uPOtgG81sHbGOmPerj/ABd1+3jS3eSfqUk8yL5s&#10;1eF4sw9Oc5VKUrt30a+57GlePOoq+yt1PpRrNsbcK1Q3Oj+ZHuC/NXgth8W/FKttVVxsDL53HQ+h&#10;raPxx1OPEU8aI5AbMfOBXurjfKZRftaU0/8At1/qcf1WrfSS/E9KmtpYcqyJtUcVAc9wvs1cdpnx&#10;ZF4St4PL39GVa1ovEsFxLIqbm9HXoo7V58+LMqmuZSa9UdEcNUOi8ie6RFR/LZT83TDV+dH/AAU3&#10;0/7P4u8Ps8aLtsv73q9feI1+6aEXFvLHMqsE8pUPmZ69K/O//got4judY8dWcN1GnmwWiKFj5616&#10;OXZthMyx9GGHcudO+ttuVq9yK1KVOjNyta36o+L01V9L1JLiKKOSSP5grdD7V3cWsa5N4ds9UW4t&#10;be1mk8kxQ8nDJxnNeb3h8yXaAzNXU2af8UVp0vH/AB8bfm++Biv1atTi4qVtT5um3ex3Pw7tj/a9&#10;uSwZllRz3IOcdhX7C21s0ltbr5b/AOqVvu+1fjn4AuJovEdtKHPkidAV+6W5BOfY1+tr/GOw0+3t&#10;1Flu/dr8u7HQV+b5zi8Lg8Qvrc+VSWmjfrsj3KEXKOh1qWPyLuB2nk/LirBsAyfMrbW+U1x1v8bb&#10;K8WT/QGWPt89EPxn0xlkXyJm2dNq/dHvXnxzzJ46e1v8pfqjR0aj/pHZLZJu+4rLUjadCyfxbq5S&#10;1+Lujzb2ljkjUfMNy9a1rf4k6LcxxMJG2udv3c4rsp5zkzWtaPzuifY1OiNVraK3+VI220yaxjkB&#10;YWx6c/LilPifT2iR1yyk7dyoaik8W6bbzPE0rqy/wshHWux5nlS92WIhb1QKlV3UWZ8ugwK5ZItv&#10;8X3BUEmmfOF+dlA43LWm3jLSJBv89PLcfe6e1SW19YX/ANyeNto3feqPrOX1XyU60b9rodqqWqZl&#10;/YHYbfn3cY+b7uKnRjGz5Y7k/hbJrYtbVLpHeKQSKx/hb72atf2VNM4/dfMP4lYENXVSw6qrmoyu&#10;ZybT94xkU/xg7cVbQJw35Vqtok+3/Vbf9moX0y5UHbE+2u9YedNbamfMmRrZtMEXev8A3zmsqfSp&#10;4ZCwdpIz1Vq2oGubcBDHIv8AwGrfNxDuaA/98/epSoU668x3a9DlmhePDfNJinlyw+73/iWte802&#10;bbvSJ1wf4UqlLazcqsbVzOhKn6DumQWsMl38iW5mk5Yhearavqun+H1kW+u0hkUcQKu96ttc3trb&#10;SRW7Pbq5AdlWueTwvbR3n2mWFriZ8rukbI5rnqznFRhSheXVvb5JathZ7lWw8f2GpPstxcsx+Uq0&#10;Gev0rfys1mYGeT7K/Mkany92KzrlrTw2bZZ4lhWdgo8tKujVol81YoluJFypjbgMOxJHQ150qyu6&#10;Nea5tra6adjSKe5y154UC6lBcXVxLNZiTZDArEvz0NT3ulXGoTqyam8NxD91fK2On5dag8Vf2vrG&#10;iqthLFpsyYaFmlweO2PeqPhK08QaPbO91Na3jSn5/nJkiHc7j1r5WvhZ+0vQTSfr2NXKOzNzXoIp&#10;vDkjreQ/uoWeRoW5Q4/iTtXC+DfEN7+7uN7WemjChreHiQ9jk9/arvifTZLqG9hivX3XwKmSOLYc&#10;KOAPWpvC3hay8NeHra5k006wtrF5vkf2g8T7if8AWFKxxU5V8TCcZODju1fy1dk3axrTpXWm3y/U&#10;2NP+JrRStE8l/eQoPNL3EIjSvSdM10avopg0tt8M8TeXuTy8ZrgdT1OfxJa2txdWcP2VFIRoxtCx&#10;+5qXw9qbaaDLGEa1SX9zbK/yOcfwmtcLmdb61OM696Ula9mna2vfQh0tLJFWfxFP4SuJrMGb/SVK&#10;Ssynk9OT9azm0HUrrRLJbr7LZzSycyx8lx7iu417xZpOo2m+705I9/8Ao4gkbaQ3v2Ncf/ZQ15E0&#10;233WqnPkyLNgBwM4GayxHJS5cJgqjqJK0bXW7Tas11KcJNOc1ZnNJ4etfCL6nPvb7KgRxuz175rE&#10;0rxtpupXstrYRzXm8ebNOqFNgHf3AruNc0Wex8NwS3m7bMoTarZ2djzXJWehWvk3MunG4tZJI2hd&#10;WT92f9pQPWuVylUhGjzW01+evXyZxuLUr2NzwbH/AGhrFw1w9zMs4KBd2YKzr/wvqy6vFb2doIbX&#10;cUk8tcIsf94HtWb4C1WPwrf/AGK8f9zlWhlj6J2IPcCug1bxBqEutpaWYvFsRJufy1ID5Ne1Qp4e&#10;lgoRXxLt9+rMZKXM77HViGSGAFd82wBSzLkfLWZqV7FqS3du7ta3DKYnZf4ciqV/LPMI1n85o2j2&#10;GNcjBBrj9Xl1dvEM6WQSGO3kCTtN6Dbya8rHtzklh23rrrptujaN7amrJNNpqiK9P2iNY1SZtxw3&#10;uK19P8Uvo6QJJEkzIoihkXj73PJ/rWdrF3aa9YxfZ2ZpEGJPMXAYninRGw/sm2t53lVYW2jyX6gd&#10;jWuFpywWKdeM9LblOPPHlNG58RzabLeytZIrFQ0cu0MFPb657GpLbxZNqEOxlia3lXa/7quY1HxW&#10;jakkHlxx27jaE353Edmp+pSTW81leW7xNMrLjbKR7gYH3xXoRzCs6zlGtaC6ad9yJUeVbanIPp8l&#10;n40+02V/eMyy+UVVcTBMqMHPFej/ABW+G8mrXlndJowuI0i2vOzhHRAMjcO9Z3jOzuW0Y6q+y3uJ&#10;TueCRC/XjH+Bq34o8RXtv4Ut5bKS7hWNVWTbgvgeor1FVw0JTdS99Gn/AJrzFCDtqcfpfga7hH2i&#10;a0g8SaXZkL9mZijwEjBIHtWJc6PrGvan9j03dbx+YHSK1QdB6A9xXfWOuXDalBYWRttFku8f6UyZ&#10;3uRwD7+lQeMtA1yxu0u7OJGVFWK4fm3Ynep3LjkCvHmpOSqUneN9dPy6mnLF3RUm1HXNS1BoIPD1&#10;1Z3CD7LdLdfJGJD79Pm+8K6/Sk8Q+H9Hl+2xs1m/7o2asJXBJxlPauq8VfEe10vTbZLWNmjuYx8s&#10;0u/5h7muTtvFQbUZ2eB9UukRXnihYYtAezOfWvoKuCweFq8/t/V2ta/4u5zqpJ6Janm/irVdSsvE&#10;Y1G/0K/uNJE+1Io3HGRjB29KzLzWv7W1u4fTdHexs4oRLDHdN5ZL9vnPHNSa74p1XxQ+qr9rS3sf&#10;PEQ2vs/d55/Ed6yY/BUNrb273PiWS6a5hdjaLKWEYzjaw6EV8xiXRVXR3+Wv3myhJx1Wp1+jaONS&#10;1VLrV52s5I5FljsV4GdmOTXbi/isYfttglrHGpKjyZcuufYVwHg+wub7TXby1mhRhEGhz+87YHsR&#10;27U3XfCfiPT3kuZ7610nQ1KxQ/aGcup9cLXdHC1MVFypyfLbdW+9uxhJ+xV7anoGnCDVEN0rxMx+&#10;b7/LE+nTrXO6lAV1WK6mv7ixWUmKSCGVCHHccVwl745uJrCSKy1AzXkPSVhsGc+3atDS/D1/r1rb&#10;XWoam10uVuI32bDDKvUAjqD0IrgeHnh7parqawaqW7nNXfwgstDtpb1dUvFW7lL2kdxvmck9yOAK&#10;6/QdF1bxv8HPG2h3+yCTT0gmgl+4ZlWRuop/h7RdZ0+3az07WNO1KaE/a5LHUpSzpET90Bs7K9A8&#10;O6lb61pHiazaL7O91ZlkjVRmMKM4rvjV5kpWd2pWfmou34m2EpqFdO9lf9dT5U8HF7bWZLd9/nIh&#10;ctI3DqPT3FYvj+3kmjuDFvaN35XP3gOcg1o6ZqbQ+IntWjMjHzV3qhHIOefQVk688nl3ULxPGrs+&#10;xmxzgcnHeuGlFrEqp5I+7pyUsPKmfLvxOC3njF3SN23RJuO4Dtmvqr9hb9leb4i67b+KdZs86Pp8&#10;odPOjDR3Ldo8N1SvCfDXw7k+K3xytvDsV6NPhuZI7eS9kXckYK4Ffpf4O+Gfir4Q+CLHwtZGWPQ9&#10;PVjHLbkM8xZskkivseIM4WAwNOhFN+6nK19I2/ms0r7H5tSw7qYudWXd29b9jwT/AIKE+DNJ0Z9B&#10;v9Ijsrf5WtHjtnyyAcjI7CvVP2YNY1HWPghpwukkh8m1YQXit1w7AVf+IfwY03XvBOp6bqkcFxre&#10;pxE2j3sxkktnHzo7bc81sfsvLaL8FLfw5qc7WWr6LqU9lLEY+YXDZwQf4Tur83xdSGfZX9VpRUal&#10;ObaTsujateyXY9NRdHEe0vo1/wAA57wp8Ytf0HxQLS2U3h80xSWkxJ8w9mFfOX7SWrSy+Ory6vHl&#10;R3k802bLsktiegB7oexFfcF58FdM1u4l1C6kmha0f51sPkdGUZDLjqRXyt+13o2maXf6Pc/a31PU&#10;JIWaS+6iaPs2P4CPulDXs8OYfE0K1J1abhGz0ffS+m+61NIuV5R5r/5Hkvwj1A6l4/8ADEFw5WH7&#10;Wj+Y3c44FfbH2B1RFii3L90bvevgHwxq6aD4psb/ADta2uEmby+xB74xX3/ZXK3WnW89v5s0MgWV&#10;HViQ4PIxX12bcsakbrSxyVYttSM59Mfe6qWX8+3rVa4s0ZNqzmNVYqV285b0rf8AsU0khZhKq5+6&#10;y1XjtWm+Ty54ePYfnXzrgtjlcWZJt2tVG47vk2jkAqDSWmm2rW+17xf3gC+WvAI/Cr0uLiF1Z5rf&#10;b825lyKbaWqxl/nj6/3SFrglSTlfoUtyrL4LbULZ1a2e6jADf6Gf6dc1nWFhN4d1uzuFtLiNkKvt&#10;2lC2O28V1NnHPvjaC+Me4bj8+en0ro5r2x0nRri/v73zGRflXZnZ71lXpulh5VOy8vw8zenBSku5&#10;zHxU8V6hcaRBqMUw0qz3b5YpGBbYPf1NcTrGvN490IeG7qIHw1Od76jbjD3IP8Bb+Yp2qTQeMNJn&#10;1TxBqLQ6C+5dqw70VSOSRWb4I1c2Vlp3hXT9VS60dlnljijt8BlypU14GBwVWEfrCfvtu9umt9Wu&#10;uh3TnOTsvhsfP37b3w18EeEvD2gXvh7TItKuhKYoEj4SSMDktXwXqNwJp5H/AISSqL3r6x/bc8b3&#10;c/i06Q0fl2tjhYI93cjk18kSr++O1DxjDV/R3DFOosBCdSV76q7vu7ny1ZJ1G0hba2e8uUiVkVsc&#10;s3GAB71PZi3aW+eUM0aQ/u2Xg7+lQxOkl9FuQfOwYNI9T6eA10ZfLMkcKlyq9K+vd7Gely5Z6lb2&#10;62T+QWXDp82evXdW9aR3F5r8ukZjjhuTsdlwd2Bu3CufS5h+xw2E8f3pzMksbcjI6fStTdDNa3Gq&#10;RXM0N4SqR9Ar8YcGsZIVjdl0+P7PeNILdrhbTZ8rcuyv1HvWRLL9hvbmWeNZprmAJG7MAMEdR7in&#10;3swmj0+6gRPLmhKPHJ/Aw4fr0/vA1o3mjpNeSQXEzeX5iJCrMDhF5Nc603GYCKun3txFeQOskMJw&#10;2/GCfUVnrCNLnfzXW3bKxMm45bcOta0zLqE8CLtXbLI8nltnEgHDc9vlqa+sDfQW07lftFupSdvX&#10;byGz71vGVtwbuipp8slvqcEWXaRYwoaPqpNacUc9vfSQXAEixSFEbrtwcnJqnpMw0uVLiJ2hbzV8&#10;v5cOo6546CtKDUm1LXoJWkkjjnYvv7pIeo9Oa56ul30sNK6P3Si+JHhXRjJLZ7ZI4SGMsK4Qk8Gm&#10;P8QfDV01xa29ltjWJ5I5jGNrv12qB1ryPSvC/jzXdQD3tvZ2EdtCMPDEP3voSOOldZF4K8ZSC2uJ&#10;9Vh+ygl3trfTwCQe5PY+4r+UpZnjnSnTgouFm0lBNW6q6TfQ+0VKle7vf1Ooi+OPhqRW8yzfydir&#10;5nlg5Yfwms1/jrpN9KLeDTGjaRdwMkeCDXN6T8DdX0nXJI5dYu5rC7DOYmQSBR1Hzdmrr7H4Fw2W&#10;qSXwu/lkwryTNl3XHQmu6WIz7FxlSpRlK3aCi9Vs7pWSvuYqOHhrJr72WNP+J2ragYUi0AQtJkeZ&#10;uG3Nb0Os+Lr6KOaPT9Os4ujrcSlj9eOlVtO+HkOj3oU6tO0aqPKWYg4NU9WNto9/q1zJrKLFbRb5&#10;olcAqSOPlNawxGeYO9TGzla/LaM4pppN3e76DccPPSFvuZvW95fveW6zXqJckYKKg2YHfPY08Kv9&#10;rTSz6tL5cgCGBSFCnpkEV4le/Fvw7Jq2p2/9ux3E32EPGshMQLKMlRu4y/auTl/bA8NaPphE8L6r&#10;cCNpIJYU98bJPSuWjjcbXfJGlKVpXXM5tbW1V939zHVjSprmc0r+n4HvepR6Yt8ZbnX3jcu8vlsQ&#10;oKqu0gmvyz/at+Kdx418d6jBa6jJfaDp8kkNmk0nRBxn3ya7nxz8Xdb8XLLBfXzyWux0gsIcxkKz&#10;5CsRguDXi2ueB18TanPc25hs7U5UWWeU47E9QDX2nD2X0cJW+t4qKjPXa7385Nu5wYjFU5Q5Kcm1&#10;8jyG6vHkiBZ0+Qhiu7kL3xVZLx98stuCrMpG6RuMH1zXp9z8IA0wiBulk2ozz9Yyx5xj0rK1b4Qa&#10;5a3IZY2a3cmUMxA2gc9BX6nTzDBysudfM8VpnELHFePtuLnyVkBAXtn04/SrP2yS3baiGNSpTdJg&#10;4UeorprT4ZarfQZl0tJo8Ex3MbESRjrlgODSv8OpoeJbabzF+UbcSISBnkrXT9cwzlbnT+4x21Oc&#10;g0s6pcC1W4h09WQSl7x+4olsVkiErSJtU7DJN7fTtXSr8Pdes4Qs+n3U1u4DpJj5F/H0pNc8Balp&#10;Vukq6deLk7t8aEoxJxyKSxdGUlFTWvmjZK68zKGjwxNLa7Y2kiC5dv4u+VcdhWnaz2zb5bqSLy5G&#10;3HT2yE3YwGIHP0rt/Cf7Ofi/xf8Av2srmzt4Lm3ivGkQrsEnOSD7U6L9n/xvr09ysHgvVryOOKSV&#10;bySPy08kMyhlz1JxxXnTzPBNuDrRvHfVafedkaNRK6i7Hmv2PT4ZgoJuOOY+eh5yaqxeZHPJA8aN&#10;yH+9zj3r3nwZ+x9408T2sd3ZaLe2q8+auootuEI7gt1rKv8A9nL4hLeyRL4XvZriNlj3xquCCcBv&#10;da4/7awDnKkq8bre8loEsPVSu4s8jTUpFa3hebdH5jL5bKWCD3rVSZ3kTLurABAuRkqOleg3X7KX&#10;xLh1+ew/4Rm5uLq1P7yPsw6Bge6nPBFblp+zJ8RZDqco8JXcbaZCZrjzMIcLydg6sSKirmmAaXLV&#10;jf8AxLqUqNTrF/iaHwU+OfiH4bXEdxpOpeXZh1EtrIWk4z0xX3r8J/2xfDnje5jtdUiOk3bNty3M&#10;Zr8+br9mrx5ofgy01+bTLrzr2/FtBp0MTG6wY9/mcfwGmaD8OviJZJDfW/hnVIYUc/6Z5LAKV4IJ&#10;OBnnqa+WxNHCVZPEYWuoyT3TVm13XU9Ci5W5K0G187n7Bxakl9FHNpk6XcLP9+BwRtNbUJ3ovG3e&#10;K/PD4Wz/ABv8LzjytHnAh+aSKZ0WAj0Qg9favr3wp4t1bUtLSLX7KbQ7/wArfMVYvHuHBIx0Brko&#10;cQU8NUcanLKT6RkreXpfzN6uBur03p5rX/gnq7OFQ+lQJN5T4kY7c4NYCalp00E7LMqtkGRZHPpS&#10;rDawiEySmdimTucnivZnnym1Oly2XXm03tZq17s89Ye2kr/ca02v2dvG247WywKuQORWE3xH0pIl&#10;dm+/uUYwcY9RTZ7LSZnVb9I5Pmby161M1no3knFsjLxvl2D5gRj8q8HE51mtdt0q9KmlpZ6vpq1b&#10;Q6Y0aMV70ZMzZfi3ots+wu7MwGPKG6s/U/jFpbxBFWXzSrHZtwQB3+ldXb6XoVrtkS3t18sH5lQA&#10;VXn8O+HdQnjuPsUFwyx/IzL/AAioqRz+rR9l9dp69NL/AJMcXh4yv7NnmN38YFuYFFujwydnZco9&#10;cw2s3urQ+bcT3PkzOT5sKcoPcV7rB4b8OxjKaXbxq5V/u8HHerM2j6LMFVbSOFc7wy8da+WxHDGO&#10;xi562KhJ9E2/wXKrHbHGU4O0YO3yPExNdtDbbImaNRtklXr04I/rRrt1rdvBL/Z9uupXDhCZ5Pk6&#10;8HHuK9r/AOEc0ZZWVYVh2nedtRnwfp1rLJKWOHI+VeAD2NeauC8yp/BKnKKeru9N91oX9fpNap3P&#10;G4LXxLqdkhljS3hCli3PDEdSa1YvCfib7BAi3FvNCQG3Y9OmK9k/s2zt7ZRj5BklPXNSWlnaQxIk&#10;SbY06V79HgCSnyVa8VddO/3O6OZ5jpeMTx2HwP4ruLdFxFYiNXdI1OQ7HjBPrWnYeB9en0+N728k&#10;juxNykYG0Ad69X7L5VKIirbWK1764BwGkeebXyOZ5jV7I8c/4QbxHcoxaR/3btsbcBuHUGrNv4Cv&#10;mlt7m8maTzl/edth6gGvXI4/vZzQkCfxU4eHWATXvyv527rshvMqnZHkOofDPULiyvWkuohPz5ET&#10;5KnPTdinaV8J7mHQ7O31CW3m1GJlc3kMXl8948HPykdDXruw+zK1RzQys6KpG1TzXpR4Jy+hCXLB&#10;vS3f5/d2M/r9V9UcA3w10aO5857H5m4O2PfWhcfDzS5jbvKC0cShUTaAiAGuwiRmBDZX0pWtBJ6V&#10;30+FsvcW1QTb2uuvoZPGVO5yT+GNGtbdI1s0ZYfublyFHWoNV0fSJFF3cw/dA8tsfMMV2Jh67lCt&#10;/dpAsfPyBsH71Y1+H6UoOChCKa/l9bNq6vo9ilipLW7+84p/FdkLNIktfLXG0JNH69qwrq7jgtPO&#10;aytls+ZU2pkfiPWvS57a3uADLGjLuz9MVDPa2auUa3Rlk6qwr53HZBjcR79fFRajovdt00utdDpp&#10;4qnH4YO/qeLXPiG2aRP7FtwzIV3rHFkg+nuK599Cl1lhd29lNAyMJpeq5j7rg174p0+1jR47IBvM&#10;AZlQZT3qtHHpyzFipjcSE7unXsa+Lr8OWmn9ahrvo1bQ6o4m61gzxGT4dW1vZWbG2bypWLIzMSF3&#10;HNSXHwymt7eK4Ty4TDIEDQj+9x29K9leaxNusSJG1kRnYx6HPIx2pVv7O3M+IvlLZHfJrjWS0oO8&#10;8Umrd+tm7rTVFe100hqeIP8ACprO9t94EizEozty65rZf4VW7NBH5W6OGc5lVidg659SK9MfVrOb&#10;y9rovnZMfp7qapR3u5khcFZIU2Ky81zTwWFjL+O5Lo1+T9U7mik2vhscWPh5orTyxLbGRZCqyMoG&#10;VOecE1Do/wAJdDsbm4UTtdQgCILdTfnhRjkdjXfQaet9aHfI0PmL1XAFc/4i+F9t4qgiN88i7ZUu&#10;EEJ8sqw4BytVQweIhb2dPni9b9vvfmi06d7Tdik/gLw/sETI32hCZQ27lux+grBvfDWj2UkZsrtb&#10;Pyfvqy7xL9a7uHwUYIjFLLJcsVVA+cOMdCTWNefC7dMGS4aNYvlZWGTOT/EPSsKuAxs48rw6X3+e&#10;7ulcXPTTumc59psf3lvFqPzPt+beOeeRg1mTau8N1G0ReSHvHtwBxyQa2NN+DyWb6jLeMJldvM8p&#10;W2kY6Nn1rRTwpYWOnXU63k00c8XyLtQBD3z715ksvqJ6q2nXT+tdC+e5gPrjRyQTWVx8oySq849z&#10;7VPpGranej7JaQT3Mq5lCL1469O1Z83hqyiu4cynyUiLJ5YwDu7UXX9n6de2txb3GoLMoRJXWXce&#10;OAwxjAFclBUlNKTduq67623VwdytqPjGW6lmSKR4ZldMr6Dp+dcnq3xI2i8jVrqSS2VVk2ruV+vW&#10;ptfsrbTTqF1BMZrqdw1xucoRl+MZPFc5c6lDdXi29vbvHC372SfhtrAcqcV6FDD0pty5br7uzdzk&#10;qzlayeo7UvFtxcWsXlI+4gHfIvyemAKWfWJFLOgEkwBysa4DgDoSfeqJkSy05uYYYsrsiXsM9Kij&#10;vEt3kVY4FUZSO5m5AU9M16MaUNox0ONzd9WXrjVIZHiwiWshOXRQcycc8dhUml6/pcl6tssqSXII&#10;kkt/MIkQnqea5y48S2drcvLOIZ54YSkj2q5ODzzUEF3Y6q7TrF9nvFTb50ajfICOD9cda6fqvuty&#10;TS/X/IlVEn5ndXzaNb6g7pH5Mzg7NpyMHnqKj0zUoIZsGTzJv4JZG+dB1wcVw9m1jbz4iuDdXyKP&#10;3/z7H4x82OMir815Y30h2RC3kdVWWaZsBj2IrKeFvdNt/wBduxoqq3Vj0keKEtQ/lRJHN5ivJJ7Y&#10;xj0xWfceJ5bqf7JFdpI24O7Qt9wHrXDsumwi5l+1SLDlkniZdx44OMdRWY0MtoJRYWPkxIN4Zj88&#10;gxzt9KUMFBqze3yQpV3c9RtvE8q/aZp5fMhhbb9MjjjvRN4qis3CxbPmGS6vwhPBP0Feau8t5EGh&#10;KyS7fNdGf/WEcFT71FG7rBCtuBazGYM9vvyAetR/Z1N6sXt5Hrus+OI7qMxRP5cKouTb8AP3OTmm&#10;6Vr/APbUtnaxI1400m2NmYbn9RmvPhrtrY3UUTwiG1kAwqrjnoVIq7Z+JLKO6KQsPMWVQUUbSCOc&#10;n2rF4S2ri2jZV23qdTdatbqZU8orIhYptweBwQe9WtG0O112yldbAXSrH5sqxp2HAJHeqOoa3pNt&#10;K0tq/wBojTGJ4UIGCM4I/rWRe/El7PUXRYY/KaNVCQ5V3z3ArCOHqN8sIvTzsX7SMX7511romh6k&#10;nziaFtvLQzbOvb8K1m8KaXps4uLUzdP4m5we3vXnV34va1LNLZ/Z1f5o2hXzA6kc5A6H1qhHruoX&#10;0ImV5NqNsjbcQ6+gNZvCYiUbc1kN1YJ7ansX/CE2eozRyy3jW+wb0eTn5aWX4XDUYBLaX3lyH7jZ&#10;+8B94+1eT23xBvdNh/0je0iJ5RWdsFG6gmujT4q3GmtAjR+TH5fzsvcnkNUfVcRSa0vbzLVWm1qd&#10;xpXwrvf3iXGsJJtb5/LkHyg/1q2nw6XTdIilhv8Azv3IMjzNl3G7BGB6Vw9z8WbGaCW3O9ZIAZn8&#10;lT9Aaz9S+JV/uhit7eTyPK/epI3K9wQR2q1TqVIuLpNNp7v7ui0SB1IR1TO717wjeWMRltbq2uN7&#10;bfm42EDIU/WubePUbWOXcLby1O4LJMAev864i48UXWpffjeONiWPlsTukPc/SsXUZLq6Zp1lhusb&#10;v3sM+/t09c1pHBcz1sl9/wCJhKsm9DtbjW9Tkka3+zSLscrBcLgI4HOOKYt/dXF5JKc+YMOOOHB6&#10;gVx9l4okm0+LbK1tCRgPOmTyeOnfNP0/xPdaTLc20rN9mG3yZY+A5/iwO1dTwUkmlFXRDqLvdHWz&#10;eI3sXjP3c7kKQoT0Ock9hVv+1UuoE2u/kyA/L3P1rlx4omaB0lk2qhLCXbw2T0OKpReNpJpmmib/&#10;AEZPmNv5fXHJwWrH6nKe0dUNV1Fas7u41CCOULG0k0Zj3FtuPm6EVLJfm3hh2XLbSQz+cpO3NcZ/&#10;wnixfLexQqp2n0BzyM1PZ+JINSjeeaFI1kDfdyQ4B96ylhKiV3HQtVlJ6PU6q58TqsAbzt2yTbJ5&#10;nAI7Hih9cDDyXKq0zN5c8b53Y5B4rg7Pxbpk94YrgxzNIREG2nGf6ZFals9uqb2WR7fzP3UsPyge&#10;yk9aqeEVP4ou4e1lc72C7mcxlY5GuOG3b/n/ACqxDLqMyTQxK8LbtzbVxgj+tcdYazFpxeTfcXKz&#10;YWRtnRelbcni6JkN1LhY03fNuJf5ehFcUqLjbS9zpjVTWrNhhfWLptdpmuF/dy468YNIdTubNDLl&#10;PMEgZ3mThvasa58dW94FiEu1lXmVVHBqrbeIPOmfbNDcRkbWgk6exyO9QqU9raFe1j0Z0MXjqCHZ&#10;EY18vLbtqZ3ityw8baczxbbT5UX+JPTg/jXmepNfQ+Z9nEK3Dtv3wt3I56Vy02p+KFeSKDQ3upOX&#10;dI7oZwOjDPWuuhhm/epySfm1+pDxDWjPcbjxvp7Wgt105GhU7kVUw+T706Hx1psKBIrHy5DHtjST&#10;jLV41Bf63cWax3FvcwzQnLxcAye2cdKltvGt3Z20z3mlTwqGHzqgcyE8ZxXWqdaN7Wb26fKwlWR6&#10;nJ4jnvp4ostDyU+Vsk/jxyKy7/W9U027nitbh2jHXa+OOoIrh38ayzaf9oS2uocSFZNqFCFAyevQ&#10;U6z8aPcE/Z47qa0MAIlkTO0e3es44aUU3OGvc1+sKTtc6P8AtfW5JJdlzK2AGDyMH25571o6d4n1&#10;i6cRXV4uHK57DkdBXKS69HNbmLdM0Oz+JeCT1BrKm8T2drKjLKlnNISqNIx38dDtNEaVSqnGMQdX&#10;U940PXtQuLpfKuLbamF8qTqCK7ODxL4jRysdpC/6nk4r5qtvHk1v5d1PcCBWw27cE3sD0Hv6it/T&#10;P2g1sL2O1muLprqMfJ5afezXu5ZmGKwWi5kr/Yfyej7EVJU5r3kvme/RXviu5f79rbLg87Seas3M&#10;+pbcS6oFZvlDLCoAPtXiGnfFfVNU8xxeeS0j5PJwta2m+L5LhLgT6z5bf3c/hXZPiScW4qVRvXeb&#10;+WiaRMacXrp9x3d7NJbYW7uJJ+drc+tSaWmnSSf8eXnN28xOTXOxeIdPWMRXE/mRwr5zPu5ekHiH&#10;Tpkf7LqM67CrlYX6CvPpZvhlP21VX9Vd7dzrcbrlO1jtdPefzv7HhikA+80Pzc02+0XR5vtMVxos&#10;PkyAGQ7PvYpmk+KbSNw/25Wtyv8AE2Turp4PEVhcAbZY25w3Ir9GwGIyrHQ9+tCMnrZxj2tseXUd&#10;Sm9Iv72clFoOjC4j8vSS8iEBG2cxk1trqdpoMCxCB4c5yMce5rokmtpcuqD5Rj5eKiuVguISfL8w&#10;bcAYzkV9JSymlhFKrhasOZrR8q29Ec0sT7RpTi7epn23im2mC7XRmxu2M2eKn/4SAO4TZtbcRtZq&#10;qS+G7eRJFi/0Rn/uqMdOlUrjwleb963rqpG7oMBsdPpXNLHZvho2dN1P8Nvm9dRqGGl1t6mk2uXk&#10;kby29mtwqkgosu18jqMGrTahcQxKz2z7T18ts4ri4tG8VTShJCtpHk5dZQcD1xUsd14o0yya4ZIZ&#10;2Bbdbq5J4/u/XrXBT4grQfPXp1oK3WC+bStexpLD03pBxfzZ2DzSrKHZpPs5X/V4BFYd5rdzayyy&#10;pbRxtgbNw5P4jtXMa/4+13QYjLdWkVtEQFVG9f6iufn+PFpp4/e6aLpdqYeGUgc+oIrnxfEWCxkn&#10;RVaVOUerjLe1tN2VDDuCu0n8zqJH8RajcrN9ht28t8xb0HyDuN3XNY/ibxHrHh8y3s9xbWlluP8A&#10;o8a/vB+XWuZ1X49yajbyxWkEVhHjYZN557ZX0rz+d5dYkllN7LdSZWL95nDjr0NfB4vFU4N08PiJ&#10;zu9ZNtellZOx1QlprFI8n8UWk/ia+vLuR/PuGkeWP/RhGgOc9RzmqE+gXtxC7pp0bOVGHjRIwpPI&#10;98CvWJHjtXKF3kkc8LsJK5HGaqxRWt5K8sskEyxZfcyEFh6e+KdOq0oqLRwyp8271PE5dA1Zbhri&#10;38MRz3UMoIjkxt4/maz7jSLiS7jlutAS3kmk2/aN68uMEDgcfdr6I0+0068WfyD+8kG3ft2GJunA&#10;p8PhjTrxzA5s+BsCzN5e0n1J616scZKyVtX5sxeHl0Z4LGt20v2RdGmkmkmV5ImhGGOcZBP1qE+H&#10;9Ta98uTw1MtuJc71ijcJg8kr3r6M1XwTPHawS5to7NpAnmW8oKPj+93HtUNv4Wn1RbhbfzWmRt0b&#10;rnI9hWUq9Wm2vZ6+r7bopUJXs2eCXvgi5uYdz6aLiR1K7lhAdGPdjVrwN4J8T6tqK2kXhaZWkwnm&#10;cAZHH/stfQWofCvW7dIFuLSSPzMOPm3uuex7YrqtC1vxD4Ks5ILeziWH5Qflyeew965lj2r0cTFx&#10;+TdvldGscLdqV/8AI4Lw9+z/AKxa3Ml7q+ira+SFaGWxkBaQsMEHHPFeiW+jXmiC1RvD10VkBhaV&#10;VDouOjNjPX1reh+JXi1FHkaP5ikgbpACErWt/irqjl2GistusRJC4OZOmM+ma0nh8nxMk5V5p26w&#10;uvNrXY74urBWjFP5lW/1ldIsC89vNcKgC/ubcyN2AJA5rb0fS7i1hjubOSG3ac+bIzW4HmZ7kj+K&#10;s9PHepa1DJLF4eiVchSs0oQ471larq3iTVGH+gra26H7nD7zXrRo4HCL28HKfZqMo9d73NLzmrNJ&#10;fczv7S71mK5VnsYWyx3zdOBVTxB8Srjw7LDv0PUdQikXc0tmFkCV526661s0lxc3sMJbOyNRux0x&#10;15qGLRZlgknZ79pAQnlSMUwfw7V3yzjE0Y8tGco9dZJ/hbrYx+q05O80n9/+Z6Tp3xe0zVJ4beO3&#10;v4ZpNu1JrKUcnt93Fbo1vUZ8OlgTFuwGZ8ZU+1eV+GdYv9P1N4rm4vJF+8sCuWO08V19147a0aTz&#10;Y7mHkbA8JOR6nAr2KOdVa9D2uKxDgl/KkvvburHNLCRUrU4X+bOsTWpi6K0O1T/F15p3/CRR7iVZ&#10;dwIBTuM1ycHj+0jdFuH2yTH5Fx2PQnFW5/E1nb/fCrJjJbb6e9ehTzGfs+aGLT9V5aLSxk8JrZwH&#10;eJPGdzp/lpDb+ZM5+7u9K5+98dy+QlwkU91KF2ywR9Iie2a35PGWj3KRlLlW4+8uARWd/bvh24e4&#10;eHWYrdsfvOmFz3PHBr5TGUMXia85RzGMk+nuq1rO696zZ1U4xhFJ0rM4HVPieLW+/wBIuVWS3AJi&#10;V88HuTUUPxu064u44Fv9rKdnyk4Ynkc1teIrTwVqTywbreS7XLh4VRA5PXnvXjPjnRPCViyXMem6&#10;qsMhFtts4vMSUEYDYB9e9fHYnL8ThJtPEuXN1jJPtv8Acd0WprSJ6zefHhY12RM7f885R6jqCK6b&#10;QfiINXVpXukWNyFVlFfGx+FPhZbpXW/8QWNmfmlnmvF2Fjxj2Ir1/wAD2+naF4ftrXRvFE015aqw&#10;ke9RPnjHTeR1x2NXiqmPhapRxcpy7O6VvvMY04t2lBL7j6ctdfViNolm+YIWUdDVz+1py7q0E/1x&#10;x1xxXmXgDU9YeRRqmo6NcQn5o5dM8wGRR6qc81uWvjvT7e7v4nvLsxJKzhpoXjjwOqhmAr9Ay/HZ&#10;h7CMq9Xl1turbXvq3dHFUwt37kb/AHmlr2q3sNvtSH7SvQOvODnoa881Xxh9uHlXFnJbyKd3zMRn&#10;PFbGp/FIXGFt1R4dhf5SWfr0rzDxT4zm1C3uLu1066upEyQq+q9Bhupr86zx1sbVlyVnKLsrNL8H&#10;q7ep6NCm4Rs0kzqYryK32yRXMi+Z/tE7cmugi16TS4BK19+7A/1TffwfTNfPkHxssbqYWVxBqGm+&#10;Y2wXP2cuFI9SoIrY1nx5ot20YvdTa4ZMYijz5j+nHavBWT4jCy54zaflzfoat3Xc9qb4oxq5t4pH&#10;3KCQu05ep5PihBMsTmTzJN/3V6qK8Fk+IVjqOxLTVWWSOEtJbMnOOx46Ciy8QQX2oJ5vnw28gLnc&#10;/CA9weOK0jVzSGjqyS06u3loYNQvsj6XtvifpStt3SM3ZcVsW3xI0ryt7SbckrtavkVviBp+hTCz&#10;nuNTX5i3+kW7MnXGQR1Ap2ufFCbQobeJzqEyzk+ZPFbGQR+5r6ehnnEFCSVGUXfbT8Tnlh6E90fY&#10;1v440u5hdxMu3turbiv7WbO2UM3+ya+GPD3xRuNX1KVRcy3FnC33lX5Gz7YBBFel+HviRqD6gjpZ&#10;hojlbhpPk7cV7FLjXN8FPlxdKM9ttDmeBpT+FtM+nWiiYcOKoXfh6K6YM0vzd68tsPi7PcWyu9ok&#10;LIVyjS54NbelfFawuAJbdEZZj8zLL9x/Qivp5cS5Hj42xcbR87/glcxWExFPWD1+R0y+CoVkkbzT&#10;NIz7m8zsOwrNu/CRhjuVSR1VlOF64Y981n3XxYhs438q3LSd2XBBpLP4oGe0mmuY9rLKEMSt0Wvl&#10;sVjOEJ2pwTT11Sduujbs2zojHGx1f6GJfeDNRimDW9w7snzQRsmQT3BNc/e3GqafP5UsaSTKf4Yi&#10;A3fBr0q48e2q23msr+Wy8KwxvB9DWBq3jfTbjanzsq+2H46Yr43M8Hk9Kn/seJfNvaz+VjupSrN+&#10;/HQ89uJ/tlyIb10ZVBZPmxwP61ZttStbUFlUNMBtST2FS6zb20kouo43tYwC3lR4JkJ5zjtis64a&#10;C3/feZLdK0YxtTB56nNfIypyhaSkn/XY6GrM6RdZ0W6EUwumt7ogI7R5Gc9KkWRftdsn9rTNbn5S&#10;qgjgVwEV+shkg+zSeZGf9aqHn+nPrTX8TahZzSsdLvFjAyGVgSn5VXK29ILp/W63J5keoQ3Gnxpc&#10;RDVZGy24tMn8q5u9SNQ7waofOy2xmb7vpkVzNn4iv5J2RtGkWMkKjSMPMB+hpbmc280kVwJIWhbz&#10;T0BNKspVLWgo27a/LdjUkkalukMkeZLltyqDu65IroPsuhGyG+9u4XTonAyD79a4ee8tGtiwilXO&#10;Du7498d6oPdWU0W55HbDFTFgl0wcDI9DToJwu+RP1X5Wa1IlJHrXh/xPY6YwgSWZocAo3G/jrmu3&#10;07x5prRjM53SMfoMV4HpniCzRY0jtnkjdgg/dH5vqa6Sz1VbfzDjb8wcsy56V72W8Q5hk9oUbcvm&#10;jOpRp1viPYZvGeiXBMXn+YxI+VR97NWoF0zUCrLIkvHDV5ND4ws7SyKrabmydj4DDNWbb4prbRAx&#10;Wgjbd842cfQYr6+lxf7aop4+MJxdrpRfd6avU5Hg0lam3956HqnhuC6yqSssZUrsUd+xridW+H+s&#10;PZbYibiTlfm/gH1q1D8XEZG32rQyc4Zlz9M1raf8VbK8UKSVkUFnT+6QKnEf6rZpU5pzlTb7Jrqt&#10;73QR+tU1ZJM4e3+DmvtGkrmHcc/Kz9j2NWj8FdW+xbFuU3bRhmYg89Qa7tPiJa5+aXbuB2tIcDIr&#10;Nv8A4sxQwxskbMxODUTwnCFGN5Yio35W/SIr4tu3KjnoPgxqNq8aG5gmjQlw/R+RyMVRPwn1jE+R&#10;FtBb5pOrZ9q6Wb4whV+W2kVf7zLx9aqj4uzrJLutGk9NprixNPhJzSp1aiv5eWm66MuMcVbVI47V&#10;/gzd3VnJbfZ4mgyJSv8AeI7Csq1+DF5epO8WbVXUJtmBbpXf2/xSvmk/eWX7vHLLV1viHLM0eLOb&#10;p83ynj3FeOpZOmvZ16iXZpO+vRmjpVHvFHmMPwCWGwuI3vXWb70S9UEh6mpNQ+FN7b24We/Xg/Jt&#10;A+f2Oa9NbxfJJdlZbPb6vszuAqhe7vEUkitbFlzxu/ln3rjxdbCOP+zVJTnfTT72aRo23jZHjsvw&#10;/wBQjmd/7SjaMtkr5YCDPQVnX2jX/mxDzmhYvw+3jAr2ePwFNcKE8v8AdsT/ABY2EVTb4a3XlF5L&#10;V93m7lVWz1OK5qVPHzjzujJ/9u+XoEqdPZP8TxCXS737UsLT3MyzAsXhTAUd80t9oczWwRcsyYiD&#10;bdw9voa9lfwNd2olyHyxO23jwOg5rnNRt7m1cxLZ/NjHlY6g1MsTVptKceX1ViPYK255/baCLOB3&#10;YJG0nJ579hjtQbO7X70Qkt3/ANY7YOCOnFbOsaTql5qcT28LTW2Ds3L0c0tx4Y163h3qjRqjMxim&#10;Tr/ga1Va9pSkrswdNptJOxb8N+G7m6L3MtxHC0OQnmZ+6fp19q308DajqAtntZrNWRRsnhQAH2as&#10;rR9Y1ywtpLc6e6rIFIjkQjp1rbu/GN1bskUWkGOT7i7oj9BkCuTmn7X3tV5WOiMY8pHe/DLxBqNp&#10;Mwu4Y2ALblQEtk84rHf4Z6xCbhWkjjV/uOz/AHhVqfxXqdqX2mWOGJtz7XyOaP8AhOr7IWeOaSP+&#10;8q7iuDWsqi5EqUWn6r/JCtC+pu6b8M0XTY2ujCt0hDGXoMngmtSLwbffaInt7uCJXUKCycLj+Y9K&#10;57/hOprdZV8qNrdcrGsinIz3asS48bap9qDI7R8BQy5G8VnaFSSbi7ev3mt4xR3118KbvV/tETXt&#10;pFC4yXjXnI9RWRcfBy70uUXMt1EyFx5e1fukDgVhj4gapHLJtlDZB+Xccg0sXxG1pUG6XayDAbqH&#10;r0FPCKm4KlJPvzL8mjBu7u2dfdJb6bPAt0lrb7CVdlXIYkVbtvHkdqj22UmhI2tz2rzWXxRPr3ni&#10;WSOSTcVdNwwPpmrdr80XymBrpRuETKDu9K8iLq0KjnCTi/08zV1FJabHq9hrWnazDD5kltDIFOAz&#10;c+mKxtV8O6drUbPa3UCqCFdWON2BiuAe5bT7dnjkhW8hH7xGXAIH9KY/jWbzYd1tbLGcfL3fNb1K&#10;k6696Cb77PZWEpRS1NO88GIZS/2/7oKhW5xjtmqcEf8AZFq6Qzx+ZuPzMuQw/GifxFa71C26LHJj&#10;G5/nBFczrOpLv+zqTbrkfNu3/MfSs6aqyaS0JlOMNUa1xq19dfuLi6j8veGibYN6qOoPrU2i69Po&#10;qI3lho/MZh5bdfwNcoty927tFMizY/ij6MO4q9pmj3N3cpFLOPnyBLtJ/BsV1zpe00mzKNSV9D0n&#10;TPinZQzGKa3dlwPmVMkEV8Hf8FB/FNv4h+KRfTVyqWEKyJjYwJr6stLa6t2lRI2mjHy7u4I7V8Gf&#10;teztJ8WNWjaSTdEIQfwSv0PgaPNmKo392MW19/39TmxdT9y77ngV350igqX28/eaut0ZhJ4C/veX&#10;OGTqP7wIrlbqTztq/M0mOd3PTium8P7pvA18iSNtSZM7V96/oaqv3fzPnqfxHoHw2iWbV9PRV3TN&#10;cRBvmOXy3U561+r8fgNZ4BFaS2t1iJd8GcEY781+Rvw/mFvqtmFB/wBavsnWv0Th1ia1hRhdzRzG&#10;LaVyc4PrivwbjeEZYijzq697yfTZ6n0GGnyxPT38L3NvZyIsFssMfySOqglSOK4fUNFWxuViinRV&#10;zktH9xsdq50eKryOz8p5JpGkfndlA+OM5PpUS62bhDK7ho8nf3L7fUV+ZOhU6N2+/wDRHXKrFrQ1&#10;YFRZEW4lRoywxuPJ29hilgWRUllgmdrc/MFXjYe55rGOqvM7zSRIsaH5FWLnB46+/elub/5Ehmge&#10;GRD8m04D46D6VfsZbMzVQ7BPEur6P5SW88u5D8rSe/Vcd66Gf4janGNt3ZwL5ZCu8mOh/pXmU+tC&#10;FYY2WRlBLnyVzu9TtqR9Xh1KaOU3MyqhIIbOwjpVRjUhGybSLVVHer4mMd3cNKkP2ediwjXA8on+&#10;6aY3iKeN9sTiFecNG+dzY9PWuOeYxxBIpHuFGSPM/eAY69azv7Y22rP5X7wYYfZ0OSB3/A1zqjKT&#10;ve5p7Y9V0zxzfwxpExSRUYs8q/1rp9J+JlpH/o97assxxny5a8KfU2jgmmztjUrs9c9iadbXEWWl&#10;lDrcgbZGWXA56YPQ5Nd9DEYvDPnpz++z/B3B1VJWaPpqx+JegSRsm64t+fmZsmtO3+IWgXLfudSD&#10;MQflZsfoa+ddMvLWQGO7mk8uVg33+QR09OK7C00vRLmOT7PepHGDuKyNjZx1Ga+ko8V5pCCilB/K&#10;36pEfV6U3fU9ai8YaZcOHi1JmYZU8cCo38e28MpRZpPb5eK4/S7G0bRZInWK4uSpaOeObITFTXWl&#10;G1sAtvcJtAVtsnVM9zVy4izX2ftaM47XfLzadGmpPfroX9WpJ2a/I6+P4hWig7rld391u1XoPGdn&#10;cJuM0Dcbq8P1u7azmKy2v2hZDh9qkDPqCKw/7XEaTGB5F2Z/12ePqe9c1DjfN4O8mpLs7/eyJYSh&#10;2PplLqyuhsdE7/MtEujWcyDZGqt94ba+ddG8c3FjZbLgMyyAN97LfQGum0/4nF3HlSzKyjle1fRQ&#10;41oTj/teHT81a/32Of6q/sTPS9Q8Iw3U7SmeZdvTocfnVOHwtJAhVb+NMdF8pelcva/FWVULvwvH&#10;yt1qjeeOmujtlk3Mfl+VMV51fOski/bUKUuaTd9Wuu90zojSrWtKSsdx/wAI7Z5/0qSKbj6VPLom&#10;mjDPhVU/wmvGL2/dXZoJJod+WO1qz9Rv51QLFezx7Ru8yRH6g968+HE9KKcYYZfOTf6XZbo9XI9p&#10;TQ/DzM37ndyW2+4qRdD8MsrZKxso2lq8Pk16aaEp9sfgBg+09T1qfT/FeoW8sbt5NxsyrrI2auPE&#10;kYys8NBrrv8A5keyi/tM9obwp4RvrYo4ikhOfukqGzxzipf+EH8PR2y2tusMcarsRVJHAryqx+Ks&#10;shOdOG0NzwB8lbNl8V9FZpPtFs0PfeprvpZ3l2Ifs6uGprzs1+KuHs5R1jN/gd/P4OsLy0Fq0UU8&#10;AO4qz4JHqTQnw301lCrbxsp+/tlOOe/1rz6L4peHL5wlwJIZMnG0nmsO98d2caqun3lzt3Nlc/dp&#10;zzvLaKT+qqa8m1+DgHs5y/5ef195663w4sGtRaTWjTWiZZFa5JxUKeDbGFYkGmXUa/3vNFeWv8RZ&#10;gjf6XdNJGq/LnhuxIJqzZ/EeS48v99PNsA3cnDUTz/Kkk4YZpf8Abn4+6JYefWa/H/M7y/8ABXha&#10;7uka80aeVl6bh6/Smp4f0JmlbydUZnfcfMDADjsKi0D4hafJOqNM8bZ2hZOTXc2uswTRBlmSRSf4&#10;q+oy2WAzOL9nOnHW9uRX+dpI5qsZU3qm/mcHfeFdCkzEuoarbZ2tuUZ+Wkn8HeFpDG0mp3HlcmOK&#10;RPl3e/HNemrIG/gDUz7NazOHe3TgntX0ceHlF89B07vvGffymc3t42tJO3qv8jy2/wDh74SmldYL&#10;9bXzV2hI4jgEHJqp/wAKg0CaOVm12VlfptjA2sehFeuf2dYNx5CflTU0e2XlETv8uKylw3UqyvOF&#10;OS8udfhzlLFQitLp/L/I8wf4T+HdVZHk1ZptgKyLJGAXI4ySMc07TfgloMQ8tdUluIt27yiV+X1x&#10;6V6iliI9x2Rben3aiTTrOEkfZ0Xn+FK2jw7RjZzoxv1+NeXVsUsU3s3+H+SOJg+GunmNrT+0LiS1&#10;A2+XJhtvuprQn8AaPNahLt/tHy7d0igZrqRo9pnMSKrVTn8Li4T/AFg24+7traWTV8PTfscNGb/x&#10;O3luR7eMnrK3yR5tf/A/w/JJG0OoS2rCQMItoKcdAK1r/wAG2d4kdtcajHcQoNo8xTvCV003hF5I&#10;9isu7PG0YwKoXPge4k2/vh8ufvc4NfLVsFmNFS9ngNHbaUvu3sdMZUXvUOC8R/BOw1a6Tdq6yWqI&#10;Fhik/hPtitN/CGio9jE0FrY2qdVt38uZ2A7v6VtXXge9AXd5M8a/Ls6VTuvAN3NbybjBwVYBmPPv&#10;mvDrRzOM5+zwVn53e2trs2jGil8aPOde/Z/t7975dH8Q+XHcyq7xXmJAJvXjFYGlfsrQWGvrdN4j&#10;j+VOIsH5j0O7sVr1D/hU94xJScR5H8MvU1m3/wAO/EELw3EUMm5FK+X52enXpXmy/tCEVKeBlbyc&#10;rW+52L5aV/jRpaD8LNP0m6M9vrf3VCpBIgeNaq618Ko9btryH/hLTAtwNoVUBUeud1c1NF4h01Ik&#10;czRsuf3m35GB7VUe71PzX5m3Qk70ZgD9c1yLiCNHDrDLC2j/AIpL9S/Y+9z82vyJYv2X7A2M9vF4&#10;kV5nwouNo3L6Vc0z9ni40KdwuvG8VlHmxSLhPM6iQehrmJtYv2m/dSvGr9G3cEirCard3DO8t4Y1&#10;z/fx0rnln8HBReG1/wAb2+aYlSSle/4GvP8AAXUhrN3qNnrMNrNMu7zFUgq1dD4e+Hl94fuzd3M0&#10;V1vheJ5IPv7WGK4h9V1G1tpGS4kmhUn5lXk0y08WX8KTst1PGu0YjklohxBKKSjBq3mn92hCowU+&#10;fqcNqX7KmrpqUt1HrEcMJJcI0Lk8/wB2qmofs3z30UqXGpwRsoGwtCfkzXobeNLqZYX8+dpk4j8x&#10;6ov4ihaCX7VcyxzL8r+YpIyegPpmvIlmmKck6benp/kepHGOCaXU8j8O/siar4b1tNQsvGtgsyTC&#10;4LrC4fzByklfZfg3xdZafawrrWpxyavJhZJ1yYXx/dDdM143beKIbOzMTfvlZee5FPudesmTZ5D+&#10;cZOJGfORXfT4kx9OssQkpSXdf5WOCUaU42eh634l0Xwv4kvftVtqRtLtCXju4evPUfSuN+HXh228&#10;OeMfFk1/ex6rY3s63xaTOWkMewn68VwE2uQzJHbpc+WwYM6KvIqsuuJdTyyrqc21GCuskWz2Fck8&#10;xnOv9ahQjB3u0k7PW6Vm2rXJtBKzb+9drHsH/CTW+gXE8tvcm38z5jySp9BXz18dfhZe/FTXp72y&#10;v4bWOaJMr5X3SK6pNVbfNuvfVjPJnAH0NNmuWvHG692qzHdEr7G/XqK6KGdY+hNODWnk/nZEuULX&#10;XU+bJ/2SvEpDPHq1kzeZ8iMrjI9c19X/AA8027034f6Xa3tzHJqFhALeTawTOO4Fc+kk0OIXuWkZ&#10;UJk+fJI9h3p9xd3Vnsi8wbSdyKowUHvXZX4ix+J92vZrppZ/eZ8sGd3DcpJGjtewrJ94RM+G47EG&#10;oLnUobpBvd4edu7b6VwNzFe3F3vcvNIWX5t3+r/LqKSa51m3eNYpXuI9rb2k6KT0wK5I5tiLK1r/&#10;ADJlGN7anaTQR5k2zKzJjayr1qv910VTuZzt3KwPNcX/AG9ewzNFG833MxsowAQOtEWva3YszIUu&#10;GkxsTb970IPTNdDzSvNaRSZioQ8zs7l1tZYn81IfmKnoDyO9bVndr9mubfENxC+WkSRvmbPODXjq&#10;eJZNWikRopLeQFlM7PnkfwkVWg168tZIIre3ut0kQLs3AVhwVHrxzTniqtWDp1Ka9LlxlGD5k2Sf&#10;FrwprF5stNJgf+zYGV44LdsAFhzTfh/4f1vw7qdnLfwNa28Eu5PM42IRtIJyas2dzrFrdujXUzW7&#10;ocK2GB98dcCvIf2n/jBe+AvBE2mWt4I9Qvh5aIvWNSPn3fWvey/McZjZ08uw0Ie9pfXbq2byq06c&#10;byTPlT9qzxgPGvxh1uWyuReadbTtbxttCbiODXickbQxlVfcyHn/AGhVu5lWSWMMZGZyfM70y5t5&#10;Idkb/Nu+Yd8iv6TweHjg6EMPDaKt93U+VnLnk5FX/WJHu+VccLV/Tb6e1utqZaOSMJN8wyyjmqiR&#10;NJFEzPuViV9dv4VKsD3Xn7flhjHPzYrsdtmSaH+iTTxc/K/yRosuCuO5otFjhjikYlpFl2vFuyGA&#10;71VhmSS7s3ijC+UQxVs/OaiuV/eSvFJtzJ972NZ8vQLnS29w91ol9BM9t9hSXzrdZiUfI6hfb5ul&#10;aCPC1zPqMINisIC/ZpGyUkx29q5K3zcW6QM22FBw24Hr7VckluWV7hLgNJHIkO5lHzKOhrKUC09C&#10;HS4zqWtu0skatLJ879NueTgCuomeBtFlSeT7P9ougrSqv3QOKwbbyptRjeKOKGFphvT+79far1+8&#10;dxNcQrInliIv5W7gyD69xSk7tEM3/D1iupWUcDHbcQZaRlQl1K8+YO2MdRVZ44JpNLiWWGORA6St&#10;H/eLsRketWfD8k1i4SaAyTXECRRy274OV6E59axNUuLddbkuIkVVMrM67uG+6efTntXI05SaRaaU&#10;T9t5P2mvB0NtZ3FrK267Maea3SMHu1JqH7UnheC4FvDqCStsLfKnA9jXxv4K+EniHxJoiapb2Un2&#10;eGRUMNxxNJEXwSnutdhqv7OfivT9RuF0uB9Y0mWYxRyycMo64bvgV/NtbFck3RWNcWt0rR2fWytf&#10;X5nvwnOSUvZfmeu3X7Y9p+8iSCeSQOMpGvyFe2K4fxp+1Xq2r3jR2KPZWiYWROvA5JIHaqXhv9lj&#10;X9R8UXmn6hcJZ2EduH83aSGDdFrtNN/YzFxYP/ampq10mVjnht/4SO/1rB/VakrTnOp6uTXne+it&#10;fUq9fl0Sj9x434g+NHjfXbiN31ub9/taBodq9G+UADoTXB+Pte1w30a65qt1Bq11kEXUjJvUHHBr&#10;7P8A+GSdAuriG4lmuYZoyjxxwv8AuEYfeXiuv1H4MaV4i0JLDWLGDV/JDIFuoxypfJAPoa3jWlg5&#10;U508I2pXbslf9bvy6mboTqJqdT8z82NVsXZPMe7k3KVTdJyWBGN5qfS/Dlzc3ItnmAaWUJGqry5J&#10;wo564r9Hof2d/Ccsef7LtVkiRo/K2Dywp7fSg/CLw9ZalaXB0yzeS2YSbkUEjYnHNdtfNcVQoxqS&#10;w8lF9brfppv6mCwCnL41+J+f2jfCTxBN4jfS57SSG7RvvzR4Tj+9Wh4i+CWv6bco6/ZnjdiHa2DN&#10;IrHpkelfoadN0S6k+2yzxW8if6uTZl07lT7Gqd7Do/2a4a1dGZpDNJGyYOR3rxKnEGLilX9y1tlJ&#10;Nv01udcctptcut/Rnwj4U+BXiPU9etIr4PZrJtPmqv7uQE9vfvg11Vp+z/q1rPJ9ouI1+z7lTqCG&#10;JxlDX1FeeKNPtrJIm2eW7b03KPkNc7q3xT8PabeXMruNzylju5HT5uK8p59jcU/3enko373saPBU&#10;aas2fOz/ALMOtabcrcf2ssaiEobfDgSAn36CoJ/hfqNv+6eW1vdrq0irFtkAPygk91Fe4X3xgtL7&#10;UI1sLZFtwDmNuWAPXBrgpvEMWrXFz5Bk53I7NlHODnFdMMyzKcn7a1l1sY1KVBJRg9Dm4vBwgEll&#10;LbQzZyobIKIB1Ofeuy8JQi3t53eW18yKQL9mZU+ZsdV9wK5zR9RSaR4fMn5JB8xMkYHT3qO2gW1S&#10;W/8AJeSNG/dSxv5m8570VueqnCoyKdoNOJ61p3iGPTbh4p0iLXQG9F5EmO59xXY6Z4qVdPhliw0M&#10;SHYm8B8HjaBXzn4j8T3ukIUS3+2ajMplgt8FBwOUyB3pdA8TeZ4bvbzxFZixu0ljWKKCUzQJC3A5&#10;HOc15M8nnOHtk/x1for3O6OKcHys+lrP4gW/2aV8PNgfOsnA+lT3fjuGOGK4azja63FYHjxgg/8A&#10;xNeH6NLZapM9tbXM9k0QA+z8qOee/Wta38M6lqGqxpDqVxCyHzFfaNv+6vYLXLGjOk/ZKbXk19x1&#10;xqOava56zH8RzNaweTbJJvQkOq46HoaRfiDql6Qs1mkag/iF9/YV5ylhc7vKw0s38bKmAB79ue1a&#10;kRjNusNrM7SQ5ZPlO8rXPUxGJty+0dnp126GkbN3sdoPGxgiEwaOFo1DIsiYDrnnbVOfx3BJNKrS&#10;FWn6rIuFK9N1c9NpU2oW0cq3iw+Wd587OPMHWsT+z7pbS7S+kT7SocBF4Bz3HpXM05xtObt2u/S5&#10;o5Wex6LJ4+hs5DuHkwphS8ajcRWHqfxpWOa6hspX8yEBYlZcB65L+zbJNKhaWf7Vcl/uxkgbeuKq&#10;3klhK9pcwLtjcfOjMHPmA9/6iuilzXu5yfzaREpdkjrrn4u38tpOggRborueFsYkUdCKqj4g3c10&#10;9vL+7m8seWsbcfSuW1S5t5N0SXH+nIQCirt2D0FPhF5p6xyzXIhZlBkbygQxHXJ960nCNSKc9+l2&#10;/XTyvqTzyi9Nj0SHxcZ9ltdXnnSRgTfLFjg9eRXQ2PiGS4jO2ZViTGRXmelXWpXGopp9vEu2eEyG&#10;VY8A85rRsNXuAY4lsN3kncdz43pn7ymvOqRr05e0hNp+p1Rmno0eyafeq9tsDLNIp+XturTi1GMS&#10;RRwKu3PO4/dzXkM3iCVBI1rHcyR7+F+9tyO1a1j4hvbi1juRaSNDMQPNVMYIGefSvYw+fY3DJR3S&#10;7dlrZNq6uYSoRm9z1nYuxMSCKI/wSUrqJZI1QHaOq/TnNeZ2GpX8kYlW4XzFzvaTpz0roJbjWjKk&#10;SwoI/lDv0JJr6uhxdTxCkvq8r6fDr8trJO21jllhHF/EjtXWPkrEJN5yakW2tpIuhWN8NtritMt7&#10;22je4nhkKHIPz88cdKekV9OTE8sjsW/dt3cdce1e9S4nqOKlUwb5p/Zf39Yq6l0te7OZ4XXSeiO0&#10;22ufvblYfxGrCJbRxq+4Vw0WiapbTSOJ5Psz5KxS/vCDn1HarFrY6gs0r+aGgHRF55PavWo8S4mE&#10;uWpl7u/+Hva17GLw0WtKh2a7NhX1B+WmrLE37pZNzLXNJaXlxH5b+ZGqMVk2vgkdcircMDrL5cbb&#10;pI1Lg/3geK92hnteu4xjh2o7a3v3aS01RzyoJfaN1XK42uvvTJZbnziqRptz95mrPW5ljig81xHI&#10;ODuGd5pDfskobO2M5Uq1eu81gopSvFXXa606p3sZqk7ml5k3lkygKw/u1Lw0e7d94VykutvamXzZ&#10;PMV2DAsv3RWbf+NtlvJHayjzuP8AWenqK+eq8a4DCKXtm7pbXV73fZ2OiOCqztZHbeZ5b/M5b8eM&#10;Ux59v3iW215vP4/bzMbe25G/nTYPHdxcKzxQyKiDfhlIwPU14FTj7AydoKVvQ6Fl9TyPQU1KD7RJ&#10;Csm6RMZXpjPSke4kaQLhIl/vb+T+FefnxmqF7q6lW3hEJ+opbTWkvdOjubiaddnOYW9O5rjlxpQr&#10;QtBXWvaK0to73Zp9RcTvI9SLMN0LR0+W8iUhs/KV9K5xNRSK0lmV5G8w78tyXwKhj8RFrYOm9c/q&#10;a6ZcT0aEVCvO8nqvv02stUR9UctUjofOF0m5ouh52+gqt5S3s2zZ8oH3mxzVK31B445VkWMSFPm9&#10;nqoviG1s0jlf5Y2BUN24rKtmeHlGDxEtH8Sdls7a6eepUaMlflRevreJLiOIxDY5J6DqPWmXejRS&#10;RyRY2qRnep5BrCvvGkFvPEhuI5bbBaTc2TgjggisS7+I0c1rLY790i43sx6185iszyq9VSi5aaKy&#10;3t8N1fRt7nTGnUVtbF+fR59EUzqXuNrFDEvV1Jxk023VI9qfNa7DvR5OFfI4qvd+PrNDIjzrbsV3&#10;fN98muevfGenTSO10wm81V2KzgFc9cGvj6rw3Mvq1+Xs09vXfWx2Ju3vPU6TT/EDQrBpzwPCwOSq&#10;/wAABqR/iENOmWKXYswYJtkwoPpz2avP7y/TUro/ZL2b92GV23h+Px9KssbEC4dL6Nrxl+9JyzY9&#10;c1lSzDFULezm01+S2v6EtQle6Ox1X4jzToqpEPMZv73IHXgVgf8ACzL66mWJW3TRsVWNf4sdGBrj&#10;tS1OzjdnupJJLiPClNuN6MOCKyDqaLFLJaPLH5cakNs+/gYz7CuqWMx2JvOpVk2+t2uumxheELWS&#10;sdhrPi7xBKJ4lldfMi2I7YDY61gT3101lFvu5ppLY8xsB+I4quviaNrCL7dqQmuEnwjL3BPSrFpq&#10;dvdLeNG6MxzLvk/iI681zVHVlrUu/N3/ADYc6b00K1zevp8Srskm875o2YcAjntWO+p6nql1JG1v&#10;JudQS8aHHB/IV3Nvfw2pS4XZHkcIrcnj0NStq0M1qXilVWbIddoBjYHkGsI1+XX2dynFt7nkh06/&#10;nWSVvPmvHkCO3TBz0JPUY5py6Vq0jRJaWcFwqPv3soCHtgt3Ndne+NLOzsBcW8a3008Rbdt++Aeu&#10;OxrntS+IkNwyGG2dZtwaNY+u7sGzgZFe5Tq4io/dp6f10OKXJHeWpyY8FT6neyWUsvmK8O+RN2Nj&#10;E9QKtXXwz1C1hVLaN5IZvvq0u4H8D2rbufGG280+dn864NwwaXyhhiOtULn4galqFxDa/bDbNFu8&#10;vaoJcd/z9K7o1cZK1rJWOaUaC33MTTdJjZ7iCGAr5b+TI0Lfuy2PvE45rLm8KWVvbxqkrrNb3PPl&#10;t8nPfHpXWXviESyJfpiFndUl2xbPM57gcYArKvtkwQMwhaNisiSMDvx05HbFddOtVve9kzCcY2sj&#10;Lk8P3Fmw2z2v2SNisnVDIp+6T7VFNpjx2caPtuLORsuY3wGKnr7Ka1ns0uLNpIjJHDjbI6gOdwHT&#10;noCaoWelXd1uV7mdmTLbJoh0JyMnHtgV0Rqtq8pbGbWtkjPbT/JgilgumtmkdGl8lywyCy0WMup3&#10;GqwxWsjyKJNkstxxskG4YTPc+lbraYf7Ugit5FZpD5ybcCPnhi3cmrt/DqEO7bDDIkZ3vKp3EY7c&#10;03iFs7O/crlaOS1NLwARaoZIbVyHRraI7xIDnHHeotat7vWorR7m2RbK4t/9JkmykjYPC5XvXQst&#10;7C8cFz5UkewzfZ2c/Kp6sQOVqtf6VeTPElpbyT2Z2+a+/bu4zkGtoV+VrZefT/hyLOzMOaCZYXYX&#10;QjVchIJOSCfU1Vkmht5fKeJ7dhIqR3+HYc+uc12egaDqWrSazLHpscUenxrLmNwX2HK7iOhA9anW&#10;4kkm8hkLN947oh1UZ71UsR7N2av8x+zdrnBPr/iCGJr21ie/habajQHy9y4PKhuv3eRXUWNhcyTi&#10;6z5jFEceZ8hG4cgZ7DtW19k0zUAPKiS38x1mE7N+OQPWordTJJMsQNxkje8nQgc/LXPVxMZxtCHK&#10;/wBPMuMWnqxb+5SOUxSs8N3tB3ROTzjjiovDusRWOrlJ5pLizKqssUL5Iz/y0UtUOuQ6QilxsVw6&#10;wNOyZIIG7b9aZp9vazXEaJZ+XIq5laRwBnoGx1rCMY+zu07FOdp2NHxFdSq7taz/AGq1CuPN2gXA&#10;x0J3VgHxlcsjqdPjue4WHG8YT75BrQOixXMCwwhGiTPmQM2EIG5SrA885p9t4et7e1DfZ4poY28s&#10;N0cKV6Ej07VcJUIRtJXf3Ck5t6bGHqHi+51Vry3iiVWkQpG3mje+Nu44HQehrqj40to7Z1aJm+zY&#10;WRV+fYQOjCudvPhja3UV1dWRhjkuzui2t88ZHIAP92jw74C1C1kjvLwWrWzvztlILcbdrCtqkcDO&#10;mmnbl6bO5kvapmxpPiW0vdRtxLPHIzhZQiucnuQ1XY9ZsG+1m4sj9l80sUjG7HcMQKyrn4aWi6ha&#10;RxXslvC6l/KZeXyPzBrfsvBtj4ekmliv5mt54RC1vcPuC9PmDda4assItYSd+2vc6Iqp1MrUNTsr&#10;p4QY44fmIDdUyeRkdKp3GoXWrLE/ybYQUleFeUKn7u33re0/QYN2zCXGnfdE9vLgnI/jHbFUJPC8&#10;kLyiO/8AlvGEyt/rCMccYxThOjHTqiJKSXkUtWtLS7tp7iad4I7mQAbe5A+79ahsNPk/syOBbtbp&#10;dp8pmUxlPY/nV2Gza4sVkSCFZC3mmNuA/PWsTUvDepXhneJjZSRkeZ8hkL+2AcV003Frkc7a9bGc&#10;l1SM3xTqS6Epn1fUoLKDnG4giYD+oqV5tTaZFFsLuwuk/eXEM3yBf7yceh6VX1nwHP4ivIL2/iW5&#10;uLMovkTxYTBOcpnqa6dPCniRXgssRtDMplESqfkA9CORXoSq4eFOC5lza3vt8rERTu9znrXRL9dQ&#10;nbTI5I5oTuRmxsk44AYVtwahqENiwinnktXwstvt4jJHUVvaT4J1jT9AtrKWNI5AxQ85cg9MEdag&#10;vdE1m3vbiBp/Lkjy4RfmMgHr9K86WLp1Zct4u34mqpSjrqR2Wp6lHZSRynzJkbczM3GBwM4rP1Dx&#10;Vqlqn2W3tnaTlQiscc8nJ9SKm8K2k8Zm+2xSR3CEu7c+W6kZArZazXULqO7toXgjyC7MDtJ9wfSs&#10;JOnSqNSimvwNEpSjozAj1+4nSNZ9Lf7IqEuy5zgcYYCul8LXdpKA7LJbxxlgBHMTwOmRT0hl0t5Y&#10;m8mNZlZHdlJPqDz0+tUJPE8On39tFcSWsPmNt+ZNm8gZzu7VjNqvHlpR+5s2i+R+8z1fRPDOlXcI&#10;dri4X5CyTqwwpI6Y44rVttBsIfsqyxJM2C48uXlweCDnpXkuh+P7DWZ2iguI25dH9Y9nc+grqIfF&#10;Ed9vZNkLRlRI7P8AISeuAK+fr4bEwdpq1jvjOm0ehTaDprIV8uOONiGHzlynHAFcf4k0mzkuGt0n&#10;XaRvjn29CO1UtQ1xYYtqETSFhhmcr36D39Ky9Q1W1m8mV3Pnw7uJG5Jx901z0aNXmUmyqkotWKl7&#10;9iu7Nra4MkbXStDO+4/TjuK29Ftt0EVvBGGaArEk+O3bNcpbQpqQW4eAW7TIcbW+5joavaUh0+58&#10;tdVkjmKKuyNclMfWvUqwvBwT26fh0OaM7Suegaf4YmuBG7R/M5Cum3o3Sn6hodtGhhmt7ObZnyxg&#10;ZGPrXL/8JrqNjakRSJPNCPvMxyT0xxWPf/EXWdWRJIEgkYgeYij0+9XmxwmJqSumkvWxvKrTj6m5&#10;4ksLi4hihT+zlg2HK3C9+max49DH2uCVIEVXffIyqD04z7D6VnS3Op69MYohtYozxSrjywvy8c96&#10;iTStetWMqOGmfKCz6ZXOd4r1KdKVOHI5pMwc1LVJ2Og/4R9/sflvFBuYMUXfjGOxqYWgBt1gnSOS&#10;dSxTOcMRnZSab4Q1Folm1KWXzC24QQnBQYwa6iPwjaWMEd3e3DedtP3cDGOgH071wzqxvy89/Q1j&#10;BvWxw80erXCDdbyrJt+6r7T+ftWLeXV6tzbuouofmKBI+UcHnPHWur1zXLSGSSK0umWZG817dcOC&#10;F6nI6VkWniCz8gO97ujyfI2nnPXHPeu2i5qPNyfn1Mp2vbmHWPi+S1c74rjyTMOeAgwMEE1uaF4+&#10;njmHlSNI27EqqeY2I6GuduPFWnebdIbdZFeQsfO4z3zWLZ+J5I7+UC0hjjCHyvm/dqexIHpVvCKq&#10;m/Z2fqCr8jXvH0Z4N8feZIztd/w8rI3QDtz0Ndp/wsSGySMzyqsz52LnI69c18ZT6tqVuC0EYWQn&#10;bKkcoILeo6VZXWtZivLRbiKSRZ1PmLyvzDn8M16eFnj8BDlwtey1/wA2EsTSqfHDU+zU+KGnyXCp&#10;9ujkZ/5Vk6p8adPsgr2+oQTY+aSHB+76hvX2r5Qt9VvLdxMiv86kFlOSMdQe2R1NaWm6dNqcFzLa&#10;wXM0cGX/AHcJ2HPBIr0nnuawjJTrb9ddPR3ElSb0ge/eIv2hba1tLxrWRbhvK+R4+MZrHk/aIvpo&#10;7f7Laxx4T70y5Oehrw27tJmt7A+S8lrKF+6hbZg/xN61m3GtiK2ka9UxtE+A2/747msP7RzGq3JV&#10;5NvTfpfZfMzc4R+wj1DxN8Qr/wAQ2V1Hq0n2pZ3H+rITYB0we1cjo3ieyk3pEGkUguNsokOM+tcL&#10;P4qWOyuJJN6xg7Tzu2k8AD6in2+saVJskeN443i3GfhSgTnGRWao1knKd22999fPuZvEKTVtD0Se&#10;8h32/meZMs8wd4ux5x17UgvoI4ZFeR/LU/xOckj+orhJbqK8vhKiNuK+bGtuT+PA4H8HNDaQjB4p&#10;L57mCZTvW4UN83cHGDXI8MrJzlb5F+1fQ9MuJzNbGVVWOHjG2UDfnnj3rNTThG8jb38w/N8zgdOc&#10;givLtPfTNKmnSLVEjkhkHDb8OOwXceK0Lu4vNS+zXtjq09v53ygdgV/Qitvqk4yupWXdpke3+87k&#10;wzzQlLFgs2NySzTGQHuNw4ODW/pfhzULzyj9kEkboEdfNOGk9QD2rlvCWiHVNahsm1J2hST5oGUg&#10;n3EnpX1j4K8AQWFlG0kgkbb8/fPcYzTw+DxWYYj6vhrN7vTbsdanFR557HnHhLwbZ6bCr6xpJaEE&#10;s6TS7xmu9g8a6VpqoNPihsoxhCixflk1v6l4QguneMMPJICDnkA9RXH+JfhzeXMWNN8qPgKByS4X&#10;sa9ONPPMojKGHgrX3sm9900r2NVUoVbX/wCAbY8bWF9bs52beEDKw4PcVVjsfDmrkyskUbM5TdJ6&#10;9TXF6X8LtdSH/TI1EiON6W7jOD3FPvPhd4hkg3W92m6PnbMuPzH0rllmWcVqq+sYfn06wffVp2K5&#10;aSXuyt8z0V/C2lzRiVLgMwIZ9pxv7Vm3XgyGZF+x6q8M0YKeu9TXLaF4P8SWNyyy3ELQxr96RzmQ&#10;9RitOyuNS0+QItvA0yFvn3dvfPTFTicxoTlGWJwXK3e7XN33W2o4xkvhn+Q7Ufh9O1uEJS/V1CyK&#10;7Y8xR6471mf2XfyWxiW0kWaEjZtchUx25rpYfF92skStbDbn+JcE4Falr4kRbnZcRvHz8iyYG9ff&#10;3rmTyzFu1KtKC21V1t3L560Vqkzkr7UdVtoI4ptKk3SAKG61a/s/XyVb7Cysg2Bt2CuR19wa6weK&#10;rJSm/buXqjUxvH+kSK3+kru+8Nv9a9H6vgJXlWx2vTZbK/be5i6lZbQOat/CusrDF8yxtz9oaRs4&#10;z0IrBvvBvi+0jzb3e7DFUPmnoe9d9J4u05ZTcfbNwcBTFWlaeILdhI32jdG4DIuypw+Eyuq/Zwxc&#10;kk/5o28m15g6teKvy/meO3XgXxHPNJPdSFZo0LIzNxk/SshfBHiW3sFeKZ9szBisjZ6+1e5y3Nxc&#10;I+508sEHdxx9a5jXbG//AOe4ZSxYMzAdO2K8zFUPqadWhzuLXW3e13qzanJz0la55ldfDq/tbmKZ&#10;JJpI2jLeYpxknsR7VzCeHtW0vUrmdbby4Rj5vvliOvXvXbvr8+ifaGfU5hvYYTeMfhVe98XC8vhb&#10;3GpQGY7diZAJ+g9a+fji2m50035W+/W5u1ffc5jUrmCPH+lva3Q6v5KOBKB1I9CKhTUhbrJ58jXT&#10;OOJbdU/UdAK9L8PRWl+olsrqw1JdzM7R4IBrf0b4X6JbTm7Gk2zTPnLR5IOe4FetRnUxs/ZQg429&#10;fnqTKShG7Z4RcalY3mmmWbSpFut+0ReSBuI7HqCKhnuBdNO13pk0k0sPRrcISp4CgLwa+rYPBGlw&#10;v5S28PZdvlDhR2rTl8PaRNGn2ixgk8tgybk7ivsaHDGNqxkpTUfVv81ex50sXTT2bPlsHVvCcNtL&#10;NYXNjI5MUflxYJIC9h0FaNyNe8S6fZG7Nzd28sojjEjkbiPQ+1fTb6Lp92UdrdJPmLhmTkGpotDs&#10;444ovKjVUOY12DC13Q4NzGd4Qrrkfm7Pbo7IlZhCKV0fLJ02f+0pYksvldghXk/ip74rWXwQFikf&#10;zbtWUjyJWY7OOxr6OTw9pyuZVto1Z+rKOc+tTw6TZRx7FhQK2flx365pf6h5jJ2eJjFeSYPMqaWk&#10;WfOR8BtDPIk8jx7UV9qqMLxXMX/gCzhuGdYP3c5DOzKASR3z2r6wuNOtmQbYo+Dx74rm9TS03S77&#10;GJtn3N0YOSRXiZrw5i8r96pi/de2j7dX2SRvTxntdFFnyinwo0Oz1T7QunmGZlKb975cH+hroxpd&#10;lHZeUtvBJ5PH3QXr1bWoLU3MbNBHbbEKMu3jPqPauS1jQZCklugEccjbgyrzx9Oma/Nq+NqyquFS&#10;bfL11/XU6/Z6XXU5aKONhJEqeYsSjeu7t/U1Ztki+ZHYLJnmPbmuv0zw/a39y0JT7OpkAWfHD4HK&#10;/Wtq08ArdzzyNHHJMsm1FbgFAOBVUqVbFNKlBu+3rYVuXVs4i10KS6uglvbpJNIDhWA7dhSL4Xv0&#10;ufIVTvdjENuQc9/wr1/R/BFrpZWZWcTRc/N79q6oaNbMwl2K3H8/evs8BwpjsXTvKXJLs+17fJpp&#10;nJUxVOD7ngcfgi48z7O0ZkkALFpk5YA8qDTH0eTT1DJJHz8x+XBOOxr6Ba1tVj2/J+7H3W525rjN&#10;T8FWq7P3rblJIZud4NcuacM4vAwU6dRTXXVd0kXSxUKmjVjyz7BcRkiXCxyYYKy85PpVk6Ykburp&#10;5cf3SrdT6g10d/4Jub95JzNLHdMMAKOAwrR0nwvbymNpTJJNt+bdnqK+PWHqzmqdmm++h13ile4z&#10;SNEk1KzW0NwxtyF27mOwBfat62+F2msUZ8bgMbl4J9DXU6bpJtdzSKNzfN+dankRQ5/hYCv3DJ+E&#10;KKpKeOhzS829ux5FbGyvam7I5S2+FumRZ3tJMpzhScAU+P4X6TDauhV8v8u5T0rrreNYVwtS/Ls6&#10;NX39DhTJlBf7NFOz7s86WMr3+JnJ/wDCAaTHbLG9u0nl5w/rk5qFvBGjWqZXTRJkbevNddJKsa7m&#10;3df4agucfdYdawr5BlNOLVOjC6t9lP0ve5UcRVb1bOC1DSfD2lxebNYmFlwobf8Ayrl9c1Dw3sdV&#10;skkmOW/eNyQw6iun8b6et9bFItqyHG12bFeUnwvEpCvqH2iZJRnzsAoP7gNfhec4p4fEzwlOnCMV&#10;1UI3fztue/RjeKldt+pevvGOmmCS3i0uNl2gB2+cg+uRWAddLTR7LNI1z80q88+/fFNk0u1bUjBD&#10;Myx52/Ly+evbIwKJ9OVbYXqqWt+It2DkkGvlpzc3735W/KxfvMu22vXX2VP4VJ2rtX0+ta1nNqd9&#10;5kSZWZ+it1auPv4b/S5QGgeZZiPL8wkAH1GO1Z9x4o1DRZPNw3nKq/u/N6SeijrxTUak7KL/ABK5&#10;klqenDwlqFxblj8rP8u1mzwf4hj0qK58CahawyYuVbbn7q9R7157qXxE1XR2na83tIiKfKjydgI6&#10;+4NVLn40aiIQ32K78mRAQ7A8gdRXXHCucWo02+zuv8jP2sU9WejHw1cW8O6eX92fmDbCU9ay7qwa&#10;Exusx+chTJt4TBya4x/ifrUun/8AHrcx+YV2x9UcdzzWDqXjO+uVREkNnJu2orLx+J7Z6Cs/qVWb&#10;Sjp87/kDqxSPadP8MRagwDXiLDgDLN059DWwvgFbqVgJ8yRn78fp2GDXgFh47vbGF91zIskZ3Eev&#10;PYmun0P4s6nHJHcAztubchwcvXTTwyppKtDmV9bP/MSqKS03PXh8L4fKfzL+Vt4XG58AAdQat/8A&#10;CC6Vp5AeaSNVLfKsueOuK8/T4oPfCEAG4yGcyxrwyDrmnf8ACcPfJIuwLJG+7c3aqq4nDQTVPDa+&#10;bf4ouKf8x7FpGj6NZjeu3vlmPBFdJa6bp5AiTDccL1rxTTfFcTLG1wUVWyrrxyRxmuut/FNmEidJ&#10;Ps0e0Yb19K+sybijCYOKp1sNBL+rnNVw06msZtno66bZ53bEqeOxghVdiKvFefx+LrW3+7cdPYkE&#10;eue1WIvGQukdTJhtpzt5HFff0eMsm600peVvzPPeCrProdv9kjbLYHP8VMFow6KF/wBmuGTxPLM6&#10;LHdr8+Ni/wAiD/MVojXLl/JcyK2cn93/AFqqfF+VVlzKk9Oqt3t0E8HVj1Ni50WVyMNG0g6Mw5FU&#10;5vDzs0jeTA28Y+5j8zUmk3tzdEh5X6ghimBg1rhXbt35avQoYTLs2pe2p05WfmvTbUzc6lF8raON&#10;k0H7PKQliPl+bcoB/AVVSD7RKBOOg5ixXey2kcyfOTt/3qyL/wAPfaIzskfzCcruOMV87mHC86Mf&#10;aYRXW/Lp92iR1UsYpaTOfh0S1dj5UpZkB2blzszU1v4SaRfKeV2iU/IdtXm0JrUrsuikgzjdWtFc&#10;GBO7MpH3veuLA5Lh5zf16ly27PfTVWTZVTESS/du5yN18MoZFkddkjPjtjNY9x8MJ5nj2yCNc8sw&#10;r1GK4j2hi9WPMi2nmvdfBeTYu0o+78zn+u1o6PU8SfwLfWcU0WLeaEH53xkN9ax5/C8DXEv2iBJG&#10;UH5lYHZivoB9OgmBV1+q1iX3gLSLwt5toGV/7vGPcV8rmHh5ioNTwE1bzb/yZ008wptWqI8Pk8GQ&#10;QzqiIVZ142uMVRvPCUavcpPZ3/kgLLG0aDB7EcV7a3w1sFuGeELFGV29zUcvw6t1nLS388m/C/fx&#10;tA6gV84+Dc5pc3PT66PmVvxszf6zh31/M+dzZ20N8FtrSZW3Moi2YJ9hXMak2mRzL5txJ97Eb8kr&#10;jtmvoa6+HKWOqR3f2uSOOOTesUnJb6t714b4i+Ft7BqU86PD5kkr5XaVCe9eB7CpgqnJjLwYVFzR&#10;vS1RjWd9a31w7PJJ8nPUnp15Nbo1PTo3d5LhGmT5i3UHI7gVz/8AwhGq3EarbyW8ixhm8qNMbCPW&#10;s6/8F6lHPdpNpwW3WMM8kbEJNjkAAVr7PD1ZW9p+X6mCVSP2TvYLDTNRjWa0mjXzBvB3Ahx6fnVL&#10;UNPtY1lVbhPLUK4Sb3+X5fpXARPqGn3cOy2bzEJ8yNk/eMCPvD2B61dtt95YGVIEkmNxtdeRkHgE&#10;Gh4SUHzc+guaMla2p1j6e2nySSOp8k4zJu46fzNWF1s2qeSJI4d7K7tI3bsPrXET3+oG6kg8m6uL&#10;knypNu5k45HHr2pqJ/aiPZ/YJJJB852gmRcHgH3qlhHo5sHUSdkdnNqrLeKv2qFVkJ+du/8Ad+h7&#10;V8E/tV3D3/xS1W4mDss86oFkTsiqtfYkvhqd7pGmtrlsllHmAgkDqrCue8S/s+aV498QLrF5bapL&#10;Mix7PJbITb9fWvquHMfhMlxbr1Xpy20RhWhKtFx6n5629l500s8sq29uF2u+3O8nsBWr4eXy/Deo&#10;RZ2qhDhWXsD3r7u1L9kfw7reneQpvYrWSb7Q0HA2MvBwfcVzNz+xXo1v9tezu5LOO4CgI26RAetf&#10;pkeOsprRtObT9Dz44OtF3aPmLwLcyW2uWc1vEse6REdVGdwz71+j5vLCa2iRbyOOQKu9PQ9cV83w&#10;fs2HTbu6mjk3bTmOXnbu6hcHsa6rUfBFwk7TXU86zFUaHy5CuxuvUcMK+G4hxOCzqpTlTqW5U/N6&#10;2O6nKVKNrHrdzqenXEMaPcI3k/LvzhASc80W0lhNeRPFcwzRsuyZWToT3WvDLrT76/Elu2o3M1g/&#10;EsUKnfjplSP4hjpWxp2k29vPcpdXt99khVGhRX8ucMO+R1Dd6+aeW04Ru6l36EKu3K1j1k38Ekzv&#10;G6ecTuEW3I2jvSG9UiT96lwvXaycj3x6Vr+FfDnhfWPKluLi5kjCqFRZcfUGui0r4H+Dt810t/qD&#10;NNlY2a6z5ZNfPKeH5nCUmn5r/No9FU6jV42scQlza4kC2qtIjLvk/vegFVra9VUkgit2aPI2bhwC&#10;eQPevdNO+FXhK3Agmke4UEuFklIJbHXIqS4+DnheS0dkLtM/G5pemfSu6OFlODnGzS/vLpbpclwk&#10;nb/M8Jle4Yq66W0kaAncvDp601tXvobhdsX7liVPlg4Ga+gJ/BOkabD/AKPIJNoDlZH+8R1rEutF&#10;sGun82KGS3ddwSF+MnrXm1qvsJcs4p/O/wDmjWOHbV0zxm88RapHMIorePyyTncNwY9h78U+HU9s&#10;QaWLyd+7LKB1HbBr03UIdC09JPKj+/kxovIT/wCvWbqE3hpRB/onmL5as+5yD05rP6zCWnJp8x+y&#10;lF6yONa9iaDzo1dWX5vNYFTkfWq9vrKwo20TLu+cN1Lg+x6Zrp7yTSPv2837uTI8uQlo1A/kaw3i&#10;tYzI1vdNMrdYvReuP92rhKEk04sJRaejJH8VNb2ZtXt3jkJ2jqlSxeLZ7mEwIZ5Jof7z/fHoc9SK&#10;xPIXy5HidWmU7tjP90DkYNPkuWjmF08iqu5W2q4IPtjvW7pQa2FzyubZ8W3bTxyK8qs+FHmfwH3q&#10;V/F0/wBnKeS8nRd6oPmz3rBuZtzSTuyR7pF2RqxwM9x+fSoYL8y25jeT5fupJaqCN2e9T9Xg1toU&#10;pO+5rnxFe+XIFhDXSScwKcBQRkE5pB4xFlMolXy5JGYblUYPc1lzXqQsplljjVDudWbO7viknv8A&#10;lG8zy4cj5tvzPmn7CD+zoGq6nR3XjtrOKOBLNJsqW9mB71ds/iPDJJGl1pqr0UNuBBrj9S120azi&#10;SJJ7iRMoG3ABM+gAPBqn9sjWBG8wqsijYnXHrg1q8JDl2M3UlGWj0PRx4qttYaVms/JkiBG1cYx6&#10;/SqsXiWAyRlovMXnY+/nb71wUUws7fdNNKu4Eb+xFEeoW00u3zX3PtWOLvx65rn+prmckV7VvRne&#10;3OtWtw++IbmccMv581nXmtlro26ZWQjJ2rx7gmuOg1LyDOv2n9wWOPl5ye3tileaW6RfNvZkX7o2&#10;8EjHUitI4RJ3bIc20drHMx89kwq427lpY5ljcbY3aNBtLN0P09K4iO7e1eVUvJmjzzu5qBtZksUN&#10;7DJN5cmDu/vg96Swcr+6xOojvIFgmZ3SJW2SFUdetWJhFHbYgT5mIYeWoyvuK4yx1qWGySWUz3GC&#10;VdW962bHXGWSKVZZVhLfJLJ03GsalCcX3RcJpo3Y7ry59nkJJGcYVVAAx1BrZtteufOMEH2a38vC&#10;hmTO/NYGjG/a4LPYj5V3yfNgHnqv9RXTSaHNJFA/kwtI4OxFb5+eSfqK5ZVHT0OqKbWh01hc6pdQ&#10;pEtnZNInzCXgbs81sDVb8O7Np0dx5fTy+Ofeuc0jRdSivIHxN9lC8NG+ceuc1sxRX0KymV/lj+ZJ&#10;P735V6FHF1FZ+8vutotN0bKKtqT3Gp6k6x+SHt9jBPllx+Aqwuuan5sixSTrvb/lo/H05qje29xM&#10;Y8SJuQhlbpj61g3Nrq7TCK3uI1jdjFIyvyp9iaf9pyw9T3KkkvW3S2gOnFrZM6e38Ta3l5/MKxhd&#10;oimX071pWfxQv1aRbizj+Xp2rzXUND8WWqskRmbGVCqwYHHfNZjjxbaMfNjuvlw+/YhAB6DAr0KG&#10;dZlgnelXlHvd/oznlRpT3ij2mH4sWyo3mQ7WUfd30kfxe052PmwPEo/iPNeNSa34jWF/Ns2kX/rj&#10;y49jWc2v3cczq+lySZ+Q+SDvBHPSvR/1vzz3Yxr39YxMnhcP1jb7z37/AIWtoXl8s6/7OKlT4oaa&#10;0Tv5yxqmc+YMV88N4qEQDpZmNgNxVlwaqJ4oa4BicqszEOm5PzWu2PGWdWvzq6/u/nYyeGw66H0m&#10;PibbN80I8zcdv3qavxP02T5ZUkh/h3Yr5xfxIdodZXZpI2SNdp+U1UbxXPnbcTiPagUfKcEf1FUu&#10;L87k7+1TXblQnQw38uvqfTK/EPRpM+XfKrD+GRu9UZ/HFhdQukdzbzd/ml2GvnWDXp2uJFYwszYW&#10;N/Kz+PFWPt9xealI0Hk9duzd5Z+uTXPiOI8xxUeWUkm+yfXTq2i4UaK2TPZLrx9bwsNkczeXnf5c&#10;wIz7Vftfijp1sn76adN5+7JyRj0NeNxaHf3CfPZqyklhtbEmMdOKvQaJqGws9hPMqY+Zl7GvKo5l&#10;meGlzQqa+nlbZLsbunCejWh7WnjHQtR2xfbUXJGUkTABrL1vw/4e195ZYZbZppAGkZWwWxXllxpN&#10;/Dll0y6XGGZdvQHsKqSWNyyK0Wn3cbHdvdcjaK7K+bYnFwlSxVKD+Ur9tNXYzjRUXeLZ0eq+HbDS&#10;2KxIu3O/5XriLq5jhhldZAu5jvfbvwB3IrSIu2jtvNhu4VU7drIT5tVL6CKPDfZ7heBK/wAhHJNf&#10;LShd8yWhck7aFKDX7h5NvEMLnaNq5zjuBVm41y7YFVt7f54hlmUYGPQ9qpTw2lvM+0bYxtwrIePc&#10;VbTVLfdsiRo4du1dvOV9xWluVaGCi+pG13BDaojAzKjMwZUGRjt+NUj/AGZsV/IjkyASu7Dk+4NX&#10;L6/tcmCC43Rnrx1zT5bayvngaPZJIh/5Ytw31zUxh0Bq5oQx2H75fIE25dh+cAHv19asyeHdO1B9&#10;sH7tkG0yb8u2BkDFYs2gmaY3AX5R/tE5wKtR6S0OQkc3nRDzg0fO38qKal8KZTVlqirdeH4Ldy5e&#10;2uZGG4SsOT7EiseW2XDbbZ2aQqsjK+Bgdd31rbh0y+WO4la3l6jezKAfyqJjfzSt5ultC3QSc/P7&#10;04ua3ZjOKZQuLm8s4JbVvKmjVxi2ZPu4qv8AarmZ5N0cKtk/NMw529lqTWrK/a5kEtnLIuAd3fgc&#10;YrJl0u4mR22TKw+UPI2CSf7wrsjp8TMGmTpcfZ7wTO7yLg+X820gZ6fSpE1OeS1md4zCsOVmbaQZ&#10;QOn1pn2NzNGnmQQ9Jka4D/Q5xUOoXX2S6DXV3tjYNmLb8h960hr53HK8Vcsx6rFcTIPIv7do7fck&#10;sbEbx1xgd6tJcxQyyWpmbUI3tw6K3ySAk55z1Fc+txaXUMc63qR3EWDG0PRwTgMM1I6w/aS73qSN&#10;IrKW/jA+nYVq1G1pL8zNVWh8l1b/AGmR1naSzLKse0/JkjgNU7Jb3ECyxM67GkUyNMRuYD7pPrWQ&#10;6RyJEm7yd/EazJwferW+FhcyNciPfIFk6B/MIz/7LWiUU+ZIiM9NS3Z6bZzR/wCm/LEihpvLfLFh&#10;3+tUIba2W5mtmuXtFjO0S+bw2DkMM9DU+oXFtPHC9uU6eaVXlGyOMmue8UeK9E8EaA2qeJNQtYYw&#10;n7tdmWkY9RitqUJ1ZKnTi229tb/cOUkyX4i+OtM+H/g++1m4v0ma2Q+XFI3MzE4wB1NfnH8TPiZq&#10;Pj7xJc6zfiP7VOux1UfIoHC10fxv+L118VtfeZ9tvZx5W3toeExXlMzJJcJlFt1A+uDX9CcK8OQy&#10;mj7asr1Zb+S7HlYiu5vlWwfaFWEq4VlUDZ3Ipm4XEoXDtGpLeuKjeJ1U9F24bdTi7yPuZvmWv0Gx&#10;xC23mwkOu6ZY25Srl3cpcKZVgaORjuVlbHHcH1qhK5zEuVbrlqbNEVZujR5+7u+9TtcaJIZGXez/&#10;ADf3G7invJuh2lt2w8qzfkajDyTRojnvt3bqaqiMyI/7vb1VuOaLIRbBZZZF4X07FvzqxCk1wzpA&#10;vX5mVuQ2eBVGV5ppBu2bo8bfTFLDdzRoWik8vcdrxx8Ag1Di2tCkbmmzXdjeOrwNJIMqdqB8AD36&#10;ip9Pjh1TVY7i5nSGMMXeSbhCVHTisqHVbi3XcvzMmU+bnr9aS1njaMNL91Mqy9PNB7/UVk4sZ02y&#10;L7d5SfvtvVlU7EkXkYI/hxVPT7uWOV4L23Ta/wDy03AHJH5EVmac89vLK9qGkaL5m+f09fWrOoXU&#10;mraZHuj2qZP7v3fbNZ8tnboGlj969L0iy063tpJog8iO0uGYrvyfUVp2/jXSVk8pI3m2fvV3+h4r&#10;yqXxFqt5DawvGJJEQo7q2A2azvt7eY/MjTAZdV+XZ789jX8RYXH4jBRcMNyrbVxTfm76n3ElTl8V&#10;/wAT3eXxNpRiXyzvEhC+V0kFZGpfEWzhk+yhfLkb+HdkvjqDXiNvctdTPLJ/rECuOo2g96i+yqt9&#10;K8xdWkBxL1EeDXp1c7x9ZySkoJrXlivzd3bUw5KcbO1z1OL4zab5aKLhEZpCQi8FCahu/iW0+noV&#10;kLXznbGVwR65+hrylvDVqbl50uI1uHx+52go6nnODU39h+dZCdTJFGg8rZCw7dPotcE8VVmlH20r&#10;ebKi7a8qO6f4tXEztbtbGOZ/kHbziPQ1z19491ia0tp5dPk2kmUr0wOlYDWQTS/lkVdrBoP4/csD&#10;VTZd29vdzTXKSTn+CR/u4OMA+lRKmp6zd35t/wBa3uNTkZmr6pr2oC4ul8RLYwv+7EFvAA7+wJyc&#10;1lxSXvhXQ5ootXvr2T7QTI9zJ86K3O0ewq3ILm3ido3Rpt3mBJE3GPP9z6VjazeCz0yS8mnQK7GG&#10;43W5kIT1IPcete1RSaVKKVrrRJa226HO27N3Fg1/7Vqdsl358keCxZsiPngVPrFppl9a3MsUUcqw&#10;FVCs4PU5PB5way9M1K28VaSUtYjNNw6TzRGOUxrwoUVZ1Kwvr4288GLW4ji2buS+a65U406iTfK0&#10;c7fMu5VTVbWMT211ZpCrj93LHF8gzwCB1HFb1rFMtqtxAot5IVAd8A788Ag9xXO2dlrSzyRR+TIp&#10;lIlik43qR1pk+h6+NTtlld7W2jhTY+c7z2GAehFXOnCenOl13v8AgYOTir2Z1d3Z2jQwK8U1xqDl&#10;FSVf3Y57YqvOkOnN8ybWebLwKCQh7j8azrd9RvNWuYseTldreZn5mxxz2qC3udX/AHeyyFwskToX&#10;wN6e5z1rlVOVrOS+/wCZcpI3ryaSO7k4ayhwyn5PMQAcCo43tpZottr9jVswyz3kWeQc9Pes60F5&#10;eWaLmeF1X5zG2UTI6kdDWfa2d+sjXsv21oZAGO4Frdm6ZAq4Uo2ab1Qczb8juBqtrBb/AGzyYfkY&#10;ofJiwGXpgk9AKsjxlJpGn/abiSO3sAqIXUjv02k159d38mlWxgEwlZ5laPbGWjRiDgEnsRTLHXnZ&#10;I7S6QLKm3MEcoYIP14NZ/Urrn3X6HRGvZ2PRYfGzzTW/lTN9jJC7lTrg9Fq9a6nqYud0UW7zD+8Z&#10;Th8Y6/UV5/DeNJayM1uZN2UCR8YYDkqexNdh4Pmknt47i189ZMBUikQgpzglga8/EUFThe2m2pvG&#10;o5Oxaudc1eYStF80zfeZYieaWbWdTuLV1Xybqbyfn8tCN/Y4z3x2rrfDWmjULy4uLt0kjyGKr8hD&#10;9MfSvQLLw7p0yNKRHAoJkEkicnAxg47V5tOUatT2cIxv5tL8TrUHbmbdjyDRvCkzWtveJO8du5bM&#10;TJwhNaUnw4muJllljDNCUxtXbg++PWvaLHwvp82n26S4aFP3qN05znBB7VsWsdjEQUkTa5IaJjkH&#10;HpXt0MrxFZqdWrGCa7rb9dzFzpx0SbPFrX4VT2hjitx9omTGXYZ+Vq6WDwJNbQOsTxt5CGGeKSLf&#10;vDdxmvWIJITItyFTuGbd2FWYXjkQIo3LJk7a+ow/CVGurvFXk72076Rf3s55Yxx2geU6d8NLeDWn&#10;BnukmidWjlxxyOhrYsfhvHaA3F0d+07tsfHI4P4V325Y5EZWEmWPDdqmt7ozMFbDNySOwr2cJwjl&#10;zvGtK8m3y9tUrX1s7XMZY2ra8djidO+Hmm2N1L5UUgZ1Y7pDkbq1IfCjWyTwoiRxuE+70yOtdIss&#10;bYb7sn3KZJcGRjD5m1/73b3Fe5HhfKKUbzim29LWV7prlZg8VWb3MK08OzLDCs/kybARIrLw+OjV&#10;ofZlWZ1ZCzIAHbtz6CrRvYbdU2ttwKi/tIoW+0bEYcgbs5WtaeX5bglyQlrpd6NaR01e1yZVKs3d&#10;lj7PGheP+/k7Vp8cMaqZVfbmoH1aCCNbiTHljDJ681VOs2sxLIwb+EqvJHNe1LMMvw7tzxvuls7d&#10;GvncxUKkujsaCDy4Co3dD81OhhjjjCCPbv67e1UH8QW6ykFhuRtr0241uKTy9nyndgq3FT/auWU1&#10;eNRNxVrad7NLcfsqj6F3yzHKfusrmoZLZVkMuRGqdWVeoqN9ftfLeVT9wZNUv+Eki348sq6YA7Zz&#10;XnYjNsopJRlWTTd1u+76GkaVV7I0PMeWP5NuDwPl61haytzcRpDBbiTLqkskh2YHqKs3PiGCNHKT&#10;Is275PMbgZ9KzpfGun26TTSyIqrhPvcvn1FfNZnmWX4mHsJ4i1077bWd+9mdVKnUg+ZR2NB2i2pJ&#10;LCiqAq/e6A1l3Xha2mvi81urQ4LF8+naq914vsrq5t0iYfv1OY25+XPX65rN1b4l2Vlm1hlRFVCU&#10;aRsfMfSvmsVjsqrxbrNSULWsleT66W2sdUadaPw6Ex8O2unCZkhht1B2Rr/dz3+lWNPEmj39nHMX&#10;RtrgvnKSr6VxGm/E2G9cXNxJiLYHfa/yKAeapaj8SbaZrtGnfyLYMQMjgdQa+MWKhQq/WMJTcZp6&#10;f+BJu/k/I7bNxtJ6f8A9L1Lw1YTXYkgCxQujb96g9alg0K2FulpLhmUMpMZxkGvJo/iwTbxzxSSG&#10;PaSMY+df72KzLv4pXMeoQzW5kjhkcb15PB7k16TxuHnUdVYNXb1XTo2ktVujDW1ufY9pi0a00a2D&#10;NJshVAdnUEjoVJp/2SzjQz24WTzOiSH5MHqDXjuv/EyXT8W7rCwj3KXaUvH6g5rDf4t3f2B9h++g&#10;Pl9UID4pfW03+7wqUVt1afXXa3yBtJ+9PU9vubWOKfy2vCqk/wCqjOMjqVNZOpNb2okuGZY7UqEM&#10;inNeQ/8ACx5b6Eyxy/M6bXXqEx3rnZvHZuJZl+0Puc7I4mlIRzjIPPevPq06mKXJ7JRS9W/vZSrx&#10;hre56xqOm2lneib7TH5b/Lt/gI+vrXLT2Wl3HnLb2nkscqk8fVs+4ryXUvFs8lnO0SPqcZB+SSb5&#10;ELcHgfdGasRXWqSpbRWtzDGscXLxtjH3TzWv9lzh7/Pa5zvFxk7WO0un0yK182W7DRqywwuxPLfj&#10;0x71zfiDV4bO/SO7khu7ac+YrMnEeNoJ/wAKoWt5NrUt2v7uSMACRZhke2RV3+yrq8WW7tYJo5ky&#10;fszYMbjpgntXZToxoy/eP+uhjKo5x91FOx8c20HiO+R2Cq0iRwIqn58pwTVW98SjRnlvXkuZJpvm&#10;+XJ+6ep7Y963NM8OW00Ru0s0W6kCZZnCOQDjafQr2q5DZ2mn30sstpCsbnESycrnuvHABrR1cPGf&#10;uxeyTWmtjOUajWrOFtviAssrR3cUisSUd2frluPu1Ol3LJFKyzXXmbyr9tgHBA+vrXWQ6Vo2k39z&#10;eRWQgbYvmvGAISOuDVq7ubC7htL+yRGt3bDvjL+2a1liKSf7qm7P897Gdnazepw9y19qUVmtpGkq&#10;+dvnebkDIxjPvTXttXa/fzXa1sGH7uJWwUYDvnrXfaUR5EkRUR/Iylo0HlyEHt3xWYum20+nmGeK&#10;7aKcKweHnoffoKI4uzceVW+/5kuF9Uzm7jxVrl68Wn5fzbJ1lDRxZkGQvJI64BxVF9MuY7sXtxdS&#10;RXE8jCJY+5Az8y5I5rqNHAvHjlkL2fkkRSfxHbu4DEc8ban1Oy0vWtSudhT/AFIYeW+DHIOhX0rZ&#10;YiNOXJGNlbWyE4ya5m9TirjTI5L+3uNNkuljkiFvO003zoD0fB689qvS+Hlt5Z7psrcRneWU4Mij&#10;g5IPb0rY0DSrAXKyTpLMyZUPOuMSH7yt7CtH/hCc6jc3dr5lv54VEi807AByRiqqYxRlyuVrL79d&#10;jJU21exz1zoU98Le4gQR2pU3G6PGUk9s1StPDXmakilUht3tyU3Rl5Ex821s16roHh2P+yNqXLwx&#10;wyMf3fzk9iDWzfaCzafceVbx2txPAqJuORwc9a8x5r7NuC229PNnasNzLmZ5E/hHU/sVzMhMy/Z1&#10;R0kTpnvVLSPDkynfdSPbXMeDuZMnFe2Q+EZYfIjilLXE6hJG28fN3GTU0GjiG5FvLZ+ZJs8mSVVB&#10;TcOah5pUUWkr+hSwqvqeRSeGtX+1kRBJopuR5J5JHJ+WmifUWupJbi0eGPtPuwCMYyc16vaaJFb2&#10;8Czs0MmeV28Fs9AfStObwda6hpx3JujkkD7dnqefwrH+0k3aUbmiwr6M8auEiXV7JUDLG7FhuXaA&#10;MYyPWprJ5ZrWfcqed5nknzGI4HOMV6LqXw8jkCS2kUKyDOxZPm49iewp6eC0gtT+73SOd5eRMcju&#10;SKv65CUE0m/+HJ9hJM8+Eohf7R5KTRvAU3M3z8HGOOorNg18Tqu2MeSnT5cYJHBzXqE3hrT4bKKJ&#10;GMfJluGaXlz7VXTw5DCkKXsEcuFXEuB1HQkD0pRxlG12rkuhUvuea6bA1nJGqRTSScq7K5jcKedv&#10;upPY1eutWCzJs33FqGPmRKTkEYA69vWvQZLPTYY4mntvOmjAX5eynj8QK5y70y1be7Ik0is2/wAv&#10;KkjvjFaRxka0ryTHKlKCsmc1fanptxJF8iLImcoydOP4T2NUbbX4HkeC4sxcwkgRXWOcDs3sOldb&#10;/Zlhp7MrWaeWYvkabn8MUs2iQxQ26RTLbMpLRSqcbyeoI6ZrojXpJWs7f12MvZzb8zhNb0+21zGP&#10;9WjpKYuV5Bz39auLZ6PcP8tukMLqPNLOTkE5wM1tW2jWj/ajaRSQs48o7vmBUHjgVb07wrLppuNl&#10;nNtVeJdocY9DmuiWKio8vM9NiHRfNdozbays5LhZrOFpJD8hlbr6DPrnPGaegtbC0KPA8cZ3GWVn&#10;34OfatC3+Hsk1nNDFcPFC4Ox48qY2H06rWtp3gb7LZxOH8y+B4gXkPg45zXJPEUf57/ebRpyvscj&#10;Z3KafLdS28iLGHGU24IBp28TQTushh2bfkj6OevfvXU3Phi4mtvskqQ/v4mYsqfOazP+EYvLWN2t&#10;bZPs8Yb7pGH9VYHpinGvSnqnqU6ckYWrTSatMVspJFYhd883RVI5A/kaz0FzFqtu9vqH+jxgtJbq&#10;pI3dcjPatS5trizgjZZHVcFA/VOjHnB7Vl2uiya9FE00rSLMCsr2j7ZUI5G0N1HtXo0pRUd0o7HL&#10;KLvpuNub+aHUHgVpoVuSv7iNcfjxxirVhp183nvbzwxyIqtukkJyQecj1qLUNNlkkGyV1mjBx5gz&#10;gAdvRj2FVrfStYkmFykA4K7/ADEJxnqoXuTWnuuKs0vUmzbNxIZv7UkdJAqoN5VvuAHknHpWxZmG&#10;eCaOeJGUNw+7YHAHYd65W6sTGJJLTKzEFZIpMj5R8uWWqV1pl/NGLiWIyQoxQqvPGP4a5XRjUS96&#10;35lpuJ6tb6pYWt8He2Vfk/eS9QcHoQK2o/FumRQGKS3i3MWQvJke4wRXi+m3fS1i1GeNoDvd9vLj&#10;GQWzWpYGa6aVLvy2Xf8A8sXySCM9+ua8+rl8VrKW39dTqjVfQ9bfxPbtZSXECRzMJNwVV+dff6Vz&#10;eu+KbJrQL9mSOQ5bz4+SD1wT71wy67dWqGLznjj37Elj4d1A5X/Cj+2rm8hM3lwqzKfNlkyAwBx0&#10;qKeWqm+b9QeI5ly9TrtOe3ntpJLgpHlwsrMcitFNFk/tAyQukdrCwlHynoe6/wBK4+HW7iS7vYnV&#10;1hVESTsM1t2mo30enw2/n+cwfd5u/t259PWs6lGcHdP+rDhJWOz/ALM0+SaN7qKOZZCc7uQc/Tsa&#10;Q6HoePK+x2s0KAod2Cc/WuPtNb1G3e1SKRLq7VMFFfGI++B39qSTU7hnV5Siw7m3yr71xfV60X8f&#10;4m3tYyXw6nTXXhnRNGWeS0023+13AWOQ7OXzwFbpmprbQLFrWAPpyfaCwczxjAJ9xVHS/Est7FFF&#10;CYbyPaE3q4YEY9a2V1CC0swkquzY3v8An61z1Z1oPlbbfm9TWPJLUxvG3w21S4XTH0OK3azjn2ah&#10;a3TYimgI7EciRexFCfDWO1CWb6EXsXUvG0kvmSP710+k+Jp45pYLiz8myc+bDL5oIyDjnHtVq28a&#10;WFqZSTujiO35vfqPoa63i6nLGi01Zbp93e7tvpsXyQetznLb4VQ3VyiSwGS1uNodFcx7gvPD9iKo&#10;6b8Onj1rUJorL7RfbRDPP3kj6rnPcdjXZT/FbTv7NtkgMalmO+LoRnrwawdf+NbaFHYw2FrDeNGr&#10;ZuSvz4XnBrqpucl7JSldrtbtdfKxjJUovm0MlvB/2XTfNcCGYL8n+0Tzz7V549jbWesSuoaO28p8&#10;Qq2SpH8XHWug1r4rXOpQxb7aNlcuJ027DCT0B29a43UNQiN1H9nAVo0ACs/DHOcfjXZhKNeF/adT&#10;jr1Kcn7h0Ok362+nW6ST7pF+cP2cds4pZPiELC6kmeOCZWhCG8bqV3dx2xWHHqLLFOJYh+8Iw8YG&#10;xcjBFVLs2P2JIJnitZMbC02QHPXj1rqWGhOT543v/T2MVUlFe6zZm+KV/DeiKWZo4UZH2L14rP8A&#10;EnifUPEE21r97dpyWKwvgPu4HH0qlJ5c3mWioqzIAu+Puo5yM06Hw/eagNtvbySbVVmSbP1PPbGK&#10;6YUsPSakoqLXp95jKpUlpfQwbqwjsp41gvR5bFfMVsqVGMcEZ6ntWrpfh+/tYZL2GJ5rW1JV7eSL&#10;jnoevX0r0Dw18LINWRrmRPLhlcrK68yDaMCvdNN+FGiz6TZ2QVmhj8qZn3czFDkBqh5g6slRoLml&#10;12N6eFbTlLRHgGmfD7W9U1CSGWz8tWszKiN/E2Mr1r0nw/8As7Wdkh1SVH1C7jha4Fq0f7uQnkQk&#10;elfQFr4Q05ZhcSRLNNt8oM3Za24LaK1RI0kLJ23V9NguGMxxHvYqooRttF6+VwlUow+FXfmeAab+&#10;zfYtdadqF2I5J3n3XNnFxDg/MQB7dq6fU/gaurXFsJESNLOFobeVWw+0yZBP0FevItuzu33WJFSe&#10;cFH3htr6qHBmCqJSr1JeVpfJ/fuYfWZLSMUeSaB8DE0szJe3Iv4Fdmg3RheGGDkCu30rwha2Glpa&#10;eSixxhk2xqBweSa6P7TGzD94FZ+i1VmZJJHVm6Y+Wu+PDWVYKTqUo80ndau67679g+sVZqzZyniD&#10;QtEbTWtbiyhkhAKeXwDyK+Sfib4P0mz1LdFbosLrtO4HIIOcj619pX1ja3RzLjksvzcivKvG/wAP&#10;9EuJY72eBftsKOgWNvvrnOK/Oc9wlTA13iocqgukbLta+2p3U1GvDk+15nyREUtXMKxedt+YsqEu&#10;47BvcU+K0so/LvZibSZGaIwMTswRkkj6V3GstBYrc+VK0NuGMWxU5T61nXMtlqmnCKW2kjVELmWP&#10;BQ4/qa8eOKclez1OZ01F+ZlwX6yZS1mk2zLsl8mUR4XHCnNV57CwX5ryNLV5tqB1fK89hVm5tbGQ&#10;FkCRsgCnanXjEYz2NQf2kXgS3urKO4vImDbWbMLgdea1i72cb2/EmUtLMjkg0S41FbhoLefZld0e&#10;1unQip7XT9P8ifdFBH5Y4t+yAH0po8PaXHdjZbxxxyASb8nIA7gdDjNVbfwXpNrKXUNuAJjbzXod&#10;Sm1bnl/XzIal0SOm0HxUnh25t5Yvm2FmPljJwK+pPBHxJ03UNJtm+0rJJKqv97rXx3ZW09ra+Va3&#10;KXEcZC/NEQQOuGY9SB0xXRaHc6tY3eGxDMQWjWHp+XUGsY1KmBqPEYWSUvP/ACOqnUTXLUWh9gXf&#10;jm2QlEiEiyLlGX17Cs67+IAs0DykRtjhelfNkXizVGihnS88vzEJCyKSSPTHbnvVaDxNql1f+bJc&#10;PlFRRzlMkc9awrZpm9dtuvyrstOu22p0J0I6KJ9PW3jB9QaOWJxFGMM+3qMdT9KXUtTuNQt/s63m&#10;2TO/erDla8ItPGOqafpP8Fx5YO1eOPanaJ401i6G10EcuCGi9j0rgeY46cJRrTcovf3n+RqnSTVl&#10;qepTQ3l1ZSrLqRtdkg8uRm2ZCDuewNcNe65qmm3U0soeZnmZHfdnt69we2Kj1LWJf7Pj027dJo7k&#10;7sSdenSqZsFs4Ft/NE1lHDgr0GR7dq8bmXKlJO/6Gspdipd/FLU9PuwnmIzMFXyunmDsB71YsPiJ&#10;Jql+X2zx3EB/1W0/uyw5GDxyOhrJuNC0y/trdrqPzNRSYeXtflGA6fSr+m2Wn2rz3iXu7zG4iZc4&#10;I/oa6Z+xcNIvm/4JzxdW+r0NJ/Fd1dRn5Zl/2mcfP6hayJtTubjVJLfPlwply0a7nIPtVTVbe0VG&#10;CCSHeHmPGMZOKypkmth9oV5lkjYqNr8kY6mopUab1S3KnVktGddbDVJ7tFYBlkBYjGdmP72OoNes&#10;6Ek1xJaNP5KwqhOFY/MSO3vXzppXim+juo0SR5lmH8PHAGefrXY6H43e0uLGZo3TchJS4fKY7cdj&#10;VOhPD1IzlFNLp/mXTrRkrXPbLnwpc6kreTceXbP8xTdgHPXkdqvyeELue2KQXccTbxxKvmKFHVR9&#10;a4rTfi/BDbRROGiuRKfkXo61uRfFzTr0ptnWOR24TdjtX2eDrZBGDqV1PnsrrW3nZraxEniG7RaL&#10;V/8ACrSrmdNSfTrKTV/JEX2nyeuPbpn0NcrfeA76HU3vItG0O6kECNardLtkEwOdzNg7PbFdUfH2&#10;nXTlYrgzSxjcNvTntVHU9QW7R2llnbyV3R7Vw/OQTU5jmOVufNh4+8ktn00vdtPVq5pSjWS99kmg&#10;6MtrpMa/2PpemXbS+ddw2pyhk6s4wBk100FvFHAskJCKgOFjPB7HiuDF1fGOAQTPtciFnVSO2c/h&#10;Wraz300kZD7WdSse4ZBKnkH61yYfOqLm4qjzSaWqtpqrO9lr+bLnRk1vodM93qmoQQnT7lFUjeZZ&#10;E61p2UlyrM93g5P7vZ2HvXNNqN63mGW3e0hPI8thWnb6qjIiSsfnTzN7e1fX5bm9GFfmr1J30+Jt&#10;Relk1F6o4alF8tklb+upuWurm5Ew27V3ER7T96rSakqp8+3d/s1xjeIbSzv5QZY8SPtkZegb2rRt&#10;LiK8mCSCRpE+TDDDsa+hwfFMqrVOFVOpdrp30+djlnhUtWtDpReWzRFftCLx/EaEvI8lGkDcZFc3&#10;d6fa+cWffuwE8pvunNaNtpUd3bSKwVW2lN0Z5wa92hnOPxFZ0Y0Y8y7Seu+jVtGc8qNOKu2y5vdk&#10;CoUXOaoXXhwX8Wy4fcpyuFOMAirNpp39nweS7mREA+ZqsNY/u/kldFq6mEeYUuTF0ObTWN1ptdW2&#10;auhKfs37kvmcu3gaXau9xL5Jwj9H2isi68EXDamsrLvhIO+JGOOOhFejRWrQoUMxmXOfm6rUzLuX&#10;d/EK8evwJlmJpr3HB77p9dVd3ubRzCtHqmeYx/DiWayMJZ18yb7RhWxiQdD9CK6Ww06809/IXEod&#10;hktwUXpkV0TCTcjbgqjOV+tK8TyJtb5W/vrTw3CGCwklOhz88VZO/S23ZXv1CeMqTVpWsZov3Cy/&#10;ao/KEbYIYZ3DsatC7XZvX/U4Dbm461L9g80Avh/727uKpXOgpNIG8ySHKmMrGeCD0P1FfQOhmGH1&#10;jHnXm0n5NvbS+qOZSpy30MCfxBplraHyjuQsRuZvuHrXJ6t8QrP7ZFE0G6MDcJeoHqDXVS+E7Kyt&#10;/IuHDSMDl8/O+K5a58J21rNMlsHWOUkbW+fcx7H0r8FzdZzThy11CKslyxtp66O1j3qSot3hf1Zo&#10;6H4ls9VUTfankjDeYAvTArtBPFJakrmNcA/T2ry+902XQ7ZPsVluxF5T7XA2Dpway5tfuvJhilkd&#10;ZEBwkL4JK1yZbn9fKIzo1qfNfvo/m9S6mGjVaaZ7JJdoyZe5RkVsPzygqDz/ALKkzwmWaTrt+npX&#10;hcvxEn06K4iuJHt2iG145BvyG5yKkj8fGGeC6W4mnVMMFkb5OmPyr3nxc6rjKdJrzvdrTdN3voc6&#10;wiWnMetr4tb7ePJjaSN/kwvJjI7NUln4mubgyuQ6pDIUO1CTk1wEPji3vrh/kELFSjSLw4Ppx1FW&#10;YviHHFc28SSsmEw756H1NeXT4lxFOq3PET5E27Jb69rqyW9rm0sNBrSKuejiS8iiMuD03qn17ZrK&#10;MmpPctF5TOu3/WtL0brg4rIj8aSW7y/apYfnUtDFH82wdw1W9O8b2t5eEK29XUMPLHYDv6179TOc&#10;txbp05V5wV7Pbs7t3WlzBUakLvlTKWq6Trc0Y8228y3Py+U0oZz2BGO9cha+ENWGq3X23SVmjSZP&#10;LuV53RnpkD07mvRZ/iHo8cgU3qLdbijxfxLj1FVr3xmba9CRuLiPyjKG3AOo7gjvXn43Lcjpy5vr&#10;M5Xt1jJ67aaM1hOu9ORfiZ2g+A7fTZZLhI44952r6kVuv4Zt4fJMaQeSmAd3B9yK4nXfiY8MtxFp&#10;vkLcIBN/pUvl7o88hR3NQ2fxWvtUbULeHTmj+xHZI83BJIzwjUqWKyTDxk+RyXe3n0v0Y3CtKSSd&#10;j0uXw7HE0fnQwNbJnyl2ZCZH9awNU8H2t8oiazs/nO7eyjKsKwdE8VatfRTwXl3ZpcN89r1TeD6+&#10;hFdBDr1tKkCMWj+b7y8I7EV6dXHZLj1yQg4x6NtX3SaTSdkl9yIjSqw3d2c3q3hiyjj3+XDJcRqF&#10;L8E4PBB9hXM3nhyXWo7mwtJFh09wZdrJu8sjjaPY11d/bOsyLZW0M7J80sXXIPUH09qme2h8pXuV&#10;EamAYS2bByOob0r4WphnKo5xjyRjve9vW7S9Du0a11PIptNgm2Klncx3QVoRb/wHHf6CuavYmt18&#10;5dInmh2s0qNnC443Bvf0r3ZbEyCP/RXVmZnMq9MHpyO4rLv/AA99uikWLzVzI3mxSMMDHdaxw6m9&#10;lf7/AMCZ0U+p4p/ZNtqHmy3Mcy2Uyfu1kGOPVvpVB7aDQo2eB3jhGyfZI6l291x2r0G88ElZT9n1&#10;6dmcfeuMNHHu42t64NcJrnge+UzXsWoW0zW0hifzFjEchxwq+ld9OScuSU9PmccqUo6pFvRPG1rC&#10;LK7W6ljSL96ZVcdT03DHUUl740hhQS2cyXikssjYzznjI64964PWfCF/Y3UnnxmzvnVU+zdQxHOc&#10;L2xXLWt54osReWpj8yYqzjycBGCnBA747160MtpVdYy2ezf3nK6tRO1j1m68ZXel6S80VlBJKCZI&#10;4d4QBhxkn3rnrz4iX/lfa7rZbyKoAaOUsh79B0INeeW3iPWF0e53W11Gu1UR2A8zaTzj1qpDf315&#10;FNBcW89ldI5RJYWGMZ3ZPvXfSymELuaWj362M3Vm9j2m18ZeIbixinub2BYwD5nlv94d+vYVCPF2&#10;s6hqEFrbX01rOd0MTStuTpu7YJHvXm9jc6fbskKPdMr8Ftn7uTIz1PcHrWlb+Lk0nVLJBcP5hm+W&#10;XZnGQwx9M9a5ZZfFSfJBX1toaurPRXPonwppurXixSSak7Qsp88SYG0joyeorsPD9lrVsI7dnjuL&#10;ibLb5H2ug7fnXM6NHf8AhqLT4NQlsLhZoBNttZcCHIztP1ruNB8Y6VHZmV7mCNh0+fcQD/SvlIYR&#10;rF+xxPuW/rto7HsRT5Pd3Og099W03Btz9psPKO5W4ff6LW7Y+I5QqK8LtJgExbgSpIzVO21DzrdG&#10;85MEAH5co1YXijV7nwzpx1SLTptZwcyHTkzNjoCAa/RMOsTl1OEsDUlyK11o9L7JXb+/Q45QVVtT&#10;irs7ZvFdpCwikbypGGRu7ioYvFERWRpcJszna3pXjnhbXB45nuraC1v9IuIwXdtRtXVk+p44NRXU&#10;tr4Y8ShtV8Y6fDZnDS2N1coTCuOPLkOCRnqDUy4lz2pDmcFGzsk+r33t0G8BRi+Xqe1PrtvJAqJO&#10;km84R6Y+okQhvs0jZbivJLvX9P0/V7Wyt/s0l1MXuLT/AEgAeWOW2jPIrnvF3xwv9BNpb2OnTzTT&#10;z/Y41D/LI3Xr2x3NeXDiPGYifs5x1a0t2X+IUsJGCv8A1+B9CKEt412p99zvXOeaTzbcTcSPwduz&#10;d6d8V4dpvjbxT4ikSe2sl06EA/6PcS8SMT2I9K0vEOteM5b6Kz0izgZjAZZL24lCDcDgIAOTWseJ&#10;k5KEKKT00urLvqraslYNvVyPZG1BoXWJpC02C2xamjv5F2Lu3cfOzf0rwvw1P8TLvxOja9Z6fFby&#10;xS+Ve2FwQF7DMbito6/r1pHFJqbWVxAjfetdxDr0DAeo716dTizEYRyk07X920tGtLa9HZ6kLAqe&#10;iaPVDq80c8oljKxrgo3YiorjVG86Mhd0RBy2eOP615pY+P77+37mzuLGRbEKZBfxypJGso6rwePo&#10;areJtW8WrsfSo7CWE28hdJGMbkjoVHQg9PY1yT4tnXh7OMpOT97W2ivdJva3SwvqfK7tHqdvdQ3t&#10;rKZF+XoYpFzg1garb2ckEm+KNpHGwKy9hzjNcPdeMfE0vhqzuX0lLeRYY5r23Z/n2kfvAD6r1965&#10;bT/jRYagrfZb5JbWJ0mium4EkTdue4rxsyzmeOpKkoc/KrOVl8Teq09dDanRVN3bsdLqGgW15fxX&#10;EtwVaQBdsakfmRWRd6VZrsSKUM0OZfmY9PmHIrEufjPpsd79nt0nuJO6rCSMHuMd17iuP1P4tWAs&#10;NQvoHk053uPI3XcRBkYddq/8Cr42hgsZOz5H/wAOdNStTWiZ21/4etpLi1uLVN2xeO24njit/SfC&#10;kFqLe3dY8AcW+wYQ9QTXztpnx4ktbqxjlRfLunKFI268/eBPSu20347r9p+ztGqSScBZAThhx8xX&#10;oK7sRlWYU0k43RzwxFD5n0Foek2t45lltoIY0Gz5cKVJ7CtxvBWnSTRzrawNJu+9sAc46AmvItM8&#10;Yw6g0lm9yskrRsglUnhuorp7XxdOpEUeoxN5cHzfP+88zPXHpWuCxuGwtL2OLoc3W99d/TbsayhO&#10;o+aEjvV8Ex+TLFshkbzA6KygBfyqlL8NLWzmxDO0cLvvO18HOM4+lYk3jeaPTY5PN3b5Qm5f6e1L&#10;qfxDvfK3KsflsPkdlOTg17kcfw24NPDyT0a1823FmXssTe/MrFe/8CazaeVDZiCaR1YsjfJx3wf7&#10;1WE+EMvzS+cGlf5jG3Kbqc3xLM0luu0+ei/O23Gxvb1FWIfihAsMmUkW5R8lO1YYdcNqc1U5+W2n&#10;pZaaJ+9cH9Z0tYx9R+Edx5IQSrG8ZHzR/wAWfUCluPhbFZ2jSPZrfKInQwL1YkYwK6xviDZ6khMR&#10;Mkp+V0x9yqcerXy2Mc/2WSaTJ+XufRj9KMTRySlVcMLOc1umumqtdW7PYUY1pK80keS+OP2ck8Qa&#10;YraJI2lakkEflRTORCWXqpK8gkV5lrX7PXiuxeTDx3PkBvLWMkGUCPcSPX+7X0lcXuq3msR28KSQ&#10;JdkhHV8Y2fMdwqjNqPi6CZ2gs1aDmWP5u4OCPxqaWYWgo0oTsnu0n29OhFTCQm/etc+K7Ww8TeG9&#10;891pt7HDMVePbEfn7c+jeorU0P4g+Ire1tYruR4pAzeWrOAT97Ax719K3Oqy+KdQGkXujyNG7iUm&#10;TKcjnOa888efD/SbzU3vZrR7JpEwdr4Tg4JOKunnFHEy5MVRSb7WfocjwVSkr0puxjaX8Y7swySX&#10;7FZPlymc4HTqOK3rT4irN5qz38sbTbZSiy9McbgfSvKde8M2mlQr9lczMGdx5LgjjgA/WuO8u90d&#10;5bgwR7UKRFGTOyR+o9DXbDKcJiU5UtCPrFSm7SPpq81jV729H2S8E6ooZ/3oB9M1zevp4oitjLZy&#10;yRXBLW7rG4+dc5yv4dK8eXxBr0Flp88VzJZ7A6eZxn0wQK1rD4rTaPqIsr6f7QzhpRufmFuMVjDK&#10;KtLWkoya6W7FSxMJu0ro6y6sfFOn3UqJdXLW+EG2RR5g9TmqePEENxMnnzSNIuAsnRwfQ1Vs/iSX&#10;tpF1i4EckUzLKsa53gdD7Cuj0f4raXcxBlMe6Y74z/rEcjoF7g05wxVJa0k/RaBCVOTtzFqzs9St&#10;bu1gaFpo3yNv9wgfe3DtXf6HoS6xfvEmjRqsUe4MrD5zWBbfEnSWjtIbhvs6zqxE7diOuRW94Y+J&#10;mmWOpWiM6MsyhRt46V89V9vOS9pTaXW19urPTgoLqbVz4A0nUpvIv9P2yR/6toX8skVt23wj0W4W&#10;Tda+XtAU7ehBPBx61v6F4z03XZcxfZZvmPkNvGeOefetVfEcLxSpEkcjOfu7vL5HufWuqjTw0Nal&#10;d21srO+233voW4vpHX5HPW/w28LW9+1x9kVZ5U2Mv8DAeorSb4c+GbiyULp8EeAMLngDOa3khtJj&#10;btdKjEyfu5V7nHTNU9b0Lzba4dbwRqS2ySPrGvpX0H1edKlKpClGem2zWi1d72t0sY3i5Wu1+Rzu&#10;rfC/QL6IQLbwxiUfLKv58H0rjdT+AFrcW0sP2iOGONB5bxnMic9a7p9KufsMTSXO6Dyxs9Mjk9Pa&#10;sB7rUpprmKJka3lx/Fh8V8rWxqpaypODeqtLuuzv1d15HT7FS63OR1P4Ionmva6vNGyPud2RT5mR&#10;0NcPefBfU0t7+1i1aS1t0mRxP5Xz8Hnoeh716fNqd55kdqjiRtr7m9R2z6GuW1HxRfWcs8SRTySI&#10;quW6gHvu9xWFDHYyUvca/DvvqiJ0afUwtG+BPiTUfM2apBIq+Yvm8h4+6qVrfuP2Z7u4vNPMWvT2&#10;8bt+8VYQzouz3rG0b4uXFjdyLLmZvNwWjxgMeM4XtXZ2XxtvrYxs9r5nl/LEysN8mTg5zXtwr14S&#10;Trpr0UfK+jt0MPZU5LT9S7ov7L8dqrfabx9QjkKyfveCccbW21cu/wBm+1uobhVLqpYKm2XPSpLX&#10;41yRtcRxmNlgjMuFz065xWf4L/ahtvE2sTafFatDOlsLiM3eI/OjJwShPBwa9SjVy6vH2k4Vlyq8&#10;ndW9bGbhOPurlZha1+zTravNJb3aSxoOFYYdsfw8djXL6n8JfFugE+XanZHGzlrdfk45A5r6IPiv&#10;VbyWCRriKCFCfPTIO8DkEGty61+FSkRO2Rxu+fAQ1zfWssrRk8PWkkraTUXe97WtYcqM01zRV/K5&#10;8dTab4gs9NF5NbSLC/yldnzoSK1dKt9T1TT0muI0jjztfzFwMY9a911DXLG7uhD5tqs0alQkmPLw&#10;T39qzNQ0DSGvvs/2mNmMI8vdL5gUYYYFfPyxrqwc409L7/8AAOpYbla1ODSw1S8NulncQSB+S0mR&#10;trq9B0nxDGsd1Ktt5kROxVyQZO+DXmt/r39h3DP9vSyt2uD5HcSKSFz+dPsf2h73Srq5TUbee0tU&#10;JWC8jQuJCOpIq1g69WzhG68tH527sSqxjueu6ZZeLIbZJY7CJleUs6s+Mg9x6Cqsx8RWs1y13pU8&#10;LRyiGNYZfkIIzuHqDTPD3xx0Wa0SX+2YbpThyI3T5weOlbt18btB06WaK9ngIRRKm9wCFHtXTDD4&#10;ScVTqc8JecW/XRaluc07qzRly6nqckirLp0yfuwdrdXIOKpjxRZwXM0F8ZEVvlMTIQQfUGuktv2h&#10;PB199nmuLqODon719pQnopz61o6j408G3Cqk89ld/a9yiZeNgxnaa1nkmETdSlXTS/mi49ujTbJV&#10;epL7P5Mx4/Eel2s0O683LMOEY4Pswok1SG8WNINSjZSd2/dvKmpdX8OeG/Fl7b3c0Bit/soiRcEH&#10;eD8jKRWDqHwusoWW400Oshi3okjPsyDjOK8qth4wjanNSS6r5bq6aTubKcr6qxq381/HYFob2GRm&#10;y26SoX029ku0uordPMdiyrvxsNeR+PrfxV8PtPtItNszqUj3DvKslyNgB5Gwt1zWxa+NrmTRreW9&#10;v4o5Gx5nluMQkDO1sE45qamEqWVS91e2+t0+q1aJjWi2421NzW9Jv9/73T93yn97C45J7GsR/Dcd&#10;5I3nRyeZgfvlfBGTnH4Uxvi1aWbTRPcQLO2UctNw/csPaobD4t6D581gl6rK8KYbuQT/AENCw+Kj&#10;H3KbJcqcnqyWDwS11PJas7qqgslx3I7qT1qOf4e3l15csTP5e4xJufj0wuKe3xMsW1OSKKQXCopt&#10;/tSkMSQPSorbxJrEVi0Vq8czQsZTOwJyM4zx0rX/AGum9Xb1/MzapMisPBHiJoo1lt5lkE7Iitgo&#10;VHuO1Og8H6nsdZ4xb7dyoyr8mfQ1S0D4k+L77UNUh1nRm06yUKlpOtwP3yj7xx6iugh+JUtuZPtF&#10;zHLGshSP5ckL6muiqsRB8ul9Phs9+1mRF0rdSpZDXNFO7bNuf5C0fz7CPeuhh8XajD5sRZluGUNu&#10;aUDafpWJe/E+ytvMe6uAI3lAjVjwR9axb7xbpTSy3EwX7G9wINsJ9RnBrNLEytZNLyuac0FtI9G0&#10;n4k6nZ3QMsMckYwnqSehzXVWHj9LzY/lNuwfu+1eCapLDps4KlY41YtHErnB+7g7veqkfi19LuA4&#10;uJpbeV2cqq7kQY7Yrtp1sco2pVXbdLz+dxc0VrJH1Bpnj3T7phvhzGCE39eT2rQi1HQr+3LfZ42h&#10;3bSNuOnf6V8fTeOLu3t5biK68l8GU+YwygHOMemOmayrH9pRn1VLS3uZJNsQfezEx7s8ocgY4r6X&#10;DYzNpQtKMaiV90tDmlKgnq2j7Jn8L+Gb5nZbeJZASp8tuo61lX/ws8MyW0kv2x1j4+7ggZr558Pf&#10;Fm8uPtt3b6rBcwSnYIoc8EHnBHevR9M8aa1IlsksEzSXXRmwuVHauXEZlRhzLEYSF32utbPzibRj&#10;z2tN/gbuo/CmzeeJ7S+jFxjfGqxY46fNXAax4U1LQb0RwvAy/e/dr8rV0tx4gmCTPqWpQ2EkEm3d&#10;I2Ag7ZarcuuWN8kMjXVtdKmcyR9x68dBXzVfF05pyp0+XXza/G5t7OLPOLm81GxQL+9j2EsiqCgH&#10;uM1Po/xPu7HKW72rLjbJuQiRjXdSHRdVj81ilz5hC+VG/mbQPr19ayILbw41/cq0UbbMoYocnpz2&#10;6GsoYmEdOV3XboS6cr3T0EsvjJJa3hS6sraZWxkMvK/X2rRPxm05byJH0mzkVWwjbv6mub1Gw8OR&#10;SQ3As0VXlVFl3lT9ef1p32HwxeuVZoVsQCyP5u4uR0GOxrqp4rltyqX4fmxOMn2Owh+LWgXwV5NA&#10;+ZwR8pBBOKoXPxI8I+QIrrSJI5H252uCfwrlpPD3hjUL0RLNJafdxbwtkTZPX2IqxL8NfD91c3MU&#10;Oozedj5Yo1AfOOuDXS8aqmlTb/DH/K4nCaRv3XinwHNCjeXdNIZjFukQblH09aztS/4Qlra4ji1O&#10;VvMAXymtxISD2rHm+GOjalpMckWsPHMy70W4XGexBBrC1PwHp+nxraP4p0mG8A3AS3SplT1yCeo7&#10;VMZ0KklbfyT/AEIcKiTTibf9g+HbW2kRJ7VlTKBViOee3sKrR+FNFvJYjDcWe5FZEVn5weoNeK+J&#10;/ij8P/CF/cafd+M0ufLj3BoVafDDqp215Rrv7WnhiwTzNLS+vLxwYysiiMDH519NhuH8wxj5qNOd&#10;n3TW/XU82dSnB2kl+B9kJ8NIJZJHiMTXSRERqs3T6ZqlefCq6093urofKiF32uMKB/ez6V8Fal+2&#10;V4qaJ0sEgtYgpUNglx9M15t4o+PnjTxWZE1LXdQmWRcFBIwQr7AV9RhuBczraVKigvm2YvE4a+sT&#10;6l8f/tI+EPB8U1povmatqcR2hYf+PcEer18ifED4m6n8QtYa91S5kkk3FUixhAPauXub75naCX5T&#10;n7q1VeQTIFV1XI43f0r9bynh/CZV71NNzf2nqzyalRz9B004b/lorN95F21SMnmRFP4s/e/pU7Ju&#10;R3DrxVPcVlO77ufWvrIpHO0Xvl8oJnbxx8tWYkH+qdN2V4bbyp9/apEtmUBnXdjDbatyWzwg89y3&#10;y89eOtZuSCxkXsKZR1T92y/3e44qEBd43F+BxWtbWr3UYV4174VvWqH2OW1cySj1+aP1NVGSegWG&#10;zJtc7fQfLSfZkYBpCqsBxuqdW3I/KNtG0bfT1p8QZYvm+bd/EtJyaGkil80YDI/3ulG9bjfu+Vge&#10;drY/Grs3MXUbc8MtVJZX4f8Ai+6e/wCNUndDFuH8v90pbt83tUltePGsUqT+XIkm5F64NVhKrYiY&#10;L8lLNAvKthcAMWanyrZk3NnSLxre6CKUXIG9lq/rGqwyaZPa+XN5jhWD8Yyp54rnC01uVZxt4Ge1&#10;JJcyPjadqqeGasnTTlcR+y1x41g0+G33Sec2Nz7X7dKq23jSK8uPtduMxmIfMrDc/bABrlND0ubU&#10;tGuBeEQzCDav9wt1wWFZMdleLejyAsd0QWCrLw4A6+lfxfHAUPej1R9W607p9D0uDUI7y7dPN+yz&#10;IFKrt+Rx3GavahLJ/Zs+ooUkjeQIZGYMEfHp6EV49rF9fWoZdOQ3l5IF+8/qOn496raQdbuIB/aj&#10;w6XJMQrqrZBB+7gHp7mtY5YmvaOSt26/dvYn6wr2PWLfVo9Qs5luJF0xstGj7Rgkdh6ZrnY/EepQ&#10;z21m17HJGryb5GXd8p6D2rIuNGeSO3WW6G5/4pjyfQ/U1DHps9vJLeT2EixhfK3s4/2cE47UU8PR&#10;ins/6tpczlVk2kizrfjEXV02mxXflSvArh9h6Dp04o1G91JrOGytIjJbGMyl2/1hPXqPWun8KeAb&#10;OQC480TRzDyg/leY5yvcitfRvCMkhhDIFW0/dR+XkhkHsO9Z1MXhqWkFfl79zSnSqT1k9zznxHa3&#10;12dJlihvZmdwQ0WwRbR2Zq7G1try+MUtrZGO3KbGbgibPytuB9K76x8L20cLxRQM00jZC7SACD0H&#10;sa6az8HNLfGy8krbuvI6ru64NedPMXW5adKGq0XzOuOHcbybPNNJ+G4kvBLbypDMibBLCwGw+uP5&#10;10ek+Fhp963nv515LDsjvFY4Mnf8K7jTNEht0SbTlC3C43p0AxV1/PubUCG2Ee1hhf48nrgVyuvO&#10;pTbm3fpZXv5abW6nSqSTOE0fwfaSavPKluFm/uq3GF68H1rRvvC2jqEgl0lryPzNj7VxsQd/qK6H&#10;+xJ4be4iR3WZ4hs2pkuep9xT9N0S4vNEsluN0Km4G/bkO61dGlW5VKSfNa99e9lp8wtFLyOWi0KO&#10;G+u5G+WzmjWKNuvQ9/eqk1lp9nDEWshcXCTeVnHGCOSDXX3PhfdPKg8xl84uGZuce1Zt34T1O5vd&#10;SlikhijE0f2d26Eg8muGFKu6j5lp/SKla2hwl89hY20gMD290v71Io23x4HJArmdcS8jjsrzSHY2&#10;cc6u7t0j3dmHYV7Jqfg+DTtQnnm0/wAm+aTefLfKDPce1YEPhuyjtZYEuGfcGTymOOD2PrXdOssH&#10;WlTmnzRdmn9zTT1ujn9lzryZ5lBY2OpXUotrgNvIaRFOEAJ+8Mc1vWHg2ztzbO0Fssbf8tVQAnA+&#10;4TTm0OzhgtBY/Zrf7MXR4GGN0RPC1RudYtdBW3sriVZYWLPuk58vJwelbyqTq6UZP9TOMUleR6DZ&#10;eC9Gm0SX71rNO3mKsPVT61f8PeAbFY5NtzLNCOksjfvD7GvPdM+IGnJbSWySpFeMxVfLfedowTit&#10;2z+IFtMI3smTdkq7K4GB7+1cUo14u1SDcfnr53dzojKHQ9U0rwzptnAypLG3Bc+Zjeo9eKmt7BdP&#10;geTibACFVXpnuK8y/wCEtt2Xe85RRKBI2cliR047Vsad4xtIp1gll2xyHeW3/O6+i1ssRQbjzYfl&#10;aT1u9+j26GiTs7S0PSlEk/yIqSMV9ccdzVDz9PtYnibZuY52+47Yrm7vxpp9veH7MkzWU0WyKVht&#10;fk9KpTeKLOG6it7dJLq82mXev3wB1Br0sViYfw6aUpq6b+LTa0dFe/ciEe+iOsxKz+UszyRkbwi9&#10;jWff61eafcRoWMh5VI++OxIrAg1221CbdAz2ayHyw2cbweefSln1tZJefvW3X6dOtfNzxHuOME4v&#10;TZu2nTubpI1LvXGntYoIrm4h1LlRHIoMbEcgg0218Q6tBFEpOzKHds4OT7muZfxVHM8sux1dv7yn&#10;KY4ABptl40S6h+Z3WHftKyLhwRx0qJ1sTz+0p+60krq6eisn6u2olybPW51OoeNdSWOGJIZJFEZc&#10;T5y+4ev1qneeONSeZLZ1eM7uZWX5+RkcVip4xSO9NoQI5IRtK/8APRWLHI96qa/400pXjdi80aqG&#10;jl+62em2uqVfF11785SbSW71006i/dLoi7e+Mrr7VFaRrOsk2PlYHDf3vpSL46vppFWISMXxHOq8&#10;lO/Wk0jxbpemJBLd+WjXUW6JJiN4BFV4vGtlHHJ/oxXqvlxrhMkcGsFCUYqUU7/P0Kb77HQ6b4gu&#10;9Rhi+1F5mdyq28i7cDqDx3qG6nurV5bpJJlBdt6ydVz6+1ctb+KLhtSk8qzG2RPNR933MCuU8T33&#10;xHg1yz1Lw7PY6loE6oklhqoMcqFxywcVrChVxVTlqTUXveTt6K+uva4+eMVoj0S91+8Wwd/JeS1R&#10;gy7XwWGaZJ4saKEIbktHcxKyM3AQ56Z9c1U0CPU9R0+WK+sXtZWXDoxzGD1yp64q3YeArq7luZme&#10;OVYgrlZPuNIO4FYUoXqOC1kr7a3VtQk5WRFF4rl8+MSyvE2CSjDsOoqrrPiZ7eGVEnDNG+4ybySB&#10;jNb6/DK9bVLiVm8uxTaYQrZLRkcgmsT/AIUxf3N5cNCVks5BsLK3JI5DfUd67aWWylUUfZyv2s9T&#10;OVX3dGjmbnxjdW9oszX0bQ798beueQK5e98UXeoSSWtnfJ5kGXuN3JbvkZ6ivT4vgHc6rHbNJPJp&#10;9xDIf3+Mo31So4f2bLm11t7lLmHe0bxR8HYgPUH619Bh8tkqftVRk77e71vZadn3OaVS+jaPFLjU&#10;tY+2pNFeTrdYKxyKpG9c9s+nfNYanV5L+We8vkms1nHzQknryT7GvpnT/wBnyGyguG8vypMM6K8h&#10;kBJ+9mpb74WxWbxzp5jQtEi+XCgGT6MK6KlWrhIc86DUWt2raem6MfZe0+3qfPmheG9ZuL+Nnx9g&#10;nkfCebuGD0J9q29W8G3Nlch48x7Q0U9u3WZegNe76b8MrXS4WW2CTWrgEJMnzYJ61fv/AAYl07o6&#10;N9qj27ZVwRsz0NebUxOLlPnjT93033t37GsaEOWzep45a+Bo7KXZCJtnkhEWbou3nHFZEWm3um+K&#10;L2bdFcaQU2xbm5T/AGfcivcLnwa+k25t4rl5JIz/AHc8noCe1c9qWiadHYLE0TtdQyssskZA3A8g&#10;4rzpYivRqThiFrt+P56G7pRaTieZ63pX9raffSrbfYo3hA3N80eQOGUVlR2zf2JbI+ppDJlUmnki&#10;wMgdQPQ13MqX0YCDTzIswH7tXCke59qzdU0uO7VUWFZF2sskUzcgdSBXVSxLSUZbXv0fQ5pQTd+p&#10;wN1p91Zww39g73lqgLyQR9I1z7j9KdFFC91BNaoLvz0DoZsP5Z6H8xXYizu2D+Vbu0c2YpHVOZAB&#10;ycdqy7O0uPDtrYwXVm8l1NPsklhTcmBzHz2BFelHE80Wlv69PP0OOVNp6bGJpFhNqA820tf7MaEs&#10;5VmDBwf4T/StbQrG7u7aW6YrbSBjElrKmcAcZ9hXX2+iX1jDsi82aOYCUSrCMA+jY7iobrQ9Ua1h&#10;miikkUIUkZUxtHfINcdTGc91ou39M2jStrqcaWg0aw1FpZ5vtQjE0tvHb/IT6gDJx61oWl/HpWim&#10;4JmnijUNLbwr5vyhd+7tgYrrR4Nvry8EGkQIGb96jx7RlccpluhqodGR5vsCo0izWjtKvRz/AAU3&#10;XhKCnJNpv8rXGouLsZHhe5tvFuhX01l5kMJy0TtmM4PIOD61flt/s9nKZHe48tVfdt4Jq/N4e8RG&#10;8htLe2t/s4VYZ7jOETaigADHOa2dS8A+Tp8jz3Z+3OyPbwRt971DZ6CuGpVp+00kknqle7S82bOE&#10;rbHEX946rHcRBfJndoZ1kwR6r9M9BVnR9JgvtP1m7M62zaeQqs3CEA8lhWvdeDE1KE2Vz51xaH5L&#10;iCNuEmHKkGuij0XTxp9zaQRbbd1MTLI33V2YI9zmnUxNKFNKO/6XIhRm5Xex5gbyWAO6W7wxxuHU&#10;q2Tk/wBKz1v3muLpZZ9vkMZSq9ACOA2K9H/s2G11e4ZSbm0W3jA3NuPoTVK8tYZrgy28SQxhhDJ+&#10;652kda2hioXty9DJ0GupyFt9tkUuts/2fdufsSo6mm6fpzRzteK0c0TkvsWIIBhenvnrmt22n06O&#10;GW0eWRVTO/zl5G48Y9jV+zn0uFrlLdtskYUlWIwcdQM961lWkk7R/wCGBU07XZj6G66t4ej+0aUm&#10;2eMyiRmxuYSV01pejz0illSPyy7SRe5461UhvLC+srZbWIRwvM3lSRqQHbv16mqKX8NxcSpcx/Z1&#10;hk2BmTIfHJOfSuarzVm7xsv8zSKUV5nSWPiXT991b2ojjWNgl0/T5quW2t2KuVYpJht0btkhSOCp&#10;NctYzW00Ty28EbQzbt79CW78VPDcx/YTdCMrbxsWO5OcDjdXLKkoy0T/AAOlSdjqrnU1aw8i3jga&#10;Yj93u++R9ayG165UP58cazMwR5d4+m5qo3N/bQxRRLNtkxukfkjaenSmx2tgs5eWa6mExbyvkHlt&#10;7e9XrJLm6BfXQvTT3TRyPDe28nlsqyRSdgPQ9qm1HxPqjvbIfL+zqvyqvJ69aWy0+1W2mmSWZbqQ&#10;FfLZUKSKOD1qtd6VPHPLMlvuhUBnTf8AeUdQuOtJWVorZr+rl8rkUpNT1C4liW3vHk3SbfLbgIc8&#10;fUVrKt9Ncb1uRCrAq6Rtw49xT7izFnsVFka3dCyfJzmhtJkt9OjlikRWmLLG/TyyT0NQpOS9zQFG&#10;25C8MjMitcpGsPWNhywNa9to0rE3UsSw8jDNL94Y6YrCu9EsPtcdw8kskaRr5gXnDDjIFTW90yi8&#10;+0SpMrgrG+fL8v0YnoQaTpKy1/r5XCO+p09r4atG8zaEuIclSvXyu5zSJ4Rso9PMMMUUfmYaNm4d&#10;HHOa5bTPE729qXe+83Y+BFsI56AH3z3pt74uuGuPI87y4zI+HkwXjA7E10Rp2i3b5FNxR1svhDR7&#10;y8CXoiZbgbCm7Pz/AFp/9iaBa6UXuNKgWSAmFFVc9OhNcJNrV1b+W0lyPJhf5Nqd/VfrUNzq19Pd&#10;77i+DXAPzoz42ccEg1rSlKnBqK/Xp+aIfKzt7m30u3spbeWKOTztru2z5kA5rMuPEllY/urCJGZM&#10;70k7Dsa4hxqX9oX08t6LxThY29Gq9Y+HriTzlVnk/dBUl7oevJ75rOVJc0eaei2ByfREWpeN7SO5&#10;uVRcwiP95H6kHlef4qgm8bpJcRJaxwRsW3h4ztzgdc9D0pF8AajeQt9tmWNpGFx++QAFvQ9eCK39&#10;N+DIt4JWukTzJA2HX5EMbcjA9q7YUcM4vlu7GCjWbMa58UzXAkv3kdtmYwqjjsSQaoRXF5fCRoo/&#10;M8wAxqzY8z0Ar1TT/g9bQ6Y0V/E8dnguzK/zjFbmnfD7T9NuIltLlpNpyYmXOFPuehrf6jUhDmVO&#10;3k7J26WV02aWct2eJW+kSahbX0cqfaFjURCL/nm3q3TIFben/DzUJo4Lu2mgvLdy3yQ4/cnGD7g1&#10;7E+gadHf/ahAiyKyxGVh/rRnq2O9VHSHS7jyIE2wzSF1eHr9M1jVVSjfnej7fnbsONJM8fuvCt0X&#10;kvWCSNDlUt+5YdfrV6Xwjc3EcK2v+jyOF8xJM5QjuD7V03iTWDby+bFbyrNlcO0QwMdR61wvi7xZ&#10;d2tmt3Cr+W+AV2ZIGe49DXm0pV6s4wVhSjThe46fwDcC4fdIrQqWUy8Pu/rn3qhNoT3EhMX7uQIg&#10;3SNjJBwTVHVvHUkmrQvaRsun4KSLu5jPQyDHcVif23qNxqEDoxaF3DvuG7Cgcgjtx0r14UMTvKSO&#10;Rypp2ijZktPLEzOFbndvhYHOO5/2aqvambTESKOFYhuUeX8zhuxBFcxP4subbU441kjkt5WZJFZG&#10;AP09xVWXxrNopnl8szMhaJ/kYeXuI4avRhg67tbc55VoWOhktrFcNdxvJb480JNyN39/I6YrUiNn&#10;Bvie2F3tz8rNyF98VycGuBWgga1eOQRHEu75ME5IUe1F1qsljGL7ZPMsZYu1uu0nAxj3FVLD1JNR&#10;bMlNRVzo7KbS11VrGPzJ1mwQrZwQRjGT1xV83Fgsz27xu0xIRH69D0HrXnUdxdrCk8sZZkfO6NPn&#10;jVuzZ6EVonXJbjVktz81mF8xLjZhOfQjoc9ac8E29Hey79hxrpI1vEvh+zv7uzZdYuNI1C1uI3Fz&#10;ZPg8DinwWdj9oZ5dRnv7hJHa5uLhdqSSCPBwq8Zaud1PWIrzeYbd7ho2R923AkUcnr2qJNUsrHTv&#10;NZJ7lQXmi25JhwenOCeDyK6o0qzoqk5O3bTqT7ZJ3Wx2nhc+HNDhl+xWpsftpQyrJlRMVGd2Og5P&#10;bvV9PFxYKsE0jSPu3plf9Xzx+BFeeX/iqTy41Fk89r0kiVx5iH738u1Sxazpck11DPGi3G3cnQja&#10;eijPrXNPAyqN1Kibb87jWI6JnoF74tnXTUuoRH5wIYKybQR68VRutetpr0W+/wCWcK5KgjYQcjPq&#10;K5u71X7Vo0UUUMDLvDfMdpUt1Xb6DtWEmpRWt6JbqWRVyYXaF+JDnIOOxqaWBjZ2Vnr6lSrybsjs&#10;dZtoJryKJgLnzJS4eT+6epJ7EVHAUuCzmDd5Y2Rtj+H1we1LZDSfERjtrXUPOu9m6SHJDpg8g+xF&#10;dXo3gu0mzcrcSS25bbGs0uAigevtWFSrGjHlqXT+ZcacpyujhXsI2v3hihljmmO4rG5BYf7Q9BW9&#10;Y/Dy31JrPkLHgcKcoccjJ7+4NdjaeCtNWCVZLvzvLl823a3zlgeozU/hfSLaytXtVaT55WmRJj05&#10;xXJXx7UP3UndGtPDu/vbMwLH4UTXVrMgHkwzyN5cWCcH2PcV1umfA6zm+bU2kuI4ZBFBt64x95vQ&#10;109pq8GmxRSzyBVyVDRsSVz6Cp4NYLT25W4jkhkyqKzkOvpmvJ+v15xbbevY9FYekmUZPgr4f3tI&#10;LNY5PPWV2xvJUDbs+ldOfCWm+HbiadbaC787YksrNiRVFZVx4tuFhFuCFjwFllk7t2+lRf2lcWdt&#10;O3n+dICNirh4/Xk05YhKCSvJ23fTe6tqmi404p9Ea2pafBDHKmkhF8v76xrg07R9Sl0+OSK4lLQ5&#10;+8vXNZGmXtrcyTvcXbwT7NsMlugYSHH8XtWB9hvri5e4WR925MRrwjqOCa5pU5x5a8GouV9E191t&#10;18zTRaW2PW01rZpzyvdCNnc7WzurQPiUMg/eyNhR2zXhS2l/o4LJLNPHczj90vb3Oewrq5dSW1gC&#10;O6RtGAsnODg16MM6xmFSVGfutJdejMvZQl8S1R6bba/atMGyV3oW3c4zVyHXYMhlk87au07W4NcN&#10;Z6tZMsfk3KyTEL5i3HA//VW5aa3bSXrRJHHtZR/qxxnvj0r6TBZ3iFLkq1opt9F3Xq0YzoReqTZp&#10;aprax3kaMkiiQhTt6VhT+IGhvZHJfr/30w9Kt3OprbxxiWMTQP8ALsUcoR7muW1OW0vI+IHj35ZP&#10;OT7orxs2xuInW541tb3tt008mjalTjFWsO8QeJZ7pcQS7fmbA6Yrx7xd47vYJHt55F2jL+bliRjj&#10;qOuKt+NfFbWZuLeBjb3CBvIZl++CM/nXA3mqQXUcU97J+8MY+VemcZyK4sHhqlWXt8R71/vOavUs&#10;uWBCNbtLgjMZa5wXKt0yerfQ0XOoQvbfZNh8xgQrLhU45JpkNuGuPIt5UvFdVfzYfmQA+pqne3Eu&#10;ny3Sv94s6mLt9T7V9CqcXKyR5bcktSxBJZQyQtI8VxJIgkKwsSNzd1BpZbtY442m2eXIMRurc4PW&#10;qVs8Om2sUoeOaaQfeUjPToo/u+1SXtlpa7Li3cIswWaNY38t1kJwfpzWrhHm1uTqkSnW91ysdvAl&#10;xAmO+CPTFT3/AIhgW2iV1dWnQ4ZTkgdSBj+lZszafIsl6Y0WeYeWi5K7Mdc9Ohpl3bT291bQ28wW&#10;TAfZ9456HaSOBjvVKlTbV1awOUrGvHrVvHeJbvD58LnaHV+EJHeoLHVmXxKY/tUN7bEh45ekiZOG&#10;Unoaopc2f2V7e4jMbI+A0MWTJngsRS3LW8McMUUSWduCP3UnR8cZP9KFSjG8bb6f8EHN3ub/APbl&#10;tZmJIogqpI6SRM2cemDzgitNtV05o4022yyBRl2b7+T0I9fQ1y9ncQ28VxdReZCyhnSK4X75bjp6&#10;URaFa6jbWst2qSW4YEJG/O8cYPsK5JUKd7ybX5lRqSa0Oji8T6fc2tvcCPzFgLZ9cdOak0TxbaRz&#10;cypuRmXzFbHHas+SysPs8rPCVXKuGVOeOgPrQdA0tYorhJY5JZtrsysAcDgewrmdPDtNNMpOon0O&#10;2i1m0a0e7mVJtzcLJydwHUVn3OuQTIbeaaeQIgYxW684x1NZCaWZLc3CuGsnAaRs5EJB/kKsaVom&#10;n6hdymUD5UkzPGSgHeuJUaULybeh0qcpaF06raQ2vnt5kLzqdkUh2uccCq0eoXFxcxbI3jmKnfGv&#10;8HuB6VHp+jDVRKlk/nQ4K751Pfg/iK2oPCptYJvKdpJoVEUbMpJyOuCelTJ0ad09xpSmrrY5ptWk&#10;uruV1leORP3JWTOFJ4xj3NZOu+IrDRY44bxpLZZiIkjWIjHYge4716Cmhz7PtDzWsdxGf3jbf+Wg&#10;6E/h1rCmgZL2GG7CXcYPmR3DLnYx43ZPQiuijWpc22i8/wAnYznTlbfU5y0h0cX4Et/N5zmNz5Zw&#10;5XGMjHTNdfo+naL4islube4Mklo5H758hgPUVmat4W0ZoRBdWHnTMrRI/miNY1POVYdOe1Z8kw0W&#10;0nitbYQq4SH931cA8itajWIivZylzfKwRXsn7yVj0ODQNKt0jVrgSXEh/ePMxNatjoelSW8kX2tP&#10;tDAY6DEZ7A14reXtxYmS9WG7jaMh/PX95sDDB47ip9G8dStHtmL3EOV3tJEVIHU7jXJLLq7jzqdz&#10;pjXinse/6Z4NWzhka1SPy3xtlZ8jpwRjvXS21qbNAl6PmTGxWbJcfWvGdG+JcjQJ5EcEUOf3UTS/&#10;dUVaf4mTyQRbfOaRCVddufl9q814arCTfK3Lza/FWOxVoW8j16218R7GchVGS6SL3zWlL4rt4z53&#10;mrsAXymXpXiVt43ubzTZL0yhfsq755dvCK3A4+tU9D8WXt00LxQG6jGVfcuA+fqeK7KVfH4eEknp&#10;ff8A4JLnTk1dHujeIm1HyExH5MpOS3UiqLC+ma4lltz5Ea4jO7mvJbz4gPayRf6v5ThYlXmP3Nam&#10;j/GHSLjSpIInuftC7V/eRdyeMntmplHE4y88Rd6b/kno7q5pGdOOkTsbmPy0d2j/ANI+VhJu6561&#10;JBr+pC7jfJ+zpGPnjPTnqK8+1T4kpHerZAbZ9m9omU8cZyfQVoW3jKKZIlMjQqUOWXGwA15KpYig&#10;1KCa81+DNfaQem56W+vB54Lqa8Muwtvi6nkenpV/TPFVmz7La4M0yJ95m7HnJrxjVNMm1CzLwXzf&#10;asjdcbuq59BVRrfVtNv7a2t4HuFKBpJ1/gwPevZwuY16MnUjO8t23e99Lu7b1dkYzjF6OOh7vJ4r&#10;Fxcg/aUk+QOsUb9TV+38TwxuVa7haIkEJv5yTivny2s9RVTNdSGRjuePcpGxT2PvW7DY7pbSeaST&#10;ayBC68iQDuB9etdlPP8AG4er7RVLyv3e5DoU5K1j2i58XeTqDREr5SqfmzzUT/EeyEbAF2k2nale&#10;UWkMbf62eaRo5CpX37ZFatlYtG26aESK75CqcZWn/rdm0ak/ZVLKTfnZdEvQPqdFpXR6SnxH05oE&#10;Vpg0/wDcXkce9EHxGtTqAt3GV5y69AT2NedzaVpt2gZnMLYZwVb7vPT6U9NK07TU2WrvDHHHv/ec&#10;7q7lxtnXu1YVldW0steut+/Uz+o0NU0enweNrKYOPN2ujlCMdh3+lSxa3FLIGMyyZP8AD6V5bFq8&#10;dr5cQd5puCm7Axj+lY+t+OINJYJLE0EbkNtjyeQOTXZDjrMq3L7S0muiur+rvZkPA0o7M9quGtbq&#10;4WUSBZF/hzWdNCscUiJlU8zdluDzXisfxYgGowRW5jvZI3DypD8xjjI4LCrdx8TC7z290ywxkhSm&#10;/wBRmpxHEDxMXOrh+Wbu9L66aNhGgoOynoj0vULm3maWyaJGyo+Vjjf71w3iu/gs7mKIQlcpiRmX&#10;IyOnTpmuYn8dlbVncSSfuW2SLyDt6VxXinxvLrxl+zzzeZtDj5eIx0OSK+XqyrZi/fjbXstF0N3O&#10;NGJteJrmZJpES4jbeF37eqqe2a5ySO8mlvG+13MKyMn2deMt657Vwb+J57i/ubSOaRpIpSkcEhCn&#10;A64anf2trcku6AzXrNjy0XAO71WvVpZdOjHlbRwSxCm7nfXFxdQ39ui3bfLFulZX+76ED1z1FUH1&#10;y4W4jjJ3b9wLx8jI/mQaoxvdXzfur0XFxICNuzyzCe4PuK6Cys5YTHZS26NHCEaT0HTB+hNc8oxp&#10;/Ek3/Wo03J6Ea+OdSmvI72W4kmulXySjAZOBx93HaqVhqerSXLSw3Iht3lK/Khw4JwdhPNep6T4T&#10;gt73zbL7NdbyG8uTh14681keLbu5tZIbp7fy4YioMUOAEUnqPUVlUqtS1p79XZ/j3N/ZStdyOJ0V&#10;NfsLpri1G6y3Mo2ndIB904z/AA9607D4XeNLzyLi/wBQ+y3E29IvLJMkCjafpz0NPtvG+o6XqUVo&#10;1iWhuU+0eb3QP0znpXXW/wAT/wCx7dBeOk39xG5HuPqKU69em/gV3tazZcFF68zI7/wDrdwiKs+2&#10;4WVPLn2gqYsY5z3B60kXw18Xx3SNd6nGrFT57MxkEkn8O32+tW7j4x2P7mHzDGsxDxKq5Z88VrWP&#10;j21uo0824SGQt+7Zjw+OnTvWbqRpK0oO3ovO6tY35VJ6Mw9Q8Kaxptofs+rxqzDd8qZjBHVa810v&#10;xjrlm8MV+DdMj/6qTMTuQemR/OvXLzxpbTXM8VpKn/TeLtkDOfxrj73+y9eSW7lAk3bljljl+cHr&#10;WFGpBSkpwvF+W366kVIt/C9Ruh+Ortri4X518zLSS7suMcEZPWu90jWJJorbbeSSbwq79vOAa861&#10;Kx0LVNJ+2W8gW8BXYyt9/Awdw9awdX8e2el6nHZLePbskewPzvZgM5q3QliGlRumt1r8wjU9l8b0&#10;PfIDcXV1bNun+xCU/Ir4fIHX6VrppI1E+bOyNEu5o3jUbyB0H+9XgPh344DS2trW9nDfaQVRlyCQ&#10;O+a3LP4uNHmKO78ySQGXZnAABwa66VKeGilWg5Lf7ttew3WhP4XY9PuPAWnSWqxIrzRvJ5pb+4O4&#10;AHU1xviD4SQ6n9lQxpNaQySNHYTMRBJ7t71Tsfi4upvBEt6bfy2JCrg8nkHNWU+Io1W8VkeZtrBJ&#10;GjIxu9GFZVaqhLmpU5Rat6ba9xxnGWjaZy0/wj1CHU4o7dDpunBSbeKRt+8g/MWPpWa3wR+y6fbJ&#10;9skmmEheSXbj73r65FeiXPxStkhuhdSbpID5YiXDYz6VPY/EOws7USnZIrNu2MfuEVE8ZiPaLkk1&#10;F9eVb2Fy07eZ43c/CHTpbiNYotSSGO4+dYRyg6MwFYM3w61fSws1jpM99GZnV+M+YOxb6V9HXPxR&#10;0aQR2jgrJcx70RcFsryyg9xVnWNe0wQrLFOG3IZf3fGQdvUV3zx9WjDmU+ddndX1a0M1She60Z8o&#10;+K/DGpTXy3DaJuUj7TcNbSlXjwnHX+Vcvf6rq9rDZLpduiwuFlt5cbzztBBBxhhX1jf69pFjD9ok&#10;KXU025d64IOe/HrXlfi628Lxt9vhYNDHnyoJG5Vm7AD0ruwObSqWjUpXttu+/RnJiKTWqmeTT+Pd&#10;WjjaWa8dZo2eIeWmC/uM9a3dE+MEmmQs3lz/AGqSMRSLCnEjdecdG461iJqlnpk+972S9XLBFkxv&#10;jYdie4G2ta2vLSaB7iHSLVruQCZ16bR6gr619BVp0XG0qWn3fnY4qWIqU3pI6rRvjTdahex27i6h&#10;hiyzvnsectGOnsa6bw/8eLDwlc3M8t5cpDdzYQ3UxI3ZUYC15FpVzpdtaG9itv8ASJJjulj6ZI75&#10;7VJqEei3F5bQ39slxbiPLwKM9ec89T7iuJYShTq81OMo26rfTsdixtTl3ue03f7Q98L+URwefMy7&#10;0iV8hBXP+KPE/hrxFCL/AFjw5a6s0JVI5/JHVj271yEfiewW4tvMs47e1nV0+1KMuMH+L2NVrzxX&#10;odsLSyugG8590DyfJs2krsyD6VKjXcotc115t+ppHFys/eR2nhTWfCNyY5riwkXUNPuG+yyzf6yE&#10;r/cZeq47Gu/034oaJ5l5f6ZexxNNGySQKgbdkdcHgV4A5tLNbL7B86zKcy4BIB9T2NWrZrSxs4/N&#10;SOG4z95VJ2RjnBPrWNbDueqnJa6a7b/NE/Xaj0lY9nsviPpl/cwltRdYGzvfZwccE8UyPxBb2EEn&#10;9mahPDA7OUl3cDJ6rk9K8EufEMZitLhCFhjJeKLbsO45GSPSoJvFskmArJceYp2SrkpkDrtHcVzL&#10;I1vC6/4clZhKKsfUs3xAm0XS0VC9/uiVo5GlHJPUAGrkXxa0a80xGe1mt/JVnjhkbBLDkivlhPG9&#10;5JPb6fPJBc74GkgaFSAzjpnqcVu33ip1tjLNJDG1srFDxhjjnr6Cud5LKHuy1cvyNVjm3dbHvsPi&#10;3RNS0Z5ZrH+xmmYSlY5RmT1LY6k+9czqA0q9nhurXXNTsLi18zyIPPzGq45/d9CK8YufG0M3l3Vr&#10;c7W5D7lBySeMg/lUtt4tgvo0srZo7mSQCHfgdc+lWsrqwk6iur+XTzK+vO1kek62p8fWN5Jr/i65&#10;/syfYYTYSeU6RBcc7epHevOtds9C8FaZbWtqupQ2MbBIri4lEnPU4A/MVHbW8mhywbLxJsSlkSZV&#10;DlT/AAjsVHQVt3d+95bSzIsd0scmJ4FwEDH+76tXow56LUOa9O9+3kZOtKpurMTw5cJ4Xlll0tH1&#10;FdRZXRtxGwEZBY967ew1W112wlg1LSo7xnxA6Tgjfk5Fct4agmunfT7i7WTy1aJbiMgAjrggV0Ph&#10;vQXtLwNvW7tURC8+3pg9fc14+McHJyk/eXXW/lroVBsgt/2ffDRtNaWzcut1KXEFy4MdueoC960f&#10;Bv7NFl4cJuLrUjqt1MrbrPZt8hieCh7gV0MN3AurOs6bt7hiu7AOU4PvjFB1i/0+8CWUjSLlG3Tt&#10;kqO4BFea8yzCcZU3Vdpd/S250KjR5udx1M7w7+zzpmn3lsZta1S62QNHJZNKIRO25jvYL0b5sVu3&#10;XwhgYvJYDUbKSAuFdZd0z57HPXFZ+o+M9Q0/WJ7pLb7UrqjfN18uTjcD6qaqan8fZrO9htXaKOZv&#10;uy8nZjgg+9Unj8TJTlNyfy0XoNuhFWehuIuo2Fm8MW+RkY/LtwVYf0psfiHVWiazQRyNwrxScEEc&#10;kYq//wALdsGu0iGy4uJIgkrKvQ9iT6Gs3UvGEEl2+oKYVkhXZtb5twxtINeT7KblaVP70btq2jNT&#10;7LfakZ5UY9FldFYfIBzwaw9SCapbXAdvMt7ndG+59sm3HtWLJ4utNPtbmW4nNvCGLp5IKfN6D1z6&#10;VyGr+P4sOmkSweSESb94xHmE8EAV6GHwNWbXIrW69DKVWKWp0fgNLnwMkn2C5umtUbMlteuZNnH8&#10;JJJC16RafGiwtbC4miuPLkgjDIrEAScdM18rTeIda1ya9NuZPNgLRI0b4RcFTuYdTWb4t1TXfD1p&#10;bRKoucqqlbmPZHMvUFCo4r6f+xp4jEKpOpao+zt97OOOKcIbaH2RoXx/0u+SNXjZrkYMibOkh4Ir&#10;c1T4saetzao4EkTRFwVXCo1fGGiazqdilySY7fyR5rqsofgjIOehrv5dYhsZ5Li8uRbrhfK/hjkZ&#10;xgMw+tZYmjiqX7qFV8r6b3elvUqnUjPVrU9+/wCFr6c4k3XEW2Fdjvt5ANcf4r8daJcCOeW5i+RX&#10;2syk7hjNeVWsqvFtuphJHk+bArgjOOQMdRXIT65d6QGSxjM0AJxFu3CNV4Ug9ya82nlX1ipec22u&#10;76W7mkq7SskrMt65KmpahC1gnnWsrFli2kI7A4Occ4ArPg07U9Wv9Ut7dBcGE7fWNmbkDLcHla7D&#10;Rb2PSdWOoXUx0zSwqSpFI4G8tgkEenYV0/h86fot5fIwjbTLi4S4jZcgSc/MHXsVr2Z4t4eFoxvZ&#10;aet1deqRwqk5u7Z4LrkWo6Reobu3kVvIVH8sFnRc5rOm1rT9W15NQcGRolbzHjXCADs2OlfZot9M&#10;vpbjV5pLOZ5wsMkeAj+WBkED2NeIal8DtK1rWL290+eOOG9lN3LFuJj3DptP8BxXVg86oVLxxEHB&#10;20a2d90Z1cBU09nqeCa3qS3clxdSxPbqCXTdgh1L9z6iud07xdFocLb5GjaQhztYkoR3FfY/hH4a&#10;6R4d1nS9mlP/AKRaLCYLiLzM/P8AMGbucVPqXwA8G2mnHU301/7XtDJc7eBHGCcJAo/u16ceJMDT&#10;bpThK2ltteljL+za26aufICfEN7lnilluZFhVj5qknI644rXtPHd/rUKxRXJjjKqwn3YKemK3viL&#10;+z9qFhey38U53ea8pghh+fB+6EUVR0n4J+JV8I3DalFPG1lH50c/UmIhioI7EHpX0TrZbUpKpCS3&#10;/Hroc7oYqEnFpnY6f48ggS3a3upre4tWHnytwknptI6nNem6V8avLsHfZJdyKCyCNw2wr19sV8j3&#10;epappqfY7218mGCYL5kadSRk4U/yrBtvHeo2k94LS1n3TRld8MRaIe5j9a46vDNLHLpp933lU8XU&#10;hI+6rn4w3dxoV4yXLLvZTGnR8nuozRbfHy6uNMuUlndvLAQuqjkA44r4V0Hxrqdgk81/OrNI3+jr&#10;IhPlkf7LdFNdRpPjC5s45Gu74RyvhoolXs38OK4K3CFOkmtH9/lp6Haszmj6k1v463lno1wE1eWP&#10;YD95MhM+3f60yH9oA29xau17azXBUpJJIjJHIo5BUeuK+YtJ8fabbRj+0r2O8hmuleSCTO84GNu4&#10;V2c3ijQfEbXDaVcRxxyYhjWZxshkY/eH9Kxq8O0aVo1KTa7206K21whjalR3i9ex1t/+0+dW1TUb&#10;W1eCSZ2aEOuecegFchqnx71m+aaf7e1xGsPlSbW/1bEqB07NR4P0Dw14Hi1O81KeG7t3lV42kcBh&#10;Mp++nfryMUks3hG61zWNZlIgmuZfNheFPMhkOMv0HfqK9Gng8uozkqOHbikrO270ujCTxMl709TF&#10;1v4ratq0Vj+5gjulTYFs/lkdlP3iRySfStz/AIXfqWmxwRS3Q8shWwowY2A681p+EPhhb+KJ7bV4&#10;ktbVnmNyOqgwnjcq+pPaoNX+Ej6NNdy3FzBa2jB5JPMQeXtJ457MK2nVyuc/YTirrp59kVTo4i3M&#10;N074vzX2pxte3ZaMIfNXJD89S3TjntW6uveFNSW4ZtRnmkni2wLC2xLePoQPUg15Z4g+G0F8+lXu&#10;gapttZB9nuJJlzD556qGX+8vau68O/BjTVsrBb3Up7a+k3ExZVsSZ4K546dRRiMNgKUI1IzcW9LJ&#10;a6d1Y6aUcRN2irnqvgLxbf8AhCG0Sy1C4v4LrKQLcciMDp96sjxl4z12SSK3tfEdqsk5cS7bnMcL&#10;DqqYJ5rsR8KbXTXtYzC+o2ciIkjTZmCsOD8q1zPiT9mS982a8CQQLcj5Dp/BH0HY14GFwdCtiJVZ&#10;qz7uK1Palhq7jY831Ge+vtJk/t/xlJZXEeJY7i3kzDMq+4AKe4NdTo2s33m6U+mfEVLqZYmlltY4&#10;DhUP+0erA0msfsg22oLp1+zy2tw6BDH5Tnp6880zRPgdF4O1a+ttN1eZbp4WhNnJaSIHHXG8/LzX&#10;0dfB0p0LxlrrZcsba6W2ZnTw1aPutK3e7uTweE/sWtv/AGzrTa9e3trJHcW99mOJFkblonA+RhXn&#10;9r4cufD/AIgktl+KFrqFnGnK3iESCLPCnB+YivVIfA/iizgC3Gjv9llB2XXmh34/5ZsO4rg/iV8O&#10;vGH2iGTw9pdvDNGQ6/ukR9oTnJI5qsLCvZUa0lr5Rt+TsFbDRUdE216lK60mxvBcXen6npU2pWzi&#10;2jkWIl8npyONpNclp1v438I+Xe65NYX0w8xba0u8s8UZ3Lt9vauq0fX9dWwkt9U8LwabckeadWhs&#10;/mcDqG4wa5zxF8a57EyzWdudSZlEo8y0yfcAgnIrspUcTzSowpqcX3s/kmtkcVSlSspNtf11TINO&#10;tdc8VW9yt7qbfYpkGDH99wBnocj5Tya6zwjoLeF7G4uX1XVLm+t1zHeAkKm7+HmvP9M+KjeNNHb7&#10;HrC+H762f+8djj5gMAjr71Z0PxvP4RWOaWTUdduGSSG6tZkRoCT0ZfcDvXRWwWLnTnCyj/dt+tra&#10;o54KlD346+Z7X4X/AGg/FHgeD7Hcl9R02QCa3lmbzCmOuB6exrG1b9sDVI2ntbHVP7KaPKpt/ebc&#10;9cFuntXG6FZalq01hPLLIsc0hV7e4t/3aZ4+Yip/EHhNZHkSwstNaTj97Iw8mRF3ZArxaWWZW6/7&#10;+muZ9tt+qZ6DdWUPcZm+JP2jdZ8Uac1veeKrlm4y8luACqnrkdGrkbfx7pbagl5DeXclwpdSseVE&#10;3sR3ro50i0O3KXmiNNhVYxw2/XPHBHoG5qCS3+0Wlzb2YudPbDskn2YocnkFTj86+wpZdg6EeWlG&#10;y8rLf0RyunOTvKV2Vbr4g6Rc3c8TPJIs8I3tHw4x1rHufFUF2rXED3lja/LsDZLoxPXNXtK8ZzWt&#10;wItXj0qOxTC/bJLUSF3HcgVmar4kjhgN19shWHzNqJDgAdzx2pRwdOFlCD+//gHn1KcGm7mlpvjj&#10;VNItnFpqM3nb9rptJePjqOnJ9q9IvfjN4mfTraddcWaOVdj/ADbZFJ4O4L2NeUaD4s0i7soPtWrx&#10;RyI3DTY5J6dR2rfsJdPms9im0vLNz9yRANw9EPH+8aivlmHqe9VpK9+qOqgly2jIdq/xW1e+iuoI&#10;fEZmeNj50TEneT7f1qhYeMrvU9OkL+JLi2kRkaJto6d1bH6GpPFGoaNofn3FrYxwoMeVFs5cr3yv&#10;asNvE+l313E1xo0VjHMg3pbwngeuOlVRwNNxtClZd7R/yOapBOdpv8zu9P8Ai94i8F6tbNJq9trS&#10;xgxJFMscmV967+2+Ll3qH2NZbyO3Xcvy29vHL7uvPf3r571UxWeofY7PQ0aNI9/mrgj2ZJODV7TL&#10;PXriOG6s8NZvEzhvKwfds+lcFfJMPiEpuCT+X6XRdOcoSstvmfWDfG20jMdreztcRpJzEygu6jlH&#10;46Y7iszVtOk+K/iGyvrTxdZ+HNMfcYLWB9ryMPmICAYBr5x/t19UVIpbmNbwxN+9mGMY6eoIPeob&#10;/wAepoP2WVIzLbvgbrfgK4GCRjpmvKwmQU8LPnpR97XTS3qdkq8bXmtD6DuNAtW8QXM9nrTrZOp3&#10;pdLh8qMMC3IfPb5q5DV9Q8N6WbfRZVWe5vz5Tz3VsQqQE4DeavUCvGrTxrB4oM0duLiNoV81E85g&#10;ig/eUjvWBrPj2aO7H2e4kvmhTcYJs5Q9wCOld+HyKs6nLJu6W23pdnLVxVKS0ifU8et2/g7S/Jt3&#10;ja0sj9nuId4IbP3SuOfo9ehaZ8VoNC0uG7vdYjmmkti0UiuBtfqEOOhNfEl98UIIbNYby0dY57ch&#10;fmDvnthq5efx7qEdikWmgNC0Yyu7ZjByMg1jLg94xfvdNd9NfmYfX1Td4I+zp/j1F4jZrfUtMMlt&#10;MrIUuowyOW4bDDjmqb/FH4f6HIBHZR2F5awmGOeO5kQJjuyock18czat4lvk8ptYuprNIwwiZwg3&#10;Ht8tY0+jS3aSXEnzMrfvNr7Jmz/dyea9OlwbhF7vtHFdot2uJ4+o1pHU++fD/wC0V4VmhvLrSrGO&#10;x1dLdlW7km8y3nHfitnwn+1V9j1gNqej6PBaxMHnaG4CvICnBXH381+c2nibRYf3SztG5PyzMcY6&#10;ZNadzo1vNEr2upPNcCIPNbW64KAc8fSj/UjAwm2pPybu2vvYRxlV6/5H6E6r+1Z4S1jwvLYTJHYr&#10;dXR/0/zMyQR188+L/jr8P9H165l0CTVPMDruuISxF0PQhvlIr50SzW+Nw2pT/wBn2v3kZcOc+hAr&#10;RufC/hyTSkdNUMlx5QZFVS+DlQenWu7D8LYDCSTlKTW1lovnZamdTFVKi6HoPif9p67v9Vlm01pL&#10;Jsh4287/AFPvxWLe/tM/EaXy5YPEE6xq4XzYiASx561xmk6ZpGlwzTvDPqKpjPygbSeNta+ieLbC&#10;G1YXEQkzKuyPyvL8sD09SK9xZXl9CNqWGUrd0n+ZzRnN7zsZut/FDxZ4guD/AGjqur3Cxs3ytO+E&#10;Ymsaysb7WruVroztgFR5nLq/uDkmuhvfE99/a9xFNJFI02HE90iD2GMYycUthplzeawkcEcf9pJh&#10;4p1m8reM8E56V68OWlC1OCjp0MZtyerZx3iTw7d+HbhFuJFmVwGR4RzWQun38l3H5FtJ52NyKqnd&#10;z3r1bUphb6bNYX9tHqGrNlY52YEJk5bbjuDVDQ702umwolj9lvoWEv2lX8s7D1GD1ralipqn7y1/&#10;D1B04330OP0rwrql0LiVrb5fK3FJlweeMipYfBjyabcyvJNJJblVLQrlEDcDJr0DTL3UYYJF8w/Z&#10;2G97mF8vjPTPYe9TyWdlrlnNb6U9xJfTnftuFRI/LA65HRqxeMnFty0X9bmkaUWjyuw0NLVklu93&#10;2cZUqy/eK9jU194V8tXnZPs8ewvH5bZD55x7Gu1HhQ/2R5j6vZW/lRGWS1mlw7YOBgfxmuUuNcnu&#10;tSKWsbahbsyoHktz26CuyNadWTcHoTKEYrUw10SWa32qjxqucq1RWfhmOa6P7yTpuCwoXr17WfNk&#10;0SzuojBIrhtifZxvXjkeZ3x92mWOg2cng4atYeet1HOkU0TYH3g3PPas1j3GHNLS7sV7BXsjzuHS&#10;vtE8kSSLDsXhue3aluLBlt/LSdF6/eWvT9B8H6k2pPqmpWnnabasVkuY5vLj2scAhjW7pTeHdD1H&#10;UrfSZnvJioIt/KB2YOflboQR0+WuWpmUYX5VzO39XY1Q6y0PGrC4ljVw6tt8sLuVhk7eQDmnizju&#10;HS3kVVVsuH3AEHGcE13utahprRBrzSnVmBWO6WHy8Z9ccE1kNpehXjRyrLP05bbgntkHoMVpDE86&#10;5nFq5g4qxw7+GJVd3aWNY8hvMXkUy40eS1uS3+uVcKrL0b8q7K58BTR3MVtDHdTLni2ZCJj3yQOo&#10;qzquizQx3KJaXUa20QP2pX/cx/SupYqLdlISp31OIj0IeSGaXa0uNi/0qn9igZzBLNIrZ5+X7tah&#10;tprxTFNJukyZY23YLke1VI7xWv03PuVv4lXk/WupSlYlpCP4QDWyOkyTRudsbwt/H1wR71G3huXy&#10;dzT+TcQndskXG9fUH+ldXaaMi20TfaXt7dmVjG02ChH8X0qxeWRuLmWyn82S4yNm1RhgejEmudYq&#10;V7XuS4nPv4bbUtOCrM0d9CpUxNyjjqMHtWfY6V9s0+ZWg8uTJUOzY2kdq7WDSr/wrNPavYPIrKVk&#10;eN/NDg9CvTpVKbSGt3j1KULMoDb2Zc5Hbg96X1p3tf0E46XR+l9jNGpk03zS0MhLbN3Q+gb2qxeX&#10;lrNo/wBk81FkRHRF2g5I7g15V4Z8QRXcl/F5ksl0CDbReVn5cNkc9CNvBqt4f8VLpw+03Um2SeZv&#10;NRnGcMcEmv5Yllc+Zu+qt82e2sQreR6Fd2mjwN5VtbQ7tjSyNbtiQYGd3XrTbmOy+02rP5m6GF3A&#10;jcg4POPdRXDaVfadpOtzXENs82nj/llJN86Hrgnmpbrxta3lrJbrDJtERw0pDOCeea2eDqcyUW2u&#10;/qZqUVHoe2aK9vILcNawxzzRBklukIG084PbnsK6DWNHgutEtrCKNNsjfvFV8bAeAcmvA/C3xMur&#10;xrNtSR5NMg3QxpuH75lT371r3fx0kmtrS4uod1xdTGG4gjOfLUDAwR0b3rxK2T4v2q5Oj7+p3wxF&#10;Jx1Pe7aLwt4MSzlvtWtNOZEXy7Nbj95IxO0gp1JFdlHpelWlgIrOXdvXzYJ1buTnINfGfhi50jwz&#10;cX+pLHDqmo3UxRL+9+aSNs5IBbua9Qg+NFtapY2eoXEkOVeIPtGfbha58blc4JRoQc31bvro7tK/&#10;mdVHEU9nofSmk6mLW4Nt5cbRp/q5G45qw2pwWl+NQfZGzqnmDd1ycV8x2XxWvtUe602UeVJGN4eN&#10;gTGvc+9XNe+JWsateiGO4370XZPIQoIQfcFZ0oY+lGNOUvhaaXS1tHe99ButRlqj3fT/ABTY/a70&#10;xuPLhm/dqqYHzdz61oweNdItZNt9IWXfsE8S/wAY5zXyXp+u6zY6PdWlvcSLbyF3FwpyI27LWnu1&#10;W801IrqcTXD5medJtuwkV20HisFV54zja+zV76dUyZVYTVmnex9Map460myuLc7PlSVUaVmwE3D+&#10;dZd345h/tWNFuPJtolL7WOQ5PSvl/UNK8UXt9c5EX2v7NG6LcOxjUr7r371jeHvDmuabpM9nfa08&#10;2v6gGmaTkQDPOFU1rOhUr0+aWIitU7JemunRWJjVs9I3PpLxr8Y9Ottes3ACLLC7vEp6H5Rz9agv&#10;fjhB4ds5AYE1C4dPNjsof9ZjvjNeDW3hVvIllutRa8vCjMf+WYA9R7rWkvhOSG4ae1uTdTC1dEmm&#10;3l+B1U/WsZYeh9YeJlUbm223tdt3fojNVK1uVLTod3d/GVdfRNQt4J7XzIj+4kc8443YP5GvPLr4&#10;0XuuwakthHb3Sxkw+bI2Eh9KraVqy3ksdnqE80d3s8nyoxnMoGCTmrOn+FzY61c3SsirLJG86KgE&#10;e0fewOldKw2EoznOrD3t123MZVK07Wehit4h1O4aJrhpppJGLokEucheSPQis/w/4hTVDdRXUh8+&#10;B9qIrgSBGPPD+ldxq/h/y5Yp7a5Elqm0C3hlw8e7v9QK5HR/Eeh6gJYnt3hZZvJk/c7ZHJ43Nnkj&#10;jrXo0p06tKTp07+nQwlCUZWlIuWDm1ilvYpBbKqbRPJyRy3QDpWNpN3FpkFzfoBHNGFXYrHmQnkF&#10;fWo9R1jS1t2s7e5jkvbpWKQySDO0EgDAPFN0+wF1o826Sykkkw8fly7ZAyj+IHB4rrjStFuaaTa+&#10;aMLybSRsr44kWwb7T/pCyE+Zbwt8+AOSD61Zg8esuh29/wDaI1mdQsf9+QscA47cVwmrLLavavZb&#10;JhlfJVnPJIy2cc8VCNQjsdKt7R7qTbCDsePkxsePlzWn1CjOKdt3+A1WqdzuNK1eTQoZtUDXMdxM&#10;3zzx3JcQkccbj1P5V0tj8S746ZJ5EMd1dRymZJJJcOQOp9jXjOjXV3byR/6a7Q3IMUXnZGzPZ1Pf&#10;jIIrWs9SfTXmt0vIZpZtqFlk+dAOcsOy1OIy6E37y5nv1NIYiS6noFr8VtT+2TX73AW8vJzvabb8&#10;+ejLir0PxOu7qGP7QHmu8FYl87aJMHqf6iuIl1B4ba3urwTPHAAUn8sdCflwPXPWka70xbBbzyY2&#10;cr92M7AhY81xTwVCT5nT1v8A1qae2qJaSO6tfijcjUzbyyRzRphHVUOYyRwatX3xIF9YXrxAQLHt&#10;SR++0HOOelebWdpcW8Bt7e1kmsXHmjzGBd8nknPOB6GpdN0jUZLyS0nvC8TMXkikTG9T0GR1NZyy&#10;/CpuWit/W3car1djq9S+IEl5c6czXYn2hniW0cDkdN2a1LFj4gSV4o5o1kISLa+Mk/xITwTXlT+D&#10;Na0/VvNVd1qkT5gWXLlc5z7jjgV0MviLVtK8O6VqWiWn29TKXi06ZysUgH8Q/wBodq1qYGklGOGa&#10;166WT1dmKnVk2/aHr3hDwVLpWJZphd6jJtR5bofO4HUqegFdTFo8K6s9s8XlwmMbDHxs55/GvI/D&#10;Hj3VrcC7w/2mUb40m6J6irsvim7hsZJPtrrIJ9j/AC4wT12k18xicFialRuclc9GNenGKSPcNO0+&#10;G12WqOl1HG7qkkw+dEPrW9a2VlJsS5X93H837tvusOgrw638capC8a7Z7rCI/wB/octkYHc1csvH&#10;uuzKl09lutHYqdrY8uMfxH2zXkPAVo1FVsn5X0+5nZ7ana2p7jawrZLC7L5m+Y+W6nt7j2rcsZ7G&#10;5vZo08uPzEG9zwA1eDWHivxFdTSs1vutdy7IN2CMjO6tXSfHUuhXdxy6zKfNAxkfNx+IFdWEnLBV&#10;o+6nDTmWj8n21syJSjNbnulxqUFvdmyjxHjurZxjnj1FVdO1uMTSxbi3lu+WxjmvJ7nXLvTN90jG&#10;SZH3hlcdDz+VLFrU+uq13b3vzF8huofI7V21c+xLqKvTXKk9F0UdLR0IVGCXK9/61PWp9bIWycy4&#10;kyXZFPY0N4qjhnkSbOE+9tYde34GvMTqE8ml3l00zSfZufMjbJQ46n2rBudalv4Y7jy5GYQr5iMh&#10;AmDf1FZrPMz5/aRlZO3dp2Vtb73sDo0rWaPdbPxChgYSSu0iqXG7ALk1mP44t0iXz42h8vjdjgkG&#10;vJvNuvJTybt2Mef9Yc/KO1RyxX00S28rMWnYvvVj8g7kk9K2nxHmM1CKqJWTT637Xv2sCw9K97Hd&#10;aj8Q44JEgh4lbfiVeqZPX0xXOXXim+stYlkiujdK4VIn8rGwg85PQ5p1v4NlW2kulj86ZfmVVbJ+&#10;X+lU9S0/y7aT7Uj265G6L+PIrw6mJrz5JVJNrSz87KzXnZG6SjdJGhqfxCmukcPIXvrpNpt9uSQv&#10;pWRNc3GqXlvbt5cK3EgZ1Xg5AzV0+HV1iCK4uA8ckbj7I0fH3uelaEWhQrrEl9n7xwfRayq1nUl7&#10;StJuTu3d33v1/EFGVrR0RhrpK65c6jdPM/2MhIkbdzwDnpTNQ8MajbQM+lRxxzojfZlu1JE2Ezhi&#10;ORXW6dpVtYXszWEjtpsjecGmwOv38ir+k6vdNeSwT7VjDHy526Pj0reNP2VZwqO6TsrWadtO+txW&#10;ur9WcT4f0fVJNUxrGjhZIoA4ubO4MkbN1KCMgHNdjb2Gl6jYm0urFbdWCS7sYwAc/gRWrJrSWjFL&#10;KH5my5boD371Yl1CH7PLdSWskcjx4/eDrnqv1FegqdDmdWlUV4rVcrcbW1s73uhSbtZrcba6MbVZ&#10;/IBaJ05fghvQ1Z1C2g8mWR49yr+7KbMZzXlniXxp4nm8S2el+HYQmlPtW4v8YMRzghUNekaN4pgh&#10;gne9jdbhJB9pRW3Ijev0r0ML9UdqEpcsZrrqlvZ2XRPWzFUhOMVO6f5gLGwtrGSOBfJhJKmKEc5H&#10;JAz3qnFZWXnxsiJatKm0Kv8AGGHX61Nc+N7dY5v9HdfO+aNVXnIPU1h6/wCJmm00XEZ8vJ2yLNxt&#10;b5e9cuMnhUl7BqbXRRa6vrfTvoEFL7RtHTUga5S4CKd6Msq8jCjAGKbqOm202+WSRZ+vmNJx8nUA&#10;/Tsa4uLx7aRtPO8qNMYxsXnlhXK3PxLhuYP3U3lrJlmTrgmuSMlUjKMKOnnfu2r7J7g2k9WeqTaT&#10;ptjCLqKRJF3q2xTyQK527h0yzcFbgRx53hl52k9RXmWs+PbuTX4rW2FvtdQytJcBA3sD71k6p4hh&#10;1G2lt5ZHhhhmGGjJ3x85HI4/GtZ4KU2pezUU+138yHXUU9dTvPEM2mrNb3FrqEdv5HEjLxlT2Ncr&#10;4r1d761eK11CO1tXUY8n+BgehFcW/ip5Ly4gk08XSzRth7hPk29NwI4IFZ810LOR4mhEcKMFZIXy&#10;gLDqa9ClgHBpy3W2xxTrqSdjcvPDRhvYNQbz+j7JIZekh9c1R1D7H5Esb6juaYhvKZfukDB5rKut&#10;eu4oorSS1nh+08B5hy0gPJOPTFQ3N1oOsa1NJKPs9ykAEf2hsISDzkD0NetGjPRzvouln1OVyjfQ&#10;6PSoboCbTnZ7W3ldLhPm/dGUD/WLg9D3q9bfb9Ivd8vmXFrdELPtwyAjggfSsa31OC81K3g2bZGz&#10;u2thBgbcKfekuNesZEFlvCtbfud6xE9cN+JrmnCpN2a3X9MtOKW526azHb2F60CRyTwzho4mULjP&#10;3T7ipzrIsLm0SdZI5gwaP7PzGQ3UsB2FcU93Lexk2VuI5JphsRkyJovQ56VBZeK7RYJGtJGm2Ewu&#10;yxZANcf1O6ulf9NLG/tWd1JfGO9ZUh8xpz/FKACBxzVqfU7O7tmtWm8uZE3K0a7sSA5xnsK4AN5U&#10;KTx287XHMcdvMdoqxZXTWjyJ5irJGBFL52PnHX8xWMsHHe+qNI1GdtPrdt/ZOYZJILuRdwWQ5AI4&#10;Jwao2vip7dolW6/0mRd8kXQ8jrjp06VlTW17qU4ZLS6uLFcSlrOLzDgdR3+Uisq21SKZjC0arHI7&#10;JE0mAVcDr83YdwaqODShdrccqjTOyb4ircOjpGjTYHlMz8HHpTbjxNdsovYnVY3XeYpmBfp2FcOt&#10;usi+aYY2kNxjz+gHbNMj8OS6o811Nc/NF5ai3Uk4Y8dOMg7a1hgKDen+Zl7WpLRbnZt4wmj81luQ&#10;uN2WkXA2nmuXn8TyR3dvdLH5tkZR9oa3k6J0wR79qyLvSha3slrc3hkuMjMWSUA6981k2WjJNpcy&#10;Ws8dvG/y/u8gZT+LJrto4SjDV6/LTU551J7HVXHiuGC0ju7S3kaRZd/lSNlTGONwHoKtWH2jWrW6&#10;hljjt5jht9uwwudrDI7Vy4spZrxSlzDHsiZA0PG7PZfrSRRyrfW32qX7CuNlzKu598fbp3FauhTa&#10;tB2f3kqcnLyO1tJJrW2jWWXcwIdHaQnIB6Vsz2tpJKNQW7mtpiRG8s3WTPAGK5XTtRsdJubiCW4a&#10;4hcIhlaElGVk3ArmprvXmfTLa6ieSZYsErMoGef5V5lWhUjU5f61O+6grS3O2trOzkCSrOLhVxCk&#10;rKD8/UfUGuh0q8tbeZ4GHkw7i+I+2a8ytvE9q2kSvIsbRytv3Rqcdcnb06GrKfEFbUw7xPM0i8ss&#10;OQ2Bzkj9K8+phK027RuaRrxW565aeXGrxQE+S8weGObqoxyvuK1pL+3uEktZH+bjyfMyDHjuPWvE&#10;Z/GqWaW8Sxn5pWfdzgx+pPXHNYl1481FRfbZJ1WOFmDcyZUd1x1IpU8DiKvz/wCG2NJYmmj3e6uN&#10;IvriJ7i5uGZW2ebvKCT2IHXFOTx3a6fbTwPfQrDCFWOdpcnPTn0r51Xx1r+qRpeWtuVUKYk8zhsg&#10;cMAeuaxdX1PVbCS6kuhP91XdoUDb4u8m3+IivShl2IlO0p2b7b+aMHjVbRaH05dfF6wuNOvFM8Kt&#10;Epf94hO8L14ritX+NFlptx/qX2urGJ85BI5GAK8og0Y6tp5u7WKPUbwkRIquR5ikbuB2NVZ9G1e8&#10;xf6jp8knlKyBlQY2jb1966JYKnWmniZuTWmrV/kZyxVSKtFWNfxX8XGkk82J0Zht8yzw4lyxyCue&#10;vvXLah49mvLuS8tS1xayS7Y0VPnBxk1f053ur+a1uNP86IRxyx+R1yDyOe4FMCafpbv/AKFNAZD8&#10;lwwB2E5NepSo4aiuVU9fVbHBUnUm7uRDdG4uNIuLVLn7LPPi4VmiPGfpmqz6lNY6fbxLcSW8mf3/&#10;AHA4yefc1d1Sa9U29xaSD/SUJCbfnwBhuvSsy5njWG9nv9P+z87N6uc88dfWuiC5krrS/le+xg3r&#10;oS2OoWP724+2XU7RuQ7cSBvf3q7Ndp9mZpcSMxRRPN9wSDo3HJ60yO7sLG0jht5G/wBDXcjtEGPz&#10;cr+XTFVluYryzt3ljjlu5SXKsSEGOhHbPrRJKUr2dvxKTsrXL1hqSw6vETLGsajAZv8AloccfRTT&#10;ry71KOGSJI4Whh2kur4BHXBFcre3iWUFwl2BZxR7cSq28Jnt9B3qwt1NJbx29lcx3U0m6RWb/Vvt&#10;5JyOc+9X9W1U7f5etzNSb90vS+IJZHku/LWSGNxLKFHZhnacddvas25u4b6O1lw1nDJPw8ZLQjrj&#10;Iq1Hd2100Fobm1ZZl+0G3jYheF5Un3qa5u01RLiyg06CaDyVMnXYsYOQR05raKUJK0bf5ESvbVku&#10;pXUOktZxXG5pCBF+4z+lUJILXUJ5UWJ45kwUi3ZGeec1UvNeabVY0uNNkjkEG+N4/v8AHdT/ADra&#10;sr93F1EtmsnmHIWMYkBHrtNJwlSgn1fn5j+N+RU0p7mGK0V4GhaVQsrRjlyDxkGmyFo2iF3apdyG&#10;Zoi2793GT03VetWTy5VVZIWXa53Kcx44bg+9aMBS4s0RRI2JXDoseMnuy+1ZSq8snKwcl1YyfMlh&#10;1IC7jkj8xtu7hZHUcZ9DndW5YaPZXBMFxCJpIHWSNo22hs8Z9/pXQ3Ogi40OK1lMkkKQi4guGUfv&#10;MHufWrmm+FJbi1H9oK9hCJDNHPHyHVhtx7c15dTGQcb35bf0rHbToSi9DL0yLRNF1GQ6fbXLXtyT&#10;DcSzZkk34yACex9a2b3XI7O3mtLWT5YJR5tsr8YIxmuYW/s50vhLcmC609zDKk37t44l/jGcHa3Y&#10;15joH7RXhqTxbdWESwR2xke3guGm2xuxPGQUJ56g10U8sxONcpxhKXItToUlBWbSue83Xi+ztoG1&#10;CxvJbOONMz8nr0TGe3vUZ8Qzz3ImSaeS3TOVV0xz3GetQzeH4rpTd+QJFEayluseD6gdQa04PClj&#10;HYBrqLpFwnSJGPGAK8GcsPFarX5GydRvyMR9VViywXPyxzK4lyd7oeqntUUesTRsZVYSXEiljKzl&#10;N6g84B71oTeGdM0eyaa1Ef21I/JPf5Ac8L9ap6asFzHFNdmOaGYiSGNYjvQjvg10c1OUbxV16GV5&#10;J2e5cudfn1aKOKNJ7eNItknB+aQ8cA9TXUR6re3EdnC1uVYERPKq7UZcVS0cQG9st0iTTPny9y4Q&#10;j3PY+lehWFpFqjIso8mGIiKNF4c57142IqwjaKgdtPmktzBtLB79pLqLzJlhcfd6c8dPWugtrOe5&#10;t42SOaPynO8cArxXXaH4L07TVubd45IWkwWeJuHyf5iuistDsbGLZl1+c/6xsHNdNLKqtdp8y87v&#10;Veppzxg2cdY2EWoqUtXk3KSpjkxnaOc1JP4AiurZJVdA0gLyyMd+/wCorr0toY7zzFh8uIZzt6ZP&#10;UetVdT1DTtGjaJ7gtGFy0Srk/nXSsupUoTqV5Le29u1mk+js9tRuo20kcd/wjmj2UbNb3LzLlZZF&#10;Zvvdsc+1RXutaZo6l4JGWNwAydCT6VB4j1qOeKV7eSMrM6lNvbtXhfi3V7y4vG23NzC1rOH27d6Y&#10;HXoCTXi0qP1+o4q0V5X9O7epVSqqKTPZvEfxK0eN1hhlSORys3lNwSemPqa4bUvjYIdTeyij+1dw&#10;kjYKqw/hz3HevLb69bXphceYi3ER3RKoJ8tvQnsDVrTfC8GoS217ePBttgXRGyHCuM89+te7HLsP&#10;Tbq122308+lvI82WKqSdoHRavqb69NC8l1GykF9sz4IUd6P7H0mO2eCWUXEyN53mbvkw/bIqbT/B&#10;qT6fYXFwZJmR2LyMnyOOwx/cxWL4h8LXmm2UR06R5GkB8yBeiR5wT+A7VVN0nJUoTsTLmS5pK5q3&#10;V3Z6TBKtlbxws0e4NuyHXKk1yt/4ji82QxRPceYRluN429wD3FYl1YX+lubhL1/3aqr27JyB1Kg5&#10;5zWbJNcjF/8A6PIvmJ5S85ZhycY6n27ivZoYKC15ub7ziqVXa1jftRFrHk6lawG1XcybZIgAM85x&#10;7VLduNRTbdQR7lcfKv3jj3/UVjGz/tSGJ1up7dWjZJIJOnmNzzVEWeorAkVxK0i5+R0yf3fYg92H&#10;eur2Sb+KzXrdfPqczm+xowzxWNvdPdXRmuslI4Nv8J6tVTVdJi1G4Fwbu506ZItqXi5QmMgHaR71&#10;qR7IbdES6F7dO+x/MORzxgEdKz4xqGnQRQyTpJcco9xIvmBEGSMHntxitacmpOUXZ/d+Fthu9rPY&#10;uaY7aef3+r/bpAQiNn76DuT1IHSpVlT+3IrkiGK7I8rylckBct1HqexrKkS1kuWt5UgW4wjGWPgE&#10;ZX5CK07ayivNTjkMEatGrNHL1LRngiomkryfVeQ4q/yOo0uaz1C8eK5f7KxAzcNxnJ6c9z2rrfD3&#10;w0tri6mS1vEkjmhOAy8JID61X0TwxpGr6VENStfM8slhOrc89siurtPClqsN2lnqclnMcsk3BcCv&#10;j8Ti1F8tOTj8ro9alQe8kmircfDm/wDLEUVyLhZowqSTcbWHXJHY7etcdq/g2702Rp5ojJcq8kQa&#10;MEx49yO5Feu6L43+w2xgSS1uPLhKSLtOfMHcg9Krw+Loo3MiyQLHhfMgkIIjJ/i4rnjialHl5Xd9&#10;dLHRLD05I8v03TY9BtpEeETQrt892cnaTzyD6CrGlX9vZvKPs4XDbS8jYQ5HQD+VdrqesaJCkk/l&#10;Rssx3GJejkjn8a4rWdU0m81CNzK7ZVVjRT5YAI644Oa1hOVdvni9epjKmobNGpo+tzXGqyJ5fkQO&#10;hQxMCjpJn75xXRaxqVxpMEflQm7VCEKyPjgDrnua4CC7+0SF4Lp1bnPPUDgAY9O9Pl8YRIokv5d0&#10;T7oyjMS6uB1UioqYR1JpxWi6Fxmox1ep0Ju5bu5ubcsd0hKiVlwJMYwy1jwau93BKs4ZWjnYHbyj&#10;gA9PxqtJ40jXyorfZPGi8Sx9U9vxrB1jxR5Mj+dENsa70deOc+n9a6aWFm3blMqlRRV7kmt+IEuA&#10;/mIJ9qgSQRkhMDvzVO73rCrRMbdQocM0ufxP0rJttTgvldni+zKh8vZKMmb+907Uv2/yk8pIttoh&#10;LPFu69QVBboa9yOH5LRStY4HNS1G3HjCaNEt/s5k8g+ZujlwXPQDHcNWkfEsdnbFbmTc0jDCsv8A&#10;y0PGw+57VkW8Vu1rc2sNuZPtRx5uf9XH1x9aralo8MflW8F0kzs4lj/e8k9Ax9/lrq9lQk1FqxEZ&#10;TWp0N541hkumt0SH7O0aZiXGQenApLjxo9vchdMtBtdWCJI2SMcsRmsC4spIbSINbiRmJUsyAF8d&#10;T09astfWmkxW8sJ8uGEs3mMvDknoRWf1ejZKMb/kae0n1NrSvEUt81taCPdK5aTf5OIpsdVyO9di&#10;miX0ly93p6R3CiONnRZCpZWrK8O2NpcSwL5oXyYy3y9FYjI/PNej+GtKOl2se1B5Mijy/n6A187j&#10;8TCk7042fbudtCEpfEzF0bwVOtwlxf2yK08LS9TtBPGPrWhYfDOCzvjPdwC4t4jG7PG5UknpkV2G&#10;g291aySQXJ227Hhdud3rmtrdBGI9u5fNi2MjDIFfOTx1aTk4vS3T9D0o0Y21OM1LwRe6pqcl1E8E&#10;NxMd+7bkcDpn0NJH4LtpJISS0LmHY7q3KAnLLn2NegPfafaxGCVmk4Vw+zDgEYIqlLqVjdoZLWRG&#10;VDs+9kyDpzUzq1YQ0ktP6saKnG+xj/2TJNbBkPl8nKtgZotrW4kSGCUCO4wGK7vuDqAaLiaC1aRv&#10;NP3g/XBQj+lTx6nDcalJOgLSZ2FuqOtcKberWhrdbFaHRRLZwXdwjzM6s3ltkBMnHNMm0RbieO3+&#10;eO2WI44wISO4PvXS6bAkxfe/zN8qtt+QE1V1y/gksvIV/mEfzsrdjWt52VTZPb77BZHOW2oQrczQ&#10;XTJJIf3Ls3GWHQ/WtUzbBMzztFlVXd1UEVwPjnWf7N8hliaeTcGSPuWrkdZ8S69o9hsFtM0d6Qsb&#10;7gBzyfoRXfSy+eIUZQdr97fOxyzxCpuzR7Jca0ljaxt5aMqZZ1VOR3/WmTXMetKN77o5EBjTf86H&#10;tyK8WsPEWtSRrDeX0EV9GFaJY5PMM6DghxgYNLo3jbU9LtFnu2EskLs8rKm1AD2/pXXLKKkVpJNr&#10;+lYz+tq+ux7Bp1tcNfz27wN5nlFERRnketaUXgZ77TWfzHaZIiI1XoW6hfmrg9H+IUWpRIyyCGSP&#10;K7pMgKM+/cV0en/FGGx8lJAPmy6RTPxIO/PauanQqQqpVIadf8zVTjKOjNW2+Fmn2Un26W1jju5E&#10;DS+WmJHAPQnrkU4fDCxv7dL2W2mjEaski4JcE9xV3TfiHaXkKP7ExOr5TB7ZNdjZ+J7S5gs45Ztt&#10;w8Y3FT1yK9HDRw9aclWquDS0vf03f5dhPb3Vc8vg8IppFvBpUunPHDGFaNZn5OfUjpmodZ+G5Caa&#10;15Cjbi32hY+EIYMRj2r1ifxXYo5RxHuc7N/BJ7c1DP4i03bHDt8yGMhNsgG0HHWuqOHwSU5xxmre&#10;mj69/lu0TaTSTgfOHib4Yx31/aTywmFU3sZcAFMd/cGl0HwvHpiM9laxw+ZuUSrya911bUNLurWS&#10;PaqyAbtzJlMA8iqNrpuhsXWO1iEM7CZ4IflCEdWHsa46mIko+y9snFett2CoR5udLU8ouNFj08vL&#10;jdNakLG23JweSOOue2aje+NrJdLPbFZrlVy0jZwTyeK9an8M2EFxHBHukjlPNwydzXm9/wCHlaLU&#10;Vkl8yRX2IzJ0WudVNWqvR239NrdByp9YmUPGQsLCUyNDaqm1EVc5bJwGpb/XFl3XX2nbtCq7KeEz&#10;0YA9hXP6rYNplvHcRYmjQK7sz5SPHGFz6jpXH634c1GRPsvmeYs370Pn7vocDtXsUcJQqtPmt/Wp&#10;wyq1FobN94lhkmMtw5mxhkWQ85Hf3HpVC51LTLPUhe/aX8lEKfLzGcpzkf3xXHaxpepzJLBAYJle&#10;FEVJJeA+OPm7exrlLDUvECCSwvrJNpkKeZImUjI6sPUV9VQy2E4XhNel1szz6ld32PWLTxF4fu7M&#10;XUN6jSIw2eXKd5YDp83TIqrdfEHw9Fi1i1R7W6n+eBY+U+Xqee9ef6f4PihET3cEfngN5DsWjjdi&#10;duCO+UroLD4bWd9rlveTxwixs23GJuo3ptkHJ5H0q5YXBUm3Ocmte3yQlVqy0SR2Uet6brlrJez6&#10;l5czsXljUmOQFsYy3uKwtTvdKkjuVspn8sB/uv0foV+pz0rJ0z4PvorCJ79r5WCMLiPrgHGCKv3f&#10;wg1rT7+OTS3+1WNy/wC8eGLlwT8xYHjI9qwjHBU5tRradOiN71ZR1jqR6mX0/TglreQxxWq7NsZb&#10;6/eHcCsi40a7i1qG6Qw3AnCv56oRIWbu2fT2ro7z4YeI9KjR7eSS+3nzESVwgQkrxXo2o/CHV7jX&#10;Yr+wka105dixxMm9xlMS4zxy9S8ww+HWlRNO/wCmncpUqlRfC7ngz+H2vHtreWMQ+VMXK+aRIgzy&#10;wNbUkwitdySbZLb5t0zcIff2NenyfBa6t42aK5E18yOsaKgwnP3vqB1rB/4Vdqtjqotbuze+t3yk&#10;jRr/AKzIx8wHrVLM8PXt790v6drmawlSPTU4ybxBNKLdbON1Zn3SxRsFGTydvtXWQatf6c4+yyTW&#10;7XTJJKqrwMj3qhq3w7mtZpbeKP7TM0eQmSHRgMKMDHAqp/wjdxpr/aprgNIyq4aaQsA23aT7YNVO&#10;WHrRXK1/mCjKDudRH4kv9P8AMuHi3RyZw0b9DjG49wxrNvfE8mpMlukkcLSBllWNip56/N2Ncfr3&#10;irVrW08lofOWRwzyr0DDrv8ArVnTNZjjsre7uLG5aR2JjTzQuxenT1pLA8kVUcVfpYv213y30Om0&#10;3TNTvpYbf7QzJZwvsnmckkAZHpgj1pTqGt3XhqRYrmRo4gYjFv8AnyApPH07VZtbvUPD9qdSijRb&#10;O52o+2UPJGp4Lfr0rXSN99vqD2J+1hB5iKPkkI/5aHsa5aznSadWK6Nbep0RjdaHnmteKNW0/RC0&#10;8o2yT7DBKuAFNZNxrEEC3XlXSyXSMuPMOS4xyD9K9Zn1q2vreR7/AMOnUb+VNj/xxuR7V5T448HP&#10;qGh3l7ZefPqF28awwfZgscYH8J6Y+tengqlKq1CpHkd/Kz2/A5atJt8yZWk121upbZ5reP8As51Z&#10;JJWXIZsNk+x96hu9dsre0ht7K/mt2mA3+Xxj0x6ZPWuP/sjxqIo9Qt9OmtbKF2QeXGoldhlDkVHD&#10;puvyS26S2c324Kw8uaMBI/8AprgV9IsHSVrTWnmt/M4ZKUXaxLrOp3umxJBEbu7jeRG327qqRkbs&#10;g1raF4p1JggvYft/kBHRpCC/HABK9x2NcHeXviOzW6dLb5YVa2M64CZ6np1zWVpeo6/Kx+x6fJcS&#10;bA+2CI429DgdAK9j6iqtKz5dOv8AWxzXkneNz2q78WQy21xLLKF+1HG1VIA2nGM+vvXPvrjeUlvb&#10;qjRo/wC7VnBEbLyx5HeuDk0rX7iSBbuB7eNsOPnHJP0/i9BS/wBjeIoru4eyEK2cEX+qbmNxj+ID&#10;ua56WXUYac6+/TsjeLlJX6ncy/EKD95J9okXevlytsBPPTgVV1DWZdOjMpuJrjz2ERSNCZBj1x0I&#10;rzDW5fEPh2KS9vNLeTYpSSK3cZTHO/NMh8VeIvE2laW0VnC0ex/Ml8tuuefMNejDKIpKdNrl6u67&#10;Gc272e53d74nTT7a6eVLuSSMbUlkTHIPAFdDpvxPKw2jRW6qt0AX+zpg5B6H0J6k143pXh7xhrln&#10;IkUV/bwt7syMB0ArU0TS/Fnh+3LRSvI0jFo9rgInYniuitleGlHlck5epUYVL6bHo39rm6hnvBcv&#10;HfRyNKI9oDli2e+OOMGotI8bWN3BMurNbW3nl3e3VydhyMY74avOtSh8TXTW1rdO9ndNIPIbdhJB&#10;0yD2FZlx8OfELXdyl1b3ckm/adylijr/AAjFEMqoyg1Uml6foynCbfuo94Hi/RYbL7LYSxr5kQLl&#10;lBztOX4rjbb4jaboMjxRT3v2wSMXWGIFC2eleXt4N11t0Qgv7eZc4jm+UrzztzVPxJ8OPFegrsvr&#10;O8jtWw375COSm7itKGS4OLcJ1b83mTNVbaRPZbX4kW0lu/2zUHtZpBuRJFCJtPSr9n8XrbS7AfYd&#10;R3SebkwLz8o9BXzw/hTXr+OKOKKaZXjH3kMu7t25AqsvhbWrWUrcWkzZO07ly6kdcYrslw/gZ6Sn&#10;8tLGcZ1Y7I+oG+LkFvZ3LrdxqsjLKJ4yS0mRkd+K6SH40QC1t5UuR9qKBi0b5Qk8Gvkiz0LUtNws&#10;tlqDQyfNCrREEEdx61sy6Jr1jpNvKmjXf2eUCa33QsA4zjO7AzXmVuG8FKy5uvkdNKrOLvbU+x5/&#10;jBotvI10snmXHlIjxNcYEJPR+cA8dabZ/GzTdQ0Tcl3DDI8gQLI4MgPU5x0BAr42l8KeI/EWm2zP&#10;p1/HfTn5YtnySklsbSf93pWNqnw+8R6S5R7KaGSP5pIsc49cHtXFHhLLp6TrLm+R1yxc1qoaH3sn&#10;7Q2jWvh2LfeWLXiTHzJdxwFx2z3HcVx+vfFrwvqu2Wz1GBY96tIfKIMhXn5R6V8paT4UuPsM63iX&#10;tnfTtyzRZCx/TNYL+Fb231KBWn+9IPLXdvDJVUeEMupzco1Wn8jGpi6rjrE+rr74r2X9r5TV4LCO&#10;UZkSOIsdpKlQCOgHrV+1+NWlWty6Nq0yszN5dwq/JJz0FfK134T1K5uD9ljuri3jIREmX50B5wR3&#10;HpW5b/DHW77S4dPgN4t+gZ0Vc+Xt/iUjsRV1eH8tjFKpV/L72Ywxda+iPpeDxzp3i4Xls+rRzRu6&#10;m2Tb8sLnjDE8YNdW/g7TbM20MmtedcsT5q2m3Yvy5KICfyr46fwVrul6DcWsHnKsDqg8sNkyMM7i&#10;R2PStnwl4h8XeHdSF7LZvdWdhaLcRpMmc7uQD+PSvOr8PxcW8JXVl0010Vjrhile1SOp9h+B/hTo&#10;1poGqnVZo2E8wl06/wDOaMxp33Z+656Yq34p8LWZttE1ebxNI1qMTRLJ+8iIUYxle2eleIeHfFvx&#10;H8Qz2l3/AMI6bXTbmISStuWNJ4T0GGz81fQek+fbx2Wl6jpNssyyI8m2LYkIcc7wOAR3xXwuYUMV&#10;g6vtKtZSd9k07K1mutmejRdOouWMdPmdF4c+Dnh/xNpd3dW8fnNJEpRd2wRyMM9PQmprr4KWuvaN&#10;Ba6xIIb1YGiuJY2KImf9X1/hBXNdR/wlenW0dva6dfW0Kx2+y4dlwjY6cnqR2rXtfFulXltHot3e&#10;2tw0iqssbSjKA8YeviPreNcuZSlpqu66HpKhTe6PJvE/7P1hqGiQjR9UnTWUnLRRR3GxIxkHcCB1&#10;NdLZfs62t7HbJqNzdNvAw0bgP6FePQ816ZoUGl2dzBAIRZLpiBY2Z8mbnAPuK6X/AISOxhLOksBU&#10;ReaFTglvb09693D1Z4imlVxSjZ6bXtbW636GUqUFtA8i1z9mOziS6nhmkCyiOONI2BBAGC31auY1&#10;L4MahpWkyWdtqyNYQ/uo5NoUx9yH+nYivoG51CXVtPsr2O+S2m8z97DtD7Ce4qrff2VHZzwoLNpL&#10;lh53PD578104qKUm6Na0ElJczUr6aNW1v0aYQpppXWvzPlJpb/Q7e21ZpobqPz/sYiklbE47sR6d&#10;hiuv8IX7y6Rd3M1p5cMK/v1ViMxtuxXpmv8AhPw/f6clvBZW8MiTI7ptzG+3jkDtXiV98IvGWrXO&#10;v6lPrRs5bppbaCxt3KxiM/6tsezdKwX1fE3U6kY2V73+5W7rqdkYuCvFHoPh74jafp8EjQTmSWNd&#10;0cXQyLikHxCto/lv7iO1tZIxdBpIjJI+4cLx6V4qPgjrvgD4RyTawbrxPqxu0lS1tF2yRxdHOap2&#10;ug+JdU06K80PS726WHadsuXcydCpPYCuiGX4R3dOopxUmk3or6Xts9TBYmS3hqe4N4+0bV/KVNTh&#10;jmVlWRWiMQlYjpgjGPWsbxZfJ4m8P3mneF7u0uLyRt7xK4SNAOuG7mvPfDN94suPEUGhSaXMtxAT&#10;n/RZAI8dSrHhkrtTa6x/Z0Mv2WRdWnuSqab9mCIuw7WPH5kV21KdLDRi3FOWnXzvc74yjOB5e/w3&#10;1Lxst1Ld6PPqWtQkPHc2cwhDkfKVcPwT7ivJPF/w48c6bfHUYrXydNildZ45CCUxx8zqODX16n9p&#10;XlvqUA0g2tm0J+2LHL1I+UhSOjCtGz0X7Npl5YXVus8Njnz1uJd5eXHB9xXXS4j+rWk4J91vv2PP&#10;q0KVTTZnxZD8LNdmuZbKfSnt/JdcyyZkjwRlQGwc+xrD8W/D7/hF4mlupDJI9wEK2k33CFznYwzt&#10;zX35/Z4uLCK0uNKFjJbSxKImYlkRBlSnqorzbxh8M9M8RXqzahpu5dPldd8OQlwrnPTtg10Ybi1y&#10;xDVWNortqeZVwUV8J8L65pMl9mKCOO3Y5+S3f+IHlmHr9KdoXgm7mWF7plt9QQlo23DYw98dfoa+&#10;39T+H2h688KtAsNvbRxSvaQwx75DGMYLNgiquo+G9B0weZZ6bCskn+q224MgJ6qR6n1r6CHGMPZq&#10;nCm7v+tWZ/UFB87Z8vabMt68qapLZLt2IytFuR8cEfKOteu2HxF0TT4Jg2l2+sWdvCqfY1hOwSKr&#10;EFD3WuH8faPfNIJYtDk07S42CoyptyT/ADyeCa4Gz1DU7W2e9itJGs4ZGjkkVv8AUnryRXoujDHx&#10;VTa3S6/q5jHEuk7JH0/P8U4V8D3GqtaeZZui+XJCgVyv9zI96LrW9M1PwANTn0C91TTb3KlJvLjk&#10;jJ9A+3IFfKi+N9Xa3+WG5k09CUEnzBEyenpXUa58TvEdlpEpltpbjT42VBLNnCy4421xVOH1GceR&#10;K/Nfe3otOp1QzCLV2tLHqfgrwZp+nWerz38M2jWrTQva2azCUzgjJkMSZXhe/arP9heGND8YK2lW&#10;97DGh8421w7bJl67o1bI5rwvwn421mbU7adm8mG5DD7LOT5NyvQgejV6o3j52voPts50qOBUUwSc&#10;wzADjkdxXRi6OKpNx5rtru/S3W51UcZRnT00semw/Ff/AIRVhqujrI00qLbmNWCrGB/Hg45q3efH&#10;CDT7HUNQ+0atqWoQldlnbp/AeScMMCuTtdT8IeIJTJr6s04jTy4rdsl8c5FUvD3gnxT428d3d3oN&#10;tYt4ZdT5c8zmKFRjKptUnmvEw8oKbnVTjypv3tE9tF3Z1xxVR7O6ZhfEr9pzxFfaRs0OPU/7UinC&#10;JqDWzQSCNusRAJFdV4M/b412GKOLUfBUs0KDymlW4Mg8wdeo610sPwh+Il2E22MEVv5257y3IuUj&#10;wMHnuCK29S8EyWOizGLQXvFMXkyTNF5bvnd8wU4yc969P+3cJQj7OMF8pP0G1WqS5lPTtZHGy/tv&#10;2etXs0Vx4bmsbeZDtjhuCA7++BxmvH/Ef7TF9/aZMVrcw6e0pbyFuHMyYPDCQ9xXV33ww8e6bpX9&#10;q3GlxtCin/RYUTzNh6bmxlafrvws8UW9vDef2QIdNmCfNHKjJg8jYcZ53c11xx2Xynd8sr6fH1OS&#10;dTENWT19DnNb+OWrahDevYaZJfKhDxiacmQZ7PjgmuVs/ERUvcajoDWdwF3lpocbVPQrjGa7zU/h&#10;3rtzbeVotjDD+9CJFJmEFQcb9xGG579qxfFXgrxddWQRoI577IYrNNtkRgcYBNb0cRgvghyq+95a&#10;/PU5JOq9Xd/IwZ/G8k39oKmkpawu5Vf9BDoT0LqRyCaqy/FSz1CB7WXw4I7OQL9o/dYmO3jn61oe&#10;F/hX4ws/GIg1+SGxhx5pijI4YdMrX054U/Zx0TXvC1pqGp3M011fgwuukxJJHDJnGTnp9CtLF4/L&#10;cA1Gdpbaxbdvn8gpUsRWV9vVHyV4k8QajrkEJ0i8/sPSkIdFkkMcm3s3Gc1V0V9W0rSbxJ9VXVre&#10;dSTuUyZDdR6hu9foCvgP4Y+H9EOh3GjBtgNuZZht86RuoY9OTT4PhV8OrjU5re1ea1ljX7O+nWkC&#10;nYVXPzGuCHEuE5OShBNfJfe2lqdLwVTm5pPU+PvDutyaxDbxXWo20NvFbmKO7vIiDj1wnJNZOvab&#10;qUwgibUp47G7Ur5is7+VkrntzmvsN/2X/hbY3UGpteanHblC/wBm3HYhPqy9CDXL+Kv2YNO1ZILj&#10;w543sktTG32hJkYhEIwMYJrro59g2+bmVvWL/Js39lNxtLf5nxD4z8HTaleRQT3jtaxHYGVcv7Do&#10;AW9ayNO8AXdq/wBl1C/aGzcfvlaIbwAcDGTyfUV9rab+x7rl9okk914g01Vh/wBXFDmRJMdGJPSv&#10;PtR/YW+IHibWZEvdbj0y3kVrmGVTuXp0IFe9S4hwbjyKskkr7PvpbQ8rEYJt8yjdnzVqXwrWzv8A&#10;akiXEKKjJJDwmDyDg9DWlbeG9V0OS3H2S6WNMSiCRjgq3XkZAr3DQf2GvGOltdyaj4h0/wDcZZYr&#10;VzJJOvsTgCvT9b+B0Nz4ej0nTr2DTrSEQta3flfv3YLiUv6sx6iuTF8W4KjJUlVU+71sjCnhJp8z&#10;g0fJVnNJaq8iWYaSZmXbt3gbhgYxjNa8U0GnwwX0FxHDqkO35JE+7IODkHqvtXonj74Javo6pFpy&#10;RyQ7n8u9bHnzHOAzqrcA151efDzXdUjVdStfsbDenmzHCSMoyPz9a66GaYbFwVSNRW9f0IkpQ0tq&#10;ZN/PZ6nrU91dtGuoXILfu87CfRcfcrSi1JodQiutP1GJoZPle2jl2QphME+W3TPtWVBero9sIorQ&#10;+cg8szx9Y8elc/c+IJ76/ktZUhkmyZRKw8v5c8qM9K9KNN1k10/Q5/a8jv1O0nuzJq1zc6faW1rc&#10;PFtSK1l2be2cPwRTbvxBqtr9iW8055o/+WcSwgbj65/4D1rHt9SvNPuUSXS/M25YeWPMCj3FXl8S&#10;XH9qRXS28Ee+TeZY2wUxx0JwDUOCVrxTsilVT3Zy1xbar5txOlq8MdwCnlXDfOMHqcVYsPDd9Jp0&#10;lv8AaY7O+aT/AFHkkFgR/errn1aKOVJTKJsEN8sXPmDoK7X4ZaH/AMLD8SXNhI3kzSW05jZUBwY4&#10;9wXBzgE1lWzN4ek6sopRWrfoCpxlpfU8ssPBVzZ3TtqMVmytHuHQnIHYDqfUVsJ4SguodN8rSLJY&#10;Z2HmTyTbu3UZ6fdpsF+ZNSiillaG1gk/etCCNjfyB9KsTalaWN072UbXUO0o+4gPC397HeqlXry1&#10;vr8zOMYp67FCHwFFpbzW9xG15b5DtBasAI8cgqecipJYdHVpHXR42kji+fcj70f1waW01yZdWmiv&#10;DDZycYnbP+rI/qKuf2npkk+2O1tr+SE/LKrnlT2I6HFJ1ayd53foV7qWhy9ze2M6pa2epXFq1zGV&#10;eK4UYy3932PeprLwqLKO0+1JaNGsYR2j48xeoINak+saMkJlu9L/AHb4w0iBAmOh3DnNaU1/HNpt&#10;29hCZoRhvKVQeR35/hrs+szUVZNfcOPK3qctc/DszXsiJK9vI7N8shAP5DrWfZaFOt5HZ2MU8zSf&#10;IkSoBuxwSexzV218UXrTXCtoHmdGLND86VJFPrFu0n2XShZ3hZVEu7I5Hv0yBXU51eW0mvwIahLW&#10;JZ+xtdokSsJLjAMkSrsMeOPnf0rF1LwU15Yb/s4mV1Zgtn/e989DVuS/1W8vHxbxszPtnlZeue59&#10;a3bfQVvAnlSeZHEofy1mxg5x16isFXeHScnZD92WhxOn6HpdvpIn1mVbe4SQCDbKHfAH8UfXB9a1&#10;pvDwuLMzKk8nCsHjzm4jP90HnIravfDkGoan9nElsyozKNzcxnHQ9MjFbUM40+aKLyLVY7VQiQby&#10;Yx2OD61jWxzSTjv2/wAjJqK0PP5fCyQrK0F5LddPLaNclRlsq2e9ZF2f7PYSxpNdbJDj7QPMIUe4&#10;r1e0uNKbevljdeH/AEl1Y5I7Dj0NTaFFGyXtxaJBNMsYt4iyEcdCWFKOaSp3dSLf9WJ5VLRHk2la&#10;lL/aM6taNdRyMWKqxjCY5w22vRLPwOfDOsWesJEVVLZrjyG/eeWWT5FI71q3vhlrhFWwsI7i/wDM&#10;3LPH+6cjucN6ehqC50zxLJeyo1vdSFQEL+acCPsOeormxGPjiFam1Fa3Te/Qag0rHJa94LtJNYfV&#10;nvJm84LLLb7Noy3XDHPfrWnpfh7T7HRBqNuk63F7L5PTcEx1b2xXSXHh/WNL0tdUlvI2mjCxG12/&#10;c3VzqaTqWnwNFp9tNJGuXSWFtw3HjjtipjipVoKPtL208tOjHyOPvWKfiPwTrniLW418+NbWODzh&#10;5K7EUY7R+tR2FhqF5o9/ZtLOsKbJktpG4PPzqTXQpqWrWLFEcWVxkfvf9VkY5UZ6isa/u9V00SSx&#10;Mt4u0/MrbSu77wZM9K1hXrziqba0tb7ylJXvqdj4S0Xwy2k3EHmanALm0KTosvmbJFPDjdxVTwx4&#10;R0zQbae4j0x7i+3mMxNxBIezBG5AIbtxWAnjaWOwt4rq1fbArb4FYHzAepBNaB+IVxcWEstrD5fk&#10;xqo8yLlQBx9M1wzpYxc2rtJ9/u1N4VKfU9g8M/CfS7y0828SKz1SKF3CwsTBkv8AeePkVm3nhJYt&#10;W07Tfscm6/ujZx+TCHjmHy57DaBuyK8x0v4t+IZIHSG5js7iZREXkBL4XoCR3969A0n4336yaNLc&#10;I1zZ2eJpm43+cO5rwq2DzKjNzb5lrpd6adPmdcamHtbY7+2+FKfDnxTfanpts97DaQNbaQbiXzHW&#10;5b5S3PIC15ro3hvRF1PxBDhtkWkzNcxXT78ynCkgjOMk11L/ABJvdWu2f+1La6sJphcSMr8+YRwm&#10;7purN8K3enHWfEN1rSwWDSW01u0sGInnU9Mp2cGuKhLG0oTlipNytFaXvo9F/wAMaVY0br2ex4B4&#10;u8A6p4dvY9OY+TJc/PFtcN5i9s1yAspdLuntXnttyMfkbgg/WvsOHwx4Y8Q6NoMDXcd7qdtaFg2/&#10;E9zcZLMFLdzXnGr/AA+03xPdW8kekRyX5V/L/emc+QG4ZwO4FfZYPiFS9yvF6Xu7W6uzs3s7HnVM&#10;O94nk+lRX+qLNE4Maww/vF3BPMUds4rO0uG+mnlZR5PmKrOsmACenGOleveG9MXwz4b1S6v1ZG88&#10;RxtIGIeEdcZ7n1rhr/xHoC3KpAt1MruGf7Q2zb74HavUo4x1qk404XS6/K7OeVOKV2xmnaZKySSr&#10;e3UNvMcRt5oKbgMtnpir19bw2cZgPnyRvhZm3AFCoz0PFSN4gtLuBNKEW63Rt6eY2OhztJ7+xrD1&#10;/WI77UhcXEj7Z037Y134A45p0nVqz95W/rQzaSR74brULeNLiVzGxEblo8sfKY7sbccEd60ra8st&#10;L1mV54nu44wzjyWGH8wfIwXFctbX8mqaRO7rPbx2Q2S+Y+4bgeeBzkip/DdtEt2z/ZZt0cQmRpME&#10;nByv5ivz2pRXLLm6djNSV9NjZ0/VprzVLgRyQQ/aYRciKMYKY7EjvXSDStRs9Qje4W1k/dhN1q/m&#10;b1PRue/rXC3vi120z7ZBElvMijzYo+SI95+bA7EtW3pniS9nijuruUR/ao0cNIvCGMYPHpXJXw9S&#10;3MopLbzNY1I2UXudVL4k0jS5H02Wy26l5heK6biCfIXAIIGGGK2rrU7W3v4obiGGyW9dJiJECgED&#10;BPvXFXPiKRtH2TxwQ3TAXcbzYYBc4BTP3Qa07/xTPNNFa6hummXBiVkBRJMdCa8mphm2tO99e1tV&#10;5HQpJI6iaHzvE8kK20/2fY0sbNErR9CBn3rSufDi6NPHdSarbSSQlPkZcHnqjAeu6uag8fvYTyra&#10;wpMoVoZE3bhIxA7DvXOXWuvdeIJb7bJfKiqPJmba6AHriuKOFrzaT0SXrf79ipVIfiehrq2lya9H&#10;E0JWYSCKOJZfnC9mJ449akv9c05be2a1txNHeF0ldXP7tlIBXB7GvOtM1vUZ7zVrq80VbaWwkXzL&#10;jlSYGPGzPc1utfRyX2oWsWm3VrpBJuLZrgEGQNjG30bnmipgOSSvfRa66fn5pmvP95694a1J4Gjh&#10;hFtc6ddBF81sIcgYOF7g461pavrGk6VPAy2CSrgO8u7qGbbyD1ArgNW8O33/AAjWk3s/2yx+xSBZ&#10;bXyvnjhOeg6896Z4f+GGv2uspbS3k6m4txeWizuWjSPPMLCvnXhMPLmrTqpWvprrbzXWx3c8/hUT&#10;0y48QHT5YNlmkkc42yK2cOvTA7Z9qx9Tm0HVLzT4pgGkjfzdzPtIA+6p9TV2T4Z6prE2kGykube3&#10;u5C12jSbRa4KgOq9+ao6v8Nbyy1G2t7lJ5r6BfNdmT72JGAbI7YrzqUcPFKcamuu2/VanVKMrbG3&#10;rE1psthYWqXjQlYfKUYCKe7A9q0dO1ew0yCY+bIyQqXG3kYbqo9cVxmh+GNb8ZQT3it9ljZj5dwq&#10;cswOOI+ppnxO+GvibwDpF5Ppjz69ZzuHjT7N+/Quuflx0FEMHTqtUHU969t3189iZTnBOoo6f1sj&#10;Qj1PS7q5S6jihVpOjSNgq2ejYqrd6/oy3iWkt7B/abB5Et/Mw8i9Oc9veuq0H4Yxa14Y0x76I297&#10;f6b5RVUwUmjHB3DBNcTP+yxcadp+k3Gsyvf3X2jfJqNuzeYkT9UIPZTy1dOHhg6kpqdRrl001+fp&#10;cTVS6stxF8baF9iGI447pJREx6IaoTa34dvriWK8bdIX2iLje+epU9CKfH+yJ4p1+3MTa5bWV5bX&#10;EsUkqZJZid0b47Aiqet/s4+J7C5sJb5vJ2xRW0skkuQG6YU9yexr2FhMFTXOqr69/wA7HFKWIbs4&#10;HFa94P8ABd5qMd0sE0eolCI7tZWj2kHjaAO/pWJFYQ6bqtpa30s9xaPvSN1Xl2PUn3r6atfgjD4Z&#10;8O6cbtJrlYXNw11J80kUgPRgnUCvLPF3wH1yWa0v7DOszTSfbr+eVvKhCu2dsYPcCt8Lm1Co3SqV&#10;XbZOXzs03sZVMLP4lHU4G88Oxsx+xSNJtjaO3+2TYdWzyeKje11GMJ5UkEjyPv8AmUZk/hK17F4/&#10;/Zoayka/0m6mbTWtle0iVgZkmUdD7GrbeDoXFlqlpJBbWWjW7QhNoacTP94P6Edc1bzai4RcZc3q&#10;vK6T9bh9VqKVnseK2080XkwXy+XyUjRkUmCQDlueQPeiXwpqNmPs97HA0hbMlxauNg4VkL54we9e&#10;v3vwosbrw7/asjXsmpx280wnkQDfIeAcAda4GH4Uap4ftLO5uI31uG6g80zwy42Hp93t5Zrpo5lh&#10;qkZOMkne1vPV6XsY1KFSD1VyoLOeOyR7Wb99kYTYdikHoo7jHSsC+0jUdesr9bW7/eef8gt1j5iV&#10;13MQa9l+Hvg+8vtAvrfV4IFMpKWd1JwJCr7spjkD5a6jwb8BrW/8M2d5bywtOl9IsvZHRycEiuOG&#10;ZQpVJxS5pJ9FdbXfyVtTRYadRJ9Gjw7Q7+S6sCzLLNewDyR5yYCBTkbR6VpSatLJBPqWnavuu4HD&#10;snlZTAHK/WvddH/Z6W3W3e8ne6iheWF4t2U6ZLVuRfs9aZK1zeW1s9heKimFm5jkI67x7iuGWZ0J&#10;1nGMG3vtpbs79GdCwlVRvc+ZNM8S+IvFExZAnkYkbzZIRiMHgcVteHLW8eOzW0mEllHG3nxRoDHG&#10;QMZQDvnqvpX0/wCHPgdb6fPYQyzjyVdrmKNcZEh++D7c1Vj+FmmeDfEK6jZE+XDbfZJFVAcknlyf&#10;UVhi8wVKnKXseWOy03dr2fnZpl0sNJNc07s8Q0GSG+OoJdn7LstzLvXKhkPTg1ptb6XBqSXEp+1r&#10;sSQFs/vCDxwa9u8V/D3SdZs4ZGtEt7eSFY3n3AdOCv1NcT4k+H8mseKBq97YwNp0Nklnb+Wx3xkn&#10;BYgV47xdOU/ebjdX/BWttudToNLQ5nTfHSQ6jfrtgmtdodNp5y/IBz0q1pPjGxsdav4r2P7PGiRy&#10;vt4TafTPUVT1b4LahpTy2um3U11Y/a1mbUVO6SOJnyVIP3wK0fE/waOreG9Sj8r7Tq7SQNDdM/yi&#10;Eklio9s8U6lPAXSlP3ZaXXyV2KKrW21RPH8Q9PzNcWEkbRKGWV9vyAA8MpPVTUmpeOtHmaU7rby3&#10;t/J3wyhDyO/cZrlk/ZxuNI1OO0ttZuLjTZbczHzUBJ+f7pA7EVl6h8D7XUda1C0lvpl0lrpUjj+6&#10;5wm4APVLD5WpaVXa19ntp+InLEW1jqbFr8Q7OSyCRkSwxlYhLI4YuTweldAmt6e9utxDJt8/Cx2k&#10;Y5BC/KNo7k1zHjD4Nxjw2LW0DW9xAiStLv8A9YB2+prnfEnhmfT9V0+eyaO1YW/lPFvyAxHzEehJ&#10;2MDWkKGBxOtGdr3/AOB94nKrBe+j2vw541h0nRbpNU/0S+tyJngkYZljcZK/UVJYeJtDs7ma6a6j&#10;bY6xyRNIJBkjIC46n1r531vz4NUtkupzc3F/KJUbyg4KrGVZWJNN8MLNfNLFqdtdWFnHP5O3gyK2&#10;cbz7VUsmpyp+057ddPXs99USsW7qNj6X/wCEj0hpHjSeFWkgNxsmf7uH/mfStOfxXp0enxX9xtuN&#10;y7Fjj6gfePArwXU/A8+iQabbDUTeq80Hm7n5aPPJBrSv7K48P+KtRuGLNolwkcVusg4TPUYHNeU8&#10;tw7V6dS9/wAbNLY6fbzS96J6YvxWEOoQQQ5s4fm+WbGQOoXj+9VbxT8fLG1gspGSOPzeZbiRMoin&#10;hhx6V5b4a8KJ4V8QXEusyR/Y7UedamSXJaQnPy/hVzX/AIQ6P4g1mSa6ubm2s7pmis0tZikbnO4h&#10;vr6V6EKWEo1OSdSXI1fTZ+i7oxdWrKN4pcx6jbfGixt7Ftt1AzeX/EQcc4zxWHqvxiso9Qt7TTmc&#10;28Uoa5n8o+WUI5Kk+/Feb2/wy0PQoX0pZY7jzIw0l1zmPt19u9UtbvLG10PVNIfUTJJGwiil2HIJ&#10;2jLA/nmiGBwtSSjBykul72s93bUUq9WMbysn/Wh6cfjPDbXUSQxhrV5mikl6bPT8KqXXxIkvZdOl&#10;iuPLWG4JfccRyRV88araT6Ld5stUmuo0UNbmNf73BGDx25NFxBcRzxfatQk8vJSJbi5OZG6MAOP7&#10;1etDIMKrOD6dn+RzSxtS2p9SzfGvSY7i4a3YzQw4R1boSTjinRfHHRmlEXmJ5yERbGz1r5QvJ9S0&#10;G1S3jYXGWxIsfLwk8n6inwWt5fZ3l1Z8Onk8cHnkj170ocPYekuaM2l01E8xqN7H0zP8VFWzMtxE&#10;saxNv2zKECe9M0z41xR6f9qWSDzvKBk28oD6kHnFfM8s9w+qyxC53RyBLgQTSHL5OOp6dKveIXbR&#10;9TWa6T92pjhTjjafcda0jkdGElyt8z1XfyQlj579D2SH4o6xqFqJ4oyq3MzPmP5k2/0Bp8/j6a13&#10;6b9tkVr8NF5HBUjGf4v0rxbR9WvLyeW3tHnW3gmXfxhyp6KvqfU1T1dvM33ENx5mXcl8v5aZTC10&#10;LKYKr29PwuzN4uTjdHqMHi7Trprh57m5VYWPmN90jA4AHONxrJjiimsY/wCz9TTziftEsXTGa851&#10;K21FrqJVHmW6bPMXfkgjkFj3x6U27S9m1i4l+0/PtI3LIAkinp+7/hNehDL6cVeErHPLEN6SR6fp&#10;+jvfbvJKXE8LFnWR1MiZ6GqerLeRsbN7hI45i6ywSJ/q17gMK5/SvF8/hl4bi32yXSI6Rt8j7/Xc&#10;e49K1Lz4y32radEsun2sSwkvJOIQjY6DOOwrFYWspOS17GqrQ5d9TQgtruSERC6WNFAzKp+cjrjb&#10;05rKuvDUcWr2N/FM7ahFMTtUhg8ZGTgentXJN4ohWaW/XEHmsy/LJhHPY49u1WJdenvoPNwI4zL+&#10;9aAAPjK569ea6I4WtTd07J+X3o5nWg/U7K8v9TtZY5kgeSPOz7RCBKgGOdy+uGqFd+qRRskiW91M&#10;SscW8Bwo9CeRkVxUPi2G9v5NNl1uaE7TJG0fyHH3fmGBnjrUkNxZWsbWs1xczXUYkIl4kwAcgj61&#10;X1JwSTVn6Pb5le2W/Q66SI3WnSGWFofMxHHLjccqf4sHpxTTqltZ6j9lSISb4cv7sO656qD2rmtS&#10;8XPJbW91by3MPnwsjvsxsYDofc9asaH4iku7aQN+4t7VFBuJhjflccE9xUfVqig5SX9bC9rFysjT&#10;k1fU9H1JLjTxuCAK6spDvu7YNZVx41TT53ihtvOtZiXnWPIQEn+JexrQu9Q0+4sImiuUk2YctIvc&#10;fKVNY1xrclvrCPLFG2kuwSOfhgR149uwrWlTU/ihqvl/w7IdRxej0OitdS1CXZCm9ZA+Q0zACTCZ&#10;C8dMd63NO1yeaErcW8drub/Ws3D/AC98Z5ytcfc+J7u4a3BMMjAMqrCO2Mcjp0qW18TSs63FxHBu&#10;g3fKoK89tq+ormqYZyV3FGka9nozuvCvjHV9Fhnt9IuVt7+Zj5UqqQXGRznIGaz/ABB/a/iS6Z7l&#10;4ry6Y/6RL5WC+OcDFcRc6pNdW8Vw11J5i48tVGEQE85+p71pS69JNo0TR2zvJIQZPs67eRx0J7U5&#10;Uqqsk9L7dmWq/tFaRttePbptsJJlkiL+Ykz/AOryCAT/AFFYsOq6xptpc25kFzdRoJXb7r+Z2wx6&#10;j0ptzfTRqzWgg+2XXyzPv+cheu8ngGqt1qjtGjQMbe4RF8uBcEKc9SfanCl3Sd++/wA/IzlNr1N2&#10;HX724ZUumeOz5KXDLzCwGee5AzWdpviS40u7lsDffarVwW2Rg5WTpweRg96mhRpmj1Bg8kOA1w2M&#10;7MhuxPNX4dL8u3huLK28xVkd5Wj5GOoKj1NZt0oJxcd/Tcpcz1MePWJ7a5jtXuEjjuW+T+Iv6AVJ&#10;cX7x2dz5vmMqSN5flvgoQeD7D1rqLbQrO3ZLnUIppIwd8fmICkAPzfmO9bN/Kt4LmyvdERm3xmKX&#10;vIe33a5pYqmpLlhfvsuvQpU5PqcJNqZ1K2s0fUZGaCLekSnzTtJ4JH93NdJodxrTNI32YXNpIQ8a&#10;t1B6fJW7plro2k6o8/8AZcKyNalElUZLqOWRh9akj1210WUCHSHZZhkt/wA8zjPQ9K462J9ouWnT&#10;v62OlU2mpSl+Zn2tvBDczzyypBECAbeRDj059OuKp6bELS6jt5Xkhu1aSIRSIPuA88DkECu6TU7T&#10;UrufMu2SFQ0vygpg9m9aYv8AZTKEtgjXRb59qAlE/iPNeasS7NSi/wCkbct9jPs7Kw+1JfK26Rsj&#10;5vuAE/dOcfMauXdna3Fy23FvGFKhlXGwjnH49Kp6prNppNuyTJHGqKyv8w2bhwG+tZlx4osbxd32&#10;2TaY8I/USY71kqdWpaavYrmjH3epsWt2lkJJZ7JbiRCi/Km7ycd6u6rd2Vq0b3cYkVV+9Gmfvckj&#10;Pb2rkv8AhMLO4uZIo0eGTysOjNguw56elY13repa9Fdx3BSzjVlAbJKSKOQVNdEcFOcuaelvPv2J&#10;dVQVlqd02ow6XcQ3dvFD9n+68sfBPHAPvUt1ren6fZ/bLeQy7yPljz37kHpXkWlrqF9qka/aQ1si&#10;mK8VlxtB5BU/3q1ftP2cmKL5oZsq/mMZBx/LFdM8tipJOV3+nZnNDESabsdRdarBM01xar+8tdss&#10;USrgSY+8Se4x2pH8QQXVrc+bbPDJImEXysgr6jGf1rk7KGa0xZsQ0bhnLw4kG4exrPs7G9h1BC8h&#10;kXaQ6w8+WPUrXUsJTtvtsKVWRah8ZpJNe272vk/YQVD7OHLeh9farul6+82Y5kDWk8WY3mA4YDNV&#10;tO0G81DT7qBLGO4WeZUSJVPKqMAknue1a2i/DS6gght4md9r8vLj9wPeumtLCwTTaT9fLf7zGEar&#10;2Od03UxHcm3uLSNobk5t22jJHow/vA9KZc6JPJeyh0by0V2SVn+9GTzk88mvQn8JXX2W1ae08lYZ&#10;yhSNDIj+6gdDWpefC5NTEK3txP5cFwkiMvHmZHBB9jXNLMaEJ3va/wA9uxssPOUdUea2+iaZrlrc&#10;W89nJJcYXbtwH9DkjqMdatWehWi6UbeKT7JavsSOdotqbRxncO9esy/Bny5bTULSWSG5fAnltYgp&#10;df8AaFdH/wAKjtfsIsrh0ueW8uXZgsQPkAA4BFcM82pS5Ywk2m9uz+Z1rCTTvY+e7fwZo9nqwaW5&#10;a8u0XzfKt8nHHAU8fU+1bmi6C9x4YjbyjDMmUR/L289MkivUU+F815NZQf2eYfJURG42/vCw5qgn&#10;w81rUtRuI1luYbfcUHmIAGC06mZOdlKT07/dokL6u272PGH0S4/s+Lfb3P2yPJj+Ynlvf19q6nSP&#10;h/dSX14zRTR4AaJoWI+bHXcK9UHgK/jtls7gNbzTybweoZQeMU7Urr/hG2jgTzodgy7SRHYxB5Oa&#10;wq5rUmnGmtfn5MunhFHWexzWifDu30mOPbcSXF64Cz3mwBD3xtPXA6mti68Mw2YiuoY3huLb91Au&#10;OIwe+P7vrSWvjSwmuRdNiPlfnt+d7Dr+BqheeMEkU7czN8v/AC1OCCcc+1edKWKqy5pXudSjSSsh&#10;lxoGp3i2rve20k+A5gX/AFRIPYDoBVkalJayzC6jSFeD8x3cnquB/D6GuT1HxvFNq0dtaw+W0iEh&#10;ZDwgzjjFVdR8Vw3kFr5gknjDYQRrtcfU12PC1allONkcyqxi9Gch8QPCGhePrsRazdSX7W0RdGt5&#10;CheNuobg1zHg34S+E/C/iOO9gjkNrCRJA0ygu+O+7+del3XV0tJLaFpE8sOy75ATwfzqit9B5EFq&#10;hjuL5HZV3LgZ7/jX09HHYmnQ9hTnJQta1/ve1kckorm5nudj/wAJXbNoyLD5dqd4Q9cPzWteeIbW&#10;4jiMzwxqNh2q2QVPU89CK8mu2jhuk3XW6Thdu3eAU4IyBUdle6R/pVulw6s0xtxA2fMwDuDGvJll&#10;sJLmV/uLWIcXY9Tn/s+R4ru6ZPl3oJm4Dg89u5rKsPFVvodzLG6hdrGKPawLBT1BrgLq5g1i7toj&#10;dbo0iJ3ZOWIPYVYjtIJLq8kSeb7VGxR1kUFCo4BHQbh0zVRwEIxcakn/AEyZV23eJ2Wq+N7C31W3&#10;sooHaaRgsbLHkIPcjpW3Y/Em/t/szPElv5JRpN0oJx7D+teVWWiTrqigLNCp3SlWTO0jceWByDWl&#10;LIbrVBArwr+6VCsZ3naOhwaKuBw7Siley3CGIqJXPbH+P0FnDa201wsc0m9/9oAdyKNO+NnmRWsV&#10;3IjTTF32wvnOPbrXg50e0a8lluJJrh03mKfaCj54Ofap59NtLOW5vYlbdKn7mePg5A7VjPLsNNWc&#10;ne39L0OiOKqp30Pe5f2gLK8LNJJtus+WIo8jJIyufrXEan8ZzrVtK1qkl1NFkvuGOPmYda83iFvH&#10;cmdUWbzgMOygZJHG76HpT7ay/stLiK3jj8ydmeOSPhBIu7j2HrVPLcM5Oc7yk+7+8mWKqtWVrE83&#10;jXXbyYxyXcdv57Ex7mwEBGQCaq6pe3V9Du8828kZJkbPD44JJHJFZ1ze2Ov2N+0qxyWsMypd2vDP&#10;DIRkkBTmrlnaqolitfu+SUC87HOF+YZ9u1ex7GFJJ8nK15HI4zceZ6otxXMsIF2o3KyKT5fJ44ra&#10;0rWbXTTHfO7NcoQIJdpUOh546hsCuKt7SWGRUmWaHeu8SxqfvKMYHYEVNrd1d2/9kwQB7fjfvhjH&#10;3vX2rOeGjUfJff8AKxKm0rnssPj5LGN3eT5ZkDb+wrE1XxPBdQyNNeC3iwFjduSc+pHavOL+z1PU&#10;C29w0GQ5WMYfnjANWk1CS6iis7q0ktlkLR/vmwuexP8AOvMhllKDU4u76+R0vESkuVl+/wBYj1DU&#10;/KR5NqFkFwvA/Emo21GymMccscDRu7eW8I2D06no1YdnPc2JhKwJJBGzOV3Y8snk7u2MVU1ywe80&#10;2K185bBWfzhPGnUDoFr2IYeCajey/rsckqjtdLUuSW9rbRsy3HmXCEiPz3OZCOir6k1bsw0juJLq&#10;O4iLpnyXP+rYfxdMYNcyul299ZPcPPJJcRtja3Mcjg4yB6c9qX7EmkXc81vCbiZVZ3nkkIeNRj5Q&#10;GrtdGMk4815GPM0720OkbSreC8/dQQyRozSGVW+9xwRmtLUrrQm8LNp40+OTULmZUS7bKvED7L39&#10;a5uGc20SS2yzSNuHmhchASeqBuvvirGo6hFHGbv95C3kr5aMQ/mYPv0wO9c/JPnWpspJJleLSv7L&#10;tp/tcwa685XjdQWHHGTVyztoo5riWS4CxoCyOvy+ZIOD9OafcXySyRrblGaRBKisv3gdvUNWDJdQ&#10;6zfQQwBo5rNXX7v8RGfbArSKnVTc9O5GkHZanS2OvXEkqQ297eNeD+BTti55G6ugtNf1drnzXuN3&#10;IcLI+HyeoI9M1yOnxWz2DyTH7gDGKTJzjjJx29q39Ns4sQJd3KfNE7lliJQxk5BB/vCvPxEKdttv&#10;L8jog5PY34bvVptQliitmadsnfGMD+E4JrOC3OqzX1lFFNGsAO9ljKg55xnvz2rs/DWiy2eoGX7T&#10;czWE5M90smSeOqgjpkdK9c8OaNp2qfZ7u1LyWhjWJ/OBU7Qfk3e9fO1MZGjK0Ip/hr5npUqTmtWe&#10;BX/hXW7XToLiDT5EhJWeRsDqAoNI/wAOtTuJIbh87ZF8237lDn7pI9q+o49GsWvJrWaX5mkDRlRk&#10;FD/DW5aaDYKgaGBFxn2B3cEiunCzxeJfLT5U9euunkOdCmtZXPjh/CU8MZgTzIVkkaIpCvG4dQPT&#10;B5zVq8+H9/OUOzfvUyhFcpkkY6Gvqq50XSoYirxxKu9U3rg/KDxn3Fcz4o8MafqUkk8Nyf3a7QrN&#10;jB/wrLEYmvh1zSlG/a+vXpo+gRw8WfJOq+ApvsDI14VVJwv76TaAOpGail0LVjJJb3W5Y+fLn5Yn&#10;I+6cdhXrvijRre3fbMba6hcq7oy9CDw3WknsoxbraQjb55LyyNzsA5wB711wzWTgrq9zklh1dxPI&#10;73wtqMbrF58F7HsBZejx5HHA681JZ/D3X2022ZFgkeNTvffx83Vc9jXrmpRWMK2zCH95uPzLgAqO&#10;xpllqdgL1PJVOSrzuz/Ony/xA0f2rXcLxjt5EvCU76s8ttfh/r25Vm1ONWLbgsa7tqscYJPpTYfC&#10;+pWdpBLLAk1yhWIQbcJtBbkN39a9Nlnu57y7ihtEjhVSPPkb5C3+zj2rTfR1hFuXuYplhhRpFV8x&#10;kYyOD39aUszqrWaWvb/gDjhYv4bnls2kSTTLE5urdZWJHnAjYAOmK0l8NwtpErNFGyznZJLIXIfH&#10;TaK9E1BPtDPuZ7aNtsu9vm5PH5U+3git7YS7vMjRR8qtkH3zXFLMpuKaVjZYdXZymnsNBtli3XEn&#10;2hd4VkAPA547/Q1paN4inhtJXlXzLNxmBdyZOORwOla7Safru+WGSHdZ5WNl6MR/Eaw9F0ee602Z&#10;NXltfPDtNH5TnZjOQR0rnlOFSMnUVnpfv8jVKUWuXY6uP4kzssW+MxzbA7swwDTpfFF5dKjwmNZF&#10;+YMwzkfSuGXUk0sNFI0citP5UayNxtBByfUruqpea2ul6lHb3c1vDIQpkWN84YHA69jWSy6En7kf&#10;1Kddpas2Nf8AiBqdpaTzPmaaMF/3LAg57DuMVyqePtVtpbj+GOdwqPu3AFuc8HtV1oGKyXNxAjXD&#10;jFwkb/OnzYG0dCPWqc1q9rdzbZEa1eYKEaLOwgctz1PrXr0KOHpxceRHJKdWUr30Lx8d3mp6gbiK&#10;U3DBfnRhgDb1P1rotM+IklrOLtsQwbCdrMPm7GuGvng0+YrshjkKgrcQriI49QO5FcfrevX8LQWt&#10;v5bRud21nyOF3HpjqK6I5fSxLUYxsv0E67pu7ep71B8R/wDRIpbWV2/56PNx/LvVqfxqt9J9kaF4&#10;1Qb9smE3r1DA14J/wkS2emhv3LT8p8pwCCcjGalt/EVzcJFE7maSML5W2Xv83U+mOCK53kkNZJWN&#10;FjHY9xl1yOOwiRDHJM/72N3YSEkegpqX7X1hLb6jFb3CwOPIljblcjk14lJ4hgaS3WW5uYYQrx2+&#10;1Rznjr7Vbfxmb64tlt7oTbGChd4AIHcge9T/AGRKK9377bA8XG1mdjH4ds/7bkvYdjXEiOzv98u2&#10;c7sitW20NGtjAxbbcHe/zbt4Hb2rEivBC8l1a3O2SFGzEqjqR1Fadl4vtZkiiuhuuNqp+86Pnqfo&#10;Kxqqu1dNv8y4+zW5lEypqVxbxQs1jAV/frED8wH3V9qpeJNNuo4rC7SLzbGT5jEzEcErlifbb0rZ&#10;m8bro9gss8McluhMMduozuGep74NNfxibmWNIrdPJc4KqMpg9MV0QdaMlNQ0/PT8yHytW5tTO0Of&#10;U7GZprd3ns3l2eQv/LPBzjB6EDriuit/Gup27SI6SQwxsE3zJkYzxgjuawG1i8W/O1U8syKr9w7H&#10;hsAd8ViTtLbrMl1cz3enmYRFlXAQZ/8AZetaSw8cQ71Ir9SOdwWjZ6OPE91dXW2W6g87LMjKhyjg&#10;+voBVCb4j6irzXaEyLGWEjL0HufauJlUXCStbyTW/wAv7v5gfbIx6g1BDfszta296F5aKRliyX+t&#10;ZxwFHqr/ACHKvLoz0Wz8fXH2Y3V7P5C7GYRdx78dDRp3xGWSPfbzurovKL3LcHG6vNYNRtLOzS3W&#10;dJJMSeXuON5I4Uk/Sov7SnhWR5GjjtjgRqsYfymxglsVf9l0pX93+vQFiZK2p7JbfE6WS/tnheRV&#10;cB/KZiuc8c57g1g694pubi4DPM8bTlZn29Nq8Y46mvPpNY2207Pdp5JcIFgc5hJGcEnofQ9KhvdW&#10;S1uYpZ5km2Iuxmf+I9KKeVwhL3UVLESkjpNb+I0EcENrYWk0252hO5cDIHfPFUbTxwuryiNlaSSD&#10;bFO0ke0oO9c+txZLaxxW8nmSHeyQM24ebn8gangt5Ybo6i++3tYEMSdO/OTjr9a9JYTDwg0o2f4t&#10;nN7Sblqy3M1nDaPf28W1UkDl5EOUw9V76dLw77e6a73o8i28aYk2HkVatE8+GSD7S9xbSHzD5Y2B&#10;1Iw61X0qKKTWDAyyLJ5fkx+WNxKnnIb0q42V29WvyDlvYo+EL6b+zBdvZvct5yrHbty6YOSfwrot&#10;kd1qVzPNGLuPzy8cXIxDt6YPUh6jVo9Mi06Uxo3mzLbp+7xhs4OSP5mt+3uHjeVQsLeWQuyNh84+&#10;8CTWGIqu7qRja5pCm1ozsNL8FwXnzWsI3Tov7rd+7B7/AJjpmu48N+Db5tJg82JoZN24RKnAUlsZ&#10;I7ivPfD/AI6t7XT3lndLe1Yhii8lSeAc+grs9K+N9hZwXcTXcbTM2yFW5TgV8pOlWqScKqbXkerT&#10;lCK0audzY+GPMiiaaA+dHzJFJwQpHVa2PKjXSreOL99C0vk7l4KfX3Fc7p/xQs5LcwvKjXgC+X67&#10;XPUVc1T4i6Zb6fOIrgM4Zc7X6E8k100I4SjTdpPmce3XovwNXzM3o7CGOQSy2yxyDK5VuXX6VFDo&#10;2nrcyYt1Xf0Zm5wPSuSb4qxQymJY9q7NqMy/eJ9PaqN548/c/bGj22qME+ZiNhrSpi6N4OEW3fql&#10;27pahGDIdf8ACkOmXAkaASK+/F0uM5JzhsV5d4l8NrYzzXUv7y1hzlVTIAbrXZXPxGhur97VcLvA&#10;+ZpflwO4qfVPiX4bbwqLGazE1ywl2zqQ2+Qdj3FY4OlUlVlJvkVrpO7v5J20bRFTkaPnTUrS6XXV&#10;+Tdp10d9urJgofTHp7Gqx0JZNQlt7qOa5kjZ0Ty/9WhKZA78Doa7LxbfadfaUP7PJtGxuRfKx0+/&#10;sNcuklza23nPM8e6RQIlXH3sYLfy4r66jWnOCdrPbz9TxZxSZz+vveWFqxeSebyQPs8SIGDgvyMD&#10;+7TbrxHqmmvFam+kvLd5QkEjZyhPfZ1IGa6dr7T5rpZdzQzrJ5RiVecDhSffnGajaXRptNuLz7VB&#10;PJ9oKfd+eGUHDDjpXdGuuVKpTv8AL7iGn0kW/DGp+JobPUJnlSNoY2US7MhyD94ZxTYfFfiGGw2S&#10;ww3lrdz/ADuqbNgOAN3YYrMi1uJnkNy8kdqi8JHyCx60xPE08MAWzJa2EBiETMM4+9yD3rk9hzSb&#10;dNa+X6h7SytzM6PWNYuZdatk80eSWRDKrdABywzVWHzpgJd8DTAukbKf9YQOB+IrAj1ia8jiulIt&#10;2kUvEioP9ZjOGqfSvEdrZzoJYpmXcGdlI2RyDttpfVpQhaMdUL2q7mxqnhGS30mRGAjuJMpHAsQK&#10;Fj0Un+ta2meB7yG1tUSxDR48szwKCIyOqn2zVa18daVaXcD6lcCRbTe8W5P73Qj3FdPH8VNO+wye&#10;c43GaPDwp9/IxkqK82tPGxgoxhf7/wADthKk/tHH6p4XaOSZBBG0MYDPLJFymeCRjvxWefDFnqWg&#10;XL2oWK9hmSUyqgiJjHqP6V3Nn4z0a+mu7e9ljaZ14XdzCeo5rHvPGdhdWjxQL+5TFu7zdc561pSr&#10;4v4eVpqxElD4lI5e18NWmqaK0F1ZJOsCkGJR2bqox2p8Xgux+zxabcactpbvhD5GNnPOTV+31e1e&#10;5823uEgkkOd0xP028dB6VHqepm3vpILu7eRQAuIV34B5Dfh3Fd3tcQ5cqbXXrv5GDkjWj0/TLGGL&#10;TUt0bd8sirHs2qMjOR0JqvpPg3wvYWZiTTEumjm83zZl+6AclSD1PGDWImsm4aSS7vm2/JmWFOvb&#10;JHYEVFJ8Q4tOX/SJzLD1R4cSEkVMaWLV40pO73s3qbRxEV8R6JZWvgq6nF1dWkCmMLF++UCHy9+/&#10;OOR1bmtGxl8JaXqds1rpqyRfvIo/JTzI8n5SPoe1eR6pf215Pptxt2220GRN33uPT1Nddol9FbaS&#10;ttaSeXsJG6NgSMnk4rhxGFqKCbnJ36Xdl0NKeKblZWsdtqVz4VvLu0lfTo7idF8kS/Z87SeSvP8A&#10;FVvUrTSPFKCz1K2S7VLkES902j5Q34ce4ridKupLPT5EkfzLwyD970J755otPEv263mVLmZVjJ8t&#10;9nLt82fqa814eov4cn7uzu9PNHUqzer3O1fQvDWg6haTf2XDa/OXSW34Cny8flW5pegeEdP01JUS&#10;C4vtrIJfsihzl8/MT1xXlN/qj2u6K8vDIshEpRk6EchfbFak4vmjlu/Mtre3ZlkEG794VOMkYolS&#10;xDhyyqvXzeo44nod3pWn+HNFgt4re2dWcyzR+Ym7ZIx5AJ6D0qa9v9BvrBtNazE0MYTKsmNgJz9O&#10;Cea42S7ur+LfDOGWRigZVKvGwOVbHpxVHSdVks4byVLxGuJGZHi6+Wx78dc1wvCzqXqSm3JPu+5p&#10;7fp0O5vtI0Sbz/K04q0ZOyXZtyxC/MuOleeeI/hedUvY9QttO+0sID5b48wuB0Wu0sPG9toITfIz&#10;MVWaRJMEEY5arFl8VIrjbFZyJ5n/AB8bF5PHXPpVYeeMw0nKCbXz2FJU5rV6nBS+A7m+0hbuDSI2&#10;u7dZJbedohvliIxwT1xXnz/BGKz02wnXT4/tgmVrTanz88HfX0FrfxHg0vSYnW287e4i2qoByX6j&#10;/ZrNh+IMFiWkuLdGmZ2WP5gecV6eHzPMKcb046N9/wADmqUaMnyuR4ld+BfEektJu02O9jnaOGSS&#10;Ibxu9R3+Xpmp9E8JazGLlbXTore6jYgLMvXjJjZu1evn4pW32BnnjEEOHSKeRQiFj0zVO8+LGlQ5&#10;vbW3juZJZf8ASEjcAxtjk12f2jj5x5fYK/4fM5vq9FO6meLx2+q2d9q0MmkXEbWgMUu5t6cDK4IN&#10;X9OtNQ0+zM+oaV5kcyfaYmYGQSYx/Wu5v/iFpWoWlwiPa+ZIFmkX0XHB+lY2ofEiFZ7ZBFB5McSt&#10;5Mbf6tW4K8dBXoKviKunsLPrv0Rk4wpO/MY15441DUrAQSolvGhLHbF+759q1tX8ZarJ4csUuLqZ&#10;rOL91ukQkEHogFcffeKrSS5K3FilvaTxnLMu0P70uneN7C5sXhnk8hY/mt1ZQPMUHHGf4q63g3yp&#10;xpaJ3F7fVpyNy88Ya3HFHGTbSSyLvLXEfUfczx1INVLjx1e5ivRbPb3Kp9kM7IFMh6APnrjtVMeJ&#10;7K6shBb+fBIm5Y92RtVupOf51jy62LFh9oMzXrELO8gwCP8AA5rWnhYu6dPX8yJ15dJ6HU2XxL8U&#10;WFxNDZXLx26dfMT1HOw+ldbD8Wta8qyulR5LiMNH8y4Ge2fUn1rzRPFViqRTTRhYHh278kAkfLxU&#10;+leKUfR2lQOk0BK/Z93BUdPyzWFbAU5rmdFK3/DajjiJJ/Gdvb/tI6vGrw3VrJDcc/Ng4Q/36pv8&#10;X57yeCe4/wBc6+W7Rhojj++Gri4debXrGdl+zt+93O0nG6InBX8CvSrj3+mXGjGFrRoZgWCJMp7d&#10;ORSeXYWk9KNnfWw1iq8vt6Hf2vx0vJYbO1e3jj8yYxW8nneXKcdd2c81qQfGue+aW0+2osixfaC7&#10;DAJUsDwehrx3R2k8uKOfyVUxP5CKA/l/eGfYg1PbX9v5AkliMjIyb9oCBM8Y4HSsamU4O7UaZpHG&#10;Vesj37RPjLeNC7XEcc24jL8gOp9sdfaurHxW0+380Wp/s9nVVES8I4NfM2seNILNLhLuRI8SDd2f&#10;rWX/AMLCs7Vo7eHzGZlCQbWBzj++OtcCyOVT3qScfQ3WOlFWkz7E0n4t2VnEksvzQ+SHt/lyHBPP&#10;Nb1r8TdIayjZyjTJI6beMrnoRXw9bePJmsPs6SyXkUjMhiY+WYwOeD/MVop4+SztRMyMsltFxLbs&#10;WdwOy4xzWqyrGUY+zp1Hbbo+3f0NFjoPdH1zrXxE06zuL1kEEULqJA38WT8p3etWY/ENhM9ysqWt&#10;5G4jlO4gEEJ1OK+SB45tNQsre5WRytuGJaZf4T1x9Kl/4WLbyXfleYLOEL+72vtkZSOxPrtryp5H&#10;iJX9531vp+hssdT67H0tYeI9O1CC4lQPHIm5kfqjeoB7EdxWVq2sW91pb7byPzGi5WE8kjnI9/av&#10;npPiTtcyxXsM1rGPNeCN9pBI6DNZs/xKk1TTWv8ATjPJJM5i82Tjb656dRRDhyrz8y0Wn9O5DzCK&#10;9T6Ak1Ox/tCKbULuJYGhLzoqffyMAmsm5s/DklzcXUN1JBcW7LKnzkRlfTFeJy+Mr/UHjaGUrHCB&#10;sZR6cnBrT0rxo10kUt2CskPmfNDnBA9jyR7V2/2PVpLmUnfayMpY1Tduh6H4qudGvBpvMLK6lk3P&#10;w+R0wexrznV7zQYEFlf20M1sbg/di24B5OfUGsaz8QXmrRWkEqp5aFpo0j6gd1AqDULmPWPtCahF&#10;NOzvmCNUxI24dTnsDxXs4XAPDvkcnZdn56NHHOvzarc2rdPBV9Y6Xe2qNbwSHyEitIt0UgLMqho2&#10;9DTLnVdC1iGfS4NJ+0RkeS6941B4JI9+h7Vz8N3Da7LazsvMktVDuytkR/dYHj39KdJqMFhDdNbS&#10;JDf3c379/fGMNivR9g73vJvpd+ejdjP294vY0/FXgew1nSUv9OYR/YZVkbamXJAxIexGK4vTPA2o&#10;SWdrBd20l1ZXk80sck0QPnooBIB789q9T0HxVP4baG4u5Y1s52ESRcYJAx367s12Oi+ONLk1bSli&#10;sI1+yyfuJeP3G77272rlWY4vCQcIx5o9HfbfS/e5UaVOrq3Zng+ufD7VrK93WemXU0mMRrawH5GA&#10;zznphOAa39BvfE8et22jXEF/ok1tbNMEVfLcIgDB+PTvX0naalol5el7u7g+UOd8k2A4fg8917Ed&#10;q6LQ9N0i7JSKG13RQskckjBpEiIwVz1IIrxavEk/Z8lahd238zvjg3HWnLqfLfh/4zeN9PuW0ayt&#10;nXzvMm/eMdr5TO4c11p/ag1Aafpv9o2bzQmNkDYwkzDoa9+i0jwxDceb9lj3zQtCjxoEkwBjKk1y&#10;9z4B8PSeFLnwgsqXem3E/moky8wMX3YFcU82y3E2dXDWWl7b9bv5dEaqliIv3ag7wd+0/wCCPGLR&#10;wzR+TdXMCJsZP3fTn956Zr0qy8R+EbuJDbpZXkoKw7VfKIDzkDpivNvFfwq8J2+n2MFvpdtH9iVv&#10;KljGCmeuT3FeT3vgZtL8H6rqkt1JafZZpUthDL5eY1HVSO53VxUIYHE1PbYOUoO9kpJS1b0aNZVq&#10;tJWqa+nofVEh0hba0t45bK3UOZY/L7gngD2NY2s+FNM1N4rW78jy/tA2fuhIPfnqK+OdU8U+JtD0&#10;iynhuYZGdUgN1HEZDAewb03Cq+mfFzxfZ6nplzcajNMbRhEe8ZAPfPWvSjw9in+9p1V+PQ5nmsFo&#10;4M+qr34QaJeatE9rp6XDJI0RWO4JdlX3Ndf4X8Cafpdkbe1h/s+GwfJgjbAcA8ZPUkV8kaf8bdVl&#10;8VahrMvnRhiscskLfIBnIrvE/achW0Rop3umcMjxqPLjkJP3s+tZ1ctzGK9nUTnFrW3e2iv0szph&#10;mVGSdnY+hdS8E6f4o061hu7lJI9Nu3m8rAL+24+lYmq+FLddVGoPB/ZbNK/723cgPGRj5sV5RF8X&#10;bP8As+5v4bx4bgoWeJZBywOF2e3rXcQeOLKext5xqKzxon71o5N+4N6CvnMRRxlLlbTVlbqdFPFQ&#10;ez1OvuvDOkahpEtvAPtGLZUZJgRvcnjJ7muf07wyNCS8+waXbRSQxeUksK8ntz2BqjqfjqbTbdM3&#10;sMdvcg48yXqqdge/uapahr91p/iCC3mtrpYbxA8ex9z887iO1ZclaStTVlv1to/U0lX18ylqGpa5&#10;osxuLWwM0zlPka4BAXGCAorGh+K9zbaLay2+j32pXYdY7mBWyZCeARn09a1td1e2sl+0RzC58sfv&#10;FV++edw7ZHQ1y95ql0Jo7mzkSPIMqIrZ2454NenhqcJxXtaaf3r5M4qleUXZMvyeOL65K3C6fPbq&#10;XPn7geAorz3XfG+uXmh3Opafo9+zQoZNkwSSNDnng9Ca0r/4wadbm0aeKS2hl3+bFN6g4JHpV+y8&#10;W6VfWLusqrCjj91M4coCcAsD2Br26OHeFtOWH0v3ffVHJLEOfu8555YeIPEWoXENvqmmTrCVKDzP&#10;voQMt05G2uWXxLo+o3NnFDKGmiDInl5Iy3HNe6eJ/Hmn3dpPKl1ardSsotpoUAQE/KcY6N2ry+68&#10;MWOh2uoROiSLelcS4z5HcEete/g8RTndzpuDeyX4vX1OSpJxdlK5pWHhvQ4U33WiiPUL232DzOBv&#10;JwBxnhttdJonwb8Ga/Ftfw+txJKmEuLhNoyowQprHiluFf8AtGAo0kUKLsZOsgXqc961vhR4h8U3&#10;SSxeI5LKOSB5I44rboR1DcdK4sTUxSozq0qri1/eafol2RpTqXkk1o/Q6jw3+zh4V8IoLyO3Fx9q&#10;tzbXEMg3ZVqSL9mTwOYrxYNJK3DYMF1M+ct1+61bmo/Ea807RPItbH+09U85YYLVm/eEZALZ/rXe&#10;2Gv2/wBjtLW6nAkcFwrRcowDcH0NfJVsxzel+9nWleT79tVouh6ip0ZbJHBx/so+BdW8QXV/e6Ak&#10;cd3DC5nhlZRHJH1AUdA3et3wH+z1ovw0lvZbBnl1e/AkG0AFIVbKoDXoPh/WJbiyDXLQ/Idycj58&#10;it6zvNklrl4TJCGVot/CknkHFeW83x9aEqFetLk0T1b0uu50qhTWsYo8y1H9nXQNQh1jdpENxb6h&#10;NDcy2e1UHBBO0jqBtzirN3+zJ4cuNVubj7HYpYuN62ccAEm7a3zAgd69PGsRX523EaLGi7w68gDP&#10;Sll1z7NdR2yS/LL/AKt1XhK9Clj3CF5VpST0+LX15dLbWuYuin9lHz14h/Y28J6lJ9qWSaCaMRMP&#10;M5LgDBB+tcrr37GOiz36PAbqFud6LgkrnivrWz1FriydZSk1xkqF6ZxUd47Tz7YY08w7WTdyff6m&#10;rjnOYUqcJ0sU30tb106q+gvqtJuzgj43vP2MRcJY20R8lTuW4kmPmqwHK4BrlL79lvWtDsJPKbyY&#10;bZ+Jtg5jB5Lp2xX3VIt5epB9pTy4kl2I6gZYZ7+1ZusW0Nxpd5YMs+9wWklbpit/9aM1o25ql4ab&#10;r5uy176GbwVKS03Pz9T4ZXcTw3VwUZTO8aMsREhx0bkY21R1zwDqejvG2pWn9nWfzL5twuA6kZ5J&#10;4Nfcdx4d09re2iXTtqxxjYrJwCO4rN8aeBrTVPD1zYXKPewzsqOJBkIpHO0HivUpcYSlViqkdL/h&#10;3RwzwElGyZ8I6fYzXNncxP8AZ5VLAjyMYK9MhvWmX/huz0l1k8pP3x2GJV+cKR3x3r6f8VfDeSV4&#10;otD0YQ2UAEsnkptwD8gKg+gqvf8Awi1XRb7QdMe1lubm7i8251KGNfLUB8KSh9K+mhxDSlaSdr62&#10;vZ2S6nnywlTzPm2w8PW9q15JqEFs11II0gZcNk9cEHuKS/8Ah6kNzIjXX+j4G5I4eIyPU5r3a6+A&#10;/wBn1hIEvpPPcP8AZrq4C+WSB/F7HOM1y198H/FNuYo7/SXsTNEyLLNjEx7kbc4H8INd1LOaVV81&#10;Oslp/VkzneHqJWcWeMx/D+9t5ZLxHLRyE+UkyDqK1B4Ng0u5troOJI0+YRKNojPt3IzXpF18K/EW&#10;k20d1eqyxCAzWzQkBklHVCv0rm9e8Pavc2PkXMJtbiMK8fnKfnQ8g98Ka9COZfWGuWqmttPuJ9lK&#10;mtVqPtvOa7jmZY1YNt37MnB7cdDUN3qc8NzPa53MjNhpoid+7nt71h6xrOt6TDGItPna3CCF5Ict&#10;GxIyFYjqaVr2aaz2BRNC4V5BGGMgy2MH0FEcPLSbs0zKVbWy3NRYY9Sjtpnt0juJGVVSTjYAcfLj&#10;3rRtbK10VpEnsg15IxM9n6564ArnriMpelYrWSHKIh2t8idvwxWg0NzY2En2uEbt/wB5eu3qpGOt&#10;RUi2kubR9Co15M0r3QbCa/RJ7cMsiBEdecL2z/drA1vwZo+o3UvmyfZJtwYXFuh2yADaVIPrVmCW&#10;Xzg3meXiIsVuFJDg9we4zVJb/VZnkT7PNJCYiTOrZPXsTwRVUVWpu8Z7f11CVfUu6X8NtCuvD1zp&#10;d1am/uBGZre6VgHVuhx+Fbnh34ZeG9J8H3FtdOl3qaSq0nz4MkX92udmtrqFIZrWSSKbcMyW+Sjq&#10;RyCD0PY1R4WNb1VuzIQv7yQnGR1UexzVT+s1ote3dm7/AD/RFquo/ZN/TPhp4Nl168nuRcyWu7zT&#10;F5rxlSOSML+mKpa18H4bPSr648P6mH+0zxNaQTXHzQr1+8erVQnfU4WD3RdrXcxC7snGOgx6dq0p&#10;obK0uIIrVW+Y/fkfzBy3JUHuKpVMVTmpKs35brQhVIy3iYEnwc8T2EcYt9atJobmYpcJIDGdx5yT&#10;WzbfBL+0Nauo9XuJtOW5l2z+TN5kZjxxmtbW3nsYZYpj+8hHmCDd8+R3/EUl54hdrSN4XuNxjEJC&#10;pkAk87s9hUvG46pFOEkr9UlfujX2sE7M0dO+BLeG5dGn0nxDPY31uzNcXUZH7kBflCj3r0Kw8KRa&#10;bqOo3EUcdtd3RJuJ4mj+dT1IwPkNeSa1rWp6baHdqL2+R+8VmyfxHqas6T4j1DTYXninnkmRcf6R&#10;luD0BNeRiKONxMOapVv02t1vq1/wTSOJpqVrM0/EvwqvfEWiJpt0z+TnMV9NM4TIOJIscgKa4rW/&#10;g5aJqt1FocKWdmjYg+0MLiby9mGV3wAQSPlrstZ8WXl3cWh84n9xl51l+ePB5GB2qndeLRbeZiLa&#10;phVYnZQ3ynknPcd8134XE5hQgoxlv08+4VKlJo8z0D4E+IGe1ur9XW3uZw7tM+0RqOmevWtjRf2c&#10;7/Vp5n1S9jVY5pF+xRuflXHU7vrXazeLdTutK8q1u3WN9qiJlw/pxjoDVePxHqGnxrEl88kiKcp5&#10;n3ie+70HavQnmmZ1E+WUYv0Of2lJPrYrt4Sv/Cb6xaXU0Hk37LcJ5YDyICeOPX1rRJ1PV9AuING0&#10;AXiwpCLiTeTLBGh/PHvX0N4S8EnVNNsp4tKS6t98jzNInz4D7cKeh2+lV7z4eXGdYeC2n0/EBQvH&#10;geenuPRa+Jln9OU7VEuZNenRapO/Q71gpRV1t/TPPLTwTbapaSG30zbbugWTcw/eIQrYTj7tXNP+&#10;GdxZ2moWt1YW4sQqNAyy8xjodnowJ6V1Xh3wFqEej+HFljaHWSu6WeR8xhVfso5wa9AufA+pabFG&#10;ySLJfzo2+3kfMeS+flPYGvHxOaypNwjUTV/Po97362O2GHUtXHU8m0r4b6VahoBqC6jdQQfZUeRQ&#10;hPf054NdAnwls7+6vdRt7CC706ex2xWscuCkoG089c12eleHpNJvvO1qGOGRFeINtzbp6fMOmR1r&#10;0WDwiYdBEtu0P2WNPN8iHkOc89K8itmmJc7UpOTf3d3a1jpjhotaqx4NafBLQ/CdrapBZXV/fahE&#10;yztNlykpjbnPbB6VqJ+z7Fes15c3Rsbs20XmJCmeepLZr2ebw7dW8kb2sqraySh5PmOcHkAelaHi&#10;LTzqWhzSW0LRmWVAUz8+08HpXmyzrGT95Vfee/e1/PSysbRwlKPTQ850X4bzX3g5fDmr3Utwwtnz&#10;LMoBEZk3KFOO22qq/CmxbTW0aKN4mup5Jt90xfeSOSD7dQK9uvbC4srKKHKzQwoybmQA4CZrGgS5&#10;m1Hc1lJ9ieFcTyEcsDyAOorlxGLxdGpKKk1rd9NfTVWRrGnTlZmLf+AI5pnvrqN5bq1it4GuGfk7&#10;eQ4FdBPaW+LO4gsjtiOySVV55Hf0rqrvTknhd40f5wq+S3TA6GobB7aaa30+RP3ksW8lj0b04r0X&#10;gZOuqE5WUlZN6q7l7qWmnS5KqJLmRi2GnW8Wn+VK4a4kQxR3W3JGec1sf2YrPbJ5S/bbdUDv3/Ot&#10;BdDGm3lwu2ORYwrR+YSSPc4qy2w3CyKDHFLhw+PvEV7WEyivhYuniLKSdmvJSabbtb40rMylXUne&#10;JzOp+FLewcXdhZLYXLkrI0fAQZzvXtkmmLNqU4mubiOGWzKEbc/OrDgH8a6q8uItSHlLcKsIkUZk&#10;6OO6j61gX2mob66KY8qTy/8AlpjyyDxx3wK580wzjWdbCTvCWmjWrSetkmmtB0ajceWS1/4IkWmr&#10;JDFBLbLaLHDtjljb7pbgjmn6tAbS3W3MayLGgV44z5eSemK1muXmspGT5pYi0Z6cj+9VSe8Ed6lz&#10;KvmM8IxEuCcjioxeHpYeg0p6+771lts07aNp2VhRnJu5z7aVfadqVmUleSy8g2/lRqd8L9fMY9x2&#10;q3qunrLpepNEEmlS2Kosy5CMvse5FXbm5khfzw6Fw5XavTbTZreKOGSaFfLhuE3SNvyS2ec15tOt&#10;SpOfs435VqtNrWUl533vsbXk7X6lHSNTXXfDqNbx+TBs2yoz7cMR/MGuNtYNQaQX1jq325dNItri&#10;JsSCcHt7EV19qNPjthFAUh3T+bOm3hyw6irVvp9jpMEuxIoWuys8nkADB7HjpXK6qqxT5vgjvdW1&#10;Wit03t6lL3XtqzCk1a6+wWu0QLEwkhkkkwcfePA7iuf1KyaOy+23UKXDOu/5U2ZA4+YVrWSLHOLf&#10;55Ld7szFWwVHPYe9TX1qfMtrC3jSa2mEu/d1hHULXkurOpFe9dLZX/I3srepjWl819aTW7PHNJZx&#10;tCLfbjIxkKCammudPhtiJraGGScKDFjggnBBpsT/ANm3/nPJbXGFZpV58yPjIOenPpTPC3iKy1q2&#10;ivrtIfJkkZ/mH3D6DPepkpzlzS201v5aE3W3U2NB0rSNNuLezjsYLuzSFvLhZ/8AV4OB+NQxXlto&#10;t5qKQyQxKhD+Wq/cyMECs6513TtL1GfVJ7iH7K7iA7TwkhOVNRa3qdnfGeC2kMc15AIvtG358k5y&#10;K6VWquEaeyTve2t9L3drvv5C0Vzr9G1OOT7iDa824ovWQ46/jUh1C5vNPkt2ZI5FleJJsnlehBri&#10;bnXrDwZaaldzXRuG0/5WjXa3Gcnnjk1u+Ftc0/X7qMWUnlxztyjNh48/MPxrenLFtKmm7SfL99tB&#10;Nwv5mhYXqQXrxSox+xRO+znD44qSxu0llnltHFvbFA5SRd232PvVW08S2dvI8UxRmLye5Len40sm&#10;q2ymW53CNQrq8fB4AzXL7WNGnBRfVu1tdrb72LtdsvXEsWrWNzYySbllcGJo+OQM9DXNX2kav+8s&#10;rcJMzQeYdwIAGcgn0PtViy1ezC/a7eSONnZCkbc/8C5qTSvG9tFrhjlm8zz4T5kkxA74xxXVSnHE&#10;yjGv00v0S13u7kOLV3EqC5+w3Vus4VFupVikSPkoWHLfhSXFlqCalYeUwWztoxFcKy/eBLfMp7il&#10;thpB1u4WK8eS2gEixNMmSD1PP6ZrO1D4haG13Fp+pTCFoPmCwv0Ucio9jKClRS5nrtrfp8l1TBzT&#10;V3obOo2Ta1f6dZwxlbcW+95432FduQSK4NNO1H+wJXnaTzoGa4ie4+WRgX6Gq2rfEfT9Mne/sr0b&#10;Sfs5bzAEQldxX3yK5Hxd+0HpN1azqhSZFgQytv6xHoQexBr1KOExNeEVTpO7eumnQ5516cX70j0T&#10;xno14mk6lKlzH5TBJrZVycBVUkAjrXlnxCS2m0AapcSeXIERN8i7SZN6g7h7jkVWv/jjcXlxZaZp&#10;cJuVji/etG4KRk9N1eda38RptR0yFJ5Ybj7NOUKSfvN+M5Ug9Rivby/K8VCcXONle/nb+kclevTn&#10;8J22veHLXRdNsp0M6yEbXlVsiNh3IPv1rl7/AMS27Woiup3lt5l/dvbd887M1HL42OoaXGl15slm&#10;hPzMpB8zptOOORXHeN7XTU8SaOUka106ZHYq1xgRkV9Fg8JKUuTEXvq7+mp59WSSvDY7ef4jabea&#10;c6RyNDdHCjrnC7RHUej/ABsu/EGuRxavAk8NpA8UbbjGU5wjMfauPbRVvp7SWwMMszKcSyJsDqD0&#10;f0b3qpJaIs0lvdTFWmfBfAJmI65Axiu+OBwnK1a7/Fd7HPKtVi12PUU1zTtZ1lBHeNNZwRq58xeM&#10;nkY9cUg8R6tfSm3tb9JPIJm8piJHz0BGa8nhubuwhjtbJ0ZbZANrDEi5OcHP92tS10nVLGea4tf9&#10;Ikk+YPM/zofw7HdWM8upQ3kvK/6jVaUtjoNbvtYXQ42ivJ/tE8R+0rv/ANYu8jHtXP2eo3UjRteO&#10;6yXe6J/nO/gcEk9qs3OpaooliFvC3yhDL/Gqg87z2we9c9fw6pDekeYVuIYVdJ1YOkig55yeo6V3&#10;UKK5XF2Oaq2tdTtNL1B4dZs2uJw1nH8iMx+63UA+wNZHiKFLq++1afGVaRn2MpGELHg4OQelcJqW&#10;oajq+hSrax3W0SqzxLDtdOcoc55U/nWqmp6hDFZwpa/alCZKxvwWHPlA+w5rqjgZUpKaavtb011M&#10;/aua5Xsa6+IbvWprbTYrSaOZ5Qs8q4UAHgfXnp3FLo/iHVdEmkguI5I2jU+fdbfM2dicVcsPFMR0&#10;6eKK0FrcLiU+d/GxHG01gW15qGr3MF2022Fbo+bB0eZh/ePOF96I01JSjKCUUaNJNNPU6zW9ejaB&#10;EdP9L2l0lkRRwckZ9z3rK8PavNq2gy26TrHJHIzR9JHyDkqenHpVhI4dX0xnKQWl4Lg4WFs9Rgcn&#10;1zUWmeCpZbyS9S9ZmjUQ3CL180dwfQ1zRVGnTcZaNP11LlGUpJx2sNuZhM6tFI0M0Y2bJGzmMjAP&#10;50mm3E8N9LaX+Y4IVDgs5Clug3VjWnh65j8QSXsonkt4x5dxB1EJHJEn4cipb7SZJpobmyeRrcu+&#10;9W+4iE9mrqdOmvc5t1v2fqcy5ovbU1YHv2tA0sztcY3PEv3cDv8AT3qml8+ySeK1+zsk26R1Yjpx&#10;/IVai0mWwupZYJTMrj/SPOueEGOqVX1vTZr6ZIre+ghknXztikkAZz1756VnHkcrXVn/AFaxo4yU&#10;b21LcqGSzuIhttJDP5z/AGh87+hK5PBBFZOpeD7lrC2a3nudoZ1j2kYkBO7afYU61tHysOoojWQi&#10;8mWL/poBg/TjpWjrEL2+nmy02VpJo5hKkUYLbwAvGB9KtSlSmowl1+Xbcz5eZaox38PJHpdra390&#10;7XM4zaqsXEbA9GJ7CtCCyOk+ILZp7qaPbhTFGoCZ/vAn0PUd6iuI1m0+Oa4t5odT3O8oVuI2+YYw&#10;3rUerXIj00WiX32xpCJnXZyGH90mteac/db3v+PVC5VHU3tSstO1K/f9zBa3shRi8bDb/FznsKr2&#10;WjxaW/nag8UkKKX/AHLmRz7cDmsB7Y28b/OGhhY+Usku0oSMleO9S6R4uSzSHd/pGTsjO4NkE/kD&#10;6ZrJ0anJam7r+tmVzpu7Vja1LTPsN+Iri9jXTpwJY5WfG0dVBA6kdKZeaUn9hWn2ZReSSbU8rjYc&#10;nng+lZNxp+nQpM1rN5kkg3QFU3GFQ+SpHtWvol7cXVzK9gReru8qVJCi7FPcfSpkpRipJ7d9ECSc&#10;rWKVpprefcN88EmxYkbf+7kj7k7f1PaqckMUiTmK6H2K23eXZ453njhu4HWpY2Ol6hd2sonXy1OH&#10;V+IyTncMdiKpWUrNcRRbOjP5TR9GGfumumPNrK+hCSRdttSeNoLVZJZLmdfvt1JHbHcVA7C/to4U&#10;U9XZ3X5ZHKctjOeKmv7aIRrsiRmUxoZJDjlhtAJ7e1Ta3ZWllpUUFrNBbN52I5dx3++QOcHrxSi4&#10;XVlqyrNpkWhX0zadCsiMsDjZcNvJdPn6f+Pciugt4bu3ntU+7DIxeRGccKTtPynnr0rn7zxM+k6f&#10;Gt1JHJZzylpEVMFyMHPHQV02sXKNZNqEReOZ0EtvIrjEox92uWspcyfLpK46aXcoaRp0UzXSSyia&#10;Yvvfy1OARu4Y+4qWwuLTWRFBLMVhtkKRLH0AHX6muOtNYvP7J1DUNPO1kLLN5mdmxhjkVjaNcXc9&#10;tBJptwfLjf54FOHAGQG5/hrr+pympScrW/DQn2iTR73p2pWMFjbtJturWdHEgwTIhzwpAqaTxYkd&#10;z9ntZJPupl14KEfdryyPWLjT4hJaiRo4AF83LK+MZDP+PBrOXztW+13Vnc3M93E8Zii8zyzzwcZ6&#10;jPSvJWVwk3Kb0/4OlzsWIaVktT3nTvFVxZzTWtx5e2UL5c9wp8tj3/AVYuPGT2ZiSWbyV81m/h5j&#10;AzlPU18+ax40efWHlty6/KPMRnxscjhSD2JrR0/xRa3Fm+mzx7ry1m87dI2H54YD86wlkdkpyW+6&#10;t+JSxb1R61ffES11BzNbytHD5W7ZJtYnFc/efFKXU0topR5bZEMkC4YvjoeK4nTNT0OS0jLxxzXO&#10;NmyYGN0I6/X1qax8VaXcM9rttZGmBYyrDiRTjAA9DW0cspU72pt2E68pbyR2Fv4uuFvN0riO0uvl&#10;En8aADncB61l+IfE95q2my28Jkg2MHR4cuDzmuVufEFhJptu8Fs+1iW2q3IwcZ/oQaqN4tfUbWOK&#10;1mMLSbSZ2Y/p74XFddPL0pKaha34eZzyqu1rncX3iY6lZSLLiS4MAYsynORVm3doUtnjuJFWEPhZ&#10;D9wkffri9HCXhRpZd1zDB8jNkZALZzt7+lUP+Ehv0SWXypJYXTYm2HCOD0yRxn2o+pX9yn0/rQFV&#10;taUjudSmvrporyFZmlhyo3fckYDlgR6ipR4gPl7WYwqrjMTZkj2Y6Y6jJ61zfh24uJLDzZonh/cF&#10;1C5x5nrx0Nddc+G7y+0ePUUhjtJgsbXHmfORF1LgDqRXNVhCk1CpbexqlKa5kVLS/ktwJUR1uBn5&#10;egwvIbB6jtVXTddha2n1CO8MM0hYhJEIdG9CO+a9B8JeBrS8t9327zDJAyyNHnsWJK5ORx0FdL4Y&#10;+GtlPrFkuoaQjQlRJ9okbP74HcrYryKuY4WlzKSen9WszaGFqSatsed6TdNrFldXU4+zzQjc/SKO&#10;PPUKQOprUs1s7G/CXEv2YnkXO/L4X+Yr1vUfgfpepWslvpzuscw8yXzG3CQjkDn0NXtL+E8lxFYX&#10;t9YQpbpblt0fMgPQge9eJLNsNVi5U727dV2/E9GOCqxaT3ON8MqAXlheO1mKMsc+3sPWu8s5isll&#10;u8uS3IV5Hkb5yx9qrx/ByOyvba4W6nkKpEiQNEPLeMfxEevrXQ3/AIelVVl2Rw4mGH8rsBjI29Aa&#10;+dxlelUknF3v5bHdSpVIrVGxppW+mdVkH2UAOJI+rejV0H2CBgn3I40B8xmwc1wh0Cbw/KLlpp44&#10;Su/923mRkdvcDPWqcPiR/wCxpC0W6Z5THtVsb8n37V58Yez0jG/4M63NW949c0q3ghi81IivBd+c&#10;76qST2u6ZlKLuCsiL1rgovF0mltd7x5LQ43qvzYyOMVJF4xM1rcyQPHcTRyhtvlHkt2yK3qV5zpR&#10;hyWt5K12t7q1gvFO9z0R9Vi8ySDIjaUfJJGvIPvTReQ/bNzHdEgOxo05OO9ee6l4vtxIu4OkjY+8&#10;2CAT1+lOt/GkFnYTS5aGZFKjb/CTXRSzDEyadZXXTfvppezJagtmdRqOrMJv9HT7QzDcibc8E9D6&#10;Vk6g8upadNO9o8yklha7QdvYtzTtL197bSo7uWBLi4fag6AP9BWudesY443+2wMvyr5EgAcnrivP&#10;lVnUvzSd9TVWPNbzwA1zqMUtvpfktOmNsKY2Y5IIHcU7/hWbZnklsJo5IeJIm6lTxxivWH8dadpq&#10;NGz28MjAPs7nu9S2Pie2ucvcXCbox820Y3n+te2vYe7BYh8z62skterZycmrfKeSWXwOVbHyriWS&#10;SbLqkrRDZlhwSRTf+Gezb2pSWQtdIwcMrcN6qMV6tqfjPTbDD7xtRVG53whY9Kw5/iFptnBKn2iP&#10;zJZWy2/ADEU54inBuEasm+6WnpsHso7yirHnWp/ApIZ4JYrX767pHZuQw5HNZuufBsTvaTfZJ1WO&#10;ceY0b4IOCRz6V3+rfGOx0eXyJLuNpnXO6Q5CYHOarf8AC1tMmsoYoLva11Eq7WUE7h1yTWPt8R7s&#10;4OdrPdeTt1E6VF9jzXUfgde6hayxWesIsnmK29lAkQD+ZrPu/wBnuP8AtW2n+3ouozx+TJd7cSFv&#10;UL2JFdnf/FL7HHfRPGjSQ7WHyAbgaxJvjjocnmO8waRE2sitgj3BrsoYnNLLkTa8kuve3Q55U8Nf&#10;Xc5x/gzrFlcgNdw3EMIKo7fwj++azNQ8FalElxBLchmjwZWjx+5BOCcGu4vPG+nR70Ezz+d88cEO&#10;Tv45ArnNU8XWNjqzStJ9jW4thv3YJYDkM+etdVGvjakryj6aGNSnRitDm/8AhDdYsUVlAmhdThmn&#10;ySOrDaazI4kt3tngukaYKQHZD8oPBDf41pWHji2uIYUt7wyYlKIyoQgYHGcnrVWbWrXzI1ij8xZo&#10;WfezDHXGMH19K9iP1i7VSOv3ffc4kqbd4suJYzFvPgiF0qD5+AH57c9qra3Fq9rZKyWP2iORseRu&#10;GSPVfTaKpJqQ0m7S4S3aNZsK8k02SFz1p0/jVbwSw3DM0cxGxo+qAjHWqjTq8ykopr+uzC8ba7lX&#10;UXuriSKJ7Py4Y3CSRL828jlc/wBadJoV5vuXtZVZYScozEJuI5HNRtrsVleLpscclx8xSN7cElMj&#10;gk+3fvU8uqx3V89pK863MkOSkL8Sbcdc9/Wur95G1lZfp3M0k9WUrzw1parEbiRvtAZfMW3/AOWz&#10;j+p65q9NpUFi48q5ePo6RM5Yue24VV0iON7IXt9KIbjcI4kZCTnoqnPT6iq9xd3SyrJNG80ZX59p&#10;4Vs424HUDtWj9pJ8vNtf/hkDfu+RpvrE93timjMlx5pU9wNo744q7Jfz2qIiQBrjAJdmxuI7EepH&#10;auX1DxBJdXMTLCV3xDLLLt346AZ6Y706LX47i7kTEm2Y/JGy7kfoCual4aTSfLoRz2Zqw3aRD5Iw&#10;8xYq1u3p1Krj+H2pNWYyIYnuJGkUDL7c+X/sk9iBVA+KP7av7n+zbcNJGpQNC38Q4IXPY0lz4gs2&#10;u5/PUf65nj8kkbJAMDIq1RmpXcdfxD2iNe/itvPWW6IaGSAJG0K4xgLkEjgkism3u4mljt4pftFk&#10;6HHzv84Py7eeQO4q7d6qtqPNWF5LN0XMEzjOW6kY+7is3VtUs7ppontSy7gkbLycA8A4pUoytZpv&#10;+u3cJNblkaidNVbI26I0ZH8fmRumfvrjoaspqEVrMj6goVnhMOyRcOeM7RVIJFeAiK2e2v0GUtV5&#10;zgd29+4FX7ptOa0FvPDJcsj7klVMuhxj5XbsO1OajfZ+dtwTbRQvddj80W0Lptfy2h8vk7jz8i+t&#10;LePppvpbhS8dwgaPyphuQgt1XHpTrnRNOt3iv4jPbef5boqsDvPTp2weap/altNLe9zGtvHJslZf&#10;vlic4Geo71tGMWl7O4k3f3i3puq2tvcg3sca3lsQh8tifMHopHei/uLW1ubothrc/KJdnE31PqKr&#10;zKdW1Wy4jkkjBeOL5d/TIK+9Q30DpqgLSvJa+SXdPNK/MWyuAOD6NQoRcu2n9WE5PpsOutWhsbp/&#10;Ot0XMysPl4ZW5yTxkjFXofFHk6c0V3HPeRlnWN142c9SBWFeact5o5tb2UrJIwbbt3cn3H8IrSh0&#10;f7HbJapsu2hURCXoHz2Iq5wo8q5t7/00yIObbaPSPCvxDE2mRwQ3727Ftxlk4+XOAFz1avRfBnxL&#10;SG0t4Ly53KJG8395uIJ6fhXzpcaO1xfxrpr7o4QcQSJ0UDJIB71keJ/ENxoSy28D3M1qImnkt1ti&#10;0eOwVu5Pda8SeS0cbLlp7vXzPQp4qpS36H2ZZ/Gfw+l9bBJY/tMjFBLzsUH36daqWHxn0pVEX2ny&#10;2s7htyrk+YCeoPoa+YdEnU221rkLbPGvlxNLtcepx29CKmufBErasdUgme0vGyJUkmPlvGwxjyx/&#10;FXn/ANj0IPknVcbbet7mrx1WSvGKPoHxP8V9P0FbVbVFVdSQ+YqkESSY7n1FYd78UoIdMjd7mRY0&#10;YJIityVPynOea8vXw3d3TQ3DXUkMkLLLJ5J3Db0BGe+Ku6tp6zWMEkIbUWkH7tI1xvXOGGfWsFlu&#10;EXJFu7LlXqSuyzqGvtqF3cv9rjjtmDL5rPgx7exFV9N8RW+ozxPYXZWBVU7ujv3Jz1rN0X4VXmp3&#10;FwV+1XFt+7lCN0kH/LQMBXU6Z8H2stT0i/shbCO1t2jfSGJG8g9u2DXpTeBpRcPaapfLbqc8VWku&#10;blEu/Ddz4g0nzbK8ddkwdJY+XMYf5tortIfAM1vFJ5ksMkLlG/1QPUbTVzRfAB0+OwdLhLW6mmY3&#10;DSfMFUj7gB9K9JsNFGZIGSGGTftCMx5I547DivlMVjpytCg7q/bX+tND0qWHVrz3PPrbwxZ6FoMU&#10;Frc7rdHCFl52gnj8qsQ+Go7W02Rf6RJJ+9DbB84PrXY/2YrQypbx7WSQHdtHzZ9Kyns7zSri4aKX&#10;zI4zlVkbO7J3YHrivH+tTqXvLVu/qdvs0ltocvd+HbixvJGYpceezZVugXsK5q8upbOW4Jla0to/&#10;+Wqpgv3Kn3rtdeX7XcW4gk3MTtDq2DyOcD2rgfE08WkzSncWuSuwWrHOdpxXsYNyqtKWrZw10oar&#10;Y5y41hNL0q8P2ny5kAPlKv8ArAxw3Sq15qyxyqzRxswZEdVbcNgGdzAVzviTXr/RdVsL9YpIbiNX&#10;lEsIJbjaSBjoe9c3ovi268Y6ldahdWzrNcl/M3W/lqV/iJ77q+5o4Bype26f1p+B5brq/L1OubSY&#10;bvxB/aifNFBbmURLLjEg/uD0Iov7dLg/ajZfaY1lDhl4kyOPxArktT1abSdQt0za/aHYhVml4dR0&#10;+nPrV2OO4tdIS9a9RgjuwijUyBQT1JrqdCaUZOXkt/0M3UTvZHWTeKLm1spYllj8xm8rym6x7uhb&#10;3rirnVvEmtapLA1z5dtEhe4eFQJ5JVbHc/dIpZYbzWNQuZGgk8yTJ+Vwo64G76GrVvp1/eeHIZ4L&#10;OZrq1ZWuGhTLrETglvb1NaUaVLD6pRu+9tLmPt530Hpc39xZW1qceXIhjdlyzgL/AAn1zWddXrWd&#10;xKjgx4AAlWIZz93CnsKWLVrmxsJ8v9pjhugiNHw57Bfc80zz7ltRa6vbd1V43iDTZBIHoTwTn0re&#10;NNpu6Vv1OdybfmVZvDVzrk5na5EaqqxJE0oEcbDnPsTt/OpJdIvPtlybhhJ5K7X+fHvk+9WNGvZd&#10;SsLhoYk/dyqp3HDuCf5/WnX9zb/a7hWWSO6hXyZUUk/IOFyK1dSrzcj6f8Aqy5Sv/Z883kzWl801&#10;pG7ySNtB/wB0H0xWj/wi80N+tzaq0Nvw8qRqMofTscA9Kz42naB4oxHYLcIIRO3XI55WtWTXp9Ls&#10;bNpik/nRCGdemVHX8RWc3VulBr+tSYqPUu6vp11Z6IGiabdA29rrdgxgc9u5ra02f7VZjzE/fSru&#10;EqrkuSO2OlcC3iebbJqCyJtuSUeJkyBg8bvUkVt6P4pl3efaPG0YK+UsmMAA/drjrYar7Oz3v/SN&#10;41I82mxd0pb+bxF5khkWHejW8TLhzhMSDPoBW9Y6JMs9/Pb3EFqs3+r85fkABxg56Gs6K+XVEfc6&#10;R3MZM0e0GMhm4P51i6hq3mfaUu5PJupflESrjeQOfy9K5nCdaVlpstjZSUI3NHWob210mWXYGvmc&#10;SmJeCjHoykZBFYmpW2r31hB5SSLGkxIS3fcnTPJ9yvepI9TI0aS4imVmiUpJFt/eY7AZ4z3rFsNR&#10;vLqw1FLG7f8AtCLa4fYP3hDgkenTtXoUac4q9lo/+B9yOack9NdjZs9Qu1mzqTPDNHDsLqh7jOMD&#10;pg9ayE8Way1t5WnxJJGZWlkeZmEgB/vL1wP0qzpXiSbWikVw0cNxHPh/MHGT0xirqTQxXUc1vbos&#10;kgCTusR65ycfhWtlTk1Upq/4CTclo9DBv5dVibfdxiOSyKyR+UxyQwYHaB3qVLy5tbgRQ3Em26QO&#10;rMnoOcgd61Fu4Zrpp5zJHJHKdnzgR8dUA71seGrqC+vFs0jE0bhWZFQjyc7jTqVuSF3DZfIIxu7X&#10;MPQrXUbiKZP7KtoWmP7zz23Agetao1C1vZJLdoFmZYAY/wDnnu6jB9a6DTdOuVhumYCaOQmKAcKw&#10;2jsBzUeleHbL7OJLo/ZvIXeG28OS3p16elebUxMJNyl07XO2nTaikcteaTLrVvJNa7I5oZMmJXAC&#10;ZOT6cHbWvf3F21hLbrIkMSswl3HOARuB4+tX5tOPhmKd3iElo7hXuI1OcE9Mdc1p6ho9t4Rsru41&#10;H/SFeOOFkVCDt74B7gVnLEKTit1fT8LlKDTbPO7u28QQW9vFpEgmkjLxybmK8HkHr096uWWoarbx&#10;2cTWsm7/AJaXvAGe6musS3OgQrJI3lwsSkTs33o3GeccZ9az7pl0+W+t7t3nso/mKrNg7m2kDP8A&#10;KuhYhVFy8ify3M5QcXzXZRgbWYtENrJZ+TdTyuqPM2Q8hZScH0xVLSrfWJtMewS2ka6z5MTQsQUI&#10;ZvMJHtXeW1xp/iPR44rWdraGP57hJsMYyPmUAexrs9PgM1/Z3trEm7ZtLx4z5n8RX6mvNq5h7BO9&#10;NXvf5rY6Y0VJpqWh5XZeFfEWsaSzT3Egs02l5YUyVIOQvFWb3wZr9iYlisJpNOVI3nlwCY5GPHy1&#10;7npb2OnaNLtt5FtzmV1VMHOeenbNa9hdQtK73+y4Z1SUP0AxxmvFedVOZ+4rX/rbqdrwi76ngcug&#10;6+1q9xYRlW83yTBChDsQN0ZAPQGpdVuNW0Fzb3mmXNrNJHGjvuw7ZPXnrk17vNe29jC3lRK2wq8P&#10;lp8/PQ81n+Oore8jmuGso7meGAoF3c+orOnmvtJJVKasDw3LG6keLyPqUN9I0EzzLbIpKpw4kIxt&#10;AHcVbTXNWhsZfNf93u2nzud498dDV7U9dsbGaQRW4Wa5PmbI1A8xhwoBrl31+GOF3u7d2X5fs6bs&#10;kk8E/SvVhGVZJun27XOVycepPPDqdzpqX8zx2fkIyoy5bOPpVLUdNvoWt2jvJNqw+bIyrkoT1FVt&#10;R8STKlpYSQxWW5mcrG3316HaOap+K9U1NtktpAZIrVFkLd51HXHuB2r0qVGo5JaK9znlNW8xNO02&#10;4jnFrPJtt4XLyRTMShUjBx7Gpl0y4g0+4vrK7k1NgrW8G5s+SCeRSTXttcPaXO6TdCvluyoWIGMr&#10;kVNDqslzfRxwXDLb7t8nk5TBHRvYEV0OVR6/f2Mk0ivc6WwtDPc/aVvo7lISZmJHv0qhqHhN7TS8&#10;Wvl2saKVPVsnLHJOOeat39zDJp7NHcyXYtpCZGVMvtJJjyO/Iqd9dkvrq3nt52hskDKYuGMhI3Yw&#10;ehzVxlVjZra//DFXjLRmCdHvbm3mhdDGwZcXSjGyPC569SKd/YhbVRcWl75exB+6VeCR2IPrjqa3&#10;ru9WaxIjcxxgBUmWTiRZPX3BrMkuIrIIiTyXV9Ku93kZxvI4HP8AeraNWpJdn/W5lKKILHRhdTXb&#10;XWxZowGjXdhCPUY6ip5g66dcXNoEku5lCPErbQwb6+hFJ/oiWv8Aot5IsyFTJBMobg4bAI7VPeQx&#10;6Xas1xcrbqiiUxKc5Zz+pWhyblr92o1FJHPXXgy5eESqPNZAyllbuPmC+W3vyCKWyitNPuYE+xXS&#10;xzGPMu/lJAWz06ZrpbB41llV5dsO0uis/wAiZHPOfWm6x4it9IdXSKRZ/kl3R4YFQPr0NarEVZv2&#10;dr/gZuMY+8ilqWm3X9nSW8U3k3DlHN1c4LhQeFP1HSrVnoEZlt7WQwRQ4fekjfvOOj7x1A9Ky7rx&#10;HHAsksVwLhZ4kSSCT+DJONvXPtUQ1iGfULbzwlq0EC/LvAd1745zR7Os4ff08ilJX0JNY8yxtFVl&#10;a7eKRuLSUK4B4JXdWjpUFpqEySxTTy3DBFjlZ95WUHltvcHvWVqXiSSxm3wWx8vczm5tkDYkHTcP&#10;eoE8T301leuti0d3BCsgSLK8k4bOav2VWVNWVr9b9/IHUSZcfwpqUeoBvt53SBvtCsR84J4+7x+F&#10;Rjw4HhaKa4G4S5t2/uKDnODUCTXEdokv2ab/AEnMyytL+5Mh2jAHqfypLG9KtLcRXSSeWB5jTN5a&#10;Air/AH1r3X3EOUS/Zaa1nqFpeQ3bTLIhbypP3boT1Ix1UirT3FtprpJPJ8wb5ooUJfrkBT7dCK5e&#10;51i/utYtJnfyZj8xijkGHB9K09NvHsraa3iupJ5JNrRbuQJFPO3PQnpRUoy0c3/XqXGor6HYWmk2&#10;l3bS39lfzNcOgWTzsnAHIGD6dM107xzXXkItzDNeeUJfKVQuCPvAe1craa6t1bfaPPmjmmDuYI8H&#10;CggNn1qn/b4bSLyW3gkmuFYtG6g9D/CM9jXgzoVaj1/T0tfTQ741Io7X+xp9Sm81Ihtyr72bJH+z&#10;71kQfEfwm+vNpaPu1aCWVLnaz4GG4HoTWH4m8Sava3K2gluI1eXcJ4ELnOOajtPDb3epabKlj5GL&#10;iK423EO3z8DOadLCw9m5Yl6NaWe3r3J9raXubnd6LBYarqGoSWWsQSSZ3okbhjgdmINCeFVju7eV&#10;pnm8tvMSJk67jjt1FcX4L+GMOm+NpJ47ctI9w4jlVzCUHdXFdlbG4jiu0le6a1juBGV8o71borZ/&#10;uiuLEQjTqNYepdWXReljaD5leUSvdaDHLq7Xtx5LWECuxh3ZjBP8C+xrasvCeiyarc3FpEyzTEAp&#10;G3+rz1x6A0298Oz2MV9a3D/aEuIhKFh6wsv07n0rD066/szT47szpbwXjborjcVyh9x90iufmnWh&#10;+7m+i02fUStCVpRO1vPB+nagsUssj29tGNsYZiBVhfhDpV7a211LvhW6Vy67sl1Ix+BBXqKoWviO&#10;2bVZNJWQX7MpMsSqOMgfK/v3U966621q0zbw28kkzW8LRbNn3MnAPOAR714lWpi6CSjJrr8j0Ixp&#10;t3aRz9/8EdP/ALMMhndvJjw8DNlMnoV9xQfgFpk1lbXG3/To13G1Zv3cjAr8x/qK6JfF7vZGMI7b&#10;1GJo/wB4HIO0jFdZpXjOzWGzgnja1u3d4o2kXDoR9/cDyMVh9dzGCvKbSV/yNFSoyex5Tefsz2cO&#10;iTGyt45LjyHcO3zfuic4FUNN/ZnsLXR47ySFvMuocPKvPljopr6Vj1OC4064b9ys2chV9vSr1rrN&#10;nOhsbu0VfmwFVfkyOa9GhmNeouSWK5bq6bv52T7bEzw0N+Q+Qm+FbzabBBeackkdu8tsiycS+Vn7&#10;q9c89jXL33wynsddljtdKuZGW5320TR8hR978BnivtkLbO8WnOqK80j3D3Dj7r9QQfUVnXqLfRLa&#10;3TRtcRktDcdn+hrVZzWornUrp+fXR2389zH6lTk/Q+TtQ+HuoifU9umwyNbQpL83SSMnJkz3bjkV&#10;x2oWNprmj3kctt5ciMp24bLkf0A7V9ny6LYTwyyyblkwUmVujvXNt4Kg0DWhLFbPc/2mxu3ZvnMJ&#10;UdPpmpw+fSXxx1VmrP0uTUwXM9Nj5AtvBCbY7q60/fd+cvzSMY0khHHy9iDn86sT+GILWzDJcPPH&#10;55T/AEnl3IGdm7uPU19GeJfhrDeTQXNxZ+c3kSCVI3bZ16YHQiuf1fwZY3WgpY6fvWa0JP2ryiU3&#10;E8g47nNe7HPlVceZv9EcksJ7NbHhv/CP2N9dvezxxtdcK6RthM45B7fjV+K10zS7Yte2xuZEY3EC&#10;87Mj5drc8jFen6P8IdSt9PbT3soI7t23yTq+/wAxhuKlR1BIrE8dfB3VpMTS72ZonaS3hOBHhckA&#10;11RzPD1qqpOrp6/lY53h6kI3UdTkNPuNJeHbdQKqli+yNumRuArptSudIuLm2inljt8IkUiTLg7c&#10;/wAhXL2PgW81vTba7bTnkttp2y7mXzgOykHlh3FYmu+fYXpupoHkVVCBFfoDxjFdjo069S0Ju6v1&#10;MlOVNXcdD0qH4eaBdLI3F3dxsuJZk3v5I459aafg34dvgtrFayoyzHEsMvlyIx6le4ri5/EkmlmJ&#10;nSSNpv8AnoSBgDBzzWvonjzW57mB0s5GkTG+BTiQDtXHKlmEFz06r+82jUoy0lHU6KP4J22myymy&#10;uo73yyHuGb5Hc46/Ud/Wty5+DGl6hrNjqEqPDCIP38StiNyB1wOmR1rG0n4lTWMdxLCjrdRMcpKp&#10;KTd2BPb2Nb+jfGO1lj2tBDJwZd0LYQH2zXkV5ZqryUm3tfrqjqgqAknwz0eFLNLKaOOwQtshkQFC&#10;si/Pk+9cG3wRTSfPs71zC1/uYS79zwxjt6fQ1vz/ABMhvJZtPVfJZ93lMvylB7D1wadZ+NYtSP2e&#10;8kj862jNukv/AC04PUVvSnmVCLbk/wBe6f3kSVGb21Oah+CVokE0WoXRv5I3YQzsmDIoOfnAx8wF&#10;V5vhxqWqfZ3srXbHLOYzA3BcA85HSupuvE1lJYf2bdX8jXEknC/dOQc5/LtVvxX4zht7CS4tb17O&#10;aEr+9VM78+o9K6ljMe5q7u2+zsvRLuHsqTicHq/gKaza4843K29szuIon5fuKzdMms5NOkvbaOX5&#10;HColxgh8c4Ga6nXdVvL6xKRwxss+5QvnABC3Rj7VySWc+wWCyIzZAl8z7kh7smK9ShOdSl++ev6d&#10;TlnGMZ+6bc9/py6bHLa6fHbM8hYzthjuzkjJ6A1qW+pWOtXiy3SBbKIZk/ejr2yB6muSsba8htpL&#10;O8lM/wBuJZE24B9PoRiqtv4UGk3N0s7ny0LYdXABzzgjsUPQ03h6TTTnqtt+vYz55J7Hpd34b8Je&#10;KfDd4dNaWLXroxSpd29xtSFejq0dUrX4RSXlvBK8BivoJmWXDhg6jpv+tcxpMousxxO7xuplkX5d&#10;5B/LrW9H4x1231C5S3ndbeKUMPOOQ6kYIHcVxVFioL2dGpou/bbc2UqbV5L7jYsvgJatrV6NYnEu&#10;yIPDB16nP5Cuxk+GentfOW1OdYbiHeFt1AwFT8znvXLWPxCXWLdoLvZbNtLB2fOGHGcjpXY6drdt&#10;LYbJrpY5Ewh3SgGQdTk18/iquYJp1Ju+2i09UdtONFr3Njkn+B6vp1hbxXV1cboj5EsgACd9jj0I&#10;qO90y+sdIgNqLjcsRSSWNsSPjOW4r1TRtYtNQaGK0mjW3kAaNGl5JHXHtSX262S6+yW4jjsnab7w&#10;CPwu6uP+08VKfJWV3e+uhtKhFRvE8e1PVtWsxbf6JMvliPEqy/vBHjOOOCDU2s+IdS03V4pYUP2h&#10;2SbYwwZvb5ulerST2F1brLKIPMfkLIvy8cg+1ZEfhKz8QXmqXPm+ZDIAqKr/AD8fOuB2xXRDH0t6&#10;tOyX+aM5UpNWUjyLWfGOtapr91ql00lraQAebFGxyyhOOR6VsWGsJ4p8Oh5HRrVFaZHk5DHoGKnv&#10;6it648BL5sr28z/ab5fKO58puXaAcegrH1Hwtc6TDNm0t42mysdv1d8bf5166r4WrGMadk1a3Q4/&#10;Z1Itt6oyVtLq40eSKHyorpsM9vb/APLSIcFgOzAiuS1+dJdMt72VEuFt98Zn2bRhjwrAmvStRLaX&#10;oi3Evkx3LMWTyRlwSe+PWobXRIo9MT+05o0hn+cxW+N+epGT157V00cWoe+11/4exlKk2uU8b0bR&#10;bvUb690825hjk3M/B6fwjP8AI1i3GheQLtW+0Q7ZxF5UkeNrHsSP92vcF8SQTtDcKgljZ/K82S3A&#10;2PnGR6fT1qzDptpI4ur+S1mlnU4ePguw/vDr9K9b+1alJtzhZdvNHM8PG2jPAtbs9b8y1s4ozeW8&#10;H+slt02e5YY4yKu6bdXGiaXNeW2pXFvdR3HkvtU8kjqOwBFen6tObqzlSBhGsHzu0SgFCp9Bg9DX&#10;OahosDWt4DNDcb1HmrtIQ4PHA7etehDHKrBQnG2v6630sYyouL91mcPHWreJNKtNOkvft0NqzKiK&#10;vzopOPzqPTPiDr8OpJePfmaawtzbOvXzIugUns3cVp6LpV1pLJKltBM0rSRNPDnG0Dg47CqFr4d0&#10;3R7e8inMM8Nx5cyeWm8iQdV4oTwy5oKCt00XV6lt1XZuTv8A1Ytad8Rb3f8A6bOJIyjKH2CMyL23&#10;beuDVW68fPb3CfaI90cccjJ85COMZClT2rndP0TJldnmksZ2Cl26RyZwAMcge1UtR8MxzST6at8k&#10;qwYUv/Gkn484NdUcJhOd9vT+tTndaq0dzeeOdN1l4rr7PbfOOLeaPLsT1Gax18Q2F3cu1o/ks8Jd&#10;Xj484D5cc1jxaBa2MqXDX7/ZxEqI6nBUjghqilMR1aGVj51uqFUdX43EAk5HbNVDDUI3VO9kv6Qn&#10;OdveG6jbX1xfR2e15NNj/wBJ3RtjZ9PeuoXVHurqNrgvNIrYSCND0Y7iOeM4rL/4SFWgZrWITxxl&#10;1eLGAcjoaZF4kt1uIpYnlhtVG/bImP3g4qpxnUik4bf1+IotRejO/kuNTuN1xbSCaOARJLFIMcN8&#10;wIPoB3rV0ey8QL5cErNb210ST5h/1eDuAPv3FctF4kuk0F7+4Tc2wR/Z9xAODwSKTV/iLNdabBeO&#10;EW2ZkXfH/A3PDDv7V4EsNWn7kIre34HoRnGOrbueqW6GLVFuIJftcKIu6e3cMC3HO70PpVq8uLmR&#10;bu1Lp5nCxTt0bnJDNXl/hvxalrpMW+4+zKtwWKSLlH9QR2PpVh/iVd/vYrAMt229kaRjIJscgAe4&#10;ryp5dWc7JXt1f6nRGuktz2CHVr+RZIrCTzLeOJZYpGOzg7Qy5IrXTxbNo6pqVxc7pgGkldnzjtyP&#10;0rxbwx8VY7i9tks5ysmC0iXHCIxG3AXnmu6ims9QS6Xzk8kIY5ImYfOOoHHevGxOXSoyUa0LL8e2&#10;p2UsRzK8Xqd7pfjrVrXU5Zmnt7XQIDv83/eGQpqO6+KWrazbXCWcdrHe2si+ZJO5CMOu0lejehqR&#10;NV0DWtP/ALNeLzrPAcbcJGcbeorK0YW2k2xnu5Yv3z+U7W+EjEeW2hx6140adJpudLVbLo/P1fU7&#10;FKVtJHaTfFAvYJ5lsLS43DzJNwyGPRR6mt7TfiZYXl0z3CfY7VOH8pcOjAeh715vNqNtHfW6wpHN&#10;FMhd37LjopLccU2FEbTb61uI4VupJmh3bgQSOQ3y9sVh9UpxSlyW1RaqS7nod38RHt7i3lVRNgHY&#10;qtklQOuKy7v402TI4lfyfMYZ3fmOvauE1/Ro9D0/TDdXKTNND+4Hm+WJAnL496z7jwFZeMI4WN7M&#10;tpdAOLOFgQkec8/73qK6KWCowharKSj8/wAut0KVapzWilc6e3+M8UeoXFrLJNuTYDcceX81a9n8&#10;XLVzc+eYZLSNB5a7cyFicH8MV4d4h+HV5DpmoeXH50Tspt1Y5IAP3cD7w9Kxbnwpqul6na2a6g3n&#10;PCPIeTP3jyVzXqRyfL6q5oTs/wDgJtnLLE16b1R9Taz400o3NnKbqO1hJSGLdMAd2KdbeLY9RuFf&#10;5JJHYhJV5Pl+uPSvli08M6/qdkst1B5iRsZZPOxG8ZXo3vVRvFGpabfxXW6bTJ44yi/KTHJnrz3B&#10;qJcPQr3UavNLr+mxH16V9Y2R9UlrTVNfR4olaGEHZuQYOeoGexIq9rElrcSw8rCy57Z5PYH0r5fs&#10;Pive6a0N1LcR+Y6FCzKRgnjIB6YHY0+f4oTXOmXP2vVpfJh8qWNMgHA5BPoa5pcO4nnVnotOposd&#10;TSt1PpN10y+uhaxXMchEW/Ey5XJOMj0rjfElrb6zpkumiGDeCbcXmzhN3v6Zrzi58VSaxbWVvdXj&#10;wwsh37VAlxncQPerOmeOVSeCyt0NxbEF5NrkSeWRld2e46iilldag+eL1X3K3W4Va8Jx5X1K/jHw&#10;Zpmk6Zf6fp0e1hEs13Esv7wDOCRnvXLWnwbht7zyrjVZpAqmItDhMKD8rcdua39Q+IkeZ1ltEaGY&#10;PE23AkPpyOxrHvPFzx20FtFaT/bJ32iXYABGemTX0+HePp0+SL1e70fT9DypKi3exhP8K0t78tLe&#10;PNboGa7gYkcA8Mh9utc/MbePVL22kSe7t/LeFHki4JH3fYMK7J/Er3gvVu7uSa18lQII8pkgfN09&#10;DVK+8UwNPrDxSNd5WE2i/ejjYfxEEd69qjWxLdquunp28t9TnlCml7uhz8PhO402KNZ3Roz8siK/&#10;mnngN7Cs2PSLm+R7WeN2y37uLzDFgAFsgnr06V6Lpmt6HDK51IJ5bwpL58kXTG4bQPSub03xFbLM&#10;L268z7Gm35GGZYQSxBXPWtqeJry5m46/r5HPKnFPc5a3m1KNDLHDIrIgAeR8kA8EMP4lxV57m9t5&#10;pPNWP5VSXaq8MD1OOxx1rorbxboWlW100ayX8VzNlPMVgm0+5x3rkrhLm5uS7Im0nyoFZ8EAnpkV&#10;2QlKq3zw5V+ZLtHZ3ZDPr8MKfuDDJGswQttfzGB/2j6Ut5H/AKD5sMv7x8PG8i7hIRzt46Aiqa6a&#10;itcWUtk8MNy4R2Y/8tOowfc9RQlrLaWEr+X5tvHkiSPMRSQchSO4ru5IK3L+mpz3luws7fULj7Ss&#10;qBWAURT8kFT1GT3B4qlpS3RuJQEkVY8+Yu78x81XrbWLmTR4L2KxmWTyGk2cnf2xmoIbu5USS3ds&#10;9lJMhmCRtg4xxn3Na2naSaXYzuro1NKsWuZLy3DJIscqsGmyfMU9+x21R1O/u5kDIqMyMyhZOIz/&#10;ALJPp3FLY6hHfahbpcuke4DY+0h8Z5OMdO1adpZ2yNq0s8u2F0USK3QMD15446iud+5O81/WxWst&#10;jnPtc+oT3Nre/uZEuEkVt54P92tiS9s7ZIncG6W2O0JGN75AP51Rs57ZdRD24aSDc8MkakliuOD7&#10;mpftUFrZW7LdotxNMvzRrnjO0NW81zNJJ27Gik0rMf8A2vb2MltaCOS4ZBvEDS4I9A2ccVVub288&#10;lVW2ubebzwSn3ueoAz2qe9tZ7rWY/tTfuIY5EjuOh4/iY/x5FWdN0+GbThPa7IdmyUStIcTDqcD6&#10;VP7uCUrXZHLJtn6I+HNCHhDw7Cl1eQtMk3nSpHk+cT1+hNI2il/Eb20s0clpPaFDFPESHLtnJPYd&#10;q6pLy0uImZgWferb9mMIKfcw/bpf9WreZtaNuhGO1fzzKXvKcGpOXRXvv1XRs/QUrabIwPFXhMXk&#10;lvFZp9laxPlRyLj5E+8QKsTeGItRvba5hkeOG2cO7dEkCjNaOqatBbhobtHVtwM8SjlDjt9amvI7&#10;m7tIFsmjWS1+eUeqnt9TVTgp15Kzbje0db7r3duiJWiJ57W01nQLu2llhiaQgzxSKOQemAar3SaX&#10;YaPLBAXhhRUeSeFscD2PTBqBLHesM7lGadAZPL+6CD1P0FU9RsrS6MlusRVSfn2uRk+g9fcVUsxn&#10;GMaUopNRs5O77vS97N31aBQ6plmwvl1OC78qIKwOQ07ZyV9MevatCxvLWWI3HnBnmIQJjGMfxY9q&#10;x/DMenQQfK7xqnyywTdFPQfTNWpIpbO5Cm0RYTIskUu4OZAP4W9qUHOC+sO1lfXt2bS82x2vobd5&#10;bwT7c3LlwDt/eADA6k5HNOe6t7OSGEokbOS4dTlMmsma/tmvhMscU0CK3m2+fud+lZZjt4dPFzfO&#10;Vt5JSokk6gEcKBXVUxScm6EVzN6vyVrO7XVuyd7ohQ2vsdXDqEcdrcG5UmNwc7D07VUub6ytoEuP&#10;JhikXLo6nHTsK5v/AISeyk0K5Y2U1zJ9nfzEXHmgr0K+tUk8Qpd6Ot00azfuPM2bfUYOB61jVx2I&#10;VClC6eltk2m3fVtfihxhHmZ3LauNT0+R+fuoJCp7E9SfSg3Qm0cHzyqbm8uPfkAY/rXm+m+LrTUr&#10;VJoRMsgt8+S2UkUDoWFYN549ijubBoTNLapNsiuY+e3zKUHdTWscdjKrkqkXKTi4u+nVtbW08u+p&#10;PJTSVtrnqT6hDDa+Ukqs0YDo0i5DZ68VJd6lBc6ONybpk+WTaPuV5Vq3i290TVbe2ja2ZbneqJN+&#10;7kd+pOegAFed3/xT1GyutUuBd+dbK62jJD080gsjHPUduKywuFxdeMlTtZxt+K/ysKpVpw33ue8W&#10;/iNbz7PbW07czMXbrwK0brUxa6ilvLdW0u+AeW6MMYxng+orwbUPidt8E2uqWE8F9cRlrfFvEN6M&#10;3LB8dQPU1zsvx0isYJvPu4zfyWpmitmQcMvA2k9Q1dVPJ8VODjTTeqXW6te/y1E8VTTV2fQR8Sxa&#10;ldSkN9kaFzhpGwkvrtrIufilZ6Y7tLOv2dJjCX2/u9xGStfNGsfGvXdQ1nT7q0vdNh0m4AW9s2BY&#10;xnqAv90mvO9Q8bX/AIkkvIjetME3TS2cJ3JH2Ehz3x1r28NwrVlL2lR8uz0vda9fO5w1cyjBe4rn&#10;11Z/GmxutRltJtkEfnp9kSQgSEHn8s1leJPjbbaZpdzPaPBNNa3SpcRSOfm74XHOa+P9S8WXen+G&#10;tSmW5E9rYhfsUrH7jOcA5/vVhaj4sntRbXeqxfb5AoYPGMPJLjPzev3q+gpcHUKk1OTv0t6JHC81&#10;ny2PqfWvjnbapc3SWctxbrlQtx08gEZ3FfQHgGt/TPjLM1hp2o3cqXUflBnVX4kl7qSK+TLzxATP&#10;usrSTy79A87TAFAvy7gD2Kmrujz3kXw/1yU2wks9OAe4njbd5MjNhWxnoTxXVLhrDqnBRjbVdr66&#10;GSzCpzN3PpTxb8bbLWbiZtBi+yW4P+kRXj4zkA4Bz0HrXnmu/Ei4s4Taeb+8uLhLmO3WQt7EL04r&#10;5/8AD+sK95LbvcHyJkCyLJjeSOfY49a2tSs3bUrafUJJoYbd/MiaH92CD90c9c9xXo08gw2Gqcr2&#10;321MJY2pV1PXLr4srp+j3mn3DzSQy3HmxrwfLyFLMW74xWhqfj7xB4H0+2utPkOs22qQxPAcGURq&#10;R1PccCvJ7+4tNahi01o22zgw+auC+DyoyOPrWxovj6xHhvTrOWUfaNOVoo5ZOgVuCprOeW0lFONP&#10;m195dGraP70VHEt3UpWfQ6LVvibcyeHbu71CSaNbhPJniZxxJnhvoa7ax+L32Ca2v4H/AOJYLWNA&#10;kK4LMBjqOhNeK+IZrq6vki/iC7LhpE+5lM4PqpHSofDer7rXU9Osb0WUcQZjFMCCGxgOvuPSnUyr&#10;D1qKvH/KzsiYYmcJ6M9nsvjuL6TTJouJnH3rmU5QndlfrWZrXxmubbUorSwN0tztCTpHlpZo5CuC&#10;OvP0rh2XRdSso2PmSeQoeVY/lknYDk9OK5fxTrFzDrenfYopGnj3PFLIhQEehZex/nWeHyjCTq2j&#10;T77nVLFTa1Z73c/EnUZNC1HT+bee2hW4jlZtshCvgFt2PxFcX4N+Nd9NrLqtsqs6Hf5i9cEEMA33&#10;a5Kx8enxBrlxLP8AZ5rtEMUaXEx8sgD5mYnOSK5i4tn8F+IJJ71lnmmY+Z5PItlIwo9MVvQyehGF&#10;SjUguZq6XnbUwqYqo2pReh7Rf/GLX9LmhiaUQ3Uxdg0I4kDE4wM9q848f+LNTa7OqS3KW8MZXKxz&#10;cIy8MCOMg1ys9tc6zp6XQkn+1WQ3pF5m792CMt7jtiqNvaN4ihvEupS1sY1X7PuJK56OK9XC5Zhs&#10;NJVEkraPT8jkqV6lVWNi58W3V9p8N1FcOzQKrRwRcF9xwHIPFVLfxVZJpt7aagCtxdQmV5d/DLnJ&#10;hGPzNRabrP2G03XF426ErCk8kQxJjjG2uXXSNSk8Q2ctzd2yvLK3+uUGOM9MEDua9qlhqT5oy0S2&#10;39dNDnlKVl3Org+Jlr4TnT7FOzX0yOkkTc7gehx3GGqOHxZaafazzQ3QnmRlWPy1xskPYe3rWfqn&#10;gaCO+j1R5dySKEnlki+fdnB2egon+G6axA8H21ftkOSPJcZmUZONvrjvTUMDZSbeu7/T0QRnX+FC&#10;r8UGmnuNIWSGOG5XdMvZ8chR6c1o2Hi6yvbS2trqOOGPATz5l8whmOTXAwaBYwWFxcSiGG+g/wBW&#10;kmd7kHIJ7Zq1Zy3WoXlw11AlxHMyuUaPGw9Bg8ZrtqYPDtfu1a35+RCqSXxM9vsvGenafqiNa3Nt&#10;HcrtR02ny8L8pK9fvVznivxFaX2rX72iNJIhGz25+bGBXM3tpDud40LNzK6Km04HOOa1dX0K1vdJ&#10;tr60kMN5PDuPluBgE8Y9SK8GGGoUpqbvrp+ups6sprlZp2fiOyt9St2S4jkjlt0lCzcl3Jx8271q&#10;7qPiS7j0y+8uQRqxVoPMOA4B3cH27V53qegXn2ZJLq6kk/5ZO8IG1tvI4HT2NdVqNhNJpcaWkw+1&#10;ny5t8nIkjAG4BhWtXDUFKDvf/gMUZTs9DdPiSzs7S3mu7r7dbzx7HTgP/rMkNWLqXie2a6kigjks&#10;4Z4iyeYAc4OMt6KcVi3T6hdaRZSzAKkBLHoeecDjnFVrnQdStdR0KV7t7i1eETzyQqPkJy2B6Ed6&#10;ulhKMdZPXXr217WuDqSmd1Y+LLmGySOVB5kEmzYo3DGOScdc9qpan4lg/tVvPuHg2fx7TgEjuR69&#10;DXI2evNeX7yxecsN1KVjl8zADAdPQj5qt6TfnUpVi1OX7Q3mnMVxheegBPoal4KNNubj/mV7Vv3T&#10;buUj1ZfIY7pEj8yCVXwH2/yFN05LL+xp7kTbWkm+Z95Lg9Fx3NQJp8t9qoOYdOuwjkrM5GBtwY8d&#10;ORWfeWF94fCfZYit3PCZYx1O3+IEjIxTUFJKmpajd072Oj0/UIrGYWrI82T5kiR+mMfn7inXHiHV&#10;dQFvBG+35lUJvx93/VnPYkCuftb+XVE0u0ZRHC6FJPmC/vCCcUscci2ssMsP2neP9ez5w6jPIHIq&#10;Hh4815JX/pXE6jWi2PSrK2sfDF7rF/Le/u9U2NJbtJkblXBOe/Lciora4st1szn7XDC7OUVsbwV+&#10;bp3ry3U9VuLq0Xc7xwzOIpFufuJjuB3BFakckkd/cxXEUfzRovzOuNqDqpHr3FcksA0uec/e/wAk&#10;kaLEc7vbQ9A8KWOk65rGobbiQwuR5aTPkZPOK5/U9HuNJF7La6tDb4nO2DzPuRnjaB39qpvq40u7&#10;kVGjt92E+0bMBc85+XsDWf4Z03VPEmtva6zFtt43djEzcOAOgx654PSpp0Zwcq0p+5ZaO3TsVKak&#10;lBLUuP4jutViu1t5Y2nSGFN93gHcOeT3zVSy8WanpdlcXXlpDNAWSANz5kgHKr7Dtmr1xfWSzalb&#10;2tqkElshiKyYG1hjD+4qlA8WuQztdPDC0D/6iFSRgHkqD3rsjGnyvmp+7p67eXczUnffU0hr1tcT&#10;NfzW1y15LCXKrLlOOzd+M1g22ttqVsu21jZZH2RXW/5xuPeuq0e/h1ZLy308tD/o37mK4XHnMXxz&#10;WV/Ykem3TRXGFjmmV/su3zUZe5H19BWdOVOLcZRs9PuCV7X6HJ6tpviGZ5LiAJGqutu8CnHToyk9&#10;sdTVq98Pa7CQyTR3EkkaoFXgc9s12Mgs7G61FNQkbyZFLW8UZJwh5GPeuctLrz7m5uYNQ2+Zn7HB&#10;N3A3dB2Py12wxE5r3YrTy3+Zi4K5zEdzq9vqp0su8LvuyikDgcg5p/h3xPqUH9o6NPH/AKQg2eYr&#10;43KRuwPr1Brsbq5eayiie2j+1/Ns4BIZhj8Wp+m6Rp2lwXF/f3kvybN8Splx6Hd1IFavFU3BqcNf&#10;LvffQpU3f3WY8FxqP2KKBjFt1F0+z3KsRIjKOEYDse+atS6hceH7lZWzJuKpJ5bAbCE9uhBrqNH1&#10;BZHUvOjbbtGeXygcHbjDelWfE/hmDXNQkWXUIfLgYPs8nYZNrdVHuK82WKh7Tkqxstb7m3sdOaLO&#10;T0t9V1S8kjhbzLV12uzfcDZyM1v6xot1GYrmySGS5aGPeJHC4YlfmbdmpNasrXR2F2LxLJWO8RTL&#10;vLE9MnptrOhury40RYvtEFxd5+7vyTjk7QOT7Cs3N1GqlNJLbb77j5VHSW5DdSXEdldWUssLX0zN&#10;CnIJ3E8Hjoan8OatfWdwv9pRNDNZMto0DENkhPlYj0OelUoTFYN9vJRobliolU5OOpyOx9DWhHo8&#10;eoNc3UIeSPJlZ5ORIQvUke/61pPkUHCa0fXz2aISle63NCws4Ptcl7dOVWeD7RGlr8qYAZdjisG/&#10;tbTQYoJ7dzGwtwkrq3/LMnjntirUb3MGhjTp45I40d2PnRAOdw5H9ap6XYyaPbxw38u5XBf7L2MZ&#10;4B/E1ME4tty+XdBJXSSRBFd39xPHYWkaGGVQjy7x8uOrMx6mqOj6ncXAezlvI57sKW3Qpy43ZHIA&#10;xW+unXEWqWzW9l5dujCNFjfHJGTmmwaRqQg1C3sJRDMhNxG0MY3oD1Cmuj2tOzWmtvztd7kcsipB&#10;MCb2G5tEuY47ZLiKWTBd5AejE9euK6ew0OHS4dUu51+1TBE814xymSrAj2HcVxVq17oeo3bWbzTN&#10;sCpLcJgJGeoJ6HnrXZ6jrE/h+xCXUfmRvGhliUpnDLyB/fANYYlTvGNN7/jsVSateW5ieRaahf3r&#10;3ME0LOVV3VuUI5Jwe9UfD2gjR53bywzXQaRHjbPHQkA9ARWxqt3DdPPez2KteiJAZ1l3iRTwGYdN&#10;4qKwvYtEhtreaSOaXCxHzG5C54Y98U1Ofs3GPXp8g5VzalbxFPaLA4W1jWaNVDorYQxseoApugaK&#10;80fktK8dpMRLbtbdsdAwxjr2q54s8MHVL+ZbXE12d2HhbPmJjv7qaYPD72OhxxPdPbLII8LvGHkP&#10;HQdKaqw9jFRlq/mJwfM9NC7DBHozXjKftMzqV2SKEJdRxn3H61r+HtVn15rK3vowtlJKIS+7ywMd&#10;HIHf+dTfbrG8mha8gUXNiBvlhYfvCR8pIPX61pal4nbTZw2mRQzR3FwPtDbU/dgL1Kc4P0ryak5V&#10;Fy8l5Pq9LfM7IxS1voN02/K3+qaDf3CW9y8rRGZf9WgHOGz1JPQ110t+mgeLrHRoPtKrckKXWIy8&#10;lMkDtjjGKsReHPDOquTJ9lnkWeCd3Zf3mDwScdc9q9Ekh8PabL/byxC7kSFDEJOsbA7dwzXymLx1&#10;JSSUJap6be9ZWZ6VOm31RP4K8P2WgXk7pFGZL653WzNCT5cRABRm7YNeg/2YtnBK0ts9/M0SvHcL&#10;0cgkFQPasTwx4ottZmiSEJHZgAR+YuC5XqR7Vu2t6q6nHaWLedHmXKq2QjdcE9Aa/P8AGVK1Wq+d&#10;PmPapRio+7sWNV11vDOhGfTZI5I40DyLtz+7IzkelXrfU76fy/8ASY9swZ44vYDIznvWW91aaX9s&#10;vfIeSZIJEKMoKFR7e9c9JrkzS70tgk0yCZJLh+dw42jHQVhThKVNKLfX8bOxo5Wep3D65Na2ck9x&#10;H+5B+8rDPPcVh2nizS/tsd1H+8hn/wBYueuOeQeeKwrXUYbNRAyO1lOD5jyHIjlHVfbNYniCHS7X&#10;SJZ5ZGhtrto45HjPQqMId3YHoa3o0OaolNt9uv4ESqNK6Oy1PxbZ2s3mR3SHyn43MRvBOOB35OK5&#10;PxFro02ZraAyeTfM2JlUSCNj/d+lcVqHjSz8OabFFabPO82MFJuExy3BNc7cfERdStrmW8xt3FYr&#10;VflKnHLAnua9zDZTNvn5W4/1bQ4quJjflvqeseHNUttNjjsr3UTLDEHijnU7yzHcUBPHHpVLVvHt&#10;l4e0O/uIkeNY38ySORjgnPPIFeO2vi6PT4NQtYJmljmK+UnmbgQOv0ArI1jxWmoQRWfmJFDGfLZo&#10;3IOQMgj6GvXhkvtKl5q6vr0v1OaWLSj7u56zq/jnS7rTYkivXilulICxrkoSd3IPoaz734n2Onsm&#10;6T7fGcOZYuQ5HXbjPNfPdy6+be2UcrqJGxFcb8Eknk5Peqp1i50/T5J5/LjVMM8S9znJPy9GNfQU&#10;+HqPLa7eu3qcDxsr3se2D4wXMMl3FZTorSSCaOKdtmfYA9CKof8AC1NR1PazwNBeWs8jRvOmSS3o&#10;TXklvdRaun9oon2qMTrM8kb4kjAX8yadf+K5ZLO5+yukkyIJg0i4yWONoFegsmoJ2jBX/Lpqczxd&#10;R7vQ9Lu/i3q6zSm0t5JLpwRGzMC8QYYZvwNK/wAXdU1Bjaz64+n3EeDJtTsBtYZFeFtql9fask0x&#10;k8yMCLyosjew/hq+tvcNdCJp5IbqcM6JIcOD2OepFdzyXCwSvFX9P876GaxdW+jPWtQ8U61NZ2Vq&#10;+qJf2URkMcsj7A4k4UEZ6Cuf1G+1WxglvXupvnwnlr0mz0PXIxXB3lnfaXqElpL/AKR5kDTRozZ2&#10;bWHzDFUNR127azt/L33X2WZnKyZJcB+hNdNHLoprktZ+S2ZE8Q5fFe56Hd+I9StIxdTSvcXskYjk&#10;ik5wueS3WnWuqXkkohgkK3EFyWgFw/E0Y5DA+9cfd+KbK8vZLiK2W1s5vmt7Xc+yFm+8uTklfY1d&#10;E1pbweZ5e6ERD7ucoz84yeuO1VLCqCs46+hkqrbunodzDr8ha5t78mDPlnbkYfPbPt3FYGpahb29&#10;rFMYvukxy+Y4w6g44HeuQl8SWMnmxRSSSXPljKrnLgnuG4zVmbWIBeef9nSSRkaWdfK+Rdxycbvb&#10;pUwwHs3e1inXujs7bXpfsSywec0YhPkPHy+DwfwNEPiGC8ga3vn3KMb+/A6g57iuTFxcatJY3FvE&#10;9vGUZkRXMeIx7LWLpXjXWPDOvyyxWMF9JCTdlWbfu29N+eq1UcvVS/L8S8/PuQqtmr7HqVzq9q0J&#10;OlSiFhFtC/d2Mefmqa01PT4bmKwmj3XnknzHVfvnrtQ1wPirxifEWuHUb+xi0GS9gMohtYvkTtjr&#10;0z0qez1611ICfy90ipvRZuhxwfyFc88A4x1Tt/XXqaKslLQ7Sz1u4kiS6t438hcvJuXPXjPfj+VN&#10;n1m11J7eW6fbIm1U2rxx1Hsa4y21SS8t0t7Kd4LdFOLfkeYc5INR3ltHYreXCSiFkQM8SsfmbODU&#10;rBx5tdH0/wCCP2ra8ju/7RW3F48UiTXQlHlqrgO5IwDx+WKp6XeXGoE37hrW+Vj5jM/Uj5enauGs&#10;9OebUY79cTM7GaLzpNu859+1Xjq2q2qQn7F5wlldo1hYSbCPvcKcsKt4NJWg02/6sUqj3ex1+1Ly&#10;ae4jmabzFVERmbfuBztOfX1rESaay1yRb+ZYYXR9i/fRAQDkMCelNibVlnS38zzI/s5u8KCTImcf&#10;KezCkmS0MgSe0dVnYKjw/N5bYx09KmFPkunrdBOTaubd4ZGu4racm4+yqqny3BfafusM9yRUWm6r&#10;FrUNztMcjQP96MlDITwR8vRhVK21R7P91cI8M0e5ZHViqOW4JrJ8JaPJp6Fm37gJW82OIjzB90F/&#10;ekqMfZycnqtv1HzO6sdhpt4nl3PlSHy3+cKj7XkAGPlz3Hei1aSa9a8+zSbVx5is6yJjHXB9aoCC&#10;K8sEtVdFnj2na3b06U+RHhMbpH5lqihdy5yTswTkHpxzXJyLW25pdk2kTXVvqP2SX/R8q771AIft&#10;jJ7mtl9St3lDtE80fl+S38LJ33ba88l8Zs18Yoj/AKPmRY2ZchmHuR3p2oXT3UDqh86MvuO792UR&#10;lxIqEHkd8V0SwTlJOfumXtFbQvat8XPCnh6zML6hGtxIeP8AlqYwfXFbuk+MNN1TRtNn064dljYf&#10;eIAYN03BvfpXklv4C0KHVo1niW4jkhKSo3Xb2Iz3HXNaVtFH4feWwtbcwwk7UlVDIHUcrjuDXp1c&#10;Bg3BKi5c2+trdjD2skj1hrjySqqiXFzNGu+VWIJI6EexFVJ72RXMDWjTSPl/mbA2+uO+O1czpuvx&#10;6hbQXEtpJCpPlJtcgKfU+hNMS+WxiFwsAaaaT5PMdj+7NeSsI4tp7/15m7qdj0DSkTz2uoJA2/Dx&#10;eYCX9Dn8OlLqlxeyaptlwse9kdV52Vx1nrdxpZt7geTDDHKHiVQSD8+MDPfNalnq902ozfapBNAS&#10;zndlJEB+tcc8NKMnPfQ2jNNWLCy3lrZlrW2dfL3FG3lv3g74PtWlHqc32SG8jXzWh2puYY8zPBZg&#10;K5hL+4kgkgldY98+y3lV+VA9fYikhv7uTTfJuLmFfKIeKdF+Z1HOBWksPzb238zGNRReh2emeJkj&#10;tDLdRSfO3lo+4GQSA9B1yM00+MBpk0Vu9hJNHdTghZugY9ckZI9q82tNNa1s4Yje3Fwtpcm5jeaQ&#10;gc5yrY9O1aq+IZoLEhW8zf8AutzS/cYfXqDRPAUub3feT9V6Fuq3sdppN0t5dPPNI1reeeyeU0WQ&#10;q7s4G7oa2W14204W6n8m2jO91aUYdvVSOxrzaLURcJHDcFPLtessynzOQwHHXjNOsLh7OT726dIG&#10;8uGRMgrmuepglJ3f9ejGqzirI9KsvF8NwkkqxG3wgYW+eGB649vUVPY+NprZZ7iK4mmtI/lNrswv&#10;H8I7nrXImVhGyrbjzZLUAeYP3Y781Vm1a/awuUcDsokVRJjIxtOPpwc1wfUqc7pL8TojXlFa7nq3&#10;hvxhaXMFq892dOigl8z7OzEbFUjIboa7aT4k2sbi7SJWaNtyNM+CQTggfhyBXzjbX8F5qbyPskjh&#10;JTap4yQucn0q3qfjK8/c22npuy6tK0n8KpwAPbFefXyWFeov12VzenjnBan0/ovjHRtT0+T94G2k&#10;S580Hf2IB9QORViH4h6Nb3Pmz3Dfv8bEZ+3QEAcCvk9PF02l2z3ckkcMMbOAm3AyTWlHqc+r25nj&#10;mX7OZdjrnckeRkE+ma8+fDkU7tvlOqOYu2i1PrOfx5p9g0n71LiG5ZYhL35Garz/ABE0i61HyBLG&#10;3XErYKBR2+tfLVlrUt1ELR55JpMhyzHOxQeR9flqsl8bO2tvs4kVomDvtJ+bJJJ+q1l/q9CV4ym7&#10;/wBalf2i+2h9JXHjGweJ2tWhaZZt4kVyQ8Z4+7XC6p4y0rXLgvbvAsiu2ZZE4JBx1/QGvLNK1iBZ&#10;hqSpK0rEJHFMSXcn6cEVXTWLO3uUWN1WEyje+z17N7A12UclhRk7Xb/q6MKmNlNdLHZ3U0P9uT28&#10;0KTW0mWS63gOpHUe9VrXRdLutQeWWdpfOGdkkvZeOo7iuUm8W3GzUIpfvWxbyIuN7gHCk/41lJrS&#10;zavYyjU5o5EIyncEncRj3r2Y4Kryuztp09LnD7eNz0SL4c2N5dNOwkuvOtwhZYswbgeM+/y811+k&#10;eHtLsdKitLiOH7UW3NFtLZBHH1FcHpXxCvWuHt4r7yfMYSxssYIz3BAqzbfEaLS0vZpD5siYTd93&#10;BJ+br6V5eIoY2r7jb02OmM6S1R2V9pXhmz0qdpy9tawF4i0I3+XuIYt78r0rtfDel2VzDFcWgdrf&#10;ylKLu4dT2OeteFW3xCi0+3msL9xJHJcGWfzEGJOPlbjNbPhP4qTQTFZg8dufuXDPwgHIDAVw4rLM&#10;VKk7Nu3fqvLzNaVelGep7FZ+AdB0e/a6it1nhuWyUulDxxsW3EipNb0yxvtP+yCyt2t3Ji/eKpwW&#10;6D2Jrzm7+KkwuPs8X7tU+YPvGDnvz9aqad8WLmS4itWMdvHbMue+SR1z0Iryll+Pm/ayk215nZLE&#10;UV7q2O/u/h1o0t9by+TCsNtbrGbf7gyOvA6mua8VfD+2127XWtMkFrdwna8rb9syA/cOK52T4mSa&#10;hCJ2JaXfIiLI+AmT1OKqX3i2TUbFoILzc8gZvtCnoAM/w8E+1ejQwuNpSUpTd1p5edzGVShNNW0N&#10;rXPheutXInikisGe3dQsfKDJz3rl/Ffw/n0jR7XZFutQS7uzAncRgfntxWhD8Q5LfQ4pZdQF6sjd&#10;eAiZGD161Q1r4kSx2lvE001wvmhULKjJHXo0I5hCcY3ukzkqfVmnbc5LVNHi02OyPmJHI5Dzy8AY&#10;74z39qz7fRre3WzMUjs0dw53twmDlgO2ferEmuJr81zNf+XeLbuXDycRt2DbR61Bd6yuqQqtpIkN&#10;qZAzowxyTyQPpX08Papcst+vY82TprWI+LS7yEXNu9z5LSbULZ4cfeUgjoPU0zX9NgXUFvb2MLJC&#10;TFBtV+mOSR6+tZVvcsuJ5pdyxsNu5x0B7Yp22+u5tRaWVG8z5kZeY0H+11zW6hJS5nK34drkKorW&#10;Rp6pBFI87My/bXt1i3x5XqMhgem6qMUOoWqI1qiTSSHiJs7kZf4se9XLnNjFbXHlCRU2sJ2XMfKn&#10;HQ96gtPtD3aWiXCLdzSl/wDSEOw55wx7AdPaiDaj/mD3KL6beTXkaSzCzjMxlKQpg8/wEnuK14bi&#10;90+2hiuln8uFiHlj6vH0U4Hal1W1dYXa7nhaaOZh8uD1+ntSx6rHqOiqYpPLjeEb0kThyeAtTKbq&#10;RV0mioxSbGQQG3G37QkunFi/kKoMhzht2eemK6Dw7cQ2E9zdWGyS4myqMy9AcHBB7Vy2mRW37yKd&#10;wt0F3ukfy8DhcitRrmfRftLOr3LJhf3zqQV3ds9xWFeHPeHf5XLi+X3j1aFYZW0c2/l+WU8whkAK&#10;57ZFXrZ5tWZnuNM+xWtlOkSNJ/d25yuM5BrymDx6FvDZR3AWaEqoVUJ46nFdbd+L5Vtn8p38mRlY&#10;+pwa+ZrYKtTdmt9t9NT1YV4SWh3U8MLQzfZ4RdsIVTDOAflOe/cDpWe+V1yYxBbrbm5jWbJDAjBG&#10;ff0rkdQ8T6nrtlLYWXlw7SWkljYZYEVj6T4tvdNVoWg2qmEjdXJ3Y4Az2YjkGsaWAq8j1TfYt143&#10;PQ9d0qO+SB7e2hgtuVkgb5i+eBg9K5jWPC9zey3KTeT9muoonL5/1cqMPl/SufufGWo28kXmvKsk&#10;bASNImUUE9KvwatJqk+oyy/6LayBDGsi4ywGDx7iuulh6+HSd1b/AIKMnVhUdmjTs7a20S/ub1MS&#10;3uotJ8kKAKQNo2+nAq+/iOVU2xXFpCsZV/KjzjA/kcda4p/EcXmGLz0ZoIHJVeN4zjjHVhWZpU06&#10;wRz3Ef2eFS3myx8FCPc+orpeDdRc9Tf+rGarJO0T1ofEO+urgfZY/JsJ2Zklbq3quOxzUGo/EmOz&#10;hR72zTztywlpshNoPU4zXnV1eWsk0LQS/Z7e2kDxqpx8uSNw9W9aTVdWW7tlSzM1zIXMSXFwwZEJ&#10;5C+uKwjllFyXuafd97NpYiWup3N58VrmaURWfl3Nw04BXcQ4IXPDH2FZ2q/FXVb7VmC2knkyW6p8&#10;ycP/AHm+uK5K5uRDboyPDb3CIH/dxZxITjnP5iq66hHa+ZLPcO0kJ2vKzdABnj866YZfh46qndmP&#10;t5tWci3rnie+FlcBrfzrqGMxIsLDMmGxzn0FZ1nrt/IkMSwM1u6fu/MGcAc8jtVq6kto2RTI0chV&#10;QJI1H3iMirdzrDxvfM0v2pnXHmQpiPj735d67oqMYcsaa/Ezle+sjOv7m91Z4Znsk861Zsz8Kdw2&#10;kEeuaYPMuBJFNb3Ma55WPLI+Sx3DNLNqlra2Ersskm8qxlXGMHauRWfceITaXtrZLC8jQw5uJFm5&#10;UdM8deOM10whKStGOi/4cz50nqy0kt7ADDajc1sBHujfcXVehNWX8Qa1balHvsg0ezdI7cb4zwVY&#10;VHeaZpN3q+7T/wDRoZgSu5sEADdg98gjFNl8aLG9sqQSSKpVAytmQMew69BUuPtPhhdtddCuZX1Z&#10;KVvzb3kyYtoSvmb9o8xyOQv4dzVTTNAl0+K3XUmae1dml3x53p7ge2a7Wx06SbR0vbWTcyRnYJOu&#10;3PTH96r9/o4WGRGlDLIg2PngN2+b+dcLxvI+Tz+ehv7JW5jy6XR9Rt5W/wBHuZtNKu5i6Hy9/GfW&#10;ktPDmqtefaUdLNY5hMFmJIEGcbznvXsN9oMn2qPTYn/fEoY7pmOwqOcVHeqviDT5LMGMbOFSR9vz&#10;D5mIahZrJpWirPf072M3hvPU4m08CPJaWc6GTzELrsbgnD8lc9VI5FXLvwobmKFGmM0kUyyiVlyE&#10;XlW69cV0c0F3omk/YEZZrkyo33T1Y5KoT0zWxLot9NHaf8u0zyhCrYztAyd3vXDPHVE+bmVruxvG&#10;mrbHL6p4St445bdMSQyW6Fmg+bleoQHoGzxXIa7pGmzaXOqSOJIdvl9QcZwVAHeu/TRJNN1DVoYp&#10;J9RnmYTrFc4AjizgBcVJrHhe6urq2VrFLVbZwqTszZkP8Rf2PatKWL9nJXnpv2voujMp03JaLU8h&#10;OkQtpUW+wk8va8RZWLOpJBBwK5+XwDaatqlvqkUk63kS7Ht8fOoBwHz717gfhvfJq9xay2r3ti6T&#10;TRSqxAVuu3Pb2zXMwaH4j0zX7ZbiyMilBcQIvRyezAdxivboZkkpOjNXtffo+mpzypSjutDmdN01&#10;dBe6gu7d42BO1V5L9ySPUEVe1d5LawuGVGWFzxtY5c/xLjuD3rsm8KTizu9VeOCRUcNvhfkbuoJ7&#10;EHqKtWvhnUxCHsplkto5mKo2CW/d9s1xyx1Ny521pvrpc2jTdrHk+k3er3EQl2vbea6QxrIm1Jie&#10;m0HsKLKW4jubZ44/Ov0VvNWHBDZbnrxxXqWq6FGt5aLbYk862HlptBfzehBFZh0c28YRIN084CBI&#10;4/uMeGbHbGa6lj6c9VFK/wDWpi6L2uchYfZ7NUtPsnmamxzA1y2dgz1WlsdElWaxle1+0QxvKj/N&#10;jDE/er0LVfCM8L2yWlvJ9mglLSyyMHPB4A77c9ag1LQZ5GsRc2Js7R4+Z1bIfJ4B9DmsFj4S1i9/&#10;PXqUqDT1MbREmjvLaKctHIYWQTs5BHOTwa7Oz8NcR3sWpm4aGVZgjYUkKM7cDqD6GsnUZjHazIlm&#10;8kyErE/q391SM5qzol/JeXp+1H7CrS/6tsvs7t+favMryqVF7SOn3HZTtszobSVdSS6SzEfk2ziW&#10;SLZs2CQfyHWt1NVhuIZGlR7jaUiL+UMDsCDXNW2qWKvdT6du+zuhR52UDkHC8Hsa6TRfJWz+134k&#10;trNwnySfc3KOS3QYrwcRG2rX+fmdcLt2CwtZG1SWJ4ndYWMscs3EiE9s9wa67Ury2s4kglkSK1S3&#10;DeaycoRzzXKeI70aekVxZWs13DMqMFZ8BI88geoqjY6pBZpqVvdyNJsiWJ9y/fWQ9ff2rhlQlXSq&#10;dO3XszZTUPdOpt73TtcF7cRBJF2RfPt5543U3/hCtN120SKXEdowCOkaAIcnngdjWPpF1Z6BbMtv&#10;PHHDMS4SbAEYHp6g46VteHvFMNy0kMCw2yxwhvm+5kdhmuapGrSvKg3ZWNIcsvj3KvhT4LRaXJqG&#10;qSQB7u6cQxSxvjEKdP04rtvAWgx3VxJby6f5VnpwZIo5G35Vuc/n2rKsvG66e6JdGGe1z8rbtvlk&#10;jBH1FdboPjSLULaJrKJYlUbnSPvjg5PvUVq9Wb9riW2tO/b7rHVGMVpHcvWPwvskhlgtXSG1YCf5&#10;udjD0rSs/BMMK2t95STRmNmdlGXyerc9c96ZYeI1tTvZUmhYD5IX5G71FdXYaxFeK0Nq8cYQ5Ix8&#10;wXoa9rBUcuxUfZ1JPnd+979HZ2VjKbnB3itDHufBlndNbXen24hKyht8eeM9VI9K0V8N239oFo4k&#10;Xk43c5NXby6u4yRaok5kkXeV4CA9SaqXerWX2m3jmufs21mjd2yAxP8ADur1p4PAQlrH3rre0YvW&#10;zUX0VndmKnUa0/r1Eh0iKO3uAlqi75d8jSPncemR6U69sI4lhSLy2WJDs3dQw7k1qzsqXi+SCsZ/&#10;ij6Ekc7qYbuHyC/lQ/ODvf0Y8HNeq8uwyjOhdJrrborNtWS0dyFUndMzLbSBDbFZYku4PMDj5QNp&#10;PP44rJmjm2Xk1t+/kVMldmAynjHPcV0lxNax26L5e2OPHMfANR3txFEifuT85AO0dCehrycVl9K3&#10;NTqJKC6Nt3adrOy0Xnc1hUnd3WrMnS9Ghu7WaIRJG0UW9mkXpn1qlbfDu2sLV7iyidprxxLL52By&#10;OlaeXhlm23Kxznhvk7dzms3VvFclnPbLERJC8nk/L3zwDivLcsvo4flr0nzW5dGv5tHZN2aS1TNL&#10;VJSvF6Fi28OQWN7dMFVY3UTfaRgkknlSD0xWM/hK21S7ubi5juY2clkikYDaeh6dfWtG+1ie1FtL&#10;J+7WQH91t6L0zRqXiC3gFv5LQ7vtGzcv3OnSuarVwbm/3fKorZ+eqa9EzRKSWupzi+C7WT7MqWKL&#10;5EoLr1HQgvx2auC1z4L6ReRNdNCWhnn80eT9+1ydvU9RXqFz4ht4ZLi3tAftRf5C3TB7Ckm1PEdw&#10;827yeISzHrjmvKjiIYZSlCb5vK/ys9C3SU9GtDwK5+CFqo1h5YTqtrBD5NpE2c+7CuTsfgverc/2&#10;iLqXa+JvKj/5ZlOwx6Hmvo/7W80IWaB4diyfLIuHwT0PvXF3/iMae+sRK0fkpth3NhPLBCnHua6q&#10;ObY+8qaev/DJr1ucs8LRspWPGYtNhttdnEAjWyicXFxLO5JPZhk1ntpNr/pV1HGN8sx8to4sdTgh&#10;l6V6Drc+jR+H2t7aOOW7uouLebo/8Ic+orA8GeGtP8H2Mzrdm8yQgjkyPLb157Me1fRU8U3Sc3dP&#10;RJd7d2cDpu6Ss0efa74VuY7972yjFx57fdZSDGADkZ7c9K5K+8Ean4k1OK6e9ubC3EiyO7Nu2diG&#10;xXu+vtFb6tNFdpGsM1uU87dn5icjiuR1G2P2i6tdONtLLckbFWXb8uMHnpn617eDzGqkmtHbfyOO&#10;rQjrc831e1v7GJLhL3zo4Tuk2vuxjjIz0461Z0Fp9U1RmREj8xci4uJQI4ZOo68ba1Nb+HSafoIt&#10;4pZN0wUxrIv+s7bT221Bf6dLYRtm3S3skgV43k4EiELlcjowr2I1qdWFoNPfyObllGd2U9Yurm13&#10;s0ls2Ov2d8vACMHAPYdRUEcl9HbRyyxlmCmVHtmGAAP4vrUV7p+oLqk8cSyyaUDHCPlyJ1wwYN74&#10;qK4u4LPTYZUf7NDHKGKqCQYh/Cx7EV0RhFxio2bf+RDnq2xt/wCIbljZ3duskKlSt35nIbPOeOme&#10;gqydca+W1Xzv9CnIll3HlznGBVjXJkt5/KMMe27cRx+W3zrjnBFc/qYjWSRLaTcscysYu0bZ5688&#10;96unGFRL3bGUm0zs5JNLtbmPUovvTKbWfcxA6YyR/KiymiW0n86dvMkaSCL95xID2I6hq5DxHeLD&#10;eQ2VwxhWElpFUHKk8j7tX47I6To5uo4DHJO4k2zHdsycZGawdBKEW27vb9NTb2l3axuWolW52BPJ&#10;tVUn7wyHIX5Sc9DiugkS9yGijW2adP3dqpLbAOAPeszS9NtpI7m4ukC+SAp7EkhuGA69eDWtZ61b&#10;xaKkqlra9jtvs0SdTtZ8Ywa8qvLmfuq/Q3irPU5bXdL1DUr/AE+6kupLbU7Nxtl58tVHOMDrnoa7&#10;DRPiTq8MN5L/AKVIsDHCyJkcDkAt1Wsq51W3s9Z2Xioq7WdGkfgHGACfX2qGCdWsz877Ruysfy5A&#10;GeaqolXpRhVgmlt83djTcXdMu3nxUa8MEKhJuvzxy/6uQ9FI9PStPwh4rzLaXrq6zYzKkgKnPqB6&#10;CvPLWFbSwkjSyju7qe43faJnxIyt1wBxx2Bpun6vCo8uBnjuIHKCSYkYJ65J6KRzitamX0JU3ClH&#10;QzjVmpas9Z/4WU2naiZbU/2nbmaQorcPCD0UVl6Z8Wv7TupIb0eTcbBhpAQFxySvda8ls5v7MmTZ&#10;5klw6PtSRt5LHcdwxzVLw7ZXuqWmpSvGLaeEMIpZjk5O3qatZNhlGUpeWuzJ+tVbpI9H8XeJ7rTr&#10;d7i3uY2gnZcvI+ej9PbrVG+8Sag+mw7j9ttHZpESRO47qR0JrnbnR7u10wQXWEub2ILEnRPNI6n8&#10;RS30P/IPiuY2jCfvvs0U2YyQPU/TpXTTw1GKilZ2b172RnKU5Ns07bxhCweGKfyr5YQ8q7Tj33Z9&#10;O5rrbXWbTVL/AE+48uNpJpU8x92E8zH3kJOMV5RcJLeX9pfR26s14JfMSZh908bSV9K2bnUZrfSQ&#10;l3OjTWsJcm3bDxtxtJ9wKutgqcrcm7/4b7rkRqyW53WrpHeaTLDPMehj3woCQSeG4rmorS4gi0+3&#10;EX2uO9KQyTqxkRGXsw6gH1rF1PXdTm0yKOKR7iDdhGVCHKlfmZsgYANX4tbk0aGS7RpG8mEvK8nJ&#10;XjgjFZ08NUow5VrdvQqVRT94ua1b29va3z6TdOs0agbN/wC73dMDNULPRJotOk8iDy7oDyjE3SQu&#10;7AMD2xVF7y1s9GifdJM1zDuSTy+2ckEGrGqeIRZ6dFtv5oY1bJSO3Pmnb8ysM9x6V0Rp1ElCOuvU&#10;m6lqyzpXhWTUNSs7dI47dUmPnvv2iTHdetb0nwwS71mVWuzbfdlkaNOHDVn+GPEtjNZwS6eiNJJE&#10;Z5J95wXPPfoeNpq5Y+KhYy3lxI27zpW/hIKZGdmM9jXHWli+eSg7W0873NIKkknI5i88KGy0rUtJ&#10;tJPMZbstJPxhHHHBpLTwjtgaJYY5dRjUSunyDEZ/rWpqEs32m1aNoP3l6r3LSIQHB57dQadPbahJ&#10;LeeVcLDbzM5dWXb7AADJArs9vU5dZb6/oZOEb3RjPoT29gbe3cxwxwjL7eozksuPSseNINLtI5hK&#10;iyXEu7d2dc8Db0z713Ony291PZecyR3SQSbEjQ/MoHzBh3OVrDTwtpai0fzZFjTLhvvcdSPY+laU&#10;8Ra6qX+7fcmVPsRaE8d1e7Gmkky6BC2TG4O4FfY+pqjqtsbGeUK8C2U1wyxrtzx1B+g6VrabolxZ&#10;28tx5j/IUlESP2fpgng471BqWi2i6dJdPEZphGpilkcpEZCevXitI1IKro9Hp8wd1G3UxrFzYw+W&#10;3k+Xku/mN+8PoQF68VrWmvrJcSW6TfZlATcyoHebC449M0uv6AX1SG4t5lt4/L4RW5c/3gO4rmJd&#10;Ximd7VIUbZkCSNedqjHG31rojGOIjzJX/QyfNT0N6XUrPRpYkjt5JGknQfM3qOSSKsf2lfaa6XcR&#10;dWmmK/K2XwByME4BrGa5g0rQ7aWWUzSTbbebzEwGPVee31qO51WK8u7OFvKj84OsW7+8PqRR7Hm+&#10;zfe/nYFJrrqdHpXiK4uJrqWzkmsY4cRm1ZclyRyR7EVfPxEubW0vrXUtRe6/diERMpB3A5BPqSO9&#10;c7bayVnvLSK1K7EXFwuP3fuDVG41FV1mFUgW+jvIni3KMbuOuaxeFp1JPmhp8r99zZ1JRjoz0DTf&#10;FWszWaR+Y0MMRLxRs+QABkgAd6l8K+OZda0N30vU/PmW4dZYpD86H3X2rk5zpslmt81y8N5AyCBr&#10;dSpTlVIbkZqnL8OtR8PeJ9fuNPuWhtdQWOVLeNGfe0h+bbIOnNc31XCzhJT92XTTTRq689zohUem&#10;56PB421bVree01GJ5lRV8jzE3ck8jPUH0FW/Ct3qei+LbOe5lnk00KXkgmn2SbieFO3+A1lfD7Q7&#10;23vNI029nnks3m8wRTPiTrypNdhr3gS/0fxGl3pF4Z1LrFDbMmZCp3KWOcDivDrzw9GpKhHlSafp&#10;2+TO2PPJKersdbrvimL7Hab5TA0XyGW1OZACcgkdAVrj/FfiZbi9sYlEm2Dbco7ODvYnHPoDWj4O&#10;8L6xrFxqTznzhAHjl+1DDhRwOa5DxLouvR3s0VvpD3LJGnleX8wgXPO49hXl4WjRVZ0+ZXXmupvO&#10;VSUbnRTeM5L2GVbK4MMMsDK7yfJ83TIrmn8RWb6cUuIfLvXlbHmLxCRxvAHWulsfBN62kFJR50en&#10;A3MbwxnBRhkqCf4lK9DXO6joM9mF8t0tZbpS8e75trkdMdQPm5xXZQWGUnGHcwnGoleRX8ReHZ9S&#10;1a1up455LglYnXy8xzqE65HRsdK5HVtCtftV5d6bulkhUSxormMvEnv/AHvavUdU/tiPwnZXEDLd&#10;tbN5U20AIQcLlckZrmGjttPuJ7hpIV1SFDHvjYPG7dx7EfqK9HCYmaW90tLLyfVdjnqUk3c4q6ub&#10;jUrVbi4W6tVLIlv5aEIeMgNt7ip9LvodNv4/PkNpJI6wj7U33WY5yevy+ldV4WXVdSWW6KjTFB2m&#10;SSMyZb1UeoFVr7SH1TUTFb7I/MbmVgG/eE9QRxg7a73iIXdKSsl2exyeyfxLcwdQ1K/WK0iliRlR&#10;nSVcZPB4wtTXOpz6Xqtz5kc0lu8Qlglkz+8B78cV3Os6JbN4Uh/fmO8Lpbm4iYl5pP7+70wK4vVN&#10;C1t5hataNcT3MR+zBnBJVeeM/nWdCtSrKzSW/l13HUpypszPDcT6l51xcyq32lJFSJpBlGB46Yxn&#10;pU2qSwsz28spgvIZNioqBuflIU45IHakGm3c+p2VxBp1xAqHZPGrffIG7PI6Grtrc/2xqru0XzbR&#10;LJPcDaHK4AU9CGxXZNrn5+lvLQwj8NupmJol/JLDPcERt5gxKoLFifvZOeRV3WbSWPXbeGW4hjjn&#10;JBZVyIzjK+uAay9a19tNmEsU+2Z5hHHLCwPFbMOmRXmjXMn2qZbgeW4SSIGQAn7hpyc48tSpttsK&#10;KTVluZr6dex6bdeVLb3MbyARp/cP+11yAfRs1BpGm6hFFI93thmywSJs7JM9Su6uu0WKbTYnR3jt&#10;pHMiPFcIMLx/Q9PUUviTSZfKsUgOfl3SpIwyWHTAPAJ7GsfrTu6btr1NPZKykcR4j0tbOxkma7nt&#10;7jzSkVlvLBXByWHtUst3d2+h+VPK8jRy7XXltynlTn1zVnVdA1S6SaCc/aJr4l8ct8oHVQK0rvTZ&#10;b3SY9Ncfv7cRRXE/lHyjn2GDkdq63VhyxUmnr9xzuLbdijqli1vollqLfuN8yxm3uDgPnk4x1qrb&#10;2Vtrlj5trd3Mt8TFhJiMJGO+T0NXL/TVmgey+1o1qYtsax9E2D1AqHwtGI1WK1RFupxHsZuUAB/i&#10;z39alTtScovVP8PMTS50nsNube0W8N2ly8iw5w8nWQHlquTCFrOGK4eSa0kD725UuCMDOOMmjVPD&#10;Z0oW11H591GVLPOqjAHsBWLrVpe29tb3cYkms/NOx5PmwCMA4HBwKIctVxtI0s47mhp9vDpem3j6&#10;R5nnMNzRM7gRREepB/DFVEtnhW4QRC4mjdW2QtgAkZ3E96twXEWlIlmk08l09uqOY175x8x9RUGn&#10;6lEun6nBLcBWwjySxrx8vQc1peWskr7d9dkCcW1cksP+PaKC+RmhAbezPgcnqPrUWpXUMd0wQSWz&#10;RlH+ztjYiDacjHBpsOm6jdW8d0PLkjJYxvz5bgnPTr7VMlj/AG1qUtldedZrNEs8G5RhCeCM9sUL&#10;lUm29Fv5EOTtY/Sqx1VNZsY73d5kDxB45dmN6nnJ96mSa4S/t41WOfTHRybfuccgnHNcpe6zHLrU&#10;dpb2kkVmkBZBu2I2P7tTaj4yg8P3WmreyQrLcjBaTrsx3r+c6Kq0cR7Wm25PVddPP5dGj7/Ro1jD&#10;Z63phaaR7f8AhErMc8HK1HBrP2MSp55bzyNjbvusf6VzN/4j0zw9A6SzxqtwA8CM+XkZjgbfUGoL&#10;7XLBLSyvbW3mu2t5FQxW3USH5TuHpUqlVnZ8r1bsxOaV11OsiWWy1iR1uI1a6CqkUjcOQfmxS6rJ&#10;Z32halaoftC7y+3zDHhs9iK4rVNZj1t7uVZNq2lwP3sbfPGB94jtg1x0nxBjvvOOmS+ZcCQxFVYs&#10;jHqFIHrW+HwNaTU4XTW/ZdrmMqyWj2PQdMgHhvRLK3+3hFWf53kf944Y5x75rodF8SRaqLiRrg+T&#10;G7qiyJ5eHHy85rx3xF8Vx4i08i/uo7KPT0iAaNVaVGB9OoYGsrwl8bp9Svna18m4gebZLLIwY7id&#10;oLHoCa9aplFeUZ1KabfVtW31t1RnHE04tR6Hqz3N/Nrz2jXyQt9m3kN3JPBzXPeIvDXiXULW3W78&#10;Vf2ZC8j/AG6whVHZ4wcxlWPQkVzd18W4LbX9esrphNdW0H7pVG6IkDhdwrzOH4raj4snuNa1BF05&#10;SFigsllxvlA5Iz6DtXXgsqxfxqKSSWrSe+1kKpiaSVm7v+tzutevF1HX9a06KW5up44GlkZrgj93&#10;jg/LjHI6Ct+38ay/2Na22oW39mTzwJIX4Mfm9NpbrzXisnjaW51ue4jkkVlgSJopJYzuJRTu46fd&#10;rATWbvGo3Xmz3kj7cwNOnkeZnEZb0/Cvov7H9tBQqaWs/nt6Hm/WnFto9F8VeLZ/7JuFTWRZa7Dc&#10;FIFgU754GGV6fextq5YfEdNIFhb6jclZwkjxssZ3zOdqttrwnV/iXc6LLIl3LasH+S2t43LiLvhW&#10;9uxrLk+JU+t2D3d7+5vI2cLdTP8A64DaVz9NvTvXvLIJVKajKPu91br202OJ42MZXi9fme5eMPHY&#10;1/wXeX1rKGmtbgJvkBEhIO1gFP8AEK8e/t+HRdSjee9uprGS4/dzrygAzuO0cDHTNc9d+KRdW8Yk&#10;uH2yT+bKiuCkmepBPQ1NDJDfTLaQE3CiMtGit5mYwNxVvb1r2MLlsMHTcLe62/u9Tkq4h1pXvqdD&#10;H471LQxqrz+W1jPdeZG0Kg4i243YqpZ3MXiC7OsXSx3enoi29x9m/gjPEZHcZrn5vE+mahqGlx3s&#10;W63eEpIkeVCKeQGH1rG1O4/s3Ur1dInEan5Y+TxH3H4dhXqU8GrtKPLJrfpbbfozH2nW90dL4ht5&#10;rPwsl75skex0/wBZEQdozz75HSsjSPEcNneSwW9t5M09oFn2vl3kbtnjp7UviHxut9pcdrmOeNZQ&#10;pdQSRJjLAHPAY9q5/WhBH4he58xlV1HkRK4CKQK7qFBuDhWWrv8ApZHPOet4na3ug3+p6O0elXkc&#10;kN9bo8aKUKbkB3Kff3rltOz4ms4bVrmTaYisb4yYJBwcD0qfwf8A6LbXl0Ll5PskRlC9juGH57Go&#10;NjR2Uf2K6gs2umCLLH3bHPXoKqEZU3KF+ujt+ffSwXUldF1Vn8M6Bcagt5DqqyFGLb8mMng9eR0r&#10;n7fUbi1Gq3zMt4rTBJWXPGenB9O1alhqMGbssIFW5g+z3LqxPzMcd+M1GDBaollbkSLsPlNN/wAt&#10;G34zkY6V0x93mUldt/hppoRJaJrYv2libe8Jjn2wvBy0yhRGH43A9eD1qeHV7HVIbqS8mubbTrLC&#10;Ju6TPhgOvYGnw6gkltFZLEk03kNn5svuTllI7LXK3ctqIBZ/ag0flK5LIcqw5wBnoawhTdVvmTv+&#10;nVj5uXY3PEPi2fS7fQ7SCMxra7rt5W4G49Acciqt3rpmub2HyWXMgkDKmflIyWU+1VvFFwwisVQe&#10;ZvjU75Du2qNvB9BWjquoNpWmm9tEjuV8kQu0bZjTd2INaRpwjCFo6u/33uQ25N3H6V4yvfJvoLjU&#10;GaQILeSXaC8g6hT6AUzREv8AUr5YYnMfkqZpVZ8ui/dxnvWV4FvII55Bq8SW9u7mWTpIXA3KBtHI&#10;61Y1vXrbw3d/a7CHy4dQUCCWZuI8H7hJOKqVG1SVKlDV+lhpuSTk9DpPEWtXHmm9+zbWCiJ47YNH&#10;5gBxg+uNvNatrrUUbtbyatHb6hCDKJVT7gODtI6Vxd/cT74WaeTa5dpNx42noKoa0tpHrTLDL5k2&#10;C5l3jDy+h7c1yxwkKkVD1/rXob+0cJNnof8AwjGmw6mL+KW1aO5iZme1UB0OOu33PapPtVvHZXtg&#10;zw3rdkjO4nJxg5rj9K1IRadZ7LXd5ZkZ4F45PzA9efSrdlc2Oqaot2zia5dhLLFkp5bBG59wK5p4&#10;ed26jbS/R6FqakroF8QSeHI72ZYUXzT5QVXy4HVsCt7SGsIdE05ktoYLhvvozfPtyxArz1tZRfFN&#10;6r3aRyRyh7fb/FnruqO/8YLHrFzcG3/iUndny4xjBH19K7p4GVVJRWrV+vbRGKqqG+x33iewi1qK&#10;3uLd4IfMfY9u0WUZgOX46NWZfaTptvcaZcxCGSSAliu48EdSQRwK5i48QzXFzGpuY1t8O7Jg/Qsa&#10;0BqCahpl1FKF86FMRJ0MkZ7EjnnrUxw9WlGKbdl+ugOad7blrXLuaS4kZrt/Jkm3CNZuQCPlApdU&#10;1uwg0uzNpGNLulKvI8jZfP3TjPf1FVL6/i1RXeXy7e4tVBV41I3kDhcfrzVmO+R5WtNQSG4upl4f&#10;HQ4yGBPFWoWUbrbp/WjRCcr3HX+nz6ppdvbOI2vY5k/f7DhwTkK2eu31FJqQijtotJlcNHBO1wfJ&#10;YgsVyF2455NVw1zbwbGvTM0I3QXcc2XQh8nPY+1V9L1dl1cNeZ3Jtfz9uMqeMLVKMt072u9Bu1zQ&#10;OqyXzXNkUhhhQfbCrDopGCPfr0ouZv7NxE1zHJbT2yQsy5fYwOFIx2qGCZpNSvLzzbqznjBeCVgO&#10;CcHYeOeKo3Gt295qNzvkmW3R2WNuruDyeP7tNU7uyWltRK7V+ptXkzQ6PHbxXsasn7qXy/mIkB6E&#10;9MkVFZX+q6oJJtPvEkjg3MUmxgg7Qy4HTNZPh5JtSu7iMhWhy1ybiT5UfnhWAyMirUcyaTeyxOm6&#10;aeaRJ1hbbweQQvbpSlSULx0ct+nzNk3o3saOnXUUd1JsldbsfflbptUcAfSug8PX95deHp7+3yyr&#10;ui/1QkA7jd6BulY/g2WDTdDuI7y0+1wQs7TQbtswAG7KkdyO1avhW+Ph/SL5oMrZiY/OyDzJo25G&#10;8D2NefiYpqVldpr5mlOVnq9DAtvsV9a3NotlHZ+XOzLKqEImfuqgasrxNoF/eR2UYdFtwu0yzPkJ&#10;x1/KrelX9zqGuvcQSxzL5TSpa3B6DHYH6ZFRa3rV28ZjvY42mnR8vCwGAeOAK9CHtIVVy+v3rzOd&#10;1FKNy7pNtDrVzbi5iN00cAt0aZyBIo46jqcdK0DFe+H5NYijv45reNA8qK3JQngp/WsjwR4vgt3e&#10;zto/tnkW5WeCTASUjjf7Gr417UdPv7exvjAtlcwkxeZGCAoPY1lVhVVSUGtOz9b6Fxmmk+pgy30v&#10;i50EEot7iaQDbs2kMv8Aq1AHt0NRaj43l01ns7uDytXiXyisKGQZPQkirs1n9tdG06XzovMe5S6Z&#10;gszgDpn1zVG2iTVL22LR+ZcSA+YzMB5zdRu98V3RVJ/FG8V06r18iZWfqdNHoourC31eOOSa3QKr&#10;szbhHIfQHqO9ZE9pue+33ayTgNLu2AYfodtdUuvRWVjdacbUR23mDe2/hF+7wK5yTUF/tdobkxxs&#10;HV9sPRABn36ivOoyqNyutOnoay5UrC315DDplrbpcJqUckWwbV8soAehx1xV+2vLjSbc+UH+0TQh&#10;wvR8fMpX8ulZqNY3l/dXUUcn2e5PybjgjnqufUU+7vLJisUrzQ6jZPs81vvvgt0x2rRxT923r/wU&#10;CkrXJItadYL2c2sclxefun3PukwFUNj0yBWtJ4zsIdFst0LLIG8kc5GCOT7msuwa0tdQnvVhku45&#10;t7fMoOzIC4wKfb6nYQ6RZ2ipJO25iEuVBMZPGKznThO3ut2/yt+BEZNXaZsiSdbPT4LWRVVQs3m7&#10;wTluCPYVh32rR3HiCK3DmGEjdE7Z2bgeQv8Adq7aWrLeTXbTPuto8CHjeWHO9cdjWdBol5ceZfxX&#10;DyRvMx2tEA6RnoQamnGnFtyf/DvUuV3HTcTUtQkbUXu7wSSSFIhshy3lqev0OTW1c6clzf201pHI&#10;1uAq3EuR+7BIPHuw9KrXGlWElhI0t7c285hJldXCl89CymrnhLxGbvTINMmwmYGi+yqOUwGFTUl+&#10;7U6a20foOK6MzLo3tk8sFqrzq6tcRyx8gxrww57rVWWRPtiW9nIWkdEd2Zmxz1J9B6+laXhTTZ18&#10;m1mifzPLLDsfL7qDTwm3VtRjQKvMWxWwA5bjBPYj8qr2kYycV0X39LieqvcxormTQ2NqI/JuMmVF&#10;83cZCO/H+9xT9f8AEeo3l9Z+Qu5p8rtyA7nGSBzkAba24pp9WudOikggtdR3MY3uGTaCOCG6jBqp&#10;e6LazX6fZ/3NxIPO27M7DnaVB7Yqo1KfNzVI66+fz9BWly6bEFh4nja9C3lu90jSqqJngyAr27qO&#10;4qvrGvNaaxLOtsdMkmbzY/s6hI48Z4Udq1NO+H0GqauthcFPLgbbbv5gjJAOWP1q5rPhabXI7qzv&#10;IZIrG1VhLPbNkp3GTyR60lWwsaiXS2v6WRsqc3E5+x1ayXV45ZZI/sqTgyxrxmMDsucEnoa0rjxP&#10;BZzyW0F1Itnc48v5v4Sfujb781lW3gm38N289reS/wBpxS4fz5OT8y5B9Qat6Z4Js9Qb7ZlY5gHV&#10;Ny7PL2kdRWlX6q3zOTaW36E2adupsQ213qkOmSyqY4Y8zSSq/wC8kjJVcc10JuIdad1aCCO3E6ML&#10;mRsFEUY249D7V53qV/caa88VjEk0K3OE8w8Ocdc1LZ6u1wlvcQ/u7eEuZfL5cqDkKx9K5KmFlNKa&#10;0WtvzK9qoux1+tarK0LQ6fM0NzDItxtY9edoI989asi/ltWRv9ZI2Yn2uey5OT6g1xWm3MV0bhWV&#10;pGnxKXjIPk98qT1FWtB1i4tgsF26NJal7nzdxPyH+FscHFZywlocq6feJTTZeE1xe2kdvdyt5iE+&#10;XufKP6jirutBdYjsrWQxTTkpmKdcptx8x+X0rkoLpprlJbdPM0+C4L3bQ9pCOMA1d1bxMtwkWoR/&#10;6O0sEMIdYtx+oxW7w8lNOP8AwzM/aJLU1NS8P30GpRXmlxQxwkoHgt0zsPRs+oq3qfgn+0dQjaLV&#10;Y7S+dWcPszvP1PXFWYtT1uLwjHdxadH5NrsV2hTNxxzlgD37GsfUvHUelXukanFA9/8Aa1E0cW7A&#10;dR94AGuaP1mbtTtdXXTXrZ3N24mlNYav4b0C/lMP2q8dkgi2tjjfnj6EUmqaHq95oGoarLBHHBBj&#10;zPLYKEzxnHcipNO8XxXEU0v2t/srXIMBkiLb9w9eikZxmtXxIL7XtBE8QLW6NF/q1HkSLn7nHpt5&#10;Jrnc6tOpFTSWur18tBqKaZU0qwTxhbRIJVS4nt/KO7qjDhcAd/lrntEk1LU7u+0i3VobhB/pF1I3&#10;yIUOCB6mp9M8bW2g3v2gWrKspOyVo8RmTuwIzzmphqwsdRvrrT/9EW8CtOtwvLg/xL9K3UKkHOLj&#10;o/hvsnchcrWu/U6LW9Wl0ibTZWvo1gmt2kCx/fRs9T7Y6VbtfiPHNq1nBEtw1ubVvMbqQo/PJNcP&#10;ouqWEN7d2viMCR0hfy2jckFgwAB9Dio3+IA3CG2t7ZIVLI8K4Docr1I9TsIrB4BTXI4Xst9Etdin&#10;Va1Uj1NPE+raheSxaU0lrJZgGzVpj/qz8rAZ+vIratvi3rPhuziksrlJmvLjEcUh3hCvBHFcP4f8&#10;bwJrtxd3VsYJbK0aSRpEyHiCcE+4P6VQm1221rQrq/tbaDybaBV81UwUYnLbM+teRLARqNRq0vd0&#10;+99L+up1LESjrGWp6jd/HO8j025tFjKzSKtx5u7gDoVPpzVaP9oG8s/scSzWsjPF95myIwOmT71w&#10;yad/wk+iyXUrC1lSExRu2N78qCD7EVk654bMdjZyyyC6tFQeXuUfeHG2saeWZc/cnBXv+Ni3iK1u&#10;ZM6/WfijqWsNqyQzyWUJWTMdu3ViOWUVxt5451i6t/KaR5p7hUcpMcjr1OeBkfrVc2BW9trpxE0Y&#10;iKyS/djAPr3BB71k+IrOfX7S1msblJobaRV3Rkguv8Wa9zDYTDU2oqKS7+ZxSqzk9XqLd67qtwlt&#10;JdyveyFWxBI+AgzgcewqhdXt5dG8t7tXWaZC8bQttxtGSw9cD0rQ/wCEea38SC3limbRnQAlZfUL&#10;909mFdLeiLT9FWWVI71QBs/d4kA+XPPvXc6tOk48qu3209CJUm1qyl4Z1+TXJJYAh+0Pbby29fnK&#10;8kAcZNZ99dNJcpJ5f2b7Ji5aBl/1i9wzDBBFQ2mlztJeSzIN0ayrHdNx5MR6Mw96zreWSSWS9t0d&#10;b2SJrSSKQggMOjEH1FOFKmpylDYXO+VJ7mhbLo6zQi4urmO4ki3husaE9KvXzw2949/NDHbx3LFI&#10;4beLAyeobPqRmsiOG5jtbS88i1aW1VWutrjZjfwcd6knbTdUtriKKMT/AOkLInzAjkf06U5R1vdt&#10;bMIydrHQ6pd2jQCdoVsricMh2qMZ+XI+vPFYl/pgjWODDqvmBjOrZeRgeAKt/wBpR6pKUw66qsef&#10;s6kD7oIBA6Zx1rI0TWnn163TUC81pAUKdBskB6GsqVOcE2umv+Vgk49SxDrwgv7izltY7WS1Ypvj&#10;bJQlfXsQec1XfxImqXUUt08huoyUMu/qQd1dFp8un6tf3slzLBIqMx/coEabLZ6Dqeaw9c02W1ea&#10;0t4PIhhKoJFb/lm/8f51pTdOU+Vxs7f8OQ1K10x82ryapqBMUc6s0B3bky4IOMoD2IqWK/S8jk01&#10;bdJPMiwJWbPA6njvU2lWF41z/pBeSYRPaW7Sc5wOoxzkUzTtBbRdGknaQTX3nj5V6Ip3Z/E1MnSW&#10;i6Wt/n8hJNszLnTWsUMeyNYTH+77cnrwT1O2rsGiyeIHW3e/gNvJKGfv06cDsOtPNt/pVza3AjuF&#10;Fu7KzP8AJGDg5yORispNGu4UjcoiyJhd27aG+fOA3Q8VspOSvzWff9SbJPbQuXXgzybvetza23kx&#10;MjyyHO7JB4FGp6ZbW7H7M73E1uuElbpnHQDv9ak1W0uJZrvzrpGXd5sDKoKAAc9OpxTdNvW1JI7l&#10;rlJIlj+55WTuX72cUlKo4qblew+WN7Jbmfp92zH7JsSOGFg3m7iAik5/Q1u3NxbRyw+c+5pk/ert&#10;ABB9aRbWHUTE8Gbb94crt4mBX7zH1G2s2DR7ZYjb3ARrjy2dLiTlHjHReO/NKThN3ej7Ds1obmox&#10;w3dpi3Tbbv8AuoupMeNvSsqxmtZNVjacJZKUaIQt2zwRUd5JI9wIo7Rbe1jhZXaPLAdMke4p93pa&#10;22jW9rtRV374rjysktj+P3I4qYwUY8re4pJt3saEN7Z7bCa2mWGRHVpUkcfmCeh7EVnul/aXdpdN&#10;p3nWtxIVM8g+RgeSBg9VqnNogttRmiW5aPT0BaNrhAS5xkEAda17Y3Fva2qbmaMqX3/dQAbsMAOg&#10;NNqMNY637/fuCTvZkM+t232+3ilt5Ft7Un94wIdTz+GCa0tUvrKzso7q101laZAgeH7gxt3c9fc0&#10;2902PVNNYWksc0kx80+Z2xyVx6+lYtpHFfC0DK0llGwDpGMmOUdyOynpWcYwmlLVW3WptdxO1vNd&#10;gggLLNeRsEz5q4PvwarWVs0Tq0NyPOkZjJFISBPID1TuM1n6rZWuoX2U3xw/Mxt5s7No9cdx0zUO&#10;vS2otbeWJfMa2mzHyfMC9lJ9ulcdOnGyjG+oSlq2yb7fDcQSq8YaOZSrxK+CCeQeKLbVvLvJTcTG&#10;S5jZoN8MuY+duPyFUZfsGsarFbfZLX7bJiVvLzk/xYbFOm06bRbZneMy28zebEuAXAXqpI7V0ckL&#10;cr3fT/IlXtdbG48ts1/cX0ryTR4Plsr7TnoARVYTTrPb2rXLSXFy7ZVXKuDjAyKxZbY3lrpdtYJN&#10;9sbcEnZtvmY5BbPFU7i7kt0lS4uI5P3K+X5atvUD72CP4R3FEcPfRP8ApaIHNnTWVk8N662UltNJ&#10;bQ79sxP8uhPesp9Kv2b/AEt5G5BiRWDEc56e/QUmmz2H9mWzKszWOBsn/wCWgHcLV5NXi0uV55YR&#10;9ngCtF5nV179PSi04Sajq/xIaTH6hZpCY5ZVh84qE3TZWTaeCvoQBTVm+z6ZtaUeSkiRRts2lCR8&#10;v4Vn3tqNSEk0lxBGsbFkWc4HO7B56MM8VpatDbWtnJvYSQwnynl3c+YQMZH941NtIxbuNdWTWto7&#10;afHau8cnyu5MK4j5Lctk8H1xUJ15I7WOdh+7WIIi7OrLwCe4A3cVjXV/DJplxcRW6TNOnknzN4B5&#10;wAuPXbTbHVmuIts9m8bPhtkLEoQB8rMT09xWioNpyl3/AOHE5pHS31vba1pTv5ga8huAssUcn3lI&#10;3CVenfgiuavtSu9Fvbi6tb9LjOwRRSKTs59T6dDWda2lxfXMYSRlVQWl8slXGG6A1atjcWKyu0sO&#10;1ZmxFIv309MetbwpKl7raa7ESk5NM1IvEEjxuq5k8yb5/J4OHGSKtyXlhaNLbz+dcqE82NNw3wAd&#10;OD61iSabbyYYpJaX0c3CWykxvxgMxrStmtfttg93ELfUY95d5G2YXpyaznCC1jf5dy0ne7GR6tc2&#10;8Ub2U0jNnMsDfMj/AJ+1WIZRHHJJOpWF2KxKyhgvfIz2+br1q1c6QFW4ntbkeQI2RtqgYbG5TGPQ&#10;Vl6CG1LQoRPGY7uRi8csbcDHUsKzvGUOdbX17jd07GrFqUUjj7PNJNPFOHuefLOD6eqip7fUlutV&#10;jZgJIJON7Juxnpu9j0xVaW5tdDi2MsdwqsfPuGYoCz+/Xp36Vciew0uzlu/OkZgT5aK+R5XQDIHO&#10;K5ZpWuovXbzLj5sgv766hvLeB2C2kEpJ8liQ6k5IPbipk1G+jsp7i1JWF0EsiLxkHpuNUWvbb7Tc&#10;IxMcbLv3Q5Idjzgj2qHS7uKxHmu6eWxZ40yRvA+XBxnmq5LxXu/8EyvruS2/2jz492YbdgXd4WyV&#10;4yob1rR062nkBmtHaO3KjY0gIdsjJwB61R0nV47yxkjEojbH3o2BAyOhB79jUqassksbNK3loFhD&#10;REDpyDSqKburalJKyZtzyG/0l5ZLQMrS7JYpIh24H0aqaXIt7lLWGEx8xpsX5gSflwxrGfUo/tMV&#10;2Jd2yYSlm5AJCj5h7+tXbbWTc7PmdYTKYSqn7vfII9c1j7GUVtoaKa+Z0lzfbbpIkY+ZJKWMrL+7&#10;SQcFW9Fqa1mLeek0okkjIWVGYkZYYyM1z+oTp+7llf8Ae+aMywOSnH94e/QCp5NTub29ltXi8tGA&#10;cMpG8jH6CuR0W46f1qaKWp0UdzBbrb293JHGwUIH/wAR29qpRarbrePprxp5IV97MvIJ4BVj3z0r&#10;KY/6CJPsUNwyYQ7XHzEcL78VHdavZXl0jz+f86FJ/MfhRhccD0qY0E293/mU5aEun69ZWlxIk53K&#10;yCLzVHz+YCACzEc570s3iix1QTWcltGrRhlgulb+IZyGPp7VG0trLqsOlvayMp2/ulwwQfe3A989&#10;6zbnw9DJJLCu9fObf83CPjIHTgGutQpN3ldPp/mZPmS02Otk1K00+zit5BAtzMV2LDyUOMEgnHB9&#10;Ky9W1CKSY3HlyeXJEzFlw0fynhjXOXFjGyoiXP8ApLwqu5uS/OBj0zW3YWdti3imleO7RTmKb7kb&#10;Hg9O2Kj2NOl7922CnKTsLr1/dBreLTLJLuZ0f7zgVnnxLe3Gm2lntK3TIc7mGSR2IFSasggsry3h&#10;aOTUBlIpc4CZ4wM9/es+zsEl+yRXTzJNBEz9RjA9CPSuinTp+zTa2+/bf0CcpXsjpz4ieSWGVreN&#10;mVFc7W9OxHNQ3N5Z3eUacxqCHjljX7hPGRj0z0rnElghmuNRtJvMaYJEWU/OCc/MKktr9P8AWQF5&#10;FgXl48AfUnqCTU/VkvejoR7V9S1rg1S6spW0vUIbO7LeT8qlUKnuPf0pYPEGsaTptvYX8sElwreV&#10;JeLHt3sRweP1NQNINPsru9S6+V280pv6Rnggj1NV7jVYmjm/eJJDtTCN3JCngdR7Vuoc0eTlTin2&#10;1v6jlNrRdTSsNbtYb37Njdn94Im6tkYKfjWraa2ukyJb+QGtCjM/nLtcHOCAfbdxXCwaXcJcJLcX&#10;KQ27zb90MoL9eVPpjuO1b9+sGpw/vZhMp3G3WNyD8vOP8amth6d0t09zKMpbrcum2s5rT975n2RM&#10;NGrZGfXOOv1pmkSQTIFQxrPv+9MuSc8YPTNZt9MNRiMSh4fLYIUWbIPoAPrVO1025+0S3F7e7YZ2&#10;3mKNMEOvHH1oVK8HzSsyWtdEdJe6XCpge3IkjCNvVvlC/wB2m28s8M8UTWouIURHRFOH3E5bdXPW&#10;3iYSrd2boY7WTpK0XzlSeQKvPqj3Ega3Isp5BiPzBksM8UnQqRXLPUqLW6Oh1C8iWOJZZBsdPKKb&#10;AyFeuQB6VXtZplv44muEWZwIxLJjGCM7j7iqzxJdWn2h7rdeR5V2VgIyv3S3ufai3tbS31axRd6r&#10;AjRI0yApnDHsTXMoRUWuuptvIiguklmW1uvst39mR0kZf42bozevtTLDW4Gtwl1byLt2/wCrbahO&#10;ev4dxV+2FtfJvlLNIZG81pCI5CrHoGHp2rTm066huLu4tWa9011Cok2PnAGCfrinOpBPla/4fy9b&#10;gou10Rf25aKtxM9kFkIGJY/3nK9ayNYtDrmnhl1PbgkvKqH/AFZ/vn1qtdaLJJDIYtTdeGXymTrn&#10;pjHcEdK0LDSUhhe3imDLnzinsDn5h6j3oiqdG04PX+u4lJz0a0GpZmaQXa3Butiqh/vn88HNa+m+&#10;b9nEVxLJZSFCrxcE4A6e5xWHrOizv9miRVWONsxSq/8AEee3I9K1Ikl/tm5F6Ea/KGKOL7+89TzW&#10;dS0opqRpTdpbFFtTlhufntZLdQSiSsDzFjgjpgV0drpM91Ynyrvy2il58470cHkEDsKybrQbzWra&#10;1uorkbYsIjqd2Wz9wr04710EmnT6Po+pzz2L27E+SHkTAz97Ib1Nc9acbRUGubt8/M35WtXsZ2t+&#10;bcmF4gjQxqMSqfk3A8qcfe61FqH2f7LErS/ZZCANypkuBuIFQaboV3Je6Te24EFm4WSa3kYb/lOG&#10;JB6ZrY1DwZdeItE1G40u4jkjT5kdcgsB1Xt+dS5U6TjGU7JdfnazFFSkrpanP3niaKPS/JtIm+zy&#10;4Sd/Kzz25FXrjUg2ipCwmW5nOUXaMO442810Nn4K/s3SbmW6t3kVECBP7443Ffr2p134GGn6RtS0&#10;Tzt4d3kzseMnOVychgKyeJw10l3+8cadVK7OH8TrNeLEn2gQSQgfLGAmwHaABnt61InhW9tb8Qso&#10;hh25EtvJkoR/Fz2ar+qaTYvrgMzPHG3zoitnDAYB3dyKq3/2m1uVRbtFiKhElXjcAcsD7V3Qqtwj&#10;CD6dUZumm25Ge95HpuoPa/O3lnieTJK565J75qXS5be2vbpPMmu5LuCQpD1yRyBx61emikjij8+5&#10;h3FfOiaT955YPBBx61iiFRpLXayxwtPx5EfQMX6r9dtbx5Zr109WRZx1RpWGm/2k8t1FeqrO8bxL&#10;uHmHH8PvzVqM3k1/JEjSTRyHCIr43E8tnFc5aabLqKLbxiaCaRQr+c5G0DltuPatOVLtJFlWdLhd&#10;4mzJk8j5SR7YpTh71uZFRl7t2hs19dWdtBaXls8drJKybmGTnOOccZ7jNW7ma102FvLtY7qa22oF&#10;VyXkB4wuPzxQt/b3Vy6XjvJDGhITkbmB+Wo7d4WnEX2eT94u/wCVsuh38bPpUaaXXqJbmzBeJJam&#10;5FvJb6lCShgbLAEjqc9CAa29Jm07S7SK5aNZ7q7iR45GbDxsvTp3rEhvI28pTbPJdXGdj4K7ge59&#10;GA61HDe2r229445DFuxLHkBOfy5rz6kHJNWa/rb0ubxdmd7LqMOV1KwWaCSSFoWT/lkO27b6k1Uj&#10;8SSf2tcJLabbK2twnqHkIYg4Haub03xPDpPl+bH5nKJHE3TCnkrVS7192uvNe38xXXl1ckRkNkL6&#10;DArijg3dpxuujNpVlpZnpEXjETR2VrblmachZHjc+WF2/NtFXBeQ6hfRxLH5lsBJ8sn3z/d+uRXm&#10;d5rE0xt0+0izZMeYrJkZA6+2R1q/D4+dfFMEdxGLm0OEiaFP9WQOa5JZc7XprWzNFXX2j0S88R2V&#10;uRbsEjj+8V3BgcDK4J6kVpXfidrwWdyURo4SHSVevIwxJFeYazJb6tYWzLJDHIk5Me47SB1INaHi&#10;DVp9A0qKWCGGHTLrbj5yHBPDcdq4/qEZciXxO+5r7V69j0NddN5e292yJNIVWLerBCIwc7HB/StH&#10;TtesJNT8q6/1b75YHVt46Y7V4w+tXcM0WJDCqJvLbOueG/DuK2tPuLHW7zTYdNWSHKuQy54+8CGI&#10;/wB3rWFXLUo3b0tuuhpHENbbnudlNFeOro6KswO+WNsocdK0bzSba6tHlgso22EJHPu/1ZPBxXnv&#10;g7UrVbH7FFH5cm0SSbhtQHLZI9zXVab4oN7a29nDJ9kj8wt659DXydfD1KU3y3svyPShUjKKuatj&#10;4K06ziiSUx/Y7nLFepnlPALe4rU1b4cS2u200oRxxof9Hl8oEoWX29DWbpWrx6rqUdvco8dxBvmg&#10;8v50cDrz6129xrFh9kt2ZwqxMGZFz17Guf204XVW7ej/AOG6O9zaMINXWxymmfC6dbGeK4S1XURv&#10;lLxrxIRwcE9A1c5pvgODSvEkkFzbtJqLWLLLPMMoHPIIx2/hr2i7O6z8q4lSRp2Hl7eN6/eINc+L&#10;qya8hdkCrckxG4Zs9Ogq62Jq0rxWnMu/4DVKOh5dfeA76bUNOhe2jWL5rm5aNiySDH3KhuPD19b2&#10;LRWluqwzEynzvmCKvO0A16/JfwWt3c2m6OSFIzj5fnrln1BJhcICk1rGUzu7NWSx1Z2Ulov8xOlB&#10;Lc85ktLbR5rS5S1EV9HtuDuwACcrzWZ/bOk6VdxwfYUj/wBJEUkmzcDnrk+2a2bjw7c6xJJfuskj&#10;W29LjaoO+NifLz6CuC1bUryx1PULhFTdFxBBIR87hV4Ix3I4NfT4el7Z2k7u3drr+KOCb5Fe2h6X&#10;4f8ABWkW+iXUMUUd3w7RpMuNg7KD3roYNHtvEuh2ulars8tV/eIqY2LhTtavJ7Xxm1v4eE99I1n5&#10;yo8Sq+HEv8SD2z0qHwv8UrptUvGeY3dvDI+/amCItuR6ZI9a554HGT5qildxf4+TLjXpxSVtz1qP&#10;R7ddOXzYm3AhLXcDmNV4C89VIrK1Dwnc3mlCEW0ME1mxb93j95EepB65rnofiqNQe1igmSTz2cwL&#10;MNu3gkAE9xWk3j+GaCK9luY1DDyXlzgIRkMSK4vYYylJOSNlUpSWhi+J/AsP2oLcSI0kbb7R26be&#10;rVRuNNt9NiRrqQhVJEdvsLAd16Z49a6DR9fstXQS3sarcL1l6xlRwDV+MWunXNo8W+RvMfLqwIyd&#10;v6eldbxFWH7upfT+tGQoxkrxPM/Fnw/1DW7mziu83jWpa5iljbEbE8YOD1A6V0vgTTNW8O6DYQXE&#10;hkeE7DKxJEmS3X3rVi17T7nVfNu1RWtXOyNsdccU4+MoWXWIrqRJLSzi81FYYLg8HHqBXRVxOJr0&#10;Vh5R91fq7afeTGMFJzT1N/w74puNPmkidfN8xuNo7k9c10r+K57d5knkVWysKP04PUV5raeL7G8e&#10;BIow1obYSx+YCHAzgn6g1z+oyWsOp6pqTXT3sckK2ZbOY0KHOeOjc9eteb9Q9pNqacflvqdKr8sb&#10;n0lpnjOBfLtYLk3F1HhZF2Zwp6HNW5PFtreW8HmyrswxkhbgHPAr5j0rxjPH532Oeb5sFWVTvwOG&#10;Vh2xV2P4kCEXMM148t0GDQpnjI9hXTLC4yKdOD00017rp+YRrU37zPpbSvFNjdafbfYiG+Vlj3P0&#10;C9c1s2MkH2RFRNqgB/73LcmvlBPHxmjYrlWBdtsLbecZwtdJonxpWRPKeWaONWjw8iYL5Hr0zXTG&#10;eMoNzdNSsrW0Xpsh+0pS62Pc7vxHHYxCUSO1uk3M3GV9QwPpTLrxNFcbnjuCqtKFZZORtP8ARq8i&#10;1j4rWNqzWl/exrHJIQ7qu47j8pBpNO8U2008dw91NJ5H7r95xwvKEj04rzJVcbyNaqLt37W0Neen&#10;fzPUta1tL6wgUPIsb9f9k/UVy82oWUy28IklZhmaNmXPzjjJNcZeePpNL1LyWukkW5IkT5MJsJ5H&#10;sRUU/jLT55f3R8ySQui7l2uqqPmA+lclahXrz9pJPb9LA68ErI7S51y3kuL1GuQsjwmUvvz5eOM8&#10;9KwdJtraG2jijvXu5o5SUduOvQ4FcbNqtp9o1eY3M8cTqimCbaPLjK8429Qa5fT/ABWtjLcLK/mL&#10;NsWOVm+fy17YHb0rtp5bNwkot9Ohyyxa5ldHuQuzbLb3v2gNJHIUCw+3tT4YJoNQmvZbqRrR0DyI&#10;38Ug6kZryWw8bTXNnJEs6QYnIiuc5yce9RXPxHvdBdUupfNaceVNufHlg9WI7ewrP+y67vTjv2K+&#10;tRtzM9cutUtWkcLJumcZL55wem2uXn0eLVLmTT0uI57tmXz/ADh/rMc5I6GvNoPiIupztF50N1bw&#10;xusbxy5GQPzxUXh34sjUr6K4s4LqNpJDEJeTggcg1108oxVFSlFar+lcxli4TavsdBq1slu8j3Ea&#10;LJF8kbWz/IgDevsetYNz4mt5rW5tUIkZGEjpJwC45xXIeJ/ESeJ7a5klnn06VQ6xy27hXhlz7enf&#10;1qhp/iKO8ilhgkjk3KITeSEJI7AA5+p619RRy6Xs+apuunY4amIV7ROzn8W23iq5sriCTyfMif7R&#10;Ft5AUdOaytMtTZlVsowtmNzPC2Pk3jkj1FcFpNzO2o/aPKHmOGMn9wk8ZU1uag19caQtpJcGwus7&#10;1dV8zIIzjP8AdrveCVF+zg7R/wCH7b2Ob2rmrvc637bZTbYmjeT7HFG8TdEBAwPxqv8AbtN8UaAs&#10;Fgnmee7ZbbwMHGRVPwBY3eo/Z5Vgja3RJppUm4SbHdCM5wa7m08DaLb3dkjQy28IDtNN/Ck55BQH&#10;opFefXnSw0+Vt8y1X43ujopqdWN0jiZ/AeoajaWtxNEraUC6bJDl0kAwAuO5rZl+GlnpvhexuH1F&#10;/tmoq8jv5W6KMqvQg165/wAK6eRIdOsJJIoobnzQsz/PIxjYrya27P4K2uv+GprK9jntGW4w5jfP&#10;l52nKEdq8r+151eXkk+VPoumu/5s6FhLXuj5Y1/4SzXNxp+qT3gvGs0LBo1PLnoeKTUvhMtvpWl6&#10;vFbnbPExaaAZMkiAjkD0r7Y0X4YweHvDa2d5NBNbi2FoWji2PuByprm9f+E1wJrC8gkNpDbXDyGK&#10;GEbCGTYfzrvecY6lpOL5Y6+XLra6W12CwVOS/rc+MtD8MXun6vFahfMvLmDzWaQEkwgZPFbE3h6y&#10;1XT7y4SErDZFIHt44XO+In09iK+nT8OPB/hz4i6XMddto9TkZfPsp7nDT/u8HEY6Bj1rs/EvhODz&#10;7mKDTYba5urQmOW3QhYXPy/N/Q1eIzua5ayg7aa7ddfy0KWAtaNz5dl8K6cPC95crbSW0M2Gdpmx&#10;vXO3Psa4vS/C41RfKgG52dYo1k6A5yuWOM19VX/w4mvLtNEuoPtsb28qF5P9X5nykjI71i/8KWt9&#10;P8Lo0U7+Wz+d+8Xi2549+O1cVHOfZRkpt3b9dtPvQqmDcpJrY8Mvvh9eX1xZXEVt9ruDIY5fu/uZ&#10;BwpbNJcfD+eF7i6v9RS4vo5NjwbeEIGcH14r3zRfhobe1EupXGyO6mS7jljO7eA1VPFXgxNFnjuL&#10;XfeQyXDrJJH8yEFcY9qlZ1Jy9knt5fO130KeESXMz5rs/Ck0N/5RulZTgszH1OcjHQVGdF1L+ypp&#10;Xs5L1hOYwPLDBF+ncEd691+Hvww2abdz680UlsTIiSqoAeIbivPZhWdF4Cl1O303VYpbv7L+8ido&#10;XyjqOjP7MK9b+2aftJRck7PfpezdkcssJKyaR49/whrfbILyFEhuLJi0Vv0fgY6nsap6rqi6dDqA&#10;/sf/AEyCM4tVYK8v97af72K9V1fw5cyeKdN0qyM3nDc9yI0LEwH5ee2azvHvwfiXxJayqJv9EZVs&#10;pmXHnHGw767aGZUpTgsRLRq632T/ACf/AATF4aUU3E86sZH8TaTbazZ75bQYmjWb/WJt4fg/xe1W&#10;NR0yKWVFV4WjaZ0KMuQ+PmBBr1bTvgxPrGp28NtI9jYvGGdY+Y298HoQa5fxD8P303W9U0xIpl1e&#10;O0S8jSH7kxPyHr2I7VVPMcPWqONKe2tuyvbX0Jlh5xjqjz3w9YxanqlzAv8ApEYTLt1HmHkEEdq3&#10;YdBht7mSeeBI2crCW2hkOB/PmtbRvhhrOkaOZLINJInmW6WzLmSMA5ZT6gVWj0rxHqN/p/m6bNb2&#10;aEhFlAUSZ7DPX2JrqqYmFWcnTqLlXmc0aUoq0o6lPU9LuzpUtzZQSLM++EuqgYz8qlfbtinNa2mk&#10;6bo6XsizSSwiMsqfdz8rb/b5qpT+K30680+ykjmhtZLj7MVkbIDE4Jf0NWtOvW1a61LS7i0ea+gu&#10;Xt4m5XeAc9ccE1ThVULzXup303ttv5Gjpparchv/AARpd9bt/aE4mIg82Bo3K+QQMA1nXvhKKbT7&#10;ZzN51xHtJuG6AA8MR64rpxfv4gmaC4jez1EM8Utv95dqrjb23euaNS0y40fSr5tNsjdzOEhl8v8A&#10;hjHoOxpQxNWDVOUte2lvv7GTpp7LQpSeEprXR7o2BM0MduvmyqmEkkJ+8mKwLzwbPrFlYwNCVlvm&#10;dY0w2N6jIPHYjtXpmmaU19b22jx6lBZTWsCJcpJvYOD0Q+1SeIDqHhXSdGj/ALNRme+81UjctsLd&#10;An5VzU8dUhU5Iu8m9OnR2ZrOhFxu9jznTdNk+0+ZqDSRtbW4U27Z5kIwCCKzdU1O4tbOO6P+tRxE&#10;/X15QdyvzcGu91K2uNYkjvorWRbOYyQiDb/rCv06YrT1X4aJBptjNcRve2P7uRXU4CP1UMeCeDxW&#10;6x1KEout16fmiJUJSi+Q8zaGHTrGC9kuWhvJ8pBKv3o5TyB+PrVjQVT7FBJ56N+9YXDKpKYPOa67&#10;xfFbzXml29qz2XG8qw/d+YpxsORxms3W/BVxp135qW87STsvnwf6zCt1IHYAHNbRxMKkIqbs5enf&#10;YycHFtLZDLjShD4e822njktxMyx7n4RT2NUb+zH9iWyNbtJ58hT7ud6/h0IrufEmmxeGPBOn2lmZ&#10;mvb6eTDSJnyyi4d/b1ArnPH6jw/Z+GlDfZ4/s63E77WIBPVsdSK58PWdWUeXW8nb5FTg4p37Bp2o&#10;WNjc28cVp9sD2D24WbIGQeWB9BTbX4e2y6AbKTTHS8VftCMrAb1bqUz/ACNcnaeMGkuZNkY+x20s&#10;kpuGTeBEw52ngmuquPGl3bT29vLc7jeonkT8vtxwUyON1dFWjiaTSp+u76a9PJ6hGUJLU2ovhvbt&#10;pMkd3bpNDIAYp4QD5eOvyn1HWvPJvhK+qaa/9n6dNNb+Y4SLHQCTqH7123hfxnNoGpmLUrl5FniK&#10;FWPmIpJ4ZcVr6P47/sOMi1k8xUk3eUvI57sDXHHEY/DOXI+bZrexShSmlzHiOveBr/wnds17HPbX&#10;ro0xtY1yVhU4IYHrx1FVdD0uC/0O7u4o5P7O83Mdwz9R349K+mLfxnoPi55tTaOG4v2h+VZODGR1&#10;wfpUfiDTdI1K5k0zT7W2tuRJujYIHX1XHGe4Fdaz2qoqnWpNS6voglhVvGSseHWthb32nywxWomt&#10;UcoHVQW6Vp+GtTXQdKmht/OmknnDBZJtyD+HapP5ivUvFvhfw54XS2fT7ZGmVld3VPkkEnVj6157&#10;c2UcGmX275beS4YRLIm140HG4D23U6eNhjKb0fK2tzOVOVGVupqaX4vtbPWPtk9ttusFCsjiSMsO&#10;ldpH4x87U5LvzHjt57TygnV4yOeCea8ahsbhhb2U8aSXEcxw0fO5AfwzVXV576HUgy23kxrKP3qy&#10;lX2nacEgnkVFTLaNaVk9bfh0sXGvKK1Po/TfiXBY2spRna5u9kMryKAfY4+la2maxpt7rMt6ojjk&#10;jiCG63j98OhBHcetfOF/JeWcMd0ziFiHaSeQ8zAdh7+hqK68SXUOnrDYvJNcSfI6yHA5OeO9eRLI&#10;YT1pSs5aHYsa4u0tj6sh1C11SCS3tbiO3iQFHDfOCvUYI7is7UPDtpqTmKe3WZsI/wBr6PDInUZH&#10;TcOtfO3hXxBfWsKxLdyWFvJHtKK4Yeb3Ociu50z4rf2HPFJLJJdNsInTbjf2PTqRXlVcmr4ab9hK&#10;/wDXc6FjKc1qtD2GT4faHd+HjbJcvCk3zBYW9OeKnvPhno91bGxSyRrqfLpeKB5igDoxFeb+HPHF&#10;tqEu67Z47W0nSWPsDEQ1et+GfEOgtFu0++3NCfN/56DHULXj4lYvCtJt/jb5s7qTp1VpYgb4NWUn&#10;kW9w9z9ltrbDtG/G8nq1cB4l+FKeF9KmF1BJd3BfYJ9214wSRuDj1DV7kniKTWLkLbywRtIvmzMz&#10;YG2rN1bRSWskUss00cqny5I8EkL/AAiuJZpWotON7X767mssNTkr9Twb/hRVlJoEcV1PtmjtVbMa&#10;EFiDycdKl1X4aKLmzlgtzdK6sqSyNslj/PoRXs7S28ev6dBFM0dqw+fzFyEyPlzVrU9Ps9QE0GVu&#10;mUecVjUxmPB2gKR1FJZri2+aUr7v799NGQ8LTZ8za1pGmaG8cV/qaNfDZHGkk33w3BVh3YVyGtaB&#10;aab4g0u3mvprWS4MkVwk0XyOS2MhscjBr6B8TfARPEX9g3ckUEd5bXDLOszb/OhJ+X8Vpni34e2G&#10;sa/pen6l9smmS3eGNo32lCV278HrX0lDNqNLlvJttPm203tb8zingpSva1uh883/AISttLvX017L&#10;7RMBst7hgCHwcYz/AHgaxtfnTSdElnWye71W2ZlulWE5AxgCvVdJ8H+I9BsBa65bJ9i01WMl/MQz&#10;SEHjpngjvU83hLUGtr3WoLVLaWNbhTEvLsDyG5+9kV7kMxhCa55KSv30b/S/4HC6D2PAvDPxC0/x&#10;DaG31K0ktb77w7ecMZGD6V3b6/pt4jedbSSyQRxrsaPiSM8jrV/w38NLCSVL+e1En71YpbdoSpgI&#10;6FPTBrTs/hhNNqt7LaXYexhY24tZlwdh64Nd2KxmBlUbjeKXnpfsjnhTrW2Obj1G2uIlTzhb29qw&#10;Fp5eTwwYNtJ7VmatqT3Uctraj/VoS8SnAf3Y+9UG+Geryw3Fld3L2kcFy0Ma+TzIla8fw813R829&#10;ruvLkjY6xycAAcZyPvGuhrDU3dVE3+Hrcw/etW5TN0F1israCGMK1o4USxhgcMfmBIznBrX8ZQWG&#10;n67FdxLb3Vo6o13b8R8njPHTmtOf4PeK/AXh60uNZuII5gftL2McqySSQsePMx91hurz/WdN1Gwn&#10;VZ0k/wBNAcS7SQgA/iPbHSuj2aliJLn1V01+L/zFKMoQvKJ1Ora600VorSNZNGuz5mwSD8uG6fLR&#10;cyedpP7q18u3zlI4exx97NUtI03Vr7wtp10lmLiPLxzveg569MHnAFVtPs9emtrhTCYbCNWWR2b+&#10;IN6D1HesPZwirKS919/Mjmcte5ehtJrgWzQ241S+mbznSH7/AE5474C1z0um6d9huWhsnZfNbe0i&#10;YcZ9PpU3iK/ls7mHT0vJ9wVdiw8umecbvStg6cbXTrOaJ5LhpJv9IggUO6Z6NkdMjrXTG9OKlff1&#10;MpWbaOTS7u106DS0X7O0JLdcZx6r75pb/UCuimVpp2jDAGVTl4yOGY1oalBpTT3UvmtFe206oHbM&#10;kkgIxWhba+mvMYDZGGHaFlXyVwoIwBn329a6nPRTUNN308zCKd7Nn0J4n+IiyeGT/ZN3LJeeHhLN&#10;b+c+chhnGT99cHpVLWPFk3ivwpLdaVHaXqxCGK5nb975TAdz1AJPGeK8A1Tx6NFt59f0uVvscuyN&#10;4GIAQv8AKYsZIIWs7wx8YIvC/wDaqadNJax31r9mnaNuJoiej54r5ynw/Jx51Ftp6X+V0/JdD6B4&#10;xSdr6NHvem6qmn/DuNrzUITcQTN/Z/musofAJVEJ5Gz3rjtR+Jt1D4ck11rmeG6khjuDbrlUT58/&#10;w5xnvXjE2qzWtzDYXkEbXkcslyHt/uIp6Kc9sdxVLxDqd60Uj6XJHbqhWURRvwrMecenvXrUcjp+&#10;0vNp8zvfS1r7ddGefVxklZLt/TPXfiR4z1/UvBv9p5nVdRRPLs4W2CMHbuOR2rzC08Z6toOuWEFs&#10;dt9PKsyu0zCMITtVVAPXHU10+k+Phf6JbrdamJr6O0lh37cox7pzwfrXE+J9Ztr7UrZ7qxtbiZEW&#10;IT/eFuR0wRjk16mX4VUlLDzpK2v/AANHa6M6s02qkZ6nYeIdH8QeEry81SXVZPJv4pPMlt5BJuGN&#10;ykgAdDwatfDO6isbmeydoZpHt2vomZ/9YQmSVUd89q4fWfiCmsadcaU9yPs0kw82BvvjhcBTWCPE&#10;F1obxz2eJIbVAImZsyRt359DXUsDVr4d0q1lJ9lbbYydWNOpeOqO3PjW91641RLgSWs8hDzLIduA&#10;OmT7kVm3XiOGaKzhe5eFUZmjdhjluRyO/HBrkI/EDXllLbqd0zqGkn37TzyV+uas6GIYfD62TRrN&#10;IwPlvJn7x9Cf512/UqdJX5bWe3ytcyVZyepr2PiaWE6hIhSGefDvtQfOBxjb6GmyfEebTbIWfnyR&#10;yTxrG81siKTk5C/hjk1zxlS2vbWL+EHyY3XruUfdJFcsljfy307RTCRuXKMn3BnNehTwVGo25rTf&#10;9EZyqyjsdAkL391c3SXJkkkxKFZeNxPRfTNWPFIusl7edGtpyrlOMRj0I6c1m2NrdSIl0ziOEzBt&#10;zcHzB2zjv2q/prwyI1rLI0MrkKd3Xk5Jx0Hsa6Je7LmTvYxlqitqeowyJHZW8vkxwwbFlVSUZiOT&#10;+Pqas+BtQlhvTIzyNdbHt44Fb+M8Aj+/n2q/p2lwQveRDMy3SSod3LpH07dc1mWch0HxFE/lCGG3&#10;VQfMyOD0cZwalyhUpzpRV3b7zWKtaTKGm6lcnWNQgljDeW2JJYySMg5OCe1AudRkv1unPylyI22Z&#10;6H29KnlUajO95MfKhumbfFHwcg8fUVJpuonTn2IyqsYPyMxBck55reTWrjHWxl1IUlum1JbvT4mt&#10;7dMyyN5e8NIDgswParmuzm4trXVJ/LmiIb5YcApk54xVvxLcwaXJJEkgWR4XJ8vK/e7GufsrU6fp&#10;sttdRIzSsrQMsuQgHJYeprOFqijUtb82uuoO0fdNWx8Wz2MHAjawd1W4i7SEdW553VL4vv7rUb6e&#10;KGGG2XcEKL/ATzzt4rndWvFhQI0qzW8b+cFm6NkdiK6PQptN1P7et3HtZ4VkSZZSu1gM8jvkdjTn&#10;TjTtXUf60JjNtcpm6pZSx2Emmx6kly3WNV6574PcUaIJpI1spS8zGVWEqjnA4PXt71b0nT7LXr+N&#10;ruYaRhtlvLIoKE/NtzWf4k1WDQYN+UkvLoYkiUEeWQexFaRvP9yvifl19UX15uho22nXOtNH9nu4&#10;rVY7koXb5Tx3J9KzL6S8n1RLW3uEmZD91iNgxxgmotM1KDVGMtyGa1Clp9q7T7D3zXSaroSpqNml&#10;nC6284hmPlpmTBHXNQ37KfLP8tPmx8jlqjKu/Ehka5ivRI00Kquxpe44PQVWi1CSGIf6M62+9Q/B&#10;MbDrux3xWpeeF7SyvJL23ufMttrvcGY9xwODVO1xJDBPb3IfTrYgPbt8u4Hv+fGKcHScbwWnz+4O&#10;Vp2Y24vXursQMRMrZ3ywg+Y4xzXSWWmQ3XhO3sNTn+z2bE+X57ZQsR1bvurntf0JLE6dPpdtN5kl&#10;wA77yojJ52Y7nHelmk1PUPEck94RHayE7Gk4EZHHP0qJQVSEXTlZLXz000Q42i3fclZYdPFzEL2S&#10;aFMAeYhWP+EcZq3YSWd7f75k3SSN9njljyfJx7dMVHq+mpqEJ869k3YWEwKu0YxksCO1Y2hw3sk1&#10;y1hbbYXIR4pgd+APvUKMakHK+pS1Zdl1uxuLiSKzd/LjBBePIyR1IzUGjTPb62GaX99tdhJJ8p5G&#10;MV0eqfDjUbjSreewspFupQLj5f7p44PoCvSuek8O6ppNn/aQszGsjiHbJkZY8cetFOdCpBqEt9Nb&#10;bkyhOO60GXds1xeS3lrM0n2mMGRlUgJgbcuKsnSLy1ujLfeXIoUsF7SE8Dg9Salt47rT9KllyLe4&#10;yqrIrdCOTVm9n/tKzMt7d/6plSNI8b3JGeX7dKbqS0ittvPpawJJkNtoLanr8FtLqCNJsaFpW+SO&#10;MYz056UTq9vdh2lH+ik27PuI3kcbuM1kf29dX1np8iwfZV+0Mn7nJ8vB6HuCa1bTUZbq68p5o7XL&#10;fdjfaMnjApzhUjrII2toQ3uiuzSzJcO0eFVXjbALbck1a0zW/LQ/bHS6uIYyqLwfJBGPxqO4iaTT&#10;lt3uPLQs6vLHygyVO4n3FUpdOms5be5tYDPuyk9xIwwc8DNSkqkeWb9P+H8xpu9hht1L2qR3rW9u&#10;JNsjSZKlmHAFa76sNc0RN8Tx3ajBlVc8Z4/GiXVrWN5Y4kjmYCOJxI2cNTD4nuI57iwe2f8AeOUk&#10;VflBJ9z6VElKok+XVfkQ2ix9p1rUEmt4ijNFCZnt2cDYuFHfv60anqyrc2rS2yrJIViPk8AADrxU&#10;Om30usa3JaLbKkhRsvyfMCBuM+lM0iSCGO/untka7jTfBGzgjbkA5z6jpUcii9Y626eehUX2Z1mj&#10;+JotNEj2tv8A2ddBifIaLem48DcG45PIrCF+snia5kZJVulDOCrlsknnZVC78SHWNfe6+z7beYFU&#10;DPkBgFzuz+ldBpemBZbS8+1o0cEwhR1b+E/Nx9K5XTjQTlJWcl/SuauTk7X0MO/1i48O3iNHcmaO&#10;cFnVcoRJ2ByKW1vGv5Ut08y2yRLcp5mApPda1Yr7SLiGWPm4WOWQj5iSCx5xn121VsWtre9Fzbb1&#10;c+Zb+fJ2B/hIPUYrVSXK7wakuv5GS0lvoMeGO61VLJQYVtf3TyydlJ43HvTvGcVpYz/aImja0UGB&#10;GbOAw6gn+9Vy4eK38VR3UqXKtDMWuG3B94+UKaxNS0/Tb66vbdrnbbzy+b5EnzInORu5yc06VnOM&#10;m3a3r6mjSs11JtKi/sDVWlmtCtleorl92NwHIbno3rXQ6vpsOoaGpe682Rw7hV5OD95cr+lVt0Hj&#10;LfFZXaQeQ2GW4Q7Nvoo9M1jzXMtjczJvkXhENwvRO2VHUj3rNqVWale01v8AoU0lG3Qfdo6QWYn+&#10;VXB/1LhjHH0BI/DmsrVWuLGeWS3u/k/1om37gc/Qda3byaZdY8230+e4sSrRI27I65JbA96whpmr&#10;NcPLcY8lGGyOFsDA6gg11UWt5W/pmcldaFWbULqz1CBXgufvbtsnQqfb09DXQRzi61u4t7m6Czbw&#10;8CsvzyKOit780R20FrZm/nuJI2CbIljQMUx0JzygqleeGptWsbjVLC5WG7gRUZGfBYn+6egPoapy&#10;pz30W1/Mzs0yQ6oItQeFMTNGGlHcZX0I7etOsvEdlfazZz3A3R+bJmKQjhuuGGOfY1y+n2UslrJL&#10;NGVa1w8kjNyT0wB3zVS+8Pm4vDPaI7LHN869UBx0z711LDUdYt203GnK+h2egg2epiy8147iVW8u&#10;X/ll6jn0xWjqTal4d0tLO/jhlht5S8ciuGfy5NxIHtWFbyXf2yO6awZVswqp5jfcVue/biutS0fX&#10;r+S51LR7uSGaIfJC2Aqn/VsfVfUV5tZ8s1KVrddr38tezLUXbQWHW/Ms5fkZphCZYFXrj+LketY0&#10;+q6lf6eFzJaPeR4MG8jp93g9a03sreMSSxDdcAyRFF6qOgxntWfqpbw6LH7XNHNa7FKO2cLG2eVr&#10;ClGF7RWpWvXYs6fc2t1PFZXVyFSKE/MqZMmU7k1y83itrrXJHZTDsPlB14IwmOfaqzvBqWo3D2W+&#10;W3nuFVN3oT2x0rfPg4R+ITFFAl5M0pjkikRtkmDhv8a71TpUG3U6r0t3M7yekStY+NbmFri7Qut7&#10;Ht+eNs7QBgjB6Dsa2TrU7W0Mq/uVTLu7Yxkc4/8AHql8Z6TZSXdjLax/Z1EbRSIsYj8zAwCK4y38&#10;61t7kNG9wrqUMe/BTZtANZQhRxEVUjG39WsJ80ZWbO50y2urh01KbULWFkbzLdmfGSD8wb2q7dSa&#10;ha65bNbwRtuTzT5b70QfNy7Vx2npLqGlwRSlI5o5ThVXL1Jomrw6bq1zNcK8MyAxBW59+KwnQb5n&#10;u10t9xqpq3Y7m91x7Oa3vIJkVpI8xKvGZOpI9BXXnxS+o+Gri3tbBLbzebjzsHzs9a8k1fVbm8tn&#10;eOUMsZ84edhTGuM8e5NOvPEJ0ySJbe4kkjmVJTFI3XvzXnVMvVWMdNV+muppHEOLfY9AksL+x1Py&#10;mtlurp4xCFX/AJaKwwBju1ZaLcX17PHayG3a1X7nOCF4kIB99lZl7rVwuqWVz5zKyQq5XzTjcvbI&#10;6VLbaDqWsW1zr9rI0lvZLI8ksku3yY3GOeRu9yFqI0nBXm1qvx7Gl3J2jc1vFfhxv7H017pRP5ky&#10;yh4sKEBO1iSOuawNf8PWWmf2k0TzQwz3e+Oe3YZQFVYp710eoeObbW9JeQuy2lqsFoYoR12R8HPp&#10;v61hRFLmygit9Re4naIgxXHG04YBepGfl4q8O69OPvu1nt+IqvLe8NiDw8/27U7DyrVpYZnaEszD&#10;oP73cBa7P+zrOxsPmuY/PYyJEjHAcK69T3ArgjfJoNq3lSH7bNE2PLbgkhSy4bpnoc10drrcusXW&#10;h28TwTNbxmUtcSg/vM/dPbgUsTSnJqcdI/5XZEJLZ7nS/wDCEv8A2rCskZh03Ugv71ZQNjDpwOoF&#10;Ps9EuPt1q0phuWV3CtCuRlgwUc8hgap3Uuo6reJFdxyWFn5weC5Wb5yB1/X0qXQ9dTSfFYmtrh5L&#10;a1mcTrsMZkj6rwSeM968d+2cHqm0v617vY7Pc0fQ6jwT8PpZNQk0y4nZZnt2W42jqx+Yhvb5ar+K&#10;vDmiteaSNS042VvGXaO5tbfYQin5cdhz1xXT+HIruzs9R8VvLDJcTQT+XBJkDc3V9w64TgVas9I0&#10;nxb4S029uWuo2iZnD+d5kZEg6bOoz+hrw3i6kazqym+XbTpKzudsaSlG0Vr+hzMngjUL22TUPDEV&#10;rNpl8pl1C2c5jkU8YHYE5yau6QNLs7HV9Lim8mEoEzCmBExwSvOetdhbanbeHNM+waVp9rZzPDvi&#10;gmf5J9rgMH9Wrl/HN3aSX8xt4X0y+vjJDPHDHhJiNvlsx9QGrCniKuJl7OafL0el9GtZb3tsmVUh&#10;GHvR3/rYz9S8C+H/ABFp1nZW0badNAWTcko8sxHldiHoQTnNRaR4Isvtmo3d5cJG1tDs+1Xr5EnH&#10;HAqSXRdS0fypk1iBnSEK9nM4TzARtyCfXdk1y+k+MY7fSNRingkmuoT+/wBzcQ54UjHWvRgsRVpt&#10;UqnMvx1eu5leN05x1KWk+G9MsZdL/tOEyWsxeWK6mT95kFhIkgHX1DVNa/DXSrHXbm/8RQPtjMsd&#10;wkP+rn6eU/HQkNXT2fja08T21xZSRCZraPEF5Cw8yOTbxkdwTVTTNVt9UuUsNVj8vUFjaKZ2gzG4&#10;IyGJzggV2vE4n3m7xfW29t7rt5mUadPS+/8AW5ka7a6NqcF7FYQPp9m0JhFx5u8vFJ8p6+hq7pGk&#10;Gy8DppEsUM1ujLbxS/LG5Yd2x1J6it2X4e2srXdrcapBIxLTS8+XvVgrKB7DvXDSriDVLKazf7L5&#10;wlsp48xbJQCTkegpUqscRD2dObsmnr9yabs7k1Pcd2ty3oTyala3umTXv9nLCkmWwCMngMCe3rit&#10;L+wxc6bLZyyxrHbBJY5VfIdu+M9sdK5HRLV9UkjllvAtvICkqSfuyVz94D1J61076sF1XR7SQC0W&#10;ONJY4pouJlPy9OfujvW9aEoztB+foRTkmtTAvNLvPEF9q9klz5Igti8SQpiI4ZSBnuasQ+HrHTo0&#10;vTeII44Q72rPtSMnqpA469DWhp+oW+qXeoWS3Zs76ZyRKzAIoBxGuRT5ZINJmms7pIYpndoZN2S5&#10;OzCuwbrz6Vbq1F+7Wm2i6qyuyeSLfMY9rBdJYi0V/wB3AwmEspyArDv9BTtT8P6hf6Zayy+Xb+a5&#10;ljlg+ZMdgcchq0bfRLpoLJrG4tY9Tk85w7JujOOgIHWuk1q6exgksfkkvUto3u9qoybgV3Mg7EVl&#10;LEOM17Ozd/n5s19neLbPLLa8kWHUrOWLdHImZJ8ffIPQA1PbW1zLfbpYWhhhAZ1k+4FIzk/j0Fdd&#10;DoE/9k2UsUSXF1KHml77FGa5+2eO9hsoHgjm+2HBWRuAwfv/AErtjXU+ZwX9bN/gc84NWuc1qHhs&#10;mI3NnFJIs1ysMiRyjDqDkgDvms+DTpW0C5XfHHcJcySiKRcHA6KK63U1Tw/f6apZ5Le2nVY0U4TA&#10;P5g1Ti8QjUry21I6e7YmkMiQ8IG5wRn1r0oV6jpppXXf8lqYcsU7Pc57QItV1T7R9pif+04AnlKw&#10;5JByVLemKm1jUZbyeeCWKaSGPy/MZVAcSlvb1q9pPia7jkjW8D/Z13b9zeXIM9AQfXpmtK8a1m0l&#10;ZUaeO7uFd9sgB3kcbcDuBWk6ko1bygrdLdASUlozmdN1KC+mtdz/AGfyT9nLKnPAat2fxbc6pL9g&#10;ii85oNrrtfBm9ia497KOG8urZRJaq8asir0YnjcPTjrXQQ+GLeOwlihljh1F5FaO6abCgqOSR79a&#10;1rU6PMpS+Xz6mdNyWhPP4hf7atw++3usFoA3JCjgkCrln4lj/spoLqU+YA8zyxqMzMOgrl4nuNc1&#10;L7Jfw/aLyOKT7O23DvKBkEdjV3xD4Ye20+0kto1mvo9jyqreXkn+A9AGG6olQo3jCej/AKtr2K5n&#10;fmWw+PxZHZTXTAo1tesHdNn3TnGPyFS6rqc15+7tN0izK7RrbH5Pl+7x6g9hRongy+ng8RrqySx3&#10;0Ah+zvDy4B5PJ6jFHhvQJm1e1acT/wBlCXejrF8+QM05PDxcpRd3H8dE1YVpXsZNjJd65aSC1Ty4&#10;4WEojbo+7hlA9K6K1luNNtrZosQ7ZWjKQqMiTsF+tVrrSrySWR4k+yrI0ksfygHaPcdfetWx8Kza&#10;prJ+2XO2J/LSOXrkk8t9B2rOtVptatcpUE0/MctzeyfZrVZgsxLPJtfzPMGMEAiqNtZHUoz5RmWC&#10;NSJHbnbk7QGFat9oVvpWoxriSD7Rdpvl87KOS2MD34zVDT/D8lpf7LeB4bb95lZuhJOMHNcsZQ5e&#10;aLt20Kabkbg261BOWvHjiWBfnkQLnAwuNvY1kahewJpouHuR86MPs+3qwOAcjocVnW1pe2Nx5Xm2&#10;8divzDdL1APTPUMBWP4qsZPKnvLT/VxsjxxKmUcNxgGtKWHi6ijzaf1oVKbSvY6PS0/tHWohIiWl&#10;ottvf5vn4HG3NaZ1uxjt1sEtxcWu0pGzPgYJz3964h9WnuNNtFW7a3k8zLxTIG2sOfvVmX8GpWNy&#10;YrnazR4mCwk7I1JxXS8H7V+/K1tl6dSZTcVdLQ6nVtck0W1inS28tpJgx8leAoGNpNXbBLrRrplt&#10;Y2mhvFRpJcEHYeqtnHzV59f6i1uZJLhnWb5n/dqVAHTH41r2fia+vpkjjcLBIySBWIPKjOPpxW08&#10;JJQ0S8/0+4xU7s7jSRbQ6fNDdF5/Md4o2UY8tQff0xxTrfWra11L57Nb+1tSUQ3GeV/h3dMsK4c+&#10;LJ7xvKihO2ScEIwPEg55+nUVsS6mmrI0txamFoVOPmzuLHG7I65rjnhZJt1Fv5lqouhqWUcWnzal&#10;qeIW+9LBKvU546DvTrTVpdUMl7gzR2iBYkZuZMnpnuf6Vx2naxP/AGtPYafDHdRowZ2VfuKOp56A&#10;d6WbULnUrm+s4ifssCOggXkOU963eEk5Ny8vu9CVUstD0TxbcWqwfa4ria0ZLcTBdmRyMbSD2FYF&#10;pdi8W5uIrhGuVhV4/M5BXriq2n3kt/pWm2l+vmTAEu0gwemMFT61m6JbPY2p2xhmEbO+6ItwfmZT&#10;z1rCnh404ODeqf4XLdXmlfodxp91bWc1qqyQB/8AWvBN0Q9SAfXBwKrWWlXOrRTOESG7e4IRJmwm&#10;0HptFczZtNcSy3Esj/u5t4WPoin+JR3Aqa31rUri6uPJZFjmYTF1c/Oc4IB65rN4dxu4vXzKbW72&#10;OkeINdO7RP5cn7lIWjynmA8lvQ4qrqepRm2Ec0bRqpWJ02gnIz09wakttctlWOG68z7QVMpljPCy&#10;AqD37DrWbYR2wudW+yzHaIfMKM+SkZH3mLcZFZwg73mtv87BLVaD1mFxNMMtJGFA8jyt37sEdj71&#10;p/2LdrPLHn7LHJtmkRW2nGdm4A9qztL8Y+HdQ1u1lsnEV3bKHk85CEkz94A9wa29V1Kx8SeOLa9s&#10;754YzAzWisuI5AONg/rSqKrCXK4uKs3qu2wJJoz7byP3nP2hbchN0aYOAWIb6cUllMklxNqMapON&#10;q3BKvhAe3ynmtF9BsJJr7UYLp42EguYkhlHMf9zFVftuix6ffS27lpHCSwWv3fMZeCpz6A1CkpfC&#10;m27fLYVmtzH0/wASrZ3l5iOT7VG224gViUOD0B9ic1q65ItwZJ5ZEuZpFVzFtyEBTp06CqKXNjeR&#10;Jf3CPIyssn7vCmaTsp+g6msu61R5LZ4pLmS3tZm5njXuvRQB2FdXsozmpRVmtyLvls2ack95Lq4a&#10;3WOZYyGRlXALAL2p8hkutQ8yWSSPzJ5USJQFcR/3u3Ge9Yh1z+z9XYz3Aa2nQIjM2OnBY+4xWvf6&#10;o2rQrm4S3u/K8sSycZ5YcEZ61TpSi46aNbji4t7mxcWr3Zje7L3EzBU+XBMgXrvx2HY96o6kVhvt&#10;PgljDW06FJFXJMY7EEdRXOaTqMuhaT9nhuhJmZ8SqpZBgZIptz4pezgEDbpIz/q7jaM7SMkY9AaF&#10;haik0tV93zCUopG/byTW12LqB/MtHZ2RNnz7h16dRU9tqun29y921o/ktG6hm7SH+VYtnqz2K21t&#10;bjzmUgjbyQT6dhW3Z6FZSW10LzUY5JJA8hiZTs6KQ2RWVSMY/wAT8O3yFBNvQm0ySe1vRZRJ50Zh&#10;E27ysF+PXvtNR6gi6JYeVcSzR4beZ4+RMBxyPWs2HVH0G5jZriSS3O/90zEouRz1qxq0Kanax36b&#10;Gf8Ae/6zOw8bv1xUclqib+F9fMrm0t1J4dPtbiaCK3udu9ftEnH3COcn1bHUVZvLy6s7a4eC2g+z&#10;RyxP569SQeorLs7i3uLKW43o0j7VlVjjGRgkD0NNuJRMkWwNJpRYtI0h5jAH8PqTtp8jc7S/Exvb&#10;YtP4gK3dxNEZpI3y7xMuAADnrVmXxLbsd8scnmTDZ5vIGAc8D1FZV1CHfybSaOFWCE7eXRR2YDti&#10;qVqWhluprW9F1YfdLMSMMDjcoPTitFQpyV9i4yktzppLyS4s7Nb2RG2SeZJ5b4Lxn+HbT7pY7jFw&#10;90ouGR2ZdoAQE4BbPWuIutWVmhNj/pDOP36zZ7dRW3b6dZXEVqvnCNpGTzOcvg/w1MsP7NJvRehS&#10;nd2N/T9dhg+zTWvyqkBjdpicIyddvrms+w1a7+3S20Ej/c87eqCTaAe2awr7UoYbnUY0s5pts2+B&#10;VfseCcCtZNei02GBrq3e3aScy7o0IPlkYAPqe9J4flTaje/p6jVS7szX1q5P2JIovIjmwsknyEYk&#10;PIOO2RWdpVytxdPcTo/klBmHqWI6k1Sh1yS3mzOkkMMi+a7sC2Aeh96s6drVteGWWSIWyk/ZrdWw&#10;MjGSPfNR7GUINW+Ycycrl298Qx/2kIpVj8x5YpU4y5U9s1audXubwC/hQLIgdYGUBXaQnYfzHXNY&#10;w1nSbwiO30+RrhM7GkYP5ee2RSXLxx3vlJF5cIUN32OzBV/Sl7GKaXLZruXKWm5eELQ3U8dpHO0w&#10;URJbswLlifc9cVf1mwhWS3mih23k7IlyrdE2jbjjjNcrJeR3N1HEjGOW3YIX6DI6N7rVn+1r/wCx&#10;/aHuBHNIzL5Ua53qOC3sKp0Z3TT/AK/yMoyTTRPd6qyzBIP3bSMbaNFwUmOcYOOlOe8n023R5bQz&#10;RyIwCd4ee4pkL3NjEl0kKyTIfNTav3Q3dR2raN9BNBfbtjMSXLyMPMYHqAfUdamTUbWjc0jvqcTY&#10;XeozXVw8RMlkVM0noGPY+5rpYma3CskIgZ0wPlz5YxwBnqAetZV7qvnFYoovL3lWO5hGcEN2x3Fa&#10;BdLcROsjychvmYnYehres+a142/rqZpJbM09Lhk1B4d3+iqQHO5PMQkHOOxG71qS7K+bbW5Mcknm&#10;Hy1V8bO4wTWZYLeSwTWLZtWJZBNJ1jwfunBBNVL+KeewjeUs0SsWMvyEAqecjAwTXKqd576GvNaP&#10;mXEu5/st68twPISU+UiqMOT/AEHYVBpt7cLMr3GyS3Mynz14wQOvJ6ELVBNEW/XyUHzTIFRmOejF&#10;sj6jirdxo9tb6ddfJ9xUcrHxLHjjK56gZ6V0ctNe7fV+RC5n6GpcT2k3zTNIzGXMfmADco5IIH6G&#10;o79bXTcXE8/2jYAuyNv9WDwfwrHh0/UJlt2ZBCyKrFurkActz3Iao7uz/wCJc9teyvA3ysHt3+R8&#10;FQB6VKpRTS5tBOT7HVaXrFtc2lxNKN0cEGwNKuOp2847/WtG9uG0ZjEtx51lLEjPbs+CrYyGLdq5&#10;e9urOQy2lhGjeS2ZI5k+Rz8uWGOh+WsImZbiQalNIsjjbvt13HAOGX2IB4rGOFVR823kypTsrdTr&#10;Ir1Y57q1e7a3YzAIu3IBIyK1dCs51t3a6vwt2qMEdkJZ485xjsPrXFx6nF9skZ5DcMioYmk9FPX6&#10;+tQf8Jhcw22ovpoLMW8r7uQxJY5q5YWdROMOtuwozjDVnoehXbrbQ/u1kmEpd5Vf7mP4fo1RXuqw&#10;xXkaxW07fPJ5XlsGPzcGuXi1rULfRDFLKjKzJKn7noB6Edqtab4jtv7IlneURraz5eeHDCQY+bk8&#10;1yPCtSc7X16X6nR7RNWO20XxZNJojxNbQtcNPvKK2N4Xqcn86t3N9fX1263F/dNMZlAt2lDxE444&#10;PBrz+PWXvo7ffI0izZZ1UDZuPpjkEVqz3F3p4a9kMir5qncyfJ09R/e9O1cc8Kozb0Tf9WOhVnNH&#10;pOm+IftF88V5JGslsplfyYs5A7EjnK1radqemWG77LcRW9rIT5cDZPmZ5bJ/pXl2n+IRp9tc7Ukm&#10;mn3t8x8sw578dRitbR9U/t7SxarcRzyTkyllX5+QCOOMdK8evgbJvaP9a2OqFVN+Z3N1fwfb7V0N&#10;39jjfftXC/QknsO4q9NaR310sK3ZntHLDdLz5bEY4z1rPZZPEFubfTWaZriApH5a8SMBwRn1FdFp&#10;dmLuD7DapHctFEfuph0kEYJA7Ed68SpJU4p3s1/V2dSTbOGufD09vOscUNnfxwoYhFw0hBPLp69K&#10;5weFmtYRAhkkvdhkZJoyBgDnIP8Aq2HTFe9+GbDQpLaM+Qn2qby2jliX16fh3q0/wuFxrdyfOAe6&#10;sme3VerSBstRHOlSk6c7q3frYX1Ry1R87Na6mt5DbwSWsjRGH9/1yTyoIPSqOtaBfNrt6l1KkkMI&#10;/fiOHPzEZwK+jrf4VwzXK7pEW8eOJVVeHhI6k9c4NX/FHwdn06x82ysxqqnDSK0gzJF8oJBHcV0w&#10;z+jGaS/rbW5P1CcovsfJ/wDat19giuILv5Z2aELvMUjA9GHYmqem29zdQfanR41TdFMzPnf6HFe/&#10;a38LdL0fxLbxLprrpmFtxLOxk4wW7/dNUfFHhK0sRHLawSec1vytuww67cdPUHvXsQznDz5VTj8W&#10;vT9DhlhJr4nseFeKtSn0prMTy7prpfOgbaV+XsMjqK0LK2m8RQR3Vw5+1eRvlijfDxnLDv198V3F&#10;/wDDg3UNlPdXvmQx7i86qSE7h1z2Pes+/wDh6lhJNJfBLizNz5sjKSD5ZXh0wepfqlelHHYaVNRi&#10;7S/4Oy2J9hKOr2OStvF76kkEkyzK1rtUvI42EKME/U+laVzeaZarBGh+1wyDfLtzwCeoqFtHk0+5&#10;tLW3tRMscsjPBvJRl6gj0J71d1XSdJvGt5Io4bC6kDjeoxsJGACM9cVrOVFyXKmk+36iUXu2ivPM&#10;NInjufLRlDO0Ds2Xx1zg9SelclrPxSvNDvXh1qxkht7r54Li0lGyYfl1HpWz/Z91fR2k9siXUyPH&#10;vRmPljaNp2n/AG+wrn/HPh+a71nTYL9AtvG8ry2y8hMDG3PrXoYWnh3U5ayUtH6q3YUlFRumdD4d&#10;1LS9RtbbUre5kuFeEoHyQ5J3cEZ+8ta1trcv9viJsfZXEbpP2wPf1yOTWHp9olhZNe2cZ87y3aNb&#10;VQEwewx/EcVUhux4iP8ApUgWPaUEsKkkE84ccD6+lYVKMKkpSXw7a7o5nKy0O5utVsbPU7m7vTJL&#10;aoCUSH7+fQGr934ltr5DaRGSGOSJGjWR/vFh29PpXm7ytM15p09xDc+SQzyqxHmZQ8dOtSvqlvbW&#10;1jDDYSRxrAEnaNicAfd3HJ5HTNczwEHbdtfla6ZsqjO+m8T3SqtrdSbY5tqskLDzA0fc+3pitrwx&#10;r9loqyXF0Psc0cBcQRvyM8Hj+8d3SvLLm5llf7cBGzRqMuqZA+6QPUA9zWrY6u9jcTNeG0upWiDy&#10;NIpIGT8o47HoK5quBjKny2+SKVZ3TPbb/wAaadpNpZ20IadZhHFB5fDvFIrE8ex5xVbwX4hi8RX/&#10;ANotDdyR2UBg2XbbZV5/u9CPeuI+0394Q2Y/Me3LWG1gybgV5YnkEV0NhcvoL2X70tMFYeepz5Z2&#10;ZCnPWvnKmEp06ThFe8/P7ztjUlKd+h6Z4Y8V29nrNwHkfbJFKgk/1nl7ed+715xXT2HjOCVQxcNM&#10;zlvl/ujjPPr6V896FeDSNKjuGR5owJMrtIJBOTtC9810PhbRLi6tZdXgvX87mbZJnft8vGCrc7hX&#10;i4vKqL5pydunzOyniKiSUT6QsvElvPf2txFqPywsFkVV+6CMDOaRbzT/ALZF5SNCrgrArcoAOc59&#10;DXjuia/DI6SzSjbIFP8Ao7DC/KOOn8Rq0/xHE82nWkMN1aTXULul15fmRRoDsIcj9K+dllNVvkje&#10;y/DQ71iVa73PYbuY6hBK7/ek6rHyMEcg1Rt9PtdPtja28jzRyHJeQ7yCexP8qzbHUIbOzmSWQtDG&#10;U8xtpGcjGQeuKrafaPqV9ctsk+yiXfBLvHyen/AfrXkxpOMZK9oo7L39RNU0G608TLHIq+f0lXg4&#10;68j1FecJp1vpolluLiH7S6szPMO+W7Hue9e43ypIxiS623SRBTLIvR+2QKwLbwxZ31kNP1CyguWm&#10;nd5J943IScgY6kGvRwuN9lFqo9PLcxqUU7WPmXWbO88bylvsf2No5ozDa78b5cHDfL09TTY9G1zw&#10;okU99IzRva/K8acJId2UzxX0FqXhPTVgQWCm2mjn3I8ThXQKfu/TPaufudFvI5pGu7fdbSQcyyMH&#10;69QQelfW086jOKhGK5V0e/yueZLCNat6nlEKRLFb3WpStIsGGiWHaEcHpyOrCm6n4tS1vLeJ1gaO&#10;MyLcPGx34A2qSPSu71zwNpElxDYWTOtlJEyi44xHxuAHpg1ykvgRF8QbdXuo9v2ddkzKTmMNxkji&#10;vRpYnDVfenfZ6f8AAOWVKpBJI0318WelHdbhmnhVT5WVyqhcke3vVe28QwGaFVvrna8pG5kxkdMc&#10;ccFeKb4osJW1LzYjHbMQLOATcxpgccejCqekaDp+hW6SpIl1lpFW3uMsnm45YHIxt3ZxUQhQlT5n&#10;uxtyUrdDV1Xxcl5pkcVrBHHIJB5kWwJvGeCznnisvVdYuta0iS4uLk28Em5J1Zl4xxWNN4YutHiu&#10;ZrtYZmmZ9ksfXJGB19e6VY1WG9k8P2sq2brOkm0rDHt3DGNvtgV0woUYOPs2nruJznZp9iHRfFV7&#10;oOmC1uHS72ApsXJMgfoc1oQeIZbzRspbGaO5RS6RgIHweuOzfLzWFLYW+v6VH5pW1icO/mtzKg6K&#10;CpHqtQ6VHd6H4QNtaSW3nFk2SsfnyT9057V1zo0ppyStNy/rYyjVmvd6WJtI8QLY3Nzf75HvAXS4&#10;Tu2BmPaDgkGobPSpkVL271UNJPKVDR9Uzk7m/CuF1j4eR+O/FlneW+ofY4h815BI+IwqHjGOzCul&#10;0/TLHT4ontJEWzNy7hd5PAXGM16lWjRhFOnP3mtVbbeyuYKbta2h10V62maVZboUu5+UMsf3y2WC&#10;udx71b1O4Ml1Hut3kW3T9/F7FeV3A/iK4qXUprpDc3SR26ttEG3kAdd30xVi91+O3vLaCK4eazml&#10;EZbnPA+YNjnHpXnvCycr211K9slG3Q6FCdWuooGuIlhimEr/AGpMGYkY6nuKv63qV6tvFLaXcjRz&#10;sY7mJuPLwPlZsZzmuMvNPbU9RFpbvNNaKGuJJcFZABgryOKv3GuW+j6WXEcnmXR+6rdfug+23LZq&#10;ZULuHLq+1hqrZO+h1Wj332yw/wBNWSPVrNZIn86XiPkDkU8as+izeZKTeSPvc3mRsjOFVlNcrbPr&#10;FpeRO6hobvdC1yr+Y6t6/Sr95rNppMMcTTf6Q7NCYG+ZHJ/pmuWWHTlZap9F+PormqqO12bb382+&#10;C6a0aSCQjzUkfOQeBt/vKah22N1eyzxbVjysZtbgFup46VgWusGaGCx80rdWZCiVXK7tvOAp9agt&#10;debT/L1FrmeSScmNNygBAGztIHGQDVLDSV7b9N/kDqJo3Nb8PyaPapFqFx5SxTp5f2XkeW3TBPRh&#10;XP6vaX2qXoiuHnhYth1xkzA9CKf4l8Wte3kMSqJLcgsWm6SL04FLo+rhbuG1W6gkUrmDjcnuMcc+&#10;ldNKFaFNTkveMKklKfL0M2HTY7aBtheRZi372EmMkrznjAHTBq/eGX+3C9gZ/LKxyx/Z8k8/eXjo&#10;frWodQ0zUFhgdPJvLVWTZs2oA5YnIPQVT0OK+8Lzak8Uv2yGP/VrGnOS2Tj2rR1XK7kve7PrdjjG&#10;22w2PSXsb6P7U5S32CUz7gChJ4BHvmq76ItyszaWsdleQMrQRbwS+OSWB6fx81s2PiS0/wBJWUpM&#10;25jHK3JjjYL8ppli1rfeIYn04Q6jblD80ZwRxhl7Zx6VkqlWF3JbL5d9S7RenczG0tmuwL3UtqvC&#10;2x1woyOAtdPbaddaaY2mlZZsInmL+8AJT5QPXNcn4i8ia7S3VmmW2VZfKZCnkgn9Qa6A6zdx2w8q&#10;9FxJBOVj3YO4NyRms60ZzhG3Xyt6Dpyim7noV58P7rU/DUFhJdurOVdZbI7HSQOrgj+or2fR9Jtb&#10;x1uNStUhaIBRGr5JB4B5614X8M/GqapI6SzO07lsLMcCCRT0I7AV3d34ul037C32jzLmT5EZuUMh&#10;3E/QGvhMfSxXtPYS3Tb7b7/ke7h6lLl9otj3fRba2mPnPKm0MWHOMGulsmtFtVtPORbiQHLQ8cE9&#10;a8CtPHCR3P2Rsq6QLKWbge5+ta+k/GGK61OD92h6yBJDskEY4ztrhy+pVwK5fZJrq3fZ7tW2dkdE&#10;5QqL4rHttvYTvJGryxSrHKD93qo4IYVqLYfbre6tWchH6blzjArzHw/8RUuNTuWlUSMSMNH/AAL2&#10;rpoPHdldxB4rv5iWIXsc8AV91l+dZXSpv2yfW6u9Va1m3bdM5KlCrJ3j/XUzrD4IaD4d1vU9a0ix&#10;sxql5LDNK8qb3ideCY5GyUBH8Nd0ylo5D9lLOq7EZeQ4Ncpb+K/KFxb3UscVzszG2eXrW0TxjDdQ&#10;JFuj3MD3xkivRweeZRXqxSk6fPHbRrRtJWadmZ1aWIteWtieHRLoCISmKPY4eMpyQW+8rVPd6Faf&#10;Y54pbWOSCRPLdU43d6ht/ERVHDvubtLwA9XItat51/1iLwSR1Awe9elgKuSThy0Za2+1Z+VnfR6f&#10;gYzVdO7/AAOdfw7O9rCs9var5a4RG9/u/THeo7TwbPBDaR3aRMpnLSxQ8owNb1r4jtb2eVPMj/dr&#10;jZIcHcO+anGqIpEm7dgrha8dZZkVe1WFTmXR3X2bXbXXayRs6uIV4tGFf+A7K+t4x+7FsrDZFJCG&#10;XH90+orFi+H8Wi6OkUIkmsnco1u7dAT1Wu4MwukKrIyqW3j8DUV5OFWMZ8xZCcexFaZhlWWVKcpw&#10;hyq2jT63Sva70Wit5hTxFZNJs87PhV7fUb65trFI7Zn2PN5Y3hRxkHvV2z8GyXWrWyXKb44QxEsk&#10;IOxh0K/Wu41C+t4bc7mSORI87m6HnkVDFbxapHE/mBWjbd+7PQEcV4kuH8GsWqVGftJKztdLS+q0&#10;1Vka/WZuN2rI4PXvC0en3aXaJ5i8sZI+CCOeg6iuT8YfD6K/1BL8qjXlv80cuz7yn5hXsLQxPqCT&#10;O+xQgVI8cOQKoxQm+jPm2i+YWJj+bkgdB7V4OJypQqyqYaXK23ZavRWvfdrmvomdEa3Mlz6nmR8O&#10;wR2FrcG3SOa4aOT931PG3JPvXIanpUkniK0RkRoe/mDng4GPQ169d2M949oZbCQTxLhl3gZOSRXM&#10;XPhxLu6mur+L/SLYm3hj3nofm5FfO8lTDScp35drtPe22ttU9DVxUlZHnfiXwFo91efapbW3mkjb&#10;YqtD87xk7vm9cHoe1eV6zdQrJP8AZ1eaznkNuJYoyRGTwMn2r2/xJpt2us2UWn/vrNoneRpmwcHq&#10;re4NY2vaLB4Y8L6k8lgJuA0aKxH0bIr2cJi3RcYVJc70SV9tbHFXpOd3HRHktxp9lYz3u2BpriRl&#10;t3uJB9yQ/KQPbAp9066TqkurNPH5bsLeb5cAE7QN3cgjpXbPZTtJ9nuLZPKvtm9d4LICMcEdia57&#10;XPAzajA1lJAVtXY+XIrbC4TuOvINe3SxUJte0enXW+mhwyjJfCtTM8W6hMH0u90p9011fLFuVQHc&#10;AZ5NdPa3sOvWFhcXxmhkjObj25+UnHQehFcXe6U2sTQy20B8uOUefKs2D5ZGMjtkkVTuvE50cXFn&#10;cXyfYHj3u9vxIhXd1x1rpeGVanCFP4lf116EOo1dy2PTrHUdNsSILIGGHY/3VzGAfX8a0bXXbS60&#10;uCxvoIYZPk3r0TchyOvY15Fo/iiRLOaX7P5dncqELyYUOQOwPIBqTUbuNdNeQyTSMkm4qucbSP4g&#10;M9K455ZeVpN3vv1uaRxDSvHY9lbQdEkW5ljgjVrhXYPu8yMs3qDXOeJ/Cr6hf2d297ArQW/kybeA&#10;56EkjsK4TUdcvdJ0m1+xINTjmcIluqku8WMsw9MV0Y1eWOa2wqwxTJ8kUm+Trz8pHUE1zxweIw9p&#10;qd739dNGbe1hNWa1LPiDwI3iPxLaTTybbHToFEVrG3ySerc85qbx94Ri1bX9Niu7J4bENDFHKrcc&#10;dhU2ieKovEGrz7I3jmh+QPJghOOmOu0Vt3PiCXUPEr6W8K3FrHAkodhnk9ffisXWxdKpFP7EX5WX&#10;fzZTjTlF+bPJdL+GWi+Hb642QGZYGe4RG6ZPy7aq6x4Gh1LWNPsLeVrRb0s2zO5EZRgkD1Fd/wCI&#10;7C5uZ7iaKJJVdspBFk+eSMfgD3NcvpWn3dr4xg8l3uJtPuGWSwkyuxjwdp7j1r3aOLrVU6zqe8l+&#10;mn4nDOlFLlUdLnE6z8ONZ0vVHg+22t0wkEPnrJIpRvyPFeffErVvEPgfUrLTV3TXUy/wsSgHu3ev&#10;ozVtH0a91nVkiLx2U6G8Jacgeb0IUnvmvGvEOk3OueIcMk011bTx4+YyRSYGNq4r6PK8cqs066TS&#10;V3dW3Whx16Kpr3d7nlXhz4j+LU8S/YrrR7qGUR73MY2kRnoWyOldFofxvlsNcjRrKfy2/dZkHUDq&#10;K9R8I/BnxJrGitqXiG4k8y8nb7FHb4+0RxN8riQH+EHkCrOp/Bho7PXltY0vF0uzUR3Xl8v/ABMQ&#10;OpPpXr4jM8pqVJU5QjfZ8rdr7bvzZjGhXjFSi2R2fiVJrMStcbrifOyCZw3yk7SoPrVe/nj1C5Ai&#10;KeWoLHa4AQg4wB254Ird0bwa2sf2Hbowmkurb5ZWTAJHQfjXMeKPC9xZpfx6f52w3awm68tsGQEh&#10;ohj+ZrwKToSquEXZ/hvY3lzct2SvY3kxMlrbRzR2x3iVZT5gbPJ47LVzUr3Ttesb2ynEq3byN8zB&#10;TmUc7yffNbOo2GqaPplhpFzYtDdXUipcPF0/vEggDHvTtN8DWU0UEUkv3rpgjzf6zYdykZ7gHvWT&#10;r01H2k3s9GvLqKz1ijiPFNpJfPYNe2/l26j7OVbhwwHTd/Wsm10cadqO+IGSaNPK/ffMUAHI3DtX&#10;X3miXOjal5muxJNZpKNyK+RNngYHUDjNVNcsHttUuNSV0t1eYI8U2FHI3d+pGa9GliPdVOL0a6bP&#10;yM5R5nzMoWWnwzWnn2vnQ+YJPkbDpnI6EdqTR9GdriR2nlvWt2CxQLKEebODkE8fKTVvS7m5k002&#10;tp9nWO7JeNpMgJCOpBXnmqFrYTNLayyFZthfLNJnzlIwOO9ac0lzJslNXSLNhp8tndySwTzSXZTf&#10;IirkBgWZwc+hq5pWvX1i4a2u3svMfn5f94jBXvWJfXWo6bqrzwypZW9syb7aTALxnrgNVSfX7SSA&#10;pEkkyxuxf5/kRh03HsDTdCVZXavf8PUaqKn5HaeE/iB4hszOy3AkWGaS3+98+2u80n9oK7kudNie&#10;R5vJEjOzQgFG9+ehFeKXdxPMlvFG7zarKytNcK2MZqLSbyazhu0v5IWivi3lPuwYJByVB6VyV8rw&#10;2I5pygv6/q5cMbUprlT0PoTSvjw180s4na5UOrNtQAhR1wB1Nei6P8X9G1S2kuJpo7dcjyopl2v5&#10;Z9QSODXyaj2OkaCGU7VMhTeqhTu7Cqd/q9n9kj2Ks6xkPuZ9u4d68Srw/hcQ/ci0rnZTzGpD4mfU&#10;es/GxPBmpx2etWZePeXhlsAT5cTHAbHf3ru38U6QsL3sVyLq6mdUhlj5Ken4V8Kp40TV7W8lv4nk&#10;bTw+Ny5IVvfNWtO8X6lNYadLZfKsN1vLNy+OhwDg9azrcLRkoyi+WS0b6PS6NVmju+3Q+3vI028u&#10;SouUaYL88HUMe42+9Y4trKaQaXv3YhZkReHT+6PoK+RtO+I+sf8ACVw6kuqXMN1FKlxGfNw8BVOe&#10;B1GKuaz8XdT1PxLb600zrqZmVzyVj8v72SvTrXCuFa8LRVXpfbr0KWZU2ruPX8D660LSrKHTY2vJ&#10;EmuoMjay7ScHnGK5vVNQk86ez+xCGO1Cody4k8o8k+9fPsPxj1GHUdSuLjUnW2mxcwOq7gm4jIyO&#10;uK1rD4jXF5Bf4uPLzCrpPISS+TwCeaiWR4uk25tNad+6Zf16jNcsdz25LPRtREVvdILqGY7/AN4/&#10;JjG3mr+h6FYW9k1rZTrH+9kRPL52c9eeorwKHx3bGIWbSO16mH3M/SQ8Y69K63SfHUXhnRLWW98v&#10;7fcgxpFC/MbE/ez2zXJWyzE048sW3rov1NKeIpuV3b1PVbLw5p8up6heXEouGuokS4aZsxyADjg9&#10;xUMOjaRcWCQ2otbqGDzVC3UXmRszc7SDXn9v47nvtOktLoFYZhInXHA4PJ6MaNE1rTJNN1TStNee&#10;FkCvHcbyCZBgg1x/VMTBucpu6a9Etrs6VWptJWO51bS4tHsLa0trMXVq1uIyyx8fQHtiuD0r4TRw&#10;QzWx1meePVN7wWkOAY2U9A/QgdTXVXOuXloy2sIea5vA2YJDlE2Dd8protFgjit5ntwzSKA8kuwk&#10;LIwyQKmnia2EpuSfxb9b+evZkypRqyPMLH4LNDf/ANpNYxahGbZYvuuAZD1Y/SqbfB67tUvvKKfb&#10;7/y2Q25KiOPtwfevoDU59TjszaSWEnlx25m2Ln98O+0DuK5iDVXsls7TzLn7derIu2ZcvGCc/PkZ&#10;AFdH9p4zm37dPK+xm8LRVl/XY+ZNd+G+rN4rsrq7s57GFrcTTyyp8kYU7MuRx9DXV2fw0tdF+wR3&#10;FtHcSNDLm4tQUL5OQw7HGa+oLXTLuws7O3vZVupHt2Qsyg+YD7CotDKtKbJdPElxaooXb9yFT1x9&#10;e9dNbPcW0qTg04rbXXe3nszOnl1NNu+5+VlqdPEdzpyyG0huTC5luG3QecvOBnselUX1XStD1KVz&#10;G7XCO8UaxnCnJ4JHTFQm6lVnnmgSO3aUfe/eD3NV9d065kmh/wBTC2SjtGOi9QcV/RMIRcrTej8/&#10;I+NVTlsrE8Xje+u9VDSXTljAtuPM+YIgONvPYBeKh1XxDHDqCMk800MifZ927kHPJqa7sYbO2jaC&#10;72yOF/hACKe/uRjmsebwwt9JIz3D+SqbI1hTafqa2hGg3zPRGVSpK9i8nicfZzEjsqt8ofvjoDWI&#10;NYubH7NDbyyNMgDv+J4JNb0uiSSCGylhK70ARWYfPtU9DTtG0CK6N8sqWslzNAyxs0v+rIHDD2rS&#10;E6EE5W0/pXMopt3Zzlxq93dZllkSS6kP72feOlaFxq8jGLzdskKL92N/vkVTn0tF0GN3lDXiY+6u&#10;AuOoPZ89q3pPDTaTpCfZ3g86ZTKZJk5TjheenvXROVFW9bFRTmQ6Xf8Ak2V1AXBurlDKPUt/CSfb&#10;0pG8Tzanb6jbqCrQqqFVOUz3xW34S8HWsduuo6kftSyK0MYjXAjmHzYPsR0NbPhnxHqHh6GOTTdH&#10;0xrSc/vP9HDyJz0rhlUoOcrK7XXz/pHVCk3pJ2OKsb+dfDVxbXZO4MsyexJxxUB8SvpMyC3barqY&#10;vNyCXPU5rqPEi3njoXNwmm21ncW0LSvJH/y0ALencVw1pHNcPE11BHceUADFu+/nvXVTVKbk3Zq+&#10;q+RhUTpuyehry+IrvUrD7Q8Xl2dsyKo2YIPTNYdpq+oSSSTwYbAYPIy4GO4+tbN1JdyWz6Yvy25c&#10;J+8GOnIqveW99pfhqFLcfappmlll8nkwgcNmtKSpxVrLV6enmZ6vUs+G/FFytld3MJuW1CNWVHV8&#10;Zz1x71j3Gvahca3JN8zTOVUtJgjgdOa7zwH4Zv8AWNA0+9iO5o3ka4l8oAQ7eQ7d3UiuK1zwzqd1&#10;q8i26O0LZmTyR1B6kZ65rOjPDyr1ItJW/qxq1KyuV7m5u7zyp7W5SPywFdd3cdDg10+5tS0S0+zo&#10;1zNar+8RRuLtnOc9hXOQ+Gb9ZpHeB1jQBhOq9Djofeug8Ms1jpNzb2oim+15WRmzvjOPeqxHIoJw&#10;a0f9XZLiyeFbvXr612B/LE6qfm5GeCDngCsrWrWTTI7m5icTWfmmGOWZv3m0muitxJ4fmmwGkkKF&#10;X8z7gB4xgDmu7sfDfh3xWbWaF/tls1vGERWVPImJ/ehq8meLWGtKS9w0jTc99zyJNKbVtOF4qyT7&#10;Mqm0/I7DkEVLZzDTfDsrySGTULyUks3REAwoxXvXiv4dWvhTSZdEe2dYthuLdppdgjUdtw7GuF8V&#10;+G21Lws2nW9uk2p6bfKiTwjG6CRc/iVNYYfNKWKSt8Df4dPlcc6Ti2luc1b+D5tYtbWKFpfMdBJv&#10;uM+XCSDjAHOCa57TIrnUdb0tIkSZrV/nRuCefmOD1Fe/ad4Wfw7pcWn6hI802rac4D2/SOONcc9R&#10;k1yngj4dWeiaubu0hW6htpUE97NknB7Cs6Wa0+SpKTvb4ez3W5rKh95iyeGNKhvJdOmk8uW6bEHy&#10;HGSdm3noPQ1snS7DWLi28i5fT5PsKWxfzNmCjbBk9C1Q61p1/afE5NQtY11OS5ZWS3hyZIMlePau&#10;k+IOgaNY6hZWGhxbr61RZrjapOZCc7mrknXd6a523JXvpZd7/gVFPluchr/ga/0m2ubDXLy1WOUg&#10;Rz7Rllz3xXK6DolxpOqy2t6TZD5tny/I5HTrXX+MruTV/E0EGswSNbJDPbqj/NvKp8rEHpk1U1aG&#10;C9vv7CuJDDbLYfaLZmTADKu1hk9ee9d2HrVfZKNR/Eruy0XmvMymlKV0aP8AalxqXg/T9OaWFrqy&#10;upU+Ujfhhkbh7Vwmr28elwIsTvJHHKS0rAiT3GOwrE8N2t3q1rPJdSmNpG8qJ2yMyDoQ3eqz6hqu&#10;gwRQ5maQXHm7mbIkPQCvVoYP2M5QhJb3t66vUHJyWu56tbaNY6xodxqdhdyTxwqrxWDDBj45wT15&#10;rNuruO80/wCzypDC28MJVz5iAEHbkVa8O+IIL/SNQgjnjXWLb/SVSEAP1/eAfXvXMX7/AG6aOS0l&#10;RpLVfOknyS7sx4WvMpUpupJT0s9Pu09U+5opJJM7j/hLL64sLaKKWRVspCyWy9Dxjr6CofDOv6qq&#10;NZ3koulSbdPbXDgAyFuSPQ1mrp6SeGLeeC7hgmjlVzuUB3jcEYX2Ur0rkLnTZLzW7jb5nmSMyiJc&#10;ZJA6g9qKWGpVIyhol6eY51ZGvewtrU+p3ktyiwwztsgkcbseoNQ6RvuIbiaWfzmmn3fZo+MFRhSV&#10;rGvYZ7fw8s8++OSGbaYvJ48vuWPrUVlK6utxZ5+yuF+VudgzyD/OvV9k+RpPTZfLocsXZ3aI7zWL&#10;TRZjJLZSRyA/Lbq5wD2apPD+tvJq0Et1IbfYC8KqoJTB6k96f4htmn1aSWGW2ZnuVVHmXLvn1zxi&#10;m3mnTWsr2t0iws5ZkaNhh88E59K6/wB3Kmk92v6sVdpXNnV4Zb+ynR5BHOEE3mQ/yIHY1c0azkj8&#10;NJEksfztvHz4BA6Z9DWfdXKLaCSGRmumCrHLDy+BxjsD7VTutYjtbVbSFzbx8ONvXcOgNefyTnBQ&#10;XcfMifTtKmkgjuLq8FlcoSNvGZgXzxjv6Vdvc3V0Jmiaawk+V2bAKY7A9s+tcneeHtWk1YFZ38yT&#10;7kcfQKf0rqrxP7D0G1iuVeaR7htiqvJwMFj6DPSt6sUnFqSbfRGbtYSGS403Umv7jUbWRWUL5EPL&#10;xjHU5AwR7VrQrbaXJFJcQwyRvEy/uW3b2J7iuNWPztSliibzLja3ltt4H1FUn1K7hYRZfcobKsmC&#10;hPQmlLDuronbT0D0Og0R7nXtRu2VzCsAMqbVyDg/d+taFnJcyQXNqyNtAYwKzdTn396xPDdhJZ6k&#10;bh5ZIWdDNFtfG9iOK0rO4nuI5LiW4EbSAK6XCkkY2nJ9jWdaK5mo2tp94E1vBNE7w6g+1XBMqw/L&#10;sI6EE+tMs5tS1IRxW8kMciAMLjy+4OAOP51JcXtrZQLudLuRynlrz846YJ71c0uePS9TuN6eZiEq&#10;m6UBEY/dPPWsG2ouXL/kVG1zJ1TUNTup5YpZ4lbytrpyCmOSB7HrSaZob6vpQe1AaaOWSOdZDg4x&#10;nj+lZFyj3moRSpN5MJLRF1Xo341t6LPNos8c1vOt1C5KBd2BuP3h24xXXOLp07U7J/gF03rsanhs&#10;X1nq01lbp5O47R5g+R17k1ryyR2t1qEUVt/pCIruip5hce2f96sDQb66juI0lkTc+4wf34xnPU9q&#10;0/EPitdPe7mt08xYyqHawJcHjrXlVac51rJXuv6ubxkrE9hqE+l3/lNK0drGSpEJyHL9Cc8HdVPV&#10;vE0jSGGaKOOMl08y3Hz7cYB+h6GmQ/b40sri4jCwyShpHkPyEfdAq5LptpJulT/WQq2FVg33Tzkm&#10;ptTjLmkrvy7kuLezMMreNLLAkiSKcIjbhzGexzWjBc39j5Vp8jWk+M+XyGY/eBI7DtWdJqky2DRN&#10;bGGQwsodU5z94MCPUcYrE0bX7mRJ3b9zsRURdmPfJFd/sZTi20rL+rmSlys7NbBJNKNrAWgkUCYw&#10;TMASF68+mOlYWnv5epSXEA8mQH57eNsB/cUqapepdzXVvD5iup2LH8/zHqAPTHam2F1FDrpREEjO&#10;2wxTE7EwcA1EacoxlfW/9NM0jJXO0geK51i0S9dbi0mTEkXZV68981Nf3C+GbXVYo5p7dbq4QQRw&#10;5JSNTnGTXH61cNfa1btbFGl/1cskjkb9vJYelTap4kk1xFjnm/dQRiKHoxyOeR71w/VZNxf2eq9H&#10;oV7Sy8xfEtldX3haBLIP50spbeuNjsecZHIOGrj7/RpbXw/pbXpna3WSUPFDLjocL17113hzVxa3&#10;NlE0m2OCYuIvvA+pIrJ1DVFuLy6iYTXVutx/osEfGSe2OcCvUw8qlOXs0tE7+et0ZNprzNfwbolr&#10;oGs6X5s26x5u9skfdRypPY13XhvxG2veMreO4P2eGeTiLceR9/cD6joa85OrXMr24dj9nkhMToyB&#10;dhXjnHen23iSG31a1vLeEssMbW4bfjqjAgVw4nDzxPNKWsrNX7bmkZqKt0NX+159Wv7mKU/Z1tlI&#10;ifAkEhY5Yc9as6xpEcIZrYstsAsUciqBG+eGGazNHv7eRpIjGFmdi4Xd9xavzavZzaPJZvIY2D7o&#10;lY8uw45x7dBWcoyhNKC0X9XJWq1Ogm8PwX0gtP3NqY4VuRKxxIWXjax+vYVV8bomgw22n26C4ukZ&#10;JZL1WGU8xslQD3Y1Bp+u3AiuNLlZFkhwyNs2uHbk5zmmalEt7r9jBNIPMvRsedhwJF5/DmuOCnGo&#10;vaO6Wtvlv9xqrcum5h6zpc9pounywfarq4htym2QZ2EueTjtiqrWvmWxeX9zqu1cpNkADHQe9egP&#10;YLpxET3cayBf3kW8b/lPFcvfWcjJLdPZTNGp++zE9ePbmuujiedW/H57egnSSWhT0yWKF1t1uX8+&#10;6DEsyge3yis3WLyK6gaKK9aPy3dhuOMkjBBArprPwdFpMFtKQbllLyCXfg/LyRGPWsRbGxvNKubi&#10;G9jvWtZwXaZPLlaM8/dPcdDXTTqU5TdSLbX9ImSaVg0pTrGjrpqSOs8kTvceXwA/BGOxHy1d8JaP&#10;9i1LbLcOyzJv2SLgsVP3QK0oL/S9S01riK28n90qJF5o/U01xO06W8Oy1ZUmld5ONkxGAo+g61zy&#10;qynzQtyp+hKSVmMv7OQaa8t8TJcACWHzP3hdSMBSxA5FUrS2l0m5inW6LM+F+6MCQ8kE/wB2rnh+&#10;11zXo44luPtcMQZw+8YOeBjH+7WPqXhnUPL1KATCGFb7ndz26DHSqhy80qU5r+tB2vZ2OxTxpdxu&#10;sV3FHJC0q28UsPB3HrjP+9XQHTNE/ti91e41H/TI7d1RI5OHYcZZa4nRRPNLNpt+7Rw2qDmTH+sY&#10;cEZqw/gmI3F5qK6o8ao5WBW+czHugx+navNqUaUZW5uTTorpp2OiMpW2ud34N8Quui6PaPci9kto&#10;3zEz4UsXbPA6AjrV5fF0cOhSfNDBqMMirFvyA7DcAAFrj9ITTdM8Oz239lia63NLa39vcEeTniQe&#10;hB7iqk95b2Lwq8bxqxUB7XgoCFG5SegbvXBPB0qlRtLrfp5s39o4JanV6r8RYLXQIvtEga78/wA7&#10;5T5jQTDaMnuAT2rV0vxsZLuG4uLz7UsalpFj+ZMMOhb69K8o1HSv7J1TUrO6Z4ZvOH+sUtJ5gPy8&#10;jqa07/wobDT7pE8R3Jh8rIS5UcsTkrkVc8BhXFRva/l3ttZMhVaiZ6dcf2PrGgXN1dXtpI0RUBN+&#10;2aZXOArq3909MVkwarpOqWtwgDtJHMsUzzYDzhdx5x14615jqug6nY2E/wC8S6aQARy8DDkLkEn2&#10;o0ZNY0dLx4s+dbIPNkaUMkgboQOx/nTjl0PZtxq3106djR1+aV3E9g0rQfD8Ok6rcaMZLe9SMv58&#10;jBHdyN23jgjsKf4e0+3uvDlrdtZfZ9WNqVaJuNyl8dD1yFrgpPFmq31zZpBFCtvIuyVJGAyRyThu&#10;hropr7X7iS21GytyyyoqT+XKSibf+Wa9+RXnVcNWStOerd9X5Ws/JmiqRb0X9dzb8E+KtI1jUo7x&#10;23SLMWuY2UcAHC4zwQRXQ67N4c8WX8d5Faz22oKrtcWUoYeZ8mN69sgL+IrwHW2tvCOt3coaS10q&#10;ZV8u2kuN2QRllDVd8F6xPfyzSq13HZxlZR5jhiEJzzurerlCf+1UZNK2nz3XmYxqy+CSR2/2PS7O&#10;4tW1KC4kujcB4fLm/c+WRgoymq3h/wAQwXl7Zw2Gn3VrNp+baOW7ZZPJUSbtmO+exrm9WuI9V1u/&#10;tbSX7RNEqrb+YfKGD8/I9R0FNvpJdNs9R1WV49Kmt4gjqpEvnzE4w+Oq+9dKw6lBRm/edrb9dtOz&#10;uS24vRaHYaDHo3hq2ke3srW4+0Mbi2WZsMko/vYJz7dqzPHXjH7UsEF7ZR39zLFsgmkG2WMdMdq4&#10;Xw5qVxPaXk87w2sUAjbyFTt22j3K1JqmkaqupaZdaqStvcxS4VjkHJ6qw6EV0RwUYYhzqyu16322&#10;QOpJ0/dRvalcS2ltC2li5bTZDE8qN185BhlGe5/Wtm/8Qp5lzceckc077mdc5A2qcED9K5WOzm0G&#10;a40l0uriHIdHmJPGOCO+apajfyXcct/ET51rOEni27TgcEnPvV/V41Wu3funa1yHNwuzpJfEUVnc&#10;W9ulxM0LQKNynHUt97HY5rJnQ6RrBlaOSewG7Kbx8kg9PoKwpXlt9BnlaIwyPKWDSJ/rAf7ntTNK&#10;165Frb2uPtHmMMK2QMgYC49SK6o4XlTcNej/AMzFz53qb3iaOGa1hdrl7pkhMuzg4I5xkHqwqnpf&#10;iFNN8Ozq6RK3mtLEuw5AHXisWK78q8vZZNPufJG2VIreNwVJGMAelR2moj7aitceXHsz83IBxgMw&#10;68bq6Vhv3fJLVLX9baGbm73W5a8Q3954gEN+Nklwm1JJd3twffNaUfihITFFDFHJv5eeTohAw2B6&#10;1j6dcWWmu9ndSvcrPMIpEjXJwnp71qvNoVrq1tsnjnXLFre4UO+T3UjqKqdONuTlbS2CPNe99Sjq&#10;mvwx3NpLKojtEQrLLsx83QMDXRLd6N/YlvKHRrnyUmLN1TnGK5C6v4ta1T7HdWxWNV2fuVAGDwMj&#10;1rD8c+EdX8N6hJahhNCGVH8nONo24JrVYanWcKUpcst/VFtyinNK6PZLbV9O0W5m1CIG58xkZ0mb&#10;OAowQv4NVLVbyFZpLo2zfYb1vlaTvtHXHc1ysUMXiB5LXaPtVkA5mV8IVHDEgdx3qtoDTNqVzp91&#10;Hc3EMjefBbwvgcHqOxFedHBxV53fMlr6dLFKo3p0PTf7ch1O9e6V5Lq1jiVi23BKgKNv1rWufGt1&#10;o7w28Vp9ohucyyKvSFR9w57EVyf9mR6el3BZQ3bWt4gt9sjAESE5Ug4p9zoT6VpVxFLe3Nus0z7L&#10;lYv3bSJwV+meteS8PQnZPVdF+unVHWnJa9TotZ1SKHRdNt7O0SFbu5kXzWcbI2J5z7NVa53aKlhc&#10;Wk5+0xuqbbiTaZCSVHTqCKy/GrPZXGnxWsSSsbfZLP5oL7weGwewqa5ae+tA32lZrwSLsnY5HTsT&#10;xiohSShGV9G3fz9RSbcmJrfip9LeeJoyrBY4pItu4IB8wZQew6ZqJ/Esl1HIYopriVFDeaqgRyYH&#10;t37VT8Y6laajNb29zDNJNAipvVym1epBz6k5rLtvEtto9j9ltrYyeQOHm6bjzXZTw8ZU4tQ97+tT&#10;n5mpPXQr6d4guLyC4/tB42VpAvzYAAHzcYFaF1dI0LwPFHtdRCU5UeX7H1HY1z8GsWVjrFrO1hHt&#10;vZjlZG6En5ge2K6HVLpLW4WUwxyeSrAxL0wNu0n1yK7qtPlmrRsn6Gal7u5m6RpllorR3Tzme4kf&#10;OJn6EHIx2NWEtLVnn8258uSaTa6Mv3O5prpaajZWUv2d9w/fJwOgLcED9Khu7p2sJ72wVFXz3Mjx&#10;46kZUlW6U3zVHdt3+XfQfNpqLqXgl7jV5HaP7XCQjfZ+gIrR0Hw3Ba6jY2nlwyKmN8UL+W7t1Ay3&#10;8J9azB4xNxcwxeZuu51RzLuwQ2MdD9KEvY5vEdg73DtBhkkVWHAPJwaJLEcnJN6JfoEXG+hfu7mH&#10;Qby3gdI2hjLeWrHiTPrjkkdOKoWWj/8ACRW13Lbt5NwW2oq8b1zg0zxJYf2hNFKw8n7NK0O3dzn+&#10;GsSyXVUIuIleFX2Nbs3QnODmtadO9PmjK0v+CRf3rPY6vwxp93oUUl2ogjkEnlbpOXMY4HFNu/sc&#10;2nXvmWaW0yZmLQ5U5JwSfrjiseXUZ4YY4JZ3t5nMjN6ZPcAdK2LTN1C/2pzCsiBD8o2OQdw47ZFZ&#10;TjJSdWT+6/Q1VmuVFXTbGe51JUtcyQsEd38rHlqRk/XNatvoMm+WTgK+Hto8lgAeMn+RFdFp3wq1&#10;66s5rOO+trW1wZY577MIZSvYg5xVLVfAV94XsNtpqVrqRmt0aL7PcCQIw7n0xXNLEQk7Rmv67s1+&#10;rzgruOhxcOj6rfXVy32zyVNwcK3Q4+6B9apWGn3wvpFa0njadx5I3YB5xV6XU/7Bt0ulmSSNCcqr&#10;H/WE8sc9fSoofGT29894/lySPCVKK2AxNemvatPlimvuOfSyuONpPpt5rdu6S7pvM+zpuA/ebKut&#10;4dur3SYo5Xm+2XMSJHcW7bgYhzIH9OOMVWsL2PxLfacqSfu4bh5S7SGR0DHlSTitufxvb2/mQ3Cp&#10;JGqO25m/HP1z2rGpOsmlCN5dfyRVPl67GV4b8NtNYmwikh87c5EV1bnHoFDep9+K6AaTHps2n+UI&#10;2WJy8c653pnnZjjFZ2l+JJLPT/tW11Z4irLJykmPlWhLlpYIpr69FtC5TfuTBckeprmqutObcnp+&#10;vXYr3WvMvXGoTaTf72tY7iSYuWgk42buAxA+mMVzc0mq6lcRyxRNC/DBGOR125+hz0q9rd9tuYvt&#10;B+0R+cHe6ZQHx1GKlkRVijl+8rgH98doaQHkbu1XTSppSsrszkru3QwtViTSTPFKZpbzzWTymG3y&#10;OMfnWlf2cX2G1iuDNHI4TzFg5PryD/On61qB8iWdRt3uWPome/8AQGi61iKHTIVLeZCFTzZd+35g&#10;cBjkdK35pyUWlrczsotmPqumC1QRWpa4j3OZZG5wOoFP0+Fmm82UXEMiQjyolb09e3fJFS2yNILV&#10;rFPtDw/Mfn5YE7TjNK0MthcRWl9slmjydkZycgcdO9bcz5eXr+P3EK97kVzo15o8du8q3NrcOHZF&#10;3ZRweMkUl1bxpa27KZvtWfnuMeYUP0FaA1G4vPknkO61Vl2s/wA8gP8ATDVLodzJbsL2yuI22Y81&#10;JMdB3Ud+OtQ6k0ry3X9LuW7N+RTl06706J98h3TbsMucZB9OvIar11Fef2P9rVGjmfgtG26QAcDd&#10;7Zq1HcW8d2LtiPsrlikue5P8HvzVyHXW3XcLwGNj13devr6iuSVSbs+X+uxXKjmE+1aklnsiXbkw&#10;y8kvHkZZsGu3s9E0SHwrqbPeXs2qCKKYKvEByWEinPI42EGuc/tFNPN1+7SP7a4AWRv4h/EPaodM&#10;1azbwrPGqrHdCc4gkJ3n6E9VqqsalSK5U0rr8+ppTlGF76sRZlWNpTbrJGvyvFu6MDuU46gU69u3&#10;g+zeQk0apA7FZF8zYf7ue4pYlaGJ7qW3aZS5jfa/mYwM44q9Z31sywXTWytDgpuZyoBIpSdtVG6/&#10;4BzrcztSvLvS7aSJZU/fsMfLsCcdPp81Pt4o9Q0pN8Mytb5fdGwPmVVu7doxcS3Vw8MG5BG8ZzvI&#10;6gZqlpEyWt1J5rJJbCEb1Zj07tx3rdQvC8dyr2djVlhs2lnuzGzXSIJpH6YBXHQd+aovaRWsaXcs&#10;fkzeQ2P3uTkdOw59q3odag03QriFoz5wTebhm3deQP8AgXeqGqajH9nF1LH5248yrjyxnv7VnCU2&#10;7Wfb5Dla3mQ6dma5spbxZocJv3LySDwAR1NSeIt+6ytUufL35Xb3PoPXcKuWl5HJp5kil8zU4ELs&#10;i4+TJ61laVqTy3Ed9Lbi4+zEPubGNwHUZprmcnO23T8rXM7pKxMLl7U/Z724MjSfuyu3lCAy4zRY&#10;pPd3X9mu4ZoyZreVnwCDxjJGKjs9YtdQfyrVI2WdT5m3+Eg5LDvntWdfeJLaOUq48toAWgWM8cHP&#10;FbRpzbcVHX+tbFJq1zo4/C0kOrC4gcNbzYUsq4QOvGW9zuqza20coMTyyN9mR0+XsAP51R0DxdFq&#10;1nK8MH7mBjNcKzHJB7qBTJNbFvYG6t5mkYTb4425CR9PmxXJKFdy5Z7qyNXKNro042+zmzSUi/aQ&#10;vC7N1mB5HHrxSSa21w1tYKkkkwLEfKEKkc8H1rP0W51DXNUtbpbfzIwDL24wOSFFXXv7GbR42ztu&#10;st87fOkgUbiTnoazlTtJKSu/yeoo2auV9YWK6so5WupI2kzjbwUIzuVgP6VQnudS0TT2hMzyM6ru&#10;ZeSnuSaoweIZdUgSVwGWDKdgmCeK0m1lF0eLUpZTJMg5t9nAbf1GO1dfs507Qkrq+3n0M5NPVFPT&#10;NYurw28s0PlW7uIv3iDfgHqD6V0GqakIdPMsKPEshZHRn/5akd/61Ws7+y1Sy+yxR/vnKKbfZkkk&#10;4+X1zUlvpU5uI1Z5FaNo3NrJ99CpwRisaji5XlHlt0HG9rEd54rtrHyrtkaSYp8iMhI3DjiprjW1&#10;u7RIorb7LI+PNXqhJPUE+h6VSmkNtq/mqX8x5jL++TKBhxjFWoZrOaW3mvbpLeGeLyXMYwTgk49q&#10;lwppJqP5/dYpSbdjRvLgyfZliNt50EjY4yRnnGKovrkEdtbWt1MrfaFkkLSYA/ugZbtxWnNq+mW6&#10;rdRLAzWqeSdoJTPzAEVzUBsrmITvGbiNYDGPtC4O0Hn6msqUE170XZfffU1k0tmbs+vQX1rJZh/m&#10;tUUQLCvyMo44PWkvL83Gm3SJ8rKpTyliAOe7Fqyr2aPUL1DEZFtYCrlo14OR0Pv2rSlvIvD+kyLa&#10;LIy3L/OsidPf120Omo8vKtX0Jcm9x+m+ZHoTmWXyZIyIYHVUKSeu/wDOmtZxWNjsieRrslWk+UkE&#10;dAcinWUn2y+UxL9oaYBgijA3HkHHcVb1C9ksrow3unT238RdX2+Zzng+56Vk3LmaXr0NOVWuytY+&#10;Ep5tEEr2qLDJFJ5ssnOJAehI6Z61tw+Bd0U1vM1ssUdvDc2y2vMhYHAYmsZvGTxJIkU7Q28jFnST&#10;kDnGT71euPEU1vapdPcT/aDNtKbeXGPm47EDtWc/rTeml/UpOlax6bf/AAzWbSYrr7N50zr92RuI&#10;GPGVqhpXw5muG0eJ7P5bVm+0/Z0/1isejjue9VPB/wAR7m6nXz9SnvLOBflg25jf3fgAjZ1rpPC3&#10;xYKeLbx5w1rDDgW67d0ckJT7p77Qa+WmsxoqcFrbXqvK2vqekvYzafQtWnwIh0vVdU8yURuyR3cU&#10;EMJbYueQx9q0bj4X3Xh7xNZR6ORd6ZLIs0kUnziGPq2Af4TXR6d4kuvGGqNFp13Y6d+/EQHm5eSJ&#10;QCQQe/pXeXdtHq9x92GFjD9neWNwT5Z4yp75718viMzxtGaWIlutV8lZnoRw9Jr3FszzDxx8LtHm&#10;tINV0CC5u1kz8kbAxvHnJIPbaateEP2fbebw1Z6qt3Ou9o3u7duUKqedpHTivTrbSUs5Lt5GP2Rw&#10;II7faPLjj6ZG3oTW9ZbbKxaJBtUZXyo+EwDXjVc7xVOkqVKbeu76rszphhYSnzTRx3h3wJNoek3n&#10;2WJ1yMW1x5W7ER3EN7bQea7PwXLbR6fpaC1tp5oSIZHwFLkjazD1GGrXshc2t46XHzW56tG2MR9M&#10;Vi+HNKs5L955YJpFdnSNI12JCM9BXh1MVKupym9d/wADvjSUGuXY6D/hDtN8iyaK2RVgOxGji/hH&#10;VR7Va0jw7pWm23nRN5bRrLNE7DcVyfu89F9a5Hxr4g1TwUun6faziaae4VBdSITCMv8A6tgPX1rY&#10;8S6Tc6wLayt5Hjt3ysrbcgAjkVy8lWlyyqT92V979PuNNLOy1LllYw2fiC4vTPtkuEAa32gDkqSR&#10;V6aSE6hc2ERjjVC0zqq8nd6e1c9pNle6bbwR3UZ8qE/vLxVDnC8hQKNXguru5iu9KvYLWyeNklvV&#10;QeaCeVCg9j3rBwdVuMpad/QtSaWiIIdO0/xbffbJf3cMhbCN8vCn5T9TWJ4q8J6ZqGvXFxHc+SsO&#10;xUXKhBgbQAR2YHBFWHTUNIudOW9uh/ZECebPcKuMuRtRSPrWNrOu2usXd3pFrFb2+qpMhHn9HCn+&#10;E/3vl6V6tCNZSTpPTutkr21uc9SUGrS3PPfENnZQ299YaXeTJHaybRFcOCJwRhlXPRVriIrW68Qa&#10;JcxaVPHdtLshh25y4XaWJHoK9M1Dwj/amj6fa6zLBDJFPNciVTgAkt8hJ6BgawrKytbfUbyDRVjt&#10;JUUMsSqoHRcbf9kkV9rh8TCNN8rvJPfpo92+tzxqkW3rscjY+ErnwvYwafJdxyWt+jujTJkwheTk&#10;+hG8CuV13S4JL67uINJjhjVI3g8uUkuwODwfTrXTS3k2rpPcXdvDJPCslvMknBKtyDtPp2PasWLQ&#10;JLWVWmldtKuJz8lswk3xjbww7NnuK+koTlFuVSXvdfP7utjz6iUklHY5yC+ttPuJX5beqIVwdi+/&#10;HGeKZ4k0S5uNOuomjn8xgs0EW0fPyqkGuh+JH2WOxe30i0g8mchju/duCOi8nqKwJNWSOyW3Z3tb&#10;uaHcJZuQzDqMk9a9SjKU1GtBff5WMZKMW4sr+ZfaToFrCy20DfK5To5I3Gqd3eT/ALy6israGOT5&#10;QnQCYDBwGx1Heot9rqVgLo3z3DR/JKu0nIb1q/cQ2moQyxeWsc2VUxyHHB6MMn/ZxXarQd5Lrroz&#10;n3WhiM0NrcpJZlLiXyUWdG47Z3DPII6VFf8AiS8ju47e4eGa1CBJFbhH3HhuAKhuIUsXjeFUhnkJ&#10;jklj+YR9tpGe9VrvT7RICJCZphF8krLzgdiP0+lejGFNtOWv5nM3K2gk2vTaHY3LzwNG3nCIKrc7&#10;TWxa6nbX0kEOl4haKDznSY53k/KVB9aq65o9tcFbbzXuI7ra2OP3ajg5B/SqlxZR6PMiwwxwrMuP&#10;NVjlR0FH7qpFWXvP7vmmNOUfQ3tK16O9vYIp5Ps0ltCQkU0uBIAc9zwQO1bD+MopNVNvLAZrVISs&#10;bxviOQk469nA5NeU/YIpp7yCCdLiNWUJLtOVB7kdjk4NdLpejXUkV5a3Plx28igxT+ad8bEYyoHX&#10;3FTWwdBPmk/67oqFaS0R6dP46sLF7KHT2dIYQwTzF/1ZxkN3JwamsviO2qTSW97fNJ5cMn3Yc+YR&#10;zk/jXnEOj3VrZSWnmz3G+ORYp9x429hk8n0qTRtOu5Y41edraZyWuFlf5zx2ryJZfhuRu9/Pr6m/&#10;1ifMe223jmK+ZdHhuI7beP3U6p3I6nr0NaEfxIaMfYfISaGNRG8ijAXt8oPXJXNeEQ3MGnHTmjkK&#10;3SH7OPLi4ky3r3qzqwuo768ureZ7iGQKwXfjYPugivMnk9CTs9vPvex2xxc0rnvN18VImtYLC9lS&#10;K4UH97I5jkwB0x39qsaF8Y/MGpLZhJ40KIP3nyPjopB7NXjGpFLFvtjRRzK0KxSS3Hz5AHb2PQ1B&#10;Nb2OoXkMUTSWs0z+ZLFbrtI3cDnuK4v7GwkoWa/y7vQ2WNqx1ue8XHxek/tKeOG8S3aYrcRRLLuk&#10;BxyrHpVmL4zXbaotvHJbblA3yyNkkdePevBNJ8J28DzNLLdN5HR1fBOW54qlNZW9nM+oee66jGGT&#10;csmBIBwMDpk7vwrP+w8DN8sddO3UTxtXd7H0bc/ES0m1Ca/UHyXg/eRK+A/XzCo/vVr3M3/CW6FF&#10;Jp91J5LqUnfcAcHbnG7qw9BXzLF4kiXQbSwu7fz5BM03myEguwOPmx2q4PiddaLpNjFbg26xn99B&#10;0RCTgNg9xXPLIH7vsd09L7WRusfFr39j2LWLnXdK0yz0u3P9okAQXF0p5Cjvg9Gway/EVxcWMNlp&#10;sX+lSDOy43ltjEdceorzOH4majDpNzNdSPHNHnMtvlCCRwp9QKX+0k0PTE1CwM1+oRJpZZHJ8mU5&#10;Yke3pXVTyypBrnSvfot2+7OeWJjLbY9Xiu7J0Fndxlo5PnCM275l68evcGszWBp1jPpllFp7zTSN&#10;LMkzNvCM/fHsBXn0nji61D/StOmf7a4CJPtwSD2X2Heon8c6lHZo+pXUcex/KESvgrGGAYrinTyy&#10;tGV0/ld797ESxUZHpF5e2eoxPa3cxjvCY8soGyRv7vscDNY2seJrfw3oMiyai16qnbHz+6eRz1B9&#10;q5S51eO8ubNbKaO58uYOXbH/AKEfTsaydd1a2iTUbe5G1YJt4eRf3L59DzgErXRQy9OUYyu1vb8A&#10;lXsroueFPF1zqXh+C7uLY+ZCWmCLKCpjFO1PUr1tPtfspLQvOkqQYGUzzlqp3erxHRbfT/IRWmiL&#10;Dy2EZAI5Y4/LFY0PiCW8t5ovPMbJAqef912jU9G9WGa9iOHUpOpGFtdvI5HVsrN9Dq7bxRLo8kYv&#10;2g+1z2r7HjQFHYnkfWjSL2Kz0WPT7gqs04LF4wNh3dVwO1cM+kPq2qc3JkjjZ/QBieVaqOp31+sy&#10;2qW8e4zqY5VYkIwH6V0LBU6nuxdnu/xsZe3aV3sdpepHrFy9pME+zovm7N2EwOmSeh9qgENhHe3N&#10;1aF45I8F2jcnY3QDHoayI1uLfTiLi5FzcTZR23YDjGAD+FZ0lrc2dtby5/cQkxFN2fOGMgirhR3i&#10;pafg+5Mqul7and6PqaQ3P2lEu7dpJDDNEsnyP7Y7VzmvS2+qiG3sJnaaBn2vC2I3kz0O7oakvNba&#10;HSRdr5y7zvlT7hgwNpwP61g2urfY7UyoUg/5aeUr56+oHXPtRRoNSdRbrT/hxVJprlPQ7DxBeQ3N&#10;jLcFLOaPPyqxP8GTzyCSK5jVfE91cXazXUqLPMTvWThI/u4YA9aoaPfRXVpGUleS9L+aGkyQ/GNv&#10;1ArO1efUdZ1K0uNQtGmsELmWdvQ8CqpYSEarul+Xfa4Oq3E6abXk8QaC14bhxdJM1vHPJkmYAfMf&#10;cegqfSrqNoYbBrVWWKJnErOQSAMD05rlPDKXv9kz267IZIpzMj7gSVPQgH1rXs7V9SuPtGob4ZHX&#10;506IF9RjoTVVaMKfNBPRPT9Cozbab3Eu/EdxdwSxGUyWLk7IP44SRg5J5Gav6OlxZy6TDPELVoyV&#10;Cxtu4xzkCuKvLSK88RNKtzIthDcxW6bTnzFI3Yyf4q3rzUr2ytdQgispriRQu2fd0H061tUoJRjC&#10;Ftfl5ffrqHO5SvI3fEXiVbX7c6PJbJHsA2rgzDqOlUNU8bX0IH2iIW91GFeNo1wj54bcBXAXNzeN&#10;NHb3HnSSTrteL/nn/cNbvhaK4utUvlvo3jVQFgZeUeX7wBNX9Sp0Yc0knb/gIzlVnJ2Rf03W57nU&#10;Fe+kS0tWBVFj6SAcnpk5rXstVm0WSNLBxeRzoLjbjlz8wPSsfTbS7s5riX7NOs0wFuF2buScnHbg&#10;Votpt6tgzRypJHHMywKsvOCuCBWVWNJu2ln9xK5vmbeneKmvL17hgYY7m4VJ1Zsk4OMD271t3Vm+&#10;lXn2y3iLIgkkl3Pk5PGFHpiuGstJvb7d5t79jUw87vviReCw9a2tVtZbNbKDTtQeGYbGlG8/NnrI&#10;vt7V5tWjT51GD9d9vU6YyfLdnZWWv3Hh/Q5ZC6t54jKJHu+Ut069G7Vpt8Q4obSyskWGRVAl/wBa&#10;Pkb0weh9K871ozzXV5KJIYWvDHvbJxGoO3PcHPtWdbwb0l2meRrTc9x9nUMgyevHVRXF/Z9GqueW&#10;/wDwLG3t5w0Wx9H2Piu2u9IW6a6jla8ti6Iqggleg9uaXT7ifXry4bzIIpIrcsJWb/lpjkEjsO9f&#10;O9vrd5b4ieEx7JE/1bY24+6RjqO4rpNN8cXWlx+VcTNDJen7QiqoPmHHQ+hOK8arkrppuk7v+v0O&#10;tYtO3Nse8eF/FF7oN60V7OkkkiBz9nzIMLWrB4z1e6S6mit0s4UffGWYj5SM7tp6gGvIdF+K8Oh6&#10;l5V1j7qsj7Rvj3eta+q/FaGH7QGEYtWjKSRR4yCOgHoTXg1sqqyqX9lv16fJHfDFR5bcx61a/EHV&#10;9YW2nR0a4eJ8fuvTg8joD2NW/Dvj2H7Rb3UnmSMQy7VfYFHBb6GvBPDnjuDWNZ3zTLa6Vc2Lsi58&#10;tNx6qDwQa5bxn8ZNJ+G9vbSX6pHcz7Y0ihkEjxxdA7EVS4cniKnsIQ999F89ClmD36H08nx1itLm&#10;+tZbWeNvMZF3NkoM8NXcaF8S9Ps9UlTUp42spLQXAn6HPdcV8eQeMX8TW+l6lpckclpIw+0bShkG&#10;OFyT/C1O1TVr9bfUG1CQw2+wfO1yFO4nCg1K4ep06qcVyy6rd3vbYSzKSunqj6xtPirpNqLWe5Z1&#10;urhtqNGCcxnkMa2k+M+g2CRwi+E/3kSJc/eHIr5I0HxFcXPhCTUL3UPs955fy22R5hkjHPtiuD0r&#10;4j3MPheTU5Ukk1KNnQxeaS5U9ivtUUeFnzN05NWdtHo7/poayzJJLnR9z3HxZez8NrfXSraBblfk&#10;aQjCM+Dz6jNdP4b8fWWp6dqd5bXSvBA5iSVSOvcmvz01Px7rGr6JYqZZr6MwrI6sQHjkzxiiP4p6&#10;/osNystwZNN1Fi/lq+7k8K2F5rtjwxXT9rCp7+q8rbbd0tjBZpBO0l7p966Z8WLLxX4ju9KAWJrZ&#10;cb5MAvJ0Ira0zxvp+o3/AO6vPMm2MNsbgewOPY1+eFr8UNR8O3d9cQR7YUt9gfo7gHdk+uPatvRP&#10;iu2pR7pZTZTQqryyx8SAEYPTPQ1x1+FsUqjxMKj6a76pbtGizWlblsfolL4ujtLaO2Eqz36/K+5c&#10;HdTLXxZa6hdxSqo80KNr78hM9Sa+OLf412s+h6VdLfHUL6ON0uSr+WfM6gnuCR0Nc74c+NOoB70R&#10;XYjkhkNyizSnMmG5G49jWMcBm8/ec/gsrNaaOyet3frc0eMw8babn3PP4g+y30T3snmQNKdjx4OT&#10;9BSX2pafquoLZxFre7Q74rmVcIzLzgn3r5usPj1E4hN5Gv2jhpFjOZEwPSuVufjJezRT/wBlSC6v&#10;pyH3sj/dUqwJxwc9K58JQx6k4VqfNFu75rvyfvbq26ZtPFUIJSTt/XY+h/DH9o+J21qW6tvsKmQp&#10;BbyMvmAg/eJHZuwqvd6fE1tPb3cn7u2f5492DyWJ/KvM4/jjDdeGrldVDxxtBkx27gvGRzzUUnxn&#10;07TJnfU5o4LW6i3xXUvy4b+63sa8mpltaVuSi1JX269rb3aN3i6MtebQ7zUtDE2mXdwsZmwBsij+&#10;+6j5lFeeeF7fVvFd7qUFhAlm9k5Z7KT5bvnnIDcHNdZD4x0/UtF08C5ZdQaJim6YPtI4UsV7Vxtl&#10;4ouNHuInmMd1eSK6Xd1CArux6VWCp1YRqRnG76X/AKtbQ58RUhzRfQwPEwm8R29zovh2GWHVjL5O&#10;orcJ5UdtIDwUI61yzeDLi78Ra3Gke37NErOjAqDIB82euM16zeeMrfU4Yrn7QftMxCFlUB3ZOu71&#10;yKbqeoQ6jaX17a6hHbTOoivImfBfHRs+vY17lLHVaK5Y0+VfN66Xu+2mhwypRnq2eL3uiBbBZ7q4&#10;eOO2bbAkK+YSxIYjJ64xWbbeNLbwf4n03w/FbSXq32ZSrDDvE/3mBHpXR3lpY689+n2t7W+0yMu6&#10;btwnUccHI6iquqmwTSLd9TtxDJp8y+Uq586OByrNHx2HUelfT0qkJrkrJyv021a0fmcd3D3jVTR7&#10;nQ3gkkuPI+yXUqW8sZzneFVSOx9xV+bT5NOuLK+VHuL62bywtvL0G3kFT0NPsdetLiwj1GRob+zj&#10;C+b5JxICp+XhuvHBFcLqHxcVZZdQ06Ge5hiupJpG7FiMct7ba4KdHE4ltKOq0fb0NFUhBas6/TdQ&#10;ubeeOGy0qO5uACEnklCGCX7xyOp+ta8PiO8tddtdZu5WtVS2MN3Aqkxuw9MdB71xegfEddd0cXre&#10;XZanG0nytEMlO24Dn6Gu21DWLFtO3XKf6OY1idVbIdWGQ49hXPiaM6c+SpT11T6vz3LhUTV1I2rP&#10;Vmlgvft3zanAqvA9tk7SeQgPfiqmsONRWW1jt2hkMSh7qMZkw55BXhivPWuC1jxRfeEPFNmtrvmu&#10;dQWFNqpmN1ThmAruZ4ls9divkuzaWDblk3dHH3u/IBPIrjnhnh3Gp0krrfdWurI2VVTXL23F8IeF&#10;VWCTwvqDx31hbEvHcsvlvPtPIwfrXVeHND0rSLae6WxhsGtm2+aqEoe2G6ZNcRZ6xH4f8rUT5kn7&#10;+RD5mVcMeR7YPSli8aPp6XSXc0dy2rTLcCy3FkAPrXPXo18Q5NN2dtF1d9dDSM6dNJPf+rHS+INe&#10;sLCC7vrWJ58KIo0iQsNrdVAFcvqPxDs49Ce1lint5hKsFynR48hfLJajwfe2usXcLi5S3uluSkaM&#10;uC+GYAEVHq3hi4bT2gvkiW4+0tcPcRtwURsjdj19K1pUKFKXs697prqRKU6i547G1JYReE7PTTpc&#10;byrYfPt5Z5Fc5IX1xWfHf3djepbeWL/So5EuZZeS0eDuGcdQc1o6xew2dlYXV1EZLe2jHlsvyodw&#10;6e4G7ip/BfhqDRdB1h7/AM+0/tAh5PLwzyAY2jnPyisoyUabnU1d/vd9fmtw5XJ2j/WhNHcwa88t&#10;qsqNamJnieZ8vy+dwPbFZWt6PND4NSWOR1uLJmYHb5nO/B3DqOetVY2v4fENrcxWi3Ojap5kPmt/&#10;yzA6r6rmuntfD/2W3Fq800BmMwj3fvEOVyGLGspNYdxalpo7fenfzDlc00zz9rJLjVrLVLlXkmtp&#10;is6wzfPGMcbgfduKsaz4DlgtNSeCMa7NLOHu4pmG9iBgEH0IqzZeGGtbk6lcRs2r3dvmdVbdAPdc&#10;9mIzWvp9jPH4yOpmSTdf2f2e5iVwYxInII9zXpTxLpu9OekV8m0729N7Myp07q0lr/SucP4g0Wx0&#10;+AW8628N1FArxwx9bfPRfTmsaHwMYtPMN7KI5blvtEKs5EEYU5w3cH0PevU/F3gjSvHE8l3qSyaf&#10;GbYxyT/d6c5+oqdtO0xRH4auN91e3GmLcWt4z4kV4+g4GHyvat6OY/u4qMnzby8rK+jIlh1zXdrd&#10;D548QWxvLstcW7zNNEZQ8jc/KcMD6iuI0PS1vLNPKtn8u6mMYZfmQjdwT34r6HHgO6g123tprxLz&#10;TkWSb7Qq9VJ+aBie9alt4R0a78JaVr2hacDMm55Ibd8dJPLk+hFfQRzmlh6aitb21W3W19rbHBLC&#10;SqSueERyMuiXPlSQecGVEdmHmDacbgPfbVPxDo01xrNr9nl+1iQoGaEAeWRxls4xXsnjf4T2UMaT&#10;6b5i3EzM7pJh8KeQQo7HpXKaXpq3PgzV4JAthqixohEyEkMCqkfWuuhmNKcVXpdXb0vZa+SOaphp&#10;QlyzOSvZm0+6OjfZUnvYV3x7k3+Y3asqTUYF0eDT3t/Pzl57PYDwXwQc9BW9pPg/UtN8ShlULJHB&#10;vBuDy56FV6kVmQ+G5L69hv5/MtJJ5JXeBUxtMf3sdDXqQnR/mulZ389TGblvaxkXWbW2t7eKBI2D&#10;N5sW/wCd1+6AMe3Wq2m3VzC+6KQTeSSsa4+fnp9BW3eeHk1DUba3S5kaaZWeLdF5icc5z75qKxsr&#10;qae4WT7EsGwM6SLu5HuO1daqQcP67mMoytoZ1q9v4qke0mn8uZLckMrDPmDls/UcVUge+g1Kd7Up&#10;faYkDRyNM5+Ynb1Bro/7P0qyPmaZHDZ6gxZwrMHizjJHsaij0e70+6a9tdkOntG2Yv7koGSOh4PY&#10;1SrR15dFbRP8f+AOMX13IZneFN6qjWr5d4rdCMqe3J/2eoroNN1KHyGuLUSLbwzBhti3EKfvIRms&#10;DTtcka2ZHi/eLMpEGMlCS3pW/Kkmn7Et3ht8g+Y6kj5hzhj0yD3rjrXfuzWv4GtPujStLe30+OW5&#10;WJFjfD7mxl1HYdakt9QttF8QRXL+e2x1e0Eaj5JAdyNz98DpisPRyNNtml1N47m0kZl25IZD16dO&#10;tUNUlf8As0XEbhWgJS3/AHR+QdeevauWNG82m730ua82h7CPG6X+q3moyxJdWMcu6UKg/Hha4zTv&#10;irbQ36yxfao7MXBQKpx7KMehHeuCivJLWCK10y4jvJm2tOdpX5geGGe/rVa41y0t5Y7NrcTShkX5&#10;f3iAj+6fSlSymknK65r/AJd7GksXO6sfRNv8U4rf7M8sgWOMh0/5aHDHHPpXpXhz43aNpZFi8Zlm&#10;uYspKq4GK+RZrD7LCbdbndczDJVSeOeCDjnFVdRTU9NWKJ7ua4yrSxy27eZ83t0xXi1OHcJidOax&#10;2LMasHdH6NaR8UtKuo4YpZzJevCDabUz167q0L7xNoV9qFg95p0N1cJIfn5zynFfnT4Z8Tar4ek+&#10;1+fPNOoDPJvIRge2a9a0/wCK1+usWd59rzbwhbhl/wBZnjPFeLiMmxeDnH2FROKXVJ3tqt09eh6N&#10;PMKdRe+tT7Dhv4rpY5Z7fy7VF3pubgc/dFaNq9tfXMmoR7LdhAmXbqeec+tfJOi/tBy6t4qmS6kS&#10;bSfLWWOJm6Enlh24rsdY+OCQ3kVvb3ccaht0afdTaO2ea+engMxoS9jOPMnrb5WXpbsej9boNOSZ&#10;8CWZVtRt7Oe3ka3jcyvBN13dj9DU2p3EFuJJprcR3twUVdy/cjz0A9RSqp1K90zyo3k1GQCUM2eF&#10;BCmrOr6PqFv4invZbCZrNd/kTznIx1AwOgr+h3KPOr6abX31/U/PleSuV4rNr7UbJY4zJ5w2HcuX&#10;Tdxhh61n6DZW+i+IriC9lF5Jh4o9z8Y7NzV7R/ELy6vdm0jLXTA+VFGcjOc/LmrthpVpfafqVxPu&#10;sNTt8Ol5ICI5JGOWUg96blKmpQnoml66sXKmuZbnR22jyahdXE89tHfaVcwKluyp+8SVRjMfdW9a&#10;42TwXrOj6ldyxW4mjw9skSuMuWOQQD2Fdlaw3C+HtMWJ7mOS2uBLIir/AA9AxYc1r6Qlt9nhvHe9&#10;uri18t2SNQdu5/f17g15UcVUw97Wa2tr6I6ZRUjjfF3wvfw34FtfEOpKi3V46oYF5MKhsjFdP4d8&#10;NW/jawngSS1a3OJZLyST/Ur3AAruf7d03xToAN5G8kds0pNvMmROzcLgdseledQ39r4Djm0VrYwr&#10;eH7XcLE23LHgAY7DuK44YrEYqk4Suqqbt2tf9EaqFOErp6WHx+GItFutbsodSkm0+48lYzPEDkgk&#10;Djpx610H2DT7LwraXStb2VlbxFJflC+cx6DjsStR6H4jvZbq8aOB5NGsmZDBJ+8RJG6Dnmqk+s6n&#10;pfhK782KyvJ2T/RkUEptMnLHvgCsputUkoyet11SvpbtvYcWmjGTw7BJeSrpweC3kt5XSeTiPDAE&#10;qCeoPauStvg9e6htaS5SGOSWNZIFP70RE4DivonwTBc6t4djuNL0oXt7IEieJRvgyFbOM9Aeuaxv&#10;DfiK0n1xbcQfY2eDzZLeFMxlo92dvcUqebYml7RUlrHfq9DSdCEnG/U890jwNbWet3R1UFdPtCWj&#10;+1xECRR/F9fWsrw/oKWGoahpstpMsf2eW8juIXGAp4ypavW/GHg9/wCxNG1Vr1b+wkOx7eGXa/zk&#10;kn5vTpipLrQLnS9e8IXOnxTPZIhlCMNyPt3ZQr1xSjmnPFtyvzJ9bJON/wAWJUEnaxj/AA40OJoo&#10;1ufs66Zc2bWzy8gzZ9AKuaP4f8PeHfF2m2Gop9sleKVYVZuARwCSvUV3HiOwsHk0KaOxGmSSWa7B&#10;CxAhJLlhg9ea848beFJNP0T+1Xv5JdRsgkX2W2QkOH53eZXk08R9cqNSm4qelvPVLVG80qS0Sdip&#10;q/hTVNPsnlt5od09nJOLLYPMQrJgbsnqa5TwN4MQ+PtHgmk+0NdGR3ghX5MqnyjP972p/iK31LR9&#10;EXUJNSNvfX/kvHBclmcRg/cEg5U555rpfh61xY+JdElvox5XlyX0krOYy+egBr35Tq0cLUcZJ3Ul&#10;orPRfjYxdpySMafwzLoNxbSxW0l1I7HffTJkpGJMnITIz2NehTeD/C+ieHrbUPtKrcSRG2uZ1YfM&#10;Wbfnb0JHTPUitDwjqV1Yw6raXGn+TpdszPFKzkeTk8592zXi+upcP4huLXVNRa1hmufOhZcfPMQo&#10;UVw05VsfUdOU+Xl1bWvMn0su19hVJKktrnvuvePdL1TSodN0OF7212/Zlnvk5VV5w2egrD0bTMeJ&#10;tBvZYo52hhupCkMvClDuVSB98V5JBFqFjZalbR3ibZl8tpWbkSE8gnoSTWTZ/ETUbW2tNNWKS01K&#10;1iW4Lq+F4P3R9RRSyZqEo4aWmt+9mnqyZYlc3NNHrf8Awm9/b211pmoyq9u12UkaTCmNJBvP0Azg&#10;Vz2oST6Xpt/azpDPaMim0uN/7x5U5+T1B71yXivxPb6t4flnsrt7nVI2DyBcmYDG4/L/AHPQ0DW9&#10;W1Pw3pL3NlFHNaTCYvKBmaNx1Y8Cu+ll/s0p8qjd6rbXo0YSquV03/XY3vDOt/2l4n0CGwvVjuY5&#10;DLP5yk/eGPm9eK2LDWJNP1nULiYINQRXQKspkQ5bgk/3QOa42316D+25ksIBa3USFJPnxG8mM5U4&#10;JGBVC58Syw+IGubUwt50CqIOeoHU+taTwbqyaUbLl/W9r9ncpTSW56Lqd1a6t4ht01KzS9aO1EBi&#10;myP3wG8ZIxmuC8e+KLqza3iXSmW1hLxyqoMgUP8AXJANa/hGybUdSktbu5m+0XUEkUjwuWEcg5XJ&#10;67T2xXOa7Jrel62+mSzxxrZMtvdS2r+Z5gHILHH5GtMJQhCsotp8q2u131X9di5SbjfoZ9xqMInF&#10;v/Z7RwxW5e3jkQvHMcfdGegFWNU8P6jqGkWd3fQTWuqyJtjtd6tvU9HGMYFSXNzFqBhdw7Ku1jFI&#10;PLAGfmwxq1f+I2Wz09FNxHJ5v7u8kl3DI7N7HPWvT55px5I69epzJpppnL+CLP8AsvXGVY3/AHJ3&#10;SrNEDs9Tx69Kp6pbXlrHFbyQx2f2llaORkOEUHjcPausW5s47m51cpNaXhmMZj3ZyvY/nUPiZRr1&#10;miqzwzCITbueFPBBroVeTrqco6O1/JoTiuXTczYba603TbO3822vFhuUUquScHkGqUd4kfiKWaWV&#10;GuWVl+VfkBB4x65q1Fc2tneakYrn7XcwIUHYpgAZwK5ScRLKbi4S5k4Kllbdtrso0vaN83XytvqZ&#10;t6HSXOsLcWsoxHLIImV0+4H3dj71lreWq2MotPLhjf5vs/8AArAZDGq13ZxPNPaQ3DxxvAk0flrn&#10;EY6Zro08IXtlpNvDME+x6mj7/LlH7mSPkBu6HvWlqdGKu93/AMOZq8kclq8OZtzMkkbuSjs/cjnp&#10;2HpRLNcSabNdSzFo0zFub7+09QPcV0CaJ9lmLXQtppPuujZKbRzwR7VvaRbWGoRTxCSGTIVStxjE&#10;i4wMHoDjvTnioU4p2ukXyt6HEaPembTZBDEPMwUSWZ+PqSO9STSqmlwb44WmdyXbqmBwKn/4Q/7L&#10;o01pFOLqGRyC6/eHtV+403TdC8PQszXU2o7VQqq9iO+eAK0lUpSmuR3bfn+IoxYWWtQQ6V9lZmZo&#10;G3QSqvYjJ/DNP+0SX0ouoXhkmSF2Eczc5PYZ9+awbo32oXNtZ6bHJIvlBSsPJQDrvrqNDs203zJ0&#10;jfbGGidZOpPQZPpXPXhGiuZbv+vxB3ZgaU95pt289xFDNGcK6RtnAAyQa29bnSz8Ow3qm2khkBby&#10;t24nnGBj27Vz+lPM9xeLcR+Z50vlbcn5WY9K0CLm3sRayyQrHbzBf73zDspFaVYL2ifa33WLjJxd&#10;0aialpv9mwy3FqJJDAVtrdmIKHOUOR3ritW8R3ck28JtU5jkRfyxxXUara/2tBeTW5gab5LiNmY4&#10;69KpXmiR6XpVpMj7biYvuVfnTI/xow7pQd5bt7duorORPY2ck0b31xZJIqH5lUlQD059AO4qe1mm&#10;8QabqcX7uSe1KgP03gfNhc1zvh/T7ubzLuXz5IUyPKycbj3IPUV1eg3cCWsrwF1hwfMToMHipxC5&#10;L8urVvlrsEVYxrV7mZLe3nR7cyFrgOzFsKeAKuaV4YuLuzv72yxDY2Uskxaa45wRx7nNUR4pudPv&#10;nt4p1bR72IW5lk3ER4PUd8itm01dND+3W8EXnR3KqsjSZO/HPH17VVX2sY+4t7fnr6MVknqcsk+p&#10;x7Xmi3P5QY/N9xCelbGvWOp28LCawEbZjdHj+bzlPQDFatlbNdWN5KVFwu5PMSQ9B/Dz25rpdEOs&#10;3+kandW8yTNpkHmzossalIVK5VFf7xB7CsKmJtJOMVo/PyKpxcnYxZ9f1l/Dsiy2zMsDI6MvzKgP&#10;8JHYjtWbcjUbNLtp4lkaePfH8nHNbemeMrWNXvJrOOazKFXhXjzDn+YLVFr+ttIl3c/uLKGRV8lO&#10;8kfYKPQVyQ5oz5fZpa/5aFtxa3MaDWb3S57WCJ2WSBQpRkyM+gHtSafDb6jZ6hZ3vmM07b1nVuU2&#10;7iAKfc3EF0VuIlSOYJxL33f3j6VRie8t9Qga5MMjMfNjWM53DoQ3Su2MeZPl0l+N1qTzWfka+hwW&#10;9qtpE8m3yV2Oy5PBOCDWRG48O+MJJJURYyzmNvvjnsa2LnQEhikuTdi3mc7vKV8lyBnCn2xXNafL&#10;u1GJnk86bz43+ZOPL6kVVON+eV7prUT2Ngv9qv0urq3f592JY3IO7HHtipLuPeJbBrI2U00Ucscr&#10;KAWIHbr8rCqOneIP7S1UQrb7bJmZnSQ/dU11PiEWk81jffZ38+2gWN4N5I8sHAYHHArCblSnGEl0&#10;0/QpctjkliltVkTP+kMUAXYfkzVufTrmxjMr3kdrNF/q/LJJMgFbU7Wd9qsUcny3aRBPKVTsj9/f&#10;ArTsvDiaab63bUrbU1Rs7mU4YMMgrnsO9RPEqKTe/puTCm29NjO8a77m5+1iGaaSSFHimjbAf92u&#10;4/mtZ8drp2i2Nsz2n2q9a3Dz7sgZLZGAO4FXtUs9TimewvIxdLbxO0f2Vw6YPb5acPElnNpkaahG&#10;8iqnlGL7mSOhOOwrODkqcYx1Xk+nQ1bTk2c3pdtdsgv7e3dYXfypxI2cE7iOO2a6OzhtYvE5hvLY&#10;4smWaRVfBG0dyexqrJDc/a2eyczeaI5PKY4AYdACOg9KsatdDWrdrCaVo76chsLFsLc4zv6EDpWs&#10;5OrL5dN1tq/QlLUxrvVLqz1KW6hkF3NJLu+YkhMc81rJbavZ2+mmz23kepIZooJMs7Z4OCO9bnw/&#10;07wxeXlozW1yWmcW0u18I6k7TkdfqK9T+GXhXRda8cR6BavHp32a6m+ztC4aSDcGClC1eZjcxp4S&#10;Mrwfuq7uumq6dmb0qDm9GeQ6D4U13xnb61crA7XGlKJnWP5969CN3tRcXWpWMpt7sTQx4SF2XBAO&#10;3dgHucGu40HVJ/huNZsv7SS6v9Q1CO2aVSHfBckhh2J/iFR6nBP4hk8TJHbPcW8FxFKFt2BKceWz&#10;g/XYBXM8TN1Zc0V7PTlf/gK6+bNIpcttebqcTo/iG/by4fMWaOOORPP2ffL8Lk1lLaxw3l/56Dde&#10;RHeiy5zIq5r0/UfDSeEfCGybTz50aLNcsuPLjUOoUt6M26uT1Xw1Yf2csthE7eXZGWVrpPnjzJgH&#10;/brpoYmlUblBWi3a669b6Gc4SscNZvqs0NrcjThDDkQruboQMgAHua2dC8e+fqkrT28LWmD563GM&#10;defxrq549Obwd4d8P+ZHearLdPdeYsRzliqrn2wKxfFPgkWWrpBLa/Yba7i82CWZMCbPHHXqa7fb&#10;0K7cakLPW3onujNxktYmn9oi0nQZNU05xHb2WoKvl9BJBJ0aql14mtJJRsa8VXcm4a2iAJ7j2q1r&#10;3gJdCjtBDez6hHf24aS1jiKR+aki/u+epq3q2j2/guK1jureRr67kdp4FblA38GMelcCnh5WcXzN&#10;t2/W9+zNGpRexXfVYpdRNusht2jJeOWRRveLZ/H9K130+zhS08qdLiIlZnikfCD7yqFwON1cHqUq&#10;2N1DbzMk9q7sLeVsiSOFivf61q+G7i6kvNX8yeNo5oySkbD5Ih8vHuvWqq4e0OeL0t9/QI1I9Vqb&#10;dhcaRp/g6S12SfbJpJTHFJg+QzHHMdbOsra/2Vpy3sQuJvltrafGHSQ8/Ow9MdK8/v5tOvdT8+KT&#10;yblD9SG7sfZuwrqdPF/rs0LXClbHYxjlVeXjU5bn1zXNWo8jVRt7tu+/ohqo5e6jfntguoyX9+tv&#10;c3bsW2q+Pl6pk+orNt2fUNV1W68pGsXJRBIvyZCMwB/EVhq97JbxX8knnSGLG5ugXoaLcTadexG3&#10;uAtj5CfIv3893I5rGNCyfva2t93RGnMvkaWqXqX1hYSww+WpZ7h26JxkBfoexrpfCyJo8unXN3GV&#10;kjXZLt/eI5I3An3WuP1O7DQyPNK32K2iZYfLT58L13eufQ1paL4lluI0nuIPJba0scWMfcwQMe46&#10;Gs61GUqPLFaa/j0HGaT8zRVNMu7zTL0Wwn8m2YtKoz+8O7rUen3FxpkCpa3KW8BZ7iJFlI8lcfMi&#10;1xkvi7VdMmESQNtvVZYvtCY3ITxurQudY+y2OnXF1J5l0jsiNHwEVTznPUGtZYSokk3dPbrtdkxq&#10;K+m502peHdP1Sz8q/wBSWOMrxLbxfcYbiNzehzWVa6TYWug3sF9Z28lyUEPmpkFQvPBPr1wa5y48&#10;TyzIrXQSG7Cs0TLiIZJ646ZFTXt5J9hit5zJOxH7xOvmAg9G9fStY0K0YqEpu1/6sUqsXLmsbNzp&#10;UFxGupLNA0wWJI/LcHoOOvTiqS3k8dlFZO9ql243OquJI+RwPrRaWyaTb5/12EVzF06j+eBXN6XZ&#10;2Oi6jv1KOSSSVxJAsilTk9s1tTpqad3e22mpDlrclu0utI163i+2W1wsYZ/sqnepHbd2/i5qPTbX&#10;UNa1S3snuCvmRNJbrJkoHUZIx2rT8JtZeJLm5aXS/mVZW3rwS69iewqzot2zX1jK9l8tsxSTy8ty&#10;evUV1zqSgpRt7yXlvrYm6b8iTTNZuYXuePOvBFiNYVG+NzwpUnrxSG0dvENrEoja4KB5V45lbbne&#10;G6VFeWOmzah9ntZfs7gCa2aEjGQFBXmq+k6Q91c6ndNcut0d7ebJ2JTIVj71zJQs5LS67d9F8hNu&#10;1jY8ReKo9L19dLWzH2e2LQu+472Ppz1AFY5K284uoI4GsQx2Mr4d+3Qc8Vq6be2GsSLYXwZ7qOGP&#10;zZvKDkOA3zVLa/D+x8P6nYS65ONVtLn5g6jqO25hjHvWUZUaC5JXTt683mi7Obv0LNvZTapq8ayl&#10;pL23VEW2jl2gsTnLKcgcGoE0HT7XxK6al4eeCYwvPLcTEhH3552fWvRbzRtP1HXbS5tYjZ27wO0D&#10;LETIxHrJ0yCtU18Qz661xfajBtWENbI06ZC46tgdRjoK8iONm1eCdra62afy3OxUopanFWnw9i8V&#10;2txdWstqrWMS3Ab7sjg/6wDHVgOordv/AIZadBqlsdIs55JLe387bIBLsJ43884rV02a70260W9h&#10;sIlhjVnNv/q0DAcBuOpFJdajqwMN1d281hZqfKF1buAZoyd2wFf4gaU8XiZTtGfuq9lf5Wt12E4U&#10;97amfpfw30hYpdVu7cTs/lui2mSHzJwCP5mus1b4ZHxJ4+vPtR8u1V3iHk9UwmM49K4bwnrupabJ&#10;qWryypAiTS+Xp11wCuQuXwfvV1p+JdpNrJ1PT5p5o5IB9olUlLd7jO3dz90iuXFRxqqN05XaTV97&#10;baG1L2XLaQ7Svhdov2q91G3tZC3kmG/aT5SgK/IUAxndtrcPgvR/Cen3GuS2cl3cTW/lp8+Ryey+&#10;pHUjrXnOofEnUjqa3j3RtbeFxLcvtEcW3O1ABzWtafGKHxhp+q2ccD3SwW4e3nkJ8wkHllHULis6&#10;uFzKXLKUm46X16bWv/WgKdG9ktTvvFljatpOlS21j5tusSxbml+cL1U+5Fef61DZeLorfQbuC6sp&#10;LGdNkEY/dSSk/vHUnj5zWd4a+McF0n9nsHmEKun3MI8R9s9R2rL13x5/ZNitsFMtqvzJNIuWkU+p&#10;rXCYHFYeXs2nzX0d333IqVItabG/4ms387+y1sP3NtDujluGxyDwN3PGa460vbnS7yaKWL7kIQr/&#10;AKweYeccdqsX3xHjksrX/j5jxANlrJ83INYMPiV2mc7zNfXQA3SLtHrj6n1r2cPhq0YONSP579Wc&#10;k2m7jzoxXUWvLiKSG1yJkdXLFxjGRntntWUYkk1q5kmfy98DoibMPuI2gcdDXTzxTXukW2+3MK28&#10;5LzyZCbsdDjirgk/sWxsGv7RLaSSKS7jkk53yZ4auyNdxV93sZ8ib8jAi8E6hYxpLb2322RXVQsi&#10;DKFeOM8HP86tS6XPqEU1vdRCFtkSmfcQ8chc5A9celaE/iu3t/D1tbqhkkkcsjZxvyVLKSe1UtT1&#10;XU764le3L2PnyBj5nMb9uo5qIzxE3edlrv8AMiUYRWhXvbKO10qN4Ibma4bFvvZ+FBONuKzj4dv9&#10;Hm1CKD/S2jY4TbwV6gHP8XpU0N0LNSrSFoYbtE3SZZZGPXFdKniS4bV5WV9ysBmCH55GI+7yAc1q&#10;51qatFXT7/KxMYxlqzjL3wYkqadd2O9WvFjlLt8+xw7ZJo8RLFHf+XZRC5jhgbzJVYASOg54rfvj&#10;NNfpcGVY4dgdJdgjCHocgYH8PNZOo+IYFE3mxQN5YPmJsLGQDaT09fX0rpp1atSUb6hKMY7EGka+&#10;dVvoNQh3xzeUiFGQFDkYO7+YNaseowKhZoRDncJIc9Cehj9Qe9ZsL6Ve2X2qC1+y75pZYrJVyFjx&#10;nr1IFYf2u2+zHajrImVSWNumRmtJUo1JNKLVjOTcUdhHoketWt1Grw280hKWzSEE89OewO3rWXcR&#10;XFmjWV0Ga78kLszuClT8oz3zWdd6yuk+JYprH97DbxqqbXBy2OenepZ2m8S3fnpc/wCnxsqBlQgo&#10;uO5NKNOcdZP3d/QbqRtZbk48QXixLO+77QkLRBJOqL1J/wAaz7TWJJrf7Ek3k5Dyosbt1xwoNag0&#10;1Pshiis5rid1Cs6uSSR2U9MUk+hNZ2FrdPAILKQNEvyldxBwSfQiqUqS0t1HeTOVuPFa6tpkUd/v&#10;W6BCF1UEbR3Oe/rSXc7yS21o1r5diJl8pYX7dAfXvmk1F7SGwt/3XnTNOUKMuOR39zitV9FuY7G3&#10;KW6StHIzGJWxIB8vAr026dOzStdv+kZu7RWsrS5stRMdv/rHyd7cCQj19KnleOPVNxhXU1dSplVC&#10;BkDHHbrV1rof2Sl1psskm2RllVociNu+SevvWhYWk2qWw+yXKW8fk/dkyFDdflNcUqtvemrdAt0M&#10;OLWTp+pyxX8UkNvsXZtyAQeqg1a1PUbbVNMdPtL7wA+7ryOPwwK6RLSDV9Kkt9UjhuLgMXjZWwRI&#10;Bklvase0tYrXRGWaGBc3BfbH8z4IwQCKwVWnJ81rSTXp6o0UXaxmQ3LfYopfPE8OFRNq5HPIzWte&#10;3S/aVZ45I4YYxcZztGR379at6ZbabfJsWxaG3R/KkZmOSOqsR60axe2dnLaKlqI1nUYVciPHcj3q&#10;HNSqcqi7/IOWxFaXkv8AZN891bhbaRl8tt2ZOf7nqprIt7u2WC8uHjbafl2yckZ6k9sYrYttN+0X&#10;azRTeTGjFz5nI5ynHc5NUdLSW50y6t5beORpJtpVmHY4IWqi46td0S4syDp0trZtcLJJt3pbE7cZ&#10;B5zVy0upJdHnif8AfszRxbtuX684b3FXbhpLpntGEjeSoit5dmSmDkA1WWK30Wbzmi3eXlGWRD8r&#10;dOfWujn51rv0M2rPQraxot6s0PLrOUIHy/wngbq0dNsJ7XRNTt5ZRHP5cdwGX2GOo7UsOu2+qXYm&#10;uHW1uIZR5bNkdONpH92pJZYLi0lfyyt1IBC7qcb1PGOM/hWUpVOVQmrbfmCilqZ+kD+1ryOyYSeT&#10;hgPOf5UwvUH1p9/qCW8dxboZ5GLBI2lbBeMdA1VtHVbGC6t9z/YnbmKb0HtXQTtHJIMktdQSK8TR&#10;oF34GRuznNVUko1NtP61HFe75mLLJeSWsKLZzTTJO2/d1j9CKqnVTBulithJIWKbZMZXIwSf6GtY&#10;60b55LiVxHIu5HZl45GF6d6q/wBpRzyvK9wkd7PGoHycuBwcn1qot2tKH5isiKzjvvD8tuZZTuuC&#10;JUWPnII5B/Cr7awy2t1bo/zNCMblz8p5GRSyarbRu6JcbrUKj74VJA2fJwD0yKp3mqWU0FxfrbOt&#10;wcptjUhPLqXF1ZXlHU05V0ZoDVbbVrSNnijVgBv3fKIyeMnrVO+jl0Oxjn2xrJIpDosu4ZBqx4cg&#10;SbTJ4JnRZN2w88EHkc9e/Q1JrenteR+QjeXOg4ZclHPrWXu06vs+lybN+pRsNRhmaxtXuN1xCwyi&#10;jOSfpx3pbaeS+n1CBAJLWNWbey8AjsRWZfeHlt7iGWxk8m9Vi/myNlEUdlx1zXXvpMGlrJcM/wBn&#10;muT5jjqgztzkHsTWtV0oWcXdv8HclJsx9XaK1uUut7pdQwq86R8/vCM/iADzVjTtL/4SzQTdRE2/&#10;kTOk3mJjr0Y+tbWn6daaxLJOtqWUMBLCsuQAa2LezGk3MdlLJttXZ2HPTG0kL+FefUxShHlirTX5&#10;dVY0VPXXY5ttCi01nn0qyadYxw/33klHUCrPh34eW+r6bZX72cyxzSsk3XHXjevQEGuo1/xJbJcx&#10;2w8nbdQGMSwqACpOQMD0+Q+xpnhfxfHa3F1pySebIZl81Gfkr95tvbPy1yyxOJdHmgtfntsdKUE7&#10;GNb/AA2k0XWc+XqENlfW0luZYwAI5AcBQP5etYHhnwd4g+23FtPp6SQysyRtv4LAdj/er6L8MeIH&#10;vLZ7maOOTyZVnjePkA7fvgdq4vxj4/a+ks4tDWNYniEzXFu24I4bEiBcV59HNMZWnKk4Jvq3srXs&#10;bPD07c3Q6Twz8LbzwP8AB7Xba5kjk1OQmW3ePGY0xhiCedvrXLeF/wBnnxF41u40sbSNrS7sllSW&#10;WTEUYf7wYr1YV6pr+m69daDpj2IfUrh43d7NkMb+S23gKc/dzXrmgeGL/R/C0yQLJeX1xErOlm4i&#10;xEo6j0PrXyFXO8XhYSnCUXUqSfy2Wx6McDCbs0+VI8J0j9kaxsNS0+0XXXXSJ2ZbzyBmRpI+oR/S&#10;um8C/Aq2g+Ht1o19YZi1iynKIyfvYfnzH17nbXqGieENa025vf7K18axZx+S4S7VEkjk/i3MvXMZ&#10;xWnrPjIzeFItUiEcUdndm3ln++IIA+I3IH+9zXz+Iz3McTanGtz6p32aerV1ZO53RwdCC5nG39an&#10;zt4d/Zr0zw14IRpS03i93+16XB5pV/3UgfYPdkqNPhvefEDxfqFwjCwaS52z2F2pXarpySV5V1de&#10;O1es6bc+K/E/iPVLV4LG9jsyLm3nVtsTxH5QobqtXvCnhHUNPt7/AMQIv2W6uZZd8GCzqq8Mkhbq&#10;3HBHWvQnnOLpqpOtUTqPbW6XNbRLorL7zmjhKUrKMXy/1qfK9t8C9cHxDufNsLqPT7Gd3uPMBInV&#10;ecKV7muFl0jVfiJLrWoWGnia1jJa4jVxGYAWO3GcV9g3Wrappdppui2NvJeTXMDXd3NL8hjViTkH&#10;ufavKLwXN/4fuWsNLezuLm4G63X5Xe3D7cg9+TX1mCzrEVLzqRjf3Unfpd3bV762PNq4WnHSLZ4D&#10;b21zoelOrOlxb3Muw9QVwOQ3YH3qcaxa6ZpZilhS3uoXZEZV+SYMP4hmvWW+Ht9oUWqR6ppCzacV&#10;aeK9YExurHseoYE4FZ/j/wAE6Hpvwv0F77T2udavb4eVK3yyNB6+5FfRQzKhWqRi9eZ7q2ul/wAF&#10;ucfsJRXyOAttRja1e4w8e+MQyOq8CQcrUNrrsMNpbebm5hm3BG3+nUkj37Vp3fh0eHNJvrO4jm+x&#10;mYINzdWHBDHvWJei2i08RTWsEafMqbQR5I/lzXdD2VT4VdX/AEMHeLszv/A/iSbw5q8d/opjXUFI&#10;dPtEKSRoTw2Qc9PWs34heNLnxlroudSkN1Nw88tmgUKw/u+wrnrCRNTgIgdEeCbFu+cumBkA57Ed&#10;ag8JR3F1JeblhaZJW2IvyoT0IxWKoRhKVWW6+/U6vat01TWxei1eNtbkt/M+02xXO5V5JwCRz2NV&#10;Jb9Um+0W5mZt4cNnhwe7H2qXxB4eNq0z2Ew8mNFUNCfuNjJU49DUlhctJAjmzDSBR5m1vkc9TnH5&#10;1p7nKpw/r1OaTbdmdKsn2WzliE4jaRl2Nuwh55BrBn8Qrod8w+2w2ny529fLP49M1l3ep3dwuM+T&#10;PCBLI0aHD5PykVeutJjvr1p72zjk3hRLLJ6gLkN/SsoUIU/4uqfoaxnc6/Svihd/2ogSNY5oYNjy&#10;q+Bkjh/qC1dA/wAWLlZraKK/2tHCkP2iFv3rsDv/AIugJrx2SzvfDxu2tHefTjcbUnjf2+5U+nab&#10;e3V/b6uyST2DQFXijh4zXPVyzCy9+ytb73bYqOIqJ2PcbD4xX11baRvLyLczMJFilMZkkHb2zXpt&#10;l8b7XTbN9PiuWt7ueZGSC/IbKsQJOR618o6SJ76b7Otz9jhtf3cQh6g9R1rdttRtbfVNKhceZJC3&#10;mvFcLyCRghTyccV4GLyLCVdOXa7svvVztpYupF36n1nB8ZNLur+eX7bGsIdxJApJdsdAPcdxWxoH&#10;xEsNIsbqW4cK0V2Uct8oYMu9Sc+3518m2OpJqmqSM80MexlliWNjG/mDoSR0rW1LU9Sk1DxLb3qz&#10;NpNzNH5HyFlyo3bgfYN0r5mrw3h/4abSsr/etu7sz0Y4+a1e59wadqdhqVn5s0lrNJMAC8j/ACZP&#10;pmqVzr9pa3d1b+b5LRwhjGsvKSEqASPevk7wT4uv5tJjEhm/saOYQifPmAGNcqPp71Wl+Kuq+GdV&#10;F2j/ANoSuBDKvGCufu5bp7V4P+q9X2kqUZ3tstEeh/aMORNo+jfF3xIHhO1uls7iPVYHtvKcQL+8&#10;tmzj5h3AqbSviHZ6topWG4CtGYA67cZB9B6Gvn+0+JCa8onvFurW4vVPNvHwhD42S4HI9zXPWfjC&#10;6uZ9Qa0eaOZFEKNnARg2Pm9veu1cORlT5JRtJPf7kcssclPR6H1fN8WdHuNPeGWaBd7s2yRh24wa&#10;801P4k6M/i/7ddxx3EliC6yq37tjjo3rx0r551vxld6fYvHcJD+7lkl378nI7eprnJPiLDfILdYJ&#10;PIuBE0j8xlD3UHnC5r2MFwnGCco3s9NzirZo5aH0zp3ji31PSru+vb3ZcWszSm1Qbt8JfKowb75F&#10;cCutaet/Pqmn388dvdu372P72AFwCfQivL7X4hMpmMjSR3CL/qtmRMo47ehq0uvwabozWtzb/Z5L&#10;kuxkhcrHMpyenY/SvZp5M8O5WT16abdTB4tTS7ncT+InutTPyR3Mc0RWORRtTaeSS304rLudUe10&#10;6R2f7E1y3ySsxAkAf+LHOa890PxlIdRitYI/s9sAYU3Pkhf4htNSz6vFNPNDtmmjjiLhJCc+Z6e3&#10;vivUWWunLla00OWVe603Or1C6aMQ3Ut4k0ayxoIlUOGyCCefXpVOXRP+EhuLaG9m8zyY2+SPjg+h&#10;PTg1iC/F1p9ytrELe/dd+znlRg49qle8mhEbr5zR4KloWyXJ6gg4PFbqjOCXK7P5Gd1J67FWTSBo&#10;UzNEjqqP9oHzfJn7oFXHW4kgX7V+8uiWURSYQirUMenNZyJf3c1yu9PLZV2P1z8wHUA1DHcS6dqA&#10;Zr211BnUyyP5WPlHGDWrnKe+rXr+DJaS9CpfWD2NtpzfaPlkkZLtpF4THeprvxJbX00P2dfOjhug&#10;jxbBl4yOGz3yOtU9YnHmR/unmtbuM+ZCvAx/E2KW60ey01rBoZFaJIQjxNlDxyWJ7k1slBxTqb62&#10;/W5CbV7bHRiC3W9vN9xHIwYN8qDBjPTGe/qasaVZ2Fx5st1Z/LDkRyyNhy2cgD1FcN4m1241Jre4&#10;tbfy9zpbv5be64f8RW5q1y80lwqeZJJA6ZTpmMfxVzSw87Ru7X/C1uxTqK/kRalZ2sevPLdIkdrd&#10;EuGh9jggYp2rPbQxPMqGaM28WJVbncM8c1lxu20vcS7m88fZ9v3T3PPtTr+aOR3a1kEkOR5lr0L5&#10;7g9OK6lTd4pvb7jKTVnY2fCl7PqUVuQn+iqH/iHcbgc+oqGM/a2u7hrgM0aHy129QOOhGag8NFLq&#10;E27TrDDufDZ6SdRgdqr6zYXOqXNzLuZbeC3V9sf94cZPtisuSPtZLb/h/wA2Cfuomh1YSRzfux5Y&#10;O4FW4jPcAHpWkWX7ZG9wskdvGiqUWLcJDjkYrj7CFJbuXzXKXEgOWm4eNj+hB9a3dKlZLO7WG9e4&#10;V/KiR2OS0Y4Za1q0VG9mNSZ099clrTek/l7GRvKb5gzNySM54Pas+3mmgWaWUu1uAFR1X93kn7ue&#10;xNVbmCG1VIdPkkhkhKRSL2IP8Q69Catai/8AZs1i9t580khEk8akASbR82fbArhjBKyXX/hzfm0L&#10;mmazJsvYHmdZrdidyv8AOVHY8dqr2erxWaW0DQnztm+KWMfdJ3HAJrGS/e1ubl7WUXE00+6SK2/g&#10;Ge9SyTwah/aMkcojjCs0X2fO1JTwy47A1o8Oru60f/DEOoad7pAa/trv7TBHGwDlrhwOvGCK1otX&#10;sv7RaXUhFeqF5ZfvwgkbV5rgvB6Wk9hI00LXEin93Or4yo7n6VZtryPVtYJgdvtMe6OW43DmMfh1&#10;FVUw2rhJu0VuNT0TW5paharp+r7F8z7DJvRPtCZHlt3464qK11VNLsorLUJRDG8hVLpehboVrI1X&#10;xH5mtFfPh8y2mWGNo/uAKew9x1rRistN1a/msg4vL3yZJbd24CE/3uwrd0uWK9rtb+mZXvL3R9vP&#10;u1OO4FyLa0tspGisPL+bj8Kp3lpLcXkEUscjNkpG317ZP51yFrYTWj3KX0ybY9h+zbduCDhiD3rd&#10;8m/u5rmZb55I9MHmxoqjYFPf3xXXKgqcrqXTz+X4slJPRmnJKNFjYrJ9stYGKRxzZCDPDEYxWlDZ&#10;6tNdK1rprqrIAFkbMZPZvfIrmbUx3Ll3uGvPPjSYqqkYkzhga6Dw9rzJBDcXTlY7pQmxXxsAOMDH&#10;TNc1aEoptK7/AK6aDja9uhowzTySXFpqQhgmUyIksDA5ix3yOOTxXH3FleNfPeQQyTRx2/zr5oJU&#10;D5dxA4rY1A3Vvq0kMpk8kQjZLG2X3dce/HUVA11erq9k1rZybjc7Z/JTARTkDeO+aKKcfejbVfIu&#10;SU9y5pthLp+j6ZcSs0UZjZwjL94e+egNU9Y8QrqF81lbacsMmdqS7/3eSPvGt4XElrYlYEmjtIFC&#10;iCR8HBLdQe3qKyLlE8iSWKJlvB8+IRy6juR6j171lTalNzmrvp9/Ulq2iE8e+Eta1bTY7e3iK3Vr&#10;AjmeF26pzj0NcrZ6Xrt1ZXKX+pxwqih4mjyTjOPun3r0K21G/tdMikjmmaZ3Hz9CgPylj6njFVdT&#10;SdtNe3u1jjmdV2Twr0A68D0rajiqlOHsmo2vv187XLfkQ6dpt1Z6PqJlkS7vbmNGELKT5iHqQOuT&#10;Q9hpbS23mJNbbHRB5LbdrD+FhUOrazcw65bRm7Es8cbI9zC2Q4B4I6ccU+CV4JLhm23KzT+ZI28b&#10;4QevArNqfxt6vX9BNpaG5omj6dpfnRXd5I0hbzY4oVHzy9smnXy3kOk3v2i2kaSVlhKx9AfmALex&#10;rBvfEU7RxQWscdr5Dh5LnZ85C8jn3rptV8XD+xLi0huEkxId06nO4kZXr7muGdOspRk1e7+77jWm&#10;4NMyNEjt7zULrT3imtLxFWIJI4kjk9Poas61oEkNldPaZkWO4WGSJXzkZXJ9sHrWdiBoo9kphkxH&#10;K8u3od2Tz7dq077xT5ZubWGPdCriV23YMhP8WSM8mtJ8/tFKn93ToD5eW0tzntRiuLQXEkE32m2M&#10;7SxxQ/lt6dj3rYax1CZYpFIjj8wIisE4yOhqtZ3MOoXc6zudOuJJDhm42yH5iSK2tXu4f7QtPs42&#10;xwwZuU355bjkdjkcVVScrqNtdSYpblO+8PQ6LPO0sB866KxO82ORnp6xnFT+JUim+0tp+nfZltSr&#10;RMuTtAUVNrTS3s0t6/zRzLsEUiZCEBdvBotNSj1KytTEPJuIwHDSEjEgOM+nNcynNqNSTu1vubNx&#10;u0tht3E2j39rB9pO26X97Ft2IDtyfoRurKtWEkQmiEl1Hy8Utwo3oc4YN7HtTzLHDD/puFmMxdJW&#10;iJ3K3QYqpobJbwyQmXzlSUrHuUjIJ49yRXRGNoN9fzOeTUpHQvbWbaTNEl4s7Rh2QdPM77QW9Kqw&#10;Wi3irL9sZZAd0c65PzY5H1FZWqBby5vViaG1kVN78kiRwOqntmrXh+ULFHKZHmkkUGa1kx+7wcbh&#10;3FZ+zcabknqEZJu3QtT6fe6nYSRRTRx22Gty+372O6elc14P8TJYaNB58TyqcxHzhjcM4YP7Z5ro&#10;Zdd8zzoontvLcbEnk3g56ZGKpSWUNjNY2ks0VxGTKZ9zffXpxjqD+lbU37jp1Fo3fz0TuEpdYk9t&#10;fRSTWqvK21HeYQMnEgHCqBUtvrFlHqk1xLJPPICBFuUHYCWz15pt4bWcRBi6yQQDZ8w/eRg4/Oua&#10;tNctNLvLpLiFJprm4IT7O2RjooBPQ040fap2T9PmU5ONtTsBpby27y6XDN9nctHLFJ/Hnvz0qK60&#10;LUFvNLN1ehbZkHmJsy6NnA2+5rltH8dXrakl35W63tpf9VvzP8o4+Wugj8R6lYXNl/aErPM5bzX3&#10;/MFPO0emKU6Fei7afrsK8FudIllHdX102nSfuxOE8pTz0z/F69xXn/jy3ttag/shtOSa6jYXBnZO&#10;ka9+OxrTi1aFrq9mgl+yeYo+dn/5bp3yexFQW91cQ6lJL5kckiI++ds8k8c+1GHpzw9T2l9Vt0d7&#10;dWOdRNaf0jE0fQZvD01rqVom2Tdtnijc+XIuehr0GSLT9agvb2W6m2wQp5iRsQCd+AMHuDXM6Ek9&#10;xHs1I/6KWZY5NuNjDt7g9hV2K6SG4uYm2XCzHZ5C9Fx06npWmJlOtO8n7y6rtfYzi0l5DrLV30O0&#10;leV5Lr7dvSRWUYAPHOehNQWt1qWlwG4S23NA7fu5uflPGf6Z71SOrxWM8vEjbyWlg2ZjBP3CVPJz&#10;U1h42uNWu/LZba3t5soOp8v244wNvSh0pWclG663Hzq+5o2finUvEWteVLGqtDF/rZGKCROmDjr7&#10;ioNSuZrGweJPLWYH/R2hwpTPVWB5A9M1Cmr6cs9s0EPlzGXfJArHk/jx+FVHv7JTH53lybpvdupz&#10;3/LmpVJKS5YWS6BKb6s052gk06F7yBvmQfv42J+Yc5XPXijSLazNtNcfbd/nZ3W8alcr0Le30qKT&#10;ULCaC9SaZI7dNiwLH6dRkZzTDqkN4k14tn+5ht1XbGuxDj2yOopcsuVrVf1tqTdJ3NHQ9i2Ailii&#10;na6YQqyuVKbe546VSgdLW5uppf8AQpoz5UcCpkYIyA1ZWq6obl7bUrUSQtCytGqnlwTxuHY+lNj1&#10;YLrMNxcS7pDGzFW6ZB4JXtjvWqoSd5d+nn2Ic1ZI3tV1Wa31G18q9MccihxcKceYMc4z6dq1fD3i&#10;HUJrzzcpNdxuFt/L/dvjpjA7c1zusXrts+0afhrR0YOvXrztXuoFc8FuLdd+nhPtSszCXeQQPYio&#10;WGhVpqLSX3fmhqo4yPYNOvpJvs/mXG24ZXXY0vDnLArxn5j2qx/wn8Otxnw/LpsLTsZIgkyjehHs&#10;eOfSvOtI1GDVI7qW9kP2hbYqY5Cfkk+XDjHQnqafo9wdUvTf+TNJeQukciTcI8YP3q86WAgm3Nax&#10;+Vn0+R2wru1l1Op/tAapqW6B3t8oInih6ggKPlx/u960NS8c32j6ibSWPcd21r5s7vLK9gDgVx1r&#10;rN9pN5c3Bs1hvLbMscUgBUbT1U9zVaXV4vERvbyW6Mc0w3SW6rgOemR9a1+oxn70knFfP8Sfa29T&#10;pJfG+pwvaxNdeWuQ8V0zY5J+UYBzn5a6qw8fNcaDLLPN5dxk3DorZLnPD9K8wk1K3msLYRRC+8h9&#10;rttIeFegB9cVVi1SPWGf+y1MlxbLI32WTj5Q3Yn07VM8vp1opclrP+r9rlLETjHlvod7o3ikpqFv&#10;Lcxi3ufIbzIo/lBYs3zZP5EVs6Z47hMv2G9CTrHNsd15kQYwuW715fDe6xDeJuh3eYNv7z+OMDdk&#10;Hoai1KyNogbIVpJgxVcEH1xipqZfSqStLrtYlV5RR65Y+IrVdCuYTiz+2ExP5jfu1IPA+orC0aWL&#10;w3pmoRPaW+q2M90LiWBnzsQjBauO0vWJ7F1tLdkazBLz28nLxnLYOT6Gp7jxYs1zbwxfLYzSfM8c&#10;XGehwPSs1gZQcoR1Td38tvO4e3vZs9Dha3tf9LB+e4tVigSPa7/KcqCKxvFmuJ9tcNvgaZVkaNUI&#10;csRgpxwOnSsPUNTsLXWZFSVlmjgJCTdUb5R+7z03Cq0krX2o2JS5e3bzkbbNzvOff2FZ0sLaSqSv&#10;sVKR6p4Y8QJY6loiXcqTXyM6xsuSUDcAH2p/iDxDFugguzPuFxJNcBSGMMY2r/3z6ivLZDeXOpPc&#10;3CJMvnt+9t+PunkADtXS2+v2ASe3luN2oyQbwN+CuR1P9a8+pgIxqKotX1t01f4K5rGs5LlOqnmv&#10;7jSNSCzJNYNBI6GRi4jx0Py9qk0zRra40fS9VuiFv4oFLTwuQDIOh29hVC28WNpGmBLeC3+2zIqy&#10;2caHG07gSO3FV9O8VR6L5EV7cR/MC6rsOwqPlPI71xypVuVqCtr03atZmylFO8mbmtXcdvr9rqpY&#10;LFAo83y5T88hHysoHIznmtPwp4k1bT7o2es20cayAxbZJdwaTPUfWuAvPG0MjfYLe38xnZ5Y5ZIf&#10;nHGc7h0UdQK29H125t9Njl1q2j3W2xRLu7H+IgdKithJexUZx8vPysXGqlJuLOq1C8ubK5tLOVEu&#10;NPnKx4k5wOSOD0Par+neJ5fDE0HkSXV9YnekcUyckgN1K5Cgdqrw6/FbzwTXV80VvBCyl5EzGRJy&#10;uT25rFgvdOurVLdJLlo4d7xKvZS/BBHc15Spe0hyzhp1/H8TdTlF6Ml1b4hX7ahpX2eJLi3iZHjZ&#10;oSeJCc8joa6lPifFDd2V3FNDHDOxikRst5eeQcZ+7XFtrNnpukvcNHJDcbDbx7pWBdz0Xb61x9no&#10;seqeINQuDrELZVN9rcRFSGfggEehrtjgcPXj78OVRv8AP+rmbrzjJK+rPbD43S5nZHty0T2zbHWX&#10;74c4KgCsOPxCPD+qyS3U88drCV89VfzBAo2j8689kvZ7LVrmy060e4NkvmzJHwEK9VPr61q3lpc6&#10;xLDF58FrcTsLia1ncviMjoxFZLLqVLR6Ra/p21sW605bbmn8WfHGuaXa3Ladql+umzz26QeUiSIg&#10;5Mm1SM7GHUVqeEviHo3imK51qOyey1nTGjhP2hsGNG4ygPG1jXL6tBZa5oJn1KZpFhQtHEr7XSQf&#10;dZR2NdOLyN9N0qeU2kaRxIIp412/u+rK4PvzzWlSlQWFjS5PeTautO2jt8V0i+dzd5M6XTNet9Rt&#10;Td6c8HmGfdcW/Uoe4f05FbXw3uNz2V0wW3hnEmbVVwibumPf1rgbB7a18Q61NNdW14zIVs3t0MeB&#10;jA3qePu9KsSeNbe38EWMlvLtX7QLceX99ju9+jA9jXi4jBuonSpK6lbX1TNo1PZu7Ozv/Dl1feJh&#10;PLI9lxNabrduC2zdCxLfwnGDUVx4RtP7BtXS1STWxL9oeWNySkWcEEEYJBrDHjltV8Px3Ms0135f&#10;mCedkwUZfY8d6TRfifbyTqsT+YqMPMlbphhyFA7g1iqWNhH3V8OgOrSk7Mu+EdBtPGlzqup39krR&#10;2Lz225mAd2B5YVwFp4Wv21a5/tKynWW0LXMS7soVb5QB1zkV2ep+PLm70O/Sytkj89GKTxYA3dCT&#10;05I5qno3jmbT7aG3vHgmuZoY97Lhg6jsMdQK7qUsVTVScY6OySu7pLf9TCSpSSj17nAeHIIL2Zmf&#10;SfLtXmNr5kiYTymVjkew7VWu/hRPDqMejQzCOe5SSTyppRvVk6biOoNd9afFPwvLpc9ldIlpaWWx&#10;xOzMokk8xiFFNtbPS73xhb69eSZt752kdYVOFB+VX+nHNer9cxNKUpODgrO27u0rowdKnOCSaf8A&#10;Wp45rHgWXw1q2nxXlwrYl81J404jOPmU47dqh8TaedP0lr2zuPl+0PFcbeQ8YOB+Vej+NN0xn89E&#10;kt0uZTH5j7iFb5evYdwa4Z9Is7SwFra3MlxZl3uPs8iY4PBRgffkGvfw2KlVjCdR6rfTRnBOlGDd&#10;tjz7TNXns9Skn8vzLiRwTOvyDap4b0BroZ9Xl1TR7yeeIfandVLQth1kA6jseK6S/wBJszp0sWg2&#10;sMlmVATdyhB6rnrisqCwgsbzT4n8iOKVpCU35Tz19+o216jxFOr76jZr79OjXQ51TlHToZa28en6&#10;PdQSs897JibylbqoPDEHuKs29zayqYrhhJaxsrCViSCevT26YpuopHqmptcFI7WZf9HKZKgsegA9&#10;j3rnLnSb20025gV4/tDsR5quNgYcgFD0OeM1tCCqL3pWbMnJwei0NRW0exjedbxFkSUi3SPfjy2O&#10;4ZNV4NRh0yylitbR5lQSrFKq7nQZ38/09KydCdfsLRX+nRvJsIkT+6Q/CZHY1rWui6wtxDdSwQ6a&#10;u4oE6v5WOq4rqlCMG1OX3ta+lhxbeqR0OiR3M2o2WqTh4YY4AySxkEZ6bSvoKm0/WlbV3naJON6n&#10;anEjEY5zwORXEajqT+H9Gk0u3nM0ikvvU5IjPPTFW9M1bytIsbd3ZmeITHbkx4JrlnhZSTn0ei9N&#10;7gqnKzob6c6bDHFOfmkBlRt+0+Weik9z2zVfw9rc/wBtnjgkSRRA5k28lI/X3ZTxWDqtxJ4iuku8&#10;RtDnyS27OSvTFQ6hc3Og5uDbNaTk+VIsP75HY+nsa0jh1KHI/if5iU3zX6HS2ckSqbiwV4bpoQ3l&#10;Sc5IOCUJxjNFzrWqwi6iuHCrHhd7dcE9R1OBmuf8XaddaLLeET/aFjRJZHjUYhJC/LXR209vqGjt&#10;LJO1w0zhZUj6ovTg1lOEVGNT4k/+AaOTbstzmbnSLvS7i4u0ieS6tF2r5YLBc7gRgdDRHNdyQhoZ&#10;mmuJpUT7LdKQDH3U1Osd/p3hvUNSSP7ZpsMrmOfzTHySuQfz61L4WD+JdNht7PZb6iB9oSyk4DRg&#10;5bEpORiu9tqDnKzSdr/K+vYlLWyII9P0uK61A2tu2nyWqu88cKGQRheSQ3oK7H4V6Vp91q8Z1m3j&#10;1Sy1M7I4Jg4dGYcSAitG10i28LT6fe30hvI9WM8RtYVCHkcK3Ymt3QdM+z6TBcWl0tu2mEOINm8u&#10;OoRmH5V4WKxvPSai372l7+q0dr7o6qcWpJnn+ueGr5tUtHt7gxrqN09m67STDtPT0BrWs9SuofFE&#10;Wkoot4sGF7TysPIV4J+buBXoun2Fj4hidIo5fseq3Mkx+cL5FxGc8EdQauSeCY7/AMTXfiOKQlZJ&#10;1SKVhzBLJx5rDI+Veprz55lTa9lVWqT+/pc1WHe8Twu80a58Li8uNNM15N5QKQXb/MSTyQoPBT0q&#10;x4U8Lar8UNHN7uZdTg3w+bIQQQeCpJ6HPSuifwDrXh/4gi11SdNejhvXQ3NnNmOXj7yjg89cVt+H&#10;7p/DfiGSC3tV0nlbW0Sfh3PLB3GcY+bivVr4uUabVJqVRK/Np6NHPGKUrNWRs+EPhPaR6G891NJZ&#10;6hGyJLLG/mx3Tpw2c8gisyPQrvxHbSaZbzoLMXJis7z7IkZYOf3iu3f2rvvGXiH/AIR6xRFMa38k&#10;izSNb8xoW4O1T2zXE6treqeH/GMMWoWVrcaRp5jnt25KYYZU4HQ18xh6+KxLnVb1eqvbp2/rY9Dl&#10;pxah0W5J8Opb74CW+pS6pcvqdnJdLYiBckR7iOSR3NE3w50jw94puprTUdQjudRt5Hs52QdWG9UU&#10;dgRxzW58bJtO8Q6RZNp8nmLqCxm4umPl7vLO4HaO+Diqeu+P7PxFp4uNK1GK7v4LZHTchj8h1HMU&#10;vHbsRTp1cRXSxUU1KpdT6LSyV1bvc3lTp03ydFt+tjE0m08q4EN3ps66EhQbG55kG1ic5wRXruk6&#10;GNDudXg02Bb21g07y7Ca4fBAY4wDzgn1rxS38Q3jXunb4p9Ps7VVmkiZgwLNzuHeQegrpdN+NLeF&#10;PCOtanBbHUItHuI0L3L+WXib+MVGNwuKrJKkrvRWvpdtJa33f6kUalOL1G+L/DnjW8vdJisPuw20&#10;IzLcqXOJCSDjqa7jxOnhm28M3UUsw1XW7nEATytkaTKDnNU7X4w6P4z1lZfDwuWjis1lEqorAiQb&#10;mCeynqawrTxHZ6ta2l5d2m6GKVr429umSjL8q9/xNcUo4mpyKvT5OTotHd62f3eRSjThe2t/6uiT&#10;xZ4P0jX/AA2kt/515Nax2sFxErYkDdOemRg1kr4c0Txzp15bGF7C40mMbEbOEjC8beeRVfU7zWrr&#10;xhqGp2d8zW91augtfuASpw0Zz7HcDXLDxqPDMt5glrCVDbEK/O4hScnsVNerRw+IdNRhN82jVnte&#10;11Y55VIc15x0O48bSW1p8D9NladL3UZ2hhSW3QkzkA4jkNeIeJoI9YutEt7qMx2sFt+8uN26RGBz&#10;jzK7218c6SvhYTNFP9g2b4oGizsYP9/HY85ryjUvGm7Uh5Vk09jdTebHuiGQA/Wvospw1am5pRd1&#10;KTv69F6HFiqkW4+h1Mt1b6KBL9gF7o0DFI1jbL/dzvz/AHq5nxVZWdvp1lfoxb7VlZ4o0Kyc8gt6&#10;fSorjxDBqV5dWql/MkBkFvMfLKN2OR1BrL1jXp9S8y3mik3TRIwbmMJgV79DDzjOLe/X0OWU01Zi&#10;6DoZ0rXtOmupT9nu0bY0L4KgVnyeJLq0sZ4X/fWrXH8WQYyD2PYGtKXUF89bppGaFdrwT7vvgdVG&#10;OhqeWOynu7i/t7e5WF0d5XZQ2SeOh9a7ua75qqv/AMB/nqYqPYzLeyvre0g1KZo9s7i5h+znPXjD&#10;nufarOkGOW5E03zSIkjny+7Do3H0rTX7LJ4ZtfKuwfJkAeCaLEeCv8PPJBrM0cLbaXe29uQ8kmDu&#10;jZSUUDvn+Gpc+dSvprb5FTjy2sTTarqml6gP3nzXUDMJYceYxJ7+hraaxh1XQ5GAdbiRvJe6mb7j&#10;Dkbj71w8moTyQO0VzI0aHaJY1yg7bWqWz1O4kt47CK7dV3ea7xqcZG78yKqeGk0pKya/rUhVOjOg&#10;uLTdpNiz3BmVAPKuI3xnJ6HOelS6VbssF5FebFmtgMbmIDn0A9+9R3N1LqUFjpaQm327XjXbgv3I&#10;Pbd71kebcyapc/aFfccbJVXgk/3qwUJSi035/iaJpHTak1jdaENLh/0a5yXZ5ASiOemOtJcIbfQp&#10;LjyPOjdkhEvAyVGTjPesCGB77Y8d2nH/AB8zxqcRjqDj2p1mZpkj0ZJy25m8tpFAxk/eNT7HlVk+&#10;t3v8x8ya8xujW9y3ix3P+ix6sCoeQAIAfUV0f2TSrM+WshaF8oixg9AW/HNYGiWDW9rbajLcmaS0&#10;n2JAxOx88AjPUCrWsXbz3BfSpdsPllDKq9CT83B7mrrXqVLRlZWt9xjGbirsvXD6PZmXZ8swgO+e&#10;PjBz1FYlvb2n2WZn1GddRKHfE3Pmc5DZ9cVn29paJprPNLIux1ARj16HI9xWhLdfYUS4Nn51opAO&#10;7qOOOeeD3rRU+TSLbfy/UFJyWxSbVLSHUWCkbUxx1SQgdAPStgazcTPZJGiSNMrpOsMe1GUjC5Hb&#10;Fc3ayxxXMspRWWSdWG7qO+K1f7XImiidX2qJBJ2KK3Qj6VtUpLSyv/wwKTLaJHFBBslkj+Zlklx9&#10;6SPoQTVrSr+3vvE4nnIVY1eV0ySkm75u/vUd4k2jwQQ5LKmHE7P2PQ4HSpfk3GS3lhurlIlD7uBh&#10;R6dq4370W+99S22tDkLieR/M2u8FwQUR24kY+nFa/h19RurWya3zcK0u52mfjg9RnrWxLPa6pe+c&#10;5MPmRKyQeUMPjgYx29TVS/11bFjbx/LBH84XaOJO7Aeneup1XUjyKGoRVveexq3FjZ31vbzQmGFp&#10;5leWNW5eTqCPY1XtEMdsiMsaqWluYmmQZTnBRuOvy8VHoFpHqEdrOkiK0Zb+AYIG7kntitm11EzW&#10;NtbRCb7MZJEkgmwMcZB3euelefOUoXhe/r03NU1uVI9OhtZZZpnjWGcHzNy42R4yFX3JrjLnTZbt&#10;I7eCWZrWC4eWJ/N3HafTuTXWeKtNSwNpEss9wzw+UXk4CY7D/vqpdK8O23h+xhdFN3eSRvN9ok4y&#10;uPukVvRrqlD2l7t7fiQ7yfL2Oa1LSNWsXa4sLgSWqQN97A25HHB7n2rM8Twtb2Gn/Z3HmcO69EyO&#10;RzXeaRdQSXk1q4e+aQCEwMh+cnnp6CnQT6fLdJYvawXStCFKSRbimCeR/Q1cMXKElzRvb8rFySOI&#10;1q2hvFNxvSa2eDzdsfybJDx+hrUtvCsljpRgScyzMgaNpmBQj2PtiopIbixS8PkptLfu0YEbjnPS&#10;ugi1VdJNpP5Decjldu8EAnjmtatapGKjT1X/AANCIvm0ZiT+H7vRbW7uk/fLdIpR8ZB29APcHvVy&#10;HT7q6jjgWOZpl8v5IyN+T3Yd2FXb7xqNRs0tZf8AnsNksfyn2wemATWtdJI0YeK1EdxCFhlmh5Lg&#10;HgnPIb0xXJKtVSXtEk/+GSNFGK2eh54ZXtZbiCJ3kmOX+ZOEHUg45+tWrTQJb6xN5cO9xHFsm+bJ&#10;CBjgjNbWpQzWepC8SUfMrNLFHgPu7nPoe9JZazLHpt+u2aOOaIxmCNMCQAZBx9a63WlKKlT62/4Y&#10;wXLdj7z4eXStJeWjxyR3mSIIch8L2PbHuK423trltV07T9/7zeF2ryRuPRj2NdXpGpSfY5IJbqS2&#10;aO3HmKx/FQo9atWV3p1rM96krzMqFp/MXeQQO2O1TCtVpKUZrmfTT7jVqLVyheQay2vR2t/bR/6N&#10;IHEq8YH4fzNEGnS2dhealAFmW5Jt7i28sCRMnqu3PX1roru/kvL26uLTZDIIWh2s2RHkLlhU3hi0&#10;nmuby3neNWntY3S4hThpF/PqK53imqXNJJWS0/MqMU3Y4Z2svDmkXN1b28kt7cKIotzfcUdS3QAn&#10;pUukJcPe3BV5JpLoERxw87WIDAAf7VepX/w9uG8F2MH7lmuiWuJYwS+wneDkcDiuQ0PQNU0HxJdt&#10;aTMq2ICIky/IJCNu/jnp81EMdRr05tP3td+uqSNZUnGSUkQTmeC/N3Bb+TcXSBLiC4GChA5BHP8A&#10;drNu9Pvo9TvLj/j3uE/4+Ilbg5Chc47mutsfDV+mnW11rl8n79G8zyeC+D8vPrjrW/pngObxNqt3&#10;a29y9neSKmQvyiQINykH12LXJLGUqF22rLd6tWuvwQ1Scloea+HzKYJL26uPJjkDxb2zncTjdxVP&#10;x9NZ2+rzRfZ52uEkBRpn4wRjIxXpN18J9T1GeKE3CR2pnYW8qoNsjAKwTHY1vX3wpvIRZWeq2dzI&#10;0oSVDHje5HQ7eoBPRKSzPC06qqc1730RCoVNkjzfR7HXNctrC2htvlmtGeOGHI3sh3swPcr6Vkyw&#10;X6R6Rq6zpDfQyOnkRn33KcHuK+qvBViuiSJbG0kjvdP0O4jjLsP9bJxyB1LHriucsv2bNG8b6tfa&#10;cupanpF95xjNrNDvtzJGi4dH9Ca8ynntCFSbrJQitb76NtP8LHb9Um7cvxHiXh/XNNaPTdUaa1sr&#10;qMvfTW/OCx67cDANP8J/EFNP1yyurK2SOHzSpnuG/eCTqGB7GvSfid+y1fWGtaLZWaTyWbxL9plt&#10;YsfdHzbc92rT8Q/so/2TZae2g66t1Y3KSwx216hjuo5dikKwIrr+v5ZXp8zqfEno+i1K+r4iN9NE&#10;fN3irxlc33jG6udPg85knab5V/iLfeavS/hXqs+oaxeFIDcNfA2+7oiF/mPA64r26+/ZbHinwIG8&#10;O6W0T2Vukt/qSyrunnH8Ayemap6f+zfJ4d18N4e1g3GpR2UVzHYXll9mktrpuCDyynBL1niM1wVf&#10;B2iuV2sr311tf0uTHCV4Sv0I9SsZ/H37PFoqaZDFqgvGiuJY5PKd0hk+V8NWba/DuTwWmhweK9Qj&#10;/s/WoxZxTwxG4SG3Zw58xPUHpXsNxpNjY3kPh3XZ7VbFLaC0v45AY7ueQfM7qBwVJ4YVXj8B3Nho&#10;19BIlm0Ml80n9o299IfJjHzQlYyMEYGDHXxNHMXTjOG0XJyXo+zfa21ux6n1VNXkrv8ArdLueXeC&#10;/hvc+GbrxDqviL7O1zDcxw6b5Nu4kIAbyyN3RSK4TQ9N1K+1LU/B2rr8j3A1fTHmYGS1y2SFyRwe&#10;hWvozXtWu28MXWm3rjUrVDCtjZ3r7y8UjA9fvAJ+lcR8Tfh1Z3V3c31lfO19czhI4tu6aNgE43en&#10;pXXhc1cqs/bOznaztonFKzS6bu/cxqYayXs9Uhvxju4fDmraXLpenNNuW5ufN2Z+zFyoJ9jXm9nP&#10;oNjNLeal5zah5LQq7TeaS38DIP73qa9R/tDWB4u06K/tbVtGabbcPJ808UcfJhdSBgkrXkHxS068&#10;8SWyXn2MeHJhchrdGTZ5kIOQwxXXlcPdhh6jtprJSvu3o0YV01eolr2Kmt+E/D2qeHY9Rnv5pNsr&#10;W4ihX955mM7cnhfpXL6TfQXEeoeVH5PnRrZmVlEb7TxuOOpPeuguZn0Hwu9xfho7ZNTNzBcQqJku&#10;cDByD0FcVqlzLbvb29vAhsdQuTeR3DdEHZc19hhYSlBw5m1fT82jz5JWvYqXyWtr4pERiNvCnlrA&#10;0aEm5K7fm98mu10fUrO61AWlvP5NuAIykOVEKk5OCaw9Y1WPR9N1FWXdcZKo8zfJar6LXN6RpskM&#10;F3f/AG0XKyNzt37wOu7A612ypLE0rybVtF5vuc6tCWh6AmraffajZpPdSMtxvzKy8Jsk2hyOMfJU&#10;HiZ7ezu4/sup/aLeGVvmWLBcHleD2rhLvxI8cbB4LqaPf9/Z5We4607T/ECf2dqUv76a+udvyrhQ&#10;F9+ODSWAlBqa6dNO/wCFkW6t9DWXxhbTR3VvcfvGnmLbVycmr7XUtxq1u8dwn2aaL51k6pgchsdc&#10;155NN/Z94IbqNYZoTt89vvMDyCMVpj7W1xJLA7yL5YZ06u+ea75YKO8Oq/qxjzM7aC5WbWj9tkdr&#10;UIIoyzg8dvwFWpdUtZNCW0u0EkwkC+xA68D1FeX3+q3Frct5RMbOQ6NtIKEdQN3StHTdXlmzLeQi&#10;S6b5TufPP07GsKmXySUr7feNVDrNce1tTIqReTGCkvlbCd6jqCT0WptJ1UKBdyukimMo8WGXHdT+&#10;dcRd30kckbvezTrP8hWNchPwJFaI1Ix6J9sWePyQvybgcsAehFKWFfIovW41K7Ownvpby707y7iB&#10;Ve6d4pI0JjGONpz1rT1+3udet9XWaJbyHz/9En3fcjUYJ9jXHaFqKX2peVLGPJjVnC7iBk9ce9dn&#10;YJafYLlor0tHBM6COM5duB/PvXl14OhJWWq/V90axfNp0NKKS8bwpZ2uTHfQRPuijfDzD742569a&#10;zvCjaloc+q2l5vjLQhja7BnLkMDk9/mq1ea9b6P4hhFpNBugtPuSKDiUDsy8/WrcfiW38Q2UN3du&#10;LbW7mFnDKNyBgvHB7kV59pxg1ye7LXzV3f7jr9y+j1RzPi3wfJHe2ksDPNPdZ8vyEy+5f4Sx7MOx&#10;qnNpEkkLTfaE86Now8G3BSPO0hj7Zqa01e5uCrXVy6yBgUuOoQE/d+vFaN1qunrJqEovUk82AphV&#10;G/J2kj2NehGpWpqMJa28vM5ZKLd+h6Xo3hjw94dj0/dH9oktrfeZ4epU8FT9fSvQNM8M/CzQPCwv&#10;Nan1H7Ra363NvHHKGTD7dpPsK8H0XxXL4ci0qwubX7fDdSIDJ1lEfp+A61veJhYa1dTQWAnt5NNy&#10;gnZg6SK5wVOOqf3a+ZqYasq37ypLld9b/Lvpqz1KVamk2oK/Y9Yv9Am17UdCg8Jaymj6XDcT/a4m&#10;XBcY3KcNycdMVziW13LYw2s8IjvCXkSWGJBHGq7eWI6da4aPx/NDoNkkMcYuHCwieZgXUg/e+vGM&#10;10+p+KYrG0S5luo5LG6dRewSPl8H+7Xl/U8RRtTeq1tpru9W1ve/6HQ6sJ+8kUzod74t8YyWtlMP&#10;7MnRijTAx/vNvJBFLrWqwHSpdPRI820pESMmDJGRzu7cGsnVvinqra3EuhW/2eG2m82R1U4K9AWX&#10;6LVG+8eQ78XXkXO/zX/cRAFQSvbtnvXpRwuIlyOcdElZddOr9TDmgk7S1KZ8PaXoel3NpBbTL58q&#10;+a0m8oTn7p3dPc07w/4A05vDGtWmoTR6VYzOLgR2zvJHIoOVIPar954z0q+8KtZ3EkN0wLzQ3Tf6&#10;5www6yZyCQfunqBWTplz/wAShPsQKw7vKLM2B93J6nGDXquVf2bu2nda+mz16ikqakrWasVL/wAC&#10;JrtrHFY6lNtEUkc+2EvGhXgZPTaT3rnIvDbabAbB9V+zrEhaO6hbJh3D5kI9y3Su7uvEUVvY2d7o&#10;88dx9lYo8UkO+PBK5DDoc96xb59T8SX2qxQXUE1refMfssQRYEU42lSeAN3B+au3DV61rTdorvut&#10;fTsZzjSvdbnDw6fHbXLrcPG0MChA6uEk5ON1aV/fz31vJpb2W6GFfOjv+vnBto5PTIrmf7L1aG8u&#10;UsoYr+NSbc3MKkjpjuKc+leLF0dRZY+zEhSjPtfcegbpg19E6cJNc0lf12OHnfRGld6PJda9BE4D&#10;RiU7JdxXzIh6+/oamhSHQ2gmUxyYUJLEzAlSeq5rC0/RtauopLq4gVo7YbNvnBCW9SDVuw0XXbO4&#10;tryN44/3hWKVUSWM89cVM4RtyyqKxndt7Hdz601ppkhlkkbSbmJfPTPGFPPUDoe1c1r3jK2v5/7T&#10;e++WKJLSOBkx5eOMqD60usLqc/k291bwyQ+aFdocMSW7qhrA1Xw5Zalq0FvZ2Tt826QzJ8mBwSMV&#10;x4bD0U7zffa1rf5s2lqjQ1fxrCdKk0awt/tixlXDSc7GPXaR2ro4Fh1zTldka3gtoBhGfcSQcYz7&#10;VyaeDLVRcvKJ9Nmh+++/eJO/AFWm0w+Ftm22+0aZdRs+/cZCQU5/KtalOi4qNF63+/v1sYyk1vsd&#10;A7adDYPBLIlxcbFT7vBHRfrU1tpT6fbGWS7MjQoGeC2bGeeuaxNDtIL7Snnil868RvLRNwOAev1q&#10;eG+ntDazN5axhniuP9kY+UsP5CuOVOSbhF631uCkrXaMnW/N1LVpJZd67FJk8sHywOv4Vg6Rdapq&#10;l7bm3X5siGPg9+gr0WwvINPk84RpMj/LtYYyCOAT3WpfA+sW0t/bTWUIh2TfZhPJ8w25yOPQV0rF&#10;OnSlaF7LTsCipNXZwi3d5bv9ta2kaHzpIXbYOGX7yEdqgsfFBhvPPlCRw3EXlCVk2F1PYkV79png&#10;m01mXXrS4tooreBWkdduA7N0kJHQ56V5nYeCT4c1G40vWzY3GnoysiyITknngioo5nhsQppx1S26&#10;tPXTzNXRenYxNXaGPS9DNuqSXcls/wA+wdnPJPHSqtvqY0i72iRGvbmLYemPmH8677RvAd5e2uk6&#10;wmnvDoq3v2PzJOjqzN8p3f3RXOXPhSPWvEOtwRIs0dk0hDKBGZCDhdh7mrp4ijLmi3dK99u+xhKi&#10;46lrTddisYo7RZNt1bTKUnmbCEkYwAOg+5zUdxc6rqlhZaVfmO3jeYyjanDt3x2xWd4m8A6nqWtQ&#10;33/HjZzlDI20ny8jkN6EY6Guj1LxYl1b31m8bSNHEn2bcmSkicfqnSspKHuzpWk3q/7r2/U0S7nG&#10;6OZLOSeP7GPtEYaV2YgoOMHr0IrWvrd9QMe5zDLhTth+5yOvPSpD4c0i+bT44737JM77Xb68Z575&#10;61auUN9ayWf2p91kywyfuv3m7OMZrWpVjKSlHfro/QTiVbvy1tfIfELPj5o1wHcjHIpLmSTSLaDy&#10;rqO48yNRHBHyVHfPuKx7/wDsy4ub27857STLNHFk4UdAxHcjuKrQ6td6H4XDqDbz3MbCOVQDuXPX&#10;n1rWNByStrd7MwclfU3ry5m/sKWO4kWORQER9oyQeevc1n2kbQ2Dm4jkh8vDhlYHI78HqKyNFmmv&#10;I7NryQNHlU2bvnOWyDXUfbrPVLTWFgsh9pjRpUdXzjD9MHGPfFOdN0fct11++w4t7DFvhb2Vuksf&#10;+luCsjq3Ge2OnZqhEsd1LGsz/apM7SqzfcwM7gfQ1z9v9p8SNFEtwPOVcFWU7FJ6L6g9s1S8RaFd&#10;eH7+9t4YnkWDKPKvAc+x9K6I4ePNyOVpFKbWvQ6r+0raxVYkumjU9XjQboz7ZNZOmeTIqyvKI7hJ&#10;GBkU9ffHeuUsba51m9tovLdvMJ3qqnePU1MdB1W3g32p/drIDvzgZPeutYWNP3eezZm5M9LW8+x3&#10;pnmcTNGnmo6uBvzx9cipLbWtPvo5EuIt008ZBeNuN3auItnmuFkg+Rm2xRGdf+WeDnn+Rp7+Dr/7&#10;SkLPCzSHfG2/CPnnr05FcDwtP7crMd2Xb/RoJri4liJ8zYEc9C+PUfzNbnhWaJkuI/PHmXJVxI0o&#10;xxz7c1ws093ptz+6kebyju3TRcoQcFfp81X5bd5kV4rB1kmzjd0PuCa66lHmhyzloXG1zvpYbbUr&#10;meSK5G2LMoiZB8wP06Yp1zYR6h5NvE5VY4n+8+yRFUdc1wqeG/EsullUR41kzvjYiPoewrodFa7g&#10;igund11KzODui4ljJ4Of0NefPDKlHmjNOxopJ6NGjp+lWCXtxLaXD/II3jRnBRgeDurFt/D326Wd&#10;ni8m8gk2yorcEnsCtb97fJDqFzb2sUcckifdb06nHvUVmhtQN0qSXKruiljXyy4Jyfoayp1pQi5d&#10;Xb1FypuxlWHhi2ju4YlkdY3Rk+y3CEeYR3+hpYbGGzs3i8pVvHLLA0bkeXzgh+x9q6e2ulaxuQkr&#10;eZGd6RNxtz1PPQn1rF0u5gunkt3SNenmNtznPbr196n28580nshyiotWLGnx2unwyL9nTypMCd2f&#10;PmA9OvIOafffa7XSrpoIj5iMrIrfxkjjn09a3bXT20/TpZUj/duwLxXGCSo5zmsSLW7nbOixvqDT&#10;xHLNjoOjEeorjjP2knKOtn3BpIma1l1KHSmWEQyQxlX8voCOfbNZ+s7lS6trst9n3q4kXsw4zkVl&#10;za9c6ayJ5bxxox3LkneDxjNLrCXN/fxQ28aQ20vzBpF74ziuuFGUZpydlr+dzKSugt5X0W8me38/&#10;y5Csu6N8HA6nPtWo+rrNpsk0/meTvLFpAfmYp/M9zWHoFzIbd7e4kjvGd2X5UJBQ1rTKZoLabyQ0&#10;cMISOJmwQck5GeoxWtWKUrS3XXuYpNbEk+ti2u/Ka2aSGSMABoz8nfvXS+FPBMXinVrTTLQz6NfX&#10;F2qpcyBljUjv67cVg6hrDtZSWs8Ja4DhnfYSTgdQK2LTxPPb3dnPIu5kkV/mf73AJPNefV9ooful&#10;Z+v3M3g48157H0ToXwxg8E6raxXl9Dc3Fqy/aIlV9hYHGATw4rvtFtfD+uQ3F81rZ2N1bmb90tuI&#10;cEvuORwD9a+a73x3f2tvJuuHaO6VpCkjiR89Quf7o7V0nhrXLbxxZxWupapDpmW8uS8m5MbMuMD3&#10;PSvzrHZbia16tSbSv0vt6H0tHE0k+SmvkfUnhvTbLSbufWVkDzW8rtptyspCCOUAAMOh96xrLwiL&#10;fxFrl/pV9qemteSIt7ZspNlGinOB1PzHmue8I6VYaVocdo19dXyxpEIWhP7t4x2bng16UnjhND0Z&#10;JVkdppw+ZVlDhY2/1YI7V8b7Sthp1IQk5Rem3S/bz6ntxat7ySYvhvw5L4e8GxQ2Fzc+IbqPc0n2&#10;NAHmjJ6sGxwK8107Sbm68TbdLjuPD7asZXupb4CS3QRcbfLPqTg1f/s2+hbUpbLXbqwV7djJ50u7&#10;ZI77g6g84HpXT6Xbf29FBIPMvLaaYGN2ZTGJAuC4HUFu4rFVFheatfmctXuvNK2i0MX77StsSaCs&#10;dnJqmqulrDcNFHblVkHlOA2N5HZhR4g8cRwp/ZWtTCGO5EnkNIpG5lHKuR6g8Vy/izwi3iu0tLO4&#10;ubiGOWWJ7+KywsaRxvnaSOfm6Vsto8MeoSabqWnSW1nbOwDSOJTMo5V1PUDsa4nSoNqrOV32WjSV&#10;krPrqLmmrqOi/pswrS3s9atbm1Ik+y2JQxLuLSSZGRj2Bqbxt4Y8OalY3mqXlo/9paeoXzVuCP3b&#10;bSGCLWTca9plvea79on8mbayG1bl8Aqo2Yxhe9aI8Qx2cNxd3UsciXciqiwsu/JC8DPpXfyV4TU4&#10;XX39bXV+tzlvG1mcxbeL49Su7bT0LyWtkkMr3F3x55/jUgjBOKx7DRrTfJNaKNT0KC4L6asf7x4P&#10;OyZAQf8AnnXb3WttNq15cRaMJl0mAxzTyMMvgqAAvdMN1qGXwva6ZHdR6fqMUUlypuTbRwjZbGTs&#10;f6CvWVeNFNRTjzW/4Ldtnr+gvZub9Dwn4p3bt4gl8mze8tNJi8+d1H7sk9TxXh+qW9+s1yt7pzQt&#10;JHHNG27Akhf5lcY7H1r6D+J2nwx6deajZQfZ7iWV1uLeNwPNj+6wkHY5rxbVdCSTTYbvTS80m77P&#10;IkDmQ5BbB56KPQV+nZLVprDx08vnu76nz+Lpvmeupzmmak+l3DI67ZGwzwK4U8bh1PfHQ1dhmsbW&#10;9uZ4Y5JF86MSuxGPLfkkY6U/VLO2ktFMxeTUdrJJGqfIMdx369Kq6dam40KRN3lybVll+bG9BX0b&#10;cJJztvozz5XhoaepyTeHdXuJcyGxkYRb1wd47Nj3qMX8EhnTTTKreSrBtuNnUEtms67uPt1zHZWi&#10;TSWqIkbsrAEY6NnvilktJ4tUNvEnltG6q7Rrl345PuKhU1Zc29vw80I0vD5kt7WOK6keS3gyD5PR&#10;C3UmtnVbmVtIWVZftCu4xEuPmVjyd3rha5OCeHz0RZ5Le1nB+WT+PsBtNNttOvdQZnsw01qm6ZEk&#10;bso5z6VnOipT55Ow1J25UdDpWmQrriTSkx+Q5/0eZ+HJQDJHY1v6Lqypfxx6bcTXz2eLyS3k4UKB&#10;huvpmuNsvHlpqixbY4ILmTDF9+B5uMCu80SG30iwvZoLYXv9o38caNImXG848jcO2/rXFioTin7Z&#10;O+yR2UVGezNzwx8MbnxpqF1cR3MZ0iO3Lzhkw4dTn5JOxAqSP4Wz3mpWBuL8TqqLF5shBMJY7lLF&#10;fQCuz1bxZpmgyR6dpNr5TS2kqXFlAm4rIw5OAOmVzWn4ZgGpRXa2If8AcQLflmwRdYXhQO3zrzXx&#10;1TH4uMXU+GPTRbbXbPTVCmnyrcx4fhbp+j6nr95e27tdQwl3RcbP3hUxyp7+oqbTvD8+oeHpNJkL&#10;/ZYp4GDxgF5POLZf3weoqDRdT1Tx9b3DXlyJrO4dWNtMRGMLj5jjnA7etSyfESz8IWzrbXxu4bqY&#10;rHHJHj5FHyg/Tse9cc3i5vkb5qitprZWXf7wSp/EtIlTUNGfQdOsNHsZIbKS9hu8wKnlh5dmAT6H&#10;f1rO1D4YvceC/DRu7aCfUZJkkufsrGON16Ec9WGK729mi8Wy2l1LcQmaKWO5KzKEHlleNvoTXKQa&#10;8l5exh55IbW2kcWjSMZNhPHmNjrg9KuhicRypx0kneW976pLo+o3CCl723Qdq3goeEfF0mkGaS6s&#10;9TgW5tzbxeW8blMiIj1JrNj8O/2lc6Xrlqj20N/mGWKTqm35V3V3XiHV0u7O2mNwNRmtSqyTzMqO&#10;JUOVc+zDioF1+01WxvFc232FpiqRRrveMucjpgAg1hDE1+RSau9m/wANu70G6cG326HkGr+Arry7&#10;nUrq4ghW2EjxxR5OWVz1BzU1x8N4rrQUltntIdtsHd5CQHBOMYruPFOrixezeC0N/p91JtMSjOJY&#10;9uMgVznja6u1SSCSOSzsZYFcvsIjyHySoP8ADnivdo4vE1VBXtr+GzVu5xTp0430OEvfA+r39xZf&#10;an3SRNHBbyqCHMTnaCO1dP4g0mKPUVjayVodPhybqPn5hwNoPVqu6T4qudNs3vF/eWqRo4+0DiDH&#10;Hf3qhcasNIh0+4W7N7JdK28woCVIJLLiu11sRUkk0tLpWvv19DnUYpXRxVu0VraxSs8f7+4dy6gb&#10;+OzEVFqNncxXf2sXSL9p+aJep8sgenfitrVfBss/hqKXRjuae92LbzphgH5LDHZehrM8U2I0fXPs&#10;EQ3NbxIY3k4STKchSOOD0r2ac41Je47vX7kZODtqYV7qt3az6DdI26M3ToXx98beD+dW4Zb/AFm/&#10;nvbdnhuA67kkT7wPf8uvYir1p4ahvnt7OIuuxvvK4OJMZGRVHUNIumhjt3LrbR72kfJDn34rpVSl&#10;K0VZP9LtkuLS1JXj1OZ5G8+O3t5GGYlXcAR2Oex7EU6Cznt1uYlBmWZ9ieWfvgBgcGo7eQR2ouIr&#10;ndJkqks3CLjnr2z61nWaXAlXfKIdk3moy9JGxz1p2umtFYybVy5osY1a/kW6vFVUgEYEh5f2OO9V&#10;ZdUuUluJ5ZHk8n7iSMWcj7pGT146VY0PSbi11iSXzLaS3nw7ps45qOAJBqUVw375VH7ppHx5ftVN&#10;x53bVWX/AAw2m12LNrq1msKTwEW00ihSjLnHb8SKml1JrjQRMiedeEhXVu4+Y/jVa70S38RLa3X2&#10;gSCMMJEh/PB6UtlpGmWMJt7K5a7Wb5ZFkiyEOPm6Vm1StfXmT8/uuFnYvQa3byWN07xbmi2oNuSW&#10;kI4wPan2V2u+K0SErcRoOej8cnNNgk0q8W103TZjEuUJlb5f3gGOSelaF/LpkN5Y3c7hbiN0hfby&#10;S2cHOOvFc0uX4VF6/wBIpXtqM02zf7PNzuvHlLTxSfLGARnPvVqKA332zT2ufPkkmDSRbwOnPJ9D&#10;3qKC9i/tTVLjT4mkUOzOFXlcHqDVVdTuLfUbtbIbvJX5GWLJweTWDU5t20e/z0HZJhqlm/h69il/&#10;s8fY5yU2/wACMP4Qat6Q9vp6XE7W/wBnYJIdytuHnE/KawbnxJP500WHlV3Dxopx5Z6it+zuzNDB&#10;LFIJmutvntsBOTuG7noAK1qQmoJT/wCHLTV9DPt9djs9XhuZ3jWO5+eRmTIOPUGrfh7xA0LNcPC0&#10;zOs6p5agZB+7nNUb6wh1XUZPtLCTkBGUbdgPfnqal0uwexkF5FdI1kxKRwYJkHoeccCnONKUHda2&#10;/pCSd/IxptSuNS8y6ltTCtsFd5YQA5UjAVj0NbWv2rR2Ri0u1LXE1qJIkt3OSF5PHriludSFlYol&#10;/MitdSj5PRRxlQe+a6/Q7fTbq2hv4i1vJbwupdpD5b4GP1zg1Fav7JRny6Lbez/piUeZnE+E9Pht&#10;b5ZXkCwmJkRskJ847/Q1Q0Sa7tdZNve2zJlhKs/aTHfA7V2MdjHDaxy6iqz3sQMJSN+mTld307e1&#10;Y2laY7anfav5p22mM28igZ9SRVKspc8pdrfO+lvW47JNHN398635uoo44fm2qrRY35PJz/I1Zs9Y&#10;1DT9b8+6Mlm12SHVVx14yOwrp76KKx8u98vdDMsZRm6Yz3HZhTtQit9a0eF4rf7PcFhEm1CeByK0&#10;+sRaScNNrjjHl16mdqMFzcX1wktslvI6D7M2zO9VTlRn17iqb+doZlaziLMJlle2k6Or7Rs9xXaa&#10;xpW3w1pzSwpeXESswWN3D/w5H1FLD4TN9ZLqF/JcQ2771xP1Eg5CkDHBFcccXCMVzbberQpUpN6b&#10;mRb6Itnp0V/Cv9nNCxiezZs9TkECsPxSYg1xIIl3LIqCWNseWcc7fQnrXeJpF/rkEurrN5trHlYk&#10;34dGxgVzdx4Tutavle4imayhtFkl24USYOOVPWlh8RF1HKpLbf8AOxc4Nx0RVsNXEdrpkjSRtccL&#10;u3ffYFRmrd5dpaSXU7l9u4gzqvKMO3U1QufD0D2VtKkfk6nZu9yLeZR8wBUhSOmAKvW1ve63o93f&#10;wymO1eXcIvKBQjORuFazVP409L2/HSxELpcvUqa/Iu23eKPzpiqyo+8nPPTjvS+HZnuLjTL6QwLd&#10;OG+SR/4QGX5gexqqpvbq/ENpaloY4i8m3jHLAsKcbFI9bjuJzOsbzJCjSJge4Ga15Uoeze9vX5Gb&#10;upXJ59Qt9Qmdk8z7Qsm+SKQnIGeNuP4ag1aO5a+hukcfZ4GR0l4dEVv7wqvqWjyWPjO5VY/tP2VP&#10;9VbuXEkZ5ABOPlB61V1OUw6K5tMMhdVl7IQxVgVJ5G0rWsKcbxcHo0vxM+Zu7Zd1+4uLrRIlS3Rm&#10;VhF5vVwD2U+vy1Pqd4HEE0UAmjeLcyt82ZB2c/1rLtnFxYsst95dkY/3fy5LMPUetNku102yt7iJ&#10;mkk8nZJ8vySbuSw9gatU7WiujffqVJ3V3sWJI5roRX9va+SynyXTzclienXqKNQikiQJKpmhCm3L&#10;Q/LH5hPQk+/Sqy/aLyGKHTYJ5I3bbv3fuz7FuxzRbBZo47W6lka4HXzF555ytXa2vRffYlaE93NP&#10;bxzaG9x5e8xyytI24ltucVoa5Yyjw75vm3M0cEWz5UwRtPSuf1VLy91K2iit0u1uXUJcQkMckdcn&#10;9a1H1SXS7No5bl/MLNEfk+Q+jA+lTKElyONr7tfmaq13cl0fxTZa3aW6iaZow28y525HT5veti58&#10;TwLbPdFDNJ5apuXlHGemR0K1y+mw2Uerpawf66cctGvHP3mz2pg8LXVtfalEtx9qtUIaCGPq4Dcs&#10;3sKidCg5u7aW+va4KT6F2517UGurECUrAJg7t/rNpHUH3p1/dahH4Pu3uL3dJHN5Vuipkcf0O6pt&#10;S8GGzuPtxHl2zoMqrHLj+Ldjow7ireg3kK6De3V1G80gJito1QFEx1ek5U+WM6aTSa7d9hJOTs2Z&#10;lxqD3Wh6annTNcbRK8U3Ugc/eHOaIrwXV4kjCRpDMn3esncZx0qC1+13V5JL5nlzO5xHswAh4wvo&#10;a1tBtlt1l06XbDD0LsueT0+ZenFVPlgn+nnuJJtmC129xZxJLBIsnmMyNyQcHhG2j/ZrSgvHs9Xj&#10;vbiN4JpG3RtGdwJH8OPStBbm10myEbmT7OZv3kSvw+Plz7HPesnxFPbta2bWgkkt5ELo7EoUILAg&#10;kU1JVXyqOjuDSijoJb+1tbZYII9s3mvMbaZA230AHY1zlu/mRXf7sRzAt5CNy8bDP5BquXlqIzew&#10;eQ8LGTy7ZVfOSVUj5qbpng251bRHfzXs9RhiaSaKSIAuynoD7g1nD2dOLlKW7X+f3DUZTdkYD3Rl&#10;uYrjzXmhEbMF6YkHDKMVNHp1l/aUMUs0m1CpHQ5BGcVTs7HUJNSu4Z1MP2VwDKzfPH9PWuv/ALHt&#10;fL3rObi3ig2iVUxIQBklvr2rurTjS0T+4y5Wzmb+2m0y7ivVCNHJKrld+JMDJG2jxbr9ypNxLdvN&#10;eXLLcBuSR+PeoNfvZBZ28TRzx3ClnHmKdiZ5BqhpWnXOsXltBdl/JIP8A5UnkeuRW8ILlVSp0MpN&#10;tWRtWN9NqG+4kgfbDAdnzceb6kHsau2+qxSWSE4VnQxSbeOD2H1rodQ8Ky2+m39x5yfYngSKOVjt&#10;JYHoTXNxaFNNYTedcC3mWXbHGsXK9zx2FeeqlGsrp2SfmbRhJIk0qS5uNMS1iBuZDOSGZ8ogC9RW&#10;I2t3Gn3NytvK7TAkFpsd+wqxqtgdDjt4rC/43MxSZP8AV57nA70SeHpr6WSNYxHvaFXvcfu8Afzr&#10;rgqd3KTXK/8APqZpO9uo2z1S9vXjgly16yodzcvJncBk/wA6vJceZZM3FqyFvMW3GArDqRjPBql4&#10;VhhvPFZvbjddWseXT5dhYAVpTx/2NpNvfwGTbPcHKxjnb3JU5pVOXn5EtdPv10Ks7lC8vrax1uPh&#10;od43qsK4QD8c8VK2kPdW0d28nyxuf9W2dh64/Gma9Zxalf2d7ZTbtiBJVbCg9xntirevXc7XMdvL&#10;8rbdvmwrl/qO1Tf4OR621E1oVbScx6Zd3LyeZsA+8u0YzweelXLrWzb6AJpUd7d3EiL1kAIxux/S&#10;olEmn6Rcf8tVj+ZmkQO/45FJNdLNZwuLeBVltxKfs4zg9QxB6fSlZSd7XVxJ20E8P3tjJbaiDNN5&#10;M5RHSRACh3cNx3FJLoM+k3N20l2ZmYbt8agghuMNV/R2ht0e9WxsZGc7ZV/1gfPfHY1FL4rXTf8A&#10;R3wsbl2O4DmPsBUuU3OSpL12K5Ul725paTLc61pUsTyMywjdE/I6dOtVJZ59LlVOI4ycGBX2YHU8&#10;nrj0q7ZeJrCzjjeMi4tu6t8ybj0ODWX4hs5rPUvtcsUcNq9yUCSDCBuuCK5qcW6jjKNk9jVJWv1L&#10;Gj/2bpuszy3EnmK5ykrnIGO4UnpXaRfEAwiOW0uY9s54WS3+6BwCRXFIq6bpxicwXSyTSKir8z+X&#10;jLED60+11ywggnhe3WZZl8vfs2ugIwSAelE6bk+fV9DSM3FW6Ed58Vbm71wyy2VteWsBYSNswLn1&#10;XPY+lXNS1LTNcltbiy0+LS4ZCu77Oxzt91bpWLc2trp+mQRPhbeaQTfLyRJ2B96htNJN9f3Fz81v&#10;IyDzFkX94OMjAHZq7WqXK3BW/UxvKT1LD+Kkjlu7fTbWSaaaQ5eYjLwrya1dJ8b6N5ZmbSrezkaF&#10;4pUXfvYHnNc61pPDcxIlskdmsu4eYfLIUj7/AK59a6GHR9NhllvGjWFXgMJt94bDbfvcdazq+xjG&#10;1nr2f4M0i5NksniO6khCuPOsV4+ZDsTrwPrWfdTwNLETKq+XES/XeU7A9s1L9gE2m21lO/7lotsb&#10;s4CsV7HFXfFnhiWa/t00kOt1dQFJ4I+qFeO/38iuWHsoTUb2vcGpNEVhFFHqD3UNzHIzkrJFc5B4&#10;HJGe1UptSiso1dbN44W/54jHmKDg496ZcaescKvhY9wGV3YBI9jVFbSK6tIh9qjVgNh5MgB6cVrG&#10;MXq3df12M7Nm9cal/blzZXa6itxJ5TZgaEb8dAD9K3LuSWx0uC6af5uflj5yR061yOls62xt7qEz&#10;X8Dbt9v8pJbjJH8qfrupQXAEFxLcyN91Im+XYT1XP64rGph1KcYR2X5G3Po29zqIdds2itpfLe1m&#10;EnMEYIOTxkGqtzc2GueILf8A0qaGS2fYXkTeSe4NYUyrdaaIm+0Q+RMm9mOPLU9/oDV821np8qS+&#10;UlxdNlgI32o52/dI9az9jGm7q/NqSry9DqrT7RqF3H/Y900k7qHHmHqDwx9sitewe3knvdJ+0Rye&#10;Wv7tGUnYBz19DXIaX4hmMFlKZEhnSOKLfIAHjA5xUL65bahql8xvPJmklYRNsIPmDruA9RXnzw05&#10;Nx6L879Tr5opGloF3qera9NFbom4Mz7s4QAdh7exrVsvFepahp+pae32ZVRQh9Th87s/xVzKazDo&#10;8kaJJMt44IPmN+7P+2Pc1d0uzsbpkdXENwjmWJl5Bx3OeKqrSg/elHTS2nYzba0i9Td0y31aWW2W&#10;4geztzIhW4bc8b45GB0z7V1n2sXALNABHbypFGsjeWhJ+8eP5VzOrTz6PZWdv9onvIYcpJHJ8hMm&#10;dwZT6Gmx+J5da02xt7iSOzadGl2NlxHJv29u/pXl1aUq1pxWn9a231Oim1F2e51HiH/hG5oXt38R&#10;R6pOzi4kis4j5dtKvPJPUilu9Vi8L6Tc3EFul4znzZJd+HMZ9/T3NcpJpdj4faRfPto47m4+ds4d&#10;CP7tQXPh97i0uDa6qsJvYwZLXqmI+OfStI06EoKEvh87+V9jSTlzc3U6/SfFukTXl9PBdCxaJ9yI&#10;qbnEgGNjEdQw6Vy+j39x4i1SXVWae4unkeEI3AEY6hunAog8KwXX9oX8V0ltdYjOxmAA4UAn8RWX&#10;Frc9xfR2Nw/9nyfNNM6jBRkJ5J991KnQprn9jvZXv001XdoxdSV1zbHb6nrUlnp17dXlsI1wERGQ&#10;SI6nqMVJL48Oq6JLaLarJp8kAW3nX5kPcjjkV5/oFzN4jt5fts8lxbxqGMqkjeAWGDXU+HraDT7A&#10;ae7zNaxl5kdWAjQKc4x1zg1hVwtKkrTV5J36/h5lRqSb02K6XH9m6TFPLcmGSPfhoTknuFYjNcrZ&#10;6lqNxPqdreNNHJKVuYvO+5NxkKB2Jrfk0FNT/s61nnM0Zd0J8wb8Mf3bZ71X8WLA3i6xxcXMulG4&#10;isUihQlBKvBJPrXoYdw5nG127vbs7pCkpSXNsil4f8a61rrW1wg8uORPNuYuBx9PWuhl1LRrxrFt&#10;P1H7HNI5uXikIB+Y5z+dcdf6VceHZ9Q02wgS6a2Y+XKv7t1YydMd/esPXvh7ef222pT3SRx20RYp&#10;Cw/iGR/6F0rvhQwtSfM2orp59rr5mXNNR8z1W71G40VLOJZ5poYwjbF2YdSWz06isq88QW7apc39&#10;0BZSQ5hgMfB2kZINeMC5utE0mMQ381xi6GVuOSgPTbj6c1e1WK9t7CdvtE7RzziK3lb5g5AyVreO&#10;U04y+Lfrs/M55Vm2en2finQNQNna3EMMLKcB5OCe+OeH/GuxfxDHo62ct7KLeGFCPs8YyMN/qyvO&#10;B9K8CmvFtdQtFdvMmjiT7QzDHfHQ96pf23qOoaw+mvJPtFxvjgZ8E46c1NTJ6dX4ZPl31/GwlinA&#10;+htZ12HxM+j29okNo0m17j7RjKoO2egBqtqPiDTr7T7q3aQNZQApE8K7XRQ6gAnPODXA6tNHrmgp&#10;f4eyWBCftm0DZ/eU9jVL7ZpsKIsV0JMldnmJujPp0PQ9815dPAQUElfR/drfc6JVmdzpGq6XbWWr&#10;XEV7NZ/ZIXlRGi3i5mPRT/zzI7PXIXlwfEWrWt5bzPbyQbX8hcBGY/eBqBL64sZ557UwrvtwGikU&#10;BGBbJG30qxZ2eCzLbrDJCW/dSKCQCfbuOxrthSjRbmt/+B1MnNSjZox2g1XVPEFxcyymO3SY+Wyx&#10;nGAV4PU/Q10OsJNNqjyvEsiwFRtVA3mKeGyO6kV2Pjf4haNpfwx0XS9N06CGa3uPOu93JnkPvivN&#10;NT1a9uo5HhhZZoIfNlSHGY1J7kVrTdTEOM1GyWi/AVWMabsnd7le2gluLuS2tg0EcEx8sRoSdp5H&#10;Xqa6e41i+FnZRaYft58h1bzOoz3Aqp4YJ02wkvUPlyTgtHu6bVXJI/pVq21D7fDbvdoVWfPmJGxy&#10;OM/hUVpc0tY3S/y1MVocrruj20ltDI1wWvpI1R4IydzHG7IPvWrYaNHpPiC2hvAI5PI2vbzcOI2H&#10;APsa0rjw4dTgtIo7XdbOxmk8s73gjAwDk8kE1leH9Lm16+vb3xBFNbrpsZ2vJkZ2nA/A10e25qTv&#10;La/a+uisi1Tu1pqauoajBElmyR7YBvY7Y8COUnGXrmNV01bp90Ur+TI0Y3q+cnOau6pry32l28sM&#10;Ukcwmkjdt2446jcKs6bc2v8AbkcSy+XD1dWbhyMYJNKmpUY8yWquS3d2KGvsupaTb2rIFynlukf3&#10;mwSK0/Ck9rY6ad0qW/2IAB5F/eNnocjoa5z+wb3UvFJt5m2wyEzJLEuRJjngV1fxItIbLS7ZreJt&#10;sR/eN91JCSpHHvV1OT3MNf4tfQUVJXn2Or0Xw/aeJNB1rTNPsv8AiXs8j3NtvJcgH7yegB7CmPZ6&#10;P4O0wLNp86uIRaxXFmwZxu/vt7+hq9d6fF4J8YW87tex+S0wdY+Y08w4BfHWs/U11C+nt4YI7hrO&#10;82me43Zj3L05OQCa+ejNzl8TdN+9u1fvr10R6j0VktSf7HeeIrxbW9YQi0kWV5Y+RGXTG4evuK2f&#10;BlvH4Q0G+07bNqtxdTh4lj4dyFwOvHNdTZ+G4byykRXMXREfOzJYDJ78jpUXjzSYNNu9uiwCO4s1&#10;Gx1JGVZMF8dODXjyxsa7+r7J9Ommu++rZvGi4Ln6mPoN6154VjttQWS0v3Q3EaQxFdhHVcjjPvU2&#10;meKbu5uZYiZ49NnnTyHbOUIXkN6A9qq+NvHmo6Hpthbwp5MM7PaEMEk8wkdduM4rz7S9U1awSXyr&#10;N47JsoitLzuzjBNddLCPEU5VZRS5m7a+fQyqVHTaSZ0jaxd+HfiLqEt6q+S1t5sEu5sQk8EnOfnx&#10;8hrp49Ljfxhp2qRQvfQXVsZ9syZRJBwcV5XrfjjVdWuIfD0mnyR3U+EN02UEmOQD2O3sa6KH4nXF&#10;vdaPZatiO0gtZLOUMhjeNwc9B9+u2vgq7hGUUlLls7PdW0aOanOLlq9L/qdbdQzyzaEl3cLNd3Ur&#10;TSW8i4wAflVm9BXLalfT6fcatDqF3CIYHaG4ijUkuQMhlP8Ad+asubxjealZT6yctNvENr8xHlgj&#10;AJBrj/C0l7JY3FxfJMs32kyS+YOMZwBW2HwMowlKo1ppbzvfT02CVTXQ3dO1G7u7pbiGTy4YGR9m&#10;7EZyOM+xqSPxHpmnX+suWdZhsVLeMmEIcc57hjWQ2n3epxXlhZkx2WcLPJIAFx83J7YrOi1GXV7m&#10;b7Un2yKdjve3AjnEiJgPzmvXWHjNNvb9NGc/tGtOpvXHihk8K2mqLHJO0ciLsALbx8y4Heub/tO3&#10;8Uafc6XrRuvJuQPLVeNjjhTn0zWro+s30mhwwWUH2dvOGzzB0A6sw45rJnsZvsZvZXkbqpOzAcZ5&#10;z6Y210UYQpN6Wd9HfXuh80klJMi8Hf2h4F0zTPs6fZdk063E6tyFHDYPuK9I8AeJtM03U7K50vUJ&#10;I4RMiTvJkkAn+LORXlyeIYNStH8q5aPy8bFbBQfTitXTbcabeSWtnsm8uASzxxgplurZFGMw6xEZ&#10;+20k9/Ned+19AVVppnb+MdZgOuaikDvNDP8A6vUbQlABzkgVwFks0M13ZR3Ul1p86708xCRvC8ke&#10;9Y093FqOqPZLLJHlGEaK3CEnPA7gVetv7Xs72XTs3U0EqK5iZOQT1Ga1pYVYenyJ9Fv+ZzSqOcrk&#10;urrPpulWSgyNNdRBTbyP6DhvTA7CsZTctpDXF2nksk/lQNH828iuzuIbLULezRbmSFbUlZPMOOAA&#10;T78dhWFeW1srSrO7fZ7Z8QNH/Hn5h9a3o1U1yta3+e4OKve4aq2laDFJKtw6ySqqbVPKcdFqq9nc&#10;as9m8F4nCom7ed64P+HWpNZvLDWtOuWtwPL3KI9yZdJB3rD0uKfTb6Pyb6OSaNvNjXbg89j6e9dN&#10;KDUOa/vrv6DlZvyLGpItxfXMSkxxpJsfauA8Z6dOhz3qWK4ubi3a3t5vJknZIUlZ+doP9a6J7G3v&#10;9ChnigjaeaII9vGX+dx71zvhrTJJXuJpYw32X53lYHiMcZojVjKDb+z+ZOt7E2o6dqWl3tjBNJBe&#10;WMDs3mrwQT2x6VRsdKurqexLyRw2944d2XIIANdNremmw0+K68xJLeZfNKRzDYjdvceopdP8MXF1&#10;q1rqiXENjbuyTeQzlxgnnOfzAqI4hKnzNpfLr6d7l8t5WKPim0j/ALSkTy55Gf8AdJBCoiLkcZwO&#10;v1rn0sXtdT2CKa1kQcqreZt7kCu/tbaa6u764tgJriAs4duqbeBj6Zrn47OTU4Xi8ya4iSFmeWRM&#10;HzDzzSo4i0OV9CZpOVzHbxM2lR2M7B/Onw8cisRviHetOzv5PEBS1tWSFbVXuC83RwD0FdRb+HU8&#10;Vf2TapFJNJDAYkVsBIB97hj6nrmuf1Hw5/wjrXEkQ+zyzQfu035SQkrnApKvQqvlStP/AIOg5Qkt&#10;ehjpcTrMn2q3McciKggt0yHA53j3NWtQu4rS7leyM3+ko29ZOPJGPeq3h7S9Sd/PuhJcTEMg8tST&#10;EvXzMnsKfDp9/b+IrKYW8t7ZvgSSqei9+RXbNQ5mrrRfLQho01vr1oYJvK/fR7MfJwB75qtpvl3T&#10;3C20sdrJI33lyAfwrXlurq8uo825kWOMKm2XkAHCnB6kCqWqaPJbarbC4/0X7VCHSVuqOTwQBXBG&#10;S1WwpRbehQ03whKVYLcx+WzbUWTJLr2x6E12OgLpSGCG+gMlxaXG64SYAQyRHiqmu2dzottZJF/x&#10;+pkyQL0GDgnJ6k1i6zNeaw9zKsf2fcVR440JJ77voKzcpYpXctP6Rso+yXmQauVjur/+zYUuFhJX&#10;7hO9VOFIz3x1AqhY282qartv5fs4khZ0XYRvx0AJrWstUnh8P/Z7aCSaTeUldmzhm4woqG70G+mF&#10;rtTy7yE+TPBuB6Dtn1rshLlTjJpefyMd9ixHNYr4aaVp5p7xGSJ1ZsAIRiuat7WdfFhlDGNpMQ7Y&#10;1z+8HbB6k1qixdftkLG5W1K7pFx37U+TT/7Uv4lUPC07JKWhGSCBWlNxpqbvuaczTWhoaZp1ktmP&#10;tF5JazZMU7MehHIAHX61j+I9Pa4aC6ybe2h+QxSOA/mZrS8T2DLK0qFxHddJdp+SY9sU59Dh1DfL&#10;NazTWunATySry7seO3v0FYUpqMlVb3KleWjI7XUGhigt7Qf6OSWn8tslxnHTuajnv7uG/gigjDRy&#10;f8tY1x7ksO3tUGi3/wDbGm6jttHt5oB5oVmKnaDzWjb3y3CWC3Vs8azS73XeBgYxnPXFOS5JPmj/&#10;AFa9zFyvoQ6Xr92s8trqGLyRWJ3sM7BnBrs9M1WGKyKXGbu6ct/q05HsfrWFFbtH9pZopJG83fE6&#10;p1x/CfQfzqTRNLvNYh1O9tNqwxnYWkyHckZHSvPxEadROWyOim30IrG0dddivM/u8Eo3JEYHFULS&#10;0fS/EljJPFJtECyl1XA8v3zzmuh026a00S7hvbeSDzwqeft+bOeoY/rWXfaw9vewotzPcSbR5fnD&#10;5MkbTirhKcnKKXS34BJKyZUms55Ly4lmmM1rCweNU6SDPXn1q1Lost9qccWmyPDJcxCWS3mQgbiM&#10;gA/SodW8R3P9gB2ijk+zRyJIsbE+Z93y14qd/EF7FpmntdSrDNIQRKzEPBnoOB2rRqtypq3b+kWo&#10;qJiaVpF+usyWrRxxzeYCnmZMcg6EfWtO+Oo6akcRjeHzmeGeKRj/AKwHjj0rXu9UhvB9tZ932dfK&#10;ngVf9Yw43j0NXPBV9YalfWdtetI2/e+9m3cCsquIny+1nC9t18jNW5uVHEHWLn7VdJdRP9qjJR0h&#10;XLjHckVau9ckvr6CG4DWKlWUMqclj3+tdn4i0mPSZLC80+Jmm+fzXVCCY2PUn3rl9N1OC7jT+0JU&#10;EiHG+FMiSMfdLejD1rSnVp1Y+1hDT8e2iLcGnYoXcUep27olwJLiOVUddo+bA9qg8R3i6XaRQaaI&#10;IWkfMrN8xkboVrf8U6Bc+D/D1tb2e3Ubx1eWe4hiOVBPesW20dr3QIbecrHddm7g9a6KdSElGre8&#10;b/07djOV17vUn8IarCusO88scflj95uTOR3GD1I216x9s0x9Sub5lNuk0XyW9uuU2lMhiO2c1wnh&#10;iPTPDes6hez2sk0MGIYnm6OzddwrodP0yfQJNR1bUJvLnmP7uJeQ4IzgA9sdK8XHKFWd43Wmnnto&#10;jam5RhY6yTdr15FbW8/k6TaiGGOKSYhJJCVxkD3qO6u5La+1aO6tltbyENcW6zJ87Mq7HXHXp0rj&#10;U16LUp7xlWaS0lhL2/7r54GYbm3Hpzt+ldXbQajqOzV9Qt0m1pQGF5GxzdIOhPuo4NeRUoexX7zt&#10;t16P536nbTm5K63Ndbq28Z6HFqE92bC1tYIZVgmPKSEYyxPO0letWdPh1Lwf8RtFl1SAJpqJ+8uo&#10;5dyFnRh1PWmfCVJ72yu7fUtOgkV4ZI5HmjJdQSCuMZBWussfDzeNoLi1urmZVR1WzRlK7IsBd4rx&#10;sRVhQnUoz+DVd7KXZrqd9Je2in9ot3useFNB8HSBtRjs7qA/bLeJotwmBPQyV33w1+Jej+NdVKWC&#10;29xZWyJcJdNBx5oTG1c814dpHwWvrXVZ7LxEItQ8iZI7KW5Qsk8S8s6DP5ivRNM/4orVdK07RdPs&#10;WgvJ3s3aEH93jhWQLy5rx8bQwrpunQqOVR3aldJWaudVL28UpyjZHpvhm7sWtJLdJI5rqK9fzGmi&#10;3YLHIVCadpz2V9rWpXWlaoJoYbgy3VsswL21wOmR1rjfDep6z4c1KSe813S/ElxbTn7RFIojR8nq&#10;CnJda17rw14U8GfFa78VWmrXWnX11bi4uNO62l1I3MmSRxkCvm54ZKVTmqO7i+WybTatdPRNX6M7&#10;aU5Sim0drL4Mk8RmXxDa3BVUn+0RxZHMZ65+nauH1PxfY/27F4esnutShinSU/amAfmTCtjJP1HS&#10;upuPGVtoWpxaZps0vlvYfaXguH4KyHdkHFYXhnUfD2sa/HqCq8mqyADbJje4jPyqJOhUHpWOH9pS&#10;jJ1Ytxtp0t6+VjebTfLF69TFvNXttL+LUPh7WNKv7GzMb3BudJiImurVywG6QDBCGtOx0SVYtb1W&#10;w1B9Ltby1KWd5dSl3wDjnn2rcma38Tw6rexLFoLWdw1s7XEknm8HftDH/lmz1X0rxJonizR5bi5N&#10;lJpdy5edvnym0AlwDjaVNepiKtT2MFGFkrJvR6q1/vtojKUVJtNnjvxc8Lahocy65JrH2hYW+1vL&#10;NhhIVKmVC3Yv2Fe56rr6XHgFZb/TI7KSJmGy1IZ543+aJ2JB8tq43Wo9K8c+HkGja7YeIdCguJpZ&#10;5rcPh2PzGKW2YZrm9N+I+mvdvLpdvIl9qNkts8DTF4AIn/dsVbGzI4r0JfWnSjSkvfhe+i20dn20&#10;Tdzng40r9mVrKefxLpMGoQy339rPMUf7bbnNtFnKSN0wD2IrFm8R6dD4Fln8U3Di61y4ntxPayfM&#10;6xk4lC8EKx7ioPit4zh1nUp5/CmnX0cywRrdeXLkYByQpJOwCsfx/q+kJoGkgxvHq1tlY72ZN8YW&#10;Uc74j7ntxmvXpYZTlTvGyk+m6sr+tr2MnNR5n2LN/wCLT4m8OSx6hqBvLjTIdo1Hyg0k0alRG0r8&#10;F2UcZry3xl4n1TxPp0MawHU5rZGiEsUJIjUdgPfrWr4l8SQX3h+zaJEjubSYRXcsEQ+djwuM9qxv&#10;CvjO50m41CKBoZLiRziebiEBgw+Udj+lfTYbDyhevy3kns/u3PMr1/aPkb0OK8TXE9r4S06zlW6j&#10;jsVLyRYxnc/Q1sRavBr/AIMtYUG6KFShVmAfaOBg9yK0LjWbzw3dWKXTWmpXbrhmV9+cnbj3rn9R&#10;1iO++0R2Gmm08sbZ1/gmye39w170U6sUuXZ3vfTfU856dTmvEmkPqGn22oRXxuLKWQrPF5J8yOUc&#10;YcCq8dne+F9Le/eNLe3kUSlFy0jtnAHtXTaBf3XhgzvPaXUTyO0W7G7zI1HQ9iBVW7v11zS0OrJI&#10;unzsChWXGCnTivWVacbUmrwv831tbujBxj8zHGrxa0whledriRdgDJlwQM9+gFcnpgmj1RHeUzbm&#10;3fKM8j1r0MabFeW725lMihg8FyyCNpCPuqa0v7EEejRW9qI7ZpM3FxEpAeNhwCp64raOLp0k13Mv&#10;ZuXochqWs6Y1gtvLFHdzElQy8CEGobHUBNlopLiS4jwqfZ5QMY+vU1YHhq3vFklurcSKwBjWHiT6&#10;4FNXQdThmjiiidY3JbZGvzha6oOlGLSevmW7sfrUuoapo9vbtHFbySMZS20bwnXJzVDS7dcjdb/a&#10;MA5lVjvx+Fbd1o99fPAZ4FjjeQfKxIyM9ic4rRk0L+zbPfb3Pk3nnZjVueAeB05WsvbqEOW+7CNN&#10;3v0OajsLNomCIkiodweZjvz6e5NXVnV7Aws5a1chDBMf3gXv24FdNDoLSQu06NH5mGMHp8/zcjrV&#10;yWFLyFvs4gaaRj8+3EjkdB82eK4JYqLdmaOLucHfG1025kaC7mW3c7wm3tnqTxzWlH4kTUri3+w7&#10;mkKqoWRfn3j+L6mu68T/AA+gh02zllgWSFZzZlFceZ5mzd93riqOjaba6TefZ73SHkuImRpI48PG&#10;Ym4J4OQw61P1mjVp81rv5ehToS5rdDh9P1OTSlLrc7bgnMsvt6H0FaFl4l8mxlDXsrXXmiVF4Ix3&#10;5PSuyn0rQtBN/daXPeTSO0SGK42AR4Kvk7c1Fp0R8QRoXtoL5klKeaqDIAOdpPHFTUr0Zpza0+Qv&#10;ZOLsnqYGg3sv2rGf3ILYeROTt5yB256Gtqz11Jonintk3CYPFKvCRynO7p3rRfTU8O60fPWeOGNi&#10;1pcwpgKCMZAP31x1rMPnXSXFrNJDNJbsZhPG2CydiOmSK4ZShV95LQ2UHFWe5JYaPeLcSy3U4tmm&#10;tysXIbf2YqO5rdtfE8zaba6faaK01uhVI/MQknBA3EjuO1RR2tpp72d5JcTswh2BV6EA8Bh9atNf&#10;zT6dFjU5LJZPNeS0kUFM9Np28gGuGpNVbOSv961+RrGny7HN6j4i07SY1066gW6vEkcee023gHlA&#10;Bzx61cfxRe2sdvFeWaLpThJYhJbg7tpwRkZz/jWL4r8Hw2sc11iPUOV8ueNSCd4xyD3B6is/7deW&#10;d2PJtkvPLRYpLWZeAvdgp6Y6ivVhRo1qalHV/r5djLmlGTXQ3fFmq61p93qPMn2eeLf80XIgO3BU&#10;isfSAbjVF+yT+XJ5Hz+d88bkc9cZANZuoNrejxCWLWLmHTbqAxJErZcx5yc47Vz6Q3s28LJ5ck2c&#10;3KttT0AJr0KeFiqXKmtt/wDNGblrdnZWEWlrqEH237qkKYoWKZGeck9Ca0NPnOn2d5ZXcn2NXfzb&#10;dJP4B8yhSF9a4jQba7jgka9kjhjhkC7mUtk9O3WthNPvrqSA3EkC+d8rMsoJ69x1zWVWhunK6/p6&#10;Eqo+iN/Q7u20VLp4pCq78lFfJ3EdGVuPwrJ8QaulhdC/gjHnT5lCM44bqSvt3xXMX3hrUYbuWL7b&#10;GqyMznk5Y1ePhzWJLN0lSRoXkGfJUEEVosPSjL2kp3uVduNrHYWXjjV9HtdOUR+VDxLu2ABieW+h&#10;qfV9dm1i7S5jkdZHUuny4Az2A7+1c4dtwnk2qD7LAR5iSNgscc7t3XFM1W91RtLVnjms49gl3quU&#10;yeNq1xfVqbmpRik/8/IHKVrN6G7o1tNPYSyy2zwQI4ee5kYck8bQP4iSa2/7c02z1M28v3rNG3Rb&#10;cITjhhj361j6FBdeIraHSHuHaQwlzPv/AIVO7j0rn9Mt77UppbeyVr64kBQvJkErjgk+1YujGq5c&#10;7tb7rd7sfNKysdZbeTNFYo11H8spaR15fJ5BArRsNfsrG6S7vGhktVmd0ihYfKH9vpXJLo83hm83&#10;wuLiCPajz256MOwA7inLLDrDrcRw/uwyqV8oZLHgKazlQjPreL6lKcorXc0WvZGdrcRR2kfkv5TM&#10;vPzkjLAetSaY0t5oJgvo4447UlYHVx86njaTVO61mPS7y5T/AI/VjKee0kIIBPpjuK5O5vpbdJ5m&#10;8y43gfvY+PLHvXRChKqrLTaxi5O50Mls9neStZ24it2+UfZlzyRyagtNQu7lrjciSfaWMW+4j+RI&#10;/wAehPaoNB1KSaaJEhe4t0XmeMgBG9B61sxalcTRSpNEPLkYJ5qx8yZOOo4WtJqUHyySb/EtRujO&#10;1WKWw0fetu8MdmkaRx7uHOeg9vWtDTdF1GS002fR2C20lx+9fzB+7JGTlewFenfD7TdLsxd2Wuao&#10;be2hCJuuLQXMb8NlSg543da7LR/hxZ2+mRXWmQoljewSLb3MbOBBJ6SKc4yV6GvEr5oqSceW+u/R&#10;6dTup4KUlzXOF8TfEiDwp4nuItMhh+yTTjf1Y3CrEqgg9cE810M3gzR/Efhi2mvI511UTCIrDKM/&#10;MuQ39DXZ23wp03x0bGdtNdrKa3ku4PLRUQlRtlVhxg1o+HfAsWkag+nSWsEzWsAuLObzlO/b1yF6&#10;46t7V8pVx1CnCKo3jUilfu+iO6GGqXtPYxLDw/N4k0NfC+jw28Ltcb7eC7djt2jBMh6gsVrmbDRd&#10;Os/DOq3dvp0MevQRpALRXXcs6nbIyknBDV68urWtxr9lKmmW2m3cM+93jlHkLuRlaQKPmIXr6V55&#10;470iG9lWyjsjrN15ZzcW43yuVPLkrxtIrjw+JnKbpN2i2n/nfVXTSVzoq4W2qObawmTwxZ2+q2Mj&#10;TPdCYzw3DNLcydVVsdBs3ivJfEl1qGk6vG76bdabc5fZbMMkIWJXIPUKnSvepfFtpE0cVvcGa8js&#10;t0sElr5nkNj7u0gbgOxFef8AjfVrNtIj1J5bXWLfiGe42iKRGxwvlnJGPWvpsurVVO06d0/Xr26W&#10;OStSioaM8qkRtUvobq1UXNtCYv8AR1IQpg53Y71e1OO6bUL6aIJtLhneSXbgjkHHespNRsNPCPBc&#10;D7RGzLC8MSAdP4qu2OvyX5na5is1aTpLNLsL8f0719jKnUVnFaL79zwlqT6x4bsru+PmydSqp5ac&#10;cJk+xHrVHWLCLT4YkTZNawQh/m5wrcgjHUg1Jc67d2sltJf2R3IuwvHjZIcdMjuRVTw7eWh1e2W5&#10;tpLVZSyFlbKYAYBaIQrQjeTukvIrlVyC98Q2ivZmIi2uIsLIrJ1A7cV1Ol6NpovbeO3gMk2qwqs8&#10;O3aUUnO5SejVbtE0OxvI7q9s0mhuf3Il2bhkcZGBndUFhctY695txbfb/Lk863dYsbP4RnvXJUq8&#10;0bU01p9/l8mU4NO5J4ItLHQdfs5fLEO24HzSJznDBSwPFU9S1w6H4pubW0ij1GSYNnziCM9WwD0N&#10;UvEstqt+yLOFkAE4ijUqSAcgN7jsamvDYWusm7vImW9Yq+ySLY/T7oP9e9EYKUvazu+ZbfiiFJpc&#10;vmal3qNlbXdrNaiOaaNh5vnINvAUkZ447EelZttPBcX9zPZW32XYCrR3SfISd2AidgO1NnuLe909&#10;dKuIktWmVsurnzEHVd3sKi069OliISxM13nykZv3j+WOCDVRjyQaV7/1qRKWtyrpukvcWtxq6+Xc&#10;RyfJJEp4fBqrf3l6t40XzR6b03bMkD0/Cug0nUWmtrlLW2h+eTdLEyABV6Cqeq3EV9exWErwyaZ5&#10;vK26cg45GPeto1JOo1NXS+9K35g7sx4yp0/YyorI+yJJk5kXrj2PpWxbTTR6RLc3sBW7BLxQSKQQ&#10;cqBj61t6jZaXa+HreV7JLiaObcrTDGCOAvHqPWqz2w1CGAzGG28jaxfruwdwGe9YvERqpO2l/wCr&#10;FSTWnUbqUklj5awP50b25lCw9Cw5AOam1KZ/7JjSN/JmmhBDdB5hfDKfqKj1FrCz8KJcLNGqxlw6&#10;87xzj5T2znpWBr15Bq2j232icx2sEgX9yRvPswPT7uRU0YOryq2ie427LzFvdKnsZJIfP8xZIikc&#10;rcCQdRz2p8nh4R6LLM+p+dNIwSGJZQu/ueaJtXtNa8PK63CxxoVidpFJL9iePyNM00QW3laZcSQt&#10;t3eX8h6sK7F7RLXRp66diOaJWt9bt1eWLyzGsyLAO/IPGDToryW4kjQGO1mj2javy72HAFOutNhh&#10;tESK3F0yPuPl/KcA8YxVjxVf2urajbW8UMa3Rt1V52yOQOenWqXK3aK7/gDbtqa1zqB1CCO2uZJI&#10;2Vt9w0eNiYHQ+1M+2WjO0Vx9p/eZdfk2k4HG7nkVzviSRLS+T+zUFx5pVpXZsn6U3XtdlL2832OO&#10;Zm3Qjdy+F4rGOGuo8uz+RPM7m89zCxDRQj90pY+d86SZ4yataX5N1qQhiXpGzDaxPb+KuAs7iS9h&#10;+y/8e3mPuC5+8Ooya6e0sPsumCeW53SRhS8sfBCg8Y/rVVqCpx5W9RqepqaUyabpcar5e7eWeVVy&#10;zYPAFUb6+WTULeyOy7jnb97uYjYMdqpySIZltbLMK7jLGu7l1IyQDTZXvJHknICqcRCL+/6FfU4q&#10;Y0/e5pb/ANWJcncmldLDV182bzM7Y/mYhSCdvHpU2q6vbresHie4VN0MdwrHgqKfpOnrHp5uLjy/&#10;tHG124cn0we4rLi2x2TxT4S5e5G/j/WEdOvQVcVCUu7WhPN0OluNQN5HaS28YuIjB5Jgk4MYHOF+&#10;lVtP1tJNd+zrE8aojm4lZSOvI4PQj1rlI7ppry4t5YvLWNQ+/f8Afwc4Bq1cmWzFzf4nmGRv3c4J&#10;GQue/NP6tGKcHu1p8ylUa1R63o3ju+sJkn+0eXbgP5T+ac+WR0Yd1B612ugfEwtGkUojjhndbS4f&#10;zAI4fM6H3ANfLcE19dLZ2bOyzb90jRuR8r+wroNauZPD0+sQW907WsQRAm7IJ7E5/MV5GIyShVko&#10;u13/AJ2/U7KOLnF3PppviU9s9ta6uPs93bacUlu1l2PKMbl34zuGa25findN4TsdQ02R5mtULwWq&#10;vtM8rDkKfQdcV8r2q3GseH0RLN21Blb2kmG/19BW3oM89jokGl3mpzeZGBhFj3CMiQErnsRXh1sh&#10;w9lJ2bT1XS2t7LXQ6frlRtqOzPqvw18VbvUPEjIhSNZLVNnmMAryZxls4qpqnxml1Dxjp8WpHyLu&#10;dStxbs2EDAsq7T/GMrXz+/iS1+2XlxMZWuLXfFG8cUZTc7AlZFfGAR3FbGm+ONO1Jp2vbFtRt9PL&#10;MFtU2CA9VBY56V40uH6MXz+z6W00a6HXTxFSSs5Ht3izTzDpMQ1C4T+zgJJZnkk8uYE7iYhnqHzX&#10;F+AbuyUXmsy/aHsdPgaCWK7T5UlYBcgj5UJ/WvGfFvjW1vtXtG+16heWk9ujXf2peLZuhC8kkerV&#10;qap8WtXtPBut+F2vruDRtYgjguZYJI2jn24aEsOvBG3Nenh8jqwoqjUl8W9tLLrp1ZEq8HNyWyPZ&#10;b3xxrSaXq/2m4gks5rSNbWWM4c5XGG4qrB8Ubbwq9rpv7m9gltjKZV+aTcqqSjejE1882Pii5m0i&#10;S1dh9q8kWzmReDD9/r2we9TXcrf2bb3kPmboYiknllMA44A2/wB6tVkNJXhUSs3001tZMwljZ7rc&#10;7LWfH0fjC4nnVpo/7QlMxtY3yOR69dvtWWfFUGnQi9sY0g81tly8jH9446MR2zivLbe9m0ny7WIp&#10;Bc3O1zz88ZPQGnWN1f3U17BEgkuHGye324eQA+/cda+mjldOEeWPw/oec68m79TrtY1uC1SK4WNY&#10;ZPmiklZMAHqev6Gi11iPViZEt0bTsGL5UAkbP9D7VlRQXTaXNZeZ9ovrvapZWyABxsIFbfh/wtqW&#10;iWtvpfleZawO1zPLv3KJSOn0ApzjRp03d+8vPp5BdyewzT7u2t7+7vWjRY2VRHayP5nk9lbPGTxS&#10;anfajHdreXFnO3yfuUVMFg3AbHUV0cvgyw8JrqF5qInv1lYTWkG8N5n3SPwrC8SDWNa1yfVLe+eG&#10;8UiOT5QhjbOQuDXPTqU60+aOsbbu/ZaL9WXJOKszh5Zjfan5GqQzxyB2G5U+fPrg9DXbxu0sYs7c&#10;P5zIih4+ki5xwBWZrejQ+KtZt23z2irEpvJduQfUADqTtrokvLWbU7a8spNslnc+VBAz8pABwp9w&#10;a6sRUjOEbLZbdF2+8xhBp3MXSPA1pbz6ovl+TNaO0plyCnTO0g9mrY8MX8Vxr2jaXZGewt3iYyru&#10;BIkLcEZ91rqvDNtp2reGrs38vnalHI7T7Wwkka8jr3Y1wXjPxDJpNx9vWyRV8hFPk9Yx06+tcMat&#10;TF1J0ZXctl2vbddzsjBU0p9DvNZZ9PS4axd7TVp5Y3luJE+68bdQc9Wq1p+tanb6u+sQSyadJMqQ&#10;3Vvz5bM/VgF5UHv6Vn/C/VPEGpafa2WgL8+qT/6UrspRLRRyrFuAT1rHHxGFpqEq3lyYZLV3i/dp&#10;w4Bwc45Oa854ebc6KSk1v1dttVbbTQ6pNaTT3O5t3tVLIlzN5sKlJ7e1fb+6L/jyN1YfirUdHvPE&#10;Ests9ytnDKkcUU22Qnj5gDn161R+Jen3Xha6t0SySW3mAu4r+P7jwPynscdDXNWuqiOLzZUZZHcs&#10;nloCEZfTHJFGHwvNFVk7322MJtr3Ga+h6jdasNSistQKpeBliRlzJGQdw+qVsz6xLo9nb2rXDres&#10;qf6nBG3LZIUdKwbvxFHo6QadA4kmZXYzqm35iOQPSsOXVA13G8uoQ/aiVEbxqfkAH3Grq+rutJtx&#10;tH0+V9jK/KtHqeg23iD7RYt9kg3M+2UxMM7iTkFgeo9qx/Clpqkc9vdSSCxW8nk+1I3UxGTjZ2/O&#10;sLTdalZ1umtlhkeXynbHOPUV23izVbKS1jisriDzJFRndupYDcqqPw5rnlB0JOlGN1LrvY6E1Jcz&#10;exB4nOoR6xb6Lo008lq+blFZ9h83zMMq9AM9hVzXPGd7rWmWdohaQ2dzNBvmQZjiZevfo45FRWmr&#10;QX+j2z38nkwi53LcKkeY1PYY6gms3Vpv7Hvby3sG2yJMLl5bgrwq+g75rGEIzcYyguaN/v2buOTd&#10;nJbMw9eTVJtHuJbcJdSpG1pM0fzRsokU5xx2/irr/h1aW/8Awj8bSGONYYmRHmbqxfk5rI0fUjdm&#10;4vbWOO2tTKfMtpON5fqFHoKu+I7nUrzwXcW2nW8dldJcLHCkedmwHO7B6GtsQ5VILD6R137GSST5&#10;h3ji9vLy607TNOVY4Y388SR9U28HFV77WLfSZrzUbsQx6pdRLbQIyAxuCMAuvY9jUdnq0+i6foUd&#10;xAl/qKCRG3Lkj13Vi3fh+FNKvdTiRJrgux8iTc3DfdCntinRpwio057LS6669+zsKUna8dy74Q8I&#10;TvbSmD/SLuQsm2E8BRyPqTXC3Vzc6XdzQTyGOORvJk3J90lske2MV33hXW7m80gW8csi3RlLxfus&#10;YxHyfz71x83hXVJjcarOPMadS5i6k84yAOhr0sPNqtP27XSxzSScU4lj91GunWjzhobjdjaOIcfe&#10;XA7GotVlGntaWluxZYfmLMBgYHQ9u/aoI/D9zNaQLbSOswm+yCDyziRiMuyjt700WU+h61FZXsEK&#10;+ZMQUwRt9sdhXZaN9JXeunfzM7O2xDcxG30x7+1mjbzn/eHacw+g57ZohS41VI4pt+11V4zCMlG6&#10;8D9DT9Ss/wCw9NL7Y/Ojl2l2OUdTz8vFX/DGjt4ghknimNtMSvl+m5uDVSmoU3Ub0vuJJuXKjFtL&#10;M2ervavI+2RWl6Ejn5Q2R61r32kTR20t5B8yhjFLyRgFfv8APrSwrFpEk8Tj/Shm3gWPqrHpuBrQ&#10;EstxptyH+Zvsu2VMnKkd8+9Z1KsnJSW35kxSvYoaFLbw6adkXzRxFCy8fMO5JrQsLWaOeN50Ea6g&#10;A0TYyVUDBOcnmqWmoGsvK81FhnRI3aP74wck1cmtJWlMtlP5MVtB9xYtxwR1XHHSsKjTlJdzRND7&#10;e/Gjtcm3/wBKk8zaVjyQQfTPU1UOuzxzzPpsD/vFKF16tnnoal8qS3ZZJZCqyKq7Y3BO0HnPsM1C&#10;kkTf2gkVjHNsctafNt2g/eYnPNKMYbtXLepa0X7FrX2G71Ly1WMBZ426uPQEd6u+JJbjT72VrOKF&#10;IwyxQW6tgzxk8Maw7nSI5DYosgs7O6QtKNh/dluBk9xmmwx/JbiS4HnOAkfU8Z469PY03Ti5c6d1&#10;2+YKVtA8Radr1nqMNxp+ySRAGKtIPkIOOD3NbMwne5tUurh/LmfMkG4Z55wCPcZqle6lcWS3a/u5&#10;PLdgPLXO8joGB/3siqcl7caXcxSsztJNtU88cHJGevvTtOcYqyutu7HG19Da8S65FpKWbSxed57m&#10;aVeJMAdPzHU100Qs/HOmajY2og07Fuj+bH0gkUD5cdxWB4qVdJubSJ44Wjm33Dzr1CkY+mDRpWpA&#10;aXIun3v2e4nQPPtcE7Rx1xXnygp0YTpqzWz6b9V8jVK0nGR0kV5a6OblJdnlmARRoz8+YBjDZ6Gr&#10;moafabIXlkEcc4PnqvGc8157Dp0f9oSXGHuLiSaNYPMdvnOGzjdWZr+v3U13bQX5eOVpTJbwqT/C&#10;NoHpzUxwLqVFyS9f+AiJTUVqtDvfF2lWtzrA02wkf7EhizPcN8mQMsAfTmsq1vTavmO+EltbiQ3C&#10;2/ynaCMKM9xXH6b4i1XUp7d4ZPlYtCiM+Bn3z6/rXRaHqcMc0lgtz9n1GeRJdsyCQZjOSMV0vDTo&#10;QUJu9l/w7ZTnGT5kdQqx6hNevFeXX2eKGF4opuXaN32hizcDikW8vLyCayES/wBnh/NlZm5cAlRj&#10;1FW9Pv3v7/UE+zOZdQ/0dplH7rAG7t0xV/wzaWmva+I9SlS3tkzEZ4JMbBIP4fUZHSvHnP2acprR&#10;K/fp0ta7uaJc8lbqT6TZrZ6Hvlje5huMQz/ZDgpuIwRng7aj8Saha311qv8AZdzH5duYrYQQ8yTH&#10;rIQD3NWfGA+x393p2jLJNbgb4PM2+XJg/dAFZWjeF9I8PwXaXk8Mcgmt7hJ1mw+X7ke2cVyU+Rr2&#10;0m7vZeTa3RrNStyLbuQyaDZ6odlhI3mBiY4m+6B0BbPIGat67pV/qGlafoNskay2rRXF1LAm0LkH&#10;jtla0bGDRbbTdRv9QRGmhcojTZDnLKy5xxwanvtThktra/jkkjbUoWu4x2yCFCY7Buxpe2qc65Ve&#10;z0v3t+OgKlFRu9zlPFC2fh3StB09owtzeGVp73YQ/kGTp+FZupR2/wDaWmJbrPcTQ3DOFbC7wB/F&#10;j36VuakZNaVYrhEaOSZ0DffkQJWb4mtrqC7W102FH8llSSWMg+WB8xkJ9favSoT+GLfva3101Oec&#10;bu62MS7ZLWxmzJdNNNE3nyyKCY2JzT/CljBdR24cG5jTdK73SAq5I25weDVrTdPudU1G9uGCTWcN&#10;yLaX96MhDubcPUHNVZrqSw04i3to7q2cbnWNx+7wQpBUmu5ttOnF6/LqYWUXd7Emq+G2XTW0uGDz&#10;bjzz5ksn8C/ez7ZxWdYaVDdaTavIjyqrs4dWw/4g9hXTTazcaxpl5flpIlvpRDbqwHnoBwQPauUn&#10;tbrSJ5FuopN2wNE6kDhvm3D2p0ZVJRcJO0k/+HKmorVbG/ZkyaDc6aYGtpLVmd1ZMI5OCWYDHJFc&#10;xf3ltNPIsMRt1REEfmSnYGBwSCRyDRf+LZbXTmnX5pJ/mkZuigDaGBpnhfXjeWEbyxpIsGHLMwO3&#10;nqAa6IUZ01Kq1dX79epm2pF61jjgs1v7SSRZrOb7THKxGJOQSGHtiohcQtq9z5Sq1vdTCVIo1JjD&#10;Hn8Mbqu3dtHd29+EkEjG4kaK324dW+VjjHUVz+tyXG4TeQ9rGU823t4zkZPEg9xla0pr2jav/W4n&#10;JpGnawSaTez3rXAbUWBLqygYYjB5HtUuk2b6tdzTO0n2iRSpSNjGOD0ye5qvf3LeI9E+02R+x3EE&#10;CmSCNseYT1I6Ak0ywvL/AEu6tbJpRK2PNk/dHCkjIz25pOM3Fu/v/wCX6Du0/I3r+/ihtbm3e6Mz&#10;QtwzMe/YZ646Vz+oaj5mnWukQSOjOpSOWPgICeR6ZFacng+W+8ES3yOPtYxiLr5jn7/WsjQYrvVI&#10;ptIuHEPkosltLIuAZOjKfYVNGNNKUk78r19e4pKSa8yzrlrDp+h+R5vkyBY2KwLydp6/jurKOrKm&#10;nCZXmXz5vLCx84Oep+taR8NXOoahvuIWjt+IYvnGTuGRk9xWV4q8PR6ZeS2S3u6e0hR/3a4EjHsc&#10;11UXTk1TlK73M5qW/Q1dSv49NtzZLJGyplX85uBuzke4rP0/WzHp6xJAVVCzIrfNsx0Az2qvq0iS&#10;3FzfPbmRmnTyGjGTgBd2RXQ+C7LSrfTNVS6gPnMrNvkXPyyLjj0xSkoUqPNJN7feOLcpWCLVhY6b&#10;Fq8yvcRzzMCv64IHvVjSfEd5qWranbzYjhubSRtzd+OFUjpUV3c213OkaRldNSJEdWOANu1e3TNU&#10;dP1ZNP02ZkaS4uN2Dax/NvXua5lBSi7Ru/8Ag6fNGt5JpJ6EemZvNcjncFoYwHna4Ygbm+XFa5lO&#10;n3duIvM+zySS4j35OAcFMetZulS3OqRahsdIZlkDxrMclSR94kdhUdnpNtpNvLdTX73C/bBJHKr7&#10;jHI3c+gPcVrOKk2pPVWVtwUW9SKfT7nUtUMULiZjONkTEZwDhgPUj0Fdpp+gwabNNKv7yOOU3Efz&#10;5KEdVPY1zF7cRm2kuG/dyMTcQbXymVPBXHqDjNXrLV4L6ytp55XjtYZ1d/n/ANYQP5k9awrqpOCS&#10;0WzJjGKeu5f1K/uLjR2sLWVLiNJBdyxbMFsn7p561c1SKeH7ParEF3/6TJHt+4PcnBHSsrw1e2sF&#10;/cRXCySdcqyAeYBuYA570r/ER5YftSb4/I+RrdlziMnv7VyulU5uWnHRfmzdOK3ZcFnZf2dbypG8&#10;dxcytF5CtkTgHOD7LTrDXhq2p21hgNbx/uhF5ZEeAe3cmsrVtadri1ngIsf3+8cf6tTwCD069TVa&#10;216+0nU471LbzP35cLu+UY6qatUJTg29XrbXqJySfkbGq2kWl6tcW9pGYfMnaEKygiNQnQc1VXS7&#10;jUNIhe7khtJoSSic8jGeorAv9dlury5vFkKzSLvdc/OCe1NtvEF3cm2a6P3QUkVk9R3FdCoVVFPq&#10;vv2MpTi35FuKCPUNZu4WdobRyn7ps5cAZ4zWdYXKy6r57ReXa2rNKHkGS5B4AzU7agjSQalsMcPm&#10;BPKbs2cH8Km1bUrS6N5YRxeYyAvI8PPzHhh7CuqKkvdtpb7ujM3YhN3P4i1G2Mr7o7lh5qZI+XPJ&#10;9MVdn0v+zYXVbiNcT7N3QoMkcn3rN02xSOa7i+0fYb6zVJbW2kUu827hhleAcc1mf2+b5Ck5Ty0O&#10;6Tp1HXJrT2TbSp7L+kLRb7lS01e7klkihxG0Bf5+hGDwa0LoG81LzGj3ZQSRqoGT3YY71f0uz0ua&#10;wN/LN9lkkYQ+UvLkNxvB9qrOLjR9RksBJ9qkjmDQSsv+sj6ZB9D610OUXJqCs1/T1Jd7XZdg07Tb&#10;bw8lrOY472FWl+ZDvOfu/kOtEN1Hr3hq8lv7l/OQ/IzdQ3Xv0rP16xSz8QWbWFyJIZocIeu04+4a&#10;vSyx6TpF5bpbiHzlWJ/myBjr68VzNXUZJtttP011Ks0/Idb3K/2DbbEk3XFvt81esOTjPt71Y0i0&#10;NwsS+eixtMS/mJl4wRhivqKxLHVhpNxfGWfzrcQ/u3hT+LPI5pj6le6G0T3RjVpGAi64ccE5Iq3R&#10;m7qOl9v68irpWNe/vGXUhAkgWNG2p/fIHFM1uRbiW3v0uXVfm81pDh4+2eOwqsdmpXGoXqbPMtk2&#10;7V4zu/wrn/7RDaa3nfL5ZPzNw+31x796dKle1t1v8xOS+R2HijVrcR288UQa5kiEMe4ZHI7n3rJ0&#10;P7UtqLh45GmKMsnT5MdCM0632Wnh/wCR4biOOUArIvOD6g0mnKPJltXmjhkdd37vJ39TxmiMVCk4&#10;JbP8Abu7i293NNYyKn75ZJGUs2QUk9T25rqfmtzbpLqJjWLLmVmIz67SefbFcbp8kdlpKG1kaNXc&#10;5VV45PWi/tWmgf7RcJdfZn84yq5XPc/SlOiqkrbK/wAyVJpmxHPHqT3H7vfZRYy8aevTr3rCtZrp&#10;m+2wRjyUBwqr94fdqaTxHDHDJDbkbZgBubh8elLZzNa6fZ28cu2OJjle/rtb2rSMHBO6/wCGtqNS&#10;1NGz1RvsAu7glb6YslujIIxgVzj63JHotws1o/2x3WUI2d4YHr9MVsX8ccyy3Du80eF2QKeDx2z3&#10;rKuGM0Fk9nI3nbdr2zL5eATyB179q1oxhvbr/SCVzTudZn1Z9K22/mQoqLL8/wB4MeMntirWtalc&#10;RXKXW+NfsqbB9l+ccH5vocGs7w7G0mqyRTxvIpjCBlyA+eufSnWtsttc3jQ289vDGQJYmbCRkdCv&#10;qDUOEIytbZfmF2kS6DrSXlyLu4aTz4vk2s/DqejYPf0rpbqbQYntmgDWtx5pZmaIySbmGGNZP9g2&#10;7aVbX/kx2m4mJGX+Mk5yB2AqqmnahNpN7Dff6PJG/lRyyKW4Jzu461z1I06kuZNpbW/DbqaXkkag&#10;1YXnn28qJJMijY0b8AjuRV218RIt1ZWUQtpPLiLO+/1/hrgr6zudM8iaIP508JiSbdgEHvgU/wAK&#10;22oafrlosqC4WaQ27s2PmBP+1+hrSWDpum5J9NPW2pl7V3PQ/wDhI7VrmJXljt9pDOjZPzDgitXW&#10;/Fdqh2WcUMKpi3dJPvuh6EGvI7/Tb/SdUe0uv31xDKSXbkxgnrkVpmxu7q1aWW4ni8mQoPM+4T1P&#10;X0rmll9G8Z82hqq00rHWNdW95EIobyS9kQll+05CA/XnPHQ1t+H9dkS5SfUI2W3jtySi7ceUB7e/&#10;WvONbE9ncrMAPIcKkbwth1PXBHcVb0PXx9outOnRGxCTsUFjz1yR6VNTB+0pXWq/HzGqz5tTWg8T&#10;nUNYka0km2ku0ibsBgOSCT3p0GpW1zp7SpBPdzFDFcSs3cvnkj8hWW17JHazOI/OtQAr3GAvzDrg&#10;YyabfG6g8LyW+n3CabJPE/mLMpAYLyuSehrZUINqO2y/4ewk76tne+G7zTPDOgtHFFNe3E580tC+&#10;AmB0I6Hmqs3iUwzW01lf3FxNKdhtduQjEdDnoK5DwPFrt9p+mvqLv9lvGKebxlI1POR7+tXdWs7i&#10;18UXkMxjk88F4nX5M47exArilhaca84zknLX59C+eSWmx13hPUDqmoXdvdZkazJeN2OADs55qbQ/&#10;EkmhRS7hJHahx5idDjdkv7muW8OJtt57K6jube6ukeaO43jZJz2qC7jtYdVsLeXUWnjTEdzFIuQc&#10;jCA4PSueeGhOcoPbt6LVq3dlOTSTT1N7Ude0/WIlSdn+x3rNIJrd97bieOTzkVoWtuLe1iZL6S8s&#10;WliUHys+Yc42tms2PwxDo+lafb2CR7BL5rbpgXQdQGz09jW5o/iPTvDelaet5am5jiaUsypjfI27&#10;B64JUmueq4qKVC7120+/yehUXeVpFTR9P0+z8SS3MUKLELhkCeVlMnjPPpUmjqNU8WX0epXaSQqy&#10;iJZoTgMp/hHqRWdHplvJDLL/AGq1wt0rXc7Ku6OPdz5eOwPeug8L6smoaYLrz0iurWUtHFIpZRng&#10;Ek9azrtxUppt6Wv2+9EU5O9nsc34n8LaZca3ZtKbq3vLmZ/3G3KqoPC+6+9bmk6Lo0GuawS8cy2p&#10;L+VJEC+8dweuKTSb2a8ePVNVdJr62vGjeDaD5i54ZfU1mWdnLNLPdXRu45LtpLg7VDEbTwMdSMVc&#10;pVJR9nKbVlbT16fJDbSfuod48s7H/hApZrSTyo3KvGzZMZDnDkgdTWBZoLDTnR4U/wBBVZSnl9Iz&#10;t5FayQS/PpCyRrbuxT7PIfuj29q5/Rorga/qMg8v7LIphSCR+TgbRn6+tdlBWoyg3onf77K3qQ1e&#10;XMS3N5BoWqebD++juiqQPNyF3DI+hNWtKk1v+zvPllMMzux8qZOZiOcDHYVz2vaNN9mgtZU3NHtl&#10;fyU80k9MCvU9MktrXT7WK7gS58iMeW0n7zHAU56f/Wq8TOFKlFpczf6bCheUrPY5GS5TUtDkj8oS&#10;X3nbpIFHRsYO1Pai30Iw6tblJpI1Zw8jLznAzt7cfWrk/jDS4fEdzKunvIWzHHLM2xyVOWIPZgKz&#10;JdWaTUZrKCSO6Zi0RRXy7gjcp5qYqrayjZWv/XoS5RT31NWecahO1uk4Zocyl9mS57lQOi4rKvLi&#10;KK5t7pj532qA/LsyJMnH4U2WFoZI7gySLMf3fmxr9xvRu5armnWD/ubq5uIIZPLdkO/gAliNoFCj&#10;Gmr9CLts2dH8YvDpkq7fK8y2+yD5OijJORRFelYGe4SPyZEDJ5bYwQMnJrho2huNUS3sFmv4wD5p&#10;XPzsBuIHvhaLPV5reMBdyzTMUeLsQTwKJYJauPX7yo1ZbSL7WdteXN5LFC/kn96nl9Mdz7dK3tHt&#10;BeT2Zjto9s6SJFLIo+T3HqPWqFxnwuJ0mMbSW6jCxtuGGG75cc1j6b4tivpbYwyH/WDZasn3MDse&#10;1U4VKsG4bd/kVGS5ve3OisIzb63DBesIVRpIt0PYjDDB9TTfGJvL7X7ciSSSxumUR+c3AweMYx37&#10;muVbVb3RtRv9S+zmSxBzI2zGee+eKvHU7r7RbXH2lI47pBsXkAx+2O4q/q8o1FUVtrfPd+jEpKzi&#10;f//ZUEsDBAoAAAAAAAAAIQDtEZHi+dUBAPnVAQAVAAAAZHJzL21lZGlhL2ltYWdlMi5qcGVn/9j/&#10;4AAQSkZJRgABAQEAYABgAAD/2wBDAAMCAgMCAgMDAwMEAwMEBQgFBQQEBQoHBwYIDAoMDAsKCwsN&#10;DhIQDQ4RDgsLEBYQERMUFRUVDA8XGBYUGBIUFRT/2wBDAQMEBAUEBQkFBQkUDQsNFBQUFBQUFBQU&#10;FBQUFBQUFBQUFBQUFBQUFBQUFBQUFBQUFBQUFBQUFBQUFBQUFBQUFBT/wAARCAMJCq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4Pxt8YtE8HSNbBjqW&#10;oLwbe3YYQ/7TdB9OT7V5Nq/7QXiW+kb7Ittp0R6BI97fm3+Ar43MuLspyubpVKnNNbqKvb1ey+80&#10;UJM+laK+Th8YfF4l3/21Kf8AZKJj8sVv6R+0L4jsZB9titdRi7hk8tvwK8fpXh0fELKakuWpGcV3&#10;aT/J3K9lI+kqK4bwX8X9D8ZOlurmw1BultcEDcf9luh/n7V3NfoGDx2GzCkq+FqKce6/Xqn5NIya&#10;a0YUUUV3CCiiigAooooAKKK5jxn8SfD3gKAPrGoJDKwyltH88r/RR/M4FVGLk7RV2ROcaa5puyOn&#10;or5t179riUyMmi6Eix9pb6Ukn/gK9Pzrnf8Ahqvxd5277LpmzGNnkv19c7q7Vga7V7fieXLNcLF2&#10;u36I+tKK+bdB/a4lDqmtaEjJnmWxlII/4C3X869q8F/Erw94+gL6RfrJMoy9tJ8kyfVT29xkVjUw&#10;9WlrJaHVRxtDEO1OWvbZnUUUUVzH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m+I/EOn+EtBv9Z1a6Sz02xhae&#10;4nk6IijJPv8ATvRsBpUV+dnxS/4KUeJNQ1Ke28CaRaaTpqOVjvdSTz7iUf3tmdqZ9Pm+teMa3+2d&#10;8Y9ckZn8aXVmp/gsoo4QP++Vz+tcEsbSi7LU7I4Wo99D9eScDJ4FZOqeL9C0OMvqWtadp6Dq11dR&#10;xj/x4ivxc1n4teNvEMjvqXi7W7wv95Zb+Uqfw3Yrl5Z5J3LSyNIxOSzsSTWDx/aJqsH3kfsjrf7U&#10;Pwn8PNtvfHui7vS3uPPP/kMNXA6z/wAFAPg9pMjpFq1/qZXvZ2DlT9C+2vyoorF46o9kjRYSHVs/&#10;RDxN/wAFNfDccMiaB4Y1OacH5Jb7y1jI+ivmvO7H/gpp4zGsRG88NaG2leYPMSCOYT7O+CZdufwr&#10;4zorF4qs3uarD010P2r+Dfxn8OfHHwhHr/hydzGG8q4tJ12zW0mPuOOR7ggkH867uvzq/wCCY+sX&#10;MXxB8W6WJD9jm01Lho/9tZVUH8nb86/RWvaoVHVpqT3PLrQVObigoooroMQooooAKKKKACiiigAo&#10;oooAKKKKACiiigAooooAKKKKACiiigAooooAKKKKACiiigAooooAKKKKACiiigAooooAKKKKACii&#10;igAooooAKKKKACiiigAooooAKKKKACiiigAooooAKKKKACiiigAorxP9oj9qzwt+z5bR215HJrHi&#10;K4j8yDSbZgpC9nkc52L+BJ7CvjDxR/wUc+J2r3TNpNto+g23O2OO2M7/AIs5OT9AK5amJp0nZvU6&#10;IUJ1FdLQ/TukJwMmvyB1j9sb4xa1I7SeN762Vv4LNI4QPptUGuD1f4r+NdeZ21DxbrV3v+8st/KV&#10;P4bsVzPHw6RZusJLqz9p9R8UaNo8Ze/1exsUHVrm5SMfmSK4nW/2lPhZ4eB+2+PdDUj+GG7WY/km&#10;41+M81zLcsWlleVjyS7En9ajrF4+XSJosIurP1i1z9vL4N6M+xPENxqZ/wCnGxlYfmwUVwusf8FL&#10;/h9Zz7LDQNe1GP8A56FIoh+RcmvzXorJ42q9rGiwtNH6y/Bf9tn4f/GTW4NDiN3oGt3B229pqaqF&#10;nPZUkUkFj/dOCe2a+ga/CCyvJtOvILq2laG4gkWSORDhlYHIIPqDX7cfC/xLL4y+HHhjXZ12z6jp&#10;tvdSD/aeME/qTXfhcRKtdS3RyYiiqdnHZnT0UUV3nGFFFFABRRRQAUUUUAFFFFABRRRQAUUUUAFF&#10;FFABRRRQAUUUUAFFFFABRRRQAUUUUAFFFFABRRRQAUUUUAFFFFABRRRQAUUUUAFFFFABRRRQAUUU&#10;UAFFFFABRRRQAUUUUAFFFFABRRRQAUUUUAFFFFABRRRQAUUUUAFFFFABXjPxo+LEmlvLoGjTFLnG&#10;Lq5Q8x/7CnsfU9q9G8eeJV8JeFb/AFLI81E2wg95Dwv+P4V8gXFxJd3Ek0zmSWRizMxyST1NflPH&#10;PEFTL6UcBhZWnUV5NbqO1l2ctde3qbU431YxmLMSSSTySe9JRRX89HUFFFFACqxRgykqwOQR1Fe9&#10;fBr4ty6nLHoWtz77k8Wt055f/YY9z6HvXglPhme3mSWJykiMGVlPII6GvfyXOcRkmKjiKD0+1HpJ&#10;dn59n0fzJlFSVj7gorkvhl4zTxr4YgumYfbIcRXKejjv+PWutr+scJiqWNoQxNB3jNJr5/1Z+aOJ&#10;qzsFFFFdYgoorF8Y+JYPB/hnUNXuP9XaxFwv95v4R+JxTScnZEykopyeyPP/AI3/ABqj+H1r/Zml&#10;sk2vTrnnlbZT/ER3J7D8T7/I+pand6xfTXl9cSXd1M26SaVizMfrUuu61deItYu9SvZDLdXUhkdj&#10;6nt9B0/CqNfVYfDxoRst+p8BjMXPFTu/h6L+uoUUUV1HAFWNP1G60m9iu7K4ktbqJt0c0LFWU+xF&#10;V6KNxp21R9d/A743J48hXR9XZYteiTKuBhblR1IHZh3H4jvj2Cvzv0jVbrQ9TtdQs5WhuraQSRup&#10;5BBzX3h4D8WweOPCmn6xBgefH+8jH8Eg4ZfwOfwxXzuNw6pPnhsz7PLMa8RF06j95fijoKKKK8w9&#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lP8A4KOeKp9D+B9npcEjR/2vqUcUu3+KNFZyp/4EEP4V9WV8af8ABTf/AJJr&#10;4T/7Cj/+ijXNiXajKxvQV6kT85KKKK+bPcCiiigAooooAKKKKAPsT/gmX/yVnxN/2Bj/AOjo6/SK&#10;vzd/4Jl/8lZ8Tf8AYGP/AKOjr9Iq9/B/wV8zx8V/ECiiiu45AooooAKKKKACiiigAooooAKKKKAC&#10;iiigAooooAKKKKACiiigAooooAKKKKACiiigAooooAKKKKACiiigAooooAKKKKACiiigAooooAKK&#10;KKACiiigAooooAKKKKACiiigAooooAKKKKACiiigD8af2nPEtx4r+PXjW+uHd8ajJBGHPKRodqr9&#10;ABXl9dv8cP8AksPjP/sLXP8A6MNcRXys3eTfmfQQ0igoooqCwooooAKKKKACv2l/Z7/5IX4B/wCw&#10;Jaf+ilr8Wq/aX9nv/khfgH/sCWn/AKKWvTwHxS9Dgxfwo9Booor2jywooooAKKKKACiiigAooooA&#10;KKKKACiiigAooooAKKKKACiiigAooooAKKKKACiiigAooooAKKKKACiiigAooooAKKKKACiiigAo&#10;oooAKKKKACiiigAooooAKKKKACiiigAooooAKKKKACiiigAooooAKKKKACiiigAooooA8d/aR1Fo&#10;tE0qyVyBNM0jL67Rx/Ovn6vd/wBpW1Y2miXA+6ryIfqQD/SvCK/mDjeU5Z5WUuijb05f+HOyn8IU&#10;UUV8GaBRRRQAUUUUAdt8JvG7eDPE8TSuRp91iK4XsBnhvwP6Zr6sVldQykMpGQQcgivh2vpH4E+O&#10;v7f0M6Pdybr6wUBCx5eLt+XT8q/ZuAM89nN5VXektYevWPz3Xmn3MKsftI9Sooor91OYK8M/av1t&#10;rPwjpumo5H2y53OB3VBn+ZFe5186/tdRt5Hh58fJulXPvgV2YRJ143PNzFuOFnb+tT5uooor6k+B&#10;CiiigAooooAK9+/ZV8bmz1a98M3En7q6BuLYE9JFHzKPqoz/AMBNeA1o+HNbn8Na9YapbEia0mWV&#10;cd8HkfiMj8axr01VpuB1YWs8PWjUXT8up+hVFUdE1aDXtIs9RtmD291EsyMPQjNXq+Ras7M/RU01&#10;dBRRRS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Gn/AAU3/wCSa+E/+wo//oo19l18af8ABTf/AJJr4T/7Cj/+ijXLif4Mjeh/&#10;FifnJRRRXzh7gUUUUAFFFFABRRRQB9if8Ey/+Ss+Jv8AsDH/ANHR1+kVfm7/AMEy/wDkrPib/sDH&#10;/wBHR1+kVe/g/wCCvmePiv4gUUUV3HIFFFFABRRRQAUUUUAFFFFABRRRQAUUUUAFFFFABRRRQAUU&#10;UUAFFFFABRRRQAUUUUAFFFFABRRRQAUUUUAFFFFABRRRQAUUUUAFFFFABRRRQAUUUUAFFFFABRRR&#10;QAUUUUAFFFFABRRRQAUUUUAfih8cP+Sw+M/+wtc/+jDXEV2/xw/5LD4z/wCwtc/+jDXEV8pP4mfQ&#10;x+FBRRRUlBRRRQAUUUUAFftL+z3/AMkL8A/9gS0/9FLX4tV+0v7Pf/JC/AP/AGBLT/0UtengPil6&#10;HBi/hR6DRRRXtHlhRRRQAUUUUAFFFFABRRRQAUUUUAFFMklSFC8jqijqzHArB1f4ieFdAUnU/Euk&#10;aeB1+030Uf8ANqTaW47N7HQ0V5NrP7V/wi0Jit1490lmHa1drj/0WGrhdU/4KDfB7TpzHFqWp6gB&#10;/Ha6e+3/AMf21k61NbyRapzeyZ9J0V5H8Jv2qfhz8ZtQ/s7QNaMerEErp1/EYJpAOSUB4b6KSa9c&#10;rSMozV4u5Li4uzQUUUVRIUUUUAFFFFABRRRQAUUUUAFFFFABRRRQAUUUUAFFFFABRRRQAUUUUAFF&#10;FFABRRRQAUUUUAFFFFABRRRQAUUUUAFFFFABRRRQAUUVQ1vW7Lw7ps1/qE629rEMs7d/QAdyfSoq&#10;VIUoOpUdktW3okgL9Z+p6/pmjLm/1C2s++JpVUn8Ca+ffHHx21bXpXt9HZ9KsOm9T++kHqW/h+g/&#10;OvMp55bmVpZpHllY5Z3YsSfcmvyXM/EPDYebp4Cl7S32m7R+S3f4G6pN7n1ofir4SBx/btr+Z/wr&#10;RsfGugalj7NrNlKT0UTqCfwJr42or56HiPjU/fw8GvJyX+ZXsl3PuFHWRcqwYeoOadXxTY65qOlk&#10;Gzv7m1wc/uZWX+RrqdM+Mvi3TDxqrXK/3blFk/UjNfQ4bxHwc9MRQlH0al/kyXSfRnuvxj8Nt4k8&#10;D3axJvuLUi5jAHJ2/eH5Z/KvlTpXsWmftIajGAmo6TbXS4wWhcxk/gcivMfEt1p19rVzc6XDLbWc&#10;zb1glxmMnqox2z0r4fjDHZbm9Snj8DUvK3LKLTT02euj6p69jSmnHRmXRRRX5yahRRRQAUUUUAFb&#10;HhLxJceEvEFnqduSWhf50zw6HhlP1FY9FbUa1TD1I1qTtKLTT7NahufbOl6lb6xp1tfWriS3uEEi&#10;MPQ1arxL9njxkZYrjw7cvkxgz2uf7v8AEv58/ia9tr+uMkzSGcYCni4btWa7SW6+/VeTRwyXK7BX&#10;lX7SPhiTxD8OpriFS82nSC5CgdV6N+hz+Feq1Fc28d3bywSqHikUo6noQRgivoac3Tmproc9akq1&#10;OVN9UfnTRXTfEjwjJ4I8Z6lpLKRFHIXhY/xRtyp/Lj8K5mvsIyUkpLqfnE4uEnGW6CiiimQFFFFA&#10;BRRRQB9ZfsueLDrHgufSJmLTaZLhM/8APJuV/I7h+Ar2mvjT9nTxP/wj3xItIXfbb6ghtX9Nx5U/&#10;mMfjX2XXzGNp+zrO3XU+6yyt7XDJPeOn+QUUUVwnr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xp/wU3/5Jr4T/AOwo/wD6KNfZ&#10;dfGn/BTf/kmvhP8A7Cj/APoo1y4n+DI3ofxYn5yUUUV84e4FFFFABRRRQAUUUUAfYn/BMv8A5Kz4&#10;m/7Ax/8AR0dfpFX5u/8ABMv/AJKz4m/7Ax/9HR1+kVe/g/4K+Z4+K/iBRRRXccgUUUUAFFFFABRR&#10;RQAUUUUAFFFFABRRRQAUUUUAFFFFABRRRQAUUUUAFFFFABRRRQAUUUUAFFFFABRRRQAUUUUAFFFF&#10;ABRRRQAUUUUAFFFFABRRRQAUUUUAFFFFABRRRQAUUUUAFFFFABRRRQB+KHxw/wCSw+M/+wtc/wDo&#10;w1xFdv8AHD/ksPjP/sLXP/ow1xFfKT+Jn0MfhQUUUVJQUUUUAFFFFABX7S/s9/8AJC/AP/YEtP8A&#10;0Utfi1X7S/s9/wDJC/AP/YEtP/RS16eA+KXocGL+FHoNFFFe0eWFFFFABRRRQAUUUUAecfGb9oDw&#10;d8CdKiu/E1+y3NwD9m0+2XzLifHUqvYD+8SBXyF4y/4KdarNK8fhXwda2sOfln1adpXI/wBxNoH/&#10;AH0a8R/bX8U3fib9o3xSlxM0sOnSJY26noiKgOAP95mP414XXh18XU53GDskerSw8OVOWrPpTV/+&#10;Cg3xg1Nn8jUdM0xG6La6eh2/QvuNcHq37Vnxb1tZFufHmrqj9UglEI/8cAryeiuN1qkt5M6lTgtk&#10;je1Tx74m1sMNR8RarfBuoub2SQH8C1YRYsckkn3pKKybb3LtYKKKKBl3RNZvfDusWWqadcPa39nM&#10;s8E0ZwyOpyCPxFftl8MfFn/CdfDzw54g/i1KxiuWwMfMygn9c1+IFfsf+yoSf2dfAGTn/iVRfyr1&#10;MA3zSR5+LS5Uz1eiiivZPMCiiigAooooAKKKKACiiigAooooAKKKKACiiigAooooAKKKKACiiigA&#10;ooooAKKKKACiiigAooooAKKKKACiiigAooooAKKKKAGySLDGzuwVFBJY9AK+VPin8QZvG+uusbsu&#10;l2zFbeLPDdi59z/Kvb/jbr76F4FulibZNeMLdSDyAfvfoDXy1X4f4hZxUU4ZXSdlbml53+Feml/u&#10;OilHqFFFFfih0BRRRQAUUUUAFFFFABRRRQAUUUUAFFFFABRRRQBo+Htbn8Oa3Z6lbnEtvIHA/vDu&#10;PxGRX2PpOpwazplrfWzb4LiNZEPsRmvievob9njxQb/QrrRpnzLZNviBP/LNu34HP5iv1nw+zR4f&#10;GTy+b92orr/Ev81+RjVjdXPXaKKK/oI5T5//AGrfBwutL0/xHAn7y2b7NcEDqjfdJ+h4/GvmSv0A&#10;8a+HY/FfhXVNJlAIuoGRSf4Wx8p/A4NfAl1bSWV1NbzLslicxuvowOCK+iy+pzU3B9D4zN6Ps6yq&#10;LaX5oiooor0zwgooooAKKKKALGnXsmm39tdwnEsEiyofdTkfyr9A/D+qx65odhqERylzAko/EZr8&#10;9K+yP2bte/tn4ZWkLMDLYyPbkegByv6GvJzGF4KfY+iyary1ZU+6v9x6nRRRXgH1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a&#10;f8FN/wDkmvhP/sKP/wCijX2XXxp/wU3/AOSa+E/+wo//AKKNcuJ/gyN6H8WJ+clFFFfOHuBRRRQA&#10;UUUUAFFFFAH2J/wTL/5Kz4m/7Ax/9HR1+kVfm7/wTL/5Kz4m/wCwMf8A0dHX6RV7+D/gr5nj4r+I&#10;FFFFdxyBRRRQAUUUUAFFFFABRRRQAUUUUAFFFFABRRRQAUUUUAFFFFABRRRQAUUUUAFFFFABRRRQ&#10;AUUUUAFFFFABRRRQAUUUUAFFFFABRRRQAUUUUAFFFFABRRRQAUUUUAFFFFABRRRQAUUUUAFFFFAH&#10;4ofHD/ksPjP/ALC1z/6MNcRXb/HD/ksPjP8A7C1z/wCjDXEV8pP4mfQx+FBRRRUlBRRRQAUUUUAF&#10;ftL+z3/yQvwD/wBgS0/9FLX4tV+0v7Pf/JC/AP8A2BLT/wBFLXp4D4pehwYv4Ueg0UUV7R5YUUUU&#10;AFFFFABRRRQB+OX7V/8AycX48/7CJ/8AQVryavWf2r/+Ti/Hn/YRP/oK15NXy1X45erPoIfAvQKK&#10;KKzLCiiigAooooAK/Y/9lT/k3XwB/wBgqL+VfjhX7H/sqf8AJuvgD/sFRfyr0sB8b9Dgxfwo9Xoo&#10;or2zywooooAKKKKACiiigAooooAKKKKACiiigAooooAKKKKACiiigAooooAKKKKACiiigAooooAK&#10;KKKACiiigAooooAKKKKACiiigDxf9pR2/svRk52mZz7Z214JX0d+0RpTXnhG2vFUk2lwC2B0Vhj+&#10;eK+ca/mTjqnKGd1JS2lGLXpa35o66fwhRRRX5+ahRRRQAUUUUAFFFFABRRRQAUUUUAFFFFABRRRQ&#10;AV1/wo8RHw3440+Ytthnb7PLz/C3H88VyFOjkaKRXQlXUggjsa7MHiZ4LE08TT3g0/uf/Dr5iaur&#10;H3DRWP4P1ca94X0y/ByZoFZuehxz+tbFf2TRqxr0o1YbSSa9Gk/1ODYK+K/2gPDX/COfEzUdi7YL&#10;0C7j4wPm+9/48DX2pXzr+1xoYNvoOrqvKs9rI31G5f5N+detgZ8ta3c8bNqXPhnL+XX9D5uooor6&#10;U+ICiiigAooooAK+iv2R9Z2za9pTPgMEuEX1P3T/AEr51r1n9mXUjY/E2GHPyXVvJGR7gZH8q5cV&#10;HmoyR6GXz5MVB+dvvPsKiikJCgknAHc18ofoAtFefeKvjt4O8JyvBNqYvbpThobEeaVPoSPlH51w&#10;s37XGjrIRFoN66dmaVFJ/DmumOGrTV1FnFUxuGpu0pq/9dj3uivDdN/ay8PXEwW80q/s0P8Ay0Ur&#10;IB+GQa9M8J/Ejw342Uf2RqsNxNjJt2OyUf8AADg/lUzoVaesolUsXQrO0Jps6aiiisD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jT/gpv/wAk18J/&#10;9hR//RRr7Lr40/4Kb/8AJNfCf/YUf/0Ua5cT/Bkb0P4sT85KKKK+cPcCiiigAooooAKKKKAPsT/g&#10;mX/yVnxN/wBgY/8Ao6Ov0ir83f8AgmX/AMlZ8Tf9gY/+jo6/SKvfwf8ABXzPHxX8QKKKK7jkCiii&#10;gAooooAKKKKACiiigAooooAKKKKACiiigAooooAKKKKACiiigAooooAKKKKACiiigAooooAKKKKA&#10;CiiigAooooAKKKKACiiigAooooAKKKKACiiigAooooAKKKKACiiigAooooAKKKKAPxQ+OH/JYfGf&#10;/YWuf/RhriK7f44f8lh8Z/8AYWuf/RhriK+Un8TPoY/CgoooqSgooooAKKKKACv2l/Z7/wCSF+Af&#10;+wJaf+ilr8Wq/aX9nv8A5IX4B/7Alp/6KWvTwHxS9Dgxfwo9Booor2jywooooAKKKKACiiigD8cv&#10;2r/+Ti/Hn/YRP/oK15NXrP7V/wDycX48/wCwif8A0Fa8mr5ar8cvVn0EPgXoFFFFZlhRRRQAUUUU&#10;AFfsf+yp/wAm6+AP+wVF/Kvxwr9j/wBlT/k3XwB/2Cov5V6WA+N+hwYv4Uer0UUV7Z5YUUUUAFFF&#10;FABRRRQAUUUUAFFFFABRRRQAUUUUAFFFFABRRRQAUUUUAFFFFABRRRQAUUUUAFFFFABRRRQAUUUU&#10;AFFFFABRRRQBm+ItEh8R6He6bP8A6u4jKZ9D2P4GvjvWtHudA1W50+7Qx3Fu5Rh6+hHsetfa1edf&#10;Fj4WR+NrUXtiEi1iFcKTwJl/usfX0P8Akfm/GfD083w8cThVerTvp/NHe3qt131XY1py5XZnzDRV&#10;i/0+50q8ltbyB7a5iO14pFwQar1/N0oyg3GSs0dYUUUVIBRRRQAUUUUAFFFFABRRRQAUUUUAFFFF&#10;ABRRRQB9K/s+6p9t8ENbFgWtJ2THcA/MP516dXhn7NV38+t2vtHL/MV7nX9W8JYh4nJMNJ7pcv8A&#10;4C2vyscU1aTCvLv2kNKOpfCy/kVQzWssc4PoA2D+jV6jXJfFiyOofDbxHAASTZuwAGegz/SvtKMu&#10;WpF+aOPEx56E4+T/ACPhGiiivrz84CiiigAooooAK7T4M3psPif4ekDbQbkIfoQRXF1ueB7oWXjH&#10;RZywRY7uNizNtAG4ZJPaoqK8JLyZtRly1IvzX5n3lrGsWegabcahqFwlraQKXklc8Af57V8i/Fj4&#10;76r47uZrLTpZNO0EEqsSHa849ZCOx/u9PXNTfHr4uP461ltL06UjQ7NyFKni4cfxn29PzryWvNwm&#10;EUEqlRa/kezmOYOrJ0qT91bvv/wPzCiiivVPACpLe4ltJ0mgleGaM7kkjYqyn1BHSo6KAPoz4O/t&#10;GyvPBoviybeHISHU26g9hL/8V+frX0cCGAIOQehFfnLX1p+zX8R5PFPh+XRL+UyX+mqPLkY5MkPQ&#10;fip4+hFeHjcKor2sF6n1eWY+U37Cq7vo/wBD2eiiivGPpQooooAKKKKACiiigAooooAKKKKACiii&#10;gAooooAKKKKACiiigAoopskixIzuwRFGSzHAAoAdRXlXjf8Aaj+F3w+MkereMdPa5TrbWT/aZf8A&#10;vmPOPxrxXxN/wUt8Baa0iaNoGtayy/deQJbRt+JLMP8AvmsJV6cPikjWNKctkfX9Ffn7rH/BUDVH&#10;Y/2V4EtIV9by/aQ/kqLWKf8Agpz42yceEtAA7AtP/wDF1i8ZRXX8DX6tV7H6OUV+cif8FOfGgcb/&#10;AAjoLL3CvOD+e811fh//AIKgoSq634DYDPzSaff5x9FdP601i6L6ieGqrofeFFfOPgr9vr4S+LXj&#10;iutTu/Dlw+fk1W3KoP8AtohZfzIr3zQfEmk+KbBL7RtStNVs3+7PZzLKh/FSa6I1IT+F3MZQlD4k&#10;aVFFFaEBRRRQAUUUUAFFFFABRRRQAUUUUAFFFFABRRRQAUUUUAFFFFABRTXkWPG5gufU4pv2iL/n&#10;qn/fQoAkoqP7RF/z1T/voUfaIv8Anqn/AH0KAJKKj+0Rf89U/wC+hQLiInAkQn/eFAElFFFABRRR&#10;QAUUV4j8Vf2xvhl8KHmtbvWhrOqxEq2n6OBPIrejNkIv4tn2qJTjBXk7FRi5O0Ue3UV+fHjH/gp1&#10;rFxI6eF/B1nZRYIE2qTtM/sdqbQPpk15PrX7e3xj1hSqa9a6ap6fYrGNSPxYMa5JY2kttTpWFqPf&#10;Q/V+ivx9P7YfxkJJ/wCE91Dn0jh/+Iq3pn7afxl0y6Wb/hNLi6x/yyureF0P4bKz+vU+zL+qT7o/&#10;Xeivzp8A/wDBTDxRpjJF4u8N2Otw55uNPc2sw/A7lP6V9wfCD4u6B8bPBlv4k8PSSm1kYxywXC7Z&#10;YJB1RwCRn3BII6V1U69OrpF6nPOjOnrJHbUUUV0GIUUUUAFFFFABRRRQAUUUUAFFZmv+J9I8K2LX&#10;ms6pZ6VaKCTNeTrEv5sRXhPjT9vT4R+ETJHb6xceIbhRxHpNuXUn/fbav61nKpCHxOxcYSl8KPom&#10;ivg3xR/wU/ALp4d8DEgH5ZtTveo90ReP++q811v/AIKPfFLUZi1hbaHpMfZI7RpT+bsa5njKK63N&#10;1hqj6H6eUV+SOp/tw/GbU33DxabTnOLWzhQdP9w1l/8ADYfxk/6H3UP+/cX/AMRWX16n2Zp9Un3R&#10;+wVFfj7/AMNhfGT/AKH3Uf8Av3F/8RWzo/7dHxl0ggnxSt+PS8soX/kop/XqfZi+qT7o/WmivzT8&#10;Of8ABSr4h6aoXV9F0TWVzy4jkt3x6ZViP0r2Twb/AMFMPB2qPHF4k8N6noTHhp7V1uoh7kfK35A1&#10;rHF0ZdbGcsPUj0PsiiuA+Hvx68AfFKNP+Eb8UWF9cMAfsjSeVcDPYxthv0rv661JSV0znaa0YUUU&#10;UxBRRRQAUUUUAFFFFABRRRQAUUUUAFFFFABRRRQAUUUUAFFFFABRVPVdYsNDs3u9SvbfT7VPvT3U&#10;qxoPqzECvEfGv7b/AMIvBZaP/hI/7buAD+60eEz8jtv4T9aiU4w+J2KjGUvhR71RXwx4p/4KfafE&#10;ZE8OeCLi44+SbU7tY+fdEDf+hV5hr3/BSP4mai3/ABLtP0LSF/2Ld5T+bv8A0rlljKK63OhYao+h&#10;+m1Ffktq37dHxl1UkjxQllnHFpZQpj81NYx/bD+MhJP/AAnmoc+kcX/xFZvHU+zL+qT7o/YKivx9&#10;/wCGwvjJ/wBD7qP/AH7i/wDiK09J/bf+M2lSbv8AhLmvB/du7SFx/wCgCl9ep9mP6pPuj9b6K/Mv&#10;w9/wUk+JemMf7U03Q9ZQ4+9A8LD8UbH6V674O/4Kb+Hb1ki8TeEr/SycBp9PnW5T67WCED862ji6&#10;MutjJ4aouh9r0V5h8PP2mPhr8UBGmh+KrI3cnSyvG+zz5zjGx8E/hmvT66oyUleLuc7Tjo0FFFFU&#10;IKKKKACiiigAooooAKKKKACiiigAoopCQoJJwB3NAC0VH9oi/wCeqf8AfQo+0Rf89U/76FAElFR/&#10;aIv+eqf99Cj7RF/z1T/voUASUVH9oi/56p/30KcjrIMqwYeoOaAHUUUUAFFFFABRRWZr/iXSPCtg&#10;99rOp2mlWaZzPeTrEn5sRRsBp0V84eOf2+vhP4PaSGz1G78S3K/waVAWQ/8AbRyq/kTXh/if/gp9&#10;fvIV8O+CLaGME4k1O7aQkdvlQLj8zXNLE0obyN40Kktkff8ARX5Z6x/wUO+LmpPJ9mudJ0uNui21&#10;gGKj6uWrkLv9s34y3chY+OLuIE52xQQqB/45XO8dTWyZssJPq0fr3RX4+/8ADYXxk/6H3Uf+/cX/&#10;AMRUtt+2X8ZbWQMPHN5JznbLDCwP5pS+vU+zH9Un3R+vtFflno3/AAUO+LmmPF9pudJ1SNPvJc2I&#10;UuPcoVr1bwh/wU9k8xY/FHglChPzT6TdEED/AK5yDn/voVpHGUnu7Gbw1RH3tRXifw2/bF+FvxNe&#10;O3s/EKaTqDkAWWsL9mcn0DE7G/Bq9qR1kUMpDKwyCDkEV1xnGavF3OeUXF2kh1FFFWSFFFFABRRR&#10;QAUUUUAFFFFABXxp/wAFN/8AkmvhP/sKP/6KNfZdfGn/AAU3/wCSa+E/+wo//oo1y4n+DI3ofxYn&#10;5yUUUV84e4FFFFABRRRQAUUUUAfYn/BMv/krPib/ALAx/wDR0dfpFX5u/wDBMv8A5Kz4m/7Ax/8A&#10;R0dfpFXv4P8Agr5nj4r+IFFFZHibxdongzTX1DXtWs9Hsl6z3s6xL+GTyfYV2t21ZybmvRXy949/&#10;4KG/DHwnJJBpH2/xVcoSM2MXlw5/66PjI9wDXhXir/gpt4rvWmTw/wCFNL0uJhhJL2V7mRffjYP0&#10;rmliqUOp0RoVJdD9FqK/J3Wv28fjJrAITxDb6cP+nKxiXH4sCa58/th/GQkn/hPdQ59I4v8A4isH&#10;jqfZmqwk+6P2Cor8fV/bE+MqsCPHmoZHrHCf/ZK6DRf28vjJo67X8Q2+oj/p9sYm/VQDQsdT7MHh&#10;J90frFRX5zeFv+Cmvi6xMSa/4W0nVYx9+S0kktpG9+d4/Svd/AH/AAUO+Gfi2SK31hb/AMKXTkDN&#10;7GJYAf8AromcD3Kit44qlPqZSw9SPQ+oqKzPD3ibSPFumx6jomp2mrWMgBW4s5llQ9+qk8+1addW&#10;+xz7BRRRQAUUUUAFFFFABRRRQAUUUUAFFFFABRRRQAUUUUAFFFFABRRRQAUVx/jX4weCfhyhPiTx&#10;RpmkuP8AljPcL5p+iDLfpXgfi7/go58M9CLx6Pa6t4ilGcNDAIIif96Qg/8AjprKVWnD4pGkac5f&#10;Cj6sor89fEP/AAU916eRhofgrT7OPGA1/dPO2fX5QgrzvU/+ChnxevzJ5F5pWnq3QW9gpK/QuWrm&#10;eNpLbU3WFqM/U6ivyFvP20PjLeOWPje6hBx8sNvCoH/jlV/+GwvjJ/0Puo/9+4v/AIis/r1Psy/q&#10;k+6P2Cor8f0/bG+MsbZHjy/J/wBqKEj/ANArptJ/b8+MWlqFfWrHUAP+fuwjJP4qFNNY6n1TE8JP&#10;uj9WqK/O/wAM/wDBTnxLavEuv+D9M1CMAB3sZ3t3Pvht4r27wL/wUP8Ahh4peOHV/wC0fC1w5C5v&#10;YfMhBP8Atx5wPcgVvHFUpfaMpUKkeh9RUVi+FvGmgeN9PW+8P6zY6zaMM+bZTrIB9cHj6GtqulNP&#10;VHPa24UUUUwCiiigAooooAKKKKACiiigAooooA/FD44f8lh8Z/8AYWuf/RhriK7f44f8lh8Z/wDY&#10;Wuf/AEYa4ivlJ/Ez6GPwoKKKKkoKKKKACiiigAr9pf2e/wDkhfgH/sCWn/opa/Fqv2l/Z7/5IX4B&#10;/wCwJaf+ilr08B8UvQ4MX8KPQaKKK9o8sKKKKACiiozPECQZEBHYsKAJKKj+0Rf89U/76FAuIicC&#10;RCf94UAfjt+1f/ycX48/7CJ/9BWvJq9Z/av4/aL8ef8AYRP/AKCteTV8tU+OXqz6CHwL0Ciiisyw&#10;ooooAKKKKACv2P8A2VP+TdfAH/YKi/lX44V+xv7K8iRfs7eAA7qp/sqI4LD0r0sB8b9Dgxfwo9Zo&#10;qP7RF/z1T/voUfaIv+eqf99CvbPLJKKj+0Rf89U/76FH2iL/AJ6p/wB9CgCSio/tEX/PVP8AvoUf&#10;aYv+eqf99CgCSikBBGRyKWgAooooAKKKKACiiigAooooAKKKKACiiigAooooAKKKKACiiigAoooo&#10;AKKKKACiiigAooooAKKKKACiiigAooooAwfFHgfRfGMATU7JJnUYSdflkT6MOfw6V5VrP7Njb2bS&#10;tXXb2ju05/76X/Cvc6xvFHi3TPB+nNealcCJP4Ixy8h9FHevls3yPJ8bGWIzCnFW3lflfzatf53L&#10;jKS0R8833wG8WWe4pb210o/iiuFH/oWK4C5t3tLiSGTHmRsVbawYZHuODXcePvi/q3jRpLaInT9L&#10;JwLeNvmcf7bd/p0rgq/m7Of7JjX5MqUnFbuT39FZO3m9+yOuPN9oKKKK+eKCiiigAooooAKKKKAC&#10;iiigAooooAKKKKAPYP2bf+Rg1b/r2X/0KvoOvBP2a7YnUtauMfKsSID7kk173X9PcDxccjpX6uX/&#10;AKUcdT4grB8eAHwRr+TtH2CfnGf4DW9XL/E+8Fh8PPEUxxgWUo591I/rX6BDWa9Uc1V2pyfk/wAm&#10;fBh60UGivsj80CiiigAooooAKKKKACiiigAooooAKKKKACvQPgPrz6D8UNGZWIjupPssgHcPwP1w&#10;fwrz+uh+His3jzw8FBLG/hwB/vis6qUqck+zN6EnCrCS7r8z76ooor44/SQooooAKKKKACiiigAo&#10;oooAKKKKACiiigAooooAKKKKACs7X/EOmeFdJuNU1nULbS9Ot13S3V3KI40HuTXin7RX7YHhX4EQ&#10;y6bEV1/xYUymlQSYWEkcNO/Owd9v3j6AHNfmt8Xfjv4y+Nurm98T6tJPArFoNPhylrbj0SPpn/aO&#10;SfWuKtioUtFqzqpYeVTV6I+0PjL/AMFING0R59O+Humf25crlTqt+rR2wPqicM/1O0fWvjL4j/tB&#10;/EH4rzSHxH4nvbm1c5FjC/k2y+wjTCn6nJ9687orx6lepV+Jnpwowp7IKKKK5zYKKKKACiiigAre&#10;8H+PPEXw/wBTTUPDmtXui3inPmWczJu9mA4YexBFYNFCbWqE1fc+4fgn/wAFH9Qsp4NN+JVit9an&#10;C/2zp0QWZPeSIcMPdcH2NfdnhHxjonjzQbbWvD+p2+raXcDMdzbPuX3B7gjuDgjvX4ZV6P8ABP49&#10;+K/gT4jTUvD94WtJGH2vTJyTb3S+jL2Pow5FejRxko6VNUcVXDRlrDRn7P18N/tiftqa54J8W3fg&#10;fwHNHZXNkAmoas0YeRZSAfLiB4G0EZYg85AxjJ+mvgV8e/Dfx88Kf2tobtBdQ7UvdNnI861kI6H+&#10;8p5ww647HIH5G/FbVW134neLNQZixutVuZcnvmVjXXiqzVNOm9znw9K83zrY1rv9oD4l31zJPN48&#10;8QNK5yxGoyqPyBwKh/4Xt8Rv+h68Q/8Agzm/+KrhaK8Xnl3PU5Y9juv+F7fEb/oevEP/AIM5v/iq&#10;P+F7fEb/AKHrxD/4M5v/AIquFoo55dw5Y9juv+F7fEb/AKHrxD/4M5v/AIqj/he3xG/6HrxD/wCD&#10;Ob/4quFoo55dw5Y9j2LwT+1z8V/A19DPbeML/UYEYM1pqj/aopB6Hfkj/gJBr9PvgD8ZbH46fDaw&#10;8TWsQtLhyYby03Z8mdfvAe3cH0Nfi/X6Ff8ABMLUJpPCfjazZswRXkEiAnoWRgf5CvQwdWftORu6&#10;Zx4mnHk5ktT7cooor2zygooooAKKKKACvzz/AGv/ANtHxND431TwX4G1FtG0zTXNtd6jbEefcTD7&#10;4R+diqfl4wSQea/QmdikMjDqFJH5V+GvjS5kvfGOvXEp3SzX88jn1JkYmvOxtSUIpRe524WClJt9&#10;A1Dxlr+r3DT32ualeTMcmSe7kdifqTVX+3tT/wCgjd/9/wBv8aoUV4l2erZF/wDt7U/+gjd/9/2/&#10;xo/t7U/+gjd/9/2/xqhRSuwsX/7e1P8A6CN3/wB/2/xoGv6opBGpXYI5BE7f41QoouwsekfD39or&#10;4ifDLUYbrRPFOoCOMgmyu5mntpB6NG5I/EYPvX6qfs9fGS2+Onwx07xNFCtpeMTBe2qnIinX7wGe&#10;dp4I9jX4x1+jX/BMi9M3w28WWxIxDqaMBn+9GP8ACvRwdSXtORvRnFioR5Oa2p9mVxnxU+L3hb4M&#10;+G31rxRqSWVvysMC/NNcPj7kadWP6DqSBXK/tGftHaD+z54VN3eFb/XrpSNP0lHw8zf3m/uxju34&#10;DJr8pvil8V/Enxi8VT6/4lv2u7p8rFEOIrdM8JGv8Kj8z1OTXdiMSqXux1ZyUaDqavY9b+P/AO2x&#10;4y+MctzpulyyeF/CzEqLG0kImuF/6bSDBOf7owv16186UUV4c5yqO8nc9aMYwVooKKKKgsKKKKAC&#10;v0Y/4JkWdzF8OfFlxIrLazamgiJ6MRENxH5ivznr9Xv2CvDo0L9nLRJTnzNQnnu2yMcFyB+gFd2C&#10;V6t+xx4p2p2PoiiiivfPICiiigAooooAKK4f4sfGfwn8FvD7ar4o1NLRGyILVPnuLlv7sadT9eg7&#10;kV+dnx2/bu8afFGS403w68nhDw42U8q1k/0uden7yUdAf7qY9CWrmq4iFHffsb06Mqm2x90/F/8A&#10;aw+HXwZWe31XWBqOsxcf2RpmJrjd6NztT/gRH418WfFP/gon478XGa18K20HhDT2JCypie7I93Yb&#10;V/Bfxr5Qd2ldndi7sclmOST602vIqYupPRaI9KGGhDfVmt4j8Wa34wv2vdc1a91e7Y5M17O0rfmx&#10;OKyaKK4m77nTsFFFFAwooooAKKKKACiiigB8UrwSLJG7RyKcqynBB9jXvvwj/bb+JPwteC2n1I+K&#10;NGjwpsdXYyMq+iS/fX2ySPavn+irjOUHeLsRKMZK0kfrf8Ef2yPAHxpMNjHdnw94hfA/svU2CmRv&#10;SKT7r/Thv9mvd6/BpWKMGUlWByCOor6w/Z0/bz8Q/Dh7TQ/GrT+JfDQIjW6Zt15aL04Y/wCsUf3W&#10;OfQ9q9Wjjb+7U+88+rhbawP01orE8G+NNE+IPh2013w9qMOqaXdLmO4gOR7qR1Vh3BwRW3XqJp6o&#10;4GraMKKKKYgooooAKKKKACiiigAooooAKKKKACiuc8e/EPw78MfD0+t+JtVg0rTov+Wkx+Z27Kij&#10;lmPoATX58/Hr/goN4k8aSXOk+All8MaIcodQbH26ceoPSIH2y3uOlc9WvCive3NqdKVTY+3fi1+0&#10;b4C+C1u//CR65EuoBdyaXa/vbp/T5B93Pq2B718XfFT/AIKR+Kdeaa08D6VB4cszlVvbwC4uiOeQ&#10;PuL+TfWvjy6u57+5kuLmaS4uJWLPLKxZ3J6kk8k1DXkVMZUnpHRHpQw0I76nQ+MPiH4m8f3zXniP&#10;XtQ1qdjnN5cM4X/dUnCj2AFc9RRXC23qzqStsFFFFAwooooAKKKKACiiigBQSpBBII5BFezfCf8A&#10;a6+JXwkeGGx1yTVtJTAOmasTPFt9FJO5P+AkD2rxiiqjKUHeLsTKKkrNH6n/AAQ/bu8DfFJ4NN1t&#10;v+EQ198KIb2QG2mb0jm4A57Pj2zX0srBlDKQQRkEd6/Bqvoz9nn9tTxb8GJLXStUeTxL4SUhTZXD&#10;5mtl9YZD0x/cOV9Mda9SjjelX7zgqYXrTP1aorkfhj8VfDPxf8Mxa74X1JL+zbCyIfllgfH3JE6q&#10;38+xIrrq9ZNNXR5zTTswooopiCiiigAooooAKKKKAPFP2r/j9/woH4bnULJIp/EGoSfZtOim5RXx&#10;lpGHcKOcdzgV+W/jH4zeOfH99Jd694q1TUJHOdjXLLEv+7GpCr+Ar6p/4Ke38zeLPBNkW/cLZzyh&#10;f9ouoz+Qr4jrwcXUk6jjfRHr4aEVBStqy/8A29qf/QRu/wDv+3+NH9van/0Ebv8A7/t/jVCiuC7O&#10;uxf/ALe1P/oI3f8A3/b/ABo/t7U/+gjd/wDf9v8AGqFFF2Fi/wD29qf/AEEbv/v+3+NXtI8eeJfD&#10;90tzpniDVNPnU5ElteSRkfkawqKd2Fkfoh+w/wDtba98Rdel8DeNbsajqJhafTtSZQskoX78UmBh&#10;jjkNjPBznivtavxt/Zb1M6R+0H4FuBIY86kkRYHHDgrj/wAer9dPGvjvQPh1oE+teJNVt9J02EfN&#10;NcNjcf7qjqzHsACa93CVXOm+d7Hk4mmozXKtzerzX4uftE+BPgpalvEutRpfFd0emWv726k9MIOg&#10;92wPeviv49f8FDde8VPc6R8PIpPDukklDqsoH22YeqDkRA/i3uOlfH99f3OqXkt3eXEt3dTMXknn&#10;cu7sepLHkmsquNUdKepdPCt6z0Prn4sf8FHPF3iWSe08E2EPhfTzlVu5ws92w9efkT6AH618r+KP&#10;GeveNtQa+1/Wb7WbtiSZb2dpSPpk8D2FY1FeXOrOp8TPQhTjD4UFFFFZGgUUUUAFFFFABRRRQAV7&#10;D8G/2q/iB8Fp4ItM1Z9R0VG+bR9RYy25HcLzmM+6ke4NePUVUZSg7xdiZRUlZo/Xz9n79q3wh8fb&#10;UW1nIdH8SRpum0a7ceYQOrRNwJF+nI7gV7VX4SaTq17oOp2uo6ddS2V/ayCWG4gcq8bg5BBHQ1+n&#10;X7Hn7XEPxn05fDPiaWO38aWkeVkHyrqEYHLqOgcfxL+I7ge1h8V7T3J7nl1sPye9HY+oaKKK9E4g&#10;ooooAKKKKACiiigAr40/4Kb/APJNfCf/AGFH/wDRRr7Lr40/4Kb/APJNfCf/AGFH/wDRRrlxP8GR&#10;vQ/ixPzkooor5w9wKKKKACiiigAooooA+xP+CZf/ACVnxN/2Bj/6Ojr78+IHxK8M/C3QZNY8Uavb&#10;6RYrkK0zfNI2M7UUcu3sAa/KL9mz4+r+z5qviXWYdOOpane6abOyjZsRJKZFbfJ3KgL0HJ9R1rhf&#10;iL8TvE3xX8Qy614o1WbU71ydgc4jhUn7kaDhV9h+Oa9KliVRpKK1Zw1KDqVLvY+sPjL/AMFIdX1Z&#10;rjTvh1po0e05UatqKCS4Yc8pHyqf8C3H6V8geKvGuv8AjnU31DxDrF7rN45JM17O0hHsMngew4rF&#10;oriqVZ1X7zOmFONP4UFFFFZGoUUUUAFFFFABRRRQB0fgr4i+Jvhzqa6h4Z1y90W6ByWtJSqv7MvR&#10;h7EEV9r/AAM/4KORXL22k/EyyEDsQg13T4/k+ssQ5HuyZ/3a+BaK2p1p0n7rMp0oVPiR+62g+INM&#10;8U6Tbapo9/b6np1yu+G6tZBJG49iK0K/Gn4HftFeLvgLrYutCvDPpkrA3WkXLE28478fwt/tLz65&#10;HFfqN8CP2hfC/wAffDn2/RJzb6jAB9t0qcjz7dj3/wBpT2YcfQ8V7dDExrabM8qrQlT13R6hRRRX&#10;YcwUUUUAFFFFABRRRQAUUUUAFFFFABRRRQAVBe3tvptpNdXc8VrbQqXkmmcIiKOpJPAFeEftA/tk&#10;eDvgcs2mxOPEfikAgaXaSDbAccGaTkJ/ujLew61+c/xk/aQ8c/HC+d/EGqvHpobMOk2ZMdrEO3y5&#10;+Y/7TEmuKtioUtFqzqp4eVTV6I+7vi9/wUI8B+BTNZeF0fxlqq5Ae2by7NG95SMt/wAABHuK+N/i&#10;d+2l8UfiY8sTa43h7TXyPsWi5gGPeTO8/wDfWPavCaK8mpialTd2XkejChCHQkuLiW7meaeV5pXO&#10;WkkYszH1JPWo6KK5ToCiiigAooooAKKKKACiiigDV8OeKdZ8IalHqGh6peaTfRkFZ7OZonH4g8/S&#10;vrH4Pf8ABRvxP4beCx8eWC+JtPGFN/ahYrxB6kcI/wD46fevjmitYVZ03eLM504z+JH7W/Cz41+D&#10;vjLpP27wrrMN+UAM1o3yXEHs8Z5H16HsTXc1+F3hnxTq/gzWbfVtD1G50rUrdt0VzayFHU/h1HqD&#10;wa/QP9mr9vyw8XyWnhz4itDpOsORFBrKDZbXLdAJB0jY+v3T/s9K9ejjIz92ejPNq4Zw1jqj7Oop&#10;FYOoZSGUjIIOQRS16JxBRRRQAUUUUAFFFFABRRRQB+KHxw/5LD4z/wCwtc/+jDXEV2/xw/5LD4z/&#10;AOwtc/8Aow1xFfKT+Jn0MfhQUUUVJQUUUUAFFFFABX7S/s9/8kL8A/8AYEtP/RS1+LVftL+z3/yQ&#10;vwD/ANgS0/8ARS16eA+KXocGL+FHoNFFFe0eWFFFR3DFYJGHUKT+lAH54fttfta69deMr7wH4P1O&#10;fSNJ01jBqF3ZuY5rqf8AiQOOVRemBjJznjFfHbeINUdizaldlickmdsn9aueN7yXUPGmvXU7F5pr&#10;+eR2JySTIxNYlfL1akqk3Js96nBQiki//b2p/wDQRu/+/wC3+NH9van/ANBG7/7/ALf41QorK7NL&#10;D5ZXnkaSV2kkY5LOck/U0yiigYUUUUAFFFFABRRRQAVci1i/gjWOK+uY41GAqTMAPoM1TooEX/7e&#10;1P8A6CN3/wB/2/xo/t7U/wDoI3f/AH/b/GqFFF2Fi/8A29qf/QRu/wDv+3+NH9van/0Ebv8A7/t/&#10;jVCii7Cxf/t7U/8AoI3f/f8Ab/Gj+3tT/wCgjd/9/wBv8aoUUXYWPXvgx+0/46+DmvWk9nrV3qGj&#10;Bx9p0m9maWCRM8hQ2djY6FcH61+uvhjxBa+LPDml61ZEmz1C2juot3Xa6hgD781+Flfs5+zZz8Bf&#10;Av8A2C4f5V62BnJtxb0POxcUkpI9Kooor1zzgooooAKKKKACiiigAooooAKKKKACiiigAooooAKK&#10;KKACiiigAooooAKKKKACiiigAooooAKKKKACiivK/iv8YY/DCy6VpDLNqxGJJhytv/i3t27+leXm&#10;WZ4bKcPLE4qVor72+yXV/wDDuyKScnZGz8SPitY+BIDbxBbzV3XKWwPCDsznsPbqf1r5p8QeI9Q8&#10;UalJfalctcTv0z0UeijsPaqV1dTXtxJPcStNNIxZ5HOWYnqSair+Zs/4kxee1fffLSW0Vt6vu/wX&#10;RdX1xgohRRRXyJYUUUUAFFFFABRRRQAUUUUAFFFFABRRRQAUUU+KJ55UjjUvI7BVUdST0FNJt2QH&#10;0N+zppRtfC97fMCDcz4UnptUY/nmvWqw/BOgL4Y8LadpwA3xRDzCO7nlj+Zrcr+vsjwTy/LKGGkt&#10;YxV/V6v8WcMndthXm/7QmqDTPhTq/rceXAP+BOP6A16RXgP7WuueRoei6SrYa4na4dR/dQYH6t+l&#10;fS4aPPWivM8/HT9nhpy8vz0PmKiiivrD89CiiigAooooAKKKKACiiigAooooAKKKKACvSf2fPDr6&#10;/wDE7TH25hsc3ch9Nv3f/HitebgFiABkngAV9i/s+/DV/A3hdry+j2arqQWSRT1ij/hT685P1HpX&#10;Hi6qpUn3eh6eXYd168ey1Z6rRRRXyx96FFFFABRRRQAUUUUAFFFFABRRRQAUUUUAFFFFABXxZ+1v&#10;+3AnhJ73wb8PbpJtaXMV9rUZDJaHoUiPQyerdF7ZPSt+25+183h5Lz4e+Cb4pqrAxatqlu2DbqRz&#10;BGw/jP8AER93p1zj89iSSSTkmvKxWKt7lP7z0KGHv78yW8vJ9Qu5rq6mkubmZzJJNKxZ3YnJJJ5J&#10;NQ0UV456YUUUUAFFFFABRRRQAUUUUAFFFFABRRRQB3Xwa+MGvfBHxxaeJNClBeP5Li0kJ8q6iP3o&#10;3A/MHsQCOlcbqF19uv7m527POkaTbnOMnOKr0U7u1ugrK9wooopDCiiigAooooAK/QH/AIJff8gP&#10;x5/182v/AKC9fn9X6A/8Evv+QH48/wCvm1/9BeuzCfxkc2J/hM+5aKKK+hPFCiiigAooooAiuf8A&#10;j2l/3D/Kvwy8Vf8AIz6x/wBfk3/oZr9zbn/j2l/3D/Kvwy8Vf8jPrH/X5N/6Ga8nH7R+Z6OD+0Zd&#10;FFFeQekFFFFABRRRQAV9X/sg/tB6R8BPhj8Qb/UJUuL+SWA6dpfmAPczbWGcdQo4LH096+UKK0pz&#10;dOXNHcicFNcrOj+IHxA1z4n+K77xF4hvXvtSu3yzMfljX+FEH8KjoAP51zlFFZttu7KStogooooG&#10;FFFFABRRRQAV+1vwN8O/8Ip8HvB2klBG9tpcCuoH8WwE/qa/G/wLoh8SeNtA0kIX+238FuVA6hpF&#10;B/Q1+4dpbi0tIYF4WJFQfQDFergI6ykedjHokTUUUV7B5oUUUUAFfOH7UH7Yui/A23m0TRxFrXjO&#10;RPltd2YbPPR5iO/cIOT3wK5/9sH9sWD4T21z4R8JTpc+MJU2z3S4ZNOUj9ZCOg7dT6V+Z9/f3OqX&#10;s95eTyXV1O5klmlYs7sTkkk9STXmYnFcnuQ3O6hh+b3p7Gz458e6/wDEnxFc654k1OfVdSnPzSzN&#10;wo7Kq9FUdgMCufoorxW23dnqJW0QUUUUDCiiigAooooAKKKKACiiigAooooAKKKKACiiigD1b4Af&#10;tFeJf2f/ABKLzSpTd6PcOPt+kTMfKuF9R/dcDow/HIyK/WD4VfFbw98Y/CFr4i8OXguLWX5ZYm4l&#10;t5McxyL2YZ/EYI4NfiTXqn7PHx/1v9n/AMapqtgWutJuSseo6aWwtxGD1Ho65JU/h0Jruw2JdJ8s&#10;vh/I5K9BVFdbn7JUVgeBPG+kfEfwnpviLQrpbvTL+ISRuOo9VYdmByCOxFb9e8mmro8hq2jCiiim&#10;IKKKKACiiigAooooAK8U/aP/AGo/Dn7PujGOYrqvii4j3WekRvg+zyn+BP1PQdyMn9qv9qvTPgFo&#10;Z07TzFqHjO9iJtbMnKWyngTS+3ov8RHpX5XeJvE2qeMddvdZ1q9l1HU7yQyz3EzZZ2P8h6DtXn4n&#10;Fez9yG/5HbQoc/vS2Oh+K3xh8U/GfxI+s+J9Se7l5EFsvywWyf3Y06KPfqe5NcVRRXhtuTuz1Ukl&#10;ZBRRRSGFFFFABRRRQAUUUUAFFFFABRRRQAUUUUAFFFFAHcfCL4yeJvgn4qi1zw1emCThbi1ky0F1&#10;H3SRe49D1B5BBr9YfgJ8fPD3x98Hx6tpMgt9QhAS/wBMkYGW1k/qp52t0PsQQPxmrtfhF8Wte+C/&#10;jWz8R6BPsniO2e2cnyrmIkbo3HocdeoOCOldmHxDouz2OatRVRXW5+2NFcP8HPi5onxr8C2XiXRH&#10;IimGye2cjzLaUfejfHcevcYPeu4r6BNSV0eM007MKKKKYgooooAKKKKAPzs/4Kd/8j34M/7B83/o&#10;wV8WV9p/8FO/+R78Gf8AYPm/9GCviyvm8V/Gke3Q/hxCiiiuY6AooooAKKKKANXwr4gm8KeJtJ1q&#10;3RZZ9OuortI2OAxRgwB9jjFdL8XfjT4q+NviV9Y8Tag05BIt7OPK29qn92NO3uep7k1wtFPmaXLf&#10;QmyvcKKKKRQUUUUAFFFFABRRRQAUUUUAFFFFABRRRQAVo+HvEGoeFNcsdY0q6kstSspVngniOGRg&#10;cj/647jis6ijYR+yv7OXxtsvjv8ADWy16HZFqcWLfUbRDnyZwOfwP3h7GvUa/Jv9ir41v8I/i7aW&#10;t3P5ega6y2V4HOFRif3cn4McfQmv1jByMjpX0eGq+1hd7o8WvT9nOy2FooorqOcKKKKACiiigAr4&#10;0/4Kb/8AJNfCf/YUf/0Ua+y6+NP+Cm//ACTXwn/2FH/9FGuXE/wZG9D+LE/OSiiivnD3AooooAKK&#10;KKACiiigAooooAKKKKACiiigAooooAKKKKACiiigAooooAK6HwH49134aeJ7PxB4d1CTTtTtWyki&#10;dGHdHXoynuDXPUUJtO6E1fRn6+/syftKaR+0H4U80eVYeJrJQNQ0wNyO3mx55MZP5Hg9s+01+H/w&#10;4+Imt/Cvxhp/iTQLo2uoWb7h/dkX+JHHdWHBFfr/APA34y6P8cvAFl4j0phHK37q8sy2XtpwPmQ+&#10;3cHuCPevfw2I9quWW6PIr0fZvmjseg0UUV3HIFFFFABRRRQAUUUUAFFFQXt7b6bZz3d3NHbW0CGS&#10;WaVgqooGSST0AFADrm5is7eWe4lSCCJS8ksjBVRQMkknoAO9fn/+1L+3rPqzXvhT4aXTW1jkxXPi&#10;GPKyTdituf4V/wBvqf4cDk8X+1/+2Nc/Fm6ufCfhKeW08HRPtnuFJV9SYHqfSLPRe/U9gPlKvGxO&#10;Lb9ym9O56dDD296Y+aaS4leWV2llclmdzlmJ6knuaZRRXlnoBRRRQAUUUUAFFFFABRRRQAUUUUAF&#10;FFFABRRRQAUUUUAfYP7If7al34BurPwf46vHu/C74itNSlJaTTz0AY9Wi/Ve3HFfpBa3UN9bRXFt&#10;Kk9vMgkjliYMrqRkEEcEEd6/B6vs/wDYf/a0k8JX1l8PfF13u0K4fy9Mvpm/485CeI2J/wCWbHp/&#10;dJ9Dx6mFxNv3c9uh5+IoX9+B+i9FFFeyeYFFFFABRRRQAUUUUAfih8cP+Sw+M/8AsLXP/ow1xFdv&#10;8cP+Sw+M/wDsLXP/AKMNcRXyk/iZ9DH4UFFFFSUFFFFABRRRQAV+0v7Pf/JC/AP/AGBLT/0Utfi1&#10;X7S/s9/8kL8A/wDYEtP/AEUtengPil6HBi/hR6DRRRXtHlhUV1/x7Tf7h/lUtRXX/HtN/uH+VAH4&#10;Z+Kv+Ro1j/r8m/8AQzWVWr4q/wCRo1j/AK/Jv/QzWVXyb3PolsFFFFIYUUUUAFFFFABRRRQAUUUU&#10;AFFFFABRRRQAUUUUAFFFFABX7Ofs1/8AJBfAv/YLh/lX4x1+zn7Nf/JBfAv/AGC4f5V6eA+OXocG&#10;L+FHpVFFFe0eWFFFFABRRRQAUUUUAFFFFABRRRQAUUUUAFFFFABRRRQAUUUUAFFFFABRRRQAUUUU&#10;AFFFFABRRXmnxf8AikvhCzbTdOkDaxOv3hz5Cn+I+/oPxrzcxzDD5XhpYrEytGP3t9Eu7f8AWg0m&#10;3ZFD4vfF0eHlk0bR5A2pMMTXC8iAHsP9r+VfPEkjSuzuxd2JLMxySfU0SyvNI8kjF5HJZmY5JJ6k&#10;02v5YzzO8TnmJdes7RXwx6RX+fd9fSyO2MVFBRRRXzpQUUUUAFFFFABRRRQAUUUUAFFABJAAyT2r&#10;c07wP4g1YZtNGvJR/e8kgfma3pUK2Ily0YOT8k3+SYXsYdFd5a/A/wAX3SBv7OSEHtLOgP5Zq6P2&#10;f/FhA+SzHt9o/wDrV7UOHs3mrxws/wDwF/rYnmj3PNqK9Fm+Ani6L7ttbTf7lwv9cVz+p/DbxPpC&#10;s1zot0EHV408wf8AjuawrZLmeGXNVw00v8L/AETDmT6nNV6X8C/Bh8Q+JhqNxHusdPIfkcNL/CPw&#10;6/lXGeHPCuo+KNbj0uzgb7Qx+feCBEvdm9AK+svCXhe08H6Fb6ZaDKRjLyEcyOerH619fwXkE8yx&#10;ixdaP7qk76/aktl8t36JdSKkrKxs0UUV/SRyBXxd+0F4tHin4jXqxSb7XTwLSPByMr98/wDfRI/C&#10;vqP4q+NI/AngnUNS3AXJTyrZT/FK3C/l1/CvhSWV55XkkYvI5LMzHJJPU17OXUtXUfofM5zXso0F&#10;6v8AQbRRRXuHyoUUUUAFFFFABRRRQAUUUUAFFFFABRRXr/wI+DT+ONQTWNViZdCtn4U8faXH8I/2&#10;R3P4VnUqRpRc5G9GjOvNU4LVnSfs8fBg3ssHinXIP9GQ7rG2kH+sb/now9B2Hfr9fpimxxpDGsca&#10;hEUBVVRgADoAKdXytatKvPmkffYbDQwtNQj833CiiisDrCiiigAooooAKKKKACiiigAooooAKKKK&#10;ACvnL9s79pNfgj4KGlaNOv8Awl+sIyWuME2sXRpyPXsuep9ga9u8eeNdM+HXhDVfEerzeTp+nQNN&#10;Ie7YHCgdyTgAe9fjR8WviZqnxe8f6r4o1ZyZ7yQ+VFnKwRDhIx7AfmcnvXDi6/so8sd2deHpe0ld&#10;7I5OeeS6nkmmkeaaRi7ySMWZmJySSepJ71HRRXgHsBRRRQAUUUUAFFFFABRRRQAUUUUAFFFFABRR&#10;RQAUUUUAFFFFABRRRQAUUUUAFfoD/wAEvv8AkB+PP+vm1/8AQXr8/q/QH/gl9/yA/Hn/AF82v/oL&#10;12YT+MjmxP8ACZ9y0UUV9CeKFFFFABRRRQBFc/8AHtL/ALh/lX4ZeKv+Rn1j/r8m/wDQzX7m3P8A&#10;x7S/7h/lX4ZeKv8AkZ9Y/wCvyb/0M15OP2j8z0cH9oy6KKK8g9IKKKKACiiigAooooAKKKKACiii&#10;gAooooAKKKKAPaP2OfDp8SftG+DYdoaO3uGu3z2EaMw/XFfr9X5nf8E2vDw1L40arqjpuTTtLcBv&#10;7ryOoH6K1fpjXu4GNqV+7PIxTvUsFFFFegcYV88/thftMQ/Anwd/Z2lSLJ4x1aNls04P2WPoZ2Ht&#10;yFHc+wNeu/E74i6T8KPA+q+KNal2WVhEX2AgNK54SNc9WZiAPrX42fE/4j6v8WPHGqeKNblMl7fS&#10;lggJKQoOEjTPRVGAPpXBiq/so8sd2deHpe0d3sjnL6+uNUvZ7y7nkubqd2llmlYs7sTksSepJqCi&#10;ivBPYCiiigAooooAKKKKACiiigAooooAKKKKACiiigAooooAKKKKACiiigD6f/Ye/aOk+E/jdPDG&#10;s3J/4RXW5QmZG+W0uDwsg9FbhW/A9jX6jBgwBBBB5BHevwar9WP2Hvji3xa+FUem6lceb4g0Dba3&#10;BY/NLFj93J+QwfcV6+Crf8upfI83FUvto+jqKKK9Y84KKKKACiiigAryT9pX4/6b+z/4Bl1SYLda&#10;3d7oNLsCeZZcfeb/AGF6k/QdSK9J8SeItP8ACWgahrOq3KWenWMLXE88hwERRkmvx1/aC+NWo/Hb&#10;4kX/AIhuy8VipMGn2bNkW9uCdox/eP3mPqfQCuPE1/Yxst2dNCl7SWuyOL8V+KtV8b+Ir/XdbvJL&#10;/VL6Uyz3EpyWJ/kAMAAcAACsmiivnm76s9nYKKKKBhRRRQAUUUUAFFFFABRRRQAUUUUAFFFFABRR&#10;RQAUUUUAFFFFAHtn7KX7Qd38BviJDPPLJJ4Z1Jlg1O1B4C5wswH95M59xkelfrnYX1vqdlBeWkyX&#10;FrOiyxSxnKupGQQfpX4QV+j3/BO344N4p8I3PgHVbjfqGir5lgXPL2pP3P8AgB4+hHpXqYKtZ+zf&#10;yPPxVK650fZFFFFeyeYFFFFABRRRQB+dn/BTv/ke/Bn/AGD5v/Rgr4sr7T/4Kd/8j34M/wCwfN/6&#10;MFfFlfN4r+NI9uh/DiFFFFcx0BRRRQAUUUUAFFFFABRRRQAUUUUAFFFFABRRRQAUUUUAFFFFABRR&#10;RQAUUUUAOR2jdXRijqchlOCD61+xX7LPxN/4Wt8EfDusTSCTUIYvsV4e/mx/KT+Iwfxr8c6+7/8A&#10;gmR44YT+LfCMr/KVj1GBT2wdjgfmp/Cu7Bz5anL3OPFR5oX7H3vRRRXvnkBRRRQAUUUUAFfGn/BT&#10;f/kmvhP/ALCj/wDoo19l18af8FN/+Sa+E/8AsKP/AOijXLif4Mjeh/FifnJRRRXzh7gUUUUAFFFF&#10;ABRRRQAUUUUAFFFFABRRRQAUUUUAFFFFABRRRQAUUUUAFFFFABXt37J3x+ufgR8SYJ7iRm8Namy2&#10;2qQdQEz8soH95Cc+43DvXiNFVGThJSjuiZRUlys/eG1uob61hubeVJreZBJHKhyrqRkEHuCDUtfJ&#10;P/BPX42nxv8ADyfwXqdyZNY8PAfZzIctLZsfl+uw5X2Gyvravp6c1UgpI8GcHCTiwooorQgKKKKA&#10;CiiigAr85/26/wBqdvFupXHw88K3jDRbOQpqt3C3F3KD/qgR/Ap6+p9hz9A/tvftEf8ACoPAR0LR&#10;7nZ4p1yNo4mjb5rWDo8vsT91ffJ7V+WLMXYsxLMTkknJJrysZXt+6j8z0MNSv78vkJRRRXjnphRR&#10;RQAUUUUAFFFFABRRRQAUUUUAFFFFABRRRQAUUUUAFFFFABSglSCDgjoRSUUAfpx+wl+0g3xP8Jnw&#10;dr1zv8TaLCPJmlbL3lqMANz1ZOAfUYPrX1dX4gfDT4gan8LfHOkeJ9IkKXmnziQLnAkTo6N7MpIP&#10;1r9ovAvjLTviF4Q0jxHpMnm2GpW6XER7jI5U+4OQfcV72Ere0jyy3R5GJpckuZbM3aKKK7zjCiii&#10;gAooooA/FD44f8lh8Z/9ha5/9GGuIrt/jh/yWHxn/wBha5/9GGuIr5SfxM+hj8KCiiipKCiiigAo&#10;oooAK/aX9nv/AJIX4B/7Alp/6KWvxar9pf2e/wDkhfgH/sCWn/opa9PAfFL0ODF/Cj0GiiivaPLC&#10;o513QSD1Uj9KkooA/Dbx3Ztp/jjxDasGVodRuIyH68SMOawq+o/2zv2bPE/hH4o6z4n0rSLrU/DO&#10;szm7W5s4ml+zytzIkgUZX5skE8EEDOQa+XpI2idkdSjqcFWGCDXy1SDhJpnvwkpxTQ2iiiszQKKK&#10;KACiiigAooooAKKKKACiiigAooooAKKKKACiiigAr9nP2bQV+A3gUEEH+yoeD9K/L34Ffs2+Lvjf&#10;4ks4LHTLi10PerXer3EbJBHHnnax++2OgXP4Dmv190DRLXw3oen6TYp5dnY28dtCvoiKFH6CvWwM&#10;JJub2PNxck7RRfooor1zzgooooAKKKKACiiigAooooAKKKKACiiigAooooAKKKKACiiigAooooAK&#10;KKKACiiigAoorN8Ra/aeGNHudSvXCQQrnGeWPZR7ms6tSFGEqlR2ildt9EgMH4l/ECDwHohlBWTU&#10;ZwVtoT3P94+wr5U1DULjVb2a7u5WnuJmLvIxySTWl4v8VXfjHXLjUrtvmc4jjB+WNOyisWv5c4n4&#10;hqZ7ivcdqMPhX/tz83+C07nZCPKgooor4s0CiiigAooooAKKKKACirOnabdateR2llbyXNzIcLHE&#10;uSa9y8C/s/QWwjvPEji4l+8LGJvkX/fYdfoOPrX0GUZFjs6qcmEhot5PSK9X+iuyZSUdzx7w54N1&#10;nxZN5el2MlwAcNLjbGv1Y8CvXPDP7OMSBJdd1AyN1NtZ8KPYueT+AFez2dlb6fbJb2sMdvAgwscS&#10;hVUewFTV+35XwHl2DSni/wB9Pz0j9y3+b+RzyqN7GDoXgTQPDaj+z9Lt4XxjzSu9z/wI5Nb1FFfo&#10;tHD0cNBU6EFGPZJJfgkZXuFFFFbiCiiigCJbaFJmlWJFlYYZwoDEe5qWiikklsAUhIAJJwB3pa8R&#10;/aF+MC+GtPk8O6TODqtymLiVD/x7xnt/vH9BW1KnKrNQic9evDD03Un0PKP2hPiR/wAJr4rNhZyb&#10;tK01jGhB4kk6M/07D8fWvKaKK+spwVKChHofntarKvUdSe7CiiitDEKKKKACiiigAooooAKKKKAC&#10;iiigD0z4NfBy7+I2pLdXaPb6BA376foZSP4E/qe31r7G07TrbSLCCys4UtrWBAkcUYwqqOwr8+7f&#10;XNStIVhg1C6giXpHHMyqPwBrS0v4g+JtFkD2WvahAc5wLhiD9QTivNxGFqV3fm06I9zBY+jhI25G&#10;293dH33RXy14I/an1bT5Y4PElsmp2vRrmBQky++Put+lfR3hjxXpXjHSo9R0i8S7tm4JX7yH+6w6&#10;g+xrxa2HqUfiWh9Ph8ZRxX8N69upr0UUVzHaFFFFABRRRQAUUUUAFFFFABRRRQAUUVz3xB8ZWfw9&#10;8E614jv2C2um2r3DZ/iIHC/icD8aTdldjSvoj4Z/4KN/G1tR1iy+HGmT/wCi2e271Mqfvyn/AFcZ&#10;/wB0fN9SK+IK2PF/ii98a+KNV17UZGlvdQuHuJWY55Y5x9AMD8Kx6+Yq1HVm5M92nD2cVEKKKKyN&#10;QooooAKKKKACiiigArT8PeGdW8WanHp2i6bd6rfSHCW9nC0rn8AK+lP2Zf2HdZ+LkVr4i8VPPoHh&#10;N8PEijF1fL6oD9xD/fI57A9a/RT4d/Czwr8KNFXS/C2i22k22BvaJcyzEfxSOfmY/U13UcJOouaW&#10;iOSriIw0WrPzZ8If8E+/i14nhjnvLLT/AA7C4BxqV3+8x/uRhiD7HFegxf8ABMHxM0amTxtpKPjl&#10;VtZWA/HI/lX6IUV6KwVJb6nE8VUex+b+s/8ABMvxxaxFtM8T6HqD4+5MJYP12tXkHjr9j34s+AI5&#10;J73wpcX9pGCzXOlMLpAB1JCfMB9QK/X+iplgqT2uhrFVFvqfg5NDJbyvFLG0UiHDI4wVPoQaZX7M&#10;/Ff9nDwB8ZbaQeItBgN+VITU7QeTdIfXev3vo2R7V+ff7Qv7EHiv4OxXOs6Kz+KPC0eWa4hjxc2y&#10;+ssY7D++vHqBXn1cJOlqtUdtPEQno9GfNVFFFcR1BRRRQAUUUUAFFFFABX6A/wDBL7/kB+PP+vm1&#10;/wDQXr8/q/QH/gl9/wAgPx5/182v/oL12YT+MjmxP8Jn3LRRRX0J4oUUUUAFFFFAEVz/AMe0v+4f&#10;5V+GXir/AJGfWP8Ar8m/9DNfubc/8e0v+4f5V+GXir/kZ9Y/6/Jv/QzXk4/aPzPRwf2jLoooryD0&#10;gooooAKKKKACiiigAooooAKK9b+FX7LHxH+MAiuNF0CS20uTkapqJ8i3I9VJ5f8A4CDX1d4D/wCC&#10;ZWi2ixzeMPFV1qEv8VtpMYhj/wC+3DE/kK6IYepU1ijCdaEN2fntRX646B+xH8G9ARAPCKag6/8A&#10;LS/uZZi3uQWx+ldGf2XPhKT/AMk90H/wEWupYGp1aMHi4dmfjXRX66+J/wBir4PeKICjeEYdMkPS&#10;bS5Xt2H4A7fzFcbaf8E5/hPb3cUsh1y5jRtzQSXwCuPQlUBx9CD71LwNVbWGsVT6nGf8Ey/BNxp3&#10;g7xV4oniKRancx2tuzD76xAliPbc5H1U19rVneHvD2m+E9Fs9I0eyh07TLOMRQWtuu1I1HYD+vet&#10;GvYpU/ZQUDzak/aScgoorz34+/FCH4P/AAn1/wATOVNxbwGO0jY/6yd/ljH/AH0Rn2Bq5NRTbISc&#10;nZHwt/wUI+OjeM/HcfgXTJydH0Ft12Ub5ZrsjkH1CA4+pb0r5Eqxf39xql9c3t3K091cyNNLK/V3&#10;Yksx9ySTVevmKlR1JuTPehBQiooKKKKzNAooooAKKKKACiivUv2evgLrPx98cw6PYBrbTICJdR1E&#10;rlbeLPb1c9AP6CqjFyfLHcltRV2c/wDC/wCEPiv4x6+NI8K6VJqE4w0033YYF/vSOeFH6nsDX3R8&#10;Kv8Agm14Z0W3guvHerT6/f8ADPZWDGC1U/3S333Hv8v0r6h+Gvww8OfCTwvb6B4Z09LCxiGWYcyT&#10;P3eRurMfU/QYHFdXXt0cHCCvPVnlVMTKTtHRHnvhr9nz4a+EI1XSvBGiW5XjzHtFlk/F3BY/nXU/&#10;8IZ4f/6AWm/+Acf+FbNFdyjFbI5XJvdnnfir9nj4aeNInTVvBOjTs45mitVhl/B02sPzr5Z+Mv8A&#10;wTbtJLebUfhvqkkM6gt/Y2qPuR/aObqv0YH/AHhX3VRWU6FOoveRcKs4bM/C/wAU+FNY8E67daNr&#10;2nXGlapbNtltrlNrL7+4PYjg9qya/YL9pL9mvQv2gvCzQzrHYeJLRCdP1VV+ZG/uPjloyeo7dRzX&#10;5KeLPCuqeB/Emo6DrVq9lqlhM0E8L/wsO4PcEYIPcEGvDr0HRfketRrKqvMyKKKK5ToCiiigAooo&#10;oAK9s/Y/+K7/AAn+NujXMsuzStSYafeqemxyArf8BbBrxOnRyNFIroxV1IYMOoNVCThJSXQmUVJO&#10;LP3jByKWvOP2dvHX/Cxvgt4T1xn33E1kkU/PPmJ8jZ98rn8a9Hr6mLUkmj59rlbTCiiiqEFFFYXj&#10;nxdZeAvB+seIdQcJZ6bbPcyE99oyB+JwPxpN2V2NK+h8V/8ABRv46Mgs/hppM5XcFvNWdG6jrHCf&#10;xG4/RfWvgqt3x14wvvH/AIx1jxFqTl73Url7iTJztyeFHsBgD2FYVfM1qjqzcj3aUFTiohRRRWJq&#10;FFFFABRRRQAUUV2Pwo+Feu/GPxpZeG9At/NupzmSZh+7t4x96Rz2A/XpTScnZCbSV2ZvgfwFr/xI&#10;8QQaJ4b0ufVtSm+7DAv3R3ZieFUdySBX3H8JP+Caun20EV78Q9akvLggE6XpDbI09mlIy3/AQPqa&#10;+nfgf8CfDXwI8KR6ToVsGu5FU3upSDM11Jjksew9FHA/M16PXtUcHGKvU1Z5VXEyk7Q0R5n4W/Zp&#10;+F3g5FXTPA+jq6jAlubcXEn/AH3JuP612S+CvDyKFXQdMVQMACzj4/8AHa2qK9BQitkcjk3uzhvE&#10;vwM+Hvi+Jo9X8GaJeburmyRXH0dQGH4Gvmv4vf8ABN/w3rdvPe+ANRl8P6gAWXT752mtXP8AdDHL&#10;p9fm+lfZtFZzo06i95Fxqzhsz8P/AIhfDfxH8LPEU2ieJ9Lm0vUI+Qsgyki9nRhwyn1FczX7R/G7&#10;4H+Hfjr4Pm0TXYAsygvZ38ajzrWTHDKfT1XoRX5F/Ff4Ya18HvHOo+GNdiCXdq2UlUfJPEfuSJ7E&#10;fkQR1FeHiMO6LutUerRrKqrPc5CiiiuQ6QooooAKKKKACu5+CXxJufhL8UNA8TW7EJaXCi4Qfxwt&#10;xIp/4CT+IFcNRTTcWmhNJqzP3d06/g1XT7a9tnElvcxLNG4/iVhkH8jVmvAf2HvHreOf2fdEWaQy&#10;Xeks+nSljlsIfkJ/4CR+Ve/V9TCXPFS7nz8o8snEKKKKskKKKKAPzs/4Kd/8j34M/wCwfN/6MFfF&#10;lfaf/BTv/ke/Bn/YPm/9GCviyvm8V/Gke3Q/hxCiiiuY6AooooAKKKKACiiigAooqSCCS5mSKGNp&#10;ZXO1URSWY+gA60AR0V758NP2Ivin8R44rk6MPDunSYIutaYwEqe6x4Lnj2A96+lPBf8AwTK8OWSx&#10;SeKfFV/qcoHzwadEtvHn/ebcf5V0ww1WeyMJV6cN2fnfRX64aD+xF8G9CRQPCKag4/jv7qWUn6jd&#10;j9K6T/hlz4Sf9E90H/wEWulYGp1aMHi4dmfjXRX67eIf2K/g54iidX8HQae7f8tNOmkgI9wA2P0r&#10;5k+N3/BOS+0GwudW+HepTaxFEC7aPf7RcFRziOQABz7EA+5rKeDqwV1qXHE05O2x8SUVLc201ncS&#10;29xE8E8TmOSKRSrIwOCpB5BB4xUVcR1hRRRQAUUUUAFFFFABXv37DXik+GP2jvDilmEWoiWwZQcA&#10;l0O3P0IBrwGux+DesSaB8VvCWoRMUkg1OBgR/vgf1rSnLlmn5kTXNFo/bWiiivqT58KKKKACiiig&#10;Ar40/wCCm/8AyTXwn/2FH/8ARRr7Lr40/wCCm/8AyTXwn/2FH/8ARRrlxP8ABkb0P4sT85KKKK+c&#10;PcCiiigAooooAKKKKACiit/wV4D8Q/EbXItH8NaRdaxqMnSG2jLbR/eY9FUdySBQk27ITdtWYFSW&#10;9vLdzJDBE80rnCxxqWZj6ACvvD4P/wDBNdTHDf8AxH1hg5w39kaS/T2eYj9FH/Aq+v8AwH8GvBPw&#10;ytkh8M+GdP0oqADNHCGmb3aRssT9TXoU8FUnrLQ5J4qEdI6n5KeHP2cPif4shSbTPA2szQP0lktT&#10;Eh/F8CutX9iH4zsoP/CHOMjODeQf/F1+uNFdawEOrZzPFz6I/HfW/wBkn4vaArNc+BdTlRRktaKs&#10;4H/fBNeW6po9/od0bbUbK4sLkdYbmJo3H4MAa/dquc8a/Dnwx8RtMfT/ABNoVlrVqwxtuogzL7q3&#10;3lPuCDUSwC+zIqOLf2kfh5RX2R+05+wVeeBbW68TfD0XGq6HEDJc6TIfMubVe7RnrIg9PvAevJHx&#10;wQQcHg15dSnKk+WSO+E41FeIlFFFZmgUUUUAFFFFABRRRQB6b+zh8U5fg/8AGHw/4g8wpYiYW18u&#10;eGt5CFfP04b6qK/ZaGZLiFJY2DxuoZWByCD0Nfg5X67/ALGvxGb4k/ALw9c3E3nahpynTbok5bdF&#10;wpPuU2N+Nergamrpv1POxcNpnt9FFFeweaFFFFABWb4l8Q2PhPw/qOs6lMILCwge4mkJ6KoyfxrS&#10;r4x/4KP/ABebQfCGmeBLCfbdauftV8FPIt0PyqfZmB/75rKrUVKDkzSnDnkonxB8a/ilf/GT4kax&#10;4ovmYC6lK28BORDCvCIPoP1JrhqKK+YbcndnvJJKyCiiikMKKKKACiiigAoor6//AGLv2P1+Jbxe&#10;NfGlm3/CLxtmxsJMr/aDg8u3/TIEYx/EfYc6U6cqsuWJnOaprmkeY/Aj9kPxx8dVjv7WFND8OFsH&#10;V79SFf18pOsh/JfevuH4d/sBfC3wZDFJqtlceLL9QN02pSlYt3qsSYGPZi1fR1paQWFrFbW0KW9v&#10;EoSOKJQqooGAABwAKmr3aWFp01qrs8mpiJz20RymjfCjwV4ehEWmeEtEsUAwBBYRLx/3zV6fwJ4a&#10;uomim8PaVLG3BR7KMg/htrdorq5V2Oe77ni/jj9jv4S+O4JFuPCVrpVw3S60f/RZFPrhflP4qa+L&#10;/j3+wF4n+G1tcaz4Rnk8W6FEC8kAj23tuo5JKDiQD1Xn/ZFfpxRXPUw1OotrM3hXnDrc/BogqSCC&#10;COCDSV+gf7bn7INve2N/8RPBdkIb2EGbVtMt0+WZf4po1H8Q6sB169c5/PyvCq0pUZcsj1qdRVI3&#10;QUUUViahRRRQAUUUUAFfoD/wTV+LDXml658P72bLWh/tHTwx/wCWbECVR9GKt/wI1+f1eo/sx+PX&#10;+HHxy8J6v5jR2zXa2lzggAxS/Ic+w3Bv+A1vQqezqJmNaHPBo/ZWikVgygg5B5Bpa+mPCCiiigAo&#10;oooA/FD44f8AJYfGf/YWuf8A0Ya4iu3+OH/JYfGf/YWuf/RhriK+Un8TPoY/CgoooqSgooooAKKK&#10;KACv2l/Z7/5IX4B/7Alp/wCilr8Wq/aX9nv/AJIX4B/7Alp/6KWvTwHxS9Dgxfwo9Booor2jywoo&#10;ooAQjIwelU20TTnYs2n2rMeSTCpJ/SrtFAFD+wdM/wCgdaf9+F/wpRoWmqQRp9qCO4gX/Cr1FKyH&#10;c/FT47Isfxm8aKiqijVbgBVGAPnPauErvPjz/wAlo8bf9ha4/wDQzXB18rP4mfQR+FBRRRUlBRRR&#10;QAUUUUAFfsJ+y1pFhcfs8+ApJbG2kc6XESzQqSeO/Ffj3X7H/sqf8m6+AP8AsFRfyr0sD8b9Dhxf&#10;wo9I/sHTP+gdaf8Afhf8KP7B0z/oHWn/AH4X/Cr9Fe1ZHl3KH9g6Z/0DrT/vwv8AhR/YOmf9A60/&#10;78L/AIVfoosguUP7B0z/AKB1p/34X/Cj+wdM/wCgdaf9+F/wq/RRZBcZFEkEapGixovAVRgD8KfR&#10;RTEFFFFABRRRQAUUUUAFFFFABRRRQAUUUUAFFFFABRRRQAUUUUAFFFFABRRRQAUUUUAFFFFABXzL&#10;8bPHreKNfbTrWQnTbFigx0kk6M39B/8AXr3j4ha23h7wZq19GdsqQlYznGGb5Qfwzn8K+PySxJJy&#10;T3r8b8Qs2nRp08tpO3P70vROyXzer9Eb0o9RKKKK/CDpCiiigAooooAKKKKACuk8E+AtT8dah5Fj&#10;HsgQjzrpx8kY/qfarnw5+HN7491Lau6302Ijz7rHT/ZX1Y/pX1HoehWPhvTIbDT4Ft7aIYCr1J7k&#10;nuT61+kcLcJVM4axWKvGgvvl5Lsu7+S7rKc+XRGV4K8AaV4GsvKsYt9wwxLdSDMkh+vYewrpaKK/&#10;orDYajhKUaGHgowWyWxyt33CiisnxR4s0XwTo82q69qlrpGnQj57m8lEaD2yep9AOTXQ3bVi3Nai&#10;vif4t/8ABSfSNIlmsfAGinW5VO3+09S3RW/1WMYdvxK/jXyt48/a++K/xBMiXviu50+0cbTa6Vi1&#10;jxnPVMMfxJrinjKUNFqdcMNOWr0P1z1DXdN0lC19qFrZKOrXEyxgfma56T4weBYnZH8Z6ArKcEHU&#10;ocj/AMer8Ub/AFO81W4M97dz3k56yXEhdj+JOarVyvHvpE3WDXWR+5mj+NvD3iHH9l67puo56C1u&#10;45Cf++Sa2q/B23uJbSeOaCV4Zo2DJJGxVlI6EEdDX6ZfsC/H3V/il4U1Tw54kvX1DWNE2PDdzHMs&#10;1u3Hzn+IqQBk8kMM9K6KGLVWXI1ZmNXDunHmTufWFFFFegcZwXxq8Zal4G8DXGo6XCr3LOsPmtyI&#10;Q2fnx3r4nvLyfULqW5uZXnuJWLySSHLMT1JNffnjHw5D4t8MajpEwG26hKAn+Fuqn8DivgjVtMuN&#10;F1O6sLpDHcW0jRSKexBxXvZc48sl1Pks5jNVIyb939SpRRRXrnzgUUUUAFFFFABRRRQAUUUUAFFF&#10;FABRRRQAUUUUAFdR8PviDqfw612PUNPkLREhbi2Y/JMnoff0PauXoqZRU04yWhcJypyUouzR+gvh&#10;XxPY+MdAs9X06TzLa5TcAeqHup9wcitavl/9lTxnJZ63e+G5pM212huIFP8ADIv3gPqvP/Aa+oK+&#10;VxFL2NRw6H6Bg8R9Zoqp16+oUUUVzHaFFFFABRRRQAUUUUAFFFFABXxt/wAFJfiZ/YfgLRvBttLt&#10;udYm+03ABwfIj6fgWP8A47X2TX5M/tyePW8b/tBa3EkvmWejhdOhAbcoKD5yPqxNcWMnyUmu51Ya&#10;PNUv2Pn+iiivnz2QooooAKKKKACiiigAr65/Yf8A2VY/idqK+N/FVqJPC9lKVtLOUcX0ynkkd41P&#10;X1PHQHPzt8I/hze/Fn4i6H4WsdyyahcBJJVXPkxDmRz9FBP1wO9ftB4T8L6d4K8NaboWk262unWE&#10;C28MSDACqMfmepNehhKCqS55bI4sTV5FyrdmpHGkMaxxqERQFVVGAAOgAp1FFe6eSFFFFABRRRQA&#10;UjKHUqwDKRgg9DS0UAfmB/wUB+Enhv4Z/EbSL3w5Z/2auuQS3NzaRcQrIrAFkX+HO7kDjjjFfLFf&#10;bP8AwU+/5HLwP/143H/oaV8TV83iUlVkke5QbdNNhRRRXMbhRRRQAUUUUAFfoD/wS+/5Afjz/r5t&#10;f/QXr8/q/QH/AIJff8gPx5/182v/AKC9dmE/jI5sT/CZ9y0UUV9CeKFFFFABRRRQBFc/8e0v+4f5&#10;V+GXir/kZ9Y/6/Jv/QzX7m3P/HtL/uH+Vfhl4q/5GfWP+vyb/wBDNeTj9o/M9HB/aMuiiivIPSCi&#10;iigAooooAKKKdGu+RVzjJAzQB0vw6+GviL4reJrfQfDOmyajqE3JC8JEvd3Y8Ko9TX6P/AD9hLwj&#10;8L4rfVPFEcPi3xMMPmdM2ds3X93GfvEf3m/ACvUf2evhD4Z+Enw60q28P2IimvbaK5u7yTDT3MjI&#10;CS7egzwBwB+Nen17tDCxglKerPIrYiU3yx0Q1EWNFRFCIowFUYAHpTqKK9A4wooooAKKKKACiiig&#10;Ar8/P+Cl3xON3rPh/wAC2sv7u1T+0bxQf42ysYP0G4/iK/QGR1iRnchVUEknsK/GD9oXxzJ8RvjP&#10;4s1xn3xS3zxQc8CKM7Ex7YXP415+Nny0+VdTswsead+x51RRRXhHrhRRRQAUUUUAFFFFAF/QNCvf&#10;E+t2Ok6bA1zf3sywQRL1Z2OBX7F/s9fBXTfgV8OLHQbRFe/cCfULoDmecj5jn0HQewr4r/4Jw/Ci&#10;LxL481TxpfQiS30NBDabhkfaHHLfVV/9Cr9IK9nBUrR9o+p5eKqXfIgooor1DgCiiigAooooAK+I&#10;v+CjvwTi1DQrH4kabAFvLIrZ6nsHMkLHEch91b5c+jD0r7drlfip4Qh8ffDfxL4enQOmoWEsKgjO&#10;H2kofwYKfwrGtTVSDia0p8k1I/EOipbq3e0uZYJFKyRuUYEYIIOKir5g94KKKKACiiigAooooA/S&#10;f/gmr4sOqfCjXNCd1LaXqPmIufm2yrn8sqa+v6/OH/gmf4kay+JniPRWI8u+04TDPXdG4/oxr9Hq&#10;+iwkuaivI8XEK1RhRRRXWcwV8bf8FJPicdC8BaR4MtZStzrM32i5CnnyIzwPxfH5V9k1+S37cHj1&#10;vHH7QWuIkvmWekhdOhAPy/IMuR9WJ/KuLGT5KTS6nVho81S/Y8Cooor589kKKKKACiiigAooooAf&#10;DDJcTJFEjSSyMFRFGSxPAAHrX60/sgfs+W/wP+HMMt5An/CU6uiz6hN1MYxlYQfRc8+pzXw/+wp8&#10;KYviV8bba8voPO0vQI/7QlVlyrS5xEp/4Flv+AV+rVevgaW9R/I83FVPsIKKKK9Y84KKKKACiiig&#10;Ar5a/b8+CkfxB+Fj+KbGAHXPDamfKj5pbU/61OBzjhx/un1r6lqrqmnQavpt3Y3UYltrmJoZY2GQ&#10;ysCCD+BrOpBVIOL6lwk4SUkfhHRW9498MSeC/G+vaBKGD6bfTWmWGCQjlQfxAB/GsGvlmrOzPfTv&#10;qFFFFAwooooAKKKKAPu7/gmH4rK3XjTw27AB1hv4wTySCUbH5ivvivyn/YE8SHQf2idLtz/q9Stp&#10;rRvqV3D9Vr9WK9/By5qVux4+JVql+4UUUV3HIFFFFAH52f8ABTv/AJHvwZ/2D5v/AEYK+LK+0/8A&#10;gp3/AMj34M/7B83/AKMFfFlfN4r+NI9uh/DiFFFFcx0BRRRQAUUUUAFFFfZP/BPb4IeFPiJf634l&#10;8RWP9q3GjTxJaWs/MCsRu3sv8RHYHgelaU6bqyUEZzmqcXJnC/AH9iLxj8Y0ttW1QN4W8LyYYXl1&#10;GTPcL/0yiOMg/wB5sD0zX6CfCH9mjwB8FIEbQNGSTUwMPqt9ia6b6MRhR7KAK9SVQoAAAA4AHalr&#10;36WGhS21fc8ipXnU9AooorqOcKKKKACiiigD87v+CjXwTg8P69p3xC0q3WG31V/smpJGuALgDKSH&#10;HdlBB91HrXxVX7Dftb+Do/G/7PfjGzaMyTW1ob6DaMkPCRIMfUKR+NfjzXgYymoVLrqexhp80LPo&#10;FFFFcJ1hRRRQAUUUUAFXtCuDaa3p86kAx3Ebgn2YGqNWLD/j+tv+ui/zFCEfunpVx9r0uznyG8yF&#10;HyOhyoNW6zPC/wDyLWk/9ekP/oArTr6xbHzzCiiimIKKKKACvjT/AIKb/wDJNfCf/YUf/wBFGvsu&#10;vjT/AIKb/wDJNfCf/YUf/wBFGuXE/wAGRvQ/ixPzkooor5w9wKKKKACiiigAooooA9l/ZZ+ACftC&#10;/EGbRrnVDpenWNv9su3jTdLIgYLsjzwCS3U9PQ9K/VT4bfCvwv8ACTQI9H8L6TBplqAPMdBmWdgM&#10;bpH6sfr+GK+Cv+CZf/JWfE3/AGBj/wCjo6/SKvcwUIqnz21PJxUpc/LfQKKKK9E4gooooAKKKKAC&#10;vzl/by/Zgi8F37/ELwxa+Xo19NjUrOJfltpm6SKB0Rj1HY/Wv0arH8X+FdP8b+F9U0DVIVuNP1G3&#10;e3mRhngjr9QcEe4rCtSVaHKzalUdOV0fhjRXTfEvwPd/Dbx5rnhm+BE+m3Twbj/GoPyt+Iwfxrma&#10;+aaadme4ndXQUUUUhhRRRQAUUUUAFfcX/BMnx0bfXfFfhGWT93cxJqMCFv4lOx8D6FPyr4dr2f8A&#10;Y88XnwZ+0P4SuTII7e7nNjMT3WRSoH/fW2t6EuSrFmNaPNTaP1/ooor6Y8IKKKKAGu6xozsQqqMk&#10;noBX41/tLfEx/ix8Z/EeuCQvZfaDbWYJ4WCP5U/PGfxr9Q/2n/Hh+HPwK8W6vHII7prQ2tuT18yU&#10;7Bj3AYn8K/G1mLMSTkk5JNeRj57Q+Z6OEjvISiiivJPSCiiigAooooAKKKKAPZP2V/gRN8efifa6&#10;ZOrroFji71SZTgiIHiMH+85+X2GT2r9edN0210fTrawsoI7Wzto1hhgiXasaKMBQOwAFeA/sNfCi&#10;L4bfA/T76aHZq3iDGo3LsuGCEYhT6BOfq5r6Hr6HC0vZ07vdnjYipzzt0QUUUV2HKFFFFABRRRQA&#10;2SNZY2R1DowIZWGQR3Br8jv2xPgwvwa+MF7BZReXoeqg39iOyKx+eMf7rfoRX6518g/8FJfBCax8&#10;KdJ8Rxx5uNIvhG7hcnypRtIz6bgprixdPnpN9UdWGnyzt3PzXooor589kKKKKACiiigApyO0bq6k&#10;qynII6g02igD9ufhL4pHjb4Y+FtdDKzX+nQTttPAYoNw/PNdbXzr+wR4jbX/ANnLRYXIMmnTz2hx&#10;6ByV/RhX0VX1NOXNBS8j5+a5ZNBRRRWhAUUUUAfih8cP+Sw+M/8AsLXP/ow1xFdv8cP+Sw+M/wDs&#10;LXP/AKMNcRXyk/iZ9DH4UFFFFSUFFFFABRRRQAV+0v7Pf/JC/AP/AGBLT/0Utfi1X7S/s9/8kL8A&#10;/wDYEtP/AEUtengPil6HBi/hR6DRRRXtHlhRRRQAUUUUAFFFFAH4q/Hn/ktHjb/sLXH/AKGa4Ou8&#10;+PP/ACWjxt/2Frj/ANDNcHXyk/iZ9DH4UFFFFSUFFFFABRRRQAV+x/7Kn/JuvgD/ALBUX8q/HCv2&#10;P/ZU/wCTdfAH/YKi/lXpYD436HBi/hR6vRRRXtnlhRRRQAUUUUAFFFFABRRRQAUUUUAFFFFABRRR&#10;QAUUUUAFFFFABRRRQAUUUUAFFFFABRRRQAUUUUAFFFFABRRRQB538eiR8OrrHQzxA/TdXzBX1x8U&#10;tHbXPAWr26DdIsXnKPdCG/kDXyPX87+IlKUc0p1XtKCt8m7/AJo6qWwUUUV+WGwUUUUAFFFFABXU&#10;/D3wFeePNZW3iBis4yGuLnHCL6D1Y9hWX4Y8N3nizWbfTbJN0sp5bHCL3Y+wr608I+FLLwbokOnW&#10;ScKMySkfNI/djX6Bwnw1LO6/tq6tQg9f7z/lX6votN3plOfKtC5omi2fh7TILCwhEFtCuFUdT6k+&#10;pPrV6iiv6Yp04UoKnTVktElskcgUUhOBk8CvhP8Aa4/bkNq934N+G1+DKN0Woa9Ac7T0McB9fV/+&#10;+fWoq1Y0o80jSnTlUdonrX7SP7avhv4K+fouiiLxJ4uA2m2jk/cWh9ZnHf8A2Bz67a/N74m/F3xZ&#10;8YNcbVfFOrzajNk+VATtggB/hjjHCj9T3JrkJZXnleSR2kkclmdzksT1JPc0yvBrYidZ67dj2KdG&#10;NNabhRRRXMbhRRRQAV7V+yB8U0+FHxy0O/u5BFpd+x068Y9FjkwAx9lba30BrxWlBKkEHBHINVCT&#10;hJSXQmUVJOLP3kByMjpS187/ALE/x4X4xfC2Kw1G4D+JdBCWl2GI3zRYxFNj3AwT6qfWvoivqITV&#10;SKkup4EouEnFhXzx+0x8K3ulPizTISzooW/jQfwjpJj26H86+h6ZLEk8TxyIJI3BVlYZBB6g100a&#10;sqM1OJx4nDxxNN05f8Mz856K9k+OHwOn8GXM2taNEZtCkbc8aDLWpPY/7Hoe3SvG6+rp1I1Y80Wf&#10;AVqM8PN06i1CiiitDAKKKKACiiigAooooAKKKKACiiigAooooAKKKKAOt+Et+dM+JPh2fJA+1ohx&#10;6N8v9a+7q+FPhDpp1X4l+HoApYC6WQ4HZfmP8q+668DMbe0j6H12S39lPtf9AoooryT6IKKKKACi&#10;iigAooooAKKKKAM/xFq8Xh/QNT1SY4hsraW5cn+6iFj/ACr8O/EmsS+IfEOp6pO5kmvLmSdmPUlm&#10;J/rX65ftd+Jf+EW/Z28Z3Kv5c01qLWM+pkYKR+Ravx7rxsfL3oxPTwkdHIKKKK8s9AKKKKACiiig&#10;AooooA+6f+CZnw6S4v8AxR42uYgxgC6ZaOy5wxw8pH4eWPxNffteCfsO+EV8J/s5eG2IUTan5moy&#10;EDk+Yx25/wCAha97r6TDw5KUUeHWlzVGwooorpMAooooAKKKKACiiigD88v+Cn3/ACOXgf8A68bj&#10;/wBDSviavtn/AIKff8jl4H/68bj/ANDSviavnMV/Gke3Q/hIKKKK5ToCiiigAooooAK/QH/gl9/y&#10;A/Hn/Xza/wDoL1+f1foD/wAEvv8AkB+PP+vm1/8AQXrswn8ZHNif4TPuWiiivoTxQooooAKKKKAI&#10;rn/j2l/3D/Kvwy8Vf8jPrH/X5N/6Ga/c25/49pf9w/yr8MvFX/Iz6x/1+Tf+hmvJx+0fmejg/tGX&#10;RRRXkHpBRRRQAUUUUAFSQf6+P/eH86jqSD/Xx/7w/nQB+4/gf/kSvD//AGD7f/0WtbdYngf/AJEr&#10;w/8A9g+3/wDRa1t19YtkfOvcKKKKYgooooAKKKKACiiigDhvjl4rHgf4Q+Ldb3FGtNOlZCvXcV2r&#10;j8SK/FR3MjMzEszHJJ7mv1T/AOCgGvtov7OupQRvsk1C7gtseq7tzfotflVXiY6V5qPZHq4RWg2F&#10;FFFeadwUUUUAFFFFABRRRQB+sv7DHg1fCP7O2gSlAtxqpfUJG7sHb5P/AB0CvoGvxJ074x+PdIsL&#10;exsfGviCysrdBHDb2+qTJHGo6KqhsAewqz/wvT4kf9D94m/8G9x/8XXrQxsYRUeXY86WFlKTlc/a&#10;2ivxS/4Xp8SP+h+8Tf8Ag3uP/i6P+F6fEj/ofvE3/g3uP/i6v6/H+Un6nL+Y/a2ivxS/4Xp8SP8A&#10;ofvE3/g3uP8A4uj/AIXp8SP+h+8Tf+De4/8Ai6Pr8f5Q+py/mP2tor8Uv+F6fEj/AKH7xN/4N7j/&#10;AOLo/wCF6fEj/ofvE3/g3uP/AIuj6/H+UPqcv5j9raK/FL/henxI/wCh+8Tf+De4/wDi6B8dfiQD&#10;/wAj/wCJv/Bvcf8AxdH1+P8AKH1OX8xD8Z9LOifFvxjYlBH5GrXKBQeg8xsfpXGVY1DULrVr2e8v&#10;rmW8u53Mks87l3kY9SzHkk+pqvXjt3bZ6SVlYKKKKQwooooAKKKKAPff2GdcOiftJeGRvKpdia1Y&#10;D+LdGwA/PFfrTX4vfs66qNE+OngW9OdsWr2+7HcFwD/Ov2hr28C/ca8zysWvfTCiiivSOEz/ABDq&#10;0eg6BqWpSnEdnbSXDH2VS39K/DvxLrMviLxFqeqTO0kt7cyXDM3UlmJ/rX69/tWa+fDf7Pfje7R/&#10;LlawaGM/7TkL/U1+OVeNj5e9GJ6eEWjYUUUV5Z6AUUUUAFFFFABRRRQB+ln/AATa8GJo/wAItV8Q&#10;Og8/WNQZVfv5cQ2Af99b/wA6+uq/EPQ/it418M6bHp2j+Ltc0rT4iSlrZajNDEpJySFVgBk1f/4X&#10;p8SP+h+8Tf8Ag3uP/i69SljI04KHLsefUw0pycrn7W0V+KX/AAvT4kf9D94m/wDBvcf/ABdH/C9P&#10;iR/0P3ib/wAG9x/8XWv1+P8AKR9Tl/MftbRX4pf8L0+JH/Q/eJv/AAb3H/xdH/C9PiR/0P3ib/wb&#10;3H/xdH1+P8ofU5fzH7W0V+KX/C9PiR/0P3ib/wAG9x/8XR/wvT4kf9D94m/8G9x/8XR9fj/KH1OX&#10;8x+1tFfil/wvT4kf9D94m/8ABvcf/F0f8L0+JH/Q/eJv/Bvcf/F0fX4/yh9Tl/Mdp+2hpR0n9pbx&#10;qm0Is9xHcLg9d8SMT+ZNeJVf1zX9T8T6nLqOsajdarqEuPMur2ZpZXwMDLMSTwMVQryJy5pOS6no&#10;xXLFJhRRRUlBRRRQAUUUUAeifs8a23h344eCb8P5Yi1SEMf9kttP6Gv2ir8LPDN2bDxHpVypKtDd&#10;xSAjthwa/cyxuBeWVvOvKyxq4/EZr2MA9JI8zGLVMnooor1TzwooooA/Oz/gp3/yPfgz/sHzf+jB&#10;XxZX2n/wU7/5HvwZ/wBg+b/0YK+LK+bxX8aR7dD+HEKKKK5joCiiigAooooAK/Qf/gmD/wAix42/&#10;6/If/QDX58V+g/8AwTB/5Fjxt/1+Q/8AoBrswf8AGRy4n+Ez7fooor6E8YKKKKACiiigAooooAyP&#10;GFoL/wAJa3bEZE1jPGQBnrGw6fjX4ZzIY5pEIIKsRyK/drUuNOuv+uT/AMjX4X61/wAhi+/67v8A&#10;+hGvIx/2fmelg/tFKiiivJPRCiiigAooooAKsWH/AB/W3/XRf5iq9WLD/j+tv+ui/wAxQI/cvwv/&#10;AMi1pP8A16Q/+gCtOszwv/yLWk/9ekP/AKAK06+sWx889wooopiCiiigAr40/wCCm/8AyTXwn/2F&#10;H/8ARRr7Lr40/wCCm/8AyTXwn/2FH/8ARRrlxP8ABkb0P4sT85KKKK+cPcCiiigAooooAKKKKAPs&#10;T/gmX/yVnxN/2Bj/AOjo6/SKvzd/4Jl/8lZ8Tf8AYGP/AKOjr9Iq9/B/wV8zx8V/ECiiiu45Aooo&#10;oAKKKKACiiigD84v+ClXgBdI+IWheK4IwsWrWpt52AxmWPofxU/pXxtX6gf8FF/DS6x8Bo9SAzJp&#10;Wowyjjs+UP8AMV+X9fPYuPLVfmezh5c1NeQUUUVxnUFFFFABRRRQAVp+GdWfQfEelalGxR7O7iuF&#10;Ydijhv6VmUUbCP3a0e+TU9JsrxGDpcQpKGHQhlB/rVyvPP2etbHiL4IeCb8EsZdLgBJ9QoB/lXod&#10;fVxfMkz56Ss2goooqhHxl/wUy8XnT/h/4Y8Oxysr6jfPcyIOjJEuBn8ZB+VfnNX19/wUt8Qm/wDi&#10;7oWkq2Y7DSlcj0eSRyf0C18g187ipc1ZntYdWpoKKKK5DpCiiigAooooAK6D4feGpPGXjnQNChG6&#10;TUb6G2A/3nA/rXP1a0zU7zRb+C+0+6msr2BxJDcW8hSSNh0KsOQfcU1a+ontofupYWMGmWNtZ20Y&#10;itreNYYkHRVUAAfkBVivxS/4Xr8SP+h/8Tf+De4/+Lo/4Xp8SP8AofvE3/g3uP8A4uvY+vx/lPN+&#10;qS/mP2tor8Uv+F6fEj/ofvE3/g3uP/i6P+F6fEj/AKH7xN/4N7j/AOLo+vx/lD6nL+Y/a2ivxS/4&#10;Xp8SP+h+8Tf+De4/+Lo/4Xp8SP8AofvE3/g3uP8A4uj6/H+UPqcv5j9raK/FL/henxI/6H7xN/4N&#10;7j/4uj/henxI/wCh+8Tf+De4/wDi6Pr8f5Q+py/mP2trxn9sTSjq37OPjWMLuMVoJ8f7jBv6V+XH&#10;/C9PiR/0P3ib/wAG9x/8XVXU/jD471rT57DUPGniC+sbhdk1tc6nNJHIvoylsEfWonjYyi48u444&#10;WUZJ3OQoooryT0gooooAKKKKACiiigD9E/8AgmPrZn8CeLtJZyxt9QSdVPYPGB/NTX2nX55f8Ew9&#10;VMPjDxrp5J2zWUEyjsCrsCf/AB4V+htfRYR3oo8XEK1VhRRRXWcwUUUUAfih8cP+Sw+M/wDsLXP/&#10;AKMNcRXb/HD/AJLD4z/7C1z/AOjDXEV8pP4mfQx+FBRRRUlBRRRQAUUUUAFftL+z3/yQvwD/ANgS&#10;0/8ARS1+LVftL+z3/wAkL8A/9gS0/wDRS16eA+KXocGL+FHoNFFFe0eWFFFFABRRRQAUUUUAfir8&#10;ef8AktHjb/sLXH/oZrg67z48/wDJaPG3/YWuP/QzXB18pP4mfQx+FBRRRUlBRRRQAUUUUAFfsf8A&#10;sqf8m6+AP+wVF/Kvxwr9j/2VP+TdfAH/AGCov5V6WA+N+hwYv4Uer0UUV7Z5YUUUUAFFFFABRRRQ&#10;AUUUUAFFFFABRRRQAUUUUAFFFFABRRRQAUUUUAFFFFABRRRQAUUUUAFFFFABRRRQAUUUUAIyhgQQ&#10;CDwQe9fJ/wAU/BUngvxRPGqEWFyTLbP22k8r9QePyr6xrE8X+EbDxpo8mn3ycH5o5VHzRN2Yf4d6&#10;+O4oyFZ7g+SGlWGsX+afk/wdn3NIS5WfG9FdT42+HOr+B7tlu4TLZlsRXkYzG/1/un2NctX8v4nC&#10;18HVlQxEHGS3T/r8djrTT1QUUUVyjCnRRPPKkcal5HIVVUZJJ6AVLY2Fzqd1HbWkElzcSHCxxKWY&#10;/gK+gvhR8Gx4cePV9aVZNSxmK34ZYPcnu36CvpMkyLF55XVOhG0F8UuiX6vst/RakSkoo3/hN8PU&#10;8E6GJLhAdVugGnb+4OyD6d/eu7oor+qcDgqOXYaGFw6tGKsv835vdnG3d3YUUV8fftyftV/8K+02&#10;bwH4VuyviW9j/wBPvITzYwsPug/89HH/AHyOepGOmpUjSi5SKhB1JcqOH/bZ/bDad7/4eeB74rEp&#10;MOr6tbv989Gt42HbszDryBxnPwlSkliSTknqTSV85Vqyqy5pHuU6apxsgooorI0CiiigAooooAKK&#10;KKAPQfgV8YtU+B3xF0/xLpxaSFD5V7aBsC5t2I3offgEHsQK/YnwT4z0n4heFdN8Q6HdLeaZfxCW&#10;KReoz1UjswOQR2INfhrX0b+x/wDtS3HwL8RjR9alkn8F6jKPtCcsbOQ8ecg9P7y9xyORz34XEeyf&#10;LLZnHiKPtFzR3R+rNFVNK1Wz1zTbbUNPuYryxuYxLDcQsGSRCMggjqKt17x5AyaFLiJ4pUWSNwVZ&#10;GGQwPUEV87fFT9mbzHm1PwgqqTlpNLZsD/tkT/6CfwPavoyit6VadGV4M5cRhqeJjy1F/mj8676w&#10;udMu5bW7gktrmI7XilUqyn0INQV96+Mvhv4f8e2/l6vp6TSgYS5T5Jk+jD+RyPavn/xl+yrrGnGS&#10;fw9eR6rAORbz4imHsD91v0r3aWOp1NJaM+TxGVVqWtP3l+P3f5HhVFauu+FdY8MzmHVdMubCT/pv&#10;GVB+h6H8Kyq9BNNXR4zi4u0lZhRRRTEFFFFABRRRQAUUUUAFFFFABRRXX/DX4aan8SNbS0tEaKzj&#10;INzeMPkiX+rHsKmUlBOUnoXCEqklCCu2epfsp+CpJ9SvvE1xGRBAptrYkfec4LkfQYH/AAI+lfTV&#10;Zvh3w/ZeFtEtNK0+LyrS2QIg7n1J9STkk+9aVfKV6vtqjmfoOEw6w1FU+vX1Ciiiuc7AooooAKKK&#10;KACiiigAooooA+U/+Cj2uf2f8C7SwHDX+qRD8EVmP9K/MWv0O/4KeX3l+DPBdp3kvp5Dz6Io6fjX&#10;5418/jHesz2MMrU0FFFFcR1hRRRQAUUUUAFPhiaeZI0G53YKB6k0yt3wHZ/2j448PWhIAn1C3iye&#10;nMij+tC1dhPQ/an4faIvhvwJ4e0pUEQs9Pgg2DsVjAP6iugpFAVQBwAMClr6xKysfPPXUKKKKYgo&#10;oooAKKKKACiiigD88v8Agp9/yOXgf/rxuP8A0NK+Jq+2f+Cn3/I5eB/+vG4/9DSviavnMV/Gke3Q&#10;/hIKKKK5ToCiiigAooooAK/QH/gl9/yA/Hn/AF82v/oL1+f1foD/AMEvv+QH48/6+bX/ANBeuzCf&#10;xkc2J/hM+5aKKK+hPFCiiigAooooAiuf+PaX/cP8q/DLxV/yM+sf9fk3/oZr9zbn/j2l/wBw/wAq&#10;/DLxV/yM+sf9fk3/AKGa8nH7R+Z6OD+0ZdFFFeQekFFFFABRRRQAVJB/r4/94fzqOpIP9fH/ALw/&#10;nQB+4/gf/kSvD/8A2D7f/wBFrW3WJ4H/AORK8P8A/YPt/wD0WtbdfWLZHzr3CiiimIKKKKACiiig&#10;AooooA+Mv+Cm+peR8OfCdksgBn1N3ZM8kLGecfU1+c1ffP8AwU/nf7H4Ghz+7Mlw+Md8KK+Bq+ex&#10;bvWZ7OG/hIKKKK4zqCiiigAooooAKKKKACiiigAooooAKKKKACiiigAooooAKKKKACiiigAooooA&#10;KKKKAN7wFcmz8ceH5wQpjv4GyTjH7wV+5FfhT4fkWLXtNduFW5iY/QOK/dCzlWa0gkTlHRWX6EV6&#10;+A2l8jzcZvEmooor1jzj5s/4KC6kth+zlqEe/a9zfW0QGcE/MSfr0r8rK/TL/gpLO8fwT0yNT8km&#10;qx7hj0RsV+ZteDjX+9+R6+F/hhRRRXAdgUUUUAFFFFABRRRQAUUUUAFFFFABRRRQAUUUUAFFFFAB&#10;RRRQAUUUUAFFFFABRRRQA+F/LlRh1Vga/cTwBObrwJ4bmJBMmm2zkg56xKa/Div23+D9xHd/Cnwf&#10;LESUbSLXBIx/yyUV6mA+KR5+M2idfRRRXsnmBRRRQB+dn/BTv/ke/Bn/AGD5v/Rgr4sr7T/4Kd/8&#10;j34M/wCwfN/6MFfFlfN4r+NI9uh/DiFFFFcx0BRRRQAUUUUAFfoP/wAEwf8AkWPG3/X5D/6Aa/Pi&#10;v0H/AOCYP/IseNv+vyH/ANANdmD/AIyOXE/wmfb9FFFfQnjBRRRQAUUUUAFFFFAFbU/+Qbd/9cn/&#10;AJGvwv1r/kL33/Xd/wD0I1+6Gp/8g27/AOuT/wAjX4X61/yF77/ru/8A6Ea8jH/Z+Z6OD+0UqKKK&#10;8k9IKKKKACiiigAqxYf8f1t/10X+YqvViw/4/rb/AK6L/MUCP3L8L/8AItaT/wBekP8A6AK06zPC&#10;/wDyLWk/9ekP/oArTr6xbHzz3CiiimIKKKKACvjT/gpv/wAk18J/9hR//RRr7Lr40/4Kb/8AJNfC&#10;f/YUf/0Ua5cT/Bkb0P4sT85KKKK+cPcCiiigAooooAKKKKAPsT/gmX/yVnxN/wBgY/8Ao6Ov0ir8&#10;3f8AgmX/AMlZ8Tf9gY/+jo6/SKvfwf8ABXzPHxX8QKKKK7jkCiiigAooooAKKKKAPH/2utKXV/2c&#10;/HEZTe0ViZ1HuhDf0r8ea/bD42Waah8IfGNvIQEk0q4BJGf4D2r8T68XHr34vyPUwj91oKKKK8w7&#10;wooooAKKKKACiiigD9cv2Jr/AO3/ALNnhI/88o5Ief8AZkYV7pXzX/wT3nEv7N2mpjHl390ufX95&#10;n+tfSlfT0XelH0PBq6Tl6hRRRWxkfk5+3jqg1L9pfxIFbcltFbQAA5xiFMj8ya+fK9j/AGv5nn/a&#10;R8dFzkrfbBgdgigV45Xy9V3qSfmz36atBegUUUVkaBRRRQAUUUUAFFFFABRRRQAUUUUAFFFFABRR&#10;RQAUUUUAFFFFABRRRQAUUUUAFFFFAH1n/wAE2bsxfHHU7fICy6PKeTySskf+Jr9M6/Lf/gnZcRw/&#10;tDornBk0u5VeO+UP9K/UivewX8L5nj4r+IFFFFd5yBRRRQB+KHxw/wCSw+M/+wtc/wDow1xFdv8A&#10;HD/ksPjP/sLXP/ow1xFfKT+Jn0MfhQUUUVJQUUUUAFFFFABX7S/s9/8AJC/AP/YEtP8A0Utfi1X7&#10;S/s9/wDJC/AP/YEtP/RS16eA+KXocGL+FHoNFFFe0eWFFFFABRRRQAUUUUAfir8ef+S0eNv+wtcf&#10;+hmuDrvPjz/yWjxt/wBha4/9DNcHXyk/iZ9DH4UFFFFSUFFFFABRRRQAV+x/7Kn/ACbr4A/7BUX8&#10;q/HCv2P/AGVP+TdfAH/YKi/lXpYD436HBi/hR6vRRRXtnlhRRRQAUUUUAFFFFABRRRQAUUUUAFFF&#10;FABRRRQAUUUUAFFFFABRRRQAUUUUAFFFFABRRRQAUUUUAFFFFABRRRQAUUUUAR3FvFdQvDNGk0Tj&#10;DJIoZWHuDXAa78CvC+su0kMEumStzm0fC/8AfJyPyxXodFedjMuweYR5MXSjNea29HuvkxptbHis&#10;v7NNqXPl67Mq9g1uCf8A0KtDTP2ctDtpFa8vru9A6ouI1P5ZP6161RXgw4RyOnLnWGXzcmvubsVz&#10;y7mP4f8ACOj+FofL0uwitMjDOoy7fVjya2KKK+ppUadCCp0YqMVskkl9yI3CiiqGv67Y+GNEvtW1&#10;O4S00+yhaeeZzgIijJNbbAeW/tQfH2z+AXw5n1JSk2vXu630u1bndLj77D+4g5PrwO9fkRretX3i&#10;TV7zVNTupb7UbyVp57iZsvI7HJJNeh/tGfG2++O/xKvtdnLxaZETb6baMeIYAeDj+833j7nHYV5d&#10;XzuJre2npsj2qFL2cdd2FFFFch0hRRRQAUUUUAFFFFABRRRQAUUUUAfQn7L/AO11rfwF1BdL1Dzt&#10;Z8GzvmWwLZktSeskJPT3TofY81+oHgL4g+H/AIm+G7bXvDWpQ6nps44kiPzI3dHXqrDuDzX4d13X&#10;wk+NPiz4KeIV1XwxqTWxYj7RaSfNb3Kj+GRO/wBRgjsRXfh8U6Xuy1Rx1sOqnvR0Z+1lFfOvwD/b&#10;Z8F/GNLbTdSkTwt4oYbTY3kg8mdv+mMpwDn+6cN6Z619FV7cJxqK8Xc8uUZQdpIKKKKsghurSC+h&#10;aG5hjuIW6xyoGU/ga4LX/gH4J8QFmfSFspTn95YuYjk98D5f0r0OirjUnDWLsZVKVOqrTin6nz7q&#10;/wCyPYSbm0zXriDjhLqJZBn6rj+VchqX7KXim15tL3T70em9oz+or6xorrjja8etzzp5XhZ/Zt6M&#10;+LL/APZ48d2J40cXI9YJ0b+tZNx8HPG1qCX8NX5AGfkj3/yzX3TRW6zGp1SOZ5NQe0mvuPgeT4ce&#10;Kom2v4d1MHGcfZH/AMKhk8CeJISA+gampP8A06Sf4V9/UVf9pT/lRl/YlP8Anf3I/P7/AIQnxD/0&#10;AdT/APAST/Cj/hCfEP8A0AdT/wDAST/Cv0Boo/tKX8of2JD/AJ+P7kfn8PBHiIkAaDqeT/06Sf4V&#10;qaZ8I/GWryBbfw7fjnG6aIxKPxbAr7topPMp9IoayWnfWb+5HzT4J/ZSuZZkuPFF8kMI5NnZNudv&#10;Yv0H4Z+tfQug+H9O8MaZFp+l2kdlaRD5Y4xjn1J6k+55rRorgq16lb42evh8JRwy/drXv1Ciiiuc&#10;7AooooAKKKKACiiigAooooAKKKKAPg//AIKg/wCp8Bf711/7Tr4Jr73/AOCoKN9n8BttO3fdDdjj&#10;OI+M18EV87i/40j2sP8AwkFFFFch0hRRRQAUUUUAFdp8FWRPjB4JaUqsY1qzLF+gHnL1ri62/A97&#10;/ZvjTQbs4xBfwS/MOPlkU/0px0aZL1TP3LopqMHRWHIIyKdX1h88FFFFABRRRQAUUUUAFFFFAH55&#10;f8FPv+Ry8D/9eNx/6GlfE1fbP/BT7/kcvA//AF43H/oaV8TV85iv40j26H8JBRRRXKdAUUUUAFFF&#10;FABX6A/8Evv+QH48/wCvm1/9Bevz+r9Af+CX3/ID8ef9fNr/AOgvXZhP4yObE/wmfctFFFfQnihR&#10;RRQAUUUUARXP/HtL/uH+Vfhl4q/5GfWP+vyb/wBDNfubc/8AHtL/ALh/lX4ZeKv+Rn1j/r8m/wDQ&#10;zXk4/aPzPRwf2jLoooryD0gooooAKKKKACpIP9fH/vD+dR1JB/r4/wDeH86AP3H8D/8AIleH/wDs&#10;H2//AKLWtusTwP8A8iV4f/7B9v8A+i1rbr6xbI+de4UUUUxBRRRQAUUUUAFFFFAHwd/wU/8A9X4G&#10;+tx/7LXwVX6Cf8FPrAnw74Jvdgwt1PDvzzygOMfhX59187i/4zPaw/8ACQUUUVyHSFFFFABRRRQA&#10;UUUUAFFFFABRRRQAUUUUAFFFFABRRRQAUUUUAFFFFABRRRQAUUUUAW9J/wCQpZ/9dk/9CFfufo//&#10;ACCLH/rgn/oIr8Q/AWhz+JfG+g6VbRmae8voYUjUZLEuBX7iQQrbwRxIMJGoUD2AxXr4BfEzzcZ9&#10;kkooor1jzj5H/wCClH/JGNI/7Cqf+gNX5o1+nv8AwUc083PwFguQgb7NqsBLZxt3Bh+NfmFXgY3+&#10;L8kexhf4YUUUVwnWFFFFABRRRQAUUUUAFFFFABRRRQAUUUUAFFFFABRRRQAUUUUAFFFFABRRRQAU&#10;UUUAFftX8Cf+SM+Cf+wRbf8AosV+LNtbvd3EUESlpJXCKo7knAFft98ONFbw58P/AA3pbx+VJaad&#10;bwunoyxqGH55r1MAvekzz8Y9Ejo6KKK9k8wKKKKAPzs/4Kd/8j34M/7B83/owV8WV9p/8FO/+R78&#10;Gf8AYPm/9GCviyvm8V/Gke3Q/hxCiiiuY6AooooAKKKKACv0H/4Jg/8AIseNv+vyH/0A1+fFfoP/&#10;AMEwf+RY8bf9fkP/AKAa7MH/ABkcuJ/hM+36KKK+hPGCiiigAooooAKKKKAK2p/8g27/AOuT/wAj&#10;X4X61/yF77/ru/8A6Ea/dDU/+Qbd/wDXJ/5Gvwv1r/kL33/Xd/8A0I15GP8As/M9HB/aKVFFFeSe&#10;kFFFFABRRRQAVYsP+P62/wCui/zFV6sWH/H9bf8AXRf5igR+5fhf/kWtJ/69If8A0AVp1meF/wDk&#10;WtJ/69If/QBWnX1i2PnnuFFFFMQUUUUAFfGn/BTf/kmvhP8A7Cj/APoo19l18af8FN/+Sa+E/wDs&#10;KP8A+ijXLif4Mjeh/FifnJRRRXzh7gUUUUAFFFFABRRRQB9if8Ey/wDkrPib/sDH/wBHR1+kVfm7&#10;/wAEy/8AkrPib/sDH/0dHX6RV7+D/gr5nj4r+IFFFFdxyBRRRQAUUUUAFFFFAHL/ABQdI/hv4oaT&#10;HljTLjORx/q2r8Qa/a/433y6b8H/ABlcttxHpVwfmOB9w1+KFeNj/iieng9mFFFFeWegFFFFABRR&#10;RQAUUUUAfqZ/wTy/5N0tP+wjdf8AodfTVfOP7AFk1p+zZo7MmwzXd1JnP3h5hAP6V9HV9NQ/hR9D&#10;wav8SXqFFFFbmR+PP7XX/Jx/jv8A7CB/9BFeP17b+2hYHT/2lfGilQnmTxzDBzndEhz+teJV8tV/&#10;iS9We/T+BegUUUVmaBRRRQAUUUUAFFFFABRRRQAUUUUAFFFFABRRRQAUUUUAFFFFABRRRQAUUUUA&#10;FFFFAH0n/wAE+v8Ak42w/wCvC5/ktfqnX5kf8E3/AA7LqfxwvtUERa307S5N744V5GUL+eG/Kv03&#10;r3sEv3XzPIxX8QKKKK7zjCiiigD8UPjh/wAlh8Z/9ha5/wDRhriK7f44f8lh8Z/9ha5/9GGuIr5S&#10;fxM+hj8KCiiipKCiiigAooooAK/aX9nv/khfgH/sCWn/AKKWvxar9pf2e/8AkhfgH/sCWn/opa9P&#10;AfFL0ODF/Cj0GiiivaPLCiiigAooooAKKKKAPxV+PP8AyWjxt/2Frj/0M1wdd58ef+S0eNv+wtcf&#10;+hmuDr5SfxM+hj8KCiiipKCiiigAooooAK/Y/wDZU/5N18Af9gqL+VfjhX7H/sqf8m6+AP8AsFRf&#10;yr0sB8b9Dgxfwo9Xooor2zywooooAKKKKACiiigAooooAKKKKACiiigAooooAKKKKACiiigAoooo&#10;AKKKKACiiigAooooAKKKKACiiigAooooAKKKKACiiigAooooAKKKKACvgj/goj+0CXli+GWiXPyL&#10;tn1iSJup6pB/7MfwFfWXx9+L1l8E/hlqviS5KvconlWVuTzNO3CDHoDyfYGvxt17XL3xNrV9q2pT&#10;tc397M088rnJZ2OSa83G1uWPs1uzuwtPmfO+hQooorxD1QooooAKKKKACiiigAooooAKKKKACiii&#10;gAooooAUEg5HBr3j4O/tofEf4RCGzGoDxHokfyjTtXZpNi+kcmd6ewyR7V4NRVRnKDvF2JlFSVpI&#10;/Uv4W/t//Dfx4sNvrcs3g7U24aPUPntyf9mZRjH+8Fr6Q0vV7HXLNLvTr23v7R+UntZVkRvoykiv&#10;wkroPCXxA8S+ArwXXhzXtQ0Wfu1lcNGG+oBwR7GvRp46S0mrnFPCRfwux+41Fflv4I/4KGfFLwwI&#10;4tVk0/xPbr1+3W/lyn/gce39Qa9x8J/8FOfDt0saeI/CGoafJj55dPnS4TP+62wgfia7Y4ylLd2O&#10;WWGqR6XPteivn/w9+3X8HPEBRW8SS6XI38Oo2csePqwBX9a9E0P49fDnxJ/yDfHGhXJ/u/b41P5M&#10;RXSqsJbSRg6c1ujvKKoafr+matj7DqVpeZ5H2edZM/kav1oQFFFFABRRRQAUUUUAFFFFABRRRQAU&#10;UUUAFFFFABRRRQAUUUUAFFFFAHxX/wAFOrLzPAvg265zFfzJ14+ZF/wr87a/UP8A4KK6H/afwBF4&#10;FLPYalBJkDOFYMp/mK/LyvAxitWZ7GFd6YUUUVwnWFFFFABRRRQAU6N2jdXUlWU5BHY02igD9vvh&#10;b4hj8WfDfwxrEUnmre6bbzb/AFJjGf1zXUV85fsEeNR4s/Z50q0eXzLnRZ5dPcd1UHen/jrqPwr6&#10;Nr6mnLngpHz848smgooorQgKKKKACiiigAooooA/PL/gp9/yOXgf/rxuP/Q0r4mr7Z/4Kff8jl4H&#10;/wCvG4/9DSviavnMV/Gke3Q/hIKKKK5ToCiiigAooooAK/QH/gl9/wAgPx5/182v/oL1+f1foD/w&#10;S+/5Afjz/r5tf/QXrswn8ZHNif4TPuWiiivoTxQooooAKKKKAIrn/j2l/wBw/wAq/DLxV/yM+sf9&#10;fk3/AKGa/c25/wCPaX/cP8q/DLxV/wAjPrH/AF+Tf+hmvJx+0fmejg/tGXRRRXkHpBRRRQAUUUUA&#10;FSQf6+P/AHh/Oo6kg/18f+8P50AfuP4H/wCRK8P/APYPt/8A0WtbdYngf/kSvD//AGD7f/0Wtbdf&#10;WLZHzr3CiiimIKKKKACiiigAooooA+R/+ClGjNffBnSL8KSLHVUJPpvRlr80a/XH9tnw5/wkf7N/&#10;ipdpZrJI71QP+mbg/wAia/I6vBxqtVv3R6+Fd6dgooorgOwKKKKACiiigApVG5gMgZ7mkooA+hLH&#10;9g74walZW93baJYy288ayxyLqcGGUjIP3vQ1P/wwD8Z/+gBZf+DOD/4qvvD9jvx+nxB+APhm4aXz&#10;Lywh/s+5yctvi+UE/UYP417XXtQwdKcVJN6nlyxNSMmtD8pP+GAfjP8A9ACy/wDBnB/8VR/wwD8Z&#10;/wDoAWX/AIM4P/iq/Vuir+o0vMn63U8j8pP+GAfjP/0ALL/wZwf/ABVH/DAPxn/6AFl/4M4P/iq/&#10;Vuij6jS8w+t1PI/KT/hgH4z/APQAsv8AwZwf/FUf8MA/Gf8A6AFl/wCDOD/4qv1boo+o0vMPrdTy&#10;Pyk/4YB+M/8A0ALL/wAGcH/xVH/DAPxn/wCgBZf+DOD/AOKr9W6KPqNLzD63U8j8pP8AhgH4z/8A&#10;QAsv/BnB/wDFUf8ADAPxn/6AFl/4M4P/AIqv1boo+o0vMPrdTyPyk/4YB+M//QAsv/BnB/8AFUf8&#10;MA/Gf/oAWX/gzg/+Kr9W6KPqNLzD63U8j8pP+GAfjP8A9ACy/wDBnB/8VR/wwD8Z/wDoAWX/AIM4&#10;P/iq/Vuij6jS8w+t1PI/KT/hgH4z/wDQAsv/AAZwf/FVe0n/AIJ5fF7ULlY7qz0rTIycGW41BXAH&#10;riPca/U2ij6jS8xfWqnkfL37NX7D2kfBTWovEuu6kviLxLEp+z+VGUtrQkYLKDy7ejHGPTPNfUNF&#10;FdkKcaa5Yo5pzlN3kFFFFaEHgP7dGkvq37NniQoM/ZXhuT7BZBn+dfkvX7VfHjw7/wAJZ8GvGWlA&#10;ZNxpk+B7qpYfqtfisRg4PBrxMcrTT8j1cI/caEooorzTuCiiigAooooAKKKKAPdfCX7FfxU8ceGt&#10;N17R9IsrrTNQhW4t5f7RhUsjDIyC2QfY1rf8MA/Gf/oAWX/gzg/+Kr63/wCCePxATxT8EP7DklLX&#10;ugXT25ViM+U53xkD0GSv/Aa+pK9inhKVSCld6nmTxFSEnE/KT/hgH4z/APQAsv8AwZwf/FUf8MA/&#10;Gf8A6AFl/wCDOD/4qv1borX6jS8yPrdTyPyk/wCGAfjP/wBACy/8GcH/AMVR/wAMA/Gf/oAWX/gz&#10;g/8Aiq/Vuij6jS8w+t1PI/KT/hgH4z/9ACy/8GcH/wAVR/wwD8Z/+gBZf+DOD/4qv1boo+o0vMPr&#10;dTyPyk/4YB+M/wD0ALL/AMGcH/xVH/DAPxn/AOgBZf8Agzg/+Kr9W6KPqNLzD63U8j8pP+GAfjP/&#10;ANACy/8ABnB/8VR/wwD8Z/8AoAWX/gzg/wDiq/Vuij6jS8w+t1PI/KT/AIYB+M//AEALL/wZwf8A&#10;xVH/AAwD8Z/+gBZf+DOD/wCKr9W6KPqNLzD63U8j8pP+GAfjP/0ALL/wZwf/ABVH/DAPxn/6AFl/&#10;4M4P/iq/Vuij6jS8w+t1PI/KT/hgH4z/APQAsv8AwZwf/FVYsf8Agnx8YrucJNpmm2SE8yzajGQP&#10;wQsf0r9U6KPqNLzF9bqeR8dfs+/8E+rH4eeILHxJ401aHXtSs3Etvp1ohFrHIOjOzYMmDyBgDPXN&#10;fYtFFddOnGkrQRzznKo7yYUUUVqZhRRRQB+dn/BTv/ke/Bn/AGD5v/Rgr4sr7T/4Kd/8j34M/wCw&#10;fN/6MFfFlfN4r+NI9uh/DiFFFFcx0BRRRQAUUUUAFfoP/wAEwf8AkWPG3/X5D/6Aa/Piv0H/AOCY&#10;P/IseNv+vyH/ANANdmD/AIyOXE/wmfb9FFFfQnjBRRRQAUUUUAFFFFAFbU/+Qbd/9cn/AJGvwv1r&#10;/kL33/Xd/wD0I1+6Gp/8g27/AOuT/wAjX4X61/yF77/ru/8A6Ea8jH/Z+Z6OD+0UqKKK8k9IKKKK&#10;ACiiigAqxYf8f1t/10X+YqvViw/4/rb/AK6L/MUCP3L8L/8AItaT/wBekP8A6AK06zPC/wDyLWk/&#10;9ekP/oArTr6xbHzz3CiiimIKKKKACvjT/gpv/wAk18J/9hR//RRr7Lr40/4Kb/8AJNfCf/YUf/0U&#10;a5cT/Bkb0P4sT85KKKK+cPcCiiigAooooAKKKKAPsT/gmX/yVnxN/wBgY/8Ao6Ov0ir83f8AgmX/&#10;AMlZ8Tf9gY/+jo6/SKvfwf8ABXzPHxX8QKKKK7jkCiiigAooooAKKKKAPG/2wNYTRv2cfG8jNtM9&#10;n9mU5xy7BR/Ovx9r9Of+CjniddI+B1rpQZRJquoxJjPJWPLn+Qr8xq8LHO9W3ZHrYVWhcKKKK887&#10;QooooAKKKKACiinIpdgqjLE4AHc0Afr3+xvpx039m/wWhXYZbUz4xjO5yc/rXtNcl8JNEbw38MPC&#10;ulunlva6bBEyYxghBmutr6mmuWCXkfPzd5NhRRRWhB+WX/BQzSjp/wC0Ze3JBAvtPtZwfXCeX/7J&#10;XzNX25/wU78O+R4s8Ga6q8XNlLZs3vG+4f8Aow/lXxHXzWJXLVkj3KDvTiFFFFc5uFFFFABRRRQA&#10;V03w5+HetfFTxXa+HPD8UM+rXSu0MU86wh9qliAzEDOAeK5muz+DXjdvhx8U/DHiMFtlhfRSShTg&#10;tHuw4/FSRVRtzLm2Jleztuesf8MA/Gf/AKAFl/4M4P8A4qj/AIYB+M//AEALL/wZwf8AxVfqta3M&#10;V7bRXEEiywSoJI5FOQykZBHsRUte39Rpd2eX9bqeR+Un/DAPxn/6AFl/4M4P/iqP+GAfjP8A9ACy&#10;/wDBnB/8VX6t0UfUaXmH1up5H5Sf8MA/Gf8A6AFl/wCDOD/4qj/hgH4z/wDQAsv/AAZwf/FV+rdF&#10;H1Gl5h9bqeR+Un/DAPxn/wCgBZf+DOD/AOKo/wCGAfjP/wBACy/8GcH/AMVX6t0UfUaXmH1up5H5&#10;Sf8ADAPxn/6AFl/4M4P/AIqj/hgH4z/9ACy/8GcH/wAVX6t0UfUaXmH1up5H5Sf8MA/Gf/oAWX/g&#10;zg/+Ko/4YB+M/wD0ALL/AMGcH/xVfq3RR9RpeYfW6nkflJ/wwD8Z/wDoAWX/AIM4P/iqP+GAfjP/&#10;ANACy/8ABnB/8VX6t0UfUaXmH1up5H5Sf8MA/Gf/AKAFl/4M4P8A4qj/AIYB+M//AEALL/wZwf8A&#10;xVfq3RR9RpeYfW6nkflJ/wAMA/Gf/oAWX/gzg/8Aiq6Xwn/wTe+JOsXKjWr7SPD9tkbnMxuZMeyo&#10;ME/Vh9a/TaimsFSXcTxVQ8w+AX7P/h/9n3wm+k6M0l5eXLiW91K4AElw+MDgcKo6BR+OSSa9Poor&#10;tjFRXLHY5G3J3YUUUVQgooooA/FD44f8lh8Z/wDYWuf/AEYa4iu3+OH/ACWHxn/2Frn/ANGGuIr5&#10;SfxM+hj8KCiiipKCiiigAooooAK/aX9nv/khfgH/ALAlp/6KWvxar9pf2e/+SF+Af+wJaf8Aopa9&#10;PAfFL0ODF/Cj0GiiivaPLCiiigAooooAKKKKAPxV+PP/ACWjxt/2Frj/ANDNcHXefHn/AJLR42/7&#10;C1x/6Ga4OvlJ/Ez6GPwoKKKKkoKKKKACiiigAr9j/wBlT/k3XwB/2Cov5V+OFfsf+yp/ybr4A/7B&#10;UX8q9LAfG/Q4MX8KPV6KKK9s8sKKKKACiiigAooooAKKKKACiiigAooooAKKKKACiiigAooooAKK&#10;KKACiiigAooooAKKKKACiiigAooooAKKKKACiiigAooooAKKKKACkJwMnpS186ftu/HX/hUPwtk0&#10;7TZxH4j14Na220/NDFjEkvtwcD3PtUTmqcXJ9C4xc5KKPjf9uL49n4t/EptG0y48zw1oDtBAUOVn&#10;n6SS/ptHsPevmylZi7FmJLE5JPU0lfMTm6knJ9T3YRUIqKCiiioLCiiigAooooAKKKKACiiigAoo&#10;ooAKKKKACiiigAooooAKKKKACiiigAooooAsWuoXVi262uZrdvWKQqf0r1X4dftX/FH4ZyxDTfFN&#10;1e2UeP8AQNUY3UBHphuVH+6RXkVFVGUou8XYlxUtGj9T/wBnL9t3w18Z7i20LW4k8NeK5MLHA8mb&#10;e7b0ic9GP9xufQmvpevwcileCVJYnaORGDK6HBUjoQexr9M/2H/2pJ/ixpD+EPE9z5virTot8F3I&#10;fmvoBxk+si9/Uc9jXsYbFOb5J7nm18PyLmhsfWFFFFemcAUUUUAFFFFABRRRQAUUUUAFFFFABRRR&#10;QAUUUUAFFFFAHlX7Unhc+L/gB41sETfKtg1xHxnBjIkz+Smvxur93dRsYtU0+6sp13QXETQyKe6s&#10;CCPyNfiH8QvDM3g3xzr2hzqVlsL2W3IIx91jjj6Yrx8fHWMj0sJLRxOeoooryj0QooooAKKKKACi&#10;iigD62/4J2fFpPB3xNvfCV9MI7DxFGPI3HAW5jyVH/AlLD6ha/TCvwh07ULnSb+2vrOZ7a7tpVmh&#10;mjOGR1OVYH1BANfrr+yz+0JYfHv4fw3LyxxeJdPRYdUswcEPjiVR/cfGR6HI7V7GCrJr2b+R5mKp&#10;686PaaKKK9U88KKKKACiiigAooprusaM7sFVRksTgAetAH56f8FPv+Ry8D/9eNx/6GlfE1fUf7fn&#10;xg8N/FL4j6VZ+G7r+0YdDgltp72MgwyyMwJEZ/iC7cbuhJ46Zr5cr5rEtSqyaPcoJqmkwooornNw&#10;ooooAKKKKACv0B/4Jff8gPx5/wBfNr/6C9fn9X6A/wDBL7/kB+PP+vm1/wDQXrswn8ZHNif4TPuW&#10;iiivoTxQooooAKKKKAIrn/j2l/3D/Kvwy8Vf8jPrH/X5N/6Ga/c25/49pf8AcP8AKvwy8Vf8jPrH&#10;/X5N/wChmvJx+0fmejg/tGXRRRXkHpBRRRQAUUUUAFSQf6+P/eH86jqSD/Xx/wC8P50AfuP4H/5E&#10;rw//ANg+3/8ARa1t1ieB/wDkSvD/AP2D7f8A9FrW3X1i2R869wooopiCiiigAooooAKKKKAMTxvo&#10;EfirwdrejyjMd9Zy25GM/eUivw+1TT5dJ1O7sZwVmtpnhcEYwysQf1Ffu5X5F/tn/D5vh9+0B4hj&#10;SMpZamw1K3OOCJOWGe/zhvzry8fC8VM9DCS1cTw2iiivGPTCiiigAooooAKKKKAPr7/gnd8Zo/CH&#10;jy88F6jOItP17D2pdsKt0o4H/Al4+oFfpRX4QWN9caZewXdrM9vdQSLLFLGcMjKcgg+oIr9af2Tf&#10;2j7L48+B44rqVIvFmmRrHqNtnBk7CZR/dbv6Hj0r2MFWTXs5fI8zFUtedHu1FFFeqeeFFFFABRRR&#10;QAUUUUAFFFFABRRRQAUUUUAFFFFABRRRQAUUUUAR3MCXVvLDIMxyKUYeoIwa/Er4s+FpPBPxM8T6&#10;HIpU2WoTRAMMHbuJX9CK/bmvzF/4KKfD5vDPxlt/EEURWz160WQsBx50fyvz6kbTXm46F4KXY7sJ&#10;K03HufKdFFFeIeqFFFFABRRRQAUUUUAfQv7EPxjT4UfGO2tr6YQ6JryiwuWY4VHJ/dOfoxx9GNfr&#10;ACCAQcg9xX4NgkEEHBHev08/Yh/ach+KXheHwhr90B4t0qHbG8rc30C8Bx6uo4b8DXq4Ksl+7l8j&#10;zsVSv76PqmiiivYPNCiiigAooooAKKKKACiiigAooooAKKKKACiiigAooooAKKKKACiiigD87P8A&#10;gp3/AMj34M/7B83/AKMFfFlfaf8AwU7/AOR78Gf9g+b/ANGCviyvm8V/Gke3Q/hxCiiiuY6Aoooo&#10;AKKKKACv0H/4Jg/8ix42/wCvyH/0A1+fFfoP/wAEwf8AkWPG3/X5D/6Aa7MH/GRy4n+Ez7fooor6&#10;E8YKKKKACiiigAooooAran/yDbv/AK5P/I1+F+tf8he+/wCu7/8AoRr90NT/AOQbd/8AXJ/5Gvwv&#10;1r/kL33/AF3f/wBCNeRj/s/M9HB/aKVFFFeSekFFFFABRRRQAVYsP+P62/66L/MVXqxYf8f1t/10&#10;X+YoEfuX4X/5FrSf+vSH/wBAFadZnhf/AJFrSf8Ar0h/9AFadfWLY+ee4UUUUxBRRRQAV8af8FN/&#10;+Sa+E/8AsKP/AOijX2XXxp/wU3/5Jr4T/wCwo/8A6KNcuJ/gyN6H8WJ+clFFFfOHuBRRRQAUUUUA&#10;FFFFAH2J/wAEy/8AkrPib/sDH/0dHX6RV+bv/BMsf8XZ8T/9gb/2tHX6RV7+D/gr5nj4r+IFFFFd&#10;xyBRRRQAUUUUAFFFc58RPHOnfDbwVq/iTVJVis9PgaY5PLtj5VHuTgfjSbSV2NK+iPz5/wCCkPxD&#10;XxB8UdL8L28gaDRLXfLjp50nJH1CgfnXyFW5448XXvj3xfq/iHUXMl7qVy9xIT2yeB+AwPwrDr5i&#10;rP2k3I96nHkiohRRRWRoFFFFABRRRQAV1fwp8Nv4w+JnhfRkUv8AbNRgiYAZ+XeC3/joNcpX0t/w&#10;T98FHxR8f7TUZIg9volrJeFifuuRsT/0JvyrSlHnmomc5csWz9TIIVt4I4l+6ihR9AMVJRRX1J4A&#10;UUUUAfLH/BRbwgdf+BkOrRqWl0bUI5iQM4jcFGz+JSvzAr9u/ir4Mj+Ifw38SeHJFDf2jYyQpntJ&#10;jKH8GCn8K/EzULGbTL+4s7hGjngkaKRGGCGBwRj8K8THQtNS7nq4SV4OPYr0UUV5p3BRRRQAUUUU&#10;AFFFFAH6rfsLfGaP4n/B620i7uA+u+HAtlOrNlngx+5k65xtG36p719IV+L/AMBPjRqfwK+Itj4k&#10;sN01qP3N9ZBsC5tyRuX6jAIPYgV+wXgbxxo/xH8K6f4i0G7W90y+jEkUi9R6qw7MDkEHoRXv4Ssq&#10;kOV7o8fEUuSV1szeoooruOQKKKKACiiigAooooAKKKKACiiigAooooAKKKKACiiigAooooAKKKKA&#10;PxQ+OH/JYfGf/YWuf/RhriK7f44f8lh8Z/8AYWuf/RhriK+Un8TPoY/CgoooqSgooooAKKKKACv2&#10;l/Z7/wCSF+Af+wJaf+ilr8Wq/aX9nv8A5IX4B/7Alp/6KWvTwHxS9Dgxfwo9Booor2jywooooAKK&#10;KKACiiigD8WPj9E8Hxs8bJIpVhq1wcH3cmuAr0z9paN4vj346V0ZG/tSU7WGD14rzOvlZ/G/U+gh&#10;8KCiiioLCiiigAooooAK/YX9kO9F9+zj4GYY/d2Ai4/2SR/Svx6r9Uf+CfOvrrH7Oun2m/fLp17c&#10;W789MvvUfkwr0cC7VGvI4sWvcT8z6Vooor3DyQooooAKKKKACiiigAooooAKKKKACiiigAooooAK&#10;KKKACiiigAooooAKKKKACiiigAooooAKKKKACiiigAooooAKKKKACiiigAooooAK/Jj9uL4gS+Of&#10;2gdcg80tZ6LjTIEzwuz7+Pq5Y1+s9fiL8WbiW7+J/iyackzSapcs+eufMavMx0moJdzuwivJs5Oi&#10;iivFPVCiiigAooooAKKKKACiiigAooooAKKKKACiiigAooooAKKKKACiiigAooooAKKKKACiiigA&#10;rqPhj47vvhn4+0PxNp7lbnTrlJsA43pnDofZlJB+tcvRTTad0Jq6sz919A1q28SaFp2rWbb7S+t4&#10;7mJs9UdQw/Q1frx79kLVJ9X/AGb/AANPcMXkWzaHcT/Ckrov6KK9hr6mEuaKl3Pn5Llk0FFFFWSF&#10;FFFABRRRQAUUUUAFFFFABRRRQAUUUUAFFFFABX5e/wDBQz4dt4S+NY12GPbZeILZbjIHHnL8r/ic&#10;A/jX6hV83ft4/Co/ET4KXOpWsPmap4ff7dFtGWMWMSqPwwf+A1yYqn7Sk7dNTow8+SovM/Kqiiiv&#10;nT2wooooAKKKKACiiigArrPhj8T/ABB8IvF1p4i8OXjWt7AcMh5jnTvG6/xKf/1c1ydFNNp3Qmk1&#10;Zn7Afs+/tR+E/j3pMSWlwml+JI0zdaLcOBICOrRn/lonuOR3Ar2avwgsr65027iurS4ltbqFg8c0&#10;DlHRh0IYcg+4r6N+HP7fnxR8DQx2uoXVr4ssk4C6tGTMB7SoQx+rbq9aljla1RfM82phXe8D9UqK&#10;+JvDv/BTzw7PCg13wZqdnNj5msLmOdc+vzbDXWr/AMFIPhcbcObPXhJjPlfZEzn0zvxXasTRf2jm&#10;dCovsn1ZRXxT4i/4Kd+GreJhofg3VL6boDf3Edun1+Xef5V4H8Rv2/fij44ilttNurXwnZPxt0qM&#10;+cR7yuSwPuu2s5YylHZ3Ljhqkt1Y/RD4s/HrwT8FdO+0eJ9Zitrhl3Q6fD+8upv92Mc49zge9fnf&#10;+0T+254p+M0dzoujI/hjwo+Ve2ikzcXS/wDTVx2P9xePUtXznqGo3erXkt3fXU15dytuknuJDI7n&#10;1LHkmq9eZWxc6ui0R3U8PGGr1YUUUVxHWFFFFABRRRQAUUUUAFfoD/wS+/5Afjz/AK+bX/0F6/P6&#10;v0B/4Jff8gPx5/182v8A6C9dmE/jI5sT/CZ9y0UUV9CeKFFFFABRRRQBFc/8e0v+4f5V+GXir/kZ&#10;9Y/6/Jv/AEM1+5tz/wAe0v8AuH+Vfhl4q/5GfWP+vyb/ANDNeTj9o/M9HB/aMuiiivIPSCiiigAo&#10;oooAKkg/18f+8P51HUkH+vj/AN4fzoA/cfwP/wAiV4f/AOwfb/8Aota26xPA/wDyJXh//sH2/wD6&#10;LWtuvrFsj517hRRRTEFFFFABRRRQAUUUUAFfGX/BSX4XtrfgfR/GtrFun0aX7NdFR/ywkIAJ+j4/&#10;76NfZtYXjnwhY+PvCGr+HtSjEllqVs9vIPQMMZHuDz+FZVYe0g4mlOfJNSPw2orofiF4Jv8A4ceN&#10;dZ8NamhS8024aBiRjeB91x7MuCPrXPV8u007M95O+qCiiigYUUUUAFFFFABXR/D74g678L/Fdj4i&#10;8O3r2Op2jZV15V17o46MpHBBrnKKE2ndCavoz9av2cP2u/DHx3sYbC4ki0PxeiDztLmfCzHu0DH7&#10;4/2fvD3HNe+V+DtvcS2k8c0EjwzRsHSSNirKR0II6GvrD4Kf8FCvF3gWO30zxlbnxhpEeEF0XCX0&#10;S/7/AEk/4Hyf71exRxq+Gr955tXCvemfplRXlPwx/ah+G3xZSJNF8SW0N+//ADDtQIt7gH0Ct97/&#10;AICTXqoORkdK9OMoyV4u5wuLi7NC0UUVRIUUUUAFFFVNS1ax0a1a51C8t7G3X701zKsaD6liBQBb&#10;orxXxp+2P8JPA+9LnxbbalcIxU2+lKbps/VPl/Wvnfx7/wAFOQA8Pgzwhk9Bd63N/wC0oz/7P+Fc&#10;88RShvI2jRqS2R94k4GT0ryj4h/tT/DD4YXDWuteKrV75fvWdgDcyrzj5ggIU+xINfmR8R/2pPib&#10;8UhLFrPim6jsZDzYaefs0GPQqmCw/wB4mvKetcE8f0gvvOuGE/nZ+yvwq/aV+Hvxmu5LPwzryT6i&#10;gLGxuY2gnZR1ZVYDcPpnHevUK/DTwT4tv/Ani3SfEGmTPb3unXCTxvGcHg8j6EZB+tft14c1iPxD&#10;4f0zVIiDHe20dwu05GGUH+tdWGrusmpbowr0VSatszRooortOUKKKKACvm39vX4XN8QPgjc6laxe&#10;ZqPh+T7emByYsYlH/fPOPavpKq9/YwanY3Fncxia3njaKSNhwykYI/I1nUgqkXF9S4S5JKSPwhor&#10;0j9oX4U3Hwa+LGt+HJI2WzSTz7GQjiS3ckoR645X6qa83r5eUXFuLPeTUldBRRRSKCiiigAooooA&#10;K0PD/iDUfCutWer6ReS6fqVnIJYLmBtrow7g1n0UbCP1B/Zg/ba0T4sW1p4f8WSwaH4wAEaux2W1&#10;+fVCfuuf7h/DPQfUtfg0CVIIOCOhFfS3wQ/bu8c/CuO20zWj/wAJf4fiwqwXshFzCvpHNySB6MGH&#10;pivWo423u1fvPPq4XrT+4/U+ivEvhb+2H8MfinHDHba9HoupvgHT9YIt5M+isTsb8DXtaOsqK6MH&#10;RhkMpyCK9SM4zV4u558ouLtJDqKKKskKKKKACiiobu8t7C3ee5njtoEGWklcKqj3J4FAE1FeSeNf&#10;2rvhT4C81NR8ZWE9xH1ttPY3Un5R5H5mvnnx/wD8FNtLtRNB4M8KT38gJCXmryiKP6+WmWI+rLWE&#10;69KG8jaNGc9kfcNecfEf9on4d/Chmi8R+J7O1vACfsMJM1x+KJkj8cV+ZXxI/bD+KfxLE0N34kl0&#10;nT5P+XLRx9mTGehZTvYfVjXi8kjSyM7sXdjlmY5JPqTXBUxy2gvvOuGE/nZ+wnw1/az+GPxW1tNH&#10;0PxCF1STiG1voXt2m4zhNwwx9gc+1ewV+ENhf3Gl31veWkz291byLLFNGcMjqcqwPqCBX7S/BDxw&#10;/wASPhN4X8RysGuL6xjefH/PQDD/AKg1vhsQ614y3RjXoqlZx2O5ooorvOQKKKKACiiigD87P+Cn&#10;f/I9+DP+wfN/6MFfFlfaf/BTv/ke/Bn/AGD5v/Rgr4sr5vFfxpHt0P4cQooormOgKKKKACiiigAr&#10;9B/+CYP/ACLHjb/r8h/9ANfnxX6D/wDBMH/kWPG3/X5D/wCgGuzB/wAZHLif4TPt+iiivoTxgooo&#10;oAKKKKACiiigCtqf/INu/wDrk/8AI1+F+tf8he+/67v/AOhGv3Q1P/kG3f8A1yf+Rr8L9a/5C99/&#10;13f/ANCNeRj/ALPzPRwf2ilRRRXknpBRRRQAUUUUAFWLD/j+tv8Arov8xVerFh/x/W3/AF0X+YoE&#10;fuX4X/5FrSf+vSH/ANAFadZnhf8A5FrSf+vSH/0AVp19Ytj557hRRRTEFFFFABXxp/wU3/5Jr4T/&#10;AOwo/wD6KNfZdfGn/BTf/kmvhP8A7Cj/APoo1y4n+DI3ofxYn5yUUUV84e4FFFFABRRRQAUUUUAb&#10;3gnxzrnw68R2mu+HdRm0zU7ZtyTQnqO6sOjKe6ng1+kv7Of7c/hr4qx22i+K2g8MeKSAgaR9tpeN&#10;/wBM3P3GP9xj9Celfl5RXRRrzov3djCpSjVWu5+8oIIyORS1+TPwR/bU8f8AwdS30+W5Hifw9H8o&#10;07UnJaNfSKXlk9gcqPSvt/4Y/t0/C/4hxww3mpt4V1N8A2urjYm49llHyEfUj6V7NPFU6nWzPMnh&#10;5w6XR9D0VT0vWdP1y1W506+ttQt26TWsyyofxUkVcrsOYKKhu723sIGmup4raFeWkmcKo+pNeN/E&#10;j9sL4W/DSKZbrxHDrF/GOLHRyLmQnGQCwOxfxYVEpxgrydioxlLRI9muLiK0t5Z55UhgiUvJLIwV&#10;UUDJJJ4AA71+Yv7bX7Usfxf1tfCvhm4ZvCOmy7nnXgX04434/uLzt9eT6Vzn7RH7Zniz45edpNoD&#10;4c8Jk4/s63kzJcDPBnfjd/ujC/XGa+eq8fE4r2i5IbHp0MPyPmluFFFFeadwUUUUAFFFFABRRRQA&#10;V+kP/BNj4enRPhtrPiy4i2z61deTAxUcwxZGQevLl/yFfnf4e0K88Ua9p2j6fEZ76/uI7aCNRks7&#10;sFA/M1+2Hw28FWnw58B6F4ashiDTbSO3B/vMB8zH3Jyfxr0cDT5pufY4cVO0eXudLRRRXuHlBRRR&#10;QAV+T/7c3wuPw5+OmpXUEWzTdeH9pQEDgMxxIv4Pn8CK/WCvnD9un4Nn4ofB+bU7G383W/Dxa9hC&#10;DLPDj96n5AN/wGuPFU/aU3bdanTh58k9ep+VFFFFfPHtBRRRQAUUUUAFFFFABXtf7Nf7UOv/ALPe&#10;uMsatqnhi7cG90p2x7eZEf4XA/Buh7EeKUVUZOD5ovUmUVJWZ+2nwt+Lnhf4x+G49a8L6nHewHAm&#10;gJ2zW7f3JE6qf0PYkV2Vfhx4J8e+IfhxrsOs+GtWudH1GLpLbvjcP7rL0ZfZgRX3D8Gv+CklndrB&#10;p3xI0s2c2Av9s6WhaNj6yQ9V+qk/QV7VHGRlpPR/geXUw0o6w1R9zUVzHgj4neFPiRZC68M+ILDW&#10;o8ZZbWcM6f7yfeX8QK6evQTTV0cbTWjCiiimIKKKKACiisDxN4+8NeC7d5te1/TdIjRdx+2XSRnH&#10;sCcn8KTaWrGlfY36K+b/ABz+358J/CKyx2Oo3fia6UDEel25KH/to+1fyzXzh8Qv+ClXjDWhNb+E&#10;tCsfDlu3CXN0TdXA9xnCD8VNc08VSh1v6G8aFSXQ/RXUtUs9GspbzULuCxtIhukuLmQRxoPUsSAK&#10;8O8Q/tyfB3w7qRsn8Ttfupw0un2sk0QOf74GD9RkV+X3jn4qeL/iXd/aPFHiLUNacHKpczExof8A&#10;ZQYVfwArla4J4+T+BfedccIvtM/cTwL8QfDvxL0GLWfDOrW+r6dIdvmwNyjd1ZTyp9iAa6Kvy8/4&#10;J7fEi78K/G2Lw81yy6X4gheGSAn5TMil42x68Mv/AAKv1Dr0aFX20ObqcVan7KVgoooroMQooooA&#10;KKKKAPxQ+OH/ACWHxn/2Frn/ANGGuIrt/jh/yWHxn/2Frn/0Ya4ivlJ/Ez6GPwoKKKKkoKKKKACi&#10;iigAr9pf2e/+SF+Af+wJaf8Aopa/Fqv2l/Z7/wCSF+Af+wJaf+ilr08B8UvQ4MX8KPQaKKK9o8sK&#10;KKKACiiigAooooA/Hf8Aa5tzbftIePEZgxN/uyPdFNeQ175+3LpZ039pTxOxz/pIhuBn3jA/9lrw&#10;Ovl6qtUl6s9+nrBegUUUVkaBRRRQAUUUUAFfdf8AwTJ8dpDd+LPCE0uGlCajboT1I+STH4bK+FK7&#10;X4N/FC/+DvxF0jxVp4MjWcmJoM4E0J4dD9R+oFbUans6ikZVYc8HE/bGiuT+GfxP8PfFvwpa6/4c&#10;v472zmUb0Vv3kD45jkXqrD0P16V1lfTJpq6PCaadmFFFFMQUUV5/48+P3w9+GiSf8JD4s02ynQHN&#10;qkwlnyO3lpls/hUuSirtjSb0R6BRXxx4r/4KY+DNMunh0Hw1qutopwLid0tkYeoB3N+YFewfs8/t&#10;TeF/2hre8h02GfSdbs1Ek+mXbBm2E43ow4ZcnB6EZHHIrKNenOXLGWppKlOK5mj2eiiitzIKKKKA&#10;CiiigAooooAKKKKACiiigAooooAKKKKACiiigAooooAKKKKACiiigAooooAKKKKACiiigAooooAK&#10;/Hb9rHwfJ4K/aB8ZWTxmOKe9a9h4ODHL84x/31j8K/Ymvi7/AIKK/A6XxH4esviDpNuZbzSk+z6i&#10;kYyWtycrJj/ZJIJ9CPSuHGU3OnddDrw0+Wdn1PzqooorwD2AooooAKKKKACivqb9iP8AZoi+L+q6&#10;r4h8Q2Kz+GrKGS2hSdTsuLllwMeoTO4474FfOHi3w7ceEfFGraJdqy3Gn3Uls+4YJKsRnHvjP41o&#10;6coxU3szNTTk4roZFFFFZmgUUUUAFFFFABRRRQAUV0HhD4feJviBdyWvhvQdQ1yeMbnSxt2l2D1O&#10;Bx+NJ4t8BeJPAV4tr4j0LUNEuGGVS+t2iLD2yOfwp8rte2grq9jAooopDCiiigAooooAKKKKACii&#10;igAoorvvgZ8Lrz4w/E/RPDVojGK4mD3UqjiKBTmRz9Bn8SKaTk0kJtJXZ+pv7JuiT+H/ANnXwNaX&#10;ClZjY+eQewkdpF/RhXrdV9OsINK0+2srWMRW1tEsMUY6KigBR+QFWK+qjHlio9j5+T5m2FFFFUSF&#10;FFFABRRRQAUUUUAFFFFABRRRQAUUUUAFFFFABUV1axXttNbzxrLBMhjkjboykYIP1FS0UAfjZ+0r&#10;8Hrn4KfFjVtDZD/Zsrm60+UDh4HJKj6rypHtXllfrL+2X+z8Pjb8N3uNNhU+J9GDXFk2PmmXGXhz&#10;/tAce4Ffk7NDJbyvFKjRyoxV0cYZSOCCOxr5zE0fZT02Z7dCp7SPmMooorlOgKKKKACiiigAoooo&#10;AKKKKACiiigAooooAKKKKACiiigAooooAKKKKACiiigAr9Af+CX3/ID8ef8AXza/+gvX5/V+gP8A&#10;wS+/5Afjz/r5tf8A0F67MJ/GRzYn+Ez7looor6E8UKKKKACiiigCK5/49pf9w/yr8MvFX/Iz6x/1&#10;+Tf+hmv3Nuf+PaX/AHD/ACr8MvFX/Iz6x/1+Tf8AoZrycftH5no4P7Rl0UUV5B6QUUUUAFFFFABU&#10;kH+vj/3h/Oo6kg/18f8AvD+dAH7j+B/+RK8P/wDYPt//AEWtbdYngf8A5Erw/wD9g+3/APRa1t19&#10;YtkfOvcKKKKYgooooAKKKKACiiigAooooA+Hv+Ci/wAB31PTbb4l6Pb7p7JVtdWSNclos/u5uP7p&#10;O0n0YdhX59V+7mq6Xaa5pl1p9/bx3djdRNDPBKMrIjDDKR6EGvyG/ah+AF78A/iJPp6pJL4evS0+&#10;l3bc7os8xsf76ZwfXg968XGUeV+0js9z1MLVuuRnjlFFFeYd4UUUUAFFFFABRRRQAUUUUAKCVIIO&#10;COhFegeDv2gPiN4BRI9C8ZatZQIMLbtcGWID0CPlR+VefUU1Jx1TE0nufTujf8FEPi1pojW5m0jU&#10;0UYJuLEKzfUoVrph/wAFNPHgAB8M6ATjk4m5/wDH6+PKK3WIqr7TMXRpv7J9f3P/AAUw+IEsJWLw&#10;9oEMhxh9krY/AvXN6h/wUQ+Ll4HENxo9kGzjybAEqPqzGvmSih4iq/tMao019k9f179rn4veI0eO&#10;58c6jDG/VLMrb/qgB/WvM9b8T6x4kuGn1bVb3U5m5Ml5cPKx/FiazKKxlOUvidzRRjHZBRRRUlBR&#10;RRQAV+r/AOwn8QP+E4+AOlW0sm+80R206XPXavMfPf5SK/KCvsz/AIJpeOzpnxA1/wAKyyYh1S0F&#10;1Chz/rIjz/46f0rtwk+Sql3OXEx5qbfY/RqiiivoDxgooooAKKKKAPlf9vj4EN8Sfh2virSrfzNe&#10;8PI0rLGuXntTzIvHUrjcPoQOtfmDX7yOiyoyOoZGGCp6EV+Vn7aX7N8nwX8cNrWj2pHhDWZGe3KD&#10;5bSY5LQH0HUr7ZH8NeRjaP8Ay9j8z0sLV/5dv5HzdRRRXknohRRRQAUUUUAFFFFABRRRQAV2vg34&#10;0+O/h8VHh7xZqumRr0giuWMX/ftsr+lcVRTTa1TE0nufSmh/8FBfi9pEUcc+oabqqpjLXliu5vqU&#10;K11sX/BTLx8kSq/hvQJHA5fbMM/hvr4+ordYiqvtMydGm/sn2DL/AMFMvHzxOqeHNAjcjCvtmO0+&#10;uN9c/qH/AAUW+LN0zeQ2i2SnoI7HcR+LMa+XqKHiKr+0xexpr7J7Rrv7Y/xh18SLL41vLWN+Clik&#10;cGPoVUEfnXmOv+NPEHiqTzNZ1zUdWf1vbp5f/QiaxaKylOUvidzRRjHZBRRRUFhRRRQAV+kn/BNn&#10;4gf238MtY8KzSbp9Gu/NhU9oZef/AEMNX5t19I/sC+Oz4Q+PtjYSShLXXIHsXU93xuj/AFB/OurD&#10;T5Kq89Dnrx5qbP1Vooor6M8QKKKKACiiigD87P8Agp3/AMj34M/7B83/AKMFfFlfaf8AwU7/AOR7&#10;8Gf9g+b/ANGCviyvm8V/Gke3Q/hxCiiiuY6AooooAKKKKACv0H/4Jg/8ix42/wCvyH/0A1+fFfoP&#10;/wAEwf8AkWPG3/X5D/6Aa7MH/GRy4n+Ez7fooor6E8YKKKKACiiigAooooAran/yDbv/AK5P/I1+&#10;F+tf8he+/wCu7/8AoRr90NT/AOQbd/8AXJ/5Gvwv1r/kL33/AF3f/wBCNeRj/s/M9HB/aKVFFFeS&#10;ekFFFFABRRRQAVYsP+P62/66L/MVXqxYf8f1t/10X+YoEfuX4X/5FrSf+vSH/wBAFadZnhf/AJFr&#10;Sf8Ar0h/9AFadfWLY+ee4UUUUxBRRRQAV8af8FN/+Sa+E/8AsKP/AOijX2XXxp/wU3/5Jr4T/wCw&#10;o/8A6KNcuJ/gyN6H8WJ+clFFFfOHuBRRRQAUUUUAFFFFABRRRQAUUUUAXtN1zUtGcPp+oXVi4Od1&#10;tM0Z/Qit3/hbPjf/AKHDXv8AwZTf/FVylFNNrZismaWp+JdX1pi2oare35PU3Nw8mf8Avoms2iil&#10;uAUUUUDCiiigAooooAKKKKACiit3wP4N1P4g+LNL8O6NAbjUdQmWGJB0GerH0AGST6A0JXdkJu2p&#10;9T/8E6Pgy/ibx3eePNQt86ZoamGzLrxJdOOSP9xCfxdfSv0irjvhD8M9N+EHw80fwrpgBisogJZs&#10;YM8x5kkPuzEn2GB2rsa+loUvZQUep4dap7SbYUUUV0GIUUUUAFNkjWaNkdQ6MCrKwyCD1BFOooA/&#10;Iv8Aa9+BsvwU+Kt5HbQsPD2qs15p0mCQqk/NFn1Un8iK8Nr9lP2jfgfYfHj4b3mhzhItUhBn027Y&#10;f6mcDjP+y3Q+x9q/H3xH4e1Dwlr1/o2q2z2eo2MzQTwSDBVgcH8O4PcV89iqPsp3WzPZoVfaRs90&#10;ZtFFFcZ1BRRRQAUUUUAFFFFABRRRQBZsNRu9KukubK6ms7hDlZYJCjqfYjmvXPCf7YHxc8HLHHa+&#10;Mr28gj6Q6kFuh+bgt+teNUVUZyj8LsS4xluj6v0j/gpF8TrIj7bYaFqQ/wBq2eM/+OvWr/w808ef&#10;9CzoH5Tf/F18d0Vt9ZrL7Rl7Gn/KfW+pf8FKfiPdIRaaPoFk23GfJkk59eXrlNZ/b8+MWrRGOPWb&#10;HTgf4rOwjDfm26vnOik8RVe8mNUaa+yej+I/2jvif4syNT8c61KhGDHFdNCh/wCAptFee3N1NeSm&#10;W4mknlPV5GLE/iaiorFyct2aJJbIKKKKRQUUUUAb3gPxXceBvGuh+ILRis+mXkV0u3vsYEj8QCPx&#10;r9u9E1e31/RrHU7R/MtbyBLiJvVHUMD+Rr8Jq/WH9hPx2fGv7PWjQzSB7rRpH0yT12ocx5/4Ay/l&#10;XqYGdpOHc8/FxulI+haKKK9k8wKKKKACiiigD8UPjh/yWHxn/wBha5/9GGuIrt/jh/yWHxn/ANha&#10;5/8ARhriK+Un8TPoY/CgoooqSgooooAKKKKACv2l/Z7/AOSF+Af+wJaf+ilr8Wq/aX9nv/khfgH/&#10;ALAlp/6KWvTwHxS9Dgxfwo9Booor2jywooooAKKKKACiiigD8yf+CkOhGw+OFhqOfkv9LjwMd0Zg&#10;f5ivk+v0E/4KceEGuNB8I+Jo4gfs08ljK46gONy5/FT+dfn3XzmKjy1pHt0HemgooorlOgKKKKAC&#10;iiigAooooA6LwT8Q/Evw31Yal4Y1u80W86NJaylQ49GXow9iCK+h/Dn/AAUb+KGkRJHqFvo2thV2&#10;757YxufclGA/SvlaitIVZw+F2M5U4z+JH2Gf+CmnjzBx4Z0AH1xN/wDF1zWr/wDBRH4taiJFtpdH&#10;01WGAYLHcy/Qux/lXzDRWjxFV/aZCo019k9D8Y/tC/Ejx8jR654y1a7gbrbpOYYj9UTCn8RXnrMz&#10;sWYlmPJJOSaSisHJy1bNkktgr239jLxY/hH9ovwlKJDHDezmwlG7AZZVKDP0JB/CvEq1fCmsv4d8&#10;T6TqkZIezuopwV65Vgf6VUJcslLsTJc0Wj90aKq6XqEeraZaX0P+puYUmTP91lBH86tV9UfPhRRR&#10;QAUUUUAFFFFABRRRQAUUUUAFFFFABRRRQAUUUUAFFFFABRRRQAUUUUAFFFFABRRRQAUUUUAFFFFA&#10;BUN3aQ39rNbXMST28yNHJFIu5XUjBUg9QQcVNRQB+ZX7Vv7FOrfDW/vfE/gyzl1TwjIxlltYVLza&#10;dnkgr1aP0YdO/rXydX7ykAggjIPavBvit+xT8Mvipcz30mmSeH9WlJZr3R2EO9vVoyChPqcAn1ry&#10;q2Cu+an9x6FLFWVpn5J0V91a5/wS+vFuB/Y/jyB4PS+sCrD8Vcg1FpP/AAS/1Nrof2n47tI7bv8A&#10;ZLBmc/8AfTgVw/Va38p1fWKXc+Gq96/Zu/ZJ8TfHbU7e+uIZdG8Ho4M+qzJgzAHlIAfvsemeg7+l&#10;fbPw0/YF+GPgKaG71G2ufFmoR4IfVWHkA+ohUBT/AMC3V9H29tFZwRwQRJDDGoRI41CqoHQADoK7&#10;KWCd71PuOepila0DI8GeDdI+H/hmw0DQrNLHTLKMRxRIPzJPdieSe5r81/8AgoV8OP8AhEPjUNcg&#10;h2WXiG3FxuC4BmTCyD642H8a/UOvmX9v/wCGa+N/gfcaxBGG1Dw7KL1W7mE/LKM+m07v+A114mnz&#10;Uml0OahPlqJvqflnRRRXzx7QUUUUAFFFFABU9jaNf31vaoQrzSLGpboCTjn86gp8TtHKjp95SCPr&#10;QB+1/wAH/hto3wp+H+k6BotrHbwQwq0sigbp5SBukY9yT3ro9d8O6V4o06Sw1jTbTVbKQYe3vIVl&#10;Q/gwIqPwo7yeFtHeUYkazhLD32DNatfVpJRSS0Pnm3e58vfEX/gnp8NPGBmn0QXnhG+c5zZP5tvn&#10;v+6c8fRWUV8y+Pf+CdPxJ8NNJLoE+n+KrUcgQS/Z5+v9yTA/Jq/TuiuaeFpT6W9DeOIqR63PxD8W&#10;/Cvxj4DmaPxD4Z1TSCucvc2rqh+j42n8DXK1+8U9vFdQtFNEk0TDDJIoZSPcGvNPF/7Mvwu8cNI+&#10;reCtLeeQfNPbRfZ5P++o9prilgH9mR0xxa+0j8aKK/TfxN/wTe+Gmr730q/1rQpD0WO4WeMfg65/&#10;8ery7X/+CX+oJJnRPHVtMn93ULFoz+aM38q5pYOsulzdYmm+p8M0V9Sav/wTn+K1hI/2RtE1KMdD&#10;FelC34Oo/nXFan+xX8ZdMdgfBdxdKv8AHbXMMgP0G/P6Vi6NVbxZqqtN7SR4hRXscH7H3xkuJRGv&#10;gLUVJ7u8Sj8y+K9X+Hn/AATe8da/cRy+KtSsPDFjwWSNvtVwR3AVcKD9WojQqydlFg6sI7s+WfDP&#10;hjVfGWuWmjaJYTalqd24jhtrddzMf6D1J4Ffqx+yZ+zPa/ADwi8195dz4t1NFN/cJysK9RAh9Aep&#10;7n2ArrPgv+zp4K+BWnmLw7p2/UZE23Gq3ZElzN7FsYVf9lQBXp1evh8L7L3pbnm1q/tPdjsFFFFe&#10;gcYUUUUAFFFFABRRRQAUUUUAFFFFABRRRQAUUUUAFFFFABRRRQAV+ff7eX7LDaZd3XxK8KWRazmO&#10;/WrOBf8AUt/z8KB/Cf4sdD83cmv0EqO4t4ruCSGaNZYZFKPG4yrA8EEdxWNWkq0eVmtOo6cuZH4O&#10;0V9f/tf/ALF1z8O7i78Y+B7SS68KuTLeadECz6cepZR1MX/oPfjkfIFfOVKcqUuWR7UJxqLmiFFF&#10;FZmgUUUUAFFFFABRRRQAUUUUAFFFFABRRRQAUUUUAFFFFABRRRQAUUUUAFfoD/wS+/5Afjz/AK+b&#10;X/0F6/P6v0B/4Jff8gPx5/182v8A6C9dmE/jI5sT/CZ9y0UUV9CeKFFFFABRRRQBFc/8e0v+4f5V&#10;+GXir/kZ9Y/6/Jv/AEM1+5tz/wAe0v8AuH+Vfhl4q/5GfWP+vyb/ANDNeTj9o/M9HB/aMuiiivIP&#10;SCiiigAooooAKkg/18f+8P51HUkH+vj/AN4fzoA/cfwP/wAiV4f/AOwfb/8Aota26xPA/wDyJXh/&#10;/sH2/wD6LWtuvrFsj517hRRRTEFFFFABRRRQAUUUUAFFFFABXA/Gz4OaJ8cfAd54c1mMIzfvLS8V&#10;cyWswHyyL/IjuCRXfUUmlJWY03F3R+I3xR+GGvfCHxle+G/ENqbe9t2ykg5jnjP3ZEPdT/8AWPIr&#10;kq/ZT9oD9n7w/wDH/wAJNpmqILXVIAWsNUjXMls57f7SHuv9a/J/4s/CLxJ8GPFk+g+JLJredctB&#10;cICYbmPs8bdx+o6GvnsRh3Rd1sezRrKqrPc4uiiiuQ6QooooAKKKKACiiigAooooAKKKKACiiigA&#10;ooooAKKKKACiiigAr0v9m3xqfAHxv8I6wXKQJfJDPg4zG/yMD+deaVJBM1vPHKhw8bBlPuDmnF8r&#10;TRLXMmj94QQQCDkGlrlfhVr7eKfhr4X1Zxh7vToJW/3igz+ua6qvq07q58+1Z2CiiimIKKKKACud&#10;+IPgHRfid4Q1Hw3r9ot3pt9HsdT95G/hdT2ZTgg+1dFRSaTVmNO2qPxl+PvwJ1z4CeN5tF1RGnsJ&#10;SZNP1FVxHdRZ4I9GHRl7H2IJ8zr9svi38JPD3xo8HXPh3xFa+bBJ80NwmBLbSY4kjPYj8iODX5O/&#10;Hn9nzxN8AvE7afrEJudMmYmx1WFT5Nyv/srgdVPT3HNeBicM6T5o7Hr0K6qKz3PL6KKK4jrCiiig&#10;AooooAKKKKACiiigAooooAKKKKACiiigAooooAKKKKACtvwT4jl8IeMNF1uB2STT7yK5BXrhWBI/&#10;EZFYlFCdncW5+7Wj6nFrOk2WoQENDdQpOhByMMoI/nVyvH/2R/Eb+KP2ePBl1KczRWn2ZznqY2K5&#10;/ICvYK+qhLmipdz5+S5ZNBRRRVkhRRRQB+dn/BTv/ke/Bn/YPm/9GCviyvtP/gp3/wAj34M/7B83&#10;/owV8WV83iv40j26H8OIUUUVzHQFFFFABRRRQAV+g/8AwTB/5Fjxt/1+Q/8AoBr8+K/Qf/gmD/yL&#10;Hjb/AK/If/QDXZg/4yOXE/wmfb9FFFfQnjBRRRQAUUUUAFFFFAFbU/8AkG3f/XJ/5Gvwv1r/AJC9&#10;9/13f/0I1+6Gp/8AINu/+uT/AMjX4X61/wAhe+/67v8A+hGvIx/2fmejg/tFKiiivJPSCiiigAoo&#10;ooAKsWH/AB/W3/XRf5iq9WLD/j+tv+ui/wAxQI/cvwv/AMi1pP8A16Q/+gCtOszwv/yLWk/9ekP/&#10;AKAK06+sWx889wooopiCiiigAr40/wCCm/8AyTXwn/2FH/8ARRr7Lr40/wCCm/8AyTXwn/2FH/8A&#10;RRrlxP8ABkb0P4sT85KKKK+cPcCiiigAooooAKKKKACiiigAooooAKKKKACiiigAooooAKKKKACi&#10;iigAooooAVVLMAASTwAO9fpp+wt+zOfhh4b/AOEz8Q2uzxPq0I+zwSL81lbHnHs78E+gwO5FeW/s&#10;RfshPqlxYfETxpZ4sEIl0nS7hOZm/hnkB/hHVR36njr+gdevhMPb95P5Hm4mtf3I/MKKKK9Y84KK&#10;KKACiiigAooooAK+Uf21v2U/+FsaO3i7wtaqPF1hH++t0GP7QhH8P/XRex79PTH1dRWdSnGpFxkX&#10;CbhLmR+Dk0MltNJFLG0UsbFHRxhlI4IIPQ0yv0p/a/8A2L4viWtz4x8E28Vt4qUF7uwXCJqAA6js&#10;Jffo3fnmvzev7C50q9ns723ltLuBzHLBOhR42BwVZTyCD2r52tRlRlZntU6saquivRRRWBsFFFFA&#10;BRRRQAUUUUAFFFFABRRRQAUUUUAFFFFABRRRQAUUUUAFfb//AATI8a/ZfEXi7wrLIAt1BHqEKlv4&#10;kOx8D6Mn5V8QV7f+xd4lk8M/tHeEnQ/JeSSWUme6uh/qFrfDy5KsWY1o81No/XeiiivpjwgooooA&#10;KKKKAPxQ+OH/ACWHxn/2Frn/ANGGuIrt/jh/yWHxn/2Frn/0Ya4ivlJ/Ez6GPwoKKKKkoKKKKACi&#10;iigAr9pf2e/+SF+Af+wJaf8Aopa/Fqv2l/Z7/wCSF+Af+wJaf+ilr08B8UvQ4MX8KPQaKKK9o8sK&#10;KKKACiiigAooooA8t/ab+Gx+KvwU8S6HFGJL7yPtNoO/nR/Mo/HGPxr8bXRonZHUo6nBVhgg+hr9&#10;4yARg8ivyt/bk+BMnwp+KE2uWFvt8N+IZGuYWQfLDOeZYvbn5h7E+leVjqV0qiPQwlSzcGfNlFFF&#10;eOemFFFFABRRRQAUUUUAFFFFABRRRQAUUUUAFKDg0lFAH7J/sueJ/wDhL/gB4I1BpGllGnpbSMxy&#10;d0RMZz/3xXqdfJ3/AATe8UjV/gnqGjs+ZdK1OQBfRJFVx/49vr6xr6ejLmpxfkeDVXLNoKKKK2Mg&#10;ooooAKKKKACiiigAooooAKKKKACiiigAooooAKKKKACiiigAooooAKKKKACiiigAooooAKKKKACi&#10;iigAooooAKKKKACiiigAqlrekW2v6PfaZeRiW1vIXglRujKwII/WrtFAH4g/E7wPdfDX4g6/4YvF&#10;Im0y7eAFv40zlH/4EpU/jXL19/f8FGfgTNqEFn8StHtTI1tGLTV1iUk+Xn93MfYElSfQr2FfANfM&#10;VqbpTcT3aU/aQUgooorE2CiiigArq/hT4Tn8dfErwzoNvH5j31/DEy4z8m4Fz+Chj+FcpX3f/wAE&#10;6PgNMLm5+JmsWxjiCtaaQki/fzxJMPbjYD/ve1bUabqzUUZVZqnBs+8raBbW2ihQYSNAigegGKlo&#10;or6c8EKKKKACiiigAooooAKKKKACiiigAooooAKKKKACiiigAooooAKKKKACiiigAooooAKKKKAC&#10;iiigAooooAKKKKACiiigBrosiMjqGVhgqRkEV8WftMfsB2niZ7vxJ8No4dO1NsyT6Ex2QTnuYT0j&#10;Y/3T8p7be/2rRWVSlGqrSRpCpKm7xPwq1/w9qfhXV7nStZsLjTNStm2TWt1GY5EPuDWdX7TfFn4E&#10;eC/jXpn2XxRo8VzOilYb+H93dQf7kg5x7HI9q+FPi7/wTo8Y+FDPe+C7yLxZpq5YWj4hvVHpg/K/&#10;4EE/3a8WrhJw1jqj1KeJhPSWjPkSitPxD4Y1fwlqUmn61pl3pN6hw0F5C0Tj8CP1rMrh2OoKKKKB&#10;hRRRQAUUUUAFFKASQAMk17V8KP2P/iZ8WWhns9EbRtKcjOpavmCPHqqkb3/Bce9VGEpu0VcmUlFX&#10;kzxSvb/gR+yP43+OU8F3b2p0Tw2W+fWb5CEYd/KXrIfpx6kV9sfBb9gbwL8Nng1HxCT4y1uPDA3k&#10;YW0jb/Zh53fVyfoK+nIokgiSONFjjQBVRBgKB0AHYV6dLBN61PuOCpiltA/Lb9tT4JeGvgTJ4G0L&#10;w7bvmSznku76dt011IHQbm7DGTgAAD3618y19s/8FPv+Ry8D/wDXjcf+hpXxNXFiIqNVpbHVRblT&#10;TYUUUVzm4UUUUAFFFFABX6A/8Evv+QH48/6+bX/0F6/P6v0K/wCCYFuB4S8cz7WDNe26buxAjY/1&#10;rswn8ZHLif4TPtyiiivoTxgooooAKKKKAIrn/j2l/wBw/wAq/DLxV/yM+sf9fk3/AKGa/dCRBJGy&#10;nowIr8S/jB4VuvBPxT8VaJeIUms9RmXBOcoXLI34qVP415WPWkWehg3rJHH0UUV456YUUUUAFFFF&#10;ABUkH+vj/wB4fzqOtTwvolz4l8SaXpVnG0t1e3McEaKMkszAULUR+2/gf/kSvD//AGD7f/0WtbdU&#10;NB046RoWnWDMHa1to4Cw77VC5/Sr9fWLY+ee4UUUUxBRRRQAUUUUAFFFFABRRRQAUUUUAFch8T/h&#10;T4Z+MHhibQvE+nJfWj5Mcg+WW3f+/G/VW/n0ORXX0UmlJWY02ndH5PftEfsaeLPglNcapYRyeIvC&#10;IJK6jAmZLdfSdB93/eHy/TpXz1X7ySRrKjI6h0YYZWGQR6Gvlz44/sC+DfiTLcap4YdfB+uyZYrB&#10;Hmzmb1aIfcz6pj6GvIrYJ/FS+49GliulT7z8vqK9S+LP7NPxB+DM0ra/ocr6ahwuqWWZrVh67wPl&#10;+jAGvLa8yUXF2krHepKSumFFFFSUFFFFABRRRQAUUUUAFFFFABRRRQAUUUUAFFFb/hDwD4k8f34s&#10;vDmh3+tXGQpWzgaQKT/eIGF6dyKEm9EJu25gVqeGfDOqeMdds9H0Wxm1HUruQRw29uhZmJ9h2HUn&#10;tX1l8LP+CbvivxAYbvxtqtv4asjgtZWuLi6I9CR8ifm30r7d+EnwE8FfBPTjb+F9Hjt7l12zahP+&#10;8upv96Q84/2Rge1d1LB1J6y0RyVMTCPw6s2/hf4Xm8FfDrw3oNy4e50+wit5WXpvCjdj8c11FFFe&#10;8lZWR5Ld3cKKKKYgooooAKKKKACsPxp4J0T4heHbvQvEOnQ6ppdyuJIJlzg9mU9VYdiORW5RSaTV&#10;mNO2qPzF/aO/YS8RfDKS51vwalx4l8MDLvCq7ryzXr8ygfOo/vKM+oHWvlQggkEYI7V+8tfPXx0/&#10;Yo8DfGR7jUrWL/hF/EkmWOoWEY8uZvWWLgN9Rg+5ryq2Cv71L7j0KWK6VPvPyeor2j4vfsjfEb4O&#10;tNcX+kNq2joSRqulAzRBfVxjcn/Ahj3NeL15Uoyg7SVj0IyUleLCiiipKCiiigAooooAKKKKACii&#10;igAooooAKKKKACiitXw74V1nxdqCWOiaVeateMQBDZwNK3JxyFBwPc0b7C2Mqp7GxudTvIbSzglu&#10;rqZxHFDChd3Y9AAOSa+qfhd/wTr8e+LjDdeKLm28Iae2GaOT9/dkegjU7VP+83HpX2z8Fv2XPAXw&#10;NjWfRdNN5rO3a+r6hiW4PHO04wgPooHvmu2lhKk99Ecs8TCG2rLH7L3gDUfhn8DvDOhavGYdTjhM&#10;1xCesTOxbYfcZGfevVaKK96MVGKiuh5MnzNthRRRVEhRRRQB+dn/AAU7/wCR78Gf9g+b/wBGCviy&#10;vu//AIKd+FLlrjwZ4jRHazVZrGRgOFckOv5gH8q+EK+cxStWke3h3emgooorlOgKKKKACiiigAr9&#10;B/8AgmD/AMix42/6/If/AEA1+fFfpP8A8E1vCF1o/wAKdb1y4Ro4tW1D/R9wwGSNdpYf8C3D8K7c&#10;Gr1kcuJf7tn1/RRRX0B4wUUUUAFFFFABRRRQBW1P/kG3f/XJ/wCRr8L9a/5C99/13f8A9CNfuvJG&#10;s0bRuNyMCpHqDX4kfFnwdeeAPiV4k0C/j8u4sb6WPHOGXdlWHsVII9jXk49O0Wejg3rJHJUUUV5B&#10;6QUUUUAFFFFABViw/wCP62/66L/MVXre8BeHLnxd410PRbSN5bm+vIoEVFyTlgOn0oWrsJ6I/bXw&#10;v/yLWk/9ekP/AKAK06r2Fmun2NtaocpBGsSk9woA/pVivrFsfOsKKKKYBRRRQAV8af8ABTf/AJJr&#10;4T/7Cj/+ijX2XXyz/wAFFPB0/iL4Fw6nbRNK+i6hHcS7f4YmDIx/MpXNiVejKxvQdqkT8v6KKK+b&#10;PcCiiigAooooAK9b/Zr+By/HzxnqHh43kmnvHp0tzFcou5VlGAgcf3STg45rySvvP/gmL4OkU+Mf&#10;FMiERsItPiYjg872x/47W9CCqVFF7GNaXJBtHxn8Rfht4i+FPie50DxNp0mnahCeNwykq9njboyn&#10;sR+h4rmK/bH4qfB3wp8ZvDzaR4p0uO9iGTDcL8s9u396N+qn9D3Br87vjp+wX4z+GZuNT8Mh/GHh&#10;9Mtm2T/TIF6/PEPvY9Uz9BW9bCTp6x1RjSxEZ6S0Z8v0U+WJ4JXjkRo5EJVkcYKkdQRTK4TsCiii&#10;gAooooAKKKKACiiigAoor1P4M/s2eOfjjeoNA0todLD7ZdXvMx2sfrhsZc+ygn6VUYuTtFXJbUVd&#10;nmNrazX1zFb20MlxcSsEjiiUs7seAABySfSvvn9lL9hH+zpLPxd8SrQNdKVmsvD8mCEPUPcep9E7&#10;d/Svc/2ff2Q/B/wIijv0T+3fFBXEmr3aDMZ7iFORGPflj3Pavda9ihg1H3qm/Y82tieb3YbCKoRQ&#10;qgBQMADtS0UV6ZwBRRRQAUUUUAFFFFABRRRQAUUUUAFeC/tHfsi+GPj3avqEYTQ/FsaYi1WFPlmx&#10;0WdR98dt33h7jiveqKicIzXLJaFRk4O8T8U/ix8FPF3wV1w6Z4p0uS03E+Rdx/Pb3AHeOTofpwR3&#10;Arha/c/xT4S0bxvolxo+v6Zbatpk4xJbXUYdT6H2I7EciviL42f8E3jun1P4aagMcudE1OT9Ipv6&#10;P/31XjVsFKOtPVfienTxUZaT0Z8G0V0HjP4f+JPh3qrad4l0W80W8HSO7iKhvdW6MPcEiufrzmmt&#10;Gdqd9UFFFFAwooooAKKKKACiiigAooooAKKKKACiiigAoor0r4bfs5/ET4sSRnw94ZvJrR8f6fcr&#10;5FsB6+Y+AfwzTjFydoq5Lairs81r6B/Yl+GWteOPjloOqWVpL/ZGiT/a729Kny48Kdqbum5iRgdc&#10;ZPavoj4Sf8E19M0ySC++IGtnVpVwx0vS8xwZ9HlOGYfQL9a+x/C/hTRvBWiwaToOmW2k6bAMR21p&#10;GEQe/HUnuTya9Ohg5cylPQ4auJjZxhqa1FFFeyeYFFFFABRRRQB+KHxw/wCSw+M/+wtc/wDow1xF&#10;eq/tR+EbvwX8evGNjdRuglvnuoWcffikO9W/I15VXys1abT7n0ENYoKKKKgsKKKKACiiigAr9pf2&#10;e/8AkhfgH/sCWn/opa/F63t5Lq4jhiRpJZGCIiDJYk4AAr9uPhV4cn8IfDPwrolyc3On6Zb20vH8&#10;axqD+oNepgF70mefi/hSOqooor2TzAooooAKKKKACiiigArjPi98KtG+M3gTUfDGtofs9yu6KdAC&#10;9vKPuSJ7g/mMjoa7Oik0pKzGm07o/Ev4s/CnXvg141vfDfiC3MVzAd0M6g+XcxE/LKh7qf0OQeQa&#10;42v2d+OnwG8OfHvwm2ka3F5F3FlrLU4VBmtXPceqnjKng+xwR+WHxs/Z48YfAjWWttfsGk02Rytr&#10;q1uC1tcDthv4Wx/C2D/Ovn8RhpUndbHsUa6qKz3PMaKKK4zqCiiigAooooAKKKKACiiigAooooAK&#10;KK9G+FX7Pvjv4y3kcfhvQp5rQttfUrgGK1j9zIeD9FyfamouTskS2oq7PpH/AIJi3N8PG/i+3Bk/&#10;s06cjsMfJ5vmqBz67S1fofXlP7OPwB0z9n3wImjWs327VLlhPqN+Vx50uMYUdkUcAfUnrXq1fSYe&#10;m6dNRlueJWmpzckFFFFdBiFFFFABRRRQAUUUUAFFFFABRRRQAUUUUAFFFFABRRRQAUUUUAFFFFAB&#10;RRRQAUUUUAFFFFABRRRQAUUUUAFFFFABRRRQAUUUUAFFFFAFfUNPttWsbiyvbeO6tLiNopoJlDJI&#10;hGCpB6givzY/ah/Yb1n4e3l54j8DW02teF3YyyWMQL3NgOpGOrxjsw5A69Mn9L6KwrUY1laRtTqy&#10;pO6PwaIKkgjBHUGkr9gvin+yT8M/i3NLd6roK2GqyHLalpbfZ5mPq2Btc+7KT718+a5/wTA092Zt&#10;H8dXMQP3UvbFXx+KsP5V5E8FVi/d1PRjiqb30PgCjrX37of/AAS/skKnWPHc8uDyllYKmR9Wc4/K&#10;vf8A4W/sf/DH4T3MV7p+hjVNVjIKX+rsLiRD6oCNqn3C596UMFVk9dAliqa21PjH9l/9h/WviddW&#10;viHxnbz6H4TVhIltIDHc3464UHlIz3Y8n+H1H6XaXplpounW2n2FvHaWVtGsMMEKhUjRRgKAOgAq&#10;1RXr0aMaKtE86pVlVd2FFFFdBiFFFFABRRRQAUUUUAFFFFABRRRQAUUUUAFFFFABRRRQAUUUUAFF&#10;FFABRRRQAUUUUAFFFFABRRRQAUUUUAFFFFABRRRQAUUUUAFFFFAGL4o8FeH/ABtZGz8QaLYa1bdo&#10;763SUD3G4HB9xXgPjT/gnz8KPFBlk061v/DVw/Q6dclo1P8AuSbv0Ir6YorOVOE/iVy4zlD4WfAf&#10;iT/gmBeK8jaB45hkT+CLUbIqfxZGP/oNed6t/wAE5PitYM32WXQtSUdPJvWQn8HQfzr9QKK5ng6L&#10;6WN1iai6n5Qy/sC/GiOQqvhy0lH95NUt8H83Bpq/sD/GosAfDNsoPc6pbcf+RK/WCio+o0u7L+t1&#10;PI/MTQv+CcHxR1J0/tC60PSIyfmMl00rAewRCD+deveDP+CY+i2jpL4p8X3mo4YEwaZAtupHoWYs&#10;fyAr7doq44SjHpch4mo+p5h8Of2aPht8LAkmheFrNbxQP9OvF+0XGfUO+dv/AAHFendKWiuuMVFW&#10;irHM5OTu2FFFFUI/Oj/gpzK7fEPwfGWJjXTZGC+hMnP8hXxhX13/AMFLNSS5+Mmh2ivuNtpCllz9&#10;0tI5/kBXyJXzeJ1rSPcofw4hRRRXMbhRRRQAUUUUAFfpR/wTSsPI+EWvXXP+kaoRyePlQD+tfmvX&#10;6rf8E/8ARhpX7OWmS4Ia8vLi4JPcbto/9BruwSvVv5HHinamfSFFFFe+eQFFFFABRRRQAV4F+0j+&#10;yD4b/aAdNVFy+g+KIoxEuowxh0mQfdWVMjdjsQQR05GBXvtFROEai5ZLQqMnB3ifmle/8E0fiPFc&#10;utrrvhy4gB+WSSeaNj9V8o4/OoP+HavxP/6C3hn/AMC5/wD4zX6aUVyfUqPn950/Wqh+Zf8Aw7V+&#10;J/8A0FvDP/gXP/8AGaP+HavxP/6C3hn/AMC5/wD4zX6aUUfUqPn94fWqh+Zf/DtX4n/9Bbwz/wCB&#10;c/8A8Zo/4dq/E/8A6C3hn/wLn/8AjNfppRR9So+f3h9aqH5n2/8AwTT+Jbzos2teG4oifmdbmZiB&#10;9PKGfzr6b/Zw/Yl8P/A7U4/EGp3x8R+KEUiGcx+Xb2ueCY0ySWxxuJ+gFfStFXDC0qb5kiJ16k1Z&#10;sKKKK6znCiiigAooooAKKKKACiiigAooooAKKKKACiiigAooooAZNDHcRPFKiyRuNrI4yGHoRXg/&#10;xO/Yl+FvxKMtwNG/4RzUnyfteikQgk9zHgof++Qfeve6KiUIzVpK5UZSi7xZ+cXj/wD4Jp+L9JeW&#10;bwlr1hr9vklbe8BtZ8dhnlCffK18++Mf2dPiX4DLnWfBmrQRKSpnhgM8R/4HHuH61+z9FcU8FTl8&#10;Oh1xxU1vqfg5LE8EjRyo0cinDI4wQfcUyv3H1/4f+GPFUbR6z4d0vVFY5Iu7OOTP5ivPNZ/ZA+D2&#10;uEmbwJpsDHvZ77f9I2ArleAl0kbrFx6o/Huiv1Vv/wDgn58Hb19yaVqNnznEGoPj/wAezWX/AMO4&#10;/hP/AM9fEH/gen/xus/qVXyL+tU/M/L6iv1B/wCHcfwn/wCeviD/AMD0/wDjdT2//BOv4Rwffj1u&#10;45z+81DH4fKgo+pVfIPrVM/Leiv1msP2EvgzZKA3hiW6OScz385/k4rqtL/ZV+EekAeR4A0VyOhu&#10;YPPP/j5NUsDU6tEvFw6Jn44KpYgAEk8ACuo0H4WeMvFEqR6R4V1jUWf7pt7GRgfx24r9ntI+H/hj&#10;QEVNM8O6VYKvT7NZRx/yWt5VCgAAADoBWywH80jN4ztE/JXwt+w38YvFAV/+EYGkQk4MmqXMcOPf&#10;bkt+le0eDv8AgmJqkxjk8U+MrW1X+O30q3aVvwd9o/8AHa/QOit44KlHfUxliqj20PnvwH+wn8Jv&#10;BLRTTaLL4jvE2nztYmMi7h38tcJ+BBr3bRtC03w7ZJZ6Vp9rplogwsFnCsSL9FUAVeorsjThD4VY&#10;55TlL4mFFFFWQFFFFABRRRQAUUUUAFFFFABRRRQAUUUUAIyhlIYAg8EHvXjfxO/ZG+GHxVaW41Hw&#10;7Fp2pyddQ0k/ZpSfVgvysfdlJr2WiplCM1aSuVGTi7pn55fEH/gmZrtiZZ/Bvie11SIcraaqhgl+&#10;gdcqT9QtfPfjT9lv4p+AjI2qeDNSeCPrcWMf2qL/AL6jLfrX7I0VwzwVOXw6HVHFTW+p+D93Z3Fh&#10;O0F1BJbTL96OVCrD6g81DX7n634Q0LxLG8eraNp+po4wwu7VJc/99A151rP7Jfwh13d9o8BaTET1&#10;NmjW5/8AIZWuZ4CX2ZG6xceqPx1or9WtR/YB+Dl+xMejX1lnHFtqEnH/AH0TWO3/AATk+EzMSJNf&#10;UE/dF+uB/wCQ6yeCq+Rp9ap+Z+XtFfqD/wAO4/hP/wA9fEH/AIHp/wDG6lg/4J0fCSLdvGuzZ6b7&#10;8DH5IKPqVXyD61TPy5or9YrD9g34M2P3/Dlxd85/0jUJj/JhXUaV+yX8INHAEPgHSZcd7qNp/wD0&#10;MmqWBqdWiXi4dEz8detdBonw98UeJZETSvDmq6iz8L9ms5JAfxAr9oNF+GXhDw6ippfhbR9PVen2&#10;exiQj8QtdJHGkSBEUIo6KowBWqwH80iHjO0T8i/C/wCxX8YfFJzH4Qn06PvJqkyW2PwY7j+Ar2bw&#10;f/wTI8R3hik8T+LNP0yMnLwadC9w+PTc2wA/ga/RCiuiOCpLfUxliqj20PmrwJ/wT++FXhExy6jZ&#10;3nii5Uctqc5EefXy49o/PNe/+HfCWieELIWeh6RY6Paj/ljY26Qr+SgZrWorrhThD4VY5pTlP4mF&#10;FFFaEBRRRQAUUUUAFFFFAHN/EL4e6H8UfCd94c8RWa3umXa4ZTwyMPuuh/hYHkGvhXxr/wAEyfEN&#10;vfyN4T8Vafe2LNlI9WR4ZUX0LIrBj74H0r9DqKwqUKdX4kbQqzp/Cz8y/wDh2r8T/wDoLeGf/Auf&#10;/wCM0f8ADtX4n/8AQW8M/wDgXP8A/Ga/TSisPqVHz+81+tVD8y/+HavxP/6C3hn/AMC5/wD4zR/w&#10;7V+J/wD0FvDP/gXP/wDGa/TSij6lR8/vD61UPzL/AOHavxP/AOgt4Z/8C5//AIzR/wAO1fif/wBB&#10;bwz/AOBc/wD8Zr9NKKPqVHz+8PrVQ+BPht/wTNvV1O3ufHPiW1axjfdJp+jq7NKB/D5rBdoPfC59&#10;COtfdXh/w/p3hXRbLSNJs4rDTbOJYYLaFcKiAYAFaNFdFOjCl8CMZ1ZVPiYUUUVsZBRRRQAUUUUA&#10;FFFFABXg/wC0f+yP4a/aCEWotcNoXieCPy01OCMOJUHRZUyNwHYggjpnHFe8UVE4RmuWS0KjJwd4&#10;n5p6h/wTR+I0N3Ilnrvh25tgfkllmmjZh7r5bY/M1X/4dq/E/wD6C3hn/wAC5/8A4zX6aUVyfUqP&#10;n950/Wqh+Zf/AA7V+J//AEFvDP8A4Fz/APxmj/h2r8T/APoLeGf/AALn/wDjNfppRR9So+f3h9aq&#10;H5l/8O1fif8A9Bbwz/4Fz/8Axmj/AIdq/E//AKC3hn/wLn/+M1+mlFH1Kj5/eH1qofmhbf8ABNP4&#10;lPOiz614bihJ+Z0uJnKj6eUM/nX03+zb+xRoXwL1UeINT1D/AISPxMqlYZzF5cFrnqUXJJbHG4n6&#10;AV9KUVcMLSpvmS1IlXqTVmwooorrOcKKKKACiiigAqnrOj2XiHSbzTNSto73T7uJoJ7eUZWRGGCp&#10;H0q5RQB8JfEX/gmZHd6pcXXgrxSllZyEsmn6rCz+Xk/dEq8kfVc+5rhR/wAEzviBj/kYvD//AH3N&#10;/wDG6/SeiuN4Si3ex1LE1ErXPzZ/4dnfED/oYvD/AP33N/8AG6P+HZ3xA/6GLw//AN9zf/G6/Sai&#10;p+p0e34j+tVD82f+HZ3xA/6GLw//AN9zf/G6P+HZ3xA/6GLw/wD99zf/ABuv0moo+p0e34h9aqH5&#10;5eGf+CYviGe9jPiDxhp1pZhhvXT4HmkZe+C20A/nX2/8LfhdoPwf8HWfhvw7btBY2+WZ5DukmkP3&#10;nc92P5elddRW9OhTpaxRlOrOppJhRRRW5ieS/F/9lv4e/GlJJtb0VLXVmGF1bTsQ3IPbcQMP/wAD&#10;B/Cviv4p/wDBObxx4Wee68IXtt4s09cssBIt7tR6bWO1j9GBPpX6XUVzVMPTq6tam8K06ezPw18U&#10;+B/EPge9Np4g0S/0a4B27L23aLJ9sjn8Kw6/dvUtKstYtmt7+zt76BuDFcRLIp/AgivKPEv7IXwh&#10;8VOz3XgjT7aVskyafutTk98RkD9K8+WAf2ZHZHFr7SPx7or9R7r/AIJ1fCS4lLouuWyn+CK/BH/j&#10;yE/rUP8Aw7j+E/8Az18Qf+B6f/G6y+pVfI0+tUz8vqK/VjTf2APg5p7hpNHv77/ZudQkx/46Vruf&#10;D/7LHwm8MsrWXgPR2dTkPdw/aGB9jIWqlgaj3aJeLh0TPyC0LwvrPii6W20fSr3VZ2IUR2du8rZ+&#10;ig1758PP2Bvip42kik1HT4PClg3LTarIPNA9oly2fZtv1r9S9O0mx0eAQWFlb2MIGBHbRLGo/AAV&#10;brphgYr4ncxli5P4VY+X/hL/AME/fh74BaG88QeZ4z1RMN/pq7LVW9oQef8AgZYe1fTNnZW+nWsV&#10;taQRWttEoSOGFAiIo6AAcAVPRXfCnCmrRVjjlOU3eTCiiitCAooooAKKKKACiiigAooooAKKKKAC&#10;iiigAooooAKKKKAMnxN4S0Txnpkmna9pNnrFi/3re9gWVPqAw4PuK+Y/iR/wTm8AeKWlufDN5eeE&#10;rtgSIUP2m2z2+RzuA+jV9ZUVlOlCp8SuaRqSh8LPy18c/wDBPb4p+Fmmk0qGw8UWicq1hcCOUj/r&#10;nJjn2BNeF+KPhf4v8EyumveGdV0kpyzXVo6KP+BYx+tft9TJYknjaORFkjYYKuMg/hXFLAwfwux1&#10;Rxcl8Sufg5RX7ZeIfgt4B8WMW1jwboeoSH/lpNYRlv8AvrGa4DVv2Jvg1qzMzeDorVj3tLqaLH0A&#10;fH6VzPAT6NGyxceqPyMor9S7v/gnd8IrksY7fWbXOMeVqBOPpuU1V/4dx/Cf/nr4g/8AA9P/AI3U&#10;fUqvkX9apn5fUV+oP/DuP4T/APPXxB/4Hp/8bq9a/wDBPT4P27Zey1a54xiXUG/P5QKPqVXyD61T&#10;Pywor9crD9iP4MWDBh4OjnYf897udx+RfFddpP7Ofwv0Nley8BaBE69HawjdvzYE1awE+rRLxcOi&#10;PxmtLG51CYRWtvLcynokKF2P4Cu48O/AH4keKwDpfgjXLpCcbzZOi/8AfTACv2X07w/pejqq2Gm2&#10;dkq9BbQLHj8gK0K2WAX2pGTxj6RPyy8Lf8E9fi1r7Rtf2umeH4WwS19eK7Af7se459jivbvBX/BM&#10;fR7Vo5fFfi+61Ag5a30uAQIR6b33H8cCvt+iuiODpR6XMZYmo+tjybwD+yr8Lfhx5cmleEbKe7QD&#10;/TNRX7VLkdwZMhT/ALoFerpGsSBEUIijAVRgCnUV1xjGKtFWOdyctWwoooqiQooooAKKKKACiiig&#10;Dx79oH9mDwp+0Hp0R1QSabrlspW11a0A8xB/ccHh0z2OCOxFfHGrf8Ez/iDb3zppviHw/e2g+5Nc&#10;STQufqgjbH5mv0oormqYanVd5LU3hXnTVkz8y/8Ah2r8T/8AoLeGf/Auf/4zR/w7V+J//QW8M/8A&#10;gXP/APGa/TSisvqVHz+80+tVD8y/+HavxP8A+gt4Z/8AAuf/AOM0f8O1fif/ANBbwz/4Fz//ABmv&#10;00oo+pUfP7w+tVD8y/8Ah2r8T/8AoLeGf/Auf/4zSj/gmr8T8jOr+GQP+vuf/wCM1+mdFH1Kj5/e&#10;H1qofJH7Pn7AWkfDDxBZ+JPFeqR+JNXtGEtraQxFLWCQchznmQg9M4HfBr63oorqp040laCOec5T&#10;d5MKKKK0ICiiigAooooAKKKKACiiigAqhrehad4l0u403VrG31LT7hdktrdRCSNx6FTxV+ijcD41&#10;+Lv/AATf8N+I5Zr/AMC6o/hm6clv7PuwZ7Qn0U/fQf8AfX0r5N8ffsc/Fj4fNK914Wn1WzjBb7Zo&#10;5+1RkDvhfnH4qK/XyiuGpg6U9VodUMTOOj1PwhvtPutMuGgvLaa0nXrFPGUYfgear1+5+veENC8U&#10;wtFrOjWGqxkYK3tsko/8eBrzTWv2Qfg9rzFp/AmmwMe9lvtv0jZRXJLAS+zI6Vi49Ufj3RX6pah/&#10;wT3+D967NHp+qWWQeLfUGwP++gazv+Hcfwn/AOeviD/wPT/43WX1Kr5Gn1qmfl9RX6gj/gnH8Jsj&#10;974gP/b+n/xutbT/APgn98HbF9z6RqF5znFxqEmP/HcUfUqvkH1qn5n5UVJBby3UqxQxvNKxwqRq&#10;WY/QCv2C0f8AZE+D+hkGDwHpkxHe8D3H/oxmr0TQfAvhvwtGkej6Bpmlon3RZ2kcWP8AvkCtFgJd&#10;ZEPFx6I/H7wf+zf8TfHbJ/Y/gvVZYnOBPcQG3i/77k2j9a9/8A/8E0vGGrNHN4s1/T9AgJBa3swb&#10;qfHcZ+VAfoWr9HqK6oYKnH4tTCWKm9tD5++Gv7Dfws+HbwXMukP4m1GPB+060wlTd6iIAJ+YNe+W&#10;1rDZQJBbwxwQoNqRxKFVR6ADgVLRXbGEYK0VY5JSlLWTCiiirJCiiigAooooAKKKKACiiigAoooo&#10;AKKKKACiiigAooooAKKKKACiiigAooooAKKKKACiiigAooooAKKKKACiiigAooooAKKKKACiiigA&#10;ooooAKKKKACiiigAooooAKKKKACiiigAooooAKKKKACiiigAooooAKKKKACiiigAooooAKKKKACi&#10;iigAooooAKKKKACiiigAooooAKKKKACiiigAooooAKKKKACiiigAooooAKKKKACiiigAooooAKKK&#10;KACiiigAoorF8Z+KbLwR4U1bXtRlENlp1tJcyufRVJx9aTdtWG5+V/7cviOPxF+0j4k8okpYpDZc&#10;+qoCf1Y14HWv4v8AElz4x8Vavrt4xa61G6kupMnOC7FsfhnH4VkV8tOXPNy7n0EFyxSCiiioLCii&#10;igAooooAK/Zr9mrw63hX4D+CdOdNkqabHI4xj5n+Yn/x6vyB8D+HpfFnjLRNGhjMsl9eRW4QdwzA&#10;H9M1+4Om2Mel6da2cXEVvEkKfRQAP5V6uAjrKR52LeiiWaKKK9g8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Hf2rPjQ3wR+EeoatZy&#10;Kut3ZFnpwbnErA5fHfaAT9cVMpKEXJ9Coxcmkj1efV7C2uktpr23iuXGVheVQ5+gJzVoEMAQcg9x&#10;X4T6preoa3qc+o6he3F7fzuZJbmeQvI7HqSx5Nd58O/2jPiL8LriN9B8VX8dumP9CupDcW5Hp5b5&#10;A/DB968xY9X1jodzwjtoz9naK+Dvhr/wUzTbFbeO/DDA8BtQ0Vs/iYXP8m/CvpnwJ+1R8LfiIsa6&#10;V4vsIbl/+XXUG+yy/TEmM/hmu2FenU2Zyyozhuj1iimRSpPGskbrJG4yrocgj1Bp9dBiFFFFABRR&#10;RQAUUVj+KvGOh+B9Kk1PxBq1no9hGCTPeTLGvHYZ6n2HNJu2rDc2K/P3/goH+0lBrEh+Gnhy7Wa3&#10;hkEmsXMLZVnBysAI64PLe4A9aZ+0l/wUEfXLS68OfDPzrW1lBjn1+ZSkrqeCIFPKg/3259AOtfEE&#10;kjSuzuxd2JLMxySfU15OKxSkvZ0/vPSoUGnzzG0UUV5J6IUUUUAFFFFABRRRQB9G/sFeBT4w/aA0&#10;28eMPa6JC9+5YZAcDan6nP4V+rNfIH/BOD4Zt4c+Gmp+LLqIpda7PshLDB+zx8D8CxY5r6/r6DCQ&#10;5KS89TxsTLmqPyCiiiu05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8Y+&#10;Kvxm1Dw5r0mkaMkKNAB51xKu8liM4A6cZFeZ3nxd8XXjMW1qaMH+GFVQD8hX53mPHOWZfXnhuWU5&#10;RdnZK11vq3+hqqbaufWROKqXWs2Fj/x831tb/wDXWVV/ma+O7zxPrGoZ+06rezg9RJOxH5ZrNZ2c&#10;5Ylj6k18xW8SY/8ALjC/+BS/yRfsvM+3LS8t7+ETW08dxEeBJE4ZT+IqavBv2a7ub7frNt5jeR5S&#10;SeXnjdnGfyr3mv0zIs0/tnAQxrhyuV01e+qdjGUeV2Ciiivf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Ob/gpZ8QP7V8faB4Rg&#10;kzDpNqbqdQePOlPAI9kVT/wKv0VnmjtoZJpXEcUal3duigDJJr8V/jh48k+JfxZ8T+I3YtHeXshh&#10;yc4iU7Yx+CgV52Nny0+XuduFjefN2OFooorwz1gooooA6nwr8U/GPgdw2geJ9W0jH8NpeOin6qDg&#10;/lXr3hz9vX4w+H02S65a6wvb+0rJGP5ptP6188UVpGpOHwtkOEZbo+ztK/4KceLreJF1Dwjo964+&#10;88M0sOfw+auntf8AgqEnk/6T4Abzc/8ALLUvlx+MdfBVFbLFVl9oyeHpPoffY/4Kh2uf+RAm/wDB&#10;mP8A43WHqX/BT/WnJGn+BrCIc4Nzeu/04CiviCim8XWf2hfV6XY+lfFf/BQX4teIkkjsr7T/AA/E&#10;x4On2gLgem6Td/IV4J4p8aa/441E3/iHWb7Wrw/8tr64aVh7DceB7CsWisJVJz+J3NowjH4UFFFF&#10;ZlhRRRQAUUUUAFFFFABXQeAPBl98Q/GmjeG9NQyXmpXKQLgZ2gn5mPsBkn6Vz9ffP/BOT4GvBFef&#10;ErVrfaZVaz0lXH8OcSyj6kbQfZvWtqNN1ZqJlVn7OLkfafgzwtZ+CPCek6Bp8Yjs9Otkto1Axwox&#10;n8etbVFFfTJW0R4O4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L+L&#10;f/JRNa/67f8AsorkK6/4uf8AJRNa/wCuw/8AQRXIV/Hecf8AIyxP+Of/AKUzujsgoooryCj2X9mv&#10;/kM6z/17p/6FXv1eA/s1/wDIZ1n/AK90/wDQq9+r+nuB/wDkRUvWf/pRyVPiCiiivvTIKKKKACii&#10;igAooooAKKKKACiiigAooooAKKKKACiiigAooooAKKKKACiiigAooooAKKKKACiiigAooooAKKKK&#10;ACiiigAooooAKKKKACiiigAooooAKKKKACiiigAooooAKKKKACiiigAooooAKKKKACiiigAooooA&#10;KKKKACiiigAoqrqeqWmjWcl3fXEdrbR/eklbAFcDffH3wpaMyxS3V2R3hgwD/wB9EV5eMzTA5fZY&#10;utGDfRvX7tX+A0m9j0iivGbv9pSwXcLbRriT0Mkqr/IGsO7/AGktVkUi30m0hPYyOz4/lXzdbjTI&#10;6P8Ay/5vSMn+iL9nLsfQVFeE+B/j1qmp+I7Wx1eC2a2unEQeBSjIx4B6nIzXu1e5lOdYPO6Uq2Db&#10;ai7O6s1128yZRcdwooor3C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Hf2uPiD/wr&#10;j4BeKL+OUxXl3B/Z9qVOD5kvy5H0Xcfwr8fCcnJr7w/4KceOX8zwh4QifEeJNSuAG6n7kYI/77r4&#10;OrwMZPmq27HsYWPLTv3CiiiuE6wooooAKKKKACiiigAooooAKKKKACiiigAooooAKKKKACiiul+H&#10;fw81z4peLrDw34es2vNSvH2qOiRr/E7n+FQOSaEm3ZCbtqzrv2cvgXqXx7+ItrolsHh0qAifU70D&#10;iCDPIB/vN0UfU9Aa/YPw/oFh4W0Ox0jS7aOz06yhWCCCIYVEUYAFcJ8Afgbo/wABPAdvoOm4uL2Q&#10;ibUNQK4e6mxyfZR0Udh7kk+l19DhqHsY67s8avV9pLTZBRRRXYc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yX8XP+Sia1/12H/oIrkK6/wCLn/JRNa/67D/0EVyFfx3n&#10;H/IyxP8Ajn/6UzujsgoooryCj2X9mv8A5DOs/wDXun/oVe/V4D+zX/yGdZ/690/9Cr36v6e4H/5E&#10;VL1n/wClHJU+IKKKK+9MgooooAKKKKACiiigAooooAKKKKACiiigAooooAKKKKACiiigAooooAKK&#10;KKACiiigAooooAKKKKACiiigAooooAKKKKACiiigAooooAKKKKACiiigAooooAKKKKACiiigAooo&#10;oAKKKKACiiigAooooAKKKKACiiigAooooAKKKKAPIf2kJGXw5piBiEa5O4DocLxXz1X0H+0l/wAi&#10;/pX/AF8N/wCg18+V/MnHT/4XKn+GH5HXT+EKKKK/PzU1PCv/ACNGj/8AX5D/AOhivs+vjDwr/wAj&#10;Ro//AF+Q/wDoYr7Pr938Nv8Ad8V/ij/6Szmq7oKKKK/ZD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vP+CjBnP7Qa+apWIaRb+UfUbpM/rmvlyv2E/aL/Zm8O/tD6JBHfyvpmuWSsLLV&#10;YVDNHnqjr/GhPOMgjsRzn8+vij+xD8UPhqZriPSR4m0tMkXmjEykL6tF98fkR714OJoVFNzSumev&#10;QrQcVFuzPAKKkuLeW0neGeJ4ZozteORSrKfQg9KjrgOwKKKKACiiigAooooAKKKKACiiigAooooA&#10;KKKKACirmk6Pf6/qENhplnPqF7O22K3tozJI59Ao5NfYPwI/4J3a54kkg1X4jTPoGmcMNJt2DXcw&#10;9HbkRD829hWtOlOq7RRnOpGmryZ84fB74IeK/jh4jXSfDVgZUUj7TfS5W3tVP8Tv/IDJPYV+qP7P&#10;/wCzp4a/Z/8ADf2TSoxeaxcKPt2rzIBLOeu0f3UB6KPqcnmu58FeBdB+HXh+30Tw5plvpWmwD5YY&#10;Fxk92Y9WY9yck1vV7dDDRo6vVnlVq7qaLRBRRRXacoUUUUAFFFFABRRRQAUUUUAFFFFABRRRQAUU&#10;UUAFFFFABRRRQAUUUUAFFFFABRRRQAUUUUAFFFFABRRTXdYkZ3YIijJZjgAUbAOorzHxb8edE0GS&#10;S309G1e6XILRNtiU/wC93/AfjXl2sfHfxTqbMIJ4dOjJ4W3jBIH1bNfDZjxnlGXydP2jqSXSCv8A&#10;jovxZoqcmfT9FfHdx4/8SXMm+TXb8t/s3DKPyBpsfjvxHC4ddc1DcPW5c/oTXzL8SMHf/dp29Yl+&#10;yfc+xqK+YtC+PHifSXUXM0WqQ91uEAb8GXH65r2HwP8AGLRfGTpbMTp2otwLedhhz/st0P04NfV5&#10;XxflWazVKE+Sb2UtL+j2f3pkOEoneUVyXxG+IEHw/wBHjuXgN1czuY4YQ20EgZJJ7AV5V/w0nqv/&#10;AECLP/vt66sy4nyvKq/1bFVGp2vZJu19r2EoSkro+gqK+ff+Gk9V/wCgRZ/99vR/w0nqv/QIs/8A&#10;vt68r/XrI/8An7L/AMAkV7OR9BUVw/wy+JkXxBtbgPbfY762wZIg25WB6MD/AEruK+ywWNoZhQji&#10;cNLmhLZmbTTswooprusaMzHCqMknsK7dhDqK8E8RftF36ahNFpOn26W0blVkuMszgd8AgCsv/hor&#10;xH/z62H/AH7b/wCKr8/q8dZJSm4c8nbqou3y1Rr7OR9H0V84f8NFeI/+fWw/79t/8VWp4f8A2jL5&#10;tQgi1bT7drV3CvJb5V0B74JIOPSilx1klWahzyV+ri7fPVh7OR73RUbzxxwGZ3VIgu4u5wAPUntX&#10;jHjr9oFbaWSz8ORpMynab6YZX/gC9/qfyr6XNM5wWT0va4udr7Jat+i/XReZCi5bHtdJmvjnVfG+&#10;v627Ne6vdzZ/h80qv/fIwKyPtc//AD2k/wC+jX5pV8SaKlalhW15yS/BJ/ma+y8z7eor5Z+EniTW&#10;IfG+k2kN/cNbTS7JIGkJRlwc8HivqavvuH89hn+GliIU3Dldmm0+l9GjOUeV2CiiivqCAoqjrGt2&#10;GgWbXWo3cVpAv8crYz7D1PsK8m8S/tG2luzxaHYNdsOBcXJ2J+Cjk/jivDzLO8vylXxlVRfbeT+S&#10;1/JFKLlsez0V8pat8ZPFmrsc6m1ohGNlqojH59f1rmLrX9TvmJudRupyevmTM38zX59iPEfBQdsP&#10;QlLzbUf82aqk+rPtPNLXxD9qm/57Sf8AfRqxaa5qNgwa2v7m3I5BimZf5GuOPiTTv72FdvKa/wDk&#10;R+y8z7Wor5X0P41eKtFdQ18NQhGMx3ahsj/e4P616x4P+PWja68dvqaHSLtuAzndCx/3u34/nX1u&#10;W8aZTmMlTc3Tk+k9F/4Ft99jN05I9QopqOsqK6MHRhkMpyCKdX3m5mFFFFABRRRQAUUVHPcRWsLz&#10;TSJFEgyzuwCqPUk0m0ldgSUV5b4p+P8Aomjs8OmRvq9wON6nZED/ALx5P4D8a8x1r46+KdVZhDcx&#10;abGTwttGM4/3mya+GzDjTJ8BJwU3UkukFf8AHRfizRU5M+oKTNfGV74r1rUmJutWvJ884ediPyzW&#10;ebucnJmkJ/3zXyU/Emkn+7wra85Jfkmaey8z7eor4lh1O8tn3Q3U8TeqSEH9DXSaP8VvFOiMvk6v&#10;NMgP+ruT5qn/AL65/I1vh/EjCylavh5RXdNS/DQTpPoz62orxjwp+0VbXLJBr9n9kY8farbLJ+K9&#10;R+Ga9e07UrXV7OO6sriO6t5BlZImyDX6LlmdYDN4c2DqqTW62kvVPX56rzMnFx3LNFFFe2SFFFFA&#10;BRXCfFH4mr8PrW2WG2W7v7kkojkhFUdScfUcV5Y37RfiIsSLSwAzwNjcf+PV8fmXFmVZViHhcRN8&#10;63Si3a/d6GihKSuj6Oor5w/4aK8R/wDPrYf9+2/+KpU/aL8Qq4LWdgyjquxhn/x6vL/19yT+aX/g&#10;D/zH7OR9HUVyHw1+IEfxA0aS58j7LdQP5c0QOVyRkEH0Na3iXxhpHhG18/VL1LcH7sfV3+ijk19n&#10;SzHCVsIsdGovZNX5nored7W7epnZ3sbNFeEeJf2jpnZotC09Yk6C4vOWPuFBwPxJrzvVfid4o1hm&#10;M+s3KKSfkgbylHthcV8NjuPsqwrcKClVfkrL75fojRUpM+u6TNfEsuo3c7bpbqaRvV5CTTVvLhSC&#10;J5AR0Ic18+/EqF9MI/8AwNf/ACJfsvM+3aK+O9K8feItFYG01m7QD+F5C6/98tkV6d4P/aIlWRLf&#10;xFbK0ZOPtlsuCvuyd/w/Kvfy/j7LMXNU8QnSb6uzj962+aJdJrY92oqtp+oW2q2cV3Zzpc20q7kl&#10;jOQwqzX6TGUZxUou6ZiFFFFUAUUUUAFFFFABRRRQAUUUUAfJfxc/5KJrX/XYf+giuQrr/i5/yUTW&#10;v+uw/wDQRXIV/Hecf8jLE/45/wDpTO6OyCiiivIKPZf2a/8AkM6z/wBe6f8AoVe/V8/fs4zR2+p6&#10;5LK6xRJbKzO5wFG7qTXTeL/2gtN0p3t9Eg/tSdeDO5Kwg+3dv0HvX9EcMZtgsp4eo1MZUUU3Oy3b&#10;97olq/y8zlnFyloet0V8m638XPFWuM3mapJaxN/yytP3QH4jn9a5efU7y5cvNdTyuf4nkJP6muPE&#10;eI+EhK2Hw8pLu2o/hqxqk+rPtmlr4iS9uI2DLcSqw7hyDW9pHxG8S6I6m11i62jH7uV/MX6YbNZ0&#10;fEjDylathpJeUk/waQeyfc+v6K8R8I/tErI6W/iG0EeePtlqDgf7yf4flXsunala6tZx3dnPHc20&#10;gykkbZBr9GyvO8BnEObB1Ltbp6SXqn+auvMycXHcs0UUV7pIUVy3xF8br4D8Pm/+z/apncRRRk4B&#10;Y5OSfTivJv8AhpPVv+gRZ/8Afb/418tmXE2WZTX+r4uo1O17KLej22LUHLVH0FRXz7/w0nqv/QIs&#10;/wDvt6P+Gk9V/wCgRZ/99vXk/wCvWR/8/Zf+ASK9nI+gqK+ff+Gk9V/6BFn/AN9vXqvw7+Idn8QN&#10;NkmiiNrdwELPbs2duehB7g16uXcT5Vmtf6vhat57pNNX9L7kuEo6s62iiivqiAooooAKKZNNHbQv&#10;LK4jjRSzMx4AHU14nr/7R/kahJFpGmJPaoSBPcuQZPcKOg+teHmmdYHJoxljanLzbKzbfyXTzKUX&#10;LY9vor59/wCGk9V/6BFn/wB9vR/w0nqv/QIs/wDvt6+c/wBesj/5+y/8AkX7OR9BUV8+/wDDSerf&#10;9Aiz/wC+3/xr1v4d+NF8deHU1H7P9mlDmOSMHIDDuD6V62WcTZZm9f6vhKjc7Xs4taLfclwcdWdP&#10;RRRX1JAUUUUAFFFFABRRRQAUVzPxB8bQ+BPD76hJF9omZhHDDnAZj6nsAAa8Yl/aM8QPISllYRr2&#10;Xaxx+O6vlM14nyzJ6yw+Km+e17JN2T2uXGDlqj6Nor5w/wCGivEf/PrYf9+2/wDiqB+0V4jyM2tg&#10;R/1zb/4qvF/19yT+af8A4A/8yvZyPo+ivPPhZ8Vv+E/e6tbm1W0voFEmI2JR0zjIzyCDj867TWdc&#10;sPD9k13qN3FaQL/HI2M+wHUn2FfZYPM8JjsKsbRmvZ66vS1t73taxm007F+ivFfE/wC0bbws8OhW&#10;BuCOBc3fyr9Qo5P4kV5trHxb8Va0zeZq0tvGf+Wdr+6A/Ec/rXxuP47ynBtwpN1Wv5Vp/wCBOy+5&#10;M0VOTPrOkzXxRcatfXbFp7y4mY85klZj+pqH7XOP+W0n/fRr5p+JUL6YR2/xr/5Ev2Xmfb1FfGmm&#10;+Mdd0h1az1e8gx0AmYr+R4r0Xwp+0LqdhIkOuQLqNv0M0QCSj3x0b9PrXs4HxBy3EyUMTCVK/V2k&#10;vm1qvuJdJrY+hqKzPD3iPT/FOmpfabcrcQNwccMp9GHY1p1+m0qsK0FUpSUovVNapoxCiiitACii&#10;igAoorG8TeL9J8IWf2jVLtbdT9yMcu59FUcmsa1alh6bq1pKMVu27JBubNFfP/ib9ou/uXaPQ7JL&#10;OLoJrn55D77eg/WvOtV8eeIdaYm81i7kB/hWQov5LgV+b47xAyzDScMPGVV91ovver+42VJvc+xM&#10;0tfEJu5ySTNISe+81Zs9d1LTnDWuoXVuw7xTMv8AI14kfEmnf3sK7eU1/wDIley8z7Vor5k8NfHf&#10;xFosiLfOurWw6rOMSY9nH9c17n4K+ImkeObbdZS+XdIMyWkvEie/uPcV91k/FOW5zJU6MuWp/LLR&#10;/Lo/k7+RlKDidRRXmHxT+MD+CL+PTdPtY7m9MYkkeYnbGD0GB1PevP8A/horxH/z62H/AH7b/wCK&#10;rHH8YZRl2Ilha025R0dotpPte6Gqcmrn0fRXzh/w0V4j/wCfWw/79t/8VT4P2jdfSVWlsbGWPuoV&#10;lJ/HNcC49yRu3NL/AMAf+Y/ZyPoyisbwj4mg8XeH7XVIEaJZgcxsclGBwRmtmvvqNaniKca1J3jJ&#10;Jp909jLYKK5rx/42t/AegtfzRmeVmEcMION7n1PYDFeRf8NJ6r/0CLP/AL7evncz4lyzKKyw+LqW&#10;na9km7J7XttctQctUdF+0l/yL+lf9fDf+g18+V3Hj74rXnj+wtrW5sYLVYJDIGiZiTxjHNcPX89c&#10;U5jh80zSeKwrvBqK1TWys9GdUE1GzCiiivkSzU8K/wDI0aP/ANfkP/oYr7Pr4l0y+bTNStLxFDtb&#10;ypKFboSpBwfyr1j/AIaT1X/oEWf/AH29fq3Bef5fktGvDGzacmmrJvZNdDGpFytY+gqK+ff+Gk9V&#10;/wCgRZ/99vR/w0nqv/QIs/8Avt6/Rv8AXrI/+fsv/AJGXs5H0FRXlnw2+NR8Z61/Zd9YpZ3EiloX&#10;hclWwMlSD0OM16nX1eXZnhc2ofWcHLmje2zTTXRpmbTi7MKKK434kfEe3+H2nwu0Bu7y4JEUO7aO&#10;OpJ9K6MZjKGAoSxOJlywjuwSbdkdlRXz7/w0nqv/AECLP/vt6P8AhpPVf+gRZ/8Afb18Z/r1kf8A&#10;z9l/4BI09nI+gqK+ff8AhpPVf+gRZ/8Afb103w/+Op8Ua9Dpeo2Edo9wSIZoXJXdjOCD6+ua6sNx&#10;lk2LrRoU6r5pOyvFpXe2onTktT1yiiivtTMKKKKACiuF+JnxRg+H0dvClqb2/uFLJGW2qqjjJP17&#10;D0rzf/hpPVf+gRZ/99vXyWYcVZTlld4bEVXzrdKLdvW3UtQk1dH0FRXz7/w0nqv/AECLP/vt6P8A&#10;hpPVf+gRZ/8Afb15v+vWR/8AP2X/AIBIr2cj6Cory74bfGkeNNYGl3titndOrNE8Tko2Bkgg8g4z&#10;XqNfV5dmWFzWh9Zwc+aN7bNWa6NMzacXZhRRRXqCCivJfiV8bJfCWsyaVptnFcTxKDLNOTtUkdAB&#10;/jXFf8NFeI/+fWw/79t/8VXw+M4zyfA15YepNuUXZ2i2r9r6GipyaufR9FfOH/DRXiP/AJ9bD/v2&#10;3/xVS237R2uxygz2FjNH3VQyn88muNce5I3bmkv+3H/mP2cj6KorJ8LeIoPFeg2mqW6NHHcLnY3V&#10;T0I/OuM+Ifxp0/whJJY2CrqWqLwyhv3cR/2iOp9h+lfW4rNsFg8KsbXqJU2k0+91dWW7b7ffYhRb&#10;dkek0lfI+ufFDxN4gkY3Gqzwxk8Q2zeUg9uOv45rnHvrmRiz3ErMepLkmvzTEeJGGjK1DDyku7kl&#10;+Fmaqk+rPtyivizTvEOqaTMstlqFzbODkGKVhz7jPNfZGkyzT6XaSXH+veJWfH94gZr63hzianxD&#10;7SMaTg4Wvqmne/Wy7EThyluiiivtTMKKjnnitYXlmkSKJBlndgFA9STXmfin4/aHozPDpqPq9wON&#10;0Z2RA/7x6/gPxry8fmmCyuHtMZVUF57v0S1f3DSb2PUKK+YNa+O/inVSwt54tNiJ4W2jG4f8CbNc&#10;jfeLdb1JibrVr2fPZ52x+Wa/O8V4i5fTdsPSlPzdor8bs1VJ9T7MzS18Qm7nJJM0hJ/2zUkOpXds&#10;+6K6nib+8khB/Q15q8SoX1wj/wDA1/8AIley8z7aor5I0f4q+KdFZfJ1eeZAf9XcnzVP/fXNem+F&#10;f2i4JmSDX7L7OTwbq1yy/UoeR+GfpX0mX8d5TjJKFZuk3/Nt/wCBL9UiHTkj2qiqmmarZ61Zx3dj&#10;cx3Vu4yskTZFW6/Q4TjUipwd09mtUZBRRRVgFFFFABRRRQAUUUUAFFFFABRRRQAUUUUAFFFFABRR&#10;RQAUUUUAFFFFABRRRQAUUUUAFFFFABRRRQAUUUUAFFFFABRRRQAUUUUAFFFFABRRRQAUUUUAFFFF&#10;ABRRRQAUUUUAFFFFABRRRQAUUUUAFFFFABRRRQAUUUUAFFFFABRRRQAUUUUAFFFFABRRRQAUUUUA&#10;FFFFABRRRQAUUUUAFFFFABRRRQAUUUUAFFFFABRRRQBw3j/4H+A/ijGw8TeF9P1OUjAuWi2Tj6Sr&#10;hh+dfMvj/wD4JneG9SMk3hDxLeaLITlbbUUFzEPUBhtYfjmvtOisZ0adT4kaxqzh8LPyj8b/ALBf&#10;xa8INI9rpFv4ktVziXSbgMxH/XNtrZ9gDXifiTwH4k8HzyQ65oGpaRIhwwvbR4sfiwFfuRUV1aQX&#10;sLQ3EMdxE3WOVQyn6g1xSwMH8LsdUcXJfEj8HqK/abxH+z98NvFrs+q+CNDupSMGUWSI/wD30oBr&#10;zjWv2Cfg3q7s8egXWms3eyv5VH4BiwH5VzvA1Fs0bLFw6o/KCiv0u1P/AIJp/Di5/wCPLWvEFl/v&#10;zRSj/wBFiueuP+CYHh1seR451OPk58yyjf8AkwrJ4Osun4mixNPufnlRX6D/APDr3Rf+h+v/APwX&#10;J/8AF0o/4JfaJkZ8e35HcDT0/wDi6X1St2/EPrNLufnvRX6N2P8AwTI8GQtm68Wa3crnpHHFHx+R&#10;rqtL/wCCdPwlsGVrga5qJHUXF+FU/wDfCKf1qlgqz/4cTxVNH5dVZsNNvNVnEFlaz3kx6RwRl2P4&#10;AV+vOgfsffB7w4B9n8DafcsOd1+XuT/5EZq9Q0TwrovhqIRaRpNjpkYG0LZ26RDHp8oFbRwEvtSM&#10;ni49Efkr4I/Y7+LXjt4za+ErrTbZ8H7Tq5FqgB74f5iPoDX0p8Nf+CZtrD5Vz478TPcNwWsNGXYv&#10;uDK4yfwUV91UV1wwdKO+pzyxNSW2hxXw5+DPgr4TWQt/Cvh6z0o7dr3CJvnk/wB6Vss34mu1oort&#10;SUVZHK227sKKKKYgooooAKKKKACiiigAooooAKKKKACiiigAooooAKKKKACiiigAooooAKKKKACi&#10;iigAooooAKKKKACiio5547aGSaVxHFGpZmboAOppNpK7ArazrNnoGmzX9/OtvbQjLO38h6k+lfM3&#10;xF+LOo+Np5LaBnstIBwtupwZPdz3+nSo/ip8RZvHGsNHC7JpNuxEEfTf/tn3P6CuGr+deK+LamY1&#10;JYLBStRWja3n/wDa9l13fRHVCFtWFFFFfl5sFFFFABSqxRgykqwOQR1FJRTA6bxL47v/ABXoelWO&#10;oHzprAuBck/NIrbcbvUjHXvXM0UV0YjE1sXU9rXk5Ssld72SsvwElbYKKKK5hnsP7Nn/ACMGrf8A&#10;XqP/AEMV9BV8+/s2f8jDq3/XqP8A0MV9BV/TnAv/ACI6f+Kf/pRyVPiCquqf8gy7/wCuL/8AoJq1&#10;VXVP+QZd/wDXF/8A0E191V/hy9H+TMj4pn/10n+8f50ynz/6+T/eP86ZX8Vy3Z6AUqnawI4IOaSi&#10;kB6H8SfitceLIYdMsXeHSokUPnhp2AGS3tnoPx+nnlFFehj8fiMyrvEYmXNJ/cl0SXRL+tRJJKyC&#10;iiivOGej/ATTxefECGUqWW2gklz6HG0fzr6crwj9mrTybrWr09FSOEfiSf8A2Wvd6/pngTD+xyWE&#10;/wCeUn+Nl+RyVH7wV598Sfi5ZeCEaztgt7rDDiHPyRe7n+nX6Uvxb+JCeCNK+zWjBtXulPlDr5S9&#10;3P8ASvmC4uJbueSeeRpZpGLO7nJYnqSa8zi7i15Y3gcC/wB79qX8vkv735eo4QvqzQ8Q+JtT8U3z&#10;Xep3b3Mp6Bj8qD0UdAKy6KK/n6rVqV5upVk5Se7bu38zqCiiisgCiiigAooooA9A+G3xav8AwXcR&#10;2t073mjMcNCxy0Xun+HSvpnS9UtdZsIb2ymW4tpl3JIh4Ir4mr0n4MfEV/CusLpt5ITpV24X5jxC&#10;56MPY9DX6twhxXUwVWOAxsr0paRb+w+n/br/AA3Wl0YzhfVH01RSAggEHINLX9CnKFFFYXjLxbZ+&#10;C9Cm1G7OdvyxRA8yueij/PSsK9enhqUq1aXLGKu2+iQ1qQ+NvHemeBdO+03z75nB8m2T78p9vQe9&#10;fNHjX4j6x44uWN3MYbMHMdnEcRr9f7x9zWV4l8SX3ivV5tQv5TJNIeB/Ci9lUdgKy6/mjiPivE51&#10;UlRotwoLZdZecv8ALZebOuEFH1CiiivgjQKKKKACiiigArovBnjvVfA9+J7CYmBiDLaucxyj3HY+&#10;45rnaK6cPiK2Eqxr0JOMo7NaMTV9GfYngzxnp/jfSEvrF8MMLNAx+eJvQ/0Pet+vj3wN4yu/BGvQ&#10;39uS0X3Z4M8Sp3H19DX1vpWqW+tabb31pIJLedA6MPQ1/TPCvEcc9w7jV0rQ+Jd10kvXquj8mjkn&#10;DlZbooor7kzPnz9pL/kP6T/17t/6FXj9ewftJf8AIf0n/r3b/wBCrx+v5T4u/wCR5if8S/8ASYnb&#10;D4UFFFFfIFnW+DPiPfeBtN1KDT40+0Xe3bM/IixnkL3PPeub1HU7vV7yS6vbiS6uJDlpJWLE1Wor&#10;tq43E1qEMNObcIbLoru+3fXd6istwoooriGFFFFABRRRQB6F8IviPN4O1iOzupS2j3ThZFY8RMeA&#10;49Pf2+lfUCsHUMpBBGQR3r4dr6k+CnihvEnguGOZy9zYt9ncnqQB8p/LH5V+3eH+dzlKWVV5XSV4&#10;eVt4+nVfM56sftHf0UUV+2nOFFFFABRRRQAUUUUAFFFFAHyX8XP+Sia1/wBdh/6CK5Cuv+Ln/JRN&#10;a/67D/0EVyFfx3nH/IyxP+Of/pTO6OyCiiivIKJ4r24gt5oI5njhnx5satgPg5GR3wagooqnJtJN&#10;7AFFFFSAUUUUAFdT4E+IWpeBNQEls5ls3YedaOfkceo9G965aiurC4qtgq0a+Hm4zjs1/X3rZiav&#10;oz7N8M+JrHxbpEOo6fLvhcYKn7yN3Uj1Fa1fKPwq8ey+CfEKeY5Om3JCXEeeB6OPcfyr6sjkWWNX&#10;RgyMAysOhB71/UXDOfwz7B88tKsdJL8mvJ/g7o45x5Wcp8UfDP8AwlPgu/tUXdcRr50P++vOPx5H&#10;418kkYOD1r7iIyK+Tviz4XPhbxrewou22uD9oh9NrHkfgcivgvEXLLqlmUF/cl+cX+a+41pPocdR&#10;RRX4gdAV6J8C/EB0bxxDbu2Ib5TAwJ/i6r+o/WvO6nsbuSwvYLmJiskLrIpHYg5r0stxksvxtLFx&#10;+xJP5dV81cTV1Y+3KKo6Hqket6PZX8RzHcxLIMdsjkVer+xoTjUgpwd00mvR6nAFFFFWB538c9f/&#10;ALG8DzQI+2a+cQLg4O3q36V8wV6x+0Pr/wBv8T22mo2Y7KLLAf325/lj868nr+YONcf9dzipGL92&#10;naK+Wr/F/gdlNWiFFFFfBmgAEkADJPavrn4Y+G/+EX8GafaMu2d086X/AHm5/wAK+dvhR4Z/4Sfx&#10;rYwuu63gP2ib/dXkD8TivrLpX7f4dZbZVcymv7kfzk/yRz1X0Fooor9sOcKKKKACiiigAooooA8h&#10;/aQ/5FvTP+vk/wDoNfPVfQv7SH/It6Z/18n/ANBr56r+ZOOv+R5U/wAMPyOun8IUUUV+fmp0ngTx&#10;rP4F1S4v7eFZ5ZIGhVXJCgkggn1xjpWd4g8S6l4pv2u9Tu3upj0DH5UHoo6AfSsyiu543Eyw0cG5&#10;v2abfL0u+vn8726Csr3CiiiuEYUUUUAFFFFAHTeAPHF54G1uO6hZntXIW4gzxIv+I7GvrTTtQg1W&#10;wgvLZxJbzoJEYdwa+Ja+gv2d/E7X2kXeizOWe0PmxZ/uN1H4H+dfr3AOdTo4l5XVleE7uPlJatLy&#10;a/FeZhVjpc9hooor99OYKKK5X4jeN4fAvh6S7bD3cuY7aI/xP6/QdTXLisTSwVCeIrytCKu3/X4e&#10;Y0ruyMv4n/FO28C2htrfZc6xKuY4SciMf3n/AKDvXzPrOtX3iC/kvdQuXurmQ8u56ewHYewqPUtR&#10;udWvp7y7lae5mYu8jHJJqtX8ucQ8RYnPa7cny0l8Mf1feX5bLz7IwUUFFFFfIlhRRRQAVZ03U7rR&#10;76G8sp3t7mJtySIcEGq1FXGUoSUouzWzA2vF/iifxhrcmp3MaxTSIisqfdyqgZH1xmsWiitK1api&#10;Ksq1V3lJ3b7thsFFFFYAfT/wG/5J5b/9d5P5ivRK87+A3/JPLf8A67yfzFeiV/XXD3/Iowv+CP5H&#10;DL4meO/tJ/8AIC0f/r4f/wBBr5+r6F/aRt3fw3pcwGY47kqx9Mrx/I189V+CcdJrPKl/5Yf+knTT&#10;+EKKKK+ANQooooAKKKKACiiigDu/gj/yUjTPpJ/6A1fVFfLPwPieT4j6cVUsFWRmI7DYea+pq/ov&#10;w8X/AAkz/wAb/KJy1fiCvCP2lf8Aj70X/cf+Yr3evCP2lf8Aj70X/cf+Yr1+Nv8AkRVvWP8A6Uia&#10;fxHidFFFfy6dgV0vw1/5HzQ/+vla5qul+Gv/ACPmh/8AXytelln+/UP8cf8A0qInsz6+ooor+yTg&#10;CiiigD51/aO/5Gyw/wCvMf8AobV5NXrP7R3/ACNlh/15j/0Nq8mr+UOK/wDkd4r/ABfpE7YfCgoo&#10;or5Ms7v4I/8AJSNM+kn/AKA1fVFfK/wR/wCSkaZ9JP8A0Bq+qK/orw7/AORVU/xv8onLV+IKKKK/&#10;UTE+TPi7/wAlE1n/AK6j+Qrj67D4u/8AJRNZ/wCuo/kK4+v48zj/AJGWJ/xz/wDSmd0dkFFFFeOU&#10;eiWvxVuNE+HVpoOmO8d6zSefcH/lmhY4Ce5HftXnjMWYkkknkk96SivRxePxGOVONeV1TioxXRJf&#10;q+r6iSS2CiiivOGaHh6xOpa9p1oFL+dcRoQO4LDNfaMahEVQMAAACvlL4O6f/aPxD0lc4ETNMf8A&#10;gKk/zxX1fX794cYflwdfEP7Ukv8AwFf5s5qr1SCue8Z+ONN8D6abq/kzI2RDbp9+U+g9vepvGHiu&#10;08G6FPqV2chBiOIHmR+yivk3xP4mvvFurzahfyl5XPyrn5Y17Ko7AV7vFXFEcjpqhQtKvJadoru/&#10;0XXd6bzCHNuavjb4lax44uG+1TGCyBylnESIx6Z/vH3P6VylFFfzfisVXxtV18TNyk92/wCvwVkd&#10;SSWiCiiiuQYUUUUAFFFFAHQeDvHGqeCdQFzp8x8tiPNt3OY5R7j19+tfUXgnxtYeONIW8s32yLgT&#10;W7H5om9D7ehr49re8FeL7vwVrsOoWxLIPlmhzxIncH+lffcMcUVslrKjWblQk9V/L5x/VbP13ynD&#10;m16n2LRVLRtWttd0u2v7RxJb3CB1P9D7irtf01CcakVODunqn3TOQKKKKs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i/aB8Ztpekw6HbSbZ7wb5yp5EYPT8T/KvXCQAS&#10;TgDua+QPiH4hbxP4w1G+3FojIUiz2ReB/KvzrjnNZZflnsabtOq+X/t3eX4WXzNacbs5yiiiv5pO&#10;sKKK3fBPhO58aeIbfTbfKqx3Sy4/1cY6t/T6kVvQoVMTVjQoq8pNJLu2Ju2pB4c8K6r4rvPs2l2c&#10;ly4+8w4RB6sx4Feoab+zZfSwhr7WIbeQjOyGIvg+mSRXtfh7w9YeF9LisNPgWCCMdurHuzHuTWlX&#10;9AZXwBgKFJSzC9Sb3SbUV5K2r9W/kczqt7HgOpfs2X8URax1eC4cDhJojHk/UE15t4m8E614Qn8v&#10;U7F4EJwsw+aNvow4/DrX2PUF9Y2+p2kltdwpcW8g2vHIu5WH0rTMeAMtxEG8G3Sn01co/NPX7mCq&#10;tbnxHRXRfEPRbbw94z1TT7NWS1hkHlqxyVBAOM/jXO1/PuJoTwtadCe8G0/VO36HSnfUKKKK5hns&#10;P7Nn/Iw6t/16j/0MV9BV8+/s2f8AIw6t/wBeo/8AQxX0FX9OcC/8iOn/AIp/+lHJU+IKq6p/yDLv&#10;/ri//oJq1VXVP+QZd/8AXF//AEE191V/hy9H+TMj4pn/ANfJ/vH+dMp8/wDr5P8AeP8AOmV/Fct2&#10;egFFFFSAU6ON5nCIrO54CqMk13Hw2+Fd749mM7ubPSo22vcYyzn+6g7n36Cvorwx4G0TwjAqabYx&#10;xyAYa4cbpW+rHn8BxX32RcHY3OYLESfs6T2bV2/RdvN2XqZSqKOh8v2fw38T6hH5kGh3jJ6tHsz+&#10;eKbefDrxNYFRNod6N3TZEX/lmvsGiv0H/iHGB5bfWJ372j+X/BM/avsed/A7wtdeGvCLtfQNbXV3&#10;MZTG4wypgBcjsep/Gu51bU4NF0y6vrltkFvGZHPsO1W68h/aJ8Smx0Oz0eJ8SXj+ZLg/wL0H4n+V&#10;fZYidHhjJX7PVUo2V+r6X9W7ma9+R4h4q8R3PivXbrUrpiXmbKrnhF7KPYCsmiiv5UrVZ16kqtV3&#10;lJtt92zt2CiilALEADJPAArECzpumXesXsVnZW73NzKcJHGMk1694e/ZwubiFJdZ1IWrHkwWy7yP&#10;YsePyBrvfhJ8PIvBmhpcXEYOrXaBpnI5jHUIPp39T9BXfV+9cPcDYaNCOIzSLlOSvy3aUV521b76&#10;2W3c5pVHeyPIZv2btFaMiLVL5JOzMEYD8MD+deceO/g5q/guF7xGGo6cv3p4lIaMf7S9h7jIr6lp&#10;skayxsjqHRhhlYZBHpX0WP4JyjF0XCjT9lPo433802019z8yVUkj4eortvi54NTwb4rkitk2WN0v&#10;nQKOi5PK/gf0Iria/nDG4OrgMTUwtZe9BtP+uz3XqdSd1cKKKK4hn1Z8HvFDeJ/Bdq0z77q1/wBH&#10;lJPJx0J+oxXb14F+zdqvlarquns3yyxLKq+4OD+hr32v6w4Wx8sxyihWm7yS5X6x0/KxxTVpBXy1&#10;8Y/G7+LfFEsEMhOnWJMMKg8M38T/AIkY+gFe8/FLxIfC/gnULqNttxIvkQnvvbjP4DJ/CvkgnJye&#10;tfA+IebShGnllJ7+9L0+yvvu/kjWlHqFFFFfhp0BSojSMFVSzE4AAySaSvdPgL8O4zCviW/iDuSR&#10;Zo44GODJ9ewr3cmymtnWMjhKOl9W+yW7/wAl1ZMpcquc/wCE/wBn/V9agS51SddJhcZERXfMR7jg&#10;L+PPtXZr+zdogQBtTvy2OSNgGfpivXKK/oXCcF5LhqahKjzvq5Ntv7mkvkcrqSZ87eLv2fdS0i2e&#10;60i5/tWNBloGTZLj27N/OvJnRo3ZWUqynBUjBBr7irwT9oLwTDZTQeILOIRidvLuVUYBfs349K+D&#10;4s4Ow+Cw8sflyaUfijurd1fXTqtdNUawqNuzPF6KKK/GTcK94/Z08UNNa3uhTPnyf38AJ/hP3h+e&#10;D+NeD12Xwh1X+yfiBpTltqTOYG+jDH88V9Twxj5Zfm9Cqno3yv0lp+dn8iJq8WfWNFFFf1kcR8+f&#10;tJf8h/Sf+vdv/Qq8fr2D9pL/AJD+k/8AXu3/AKFXj9fynxd/yPMT/iX/AKTE7YfCgooor5AsKKs6&#10;bpt1rF9DZ2cLXFzM21I06k17z4J/Z+srFI7rxDJ9tueD9kiYiJPYnq36D619Fk+Q47O5uOFh7q3k&#10;9Ir59X5K79CZSUdzway0271KUR2ltNdSH+GFCx/Sugi+F3iyaMOuhXe09NyhT+RNfWGn6ZZ6TbrB&#10;ZWsNpCvSOFAo/SrVfquG8N8Oo/7TiJOX91JL8bswdV9EfGGs+F9X8PEf2lp1zZBjgNLGQpPsehrL&#10;r7a1HTrbVrKa0u4UuLeVSrxuMgivkHxt4dPhXxRf6ZkskMh8tj3Q8r+lfEcUcKvIFCvSm505O2qs&#10;099baO/RmkJ82hh0UUV+fmoV7D+zfqTRa7qljn5JoBKB7qcf+zV49XonwFkaP4hQAHhoJFP0wP8A&#10;CvqOF6zoZ1hZLrJL77r9SJq8WfT9FFFf1mcQUUUUAFFFFABRRRQAUUUUAfJfxc/5KJrX/XYf+giu&#10;Qrr/AIuf8lE1r/rsP/QRXIV/Hecf8jLE/wCOf/pTO6OyCiiivIKCrFjp91qdwsFpby3UzdI4ULMf&#10;wFdf8Kfh/F4+1qaK5uWgtLVBJIIx87gnGAe31r6Y0Dwxpfhe0FtpllFax45Kj5m92bqfxr9B4e4P&#10;xGd01iZzUKV7X3btvZdPV/cZSqKOh81WHwT8XX8e/wDs0W47CeVVJ/DNN1L4L+LdMiMjaZ9oUDJ+&#10;zSK5H4A5/Kvquiv0h+HeV8nKqk797r8rWMvayPh+aGS3laOVGjkU4ZHGCD6EUyvp/wCK/wAL7bxl&#10;p0l7aRrDrMCko6jHnAfwN6+x7V8wujRuyspVlOCCMEGvx7P8gr5DiVSqPmhLWMu6/RrqvmtDeMlJ&#10;CUUUV8uWFfTnwL8Utr/hBbSZ91zp7eSSTyU/hP8AT8K+Y69O/Z/1s6d40azZsRXsLJgnjcOR+PBH&#10;419zwbmDwGcU4t+7U9x/Pb7nb7zOorxPpWvKv2gvC/8AavhiHVYkzPp7/OQOTE3B/I7T+deq1X1G&#10;xh1SwuLOdd8M8bRuPYjBr+jM2wEc0wNXBz+0nbye6fyaX4nLF2dz4korR8Q6NN4e1u906cYktpWj&#10;z6gHg/iMGs6v4+qU5UpypzVmm015rRncFFFFZgfSX7PuvnU/CEthI2ZbCUqBnnY3I/XdXqNfMnwG&#10;1/8Asfxulq7Yhv4zAf8Ae6r+ox+NfTdf1FwZj/r2T01J+9T9x/Lb8GvuOOorSCo55kt4ZJZDtSNS&#10;zH0AGTUlcT8Yte/sHwJfsj7ZrkC3jwect1P5Zr6vHYqOBwtXFT2hFv7l/nZEJXdj5n8U6w/iDxFq&#10;GoOcmeZmHOeM8fpisqiiv43q1ZVqkqs3dybb9W7/AKneFFFW9I0ybWdUtLGAZmuJFjX8T1qYQlUk&#10;oQV29F6vQD379nrwx/Z3h+41eVcTXz7UyOka/wCJzXrVUtG0yLRdKtLGBQsVvGsagewq7X9f5Pl8&#10;crwFHCR+ytfNvVv72zhk7u4UUUV7JIUUUUAFFFFABRRRQB5D+0h/yLemf9fJ/wDQa+eq+hf2kP8A&#10;kW9M/wCvk/8AoNfPVfzJx1/yPKn+GH5HXT+EKKKK/PzUKKciNK6oil3Y4VVGST6CvavAv7PrTxxX&#10;niSRolOGFhC2Gx/tt2+g/OvbyrJsbnNX2WDhe272S9X+mrfYmUlHc8Yt7Wa7lEcETzSHokalifwF&#10;dDbfDPxVdx+ZHoV5t/249v6HFfVmjeHdM8PQCHTbGCzj6HykAJ+p6n8a0a/WcL4b0lG+LxDb7RSS&#10;++V2/uRi6vZHxtrHgvXdAi83UNKurWL/AJ6PGdg/4EOKxa+4JYkniaORFkjcbWVhkEehFfK3xe8I&#10;ReEPF0sVqgjsrlfPhQdEyeVH0NfK8T8If2HRWLw9Rzp3s7pXV9ttGnsXCpzaM4iiiivzU1CvQPgb&#10;qTaf8QbNAfkuUeFh65GR+orz+uk+G8rQ+PNCZev2pB+ZxXsZNWdDMsPVj0nH80v1JlqmfX9FFFf2&#10;GcIV8qfF7xi3i3xbP5cm6xtCYIAOhweW/E/0r6B+J/iA+GvBOpXSNtmdPJiI/vNx+gyfwr5GJJJJ&#10;5Jr8V8RM0lGNLLab396X5RX5v7jopLqFFFFfhx0BRRXp/wAFPhxH4r1F9U1GPfplowCxsOJpOuD7&#10;Dqfw969PLcur5rioYTDr3pfcl1b8kv61E2oq7MTwh8JNf8YRJcQwLZ2TdLm5JUMPVR1P8q7uL9mh&#10;zEPN11RJjkJb5H/oVe5qqooVQFUDAAHApa/oLBcB5Rh6ajXi6kurba+5K1vvZyupJ7HzT4h+APiH&#10;SImlsnh1WNeSsJ2yf98nr+Brza4tpbOd4Z4nhmQ4aORSrKfQg19v1xvxJ8C6T4o0S7uLu3C3lvCz&#10;xXUYw4wCcE9x7Gvn864AoeylXyybi0m+WTunbXR7p+t16FRqvqfJ1FFFfhR0hRRRQB9P/Ab/AJJ5&#10;b/8AXeT+Yr0SvO/gN/yTy3/67yfzFeiV/XXD3/Iowv8Agj+Rwy+JlHWdFsvEGnyWWoW6XVrJ96N/&#10;XsQex9xXG/8ACi/B/wDz4S/+BD/416BRXfisswONkp4mjGbWl3FNiTa2Pnb42eANE8GafpkmlWzw&#10;STyurlpWfIAGOpryWvfP2lf+QXov/XaT/wBBFeB1/NXGGHo4XOatLDwUYpR0SsvhOum7x1Ciiivi&#10;zQv6BaxX2vabbTqXhmuY43UHGVLAEZ+hr6V/4UX4P/58Jf8AwIf/ABr5v8K/8jRo/wD1+Q/+hivs&#10;+v2fgDLsHjqGIeKoxm1KNuZJ291mFVtNWPP/APhRfg//AJ8Jf/Ah/wDGj/hRfg//AJ8Jf/Ah/wDG&#10;vQKK/Vf7Ayn/AKBYf+Aow5pdzn/C/gTRPB3mHS7JYJJOGlZi7kemT29q6CiivXoYejhaapUIKMV0&#10;SsvwE3fcK8I/aV/4+9F/3H/mK93rwj9pX/j70X/cf+Yr47jb/kRVvWP/AKUi6fxHidFFFfy6dgV0&#10;vw1/5HzQ/wDr5Wuarpfhr/yPmh/9fK16WWf79Q/xx/8ASoiezPr6iiiv7JOAKKKKAPnX9o7/AJGy&#10;w/68x/6G1eTV6z+0d/yNlh/15j/0Nq8mr+UOK/8Akd4r/F+kTth8KCiiivkyzu/gj/yUjTPpJ/6A&#10;1fVFfK/wR/5KRpn0k/8AQGr6or+ivDv/AJFVT/G/yictX4gooor9RMT5M+Lv/JRNZ/66j+Qrj67D&#10;4u/8lE1n/rqP5CuPr+PM4/5GWJ/xz/8ASmd0dkFFFFeOUFFbnhDwfqHjXV0sNPQbsbpJX4SNfUn+&#10;nevpDwZ8I9C8IxI5t11C/HLXVyobB/2V6L/P3r7DIuF8bnvv0/cpreT29Et2/wAF1ZnKaifN2l+C&#10;Nf1lA9lo95Oh6OIiFP4nirlz8MvFVpEZJNCvNg67U3H8hmvryiv06PhxglC08RNy72jb7tfzMvav&#10;seE/APwTqWn67eapqFjNZxRwmGLz0KFmJGcA9gB+te7UVy/xK8Rf8Iv4M1G9VtsxTyov99uB+XJ/&#10;Cvt8vwOG4ZyyVNSbjBSk27XfV7eiSM23Nng3xp8bN4p8TvawSZ0+wJijAPDP/E39Pwrz2lZizFic&#10;knJJpK/lvMMdVzLFVMXWfvTd/TsvRKyOxKysFFFFecMVVLsFUEsTgAdTXqPhH4B6vrsCXOpzDSLd&#10;xlY2XdKR/u8Y/E59q2/gL8O47gDxJqEQdVYrZxuOMjgyfnwPzr3av2XhbgujjKEcdmSbjLWMdrru&#10;3vr0Stpq9zCdSzsjyNP2btECANqd+zY5I2AZ+mK5Pxb+z3qOk2z3Oj3Q1REGTAy7Jce3Zv0r6Ior&#10;7/E8GZJiKTpxo8j6OLaa+9tP5oyVSSPh6RGidkdSjqSGVhgg+hpte1/tB+CIbVoPEVpEI/NfyrpV&#10;GAW/hf8ATB/CvFK/nbOcrq5NjZ4Oq722fdPZ/wBdUzqjLmVwooorxCj3X9nTxQ0kd7oUz5Cf6RBk&#10;9B0YD9DXt1fJfwn1U6R4/wBJl3FEkk8lj7MMV9aV/SvAePli8p9lN3dJuPy3X5tHJUVpBRRRX6MZ&#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AI/1U6L4L1i7U4ZLdlU5&#10;xy3yj+dfHhJJJPJNfTvx7uvs/wAPpkBx508afzP9K+Yq/nnxExDqZlSodIQ/GTb/AER1UlpcKKKK&#10;/KjYK+gv2ctBW20O/wBWdP3tzL5SMf7i9f1J/IV8+19ZfCGySx+HejKgx5kRlP1Zif61+lcAYWNf&#10;N3Vkv4cW/m7RX5syqu0TsaKKK/pE5AooooA+Tfi//wAlG1r/AK6L/wCgLXHV2Pxf/wCSja1/10X/&#10;ANAWuOr+PM4/5GWJ/wAc/wD0pndHZBRRRXjlHsP7Nn/Iw6t/16j/ANDFfQVfPv7Nn/Iw6t/16j/0&#10;MV9BV/TnAv8AyI6f+Kf/AKUclT4gqrqn/IMu/wDri/8A6CatVV1T/kGXf/XF/wD0E191V/hy9H+T&#10;Mj4pn/18n+8f50ynz/6+T/eP86ZX8Vy3Z6AUUUVIH018Af8Akn8X/XxJ/OvSa82+AP8AyT+L/r4k&#10;/nXpNf1xw5/yJ8L/AII/qcU/iYUUUV9GQFfL/wAdtWOpeP7mEMSlpGkIB7HG4/qa+oK+PviHdm98&#10;ca3Ke90459jj+lflXiJXdPLaVFP45/8ApKb/ADZtSWpztFFFfzydQVteDLjT7TxTptxqjlLCGYSS&#10;EKW+7yBge4FYtFb0KroVY1Uk3Fp2e2jvr5aA9T6i/wCF7eEP+f2b/wAB3/wo/wCF7eEP+f2b/wAB&#10;3/wr5dor9H/4iFm/8sP/AAF//JGPson1F/wvbwh/z+zf+A7/AOFH/C9vCH/P7N/4Dv8A4V8u0Uf8&#10;RCzf+WH/AIC//kg9lE9V+NXjjQfGlvpjaXO81xbs4YPEyYUgdz7gV5VRRXw2Z5jVzbFSxldJSla9&#10;lZaK3dmiXKrIKKKK8oo7/wCBt41p8Q7JQcCZHjI9eM/0r6kr5H+Fk/2f4g6I3PNwF49+K+uK/ofw&#10;7qc2WVYfyzf4pM5au54j+0nqpWDR9NUnDM87DtxwP5mvCq9T/aJuzN4ztoOcQ2q8fVj/AIV5ZX5T&#10;xdXeIzvENv4Wo/ckv8zaCtFBRRRXxxoOQKXUMcLnk+1fSmj/ABk8GaPpVnYxXsojt4ljGLd+wx6V&#10;800V9Lkuf4rIpTnhYxbnZPmV9F21REoqW59Rf8L28If8/s3/AIDv/hR/wvbwh/z+zf8AgO/+FfLt&#10;FfU/8RCzf+WH/gL/APkiPZRPqL/he3hD/n9m/wDAd/8ACuX+JfxT8L+KvBt9p9rdSyXL7WiVoGAL&#10;Ag9SOK8FormxXHWZ4uhPD1YQ5Zpp+69mrfzDVNJ3Ciiivzo1Cr2hXTWWtWFwhw0c6MD9GFUadG+y&#10;RWHYg8VpTm6c4zXRp/c0wPt6J/MjRv7wBp9U9Il8/SbKTn5oUPPX7oq5X9qQlzwUu6X5I88+fP2k&#10;v+Q/pP8A17t/6FXj9ewftJf8h/Sf+vdv/Qq8fr+VuLv+R5if8S/9JidsPhQUUUV8gWdn8Hv+SiaR&#10;/wBdD/6Ca+sK+T/g/wD8lE0j/rof/QTX1hX9DeHX/Isq/wCP/wBtRy1dwooor9VMQr5n/aBiVPHp&#10;YDBe2jJ/Wvpivmr9oT/kel/69k/rX5tx+v8AhG/7fj+prS+I8xooor+bTrCvQvgR/wAlDtf+uMn8&#10;q89r0L4Ef8lDtf8ArjJ/KvoOHv8Akb4X/HH8yZfCz6hooor+uzhCiiigAooooAKKKKACiiigD5L+&#10;Ln/JRNa/67D/ANBFchXX/Fz/AJKJrX/XYf8AoIrkK/jvOP8AkZYn/HP/ANKZ3R2QUUUV5BR7L+zX&#10;/wAhnWf+vdP/AEKvfq8B/Zr/AOQzrP8A17p/6FXv1f09wP8A8iKl6z/9KOSp8QUUUV96ZBXyp8Zd&#10;BXQfHt8sS7YbkC5UAcDd1/UH86+q68A/aTttusaPcY4eB0J+jA/1r834+w0a2Tuq1rTlFr56P80a&#10;0n7x43RRRX82HWFbfgnUG0rxdpF0vWO5T8s4/rWJUto5juoXHBV1I/OujD1XRrQqx3i0/uaf6Cex&#10;9vUVBZSGWyt3PVo1Y/iKnr+0YvmSa6nAeB/tF+GPs+oWWuxL8k6+RMR/fH3SfqOPwrxivsLx94bX&#10;xX4T1DT9oaVk3w+0i8r/AIfjXx/JG0UjI4KspIIPY1/N3HeWfUsz+swXu1lf/t5aS/R/M66burDa&#10;KKK/NzUsadfS6Zf215Cds0EiyofcHIr7P0jUotY0q0voTmK4iWVfoRnFfFFfSvwA8Qf2p4NNi7Zl&#10;sJTGAf7jfMv8yPwr9a8O8f7HG1cFJ6VFdesf84v8DCqtLnp1eB/tH6/52padpCNlYEM8gB/ibgfo&#10;P1r3tmCKWYgADJJ7V8e+P9dPiPxfqd9u3I8pWPnOEHA/lX2nH+P+rZWsNF61ZW+S1f6Iikru5z9F&#10;FFfzidQV6z+z14Z/tHxFcavKmYrFNsZP/PRv8Bn868mr6y+E/hn/AIRfwTYwum25nH2ib13Nzj8B&#10;gfhX6DwRlv1/NY1Zr3aXvP12j+OvyMqjtE7Giiiv6aOQKKKKACiiigAooooAKKKKAPIf2kP+Rb0z&#10;/r5P/oNfPVfQv7SH/It6Z/18n/0Gvnqv5k46/wCR5U/ww/I66fwhRRRX5+al/wAP/wDIe03/AK+Y&#10;v/QxX2mOlfFnh/8A5D2m/wDXzF/6GK+0x0r918Nv4OK9Y/kzmq7oWiiiv2YwCvCv2loUE2hS4+cr&#10;KpPt8te614b+0v10H/tr/wCy18Pxqk8ir3/u/wDpSNKfxI8Oooor+XDsCui+Hf8AyPOhf9fcf865&#10;2ui+Hf8AyPOhf9fcf869DLv99of44/8ApURPZn2DRRRX9lnAeL/tJ6oY9O0jTweJZHmb/gIAH8zX&#10;gles/tHXRk8W2EGcrHZg49CXb/AV5NX8r8Y13XzzEX+y1H7kv82dlNWigooor4w0FALEADJPGK+w&#10;vAPh9PDPhHTLBVw6xB5TjGXblv1NfJ3hu1F74h0y3PSW5jQ/iwr7Rr9q8N8LFyxOLa1XLFfO7f5I&#10;56r2QUUUV+4nOFZviX/kXtT/AOvaT/0E1pVm+Jf+Re1P/r2k/wDQTXNif4FT/C/yY0fF1FFFfxad&#10;4UUUUAfT/wABv+SeW/8A13k/mK9Erzv4Df8AJPLf/rvJ/MV6JX9dcPf8ijC/4I/kcMviYUUUV9CS&#10;eMftK/8AIL0X/rtJ/wCgivA698/aV/5Bei/9dpP/AEEV4HX8wccf8j2t6R/9JOyn8IUUUV8GaGp4&#10;V/5GjR/+vyH/ANDFfZ9fGHhX/kaNH/6/If8A0MV9n1+7+G3+74r/ABR/9JZzVd0FFFFfshgFFFFA&#10;BXhH7Sv/AB96L/uP/MV7vXhH7Sv/AB96L/uP/MV8Nxt/yIq3rH/0pGlP4jxOiiiv5dOwK6X4a/8A&#10;I+aH/wBfK1zVdL8Nf+R80P8A6+Vr0ss/36h/jj/6VET2Z9fUUUV/ZJwBRRRQB86/tHf8jZYf9eY/&#10;9DavJq9Z/aO/5Gyw/wCvMf8AobV5NX8ocV/8jvFf4v0idsPhQUUUV8mWd38Ef+SkaZ9JP/QGr6or&#10;5X+CP/JSNM+kn/oDV9UV/RXh3/yKqn+N/lE5avxBRRRX6iYnyZ8Xf+Siaz/11H8hXH12Hxd/5KJr&#10;P/XUfyFcfX8eZx/yMsT/AI5/+lM7o7IKKKK8co9i/Zs/5Dmr/wDXun/oRr6Br5+/Zs/5Dur/APXu&#10;n/oRr6Br+neBv+RHS9Z/+lHJU+IKKKK++Mgrxf8AaS1Ux6dpOnKf9ZI0zj6DA/ma9or51/aNu/N8&#10;V2EHaK1B/NjXwvG1d0MjrWfxOMfvev5GlNXkeTUUUV/Lx2BSjkjJwPWkooA+k9B+MPgzQ9FsdPiv&#10;JglvCsYxbv2HPar/APwvbwh/z+zf+A7/AOFfLtFfpdPj/NaUI04QppJJL3XstP5vIx9kj6i/4Xt4&#10;Q/5/Zv8AwHf/AAo/4Xt4Q/5/Zv8AwHf/AAr5doq/+IhZv/LD/wABf/yQeyie+fEf4q+FvFPg3UdO&#10;truV7mRVMSmBgCwYEcke1eB0UV8fnOc4jPK8cRiUlJK3uq2l7933NIxUVZBRRRXglFvSLprLVLO4&#10;Q4aOVXH4EV9qxSCWJHHRgDXxDG211PoQa+09Dl87RNPk5O+3jbn3UV+2+G1R3xVL/C/zRz1eheoo&#10;or9uO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K/2i/wDkS7X/AK/F&#10;/wDQWr5wr6X/AGgrXz/AQkxkw3UbfTgj+tfNFfzXx/FrOm31hH9TrpfCFFFFfnBqFfXvwzkEngHQ&#10;mACj7KgwPYYr5Cr6h+BeqjUvh9aRFw0lpI8DAducj9CK/VfDutGGZ1ab3lDT5NP8jGrsehUUUV/Q&#10;xyhRRRQB8m/F/wD5KNrX/XRf/QFrjq7H4v8A/JRta/66L/6AtcdX8eZx/wAjLE/45/8ApTO6OyCi&#10;iivHKPYf2bP+Rh1b/r1H/oYr6Cr59/Zs/wCRh1b/AK9R/wChivoKv6c4F/5EdP8AxT/9KOSp8QVV&#10;1T/kGXf/AFxf/wBBNWqq6p/yDLv/AK4v/wCgmvuqv8OXo/yZkfFM/wDr5P8AeP8AOmU+f/Xyf7x/&#10;nTK/iuW7PQCiiipA+mvgD/yT+L/r4k/nXpNebfAH/kn8X/XxJ/OvSa/rjhz/AJE+F/wR/U4p/Ewo&#10;oor6MgK+NfGgI8Xa1kYP2yXr/vGvsqvkf4qWn2L4g63HgqDOXGfRgD/WvyLxHpt4LDz7Tf4x/wCA&#10;b0t2cpRRRX4CdIUUV0PgHR9P8QeKrHTtTeWO2uWMe6FgpDEfLyQe9dGHoSxNaFCFryaSvorvRXYm&#10;7anPUV9If8M6+G/+fm//AO/i/wDxNH/DOvhv/n5v/wDv4v8A8TX33+oOd/yw/wDA1/kZ+1ifN9Ff&#10;SH/DOvhv/n5v/wDv4v8A8TR/wzr4b/5+b/8A7+L/APE0f6g53/LD/wADX+Qe1ifN9FfSH/DOvhv/&#10;AJ+b/wD7+L/8TR/wzr4b/wCfm/8A+/i//E0f6g53/LD/AMDX+Qe1ifN9FfSH/DOvhv8A5+b/AP7+&#10;L/8AE0f8M6+G/wDn5v8A/v4v/wATR/qDnf8ALD/wNf5B7WJ4v8MYnm8faGEUsRcqTj0HWvruuO8I&#10;/CnQPBl39rs4ZJrzBUT3D7ioPXA4A/Kuxr9c4RyPEZHg50sS1zzley1S0tvoYTkpPQ+Z/wBoIEeP&#10;s44NpH/Nq80r139o+08rxJptwAcS2xXP+63/ANevIq/BuKKbp51ik/5m/vSZ0w+FBRRRXyxYUVLa&#10;iI3MQm3eSXG/acHGecV9D2/7Pvhe7gjniur8xSqHU+apyCMj+Gvo8oyDG55z/U+X3LXu7b/J9iJS&#10;Udz5zor6Q/4Z18N/8/N//wB/F/8AiaP+GdfDf/Pzf/8Afxf/AImvo/8AUHO/5Yf+Br/In2sT5vor&#10;6Q/4Z18N/wDPzf8A/fxf/iaP+GdfDf8Az83/AP38X/4mj/UHO/5Yf+Br/IPaxPm+ivpD/hnXw3/z&#10;83//AH8X/wCJo/4Z18N/8/N//wB/F/8AiaP9Qc7/AJYf+Br/ACD2sT5vpVUswAGSTgCvo/8A4Z18&#10;N/8APzf/APfxf/ia0NE+BfhnRr6O6MdxeyRsGRbmQFAR0OABn8a0p8AZxKaU+RLq+a9vkkHtYna6&#10;GjRaNYI42ssCAg9jtFXqQDAwOlLX9HU48kFDskvuVjkPnz9pL/kP6T/17t/6FXj9ewftJf8AIf0n&#10;/r3b/wBCrx+v5W4u/wCR5if8S/8ASYnbD4UFFFFfIFnZ/B//AJKJpH/XQ/8AoJr6wr5P+D//ACUT&#10;SP8Arof/AEE19YV/Q3h1/wAiyr/j/wDbUctXcKKKK/VTEK+av2hP+R6X/r2T+tfStfNX7Qn/ACPS&#10;/wDXsn9a/N+P/wDkTf8Ab8f1NaXxHmNFFFfzYdYV6F8CP+Sh2v8A1xk/lXntehfAj/kodr/1xk/l&#10;X0HD3/I3wv8Ajj+ZMvhZ9Q0UUV/XZwhRRRQAUUUUAFFFFABRRRQB8l/Fz/komtf9dh/6CK5Cuv8A&#10;i5/yUTWv+uw/9BFchX8d5x/yMsT/AI5/+lM7o7IKKKK8go9l/Zr/AOQzrP8A17p/6FXv1eA/s1/8&#10;hnWf+vdP/Qq9+r+nuB/+RFS9Z/8ApRyVPiCiiivvTIK8N/aWZP8AiRrt/efvTu9vl4r3Kvnv9pG8&#10;EniDS7YNkxW7OV9Nzf8A1q+E43qKGR1k+riv/Jl/kaU/iPIKKKK/l87Ap8IzMn+8KZVnTIDdalaw&#10;jrJKq/mRVwTlJRXVoD7P0oFdLsweSIU/9BFW6jgiEMEcY6IoXj2FSV/asFywUeyX5I88K+WvjV4X&#10;/wCEc8aTyRpttb4faI8DgE/eH519S15v8dfC/wDbvg9ryJN11p7eaMDkoeGH8j+FfE8ZZZ/aWUzc&#10;FedP3l8viXzV/uNKbtI+ZKKKK/l07Ar0r4CeIP7I8ai0dtsN/GYuf745X+o/GvNataVqEmk6la3s&#10;JxLbyrKuPUHNerleNll2Oo4uP2JJ/Lr+DYpK6sfWPxL14eHfBOqXQbbK0Zij/wB5uP8AE/hXyITk&#10;5PJr2v4+eLU1PSNBtLd8xXUYvWAPUEYX+teKV9lx3mKxuZqlTd404pfOXvP80Z01ZBRRRX5wanVf&#10;DDw0fFXjSwtGXdbxt583+4vP6nA/GvrgDAAHSvIf2dvDH2LRLvWpUxLeP5URI/5Zr1P4t/6DXr9f&#10;0xwNln1HKlWmveqvm+W0fwu/mclR3kFFFFfoZkFFFFABRRRQAUUUUAFFFFAHkP7SH/It6Z/18n/0&#10;GvnqvoX9pD/kW9M/6+T/AOg189V/MnHX/I8qf4YfkddP4Qooor8/NS/4f/5D2m/9fMX/AKGK+0x0&#10;r4s8P/8AIe03/r5i/wDQxX2mOlfuvht/BxXrH8mc1XdC0UUV+zGAV4b+0v10H/tr/wCy17lXhv7S&#10;/XQf+2v/ALLXxHGn/Iir/wDbv/pSNKfxI8Oooor+WzsCui+Hf/I86F/19x/zrna6L4d/8jzoX/X3&#10;H/OvQy7/AH2h/jj/AOlRE9mfYNFFFf2WcB81ftCFz48XcMKLWPb7jJ/rmvMa9W/aMtzH4xspedsl&#10;mv5hm/8ArV5TX8mcURcc6xSf87/JHbD4UFFFFfLlm34IkEPjHRHIBAvIjhun3xX2RXxLplz9j1K1&#10;nzjypVfP0INfa8UqzRJIh3I4DKfUGv3bw2qJ0MVT680X+DX6HNV3Q+iiiv2UwCs3xL/yL2p/9e0n&#10;/oJrSrN8S/8AIvan/wBe0n/oJrmxP8Cp/hf5MaPi6iiiv4tO8KKKKAPp/wCA3/JPLf8A67yfzFei&#10;V538Bv8Aknlv/wBd5P5ivRK/rrh7/kUYX/BH8jhl8TCiiivoSTxj9pX/AJBei/8AXaT/ANBFeB17&#10;5+0r/wAgvRf+u0n/AKCK8Dr+YOOP+R7W9I/+knZT+EKKKK+DNDU8K/8AI0aP/wBfkP8A6GK+z6+M&#10;PCv/ACNGj/8AX5D/AOhivs+v3fw2/wB3xX+KP/pLOarugooor9kMAooooAK8I/aV/wCPvRf9x/5i&#10;vd68I/aV/wCPvRf9x/5ivhuNv+RFW9Y/+lI0p/EeJ0UUV/Lp2BXS/DX/AJHzQ/8Ar5Wuarpfhr/y&#10;Pmh/9fK16WWf79Q/xx/9KiJ7M+vqKKK/sk4AooooA+df2jv+RssP+vMf+htXk1es/tHf8jZYf9eY&#10;/wDQ2ryav5Q4r/5HeK/xfpE7YfCgooor5Ms7v4I/8lI0z6Sf+gNX1RXyv8Ef+SkaZ9JP/QGr6or+&#10;ivDv/kVVP8b/ACictX4gooor9RMT5M+Lv/JRNZ/66j+Qrj67D4u/8lE1n/rqP5CuPr+PM4/5GWJ/&#10;xz/9KZ3R2QUUUV45R7F+zZ/yHdX/AOvdP/QjX0DXz9+zZ/yHdX/690/9CNfQNf07wN/yI6XrP/0o&#10;5KnxBRRRX3xkFfNv7Q4I8cQnHBtE/m1fSVfP/wC0labNb0m5CnD27IT7hv8A69fnvHdNzySbXSUX&#10;+LX6mtP4jxyiiiv5mOsKKKfDsEyeaGMe4bgvXHfFNK7sAyivou0/Z/8AC99aw3EN1fmKVBIh81eh&#10;GR/DUv8Awzr4b/5+b/8A7+L/APE1+iLgLOpJNKFn/fX+Rl7SJ830V9If8M6+G/8An5v/APv4v/xN&#10;H/DOvhv/AJ+b/wD7+L/8TT/1Bzv+WH/ga/yD2sT5vor6Q/4Z18N/8/N//wB/F/8AiaP+GdfDf/Pz&#10;f/8Afxf/AImj/UHO/wCWH/ga/wAg9rE+b6K+kP8AhnXw3/z83/8A38X/AOJo/wCGdfDf/Pzf/wDf&#10;xf8A4mj/AFBzv+WH/ga/yD2sT5wUEsAOSTX2l4eRotA01HG1ltogQex2CuK0b4EeGNIvY7lkuL14&#10;2DKlxICmR6gAZ/GvROlfpXB3DmLyN1qmLavOySTvtd3bsu5jUmpbC0UUV+lm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heLfGml+C9P+&#10;1alPs3cRwpzJIfRR/XpWFevSw1OVatJRitW3okO1zdor54139ovWLqVl0qzt7GEHhpR5rke/QD8q&#10;zIPj/wCK4pVZ5LSZR1RoAAfyINfAVOPslpz5E5SXdR0/Fp/gaezkfTVFeWeB/jxpviKeKy1WEaXe&#10;OQqybswufTJ+7+P516kDkZHSvssvzPB5rS9tg6ikuvdeTW6/rczacdxaKKK9QQUV5948+Muk+DJn&#10;s4UOpakv3oYmwsZ/2m9fYc/SvKr39oPxRcTl4BZ2sfaNYd2PxJNfF5lxflOWVXRqVHKa3UVe3q7p&#10;X8rs0UJM+lqK+cNJ/aI8Q2k4N9b2t/DnlQnlt+BHH6V7L4I+I2keO7cmzkMN2gzJaS8OvuPUe4ro&#10;yrinK83n7LD1LT/lkrN+nR/J38hSg47nVUUUV9YQFFRXNzFZ28k88iwwxqWeRzhVA6kmvHPFv7RM&#10;FpM9voFmt3tOPtVzkIf91RyfqSPpXi5nnOByemp4ypy32W7folr+S8ylFy2PaKK+Yj8fPFpJIntQ&#10;PQW4rpfDH7RtwkyRa7YJJCeDcWmVZfcqeD+BFfLYfjvJa9RU5SlC/WUdPvTdvuLdOSPeKKpaPrNl&#10;r+nxXthcJc20gyrof0PofartfoEJxqRU4O6eqa1TMjlfijpR1jwHrECrvdYfNUe6nd/IGvkavuCW&#10;JZ4njdQyOCrKe4PWvjjxjoT+GvE2o6c4OIZSEJ7qeVP5EV+IeI+CaqUMdFaNOD9d1+FzopPdGNRR&#10;RX4sdAV6b8DfHMXhjXpNPvZBHY3+FDsfljkH3SfY5x+VeZUV6eW5hWyvF08ZQ+KL+9dU/JrQTV1Y&#10;+4gcilr5u8B/HW/8NW0VhqkB1OyjG1JA2Jox6ZPDD6/nXplp8e/CVxEGkuLi2cjlJIGJH5ZFf0pl&#10;/F+UY6kpyrKnLrGWjXz2fqn8jkcJI9FpGYIpZiFUDJJOAK8v1f8AaE8OWURNlHdajL2VU8tfxLf4&#10;V5J41+LmueM1e3eQWOnt/wAutucBh/tN1b+XtXNmfGuVYCD9lP2s+ijt85bL8WCpyZR+J+oW2q+P&#10;NXubSZbi3eUBZEOVbCgHB78iuWoor+a8ViJYvEVMRJWc2397b/U60rKwUUUVyjPYf2bP+Rh1b/r1&#10;H/oYr6Cr59/Zs/5GHVv+vUf+hivoKv6c4F/5EdP/ABT/APSjkqfEFVdU/wCQZd/9cX/9BNWqq6p/&#10;yDLv/ri//oJr7qr/AA5ej/JmR8Uz/wCvk/3j/OmU+f8A18n+8f50yv4rluz0AoooqQPpr4A/8k/i&#10;/wCviT+dek15t8Af+Sfxf9fEn869Jr+uOHP+RPhf8Ef1OKfxMKKKK+jICvnP9onRms/FltqAH7u8&#10;gAJx/EvB/TFfRlef/Gzws3iTwZLLCm66sD9oQAclcfOPy5/CvjuLsvlmOT1YQV5R95f9u6v8LmkH&#10;aR8uUUUV/Kp2BUtrcyWdzFcQsUlicOjDqCDkGoqKabi01uB9geAvGNt438PQX8JCzgbLiLPMcgHI&#10;+h6j2NdHXxx4Q8Y6l4K1Vb3T5cE8Swvykq+jD+vavovwb8Y9B8VxRxyzrpl+eDb3DYBP+y3Q/ofa&#10;v6T4b4vwuZ0Y0MXNQrrTXRS809rvqtNdro5Jwa1R3lFIGDAEEEHoRS1+jmQUUVQ1PXdO0aIyX99b&#10;2igZzNIF/Q1E6kKUXOpJJLq2kvxsBforzLxD8fvDuk70sRLq0w4HlDZH/wB9H+gNc74V/aBvNW8S&#10;21nf2FtBZXMgjDRFt8ZPAJJODz7CvlavFeTUa8cN7dOUnb3btJvTVrRfiXyStex7fRRRX1pB5J+0&#10;XozXfhmy1BBk2k+1+OiuMfzA/Ovnevs7xToUfiXw9f6ZLgLcRFAT/C38J/A4NfHF9ZTadez2twhj&#10;nhcxup7EHBr+ePELL5UMwhjEvdqK3/b0dPxVmdVJ3ViCiiivys2CvpL4GeOo9d0FNHuJANQsVwoY&#10;8yRdiPp0/Kvm2rWmandaNfw3tlO1vcwtuSRDyDX03D2dVMixqxMVeL0ku6/zW6+7qRKPMrH2zRXk&#10;/gX49adrEcdrru3Tb0ADz/8AljIfX/ZP14969Tt7mG8hWWCVJom5DxsGU/iK/p/Ls1wWa0lVwlRS&#10;XbqvVbr+tTkcXHclooor1iQoqC7vrawiMlzcRW8Y6vK4Ufma4nXvjZ4W0QMEvDqMw6R2a7h/30cD&#10;9a8/F5jg8BHmxVWMF5tL8N/wGk3sd7RXgVz+0nftqCtb6RbpYhuUkdmkYf7wwAfwNe56XqEWradb&#10;XsBzDcRrIh9iM15+V59l+cTqQwU+Zw30a0fVX3Q3Fx3LVFFFfQEnz5+0l/yH9J/692/9Crx+vYP2&#10;kv8AkP6T/wBe7f8AoVeP1/KfF3/I8xP+Jf8ApMTth8KCiiivkCzs/g//AMlE0j/rof8A0E19YV8n&#10;/B//AJKJpH/XQ/8AoJr6wr+hvDr/AJFlX/H/AO2o5au4UUUV+qmIV81ftCf8j0v/AF7J/WvpWvmr&#10;9oT/AJHpf+vZP61+b8f/APIm/wC34/qa0viPMaKKK/mw6wr0L4Ef8lDtf+uMn8q89r0L4Ef8lDtf&#10;+uMn8q+g4e/5G+F/xx/MmXws+oaKKK/rs4QooooAKKKKACiiigAooooA+S/i5/yUTWv+uw/9BFch&#10;XX/Fz/komtf9dh/6CK5Cv47zj/kZYn/HP/0pndHZBRRRXkFHsv7Nf/IZ1n/r3T/0Kvfq+NfCvi3U&#10;vBuprfabP5b42vGwyki/3WHevobwX8bNE8TokN7Iuk3/AEMc7fu2P+y/T8Div3vgjP8AAU8FDLa0&#10;+Som7X0Tu76Pa/k7eVzmqRd7nolFNR1lQMjB1PIZTkGmzzxW0TSTSJFGoyXdgoH1Jr9fukrt6GA8&#10;kKCScAck18kfFDxEvifxtqN3E263RvJiPqq8Z/E5P416b8V/jRbfYptH0CcTyygpPexn5VXuqHuf&#10;evB6/A+O8/oY1wy7CS5oxd5NbX2ST621b6XOmnG2rCiiivyE3Cur+FuknWfHmkQbdyLKJXH+yvJ/&#10;lXKV7X+zj4eMl3qOsyL8sai3iJHc8sR+GB+NfScOYJ5hm2Ho205k36R1f5L7yJu0We8UUUV/W5xB&#10;Udzbx3dvLBKoeORSjKe4IwakopNJqzA+NvGXh+Twv4mv9NccQyHYfVDyp/KsWvc/2jPC+VsddhTk&#10;f6POQPxUn9RXhlfyPxBlrynMquFS9294/wCF6r7tvkd0XzK4UUUV86UWLu/uL4Qi4maUQxiKPcfu&#10;oOgHtVeiiqlKU3eTuwCrOmafNq2o21lbrvmuJFjRR3JOKrV6p+z74Y/tXxPNqkqZg09MrkcGRuB+&#10;Qya9XKcBLM8dSwcftNX8lu39yZMnZXPoDQtIh0HRrPToABFbRLGMd8Dk/icn8av0UV/YNOEaUFTg&#10;rJJJei0RwhRRRVgFFFFABRRRQAUUUUAFFFFAHkP7SH/It6Z/18n/ANBr56r6F/aQ/wCRb0z/AK+T&#10;/wCg189V/MnHX/I8qf4YfkddP4Qooor8/NS/4f8A+Q9pv/XzF/6GK+0x0r4s8P8A/Ie03/r5i/8A&#10;QxX2mOlfuvht/BxXrH8mc1XdC0UUV+zGAV4b+0v10H/tr/7LXuVeG/tL9dB/7a/+y18Rxp/yIq//&#10;AG7/AOlI0p/Ejw6iiiv5bOwK6L4d/wDI86F/19x/zrna6L4d/wDI86F/19x/zr0Mu/32h/jj/wCl&#10;RE9mfYNFFFf2WcB4l+0pppa20a/A4VnhY/XBH8jXhNfV/wAXtAPiDwJqEaLumtwLmMAc5Xr+ma+U&#10;K/mvj3BvD5u61tKkU/mvdf5I66bvEKKKK/ODUK+rvhD4oTxP4KsiXDXVootplzzlRgH8Rg18o11H&#10;w+8eXfgLWRdQjzrWXC3FuTgOvqPQjsa+04UzuOSY/nrfw5rll5dU/k/wbM5x5kfXdFYnhnxlpHi6&#10;0WfTbyOYkZaEnEiexXqK26/qGjXpYmmqtGSlF7NO6OPYKzPExA8O6mSQB9mk5P8AumqviXxvovhO&#10;BpNSv4onHSFTukb6KOa+ffiR8Yb7xqHsbRGsNJzzHn55v98+nsP1r5PP+I8BlNCdOc1Ko00op3eq&#10;a17LXrr2RpGDked0UUV/Kx2BRRRQB9P/AAG/5J5b/wDXeT+Yr0SvO/gMMfDy3/67yfzFeiV/XXD3&#10;/Iowv+CP5HDL4mFFFFfQknjH7Sv/ACC9F/67Sf8AoIrwOvoP9pGDf4e0uXH3Lhhn6r/9avnyv5i4&#10;5i1nlW/VR/8ASTsp/CFFFFfAmhf8Pzi117TZm+7Hcxuc+zA19pI29FYdCM18PA4OR1r67+HPiuDx&#10;b4VsrpJVa4RBHcJnlHAwcj361+0eHGLhCpiMJJ2crSXna6f3XRz1VszqKKKZLNHBG0kjrGi8lnOA&#10;Pxr9ybSV2c4+iubPxH8MjUUsRrVo1y7BAqvkbj23Dj9a6SuejiaGIv7GalbR2adn52bHZoK8I/aV&#10;/wCPvRf9x/5ivd68T/aUsybXRbofdDvGfyBr5HjSLlkVe3Tlf/kyLp/Ejwiiiiv5bOwK1/COorpP&#10;ijSrtzhIrlGY5xxnn9KyKK2o1ZUakasd4tP7mn+gH3CjiRFZTlSMg06vDvhz8drOz0uHTvEAkjeB&#10;Qkd3GpcMo6BgOQfevQD8XvCATd/bcJ4zgK+f5V/V2B4kyvHUI1lXjFtaqTSafVNO363OJwaex2NH&#10;SvLNa/aF8PWKMLCG51KXthfLT8Sef0ryrxh8ZNf8WRvbiUadYtwYLUkFh6M3U/oPavKzLjXKcBF+&#10;zqe1n2jqvnLZfiNU5M0fj3rdjrPi6AWNylz9ntxFK0ZyobcTjPfrXmdFFfznmWOnmeMq4yaSc3ey&#10;6f1Y60rKwUUUV5gzu/gj/wAlI0z6Sf8AoDV9UV8r/BH/AJKRpn0k/wDQGr6or+ivDv8A5FVT/G/y&#10;ictX4gooor9RMT5M+Lv/ACUTWf8ArqP5CuPrsPi7/wAlE1n/AK6j+Qrj6/jzOP8AkZYn/HP/ANKZ&#10;3R2QUUUV45R7F+zZ/wAh3V/+vdP/AEI19A18/fs2f8h3V/8Ar3T/ANCNfQNf07wN/wAiOl6z/wDS&#10;jkqfEFFFFffGQV5V+0PozX3hK2vkBLWc/wA2OysME/mBXqtZviPRY/EWhX2my42XMRTJ7HsfwOK8&#10;bOcD/aWX18It5RdvXdfikVF2dz4uoqzqWnzaVqFzZ3CFJ4JDG6nsQcVWr+P5RlCTjJWa0O4KKKKk&#10;D6M+A/jqLWNEXQ7mQC+sl/dBjzJF2x/u9PpivV6+JNP1C50q9hu7SZ7e5hYOkiHBU19AeA/j1Yar&#10;HHaa/t0+9GALkD9zJ7n+6f096/e+EuLsPOhDL8wnyzjpGT2kuib6Nba6PTW5zTg73R63RUVtdQ3s&#10;KzW8yTxNyrxsGU/iKlr9fTUldO6MAooqG6vLeyjMlxPHbxjq8rhR+ZoclFXk7ICaiuE1/wCNXhbQ&#10;wyrenUJhn93Zrv5/3uB+tee3n7Sd+1+rWukW6WQPKSuzSMPqMAfka+UxvFWT4CXJVrpvtH3rettP&#10;xLUJPoe+0VT0jU4ta0u1voM+VcRrIoPUAjpVyvqYTjUipwd09V6MgKKKKs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O4nS2gkmkOEjUsx9g&#10;M18feN/FVz4w8RXV/O5ZCxWFCeEQHgCvq/xYrN4Y1ULksbaTGP8AdNfGVfifiPiqsfq+FTtB3k/N&#10;ppL7jopLdhRRRX4gdAV9K/AjxfN4h8NSWN3IZbmwYIHY5LRn7ufp0r5qr2b9mtH/ALW1p8Hy/IQE&#10;9s7jX3vBGKq4fOqVOD0ndNeVm/waM6ivE99rjfix4sk8IeDrm5t22XkxEEDf3WP8X4DJrsq8e/aS&#10;Vj4e0ogHYLo59M7DX73xHiqmDyjEV6LtJR0fa9lf5XOaCvJI+f3dpXZ3Yu7HLMxySfU02iiv5I3O&#10;0Ku6LrF1oGqW9/ZytFcQOGVlPX1B9jVKirhOVKanB2a1T7NAfaXh7WI9f0Sy1GIYS5iWTHoT1H55&#10;rRri/g7HJH8OtIEgIJRiM+m44rtK/sfLq88TgqNep8Uoxb9Wk2cDVnY8G/aG8YzG9g8PW8hSBUE1&#10;yFP32P3VPsBz+PtXitdz8bFdfiRqm8EZ8sjPpsWuGr+XOJsVVxeb4idV7ScV5KOiX6/M7IK0UFFF&#10;FfLlnpHwO8YTaD4rh055GNjqDeU0ZPCyfwsPx4/GvpuvjPwfHJL4q0hIgTIbqPGOv3hX2ZX9C+He&#10;Kq1sBVoTd4wlp5Jq7X36/M5aq1CvG/2gfBDX9nF4gtI90tuvl3IUclOzfh0r2SmTQpcQvFKgkjdS&#10;rKwyCD1Ffe5vllLN8FUwdXTm2fZrZ/f+FzOL5Xc+H6K9H+K/wqn8HXb6hYI02jStkEcmAn+Fvb0N&#10;ecV/J2YZfiMsxEsLio2kvua6Nd0/61O1NNXQUUUV5wwooooAKKKKACiiigAooooA9h/Zs/5GHVv+&#10;vUf+hivoKvn39mz/AJGHVv8Ar1H/AKGK+gq/pzgX/kR0/wDFP/0o5KnxBVXVP+QZd/8AXF//AEE1&#10;aqrqn/IMu/8Ari//AKCa+6q/w5ej/JmR8Uz/AOvk/wB4/wA6ZT5/9fJ/vH+dMr+K5bs9AKKKKkD6&#10;a+AP/JP4v+viT+dek15t8Af+Sfxf9fEn869Jr+uOHP8AkT4X/BH9Tin8TCiiivoyApGUOpVgGUjB&#10;B6GlooA+U/ix4Ek8F+I5DEh/s26Jkt37D1T6j+WK4ivsrxZ4VsfGGjTadfJlH5SQfejbswr5V8ae&#10;CdQ8Eas1nepmM5MNwo+SVfUe/qO1fzVxdw1UynESxeHjehN9Pst9H5fyv5brXrhPmVmc/RRRX5ya&#10;hRRRQBr6X4v1vRABY6rd2yjoiTHb+XStX/ha/i7/AKDtz/47/hXJ0V6NPMcbRjyUq84rspSS/MVk&#10;b17498R6iCLjW75weoE7KPyFYks0k7lpHaRj/ExyaZRXNVxFbEO9abl6tv8ANsLWCnwzPbzRyxnb&#10;IjBlI7EHIplFYJtO6GfZ3hXWF1/w5p2oKc+fCrHnPOOf1rVrzD9n3VjfeCntWJLWk7IM+h5H9a9P&#10;r+wsnxn1/LqGKe8opv1tZ/imcMlZtBXgvx+8AtBdDxJZR5hlwl2q/wALdFf6HoffHrXvVQ3lpDf2&#10;sttcRLNBKpR43GQwPUVhnmUUs7wU8JU0e8X2ktn+j8mEZcrufEVFeg/FL4V3Pgm7a7tA1xo0rfJJ&#10;jJhJ/hb+h7159X8p4/AYjLcRLDYqPLKP4+a7p9GdqaaugooorzxhV7Tdd1HRn3WN9cWZzn9zKy/y&#10;NUaK0hUnTlzQbT7ptP8ACwHVr8VfFqgAa7dYHqQf6VBd/EjxRertl129I9ElKfyxXN0V6Es0x8ly&#10;yxE2v8cv/khWXYnur65vnL3NxLcOed0rlj+tQUUV5spOTvJ3Ywr6d+BGvf2v4Git3bdLYuYDk87e&#10;q/ocfhXzFXsP7N+qmHXNT08n5Z4RKB7qcH9DX3nBGMeEzmnC+lROL/NfijOorxPoKiiiv6dOM+fP&#10;2kv+Q/pP/Xu3/oVeP17B+0l/yH9J/wCvdv8A0KvH6/lPi7/keYn/ABL/ANJidsPhQUUUV8gWdn8H&#10;/wDkomkf9dD/AOgmvrCvk/4P/wDJRNI/66H/ANBNfWFf0N4df8iyr/j/APbUctXcKKKK/VTEK+av&#10;2hP+R6X/AK9k/rX0rXzV+0J/yPS/9eyf1r834/8A+RN/2/H9TWl8R5jRRRX82HWFehfAj/kodr/1&#10;xk/lXntehfAj/kodr/1xk/lX0HD3/I3wv+OP5ky+Fn1DRRRX9dnCFFFFABRRRQAUUUUAFFFFAHyX&#10;8XP+Sia1/wBdh/6CK5Cuv+Ln/JRNa/67D/0EVyFfx3nH/IyxP+Of/pTO6OyCiiivIKCiiigC7aa5&#10;qVgmy21C6t0/uxTMo/Q0281e+1EAXV7cXIH/AD2lZ/5mqlFbOtVceRzdu13b7r2/ALBRRRWIBRRS&#10;gFiABknoBQBPp9hPql9BaW0ZluJnCIg6kmvr/wAFeGYvCPhqy0yPBaJMyMP4nPLH868++CvwufQY&#10;113VYtt/Kv7iBxzEp/iP+0f0r12v6J4H4fnl1B47ExtUqLRPdR3++W/pY5akruyCiiiv1IxCiiig&#10;DG8YaBH4n8NX+myAEzREIT/C45U/nXx1c20lncywSqUliYoynsQcGvt6vmX47+Fv7C8XG+iXFtqC&#10;+aMDgOOGH8j+Nfj3iHlntcPTzGC1h7svR7P5PT5m9J62PNqKKK/BTpCiiigAr6u+EHhn/hGvBFmj&#10;rtubr/SZfXLdB+WK+d/hx4aPirxfp9kVJh3+ZMfRF5P+FfXiqEUKoAAGAB2r9q8OssvKrmU1t7kf&#10;zk/yRz1X0Fooor9xOcKKKKACiiigAooooAKKKKACiiigDyH9pD/kW9M/6+T/AOg189V9C/tIf8i3&#10;pn/Xyf8A0Gvnqv5k46/5HlT/AAw/I66fwhRRRX5+al/w/wD8h7Tf+vmL/wBDFfaY6V8WeH/+Q9pv&#10;/XzF/wChivtMdK/dfDb+DivWP5M5qu6Fooor9mMArw39pfroP/bX/wBlr3KvDf2l+ug/9tf/AGWv&#10;iONP+RFX/wC3f/SkaU/iR4dRRRX8tnYFdF8O/wDkedC/6+4/51ztdF8O/wDkedC/6+4/516GXf77&#10;Q/xx/wDSoiezPsGiiiv7LOAa6LIjKwDKwwQehFfJPxM8IP4N8VXNqEItJSZbdj3Qnp+HT8K+uK5H&#10;4leAofHegtb/ACx38OXtpj2b+6fY18PxbkTzrA/uV+9p6x8+8fn080u5pCXKz5KoqzqWm3OkX01n&#10;eQtBcwsUeNxgg1Wr+X5RlCTjJWa3OwKKKKgB8U0kDh43aNx0ZDgitM+LdbMRjOsX5jP8P2l8fzrJ&#10;oraFarSTVObV+za/JoBzyNK5Z2LserMck02iistwCin+U/lebsby87d+OM+mfWmUWa3AKKKKQHV+&#10;FPidr/gyze0065T7Mzb/ACpow4U9yPSvbfg78S77xyl7balFGLq2CuJYl2h1JxyOxFfM9ezfs1/8&#10;hbWf+uCf+hV+kcHZtj1mmHwftpOk7rlburWb0XTUyqRVmz32iiiv6TOQ84+Pente+AZZVGTbzJIf&#10;p0P86+Y6+1Nd0mLXdHvNPm/1VzE0Z9sjrXx1rujXHh/V7rT7pCk9u5Q5HX0I9j1r8B8RMBOnjKWO&#10;S92ceV+sb/mn+B00npYoUUUV+RG4Vc0vWL7Rbnz7C7ms5um+FypP1x1qnRVwnKnJTg2muq0f3oDr&#10;D8VvFpBH9u3XPHBH+FYepeINT1ls32oXN37TSsw/Ims+iuytj8XiI8tatKS7OUmvxYrJCqSpBBwR&#10;yCK+zPCmpDWPDWl3oYt51sjknqTtGf1r4yr6i+Bep/2j8PbRCwL2sjwH2wcj9CK/SvDrE+zx9bDv&#10;7cb/ADi/8mY1Vpc9Brz7446I2r+A7mSNN0to6zjjJ2jhv0Neg1Dd2sd9azW8yh4pUKMp7gjBr9xz&#10;HBxzDB1cJL7cWvvWn42OdOzufEVFb3jfwrP4O8R3WnTA7FbdC+OHjPQ/0/CsGv49r0KmGqyoVVaU&#10;W015o7k76hRRRXOMKKKKACiiigAooooAKKKKAO7+CP8AyUjTPpJ/6A1fVFfK/wAEf+SkaZ9JP/QG&#10;r6or+ivDv/kVVP8AG/yictX4gooor9RMT5M+Lv8AyUTWf+uo/kK4+uw+Lv8AyUTWf+uo/kK4+v48&#10;zj/kZYn/ABz/APSmd0dkFFFFeOUexfs2f8h3V/8Ar3T/ANCNfQNfP37Nn/Id1f8A690/9CNfQNf0&#10;7wN/yI6XrP8A9KOSp8QUUUV98ZBRRRQB4T8f/AbJMPElnHmNsJdqvY9Ff6djXiVfb11aw3ttLbzx&#10;rLDKpR0cZDA9RXzJ8U/hTc+C7t72yVrjRZG+V8ZMBP8AC3t6GvwTjbhqdGrLNMJG8JazS+y/5vR9&#10;ez8mdNOf2WeeUUUV+Pm4UUUUAXtN1zUdHfdY31xZnOf3MrLn8jW6vxV8WqoA126wPUgn+VcpRXdR&#10;x2Lw8eWjWlFdlKS/JismdJdfEnxRertl129K+iSlf5YrCur+6vnL3NzLcMed0rlj+tQUVFbF4nEf&#10;xqkpesm/zbCyQUUUVyDPpr4C67/avglbV23S2MhixnkKeV/rXpNfPP7OWrG38RX9gSdlxBvA/wBp&#10;T/gTX0NX9U8IYx43JqEpPWN4v/t3RfhY45q0gooor7I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yIsqMjDKsCCPUV8nfE7wLceCvEMybGb&#10;T7hi9tNjgg87fqK+s6o6xolj4gsJLLULaO6tn6pIOnuD2PuK+Q4l4fhn+FVNS5akNYvp5p+T/B6l&#10;wlys+KqK95179m63mkaTR9Ua3UnIhuk3gfRhz+hrKt/2a9RaVRPrNqkfcxxsx/I4r8Jq8GZ5Tqez&#10;VC/mnFr77r8jp9pHueOxxtLIqIpd2IVVUZJJ6ACvqb4P+B38GeGR9qXbqF2RLMv9zjhfwH60/wAF&#10;fCLQ/Bkq3MaNfX69Lm4wdp/2V6L/AD967iv1PhPhGeUVHjca06trJLVRvu79W9tNEu7MZz5tEFc3&#10;8QfCS+NPC91p2Qk5HmQOf4XHT8D0/Gukor9JxOHp4ujPD1leMk015MyTtqfEmoafcaVezWl3C0Fz&#10;CxR43GCpqvX134y+HGi+N4wb+ApdKMJdQHbIB6Z7j2NeW3/7NV2sx+xa1C8Pb7REVYflnNfztmfA&#10;maYSq/qkfaw6NNJ/NNr702jqVRPc8Wrb8HeFLzxjrsGn2iEhiDLLj5Y07sa9V0j9mthMG1TWFMQP&#10;KWkfJ/4E3T8q9b8M+E9L8IWAtNMtlgQ8u55eQ+rN3rqybgTHYitGeYr2dNbq6cn5WV7X7t+iFKol&#10;sXtL06HSNOtrK3G2G3jWNR7AVaoor+hoRjCKhFWS0XyOU8b+PngGbU4Y/ENjGZJbdNl1GoySg5D/&#10;AIc59vpXgFfcRGRg9K828XfAnQ/EU8lzZu+kXTnLeSoaJj6lO34EV+QcVcGVcfiJY/Lrc0vii3a7&#10;7p7XfVP1TN4VLKzPmaivYX/Zs1UOQmr2ZTPBKOD+VdN4a/Z30vTpo59WvJNTdTnyEXy4iffkk/mK&#10;/PcPwXndeooSo8i7yaS/Btv5I1dSKOU+A3gOXUtXXxBdxlLK0J8jcP8AWyeo9l9fXFfQ9RW9tFZw&#10;RwQRpDDGNqRoMKo9AKlr+gsiyalkeCWFpu73k+7/AMlsvI5ZS5ncKKKK+hJI7i3iu4HhmjWWKQFX&#10;RxlWHoRXi3jr9n1Z3kvPDcixE8mxmbC/8Abt9D+de20V4ma5Ngs5peyxkL22a0kvR/pqvIpScdj4&#10;u1rw1qnh2cxalYT2bjvIhCn6HofwrNr7fngiuYzHNGksZ6o6hgfwNczqHwu8K6mXabRbZXY5LRL5&#10;Z/8AHcV+TYzw4qqTeDxCa7STT+9XX4Gyq90fI1FfUv8Awozwd/0DpP8AwJk/xq7p3wi8JaYwaPR4&#10;pWByDcM0n/oRNeXDw7zRytOpBL1k/wALFe1ifMOheF9V8S3Ah0ywmu2zglF+Vfq3QfjXsngn9nuO&#10;Bo7rxHMJmHIsoG+X/gTd/oPzr2a3tobSIRQRJDGOiRqFA/AVLX3eU8B5fgZKri37aS76R+7r838j&#10;OVRvY+SfivbxWvj/AFaGGNIYY3RUjjUKqjYvAArkq6r4pyib4ha4wbcBcFc/QAf0rla/Bs2aeYYj&#10;l255f+lM6I7IKKKK8oo9j/ZsTOu6u+elsox/wIV9AV4f+zTa/JrlzjvHGD+Zr3Cv6h4Jg4ZFRv1c&#10;n/5M/wDI46nxBUF9E09lcRL9542UfUip6K+4klJOL6mZ8SahbS2d/cQTI0cscjKysMEEGq9fZGq+&#10;CtB1u6Nzf6TaXVwRgySRAsfqe9U/+FZeFf8AoAWP/foV+DVfDjGe0l7PER5b6XUr287aHT7Vdj5D&#10;or68/wCFZeFf+gBY/wDfoU+L4b+F4ZFkTQbEOpyD5IPNZrw4x3XEQ+6Qe1XYwfgVZTWfw+tTNGY/&#10;NkeRAwwSpPB/GvQqaiKihVAVQMAAYAFOr9vy/BrL8HSwid+SKV+9jnbu7hRRRXoCCiiigArO17w9&#10;p/ibTpLHUrZLm3fs3VT6g9QfcVo0VnUpwrQdOpFOL0aeqYHzn41+Aep6Q8lzohOp2fXyTgTIPTHR&#10;vw59q8snt5bWZop4nhlU4ZJFKsD7g19v1la34V0jxHHs1LT4LvsGkQbh9G6ivybNvD7DYiTq5dU9&#10;m39l6x+T3X4o3jVa3PjGivo/Vf2d/D14S1ncXenseihhIo/A8/rXNXf7NNyGP2XXInXt50BU/oTX&#10;57iOCM8oP3aSmv7sk/zszVVIs8Vor2D/AIZs1f8A6C1l/wB8v/hT4v2a9TJ/eaxaKP8AZjY/4VxL&#10;hHPH/wAwsvvj/wDJD549zxyivd7T9mmAAG512RvVYrcD9Sx/lXQ6d+z94WsyDOLu9PpLNtH/AI6B&#10;XpUOBM7rP3oRh6yX6XJdSJ80KpYgAEk8ACuw8MfCbxJ4oZHisWtLVv8Al4u/3a49QDyfwFfTGjeC&#10;9D8P4NhpdtbsMfOIwW/76PNbVfZYDw5pxalj6/N5RVvxev3Ih1eyOW+HngODwDorWcczXM8r+ZNM&#10;RgM2McDsK6miiv17C4WjgqMMPh48sIqyRg3fVhRRRXUIjuLaK8gkgnjSaGQFXjcZVh6EV4r46/Z9&#10;EryXnhqRUJyWsZm4/wCAN2+h/OvbqK8PNclwWc0vZYuF7bNaSXo/01XkVGTjsfFOraJf6Ddtbaha&#10;S2c6/wAEqkZ+nqPcVSr7Y1HSrLWLcwX1rDdwn+CZAw/WuC1j4CeF9TZnt0uNOcnP+jyZX/vls/pi&#10;vx3H+HeLpycsDVU49pe6/v1T/A3VVdT5kor3C9/ZpOc2mug+01vj9Q1Z5/Zs1fJxq1lj/df/AAr5&#10;WfB2ewdvqzfo4v8A9uL9pHueP0V7Cv7NmrFhu1ezA9Qjn+laFp+zQcf6VruD6Q22f5tRDg7PZu31&#10;Zr1cV/7cHtI9zw6ivo/T/wBnbw7bFTc3N7eEdQXCKfyGf1rrtH+GvhnQirWuj2/mL0klXzG/Ns17&#10;uF8Pc0qte3nCC9XJ/cl+pLqx6HzD4e8B694pcDTtNmljPWZl2Rj/AIEeK97+Ffwk/wCEFmk1C9uV&#10;uNRlj8vZF/q41PJGe54HNekKoRQqgKo4AHQUtfpWS8F4HKKscTOTqVI7N6JPukv1bMpVHLQKKKK/&#10;QTI8E/aTsZhqOkXmw/ZzG8W/sGyDj8v5V4vX21qOmWmr2j217bRXVu/3oplDKfwNYP8AwrLwr/0A&#10;LH/v0K/H8+4HxGaZhUxlCtFKdnZp6OyXTpobxqJKzPkOivrz/hWXhX/oAWP/AH6FH/CsvCv/AEAL&#10;H/v0K+f/AOIcY/8A5/w+6RXtV2Pn34K2M958QtOaGMusG6SRuyrjqa+qaztH8PaZ4fiePTbGCyRz&#10;lhCgXd9fWtGv1PhrI5ZDgnh5z5pSbk2tFslZX16GM5czuFFFFfWkBXzp+0Vps8Hiq1vWQ/Z57cIr&#10;443KTkfWvouqmp6VZ6zatbX1rFd27dY5kDD9a+b4gyj+28BLCKfK7pp7q67+RcZcrufE9FfXn/Cs&#10;vCv/AEALH/v0KP8AhWXhX/oAWP8A36Ffkf8AxDjH/wDP+H3SNvarsfIdek/AKymuPHiTRoWiggdp&#10;G7LngV7n/wAKy8K/9ACx/wC/QrX0fQNN0CFotNsYLKNjllhQLuPv616+UcBYnA46liq9eLjBp2Sd&#10;3bZa6ClVTVkaFFFFftJzhRRRQAUUUUAFFFFABRRRQB8o/GO1ltfiLq3mKV8x1kUkdVKjBFcVX2T4&#10;h8G6L4q2HVNPiunQbUkYYZR6AjnFYH/ClPB//QK/8jv/AI1+FZpwDjsTjatfD1Ycs5OSvdNXd7bP&#10;udKqpKzPlWnRoZJFRQSzEAAd6+qP+FKeD/8AoFf+R5P8au6R8LPC+iXaXNrpMQnQ7keQs+0+oyTX&#10;n0/DrMnNKpVgl11k/wALIftUeb+MPgHJPptreaFtS8S3QT2TnAkcKMspPQk9jXjWo6Xd6RdPbXtt&#10;LaXCdY5kKkfnX2zWZrvhrS/Ett5Gp2UV5GOnmL8y/Q9R+FfYZzwFhcZ+9wEvZz7fZf6xb8rryM41&#10;Gtz4vor6E1r9nHSrp2fTNRuLHPSKVRKo+h4P865xv2bNWDHbq9kR2JRx/SvzCvwXnlCXKqHN5xaa&#10;/NP8DZVIvqePUV7Pafs1XrOPtOtwIvfyoWY/qRXVaL+z14esGV72a51Jx/CzeWh/Bef1rXDcEZ3i&#10;HaVJQXeUkvwV2DqRR8+6LoOoeIrxbXTbSW7nP8Ma5x7k9APc19AfDX4J23hp49R1kpe6mPmSIcxQ&#10;n1/2m9+3616PpWjWGh2wt9PtIbOEfwQoFB+vrV2v1XIuCMJlc1iMU/a1Ftp7qfkur838kYSqN6IK&#10;KKK/SjIKKKKACiiigArg/jP4X/4STwVcvGm66sv9IiwOTj7w/LNd5WN4w1+38M+G77UbkBkijOEP&#10;8bHgL+Jry81o0MRgK9LEu0HF3fZWvf5WTHHR6HxrRTpX82R32qu4k7VGAPYU2v45Z3hRRU9hZS6j&#10;ewWsKlpZnEagepOKcYuTUYq7YHu/7Onhn7Npl7rcqYkuG8mEkfwD7x/E/wAq9lrM8N6LF4d0Kx06&#10;IALbxKhx3Pc/nmtOv68yPLllWXUcJ1itf8T1f4u3yOGT5ncKKKK90kKKKKACiiigAooooAKKKKAC&#10;iiigDyj9oqxmuPCVnPGheOC5zIQPugjAP0z/ADr5zr7fngjuoXimjWWJxtZHGQw9CK50/DPwqST/&#10;AGBY/wDfoV+U8ScG185x31zD1lG6Sakn000sbQqKKsz5Cor68/4Vl4V/6AFj/wB+hR/wrLwr/wBA&#10;Cx/79Cvlf+IcY/8A5/w+6RftV2PlrwhYT6n4o0q3tozJK1zGQB6BgSfoACa+yxWTo/hLRvD8ry6d&#10;pltZyuMM8UYDEema16/SuFuHp8P0KkKtRSlNp6J2VlZb6mU5czCiiivtjMK8X/aS02ebT9IvUQtB&#10;C7xyMB90tjGfyNe0VFc2sN7A8FxEk8LjDRyKGVh7g14uc5as3wFXBOXLzLR9mmmvyKi+V3PiGivr&#10;z/hWXhX/AKAFj/36FH/CsvCv/QAsf+/Qr8Z/4hxj/wDn/D7pG/tV2PkOuo+GNnNe+PdFSFC7LcLI&#10;2B0UckmvpT/hWXhX/oAWP/foVpaP4V0fw+7vpum21k7jDNDGASPrXdgfD3FUMVTrVq8eWMk3ZSvo&#10;09L6dBOqmtjVooor9yOcKKKKAOL+Ifww07x5bb2xaami4ju1Xr6Kw7j9RXzd4r8Eav4NuzDqVq0a&#10;E4SdOY5Po39OtfYtQ3dnb6hbvBcwx3ELjDRyqGU/ga+Cz/hDB503Xpv2dbulo/8AEv1Wvqaxm46H&#10;xFRX01r3wE8Nau7SWyzaXK3P+jtlP++Tn9MVx95+zTcqx+ya3E69hNAVP6E1+QYrgbOsPJqFNVF3&#10;jJfk7M2VSLPFaK9gH7Nmr5/5C1l/3y/+FbWk/s2WkZVtS1eWb1jtowg/M5/lXLR4NzyrLl+r8vm3&#10;FL83+Q/aR7ngyqXYKoLMeAAOTXpHgj4Iax4leO41FW0nTzg7pV/euP8AZXt9T+te7eHPh34f8K4b&#10;T9OiWYf8t5fnk/76PT8K6Sv0LKfD2nSkquZ1Of8Auxul83u/lb1MpVexyGqfDDRb3wY3h23gFrbr&#10;88UoGXWXs5Pc+vtxxXzV4r8Dax4NvGg1G1ZY8/JcIN0Tj1Df0PNfYlMmhjuI2jljWWNuCjgEH8K+&#10;pz3hDBZxCDp/upwVk0tLLZNaaLpbVeZEZuJ8P0V9gXfw68M30jPNodkzt1YRBT+lV/8AhVXhL/oB&#10;Wv5H/GvzqXhxj0/drwa9Jf5GvtV2Pkevav2areT7frU+w+SIkTfjjdknH6V6d/wqrwl/0ArX8j/j&#10;W/pWj2Wh2a2un2sVnbqciOJdoz6/WvfyDgjFZXmFPG160WoXdle7dmuvTUmVRNWRcooor9hMArzn&#10;4sfCuPxtbfbrHbFrEK4UngTL/dJ9fQ16NRXnZhl+HzPDywuKjeMvvT6Ndmug02ndHxLqOm3ekXkl&#10;pe28lrcxnDRSrgiq1fZniDwppPim38rVLGK7AGFZhh1+jDkV51qv7OOjXLs1hqN1ZZ6JIBKo/kf1&#10;r8JzDw+zChNvBSVSPS75ZfO+j+TOlVU9z54or2Sf9mvUQx8nWbV1/wBuJlP6ZqP/AIZs1f8A6C1l&#10;/wB8v/hXzb4RzxO31Z/fH/5Ivnj3PH6K9usv2aZCf9L11VHpDbk/zaup0j9n/wAM6eVa5+06i45x&#10;NJtX8lx/Ou/D8DZ3Xfv01Bf3pL8ldkupFHzhY6ddapcrb2dvLdTscLHChZj+Ar6d+DPg6+8H+Fni&#10;1EeXdXMxmMOc+WMAAH34rsNK0PT9Dg8nT7KCzj9IUC5+vrV6v1Xhzg6nklb63Vq89SzWitFX3838&#10;7ehjOpzaBRRRX6OZHG/Ev4dW/j7SQgKwajACbecjgeqt7Gvl7XdA1Dw1qEllqNs9tOh6MOGHqp6E&#10;e4r7TrO1zw7pviS0NtqVnFdxdhIvK+4PUH6V+ecScIUc7l9ZoS5K3fpL1638180zWE+XQ+LaK+h9&#10;Y/Zy0e7cvp1/c2Gf+WcgEqj6dD+prm5f2a9TDnytYtGX1eNlP9a/IK/BWeUJWVHmXeMk/wBU/wAD&#10;dVIs8cor2FP2bNVLfNq9mF9Qjk1s6b+zXZoVN/rM0w7pbxBP1JP8qzpcGZ7Vdvq/L6uK/Vh7SPc8&#10;FrsfCHwp1/xg6PDam0sj1u7kFVx/sjq34V9B+H/hT4Y8Nsr2+mpPOvSa6PmNn1GeB+ArrgMDA4Ff&#10;c5X4d2kqmZVbr+WH6yf6L5mbq9jxHx18J9N8H/DS7azia8v45I5JryRcuVzg4H8K89vxzXhdfcMk&#10;aTRtHIodGBVlYZBB6giuTn+E3hK4kLtolupPUJlR+QNehn/Azx1WnUy1xpxjFR5Wmtr63V73vrfX&#10;zFGpbc+SqK+sf+FP+EP+gNF/323+NH/Cn/CH/QGi/wC+2/xr5f8A4h1mf/P2H/k3+RftUeH/AAKt&#10;Jbj4iWTohZIY5HdgOFG0jn8SK+oqzNE8NaV4cjdNMsILJX+95SYLfU9TWnX6zw1ks8iwP1apNSk5&#10;OTa21srK+vQwnLmdwooor6wg+VPjPYz2XxC1NpUKrORJGxHDKQOlcPX2lrHh3S/EMaJqVhBeqhyv&#10;nIG2/Ssn/hWXhX/oAWP/AH6FfiWZ+H+JxWMq4ihXiozk5WaldXd7aaHQqqStY+Q6K+vP+FZeFf8A&#10;oAWP/foUf8Ky8K/9ACx/79CvM/4hxj/+f8PukP2q7Hln7NllN9v1i78si38tI95HBbJOPyr3qq2n&#10;6da6VapbWdvFa26cLHEoVR+AqzX7DkWV/wBjZfTwTlzON23tq3fTyMJS5ncKKKK98kKKKKACo54I&#10;7qF4Zo1licFWRxkMPQipKKTSaswPE/Hf7PyTtJeeGnWJjy1jK3y/8AY9PofzrxbV9D1DQLprbUbO&#10;azmH8Mq4z9D3H0r7VqrqGl2erW5gvbWG7hPVJkDD9a/MM44DwWOk62Cl7Kb6WvF/LdfLTyNo1Gtz&#10;4mor6d1n4DeFtUZ3hin06Rjn/RpPl/75bI/LFcne/s085s9d/Ce3/qG/pX5rieBc6oN8kFNf3ZL8&#10;nZmqqRZ4dRXsB/Zs1fJxq9kR7q/+FKv7NmrFhu1ezA9Qjn+leb/qjnn/AECy++P/AMkVzx7nj1Fe&#10;42n7NBI/0rXQPaK2z/Nq3bD9nXw9blTc3V7dkdRvVFP5DP6130eB88q70lH1kv0uL2kT5xre8PeB&#10;dd8UOBp2mzTITzMy7Yx/wI8V9O6N8MvDGhFWtdItzIvSSYeY35tmunVVRQqgKoGAAMAV9bgfDiV1&#10;LH19O0F+r/RGbq9keafCv4RHwRcNqV/crcai8ZQRxf6uMHrz3NemUUV+vZdl2GyrDrC4SNor5tt7&#10;tvuzBtyd2FFFFek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GYKpJOABkmvnLxR8ddfXxLdf2XPFDp8MhjiiaJWDgHG4k88187nWfYTIqcKmKu+Z2SSu9N3utEX&#10;GLlsfR1FeI+H/wBpCNlWPWtMZG6GezOR/wB8t/jXoOkfFXwrrO0Q6xBG7dEuMxH/AMexUYLiTKcw&#10;S9jiI37SfK/ulb8GwcJLodbRVW31Syu1zBeQTD1jlVv5GpWuoEUlpo1A6ksK+hVSEldSVvVf5kEt&#10;VNV1KDR9Nub25cRwQRmR2PoBWPrfxE8OeHoma81a3DAf6qJxI5/BcmvBvid8XrjxupsLKN7PSVbJ&#10;Vj88xHQtjoPavks84mwOUUJWqKVW2kU03fpe17Jdb/JGkYOTOD1bUG1bVLy9cYa4meUgnONxJx+t&#10;VKKK/lic5VJOct3r9+p2BRRUtpayXt1DbwqXllcIqjuScCkk5NJbsD6R/Z+0s2PghrlhhrqdnHH8&#10;IwB/WvTazPDWjroGgWGnJ0t4VQ/XHP65rTr+wsowf9n5fQwr3jFJ+trv8Wzhk7tsKKKK9ckKKKKA&#10;CiiigAooooAKKKKACiiigAooooAKKKKACiiigAooooAKKKKACiiigAooooAKKKKACiiigAooooAK&#10;KKKACiiigAooooAKKKKACiiigAooooAKKKKACiiigAooooAKKKKACiiigAooooAKKKKACiiigAoo&#10;ooAKKKKACiiigAooooAKKKKACiiigAooooAKKKKACiiigAooooAKKZLKkETySOscaAszscAAdSTX&#10;M/8AC0vCe7H9vWec4+/xXJXxeHwzSr1IxvtdpX+9oaTex1NFYsXjXw/NF5ia1YFPX7Qg/rVC++KH&#10;hXT0ZpdbtWIGdsTeYT+C5rKeY4KnHmnXgl/ij/8AJBZnU188/H3xyNV1NNBtJA1taNunZTw0vp+H&#10;8z7VoeO/2gRd2stl4ciki3gq19MMMB/sL2+p/KvE3dpHZmYszHJYnJJr8c4x4soYqg8uy+fMn8Ul&#10;tb+Vd79Xt011N6cGtWJRRRX4udAV6d8A/DP9seLTqEq5g09d4z3kPC/lya8xAJOBya+rvhF4TPhP&#10;wdbxypsvLr9/NnqCeg/AYr73gvK3mOawqSXuUvefr9lffr8jOo7RO1ooor+nj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viNro8OeDNUvAwWQRGOPnHzNwP518gk5OT1r3z9pHV5IdM0vTlyEmkaVz2O3gD9a8Dr&#10;+cOP8a8Rmqw62pRS+b1f6HVSVo3CiiivzM2HLIyfdYr9DilM8hGDIxH+8aZRVXfcAoooqQCiiigA&#10;r1j4B+CW1fWzrdyn+iWJxFkcPL/9br+VcZ4E8CX/AI61Zba2RktkIM9yR8sa/wCPoK+rtB0O08Oa&#10;TbadZR+XbwLtUdz6k+pNfqPBPD08diY5hiI/uqbur/aktreS3b72XcxqSsrI0KKKK/oo5QooooAK&#10;KKKACiiigAooooAKKKKACiiigAooooAKKKKACiiigAooooAKKKKACiiigAooooAKKKKACiiigAoo&#10;ooAKKKKACiiigAooooAKKKKACiiigAooooAKKKKACiiigAooooAKKKKACiiigAooooAKKKKACiii&#10;gAooooAKKKKACiiigAooooAKKKKACiiigAooooAKKKKACiiigAooooA4j4zagdP+HeqENtaULCPf&#10;cwB/TNfKdfRX7Rl8IPCdlbd57kH8FUn/AAr51r+b/ECv7XN1T/khFffd/wCR10l7oUUUV+aGoUUU&#10;UAFFFdF4I8D6h451ZbSzQpCmDPcsPkiX39/Qd66cPh6uLqxoUIuU5OySE3bVnR/BbwG3irxCt9cx&#10;502xYO5PR5Oqr/U//Xr6dAwMDpWb4b8O2fhbR7fTbGPZBCuMnq57sfc1p1/U/DeRwyLBKi9aktZP&#10;z7LyWy+b6nHOXMwooor6s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P+Ivw3tPiDZQrJO9pd2+fJnUbgM9QV7i&#10;vCvEXwS8T6CWeO1Gp24/5aWZ3HHuvX8s19S0V8ZnHCeXZzN16qcaj+1F7+qej/BmkZuJ8Q3NrNZy&#10;mOeGSCQHBSRSpH4Goq+19Q0ix1ZNl7ZwXa4xiaMPj865TUfgz4R1Lk6Uts3rbSMn6ZxX5tivDjFw&#10;beFrxkv7ycX+F0aqquqPlOivo25/Zz8PSsTFeX8A9A6n+a1D/wAM3aH/ANBPUPzT/wCJrw3wHnad&#10;lCL/AO31/kV7SJ88UV9HW37Onh2FgZbu/nHoXVf5LXQab8HPCWmfd0lLhv71y7SfoTiumh4fZvUf&#10;71wgv8V/yQvaxPlzTtJvdYnENjaTXcpOAkMZY/pXqng39nzUL+RLjX5f7Ptuv2aJg0rexPRf1Ne+&#10;Wdha6dF5VrbxW0f9yFAo/IVYr7nLPD7BYaSqY2bqtdPhj8+r+9Gbqt7FDRNCsPDunx2WnWyWttGO&#10;FQdT6k9z7mr9FFfqVOnClBU6aSitElokYhRRRWgBRRRQAUUUUAFFFFABRRRQAUUUUAFFFFABRRRQ&#10;AUUUUAFFFFABRRRQAUUUUAFFFFABRRRQAUUUUAFFFFABRRRQAUUUUAFFFFABRRRQAUUUUAFFFFAB&#10;RRRQAUUUUAFFFFABRRRQAUUUUAFFFFABRRRQAUUUUAFFFFABRRRQAUUUUAFFFFABRRRQAUUUUAFF&#10;FFABRRRQAUUUUAFFFFABRRRQB4f+0qJfL0Q4Pk5kyccbuP6V4ZX2xqmk2WtWbWt/axXdu3WOVQw+&#10;tcnd/Bjwhd9dJWL/AK5Suv8AWvx7iPgvGZrj543DVY2lbSV01ZW3SasbwqKKsz5Tor6h/wCFD+EP&#10;+fKf/wACX/xp0fwL8IRtn7BK/s1w5H86+TXh7m/80P8AwJ//ACJftYny5VvTtIvtXmWGxs57uUnA&#10;WGMsf0r6wsvhh4VsGVotDtCy8gyLv/8AQs10VtZwWUfl28EcEf8AciQKPyFevhfDeu3fFYhJf3U2&#10;/vdl+AnV7I+f/B/7Pmpai8c+vSjTrbOTbxkNMw9M9F/X6V7toWgWHhrTo7HTrZLa3T+FepPqT3Pu&#10;a0KK/Uso4ey/JI/7LD3nvJ6yfz6LyVvmYyk5bhRRRX0h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UAAYACAAAACEAHnO3&#10;0N0AAAAHAQAADwAAAGRycy9kb3ducmV2LnhtbEyPQWvCQBCF74X+h2WE3upubC0SsxGRticpVAul&#10;tzE7JsHsbMiuSfz3XXupl2Eeb3jzvWw12kb01PnasYZkqkAQF87UXGr42r89LkD4gGywcUwaLuRh&#10;ld/fZZgaN/An9btQihjCPkUNVQhtKqUvKrLop64ljt7RdRZDlF0pTYdDDLeNnCn1Ii3WHD9U2NKm&#10;ouK0O1sN7wMO66fktd+ejpvLz37+8b1NSOuHybheggg0hv9juOJHdMgj08Gd2XjRaIhFwt+8esns&#10;OepD3OYLpUDmmbzlz3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BmPXxn2BAAARxUAAA4AAAAAAAAAAAAAAAAAPAIAAGRycy9lMm9Eb2MueG1sUEsB&#10;Ai0ACgAAAAAAAAAhAOHuGF92KBcAdigXABUAAAAAAAAAAAAAAAAAXgcAAGRycy9tZWRpYS9pbWFn&#10;ZTEuanBlZ1BLAQItAAoAAAAAAAAAIQDtEZHi+dUBAPnVAQAVAAAAAAAAAAAAAAAAAAcwFwBkcnMv&#10;bWVkaWEvaW1hZ2UyLmpwZWdQSwECLQAUAAYACAAAACEAHnO30N0AAAAHAQAADwAAAAAAAAAAAAAA&#10;AAAzBhkAZHJzL2Rvd25yZXYueG1sUEsBAi0AFAAGAAgAAAAhABmUu8nDAAAApwEAABkAAAAAAAAA&#10;AAAAAAAAPQcZAGRycy9fcmVscy9lMm9Eb2MueG1sLnJlbHNQSwUGAAAAAAcABwDAAQAANwg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left:190;width:70993;height:4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djwwAAANoAAAAPAAAAZHJzL2Rvd25yZXYueG1sRI/RasJA&#10;FETfBf9huYW+1U2kFI2uodhaLPah2n7AJXuTDWbvhuyqiV/vFgo+DjNzhlnmvW3EmTpfO1aQThIQ&#10;xIXTNVcKfn82TzMQPiBrbByTgoE85KvxaImZdhfe0/kQKhEh7DNUYEJoMyl9Yciin7iWOHql6yyG&#10;KLtK6g4vEW4bOU2SF2mx5rhgsKW1oeJ4OFkFu9SUutwyf1zfPufJ99dAz++DUo8P/esCRKA+3MP/&#10;7a1WMIW/K/EGyNUNAAD//wMAUEsBAi0AFAAGAAgAAAAhANvh9svuAAAAhQEAABMAAAAAAAAAAAAA&#10;AAAAAAAAAFtDb250ZW50X1R5cGVzXS54bWxQSwECLQAUAAYACAAAACEAWvQsW78AAAAVAQAACwAA&#10;AAAAAAAAAAAAAAAfAQAAX3JlbHMvLnJlbHNQSwECLQAUAAYACAAAACEA0RCHY8MAAADaAAAADwAA&#10;AAAAAAAAAAAAAAAHAgAAZHJzL2Rvd25yZXYueG1sUEsFBgAAAAADAAMAtwAAAPcCAAAAAA==&#10;">
                  <v:imagedata r:id="rId9" o:title=""/>
                </v:shape>
                <v:shape id="Graphic 3" o:spid="_x0000_s1029" style="position:absolute;left:63;top:68580;width:71120;height:31750;visibility:visible;mso-wrap-style:square;v-text-anchor:top" coordsize="7112000,31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EcxAAAANoAAAAPAAAAZHJzL2Rvd25yZXYueG1sRI/RasJA&#10;FETfBf9huYW+SN1osLTRTQiCIhQtTfoBt9lrEpq9G7JbTf++WxB8HGbmDLPJRtOJCw2utaxgMY9A&#10;EFdWt1wr+Cx3Ty8gnEfW2FkmBb/kIEunkw0m2l75gy6Fr0WAsEtQQeN9n0jpqoYMurntiYN3toNB&#10;H+RQSz3gNcBNJ5dR9CwNthwWGuxp21D1XfwYBctTOa7a/e41j912ln/F729HL5V6fBjzNQhPo7+H&#10;b+2DVhDD/5VwA2T6BwAA//8DAFBLAQItABQABgAIAAAAIQDb4fbL7gAAAIUBAAATAAAAAAAAAAAA&#10;AAAAAAAAAABbQ29udGVudF9UeXBlc10ueG1sUEsBAi0AFAAGAAgAAAAhAFr0LFu/AAAAFQEAAAsA&#10;AAAAAAAAAAAAAAAAHwEAAF9yZWxzLy5yZWxzUEsBAi0AFAAGAAgAAAAhAEkaYRzEAAAA2gAAAA8A&#10;AAAAAAAAAAAAAAAABwIAAGRycy9kb3ducmV2LnhtbFBLBQYAAAAAAwADALcAAAD4AgAAAAA=&#10;" path="m,3175000r7112000,l7112000,,,,,3175000xe" fillcolor="#5b462b" stroked="f">
                  <v:path arrowok="t"/>
                </v:shape>
                <v:shape id="Graphic 4" o:spid="_x0000_s1030" style="position:absolute;left:63;top:68580;width:71120;height:31750;visibility:visible;mso-wrap-style:square;v-text-anchor:top" coordsize="7112000,31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fjxAAAANoAAAAPAAAAZHJzL2Rvd25yZXYueG1sRI9Pa8JA&#10;FMTvhX6H5RW8lLpRQglpNlIEQQ9aaur9kX35g9m3MbvG+O3dQqHHYWZ+w2SryXRipMG1lhUs5hEI&#10;4tLqlmsFP8XmLQHhPLLGzjIpuJODVf78lGGq7Y2/aTz6WgQIuxQVNN73qZSubMigm9ueOHiVHQz6&#10;IIda6gFvAW46uYyid2mw5bDQYE/rhsrz8WoUnAo8VMnuHH91xeHS7uPxNTlVSs1eps8PEJ4m/x/+&#10;a2+1ghh+r4QbIPMHAAAA//8DAFBLAQItABQABgAIAAAAIQDb4fbL7gAAAIUBAAATAAAAAAAAAAAA&#10;AAAAAAAAAABbQ29udGVudF9UeXBlc10ueG1sUEsBAi0AFAAGAAgAAAAhAFr0LFu/AAAAFQEAAAsA&#10;AAAAAAAAAAAAAAAAHwEAAF9yZWxzLy5yZWxzUEsBAi0AFAAGAAgAAAAhAKazB+PEAAAA2gAAAA8A&#10;AAAAAAAAAAAAAAAABwIAAGRycy9kb3ducmV2LnhtbFBLBQYAAAAAAwADALcAAAD4AgAAAAA=&#10;" path="m,3175000r7112000,l7112000,,,,,3175000e" filled="f" strokeweight="1pt">
                  <v:path arrowok="t"/>
                </v:shape>
                <v:shape id="Image 5" o:spid="_x0000_s1031" type="#_x0000_t75" style="position:absolute;left:48577;top:13970;width:22860;height:6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x9wwAAANoAAAAPAAAAZHJzL2Rvd25yZXYueG1sRI9Ba8JA&#10;FITvBf/D8gredJNgRaOrSKFQsIim9f7MvibB7Nslu9Xor+8WhB6HmfmGWa5704oLdb6xrCAdJyCI&#10;S6sbrhR8fb6NZiB8QNbYWiYFN/KwXg2elphre+UDXYpQiQhhn6OCOgSXS+nLmgz6sXXE0fu2ncEQ&#10;ZVdJ3eE1wk0rsySZSoMNx4UaHb3WVJ6LH6PgY75z58k+3brMF8dQmvtpJ+9KDZ/7zQJEoD78hx/t&#10;d63gBf6uxBsgV78AAAD//wMAUEsBAi0AFAAGAAgAAAAhANvh9svuAAAAhQEAABMAAAAAAAAAAAAA&#10;AAAAAAAAAFtDb250ZW50X1R5cGVzXS54bWxQSwECLQAUAAYACAAAACEAWvQsW78AAAAVAQAACwAA&#10;AAAAAAAAAAAAAAAfAQAAX3JlbHMvLnJlbHNQSwECLQAUAAYACAAAACEAaRcMfcMAAADaAAAADwAA&#10;AAAAAAAAAAAAAAAHAgAAZHJzL2Rvd25yZXYueG1sUEsFBgAAAAADAAMAtwAAAPcCAAAAAA==&#10;">
                  <v:imagedata r:id="rId10" o:title=""/>
                </v:shape>
                <v:shape id="Textbox 6" o:spid="_x0000_s1032" type="#_x0000_t202" style="position:absolute;left:44640;top:72389;width:20751;height:19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BC1C997" w14:textId="77777777" w:rsidR="00EE1E5E" w:rsidRDefault="00EE596D" w:rsidP="00EE1E5E">
                        <w:pPr>
                          <w:spacing w:line="292" w:lineRule="exact"/>
                          <w:rPr>
                            <w:b/>
                            <w:color w:val="B2C118"/>
                            <w:spacing w:val="-8"/>
                            <w:sz w:val="26"/>
                          </w:rPr>
                        </w:pPr>
                        <w:r w:rsidRPr="00140B91">
                          <w:rPr>
                            <w:b/>
                            <w:color w:val="B2C118"/>
                            <w:spacing w:val="-8"/>
                            <w:sz w:val="26"/>
                          </w:rPr>
                          <w:t xml:space="preserve">Inspector: </w:t>
                        </w:r>
                      </w:p>
                      <w:p w14:paraId="545F9C51" w14:textId="77777777" w:rsidR="00D456A3" w:rsidRPr="00140B91" w:rsidRDefault="00EE1E5E" w:rsidP="00EE1E5E">
                        <w:pPr>
                          <w:spacing w:line="292" w:lineRule="exact"/>
                          <w:rPr>
                            <w:sz w:val="24"/>
                          </w:rPr>
                        </w:pPr>
                        <w:r>
                          <w:rPr>
                            <w:color w:val="FFFFFF"/>
                            <w:sz w:val="24"/>
                          </w:rPr>
                          <w:t xml:space="preserve">Graeme Golding </w:t>
                        </w:r>
                        <w:proofErr w:type="spellStart"/>
                        <w:r>
                          <w:rPr>
                            <w:color w:val="FFFFFF"/>
                            <w:sz w:val="24"/>
                          </w:rPr>
                          <w:t>MICFor</w:t>
                        </w:r>
                        <w:proofErr w:type="spellEnd"/>
                      </w:p>
                      <w:p w14:paraId="72FCB001" w14:textId="77777777" w:rsidR="00D456A3" w:rsidRPr="00140B91" w:rsidRDefault="00EE1E5E">
                        <w:pPr>
                          <w:spacing w:before="31"/>
                          <w:rPr>
                            <w:sz w:val="24"/>
                          </w:rPr>
                        </w:pPr>
                        <w:proofErr w:type="spellStart"/>
                        <w:r>
                          <w:rPr>
                            <w:color w:val="FFFFFF"/>
                            <w:spacing w:val="-4"/>
                            <w:sz w:val="24"/>
                          </w:rPr>
                          <w:t>Arboricultural</w:t>
                        </w:r>
                        <w:proofErr w:type="spellEnd"/>
                        <w:r>
                          <w:rPr>
                            <w:color w:val="FFFFFF"/>
                            <w:spacing w:val="-4"/>
                            <w:sz w:val="24"/>
                          </w:rPr>
                          <w:t xml:space="preserve"> Manager</w:t>
                        </w:r>
                      </w:p>
                      <w:p w14:paraId="62F91BBC" w14:textId="77777777" w:rsidR="00EE1E5E" w:rsidRPr="00EE1E5E" w:rsidRDefault="00EE1E5E" w:rsidP="00EE1E5E">
                        <w:pPr>
                          <w:spacing w:before="210"/>
                          <w:rPr>
                            <w:color w:val="FFFFFF"/>
                            <w:spacing w:val="-4"/>
                            <w:sz w:val="24"/>
                          </w:rPr>
                        </w:pPr>
                        <w:r w:rsidRPr="00EE1E5E">
                          <w:rPr>
                            <w:color w:val="FFFFFF"/>
                            <w:spacing w:val="-4"/>
                            <w:sz w:val="24"/>
                          </w:rPr>
                          <w:t>BSc Social and Community Forestry - Chartered Arboriculturist</w:t>
                        </w:r>
                      </w:p>
                      <w:p w14:paraId="09A9E16E" w14:textId="77777777" w:rsidR="00D456A3" w:rsidRPr="00140B91" w:rsidRDefault="00EE1E5E" w:rsidP="00EE1E5E">
                        <w:pPr>
                          <w:spacing w:before="210"/>
                          <w:rPr>
                            <w:sz w:val="24"/>
                          </w:rPr>
                        </w:pPr>
                        <w:r w:rsidRPr="00EE1E5E">
                          <w:rPr>
                            <w:color w:val="FFFFFF"/>
                            <w:spacing w:val="-4"/>
                            <w:sz w:val="24"/>
                          </w:rPr>
                          <w:t>LANTRA Professional Tree Inspector</w:t>
                        </w:r>
                      </w:p>
                    </w:txbxContent>
                  </v:textbox>
                </v:shape>
                <v:shape id="_x0000_s1033" type="#_x0000_t202" style="position:absolute;left:22034;top:72389;width:15925;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7C0926D" w14:textId="77777777" w:rsidR="00D456A3" w:rsidRPr="00140B91" w:rsidRDefault="00EE596D">
                        <w:pPr>
                          <w:spacing w:line="292" w:lineRule="exact"/>
                          <w:rPr>
                            <w:b/>
                            <w:sz w:val="26"/>
                          </w:rPr>
                        </w:pPr>
                        <w:r w:rsidRPr="00140B91">
                          <w:rPr>
                            <w:b/>
                            <w:color w:val="B2C118"/>
                            <w:spacing w:val="-8"/>
                            <w:sz w:val="26"/>
                          </w:rPr>
                          <w:t>Site</w:t>
                        </w:r>
                        <w:r w:rsidRPr="00140B91">
                          <w:rPr>
                            <w:b/>
                            <w:color w:val="B2C118"/>
                            <w:spacing w:val="-2"/>
                            <w:sz w:val="26"/>
                          </w:rPr>
                          <w:t xml:space="preserve"> Number:</w:t>
                        </w:r>
                      </w:p>
                      <w:p w14:paraId="15A65DCA" w14:textId="69995185" w:rsidR="00D456A3" w:rsidRPr="00266A20" w:rsidRDefault="00812993">
                        <w:pPr>
                          <w:spacing w:before="59"/>
                          <w:rPr>
                            <w:color w:val="FFFFFF" w:themeColor="background1"/>
                            <w:sz w:val="24"/>
                          </w:rPr>
                        </w:pPr>
                        <w:r>
                          <w:rPr>
                            <w:color w:val="FFFFFF" w:themeColor="background1"/>
                            <w:sz w:val="24"/>
                          </w:rPr>
                          <w:t>1590.</w:t>
                        </w:r>
                      </w:p>
                      <w:p w14:paraId="2A68D711" w14:textId="77777777" w:rsidR="00D456A3" w:rsidRPr="00140B91" w:rsidRDefault="00EE596D">
                        <w:pPr>
                          <w:rPr>
                            <w:b/>
                            <w:sz w:val="26"/>
                          </w:rPr>
                        </w:pPr>
                        <w:r w:rsidRPr="00140B91">
                          <w:rPr>
                            <w:b/>
                            <w:color w:val="B2C118"/>
                            <w:spacing w:val="-4"/>
                            <w:sz w:val="26"/>
                          </w:rPr>
                          <w:t>Date</w:t>
                        </w:r>
                        <w:r w:rsidRPr="00140B91">
                          <w:rPr>
                            <w:b/>
                            <w:color w:val="B2C118"/>
                            <w:spacing w:val="-10"/>
                            <w:sz w:val="26"/>
                          </w:rPr>
                          <w:t xml:space="preserve"> </w:t>
                        </w:r>
                        <w:r w:rsidRPr="00140B91">
                          <w:rPr>
                            <w:b/>
                            <w:color w:val="B2C118"/>
                            <w:spacing w:val="-4"/>
                            <w:sz w:val="26"/>
                          </w:rPr>
                          <w:t>of</w:t>
                        </w:r>
                        <w:r w:rsidRPr="00140B91">
                          <w:rPr>
                            <w:b/>
                            <w:color w:val="B2C118"/>
                            <w:spacing w:val="-10"/>
                            <w:sz w:val="26"/>
                          </w:rPr>
                          <w:t xml:space="preserve"> </w:t>
                        </w:r>
                        <w:r w:rsidRPr="00140B91">
                          <w:rPr>
                            <w:b/>
                            <w:color w:val="B2C118"/>
                            <w:spacing w:val="-5"/>
                            <w:sz w:val="26"/>
                          </w:rPr>
                          <w:t>inspection:</w:t>
                        </w:r>
                      </w:p>
                      <w:p w14:paraId="130F61FF" w14:textId="0C25732B" w:rsidR="00D456A3" w:rsidRPr="00266A20" w:rsidRDefault="00812993" w:rsidP="00EE1E5E">
                        <w:pPr>
                          <w:rPr>
                            <w:color w:val="FFFFFF" w:themeColor="background1"/>
                            <w:sz w:val="24"/>
                          </w:rPr>
                        </w:pPr>
                        <w:r>
                          <w:rPr>
                            <w:color w:val="FFFFFF" w:themeColor="background1"/>
                            <w:sz w:val="24"/>
                          </w:rPr>
                          <w:t>19</w:t>
                        </w:r>
                        <w:r w:rsidRPr="00812993">
                          <w:rPr>
                            <w:color w:val="FFFFFF" w:themeColor="background1"/>
                            <w:sz w:val="24"/>
                            <w:vertAlign w:val="superscript"/>
                          </w:rPr>
                          <w:t>th</w:t>
                        </w:r>
                        <w:r>
                          <w:rPr>
                            <w:color w:val="FFFFFF" w:themeColor="background1"/>
                            <w:sz w:val="24"/>
                          </w:rPr>
                          <w:t xml:space="preserve"> June 2025.</w:t>
                        </w:r>
                      </w:p>
                    </w:txbxContent>
                  </v:textbox>
                </v:shape>
                <v:shape id="Textbox 8" o:spid="_x0000_s1034" type="#_x0000_t202" style="position:absolute;left:2730;top:72389;width:17562;height:1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F5D8E48" w14:textId="77777777" w:rsidR="00D456A3" w:rsidRPr="00140B91" w:rsidRDefault="00EE596D">
                        <w:pPr>
                          <w:spacing w:line="292" w:lineRule="exact"/>
                          <w:rPr>
                            <w:b/>
                            <w:sz w:val="26"/>
                          </w:rPr>
                        </w:pPr>
                        <w:r w:rsidRPr="00140B91">
                          <w:rPr>
                            <w:b/>
                            <w:color w:val="B2C118"/>
                            <w:spacing w:val="-6"/>
                            <w:sz w:val="26"/>
                          </w:rPr>
                          <w:t>Site:</w:t>
                        </w:r>
                      </w:p>
                      <w:p w14:paraId="65360172" w14:textId="77777777" w:rsidR="00812993" w:rsidRPr="00812993" w:rsidRDefault="00812993" w:rsidP="00812993">
                        <w:pPr>
                          <w:ind w:right="77"/>
                          <w:rPr>
                            <w:color w:val="FFFFFF" w:themeColor="background1"/>
                            <w:sz w:val="24"/>
                          </w:rPr>
                        </w:pPr>
                        <w:r w:rsidRPr="00812993">
                          <w:rPr>
                            <w:color w:val="FFFFFF" w:themeColor="background1"/>
                            <w:sz w:val="24"/>
                          </w:rPr>
                          <w:t>The Pastures.</w:t>
                        </w:r>
                      </w:p>
                      <w:p w14:paraId="63E25624" w14:textId="77777777" w:rsidR="00812993" w:rsidRPr="00812993" w:rsidRDefault="00812993" w:rsidP="00812993">
                        <w:pPr>
                          <w:ind w:right="77"/>
                          <w:rPr>
                            <w:color w:val="FFFFFF" w:themeColor="background1"/>
                            <w:sz w:val="24"/>
                          </w:rPr>
                        </w:pPr>
                        <w:proofErr w:type="spellStart"/>
                        <w:r w:rsidRPr="00812993">
                          <w:rPr>
                            <w:color w:val="FFFFFF" w:themeColor="background1"/>
                            <w:sz w:val="24"/>
                          </w:rPr>
                          <w:t>Foxmill</w:t>
                        </w:r>
                        <w:proofErr w:type="spellEnd"/>
                        <w:r w:rsidRPr="00812993">
                          <w:rPr>
                            <w:color w:val="FFFFFF" w:themeColor="background1"/>
                            <w:sz w:val="24"/>
                          </w:rPr>
                          <w:t xml:space="preserve"> View, </w:t>
                        </w:r>
                        <w:proofErr w:type="spellStart"/>
                        <w:r w:rsidRPr="00812993">
                          <w:rPr>
                            <w:color w:val="FFFFFF" w:themeColor="background1"/>
                            <w:sz w:val="24"/>
                          </w:rPr>
                          <w:t>Millhouse</w:t>
                        </w:r>
                        <w:proofErr w:type="spellEnd"/>
                        <w:r w:rsidRPr="00812993">
                          <w:rPr>
                            <w:color w:val="FFFFFF" w:themeColor="background1"/>
                            <w:sz w:val="24"/>
                          </w:rPr>
                          <w:t xml:space="preserve"> Green,</w:t>
                        </w:r>
                      </w:p>
                      <w:p w14:paraId="03282CBD" w14:textId="7D0F9A36" w:rsidR="00D456A3" w:rsidRPr="00266A20" w:rsidRDefault="00812993" w:rsidP="00812993">
                        <w:pPr>
                          <w:ind w:right="77"/>
                          <w:rPr>
                            <w:color w:val="FFFFFF" w:themeColor="background1"/>
                            <w:sz w:val="24"/>
                          </w:rPr>
                        </w:pPr>
                        <w:r w:rsidRPr="00812993">
                          <w:rPr>
                            <w:color w:val="FFFFFF" w:themeColor="background1"/>
                            <w:sz w:val="24"/>
                          </w:rPr>
                          <w:t>Sheffield, S36 9AB.</w:t>
                        </w:r>
                      </w:p>
                    </w:txbxContent>
                  </v:textbox>
                </v:shape>
                <v:shape id="Textbox 9" o:spid="_x0000_s1035" type="#_x0000_t202" style="position:absolute;left:127;top:46990;width:71056;height:2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KsxAAAANoAAAAPAAAAZHJzL2Rvd25yZXYueG1sRI9Ba8JA&#10;FITvQv/D8gq96UZbShtdpVgKpUg00YPHR/aZjc2+Ddmtxn/vCgWPw8x8w8wWvW3EiTpfO1YwHiUg&#10;iEuna64U7LZfwzcQPiBrbByTggt5WMwfBjNMtTtzTqciVCJC2KeowITQplL60pBFP3ItcfQOrrMY&#10;ouwqqTs8R7ht5CRJXqXFmuOCwZaWhsrf4s9GynqVvYTn7dF8Ztnmp9jk+6bNlXp67D+mIAL14R7+&#10;b39rBe9wuxJvgJxfAQAA//8DAFBLAQItABQABgAIAAAAIQDb4fbL7gAAAIUBAAATAAAAAAAAAAAA&#10;AAAAAAAAAABbQ29udGVudF9UeXBlc10ueG1sUEsBAi0AFAAGAAgAAAAhAFr0LFu/AAAAFQEAAAsA&#10;AAAAAAAAAAAAAAAAHwEAAF9yZWxzLy5yZWxzUEsBAi0AFAAGAAgAAAAhAKVEMqzEAAAA2gAAAA8A&#10;AAAAAAAAAAAAAAAABwIAAGRycy9kb3ducmV2LnhtbFBLBQYAAAAAAwADALcAAAD4AgAAAAA=&#10;" fillcolor="#b2c118" strokecolor="#b2c118" strokeweight="1pt">
                  <v:fill opacity="59110f"/>
                  <v:textbox inset="0,0,0,0">
                    <w:txbxContent>
                      <w:p w14:paraId="04CD2273" w14:textId="37E46BAC" w:rsidR="00D456A3" w:rsidRPr="00140B91" w:rsidRDefault="00EE596D" w:rsidP="0033461D">
                        <w:pPr>
                          <w:spacing w:before="790"/>
                          <w:ind w:left="400" w:right="1073"/>
                          <w:jc w:val="center"/>
                          <w:rPr>
                            <w:b/>
                            <w:color w:val="000000"/>
                            <w:sz w:val="70"/>
                          </w:rPr>
                        </w:pPr>
                        <w:r w:rsidRPr="00140B91">
                          <w:rPr>
                            <w:b/>
                            <w:color w:val="FFFFFF"/>
                            <w:sz w:val="70"/>
                          </w:rPr>
                          <w:t>Annual</w:t>
                        </w:r>
                        <w:r w:rsidRPr="00140B91">
                          <w:rPr>
                            <w:b/>
                            <w:color w:val="FFFFFF"/>
                            <w:spacing w:val="-13"/>
                            <w:sz w:val="70"/>
                          </w:rPr>
                          <w:t xml:space="preserve"> </w:t>
                        </w:r>
                        <w:r w:rsidRPr="00140B91">
                          <w:rPr>
                            <w:b/>
                            <w:color w:val="FFFFFF"/>
                            <w:sz w:val="70"/>
                          </w:rPr>
                          <w:t>Tree</w:t>
                        </w:r>
                        <w:r w:rsidRPr="00140B91">
                          <w:rPr>
                            <w:b/>
                            <w:color w:val="FFFFFF"/>
                            <w:spacing w:val="-13"/>
                            <w:sz w:val="70"/>
                          </w:rPr>
                          <w:t xml:space="preserve"> </w:t>
                        </w:r>
                        <w:r w:rsidRPr="00140B91">
                          <w:rPr>
                            <w:b/>
                            <w:color w:val="FFFFFF"/>
                            <w:sz w:val="70"/>
                          </w:rPr>
                          <w:t>Health</w:t>
                        </w:r>
                        <w:r w:rsidRPr="00140B91">
                          <w:rPr>
                            <w:b/>
                            <w:color w:val="FFFFFF"/>
                            <w:spacing w:val="-13"/>
                            <w:sz w:val="70"/>
                          </w:rPr>
                          <w:t xml:space="preserve"> </w:t>
                        </w:r>
                        <w:r w:rsidRPr="00140B91">
                          <w:rPr>
                            <w:b/>
                            <w:color w:val="FFFFFF"/>
                            <w:sz w:val="70"/>
                          </w:rPr>
                          <w:t xml:space="preserve">&amp; Woodland </w:t>
                        </w:r>
                        <w:r w:rsidRPr="00140B91">
                          <w:rPr>
                            <w:b/>
                            <w:color w:val="FFFFFF"/>
                            <w:spacing w:val="-2"/>
                            <w:sz w:val="70"/>
                          </w:rPr>
                          <w:t>Inspection</w:t>
                        </w:r>
                        <w:r w:rsidR="0033461D">
                          <w:rPr>
                            <w:b/>
                            <w:color w:val="FFFFFF"/>
                            <w:spacing w:val="-2"/>
                            <w:sz w:val="70"/>
                          </w:rPr>
                          <w:t>.</w:t>
                        </w:r>
                      </w:p>
                    </w:txbxContent>
                  </v:textbox>
                </v:shape>
                <w10:anchorlock/>
              </v:group>
            </w:pict>
          </mc:Fallback>
        </mc:AlternateContent>
      </w:r>
    </w:p>
    <w:p w14:paraId="78A13121" w14:textId="77777777" w:rsidR="00D456A3" w:rsidRPr="00140B91" w:rsidRDefault="00D456A3">
      <w:pPr>
        <w:rPr>
          <w:rFonts w:ascii="Times New Roman"/>
          <w:sz w:val="20"/>
        </w:rPr>
        <w:sectPr w:rsidR="00D456A3" w:rsidRPr="00140B91" w:rsidSect="00653A76">
          <w:type w:val="continuous"/>
          <w:pgSz w:w="11900" w:h="16840"/>
          <w:pgMar w:top="380" w:right="240" w:bottom="280" w:left="260" w:header="720" w:footer="720" w:gutter="0"/>
          <w:cols w:space="720"/>
        </w:sectPr>
      </w:pPr>
    </w:p>
    <w:p w14:paraId="5AE6AE1B" w14:textId="77777777" w:rsidR="00D456A3" w:rsidRPr="00140B91" w:rsidRDefault="00EE596D">
      <w:pPr>
        <w:pStyle w:val="BodyText"/>
        <w:spacing w:before="4"/>
        <w:rPr>
          <w:rFonts w:ascii="Times New Roman"/>
          <w:sz w:val="17"/>
          <w:lang w:val="en-GB"/>
        </w:rPr>
      </w:pPr>
      <w:r w:rsidRPr="00140B91">
        <w:rPr>
          <w:noProof/>
          <w:lang w:val="en-GB"/>
        </w:rPr>
        <w:lastRenderedPageBreak/>
        <mc:AlternateContent>
          <mc:Choice Requires="wpg">
            <w:drawing>
              <wp:anchor distT="0" distB="0" distL="0" distR="0" simplePos="0" relativeHeight="15715840" behindDoc="0" locked="0" layoutInCell="1" allowOverlap="1" wp14:anchorId="4A7B8C07" wp14:editId="00B7D053">
                <wp:simplePos x="0" y="0"/>
                <wp:positionH relativeFrom="page">
                  <wp:posOffset>234950</wp:posOffset>
                </wp:positionH>
                <wp:positionV relativeFrom="page">
                  <wp:posOffset>241300</wp:posOffset>
                </wp:positionV>
                <wp:extent cx="7086600" cy="1003935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10039350"/>
                          <a:chOff x="0" y="0"/>
                          <a:chExt cx="7086600" cy="10039350"/>
                        </a:xfrm>
                      </wpg:grpSpPr>
                      <wps:wsp>
                        <wps:cNvPr id="11" name="Graphic 11"/>
                        <wps:cNvSpPr/>
                        <wps:spPr>
                          <a:xfrm>
                            <a:off x="6350" y="5080000"/>
                            <a:ext cx="7073900" cy="4953000"/>
                          </a:xfrm>
                          <a:custGeom>
                            <a:avLst/>
                            <a:gdLst/>
                            <a:ahLst/>
                            <a:cxnLst/>
                            <a:rect l="l" t="t" r="r" b="b"/>
                            <a:pathLst>
                              <a:path w="7073900" h="4953000">
                                <a:moveTo>
                                  <a:pt x="0" y="4953000"/>
                                </a:moveTo>
                                <a:lnTo>
                                  <a:pt x="7073900" y="4953000"/>
                                </a:lnTo>
                                <a:lnTo>
                                  <a:pt x="7073900" y="0"/>
                                </a:lnTo>
                                <a:lnTo>
                                  <a:pt x="0" y="0"/>
                                </a:lnTo>
                                <a:lnTo>
                                  <a:pt x="0" y="4953000"/>
                                </a:lnTo>
                                <a:close/>
                              </a:path>
                            </a:pathLst>
                          </a:custGeom>
                          <a:solidFill>
                            <a:srgbClr val="5B462B"/>
                          </a:solidFill>
                        </wps:spPr>
                        <wps:bodyPr wrap="square" lIns="0" tIns="0" rIns="0" bIns="0" rtlCol="0">
                          <a:prstTxWarp prst="textNoShape">
                            <a:avLst/>
                          </a:prstTxWarp>
                          <a:noAutofit/>
                        </wps:bodyPr>
                      </wps:wsp>
                      <wps:wsp>
                        <wps:cNvPr id="12" name="Graphic 12"/>
                        <wps:cNvSpPr/>
                        <wps:spPr>
                          <a:xfrm>
                            <a:off x="6350" y="5080000"/>
                            <a:ext cx="7073900" cy="4953000"/>
                          </a:xfrm>
                          <a:custGeom>
                            <a:avLst/>
                            <a:gdLst/>
                            <a:ahLst/>
                            <a:cxnLst/>
                            <a:rect l="l" t="t" r="r" b="b"/>
                            <a:pathLst>
                              <a:path w="7073900" h="4953000">
                                <a:moveTo>
                                  <a:pt x="0" y="4953000"/>
                                </a:moveTo>
                                <a:lnTo>
                                  <a:pt x="7073900" y="4953000"/>
                                </a:lnTo>
                                <a:lnTo>
                                  <a:pt x="7073900" y="0"/>
                                </a:lnTo>
                                <a:lnTo>
                                  <a:pt x="0" y="0"/>
                                </a:lnTo>
                                <a:lnTo>
                                  <a:pt x="0" y="495300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6350" y="0"/>
                            <a:ext cx="7073900" cy="5107305"/>
                          </a:xfrm>
                          <a:prstGeom prst="rect">
                            <a:avLst/>
                          </a:prstGeom>
                        </pic:spPr>
                      </pic:pic>
                      <wps:wsp>
                        <wps:cNvPr id="14" name="Textbox 14"/>
                        <wps:cNvSpPr txBox="1"/>
                        <wps:spPr>
                          <a:xfrm>
                            <a:off x="387350" y="5600065"/>
                            <a:ext cx="1431290" cy="737870"/>
                          </a:xfrm>
                          <a:prstGeom prst="rect">
                            <a:avLst/>
                          </a:prstGeom>
                        </wps:spPr>
                        <wps:txbx>
                          <w:txbxContent>
                            <w:p w14:paraId="791ED0DD" w14:textId="77777777" w:rsidR="00D456A3" w:rsidRPr="00140B91" w:rsidRDefault="00EE596D">
                              <w:pPr>
                                <w:spacing w:line="562" w:lineRule="exact"/>
                                <w:rPr>
                                  <w:b/>
                                  <w:sz w:val="50"/>
                                </w:rPr>
                              </w:pPr>
                              <w:r w:rsidRPr="00140B91">
                                <w:rPr>
                                  <w:b/>
                                  <w:color w:val="B2C118"/>
                                  <w:spacing w:val="-4"/>
                                  <w:sz w:val="50"/>
                                </w:rPr>
                                <w:t>In</w:t>
                              </w:r>
                              <w:r w:rsidRPr="00140B91">
                                <w:rPr>
                                  <w:b/>
                                  <w:color w:val="B2C118"/>
                                  <w:spacing w:val="-26"/>
                                  <w:sz w:val="50"/>
                                </w:rPr>
                                <w:t xml:space="preserve"> </w:t>
                              </w:r>
                              <w:r w:rsidRPr="00140B91">
                                <w:rPr>
                                  <w:b/>
                                  <w:color w:val="B2C118"/>
                                  <w:spacing w:val="-4"/>
                                  <w:sz w:val="50"/>
                                </w:rPr>
                                <w:t>this</w:t>
                              </w:r>
                            </w:p>
                            <w:p w14:paraId="2E3FA413" w14:textId="77777777" w:rsidR="00D456A3" w:rsidRPr="00140B91" w:rsidRDefault="00EE596D">
                              <w:pPr>
                                <w:spacing w:before="36"/>
                                <w:rPr>
                                  <w:b/>
                                  <w:sz w:val="50"/>
                                </w:rPr>
                              </w:pPr>
                              <w:r w:rsidRPr="00140B91">
                                <w:rPr>
                                  <w:b/>
                                  <w:color w:val="FFFFFF"/>
                                  <w:spacing w:val="-11"/>
                                  <w:sz w:val="50"/>
                                </w:rPr>
                                <w:t>document:</w:t>
                              </w:r>
                            </w:p>
                          </w:txbxContent>
                        </wps:txbx>
                        <wps:bodyPr wrap="square" lIns="0" tIns="0" rIns="0" bIns="0" rtlCol="0">
                          <a:noAutofit/>
                        </wps:bodyPr>
                      </wps:wsp>
                      <wps:wsp>
                        <wps:cNvPr id="15" name="Textbox 15"/>
                        <wps:cNvSpPr txBox="1"/>
                        <wps:spPr>
                          <a:xfrm>
                            <a:off x="4197350" y="5664276"/>
                            <a:ext cx="1616710" cy="3657600"/>
                          </a:xfrm>
                          <a:prstGeom prst="rect">
                            <a:avLst/>
                          </a:prstGeom>
                        </wps:spPr>
                        <wps:txbx>
                          <w:txbxContent>
                            <w:p w14:paraId="69AE5737" w14:textId="77777777" w:rsidR="00D456A3" w:rsidRPr="00140B91" w:rsidRDefault="00EE596D">
                              <w:pPr>
                                <w:spacing w:line="398" w:lineRule="auto"/>
                                <w:ind w:right="747"/>
                                <w:rPr>
                                  <w:b/>
                                  <w:sz w:val="32"/>
                                </w:rPr>
                              </w:pPr>
                              <w:r w:rsidRPr="00140B91">
                                <w:rPr>
                                  <w:b/>
                                  <w:color w:val="B2C118"/>
                                  <w:spacing w:val="-2"/>
                                  <w:sz w:val="32"/>
                                </w:rPr>
                                <w:t xml:space="preserve">Introduction Limitations </w:t>
                              </w:r>
                              <w:r w:rsidRPr="00140B91">
                                <w:rPr>
                                  <w:b/>
                                  <w:color w:val="B2C118"/>
                                  <w:spacing w:val="-8"/>
                                  <w:sz w:val="32"/>
                                </w:rPr>
                                <w:t>Methodology</w:t>
                              </w:r>
                            </w:p>
                            <w:p w14:paraId="6054BFDB" w14:textId="77777777" w:rsidR="00D456A3" w:rsidRPr="00140B91" w:rsidRDefault="00EE596D">
                              <w:pPr>
                                <w:spacing w:before="3" w:line="398" w:lineRule="auto"/>
                                <w:rPr>
                                  <w:b/>
                                  <w:sz w:val="32"/>
                                </w:rPr>
                              </w:pPr>
                              <w:r w:rsidRPr="00140B91">
                                <w:rPr>
                                  <w:b/>
                                  <w:color w:val="B2C118"/>
                                  <w:spacing w:val="-10"/>
                                  <w:sz w:val="32"/>
                                </w:rPr>
                                <w:t>Tree Works</w:t>
                              </w:r>
                              <w:r w:rsidRPr="00140B91">
                                <w:rPr>
                                  <w:b/>
                                  <w:color w:val="B2C118"/>
                                  <w:spacing w:val="-9"/>
                                  <w:sz w:val="32"/>
                                </w:rPr>
                                <w:t xml:space="preserve"> </w:t>
                              </w:r>
                              <w:r w:rsidRPr="00140B91">
                                <w:rPr>
                                  <w:b/>
                                  <w:color w:val="B2C118"/>
                                  <w:spacing w:val="-10"/>
                                  <w:sz w:val="32"/>
                                </w:rPr>
                                <w:t xml:space="preserve">Priority </w:t>
                              </w:r>
                              <w:r w:rsidRPr="00140B91">
                                <w:rPr>
                                  <w:b/>
                                  <w:color w:val="B2C118"/>
                                  <w:sz w:val="32"/>
                                </w:rPr>
                                <w:t>Age</w:t>
                              </w:r>
                              <w:r w:rsidRPr="00140B91">
                                <w:rPr>
                                  <w:b/>
                                  <w:color w:val="B2C118"/>
                                  <w:spacing w:val="-16"/>
                                  <w:sz w:val="32"/>
                                </w:rPr>
                                <w:t xml:space="preserve"> </w:t>
                              </w:r>
                              <w:r w:rsidRPr="00140B91">
                                <w:rPr>
                                  <w:b/>
                                  <w:color w:val="B2C118"/>
                                  <w:sz w:val="32"/>
                                </w:rPr>
                                <w:t>Classification Ash Dieback</w:t>
                              </w:r>
                            </w:p>
                            <w:p w14:paraId="2E511D76" w14:textId="77777777" w:rsidR="00D456A3" w:rsidRPr="00140B91" w:rsidRDefault="00EE596D">
                              <w:pPr>
                                <w:spacing w:before="4" w:line="398" w:lineRule="auto"/>
                                <w:rPr>
                                  <w:b/>
                                  <w:sz w:val="32"/>
                                </w:rPr>
                              </w:pPr>
                              <w:r w:rsidRPr="00140B91">
                                <w:rPr>
                                  <w:b/>
                                  <w:color w:val="B2C118"/>
                                  <w:sz w:val="32"/>
                                </w:rPr>
                                <w:t xml:space="preserve">Site Description Site Survey </w:t>
                              </w:r>
                              <w:r w:rsidRPr="00140B91">
                                <w:rPr>
                                  <w:b/>
                                  <w:color w:val="B2C118"/>
                                  <w:spacing w:val="-8"/>
                                  <w:sz w:val="32"/>
                                </w:rPr>
                                <w:t>Recommendations</w:t>
                              </w:r>
                            </w:p>
                            <w:p w14:paraId="78E3F6BB" w14:textId="77777777" w:rsidR="00D456A3" w:rsidRPr="00140B91" w:rsidRDefault="00EE596D">
                              <w:pPr>
                                <w:spacing w:before="4"/>
                                <w:rPr>
                                  <w:b/>
                                  <w:sz w:val="32"/>
                                </w:rPr>
                              </w:pPr>
                              <w:r w:rsidRPr="00140B91">
                                <w:rPr>
                                  <w:b/>
                                  <w:color w:val="B2C118"/>
                                  <w:spacing w:val="-9"/>
                                  <w:sz w:val="32"/>
                                </w:rPr>
                                <w:t>Site</w:t>
                              </w:r>
                              <w:r w:rsidRPr="00140B91">
                                <w:rPr>
                                  <w:b/>
                                  <w:color w:val="B2C118"/>
                                  <w:spacing w:val="-6"/>
                                  <w:sz w:val="32"/>
                                </w:rPr>
                                <w:t xml:space="preserve"> </w:t>
                              </w:r>
                              <w:r w:rsidRPr="00140B91">
                                <w:rPr>
                                  <w:b/>
                                  <w:color w:val="B2C118"/>
                                  <w:spacing w:val="-4"/>
                                  <w:sz w:val="32"/>
                                </w:rPr>
                                <w:t>Plan</w:t>
                              </w:r>
                            </w:p>
                          </w:txbxContent>
                        </wps:txbx>
                        <wps:bodyPr wrap="square" lIns="0" tIns="0" rIns="0" bIns="0" rtlCol="0">
                          <a:noAutofit/>
                        </wps:bodyPr>
                      </wps:wsp>
                    </wpg:wgp>
                  </a:graphicData>
                </a:graphic>
              </wp:anchor>
            </w:drawing>
          </mc:Choice>
          <mc:Fallback>
            <w:pict>
              <v:group w14:anchorId="4A7B8C07" id="Group 10" o:spid="_x0000_s1036" style="position:absolute;margin-left:18.5pt;margin-top:19pt;width:558pt;height:790.5pt;z-index:15715840;mso-wrap-distance-left:0;mso-wrap-distance-right:0;mso-position-horizontal-relative:page;mso-position-vertical-relative:page" coordsize="70866,10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YB2AfBAAACg8AAA4AAABkcnMvZTJvRG9jLnhtbOxXbW/bNhD+PmD/&#10;gdD3xpJlS7YQp1iaNQhQdMGaoZ8pirKESiJH0rby73tHirISt0uQdsUKLEDkk3Qkn3vuVeev+7Yh&#10;e650LbpNEJ2FAeEdE0XdbTfBX3dvX60Cog3tCtqIjm+Ce66D1xe//nJ+kBmfi0o0BVcENul0dpCb&#10;oDJGZrOZZhVvqT4TknfwshSqpQZu1XZWKHqA3dtmNg/DZHYQqpBKMK41PL1yL4MLu39Zcmb+KEvN&#10;DWk2AWAz9qrsNcfr7OKcZltFZVWzAQZ9AYqW1h0cOm51RQ0lO1WfbNXWTAktSnPGRDsTZVkzbm0A&#10;a6LwkTXXSuyktWWbHbZypAmofcTTi7dl7/fXSn6Qt8qhB/GdYJ808DI7yG02fY/326NyX6oWF4ER&#10;pLeM3o+M8t4QBg/TcJUkIRDP4F0UhvE6Xg6kswo8c7KQVb8/tXRGM3e0BTgCOkiIIH0kSX8bSR8q&#10;KrnlXiMJt4rUBZgQBaSjLQTy9RAz8AS4wsNBC3kc7vRA6SOWErSfABnLcBXCnwvAI11pvPZ0LdbL&#10;eNAYTaYZ22lzzYVlnu7faeMiuPASrbzE+s6LCvIAM6CxGWACAhmgAgIZkDsAkhpch+5EkRzQdQOW&#10;ahN4KPi+FXt+J6ymObrPawAaAHvUabqp7rgnEPBwhdfzv9LuPdW3VMHeXsP/Ok1H6nN0vnwua4Tm&#10;DjwSYK0YSYFTp7Rr0dTF27ppkASttvmbRpE9BX6Xl4tkfomUwpKJGkSqzlxEoJSL4h4C6gAhtAn0&#10;3zuqeECamw5CFmuUF5QXci8o07wRtpJZ/pU2d/1HqiSRIG4CA3H0XvjIpZmPDwCDCk4XV3bit50R&#10;ZY3BY7E5RMMNZJGL6H8/neYn6TRH9v5Ppwe5/7OlE8bbU0nUdFhkonkK5c7m0VeTCsukK5QPk8oF&#10;9RXVlUs+m29D7jXdEMs/V9LJmmXwPzR6kE562NMDEawyOywobqhqn7VHS9WnnXwFMwk4rs7rpjb3&#10;dr4C3yCobn9bM5wR8GbSDmOfvzct3XISxci/18EVWGBONsibWvr6ifIAFZrSo7HmC9a6kelKsF3L&#10;O+NmQMUbQC06XdVSQ3PLeJtz6NbqpoB+zWD+NNCxpao7g/igNBvFDYMqT7MS6vif0B4R6OSFBX3E&#10;iSY81dH/qZcvI+im4XKITj8TYFHGXj6Ub+zSNhce1W3X7i0ih8GKAOlHVemF9/IdNJhc9CRaoCWT&#10;Kk1Mfylg3huHoa+QFa/ScQCCuTBMLCU08wNQtIij+XqYF9M4XaW+pb+Ms4d91/R5b8c4e+p37MT/&#10;mX66PPHUaOownj7XU4toPXFVspinicud0VVJlKTR4Ko4WaY457ss+q6+ssf+WF/ZDwv44LIlYfg4&#10;xC+66T3I00/Yi88AAAD//wMAUEsDBAoAAAAAAAAAIQB/25EnXlMGAF5TBgAVAAAAZHJzL21lZGlh&#10;L2ltYWdlMS5qcGVn/9j/4AAQSkZJRgABAQEAYABgAAD/2wBDAAMCAgMCAgMDAwMEAwMEBQgFBQQE&#10;BQoHBwYIDAoMDAsKCwsNDhIQDQ4RDgsLEBYQERMUFRUVDA8XGBYUGBIUFRT/2wBDAQMEBAUEBQkF&#10;BQkUDQsNFBQUFBQUFBQUFBQUFBQUFBQUFBQUFBQUFBQUFBQUFBQUFBQUFBQUFBQUFBQUFBQUFBT/&#10;wAARCAVwB4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gaQFQR0pvmKG3EA4Oce3WmNkDB/So/MXJAOTwOR2PesLm1ydXZhjGe4wc8+hzSrK&#10;SCp7c1VL4+X9TzmlRsbSec4/WkMsGYffwCetIrYZgBxnHJ7HvVRZcbc+nalMu4nr69B0oGWxJhM9&#10;hyCOf0NITwgBA54D9qplmfox2gDJPWnB8ncPQtz1qrgWvMO0DFN8wFiB3qHzN+QDgetML45HQ8k5&#10;6VIbE+/5u1Rs/BHGemfWotwZVxjpxz1oL8rwKdwJHIHB69BTHIVfnf8Ap/KommzjPUdKi81UHBAb&#10;B7cUiUTPJ1+QHseKHlIG5gE4+pNVWk28HIJ64pm4BskDI556Yp3EWS4jU8dsde9Ks2GxnGOoDHj8&#10;aqM4K84NN8zcuAc9znvii9xWsW1lA4JPFSpPljwOv51RM+7eAfy560CXaynPB6etTcWpordHA3OA&#10;SPTineYF4PTpkGs4zfLjhhkVN5y7SAAKLlF7z9vLcjGPf6/Wn+YpO08Y6HtWaszZ7dqnEoK7T7/4&#10;0gaLyyA7CUGc9qlEoU5ByPYZ/nWeswDZBA/CpRLleSdo/OncZoLMBjGccKc9/f2qZHC8fyrPEwbk&#10;9W6+9PScDGCP1/Wi4kjRR+px2zz61IJBjAwwHQ5xVKN+BnPTufTp+dSeeV46nrz0plW0LQmX86US&#10;etUkkAzntzUiyAY5yw645H60CSLTSA5B6c8+tG5UUEPvI559KrtNwB8ufrxQkp5xz+lAWLYdtx3D&#10;8jQ0uOuTuwRwOvvVVZCO479s0CX+Hpk9aRRY84oTjBA6DNCnHK5xg9QKgMpznB3UiudvWmSSNITy&#10;Tx0z7euKPMOACeBk88c9hxULOPmPOaPMwvbnNADmkHyDpg8+1JuzwNhxnvTDyvOOaQOOmcE9Md6B&#10;Dy+euMdOpyMUHAbGd4Oc44xSBtzk9qUjG9QBx0PrQAbAOvrk49T2FO2kZBIbI4/Gmj245zz6npSg&#10;4HCAU7gO3GkxgAAEg980uACSc4H9KUR7Vx2pAODYY5qRWyvUIRxySRmmqgLAHJBP4+tSohZCSOW7&#10;ZqgSHKCeTjr3qVeCSG5PTio1Q9QMD6HNTIMEE56DtQBIqFVAP064/lT41AQsFG72poG1uBhueR0q&#10;SFduSOPpQO5IqgkIMY9cVOvQcVEoxkjOAMjjnipvunPamMmXcOCOPXP8qkRjgnv6UxQAwBzj+H2q&#10;WPPXGTx7e1IRIq9/1pUIZxn/AOtTVGMZ79P/AK9OjbPykfLQDJV6E88H+dSAbeuB9eajGTyCcGnr&#10;3GOPXNMY9Tt4HAHrUiAbM85FRgbm5OOPTPWnggcnp7UCsSoSW5A5p+7v1HtwOPfrUOSrYHJpQeAR&#10;kmkFyxgHhQd2OpNP7EZ96hBDEDjn3pwPQY6nGc1JRNnHSnhwpyOg/gHJP4moUODyO3enAKWweRTu&#10;QTrncgJ4Hek6L1qPfnk44PIye1KxPC8bv0pAT9cZ9cUgYR4xUaEuuCcEtxQZB1AwPegCfduHy5dS&#10;fQA0zeTtJPXnj3phYc+1L5hC9MY96BMkJ3DkHnrzQ7qOBkmq5Yq7AjaD0wc/nTzKVwe2efWgZOHG&#10;flyKQnKHGKhDkk9/pz/OlWQbRxTuGhOSRkAAj60LIDtwPzquGHBHJ79s0biUBBzimSlcub/l6+o/&#10;D1pRJlcd6rK/IwflPTNKsgIpXHcuiQ7yRz9eKQP8wHyAnp3/ADqsXJbBwR1/Af1pfMAbg/Meh7fj&#10;RcZYD5PA9+vf0pd2SD1Gd2OlQB/Qeo/Gl35bAIPXtRcNCbzD1yPyp6v27elVi2ODx04HP60pYDOM&#10;n6UXAtoSykffHHtQW/pVfdnIPQevGfypS+U4+f6Ug3Jd+MZoLKuABjqfx9KZncv0PFJvzyOh5GaA&#10;JtxC4J+vvikDjoODjoahLn2ppbDbj1HU0AWFkAxg/jQWOf8A69QhsHAAx700kCkxolLZX71HKsBj&#10;NQq3C8frSZxweuMcevXii4Dy5GMZAHQ//Wo3+YQR930/pUTEblIBB69M8UgPz4B+XOTjqDUNDsSC&#10;TIyWyM/jTRNzgnB9ahB/WkMgIwc4pgWN+VbGdxPr0pSy9AcH1xVcttbt6Z96DKe/HXmmMleUFuTn&#10;jHTvSbugP61E0tRmUjkfKP8AGkBYMg6Z5prS8jP61D5mMAk88ZoEgU/7R6enFMViRZDnORj2FBkP&#10;TH61CsmPummGXHI5FIROz9MmkEmFKjGcfhVfcS2QeR2NIXbn5hQRZkryfnTSxIGcn8PTrUHm/IWz&#10;07Y5P0oaTaBnHXtVXHYmMyj+Mc+4pnmZwSKjeYk4B2dOvNNaTCnBouMmL5428E+vNAkJXHpVYS/N&#10;uI5HSmeYdv8Anmi4rFzzDjOBmjzOvTrVfIY4DAn0yB+tGduMkdT0pklnf1Hcnd+VPEgQ4J4qr5mT&#10;kUokz1+ancZeVhS+Z8ucc1V83bgFDgZIwe/oad525eeOlK4uUsCTPA+cj0oEg6/Jx096rl/myeT7&#10;0nmjmqBotM+FAGMAcY70ZHT/ADxVQS7enGKXzyOvX2ouVoXBKVPUnmgO3/6qqeZngkhgcD0NOExR&#10;27UrktFoPj0pyz5yB69TVPzc/lSliCM5x6gD+VMC6HxwD161KsvU+tZ288fP16+1PSf58ZouKxd8&#10;4FQBjGDzinq5VR/jVJZgwwDjPB9qUyBupB/DFA0i6JCOuT+NG/pyeuKqGUMcDOPWniQh1I5Ucj3o&#10;AsrMSORj8aQsKreZS+cOD2oAs+YH+98lITn5TwagJ3ADPNOEofjHGBzQBN5g3ffG38aaHIxg1Er5&#10;GBn8TTGbcOTilcq48tgAAg/hUZyOQOR15pocdOM/U01iTwP59aQIN3AyQfzppPbPH0o8wr97I78n&#10;NR5J45GevtWTZoloDvwvv14FMaQ+ueaRweOlRNkZxg7T24zzUljt5KhiTtx+NMZgGyc7u+Ka5Ktg&#10;UwNglicZ61I0SM2OuPwprv1qInZ1zn0FIDngkZzTGO3blz0HpSbvl+lHXjtUZJyPelcBzyEgjIz7&#10;Cms5HJ6HpilYgZI4x0qP27ZouADIxtw54wOn5monOFOO2acx4AGCPyqN/oeOtSOxHvYbeQW78YFM&#10;bjgcj1oYkrg9DURyB8o+U9QTzRcLDSSerYqGVymWz16j1qU7Sc8MPY5/nUDthSxGcUrjaGtIA3Jz&#10;TBKAxIxlvXtSMV3thc84qFjlRlOKdyLDt+OQDg9Tgfyo3DjPPfmo8qGJAyfWk34XmquTYnDnp3HI&#10;GeCKCFC8AHn68Dtx3qucoxA6gkflTi244GeeRzVEk5fLADPNOD7eeoqv5m7GM04Ns5xkHPemNK5Y&#10;DlEGT04GPWlWXB5qv5w4yQOaUZLEbuaVxpWLPmkg4PLcBz0/KlEpOMc46VVWQZHOakRivGeCfxou&#10;VYteb1INKJDnBOB379PSq2Wi9snuBR5nT+H6U7isW0clQW+lHmHb9/5jnH8uarmQbeePxziguUY4&#10;5PHOakdifzCenNJvyvJzUAkXk4wG/MUb9zZ6CgdiwXKtzijcd3U1CzZBPcDH40eYcgnr6CkA/fgZ&#10;OfToKZuP97tmk3Bc547c8800Mvr1U5ouBIG7DjPrRvI5ByV7etRB8deaC+3AJ59qq5JMW3IQcKc/&#10;x808Nhhk/lVcleecg8HHUGjO1sAceuaLlWJQwxwce2KcHbbjtioNzA5y2O3rTs54DjJODxwKdxWu&#10;SE46/dHJpxOOmeevAqAnK4IOMZ69qfnPB9Tx/wDXpXCxJwwOOWUD5cYz+NO3YXJ6e/B/So97cgnN&#10;M3FeQ/PYUmxkqMWPA39uAe9Rl+uBnFMkIHAbJPQbh+ppd4HR8fjUsY5pM8Eg54HJxketAzt4wevG&#10;MVGWz/gSQP0pd525zyPWgLBwOBgn+Him4Xhe3rTizDkdjxSYO7HO0deB+lA0MBwuTgGmd/rQ2Dyc&#10;YNDkpyOSOR7n0qWxoYyjb2Xjuc01gQ/HO39c1IRt287jnoajz0b2ouOyIipOMj1HB7VGFOQRntz6&#10;fhUxIV8Y2Dp60mNv7zeMexPbpx71dyLEQPb0pm7G7H0p+CqDPrUe0DOGG3Hqc1VybBvx97kYHJ9q&#10;Y42qc4OOmO9OYHkFeD0/rTOXzhQ3+/uFFwsRHAwGOR9KhdizHrv7cdO/XvVkjpjG736VAyoQFKkY&#10;6e1MkjyODnjjtyKTcQcnueaU8sMnFJlSwyByMfjQFxEJ2kg4b3FO/jJ5GCc5NMDZQkncfckUH5uS&#10;uSccGgY7dhckHOPXv61GSTk9z0FObuNnHrmkkGckcUAhpkCsBxkdOetJuwOe3XHv6UEYfczDjGM0&#10;gwACxyB6cGgh6jjJ1OBu6/j6UFs7urn26frTcgDJ60Hc/wAjdDQWOJ3AqKBJnnOB16UjEbgF6gfn&#10;+NDMGwRyKAFUADlvWms/zH2wTTTz14pAwPHcmgmwu5sY4oD7WBOMkfhTA/ymhn3cBBj0xQJD1fLM&#10;R645pfMJ68VFGw+6cA8cZJ/WjdjILZI49iPUUCRMWyuAKbkhzlqZuI4J/ECh3yuT9eKVzQf5pDE7&#10;x09/yoDkoSCRn07UxpG37Bkn16UhYnoB+H/16CbEiy+wx15DZz6VIj4UgHoeTUDjCEY5OGBzT2be&#10;OM8Hnmi4+UsJOG5zx9KKgL7VUdj3FFFykVd3zAeh496bg9e3ToM0HnGeeT7flimDHLHjHJHf8K3M&#10;xoyOnGKTf1HOAevsPSg8D5cHHTvn86bnHA54x+FA9EKHwDjj0wM0wkoBu/SlEhPlhenY9fzzTC25&#10;SFfn3pJ3CwqvuGCSW9Tx/Knk8856cZ7D1Pr9KjHL8A8noQKYTtbn+L07UwsTl+MgZGc8/wCelMZ1&#10;MWRja3U44/Koy+1SOcYI98UFyehHX0oFe5KZAqcnp1ySPyxTZH25qB2zyr59ulRmTDkkn1I9/QU7&#10;CbJWlOMfxdc4HX0pjy9RyQevtios4bkDmmNNjn16g8fqKRKJfPKLjjPrTDJngZwOgIHNQMQ4JyRj&#10;BBH+FDPggnY4FSUtSUyA5wuePpUYkYcjjHX3qNycdaaGAZMnp0pC6koYs3Gec5P0pWm+4e4BqsGB&#10;HBI5zj1FKXYds/jS1HYseYByDuOegqVJqoBypwPlI9KkSQdeh6YNMLF5JQuMHPTqKlWUkY4yxxyS&#10;ME/TtVES7upx2H09afBIRnsM9RUpisXgScEnIOenBFSpKPNBGdp79f51nibJ579anWYMvzc4459P&#10;WqA0FlAXJycdamWYnODkcDOSM59qz0fqBwT1zyOam84EMQCQMc55qbjSLySBlIByffnpThN8v36p&#10;LL3+Tbgc59fapBJj+P16c/zp3KsXVkBzjv6mnl8rz/8Arqj07j8eakWQH7xxx6GmSWzIduM5we1O&#10;EmcEjj61TD7ehA6U4MNv+zjpTGWhIcHBKtn+DpThID19c/ie1VA/yZIznsTT0f8AxoTAseZnJJwQ&#10;eOSaUOV6Y9Tnjn0FQGTaeDjnnA6U4SeXtJwAOf8AOKaEyZjyQBnsPoOAfxpMgLksMfSohtAA9BkH&#10;2p+FYdTj1+vtTGOyO5/KnMx2hyckDgCmq67QKQAD3x0oJ0JAy/ODgd+vU+gqQDOMnPOOeOD9KYnO&#10;Ceozjn0pVwyYHLY69KBikhV+fjHTvT1A3cc0wcdCdpwBxzTxkLkYz6fWnYkAcrjuetOPzc496VVI&#10;fPBH5U9QdgOTn0osAqoWfIzn+H/69SAhfemxqB0QflTwoVMnLY4GO9ML2HjA59+5I/lUqjHJD4Xr&#10;UaHGOfzJH8qljUnnAxQA8A7enb1qZCNw/wAKRVBzgZ/T8Kem7B564wf/AK1Ax68fMRz04qdBuGRj&#10;B657VHj5j6EcEe9TAhl7ZI5GKAuPA3OevAGafwqYwCPU0sYAPOQxJ57UqBSvPTJOfb6UwsPHOadn&#10;5cL/ACoBAXJ4p3qQcCkNijhsDrn8Kd7beKah64I/EU5ThMk/d9utAJEqNgZDbaVSCuOgphIVeD+Y&#10;p2MjG3OfU0wH8A8Z6dachz0OMdPxqPeu4nIxnpzSlsnBHP6VNxWJRkcjfkcgU6NhyCdnoMZFRghm&#10;cgDjpT9wVkz+Y7UgHLIODk0/I654/WotxAwT78UpI5I65PTmgCfd70eYowCf0qNGHBGNn1yf1oyN&#10;wI6+9AE4YKuc9qDhcg5cdc4HUdqiJ6qR+NKzY4HHNAErN8p+amFiXIHSo92RkHc2BxjFGT17HOP/&#10;AK9AmP3BTgHHJ7cmnebhmY855NR5BfJJGOlIXwvIoGSByy5xzTjKB/FUAkO3IOOD1pd+OD09cD9a&#10;AJDIGAPcdKASOBxUROORjPpQWHAGce45p3ElYsM+VGcDvj0pync2MY/Gq5kUNzg/hTww8rJ4B/E0&#10;gsWFOeCSDQXCr22moGcdHOw57U8OX5P3qBljeTjH6mgOQu4cVBvBPPfBFAbCt/I0AWQ528YYeo4/&#10;ShX2r94Dp1JH8qhV9+w55+nrS7tvr1xQFiwrHIwcY6U7eTwcfjzVdWBGehPUelPBAyOTjHQAUDLH&#10;mZbjpTd4K4JqEttz8oo6/KBgHqScY/OgCZWIYg9eDTBLnqR27mmFvlY8YOM880L8zkZxk857VBVh&#10;3mDbknJ+lNaX5Tk0wydjycdulNL7m69Txx6etMlEpcD5fXpTfNB4zj+f4VGZAVBzx+oppcAgEcjg&#10;GkVYm3YxszznOAOKFfu2D/WoM7O+KYz4wc4Ht1oC5P5g5+fp0pN/uKgZuuKC4JIA4z1oAldtoweu&#10;M80Fs8FjioDKPU03JVeOefQUxErPu6HPB9qQvuY8jB6kE8fgahMuW5yKa8xMgJIJzzyeaQE/mgAk&#10;9QMgU0sBnOfyFV2mBycew96bJIDwc59gMcUrlWJ/MwwxxQJNy4zgE88ciq32gFlprTEkk5Bx2ouS&#10;WHl3M2OuOR/gajd8jPf0qHzf4fXOD2pjPtXI4P50XEWWlK/McrgeuenpTWl21WEowuTnPTAoaT+V&#10;FwJfNA5HOOPw9aRpc5I4PpUQfDc8fhmo1fnAOwHkEjP50XCxPu3nOeM0uTtHXsKhBzgbMUFsr6VJ&#10;ViYS7tgyM59Til8xPeoWJUjJ7dMY/lTd2OnPAqrisi2spwDS+d71WL7c0/zARzxRcOUsrIN5HY9e&#10;Kes2GwfSqyvjBJpTI3A9e9UmKxa3lcjOT+lMMxx+NQ78gkMcCml6dyWTLKQ75FIs2MA9B0I71Bnd&#10;x3pASowOh6UXCxZWQHr0609ZM9eQOpqmr/MmPk9c81IGJ4A71PMNItbz0zSiULkr15qsH6g9falB&#10;C0BYs793TA+tL5m1cjrVYEEAsRj2JzT9wUkA5B9qdwsTmTfT/Nz6H6k1WEmfukn6YFOWX5cZOfrT&#10;uSkXFkOBz8vWjzQVAzjHoTVUPxjb16DNP80nGDTBlnf1PanbwMA/TiqrTYYHOAevGacJQOTwMZ96&#10;QE/mnP3ufpS+YQMKTj61XEhOcfkaA/tjHvTuKxYLAOWPKkcH/wCtTTIXbioFnAwwpA+F4elcuxO8&#10;21uHx+GaaXHp06VCHxnFK7gZwM1LZSQ84HSkJzztP51GzEqCOn680zzB+tZstIV5MFSADzj8PXFN&#10;Jyo3HNNc/wDLQ4z7daiLgNxU3KJC+w4J5IwfTNQs/wAvPah2yCCTSfM7dKhjQ7k9eoPFDknBBPX1&#10;7dfzpmSMZHTpzTsjj5eoz+NIYc8nBw3v0xTSfXtwcfyH+NKpxgnpz+tHAbIHFFx2EJYBVPc8cCoi&#10;3Q9qMjBJxkH1NNfGcUDEZd+Mkion27qkYbSAenJ2Z5496hYbfl4JoHYZKQeBwf0qPAbnH60/GR3P&#10;PrioznbzxzU3KsMYZ5L8DrUMgBxhuD0z3+tTP0/L9OtQuAVGeenakFhhHceuahKqTg8AGpWXnGf0&#10;qPaG3E9e/I4/xp3JIRkjHQg/nTM4HP4fj61NkHkdDyM9ajZR1xycZFWmS0NDdx9OOeD35oUml+Vu&#10;D1owMd6q5k0KDjof8ml3ELjofQikDBEycH2xzQ7kcn5z6k0XGgLDbgyYB6kknFH3E45OOtNY44Bx&#10;Ru+YDuT+FFxjwR2+bHXHHX0p4fbzkH3IqANnr1x0p3IyM1QEykBOWzjI+Ud6Xd94Ec444OOKi8wt&#10;jLbvrRuB4PQ9aAtcmUkfKQOepFBPzbvk6Uxmx0B56cD9aCSxAzgDrmgCYElsk9M54o69Ae/ekU9c&#10;j64P8qYpIXBPPI4pXAmJPrwe9NMmMkDmkx1GDj60hJbpjtU3KsOXIbJxn9KcD1K9B1zUcfzrjuMH&#10;1GR1HNAALAE9etSOw5fr370gUqcrkj3NISPkPtScMwA6DHXqc1VxNCoCHBHBOM0inZ05/wDrUtND&#10;Dr2qhEm7oOwBwaXcVwBxnPv7H8qiznnHGfWnxnanXs3b160XEkPXnGecjA+h9alyORyRk/41EuOu&#10;eMY6U4qwYkDn0wam5Vh24Dg9cdKYZPm44weDRjJyevrTWyWAPSk2FhzEc46UAjC5HzUwEBuM9aGY&#10;swIGHPvUXNOUkGeoJx7daMBv/r0wtwxOSw4OD29RSndjB4Y++aYmrCglmwQefbgfWmbgrY4OOvJ/&#10;Sm435I5BPPal4UdziquSkI2AuAM9vxpuMYJ9qeo+amkbi/5H/wCtSLBvlJJ6+gpowy4Iz+lL1XI+&#10;Q89eaRuSd2WOegPpQJET9DjjOcZ4/lUeSCSeCCTn3HapHx7/AIUjYI5+8efxpoljc9jz/uc0hA/I&#10;HNHTr60vA61VybkRHykZ5phRjk8AE8//AFqm2DdnZwCM/h1pjYbBIGB0p3EVmTPy4PfnNRnLDGMH&#10;jkmrDxjccZ/OoCQxAbp6kenrTAZNgnGBgg4NRnDP1OeOKmIB3qW6dOPU1FwOe9O5Nhhymc+valGV&#10;5OB0OOpp20ryMEZ700/XDDqcUx2A8AZ4PTHWo2YEcEfLj8ad0OQaTleQSRQIjkBVuoPJ6D15FJgb&#10;zkAjPXJpXO3kHr0xTZG+UEdKCbBnIANCsc5ydvTmk+797B/E0rADqD9M0DQAgLgdPSm4A4BIoY5J&#10;xyPyP6U3kOM9j9zP8zQMUHqpIc56ZP8AOm5AHpjoeuaUsdvXPWo8EDaPTH40CuGeO2R19KQynbxx&#10;16mh1G1xnnv6fhSNgnLIc/3ABSuFrD1m6kZQZNCdQANgHAqNsnKkdevsc0/fnDDPQ8GkJCqScjJA&#10;Izx3H9DQcjgYpvmAk8kjPfvTt2flH3/Q/wCNBVxTh17fnS9M5HTHemk7l64/ClIz0A/GkwEwBwTy&#10;eBUgOOR0pgJfkPzjvTt3QY9KBjlIK4B4PTiikBG5MjGASPw7H3opiKz7nUDlz+WKjwSTuyeOuafc&#10;bQuSnXpjvURYAgDgV0EBJjAJ4IPTr0qM7u4xn3pzEg4GM1FISDhu/TPGPyoC4pbPUgt9Tim8K+Ov&#10;PT/69Am+nc01jlMgjJ7Y9KSQNiqxOCQ+fXFGdsuAfxPSkB2d84GaSRdvHU46ECmK+gmehz065605&#10;yF+XdsxjByTQMlix+cgnAHGaY7hc4c8GgQ1iADnqMkY71EVyc44GcYOTz9aew+UYwcED0qORcc4+&#10;b3B707iY2Ucnpgd0qJyETAzipJB/CenqDUcobdznnrwAR+B4pDsNYDbkgE1GSVwO/U46Y/xp53AA&#10;kEn04ppb5goxjkY9x70mgG+ZvAIPb09KZkAnJ7jt0o3EDAHFG/IJPQ9fWpANxjOWJ+U9qFxu6fr0&#10;pAQy45f17Gmtjd93p1xTKQu8tnoGNLuB64/Ek03bjBc856igcHg1NwJt55PGGOPwp+7cg6Ovp0qJ&#10;SG+XGMnjNKXyOR8xGRnj+VSIlBO7qfWp0fge/WqisPLzjgdPU1KhYv8AKQ/Tp0qm7CLiSgZAbgjg&#10;mpFlCqfl2frVJWB2DrjrnvTxLhuD6Hqep7VJSLwmG7LZyduCKm8zLcnOaoq42Da23Hc/4U4S9eOl&#10;Mdy8JMrxkYGOPWnmTLEDv0J6VWR2TOCKUPjgvkY6H2p3EWt6g/N0/I/pTg2N+SN3qCaqhsHg4461&#10;JGcHk/nwP0ouBZDjJBGcehqRWBYZOM9flNVY5Cy5yg3cdOlODKydRuJ55P6U0Ba83Hznkem47ef1&#10;qZDt4Q4+lU4pkDhsjn61NE+UAHU00SydScDOOOPrRu7/AHCeT3piEjrjjpjtTicLleDzxVCHkAsQ&#10;OMninIQjZXMgIGKYD84zjJ646CnIpLYOBxQT1JMZUjocdvepQoK7Qf0qPAOQSCaehI7foe1Bdx4U&#10;swIzkjI4p4A68Zzt68fWmJ1x2HQ1IG+XB446EY/lVCHINz8YOMmlQ/Lk4yOD2x9M9aFXDcfJk4Ge&#10;PzxUgUrsHHHT5RQAoBzxz24pysNnHGTxTIzjpkVJt3AhMUEsdEDvA31YUF1GUxx2BFRISenODj0q&#10;WMkcj73p2qrAmSqN+SMkHpniplXp+PPeo8jgHPPr2+lSIP4eevrUjRNGVHAPH0qVeOcYP5iowpLY&#10;B5qZAR0zkdscUDHLliBk4qXaOueaYuFbAzjPU0/I6noB/BTKHEZ4xwD/ABUq8p/c/WlPqCc4zxyP&#10;1pFG3pxgce+aQDvpzzge9PDbsfXOPaoweDjnoR2pc4Ix69aYyVT0wMfQ0AcDbTVb5ulIHIVcdyc0&#10;g0JdxYEA4PHXpQH5APQ571EGJG3r6ds0pKkDcN+04444qREu7OcAj8aep+XHy9ar5zgAnNOLdh2F&#10;AMep+XOKeXBYkjjmmBwcZGMjn2zSLIRjPp/nNK4XJyS3cml8zoMjI6ZJ5qDzFUEl8Dn1JpS5bk9u&#10;nNMZOzncQM4HGcUbs8E8E8n0qBXBGPkyc8Dik3ZwD0PpQBZLZJPfr+FGQOD61AX3YO1x/DS7t8Zx&#10;nr2OTSFoSs/Rsevemb+uMn61E8gCEYo344J3jrkcUXGPBB5zuA9Bn+dG7KnI69ajaT8qQOMcn16U&#10;XAmyeDntTt+WJPWq5kyucYx05zRvJwA3NFwJ4pRx2xnOaeG/CqhkU9Rx+tPEuEck7qYFxH+bp16+&#10;1KrbiOTu9cDFVfMO0EHrTlkU4IJxQBaGG5HU8DHf/ClSQDkcDPWotxBBJ5HUCkEisFAOAOoIoJ6k&#10;6PjBByO/qKUSAnkn1qBTg5HqO9KNwJyD0oKLIJPJ7807O38etV1cDPX/APVT+Sv14PtQNOxLkbc4&#10;yKUMAfl5/Xp9ah8zAwOlBlySScj9aQifzCWOCeaVpQzk45btVfzPmwcqSPbFJ5vQ/wAXrUlEhfPA&#10;4HNMMjDpmmFj3wKiMnXrxnFMVibzAOT056daaX3Z4+X0qHeV5GOvekLEEgHgUiiRn+X8KQuTyR16&#10;VHvGzv0FNeXGQOo6UriJRPjk9PYUhk2tgcjrUfnFenC9gabvHOM0XDck3ZYk/OAe3FMLjtUbS44J&#10;HPXAppbKHOAcfhSuBL5ncucU12LdKi3ndjccEmoy5KvlscUCsTtJ/FzgdKjLhOCTjHam7juxnimh&#10;29evSkUO3/NjHPX9KaXAUHjHXr2phY8EHntjn880btox1B6UE2HMwPyg/KelNDkYZTjPamEk7s4G&#10;KTr17UByjy+MAHYF7kZpQT0GcepFM39ueetO2mRSNvyjHU0XKSFUkNwaAx6nOPakBIJxyfSnAnp0&#10;wam47Ckq7Ejrjv0puSV59h+HrSkA8A8+hHFJ7AE9uOf50rhYASOQ3Gc++KRX60D5uQOOvvSEctni&#10;i4uVC7hwM5HXPv6UqkfPnAH1zQTjpwB0oz14wvHANVcdiT+DnmpRzuIHOOATUIz1b7uOhoOepAyM&#10;dKdwsSFiMgHhhQ3BGVO49h0o3bmzggnoCKeCCoK5HpmnckiII5HWiQbW5ynpz6fSnA5bkU1SF5AA&#10;OOAO1K4rCZBYYPXrxTwQDgA4z1zUbZUkjkfkaXG4YAPze/SgXUlVhjI5JHPan78YzUAOTzjJ6igt&#10;x9Ov/wBagponD7evHH1pxYocnt2PH8qrKT2znt6fjTt+TgNwTjNNOwiYlcEjBGKUsM4HI9elQhgA&#10;ODk9sUrEk4OMUJg1Yn3gHnGeuAf61IrY61VUlsBflFOR2AQ9aomxZVzux6ilLA8E/j3qv5g4GTn+&#10;H/69ODblOMUBYnLbsn+KjflecVX8zaoznjqen8qeTn5TwPWgRLjAwf0pPMynJxkntULOSpA4pxcs&#10;KVyiTeOKXzMDofz9aiHLdacTjrxUtjQu44YhfUdfSoyccMOfbpSlB0564/GmnPTOO9Z3KGsdpAbk&#10;88D/ABpox1I59M0p3D73yikMeMlue1TcuwgYnmhVyuelO2849evtS9TnsKTZaQmM8HGRQUzwDgHo&#10;fpSlSfSkcbuCuam4WEx2pHwc4zxz9aVmyykdKaTlmJyBjj1FO4xhy60jKBkhCRn8adg529j1I7U0&#10;lg2AA49elK4yFxtz3x1/H0pjqfb5fzNTleh4z1x7VGRuU/3vXvRcCBlznNRsAq9ckc9OfXp0qwyf&#10;MQx9+KiZgVGD8vpikO5XbkkHoOlNIK9OeM8cfh9aeRltvb0HP6mklODzxznnnmgZFghuTwO9R7HP&#10;PPP3farG35sY4471CFyOMH9KCSBsBMk9M/WmFcKSDznv7dqmbd+gNRON2fm746d6B2GFCzn5e9Dr&#10;6An6GntkNwaETG3BqiLEfPBHBx1pgTbn93n8asEA7sDr0zUBUBXyPyp3JsBCkgDoc8mmBh2HOeAa&#10;VvUnp+VNf5T3PvVhYTIDfKcA8knnn0FO3l+B1xUZXDY6Y6e1PB+bjLfTigkeGDdPrS/xfT9aRFI4&#10;wMHoacU+bkEAAYwckUXGLk4bKflTyPMYkgZHAHrTUXbyBkZ9afs2y7j6ZxSuJIcABn0HA9aRQdmf&#10;bI/+vQqttz3pyj7x3fKTgjFBVhSvfJxx2FAHzA459KOmAe+Mf/XoI5PHrzmsyxeHXA6e9JtG6gE8&#10;5/TmlAxgA5J5NFxjQAQAOg6ZpSvJPf1pCPl+lSLyOOTj7/QflTFuR8c80gA34xxU21vWmmErgHOe&#10;ScCquS0RAEjFSpk5yTikIxsBwDx0JIpw5Xik2NRBQQCT19KkK7Dkrn0396CDtJ70HjJA6dKg0sIf&#10;XPOOlJtA6gkeuacyguQRgetNbAHAzweKCbDDnBXjd603p07U7BbaTkA4ycUwHb14yfrQUOwpII4P&#10;celJkAk9x7UKc8kYzjNAycHdyc7h/hTQmrihcbQaUldme1HbO7gkY4oC4GDjA6e9K47AchsDrTSQ&#10;GJOce1O2jbnnIHP/ANalK7W+9+FO5JHtJ4GcDjoKQ4Q5HWnCMgEHGRxx60hHfAxTuOxFgtkDg+1M&#10;Iw2T1PTFTN35qMgL0oXYTQxhzSAFkzzzinkA4I5H9zofzppbB5J49OlUmQNJQhecc88g0yRcjJBA&#10;z604YXGD8pxnrmlflhkZHcUxWKzHJwwwffj+VRv8vGOD196nYMVUjrURYlRn5qYrEQY5OH645NIu&#10;WGSNopxHbt70h5wo7+tUBCVIBIAJ7CkYcYGSacAByMdOOOlDsDjGRVE3Iz8rDHNN+XYetSkBc4+Q&#10;9famE7SRjHP1oERAbGAHX9BTACVUjAP9ypWyN4KdeOtM+84JGeKAEADHOOPemnLZOQD7inKvy/Nj&#10;kUpOWOeeaAIymSNvzt69KYwG3p9fQ1LyVAHQ00r8wXse3ahO4EWMLxQ3GQMZ4708Ljoc0EMXwDx6&#10;ilcTVyIjqMcUOvzk9h0FSjDFRSYB44x6jn+dIoZt+bgk5bJJpMFsfSnsqlcLxwtJkY4wPX/61BCd&#10;hASzDb8tJ93KgZXPQ0ufkz2/Wn5PXIyOpx60ARkHnrSld24HGM9afu+boemetIcDJYBhSZQZAUkj&#10;nrx6U4Ajgct60HK5B6DOD0z+VORTkDPbrRcBSnyg8kEg++SOc0UoK7cgdRRSHYznY429/wDPQ1G6&#10;nhejfn1qQldvXgdFxx+VN2nPGN2DyPauoh9xjjHzHHPqSP5UzlQwA6nk560/bzjnGfWmZ6UEEa5J&#10;xnK/dz0oAznPH92gkbOc4Bznpn6A0ckZI6HjmgoMbt2CT244zTTjepOAck9M8U4sO/H4ZprZRuB6&#10;Hg/jQSOyc44yOaYx4HalKqrnAzQ5z+fY5/LNKw7kcuGXBbntgcN/hUWMEcYYdc8cHp071IWYMcHk&#10;4x6flTSCuFHoTntxTE0QlMY4/WmsNygj7vpUjZB+cD8KY5+UgAc9KB3I2iG5s4qIsMBSP73QVOQc&#10;Yxz60zdjnsOnrQIixzjvTAp5OPmA454qQ9z6CmyAJgZGeOMkfqKgEI0ZVwRyR15pgBIO3gHvS5zg&#10;9PwobJQ4I59uBTKEJAXnJwSRRgbSO9IGKID26+4FBK4wM5wOnPTr1rMm48ODLg5zQSFYHvjtTQ3z&#10;cEEjHOSKXPzcY7DqO3Wgpjxx19uvFPyEGDyD13dqYFOz5e3SnJ83PQf4igRMi/NgHLenSnqct0HX&#10;+R61AGLHI9OvepECoMEgHHpmgFqTZyCw5Y4qRJBx/LHzfl0qEN36AHjHWpEzg889ce/pmgCdQeh5&#10;I64qRX3KCuAMd+tQruVyAr57H1p45BJI6k8DtQBKGOBkc+4AFO3buCcg9e1QcckcCnBt33mH5UAT&#10;oRyg4B6F+OtSpwATnK/NwB+VVVb5hyAvQBzg59DT1bb3/SgC2Gxjk9jUsZyvy4GDxmqitjqO+KmD&#10;ZGRnYDzwM49RVICyCWGduB14qQsWyu7v+NQbyBz1HapUbDZPX1700K1ybOOcfKfTrT/rgN7kgfpU&#10;KggZD8c/WpVJ/wB/PbpV6maJFUs2cAH0NSbv5nH/ANeo+WGQenO8/wCFKgI4OMD8zQWTjsTwMD8M&#10;f41IOFBLHcQBxUK5IUnpwfwHrUiH5goPIPWqC5KPmJwcEZzkZFPVSwBA59GNInOAD35pASQSec8j&#10;igCYcjKHCH16805FweR+Xr/hTSpXh8YHTvT1yOR0Bx70EEsWG4PUnj3p68DJBHHRzio+UYZPTp3q&#10;wh5B46d6sQ+Mg/KQR74p8f39rffA5H+BqJMDknn0xU0Y7dlHelYq9iZPvZxUyLtXjnnvUAG0VOmC&#10;TjPXnPaiw07kwU7hkZXGME96kVfnw2NpOePSoVIJIPX1xUuMKcr09DUghQhwAVwMc55pwwMhj14w&#10;B0HrmnA5z70Mflz2yP8A9VBVxh+Zev6U4AhMDkcDPt60ZIzik3DGQdq+mOKYxQcjINAw2KZtK8Ac&#10;t8oyeM/4U9BgnBzyPy/xqbgLn5stg46fe7UMd3C5H1pAecDIU9v/AK9JuyQTSDYVXHXv9KHbb69a&#10;Qkr7/Q0hIJwe3bP9aBjww3ccj9aUthm7qx6j19PpUIY8kHJ+gFAk2cdiOBUgTCbDAknHvwaAwLYO&#10;MetQGQqUPJPfBoDgLk8Dr61QE/mbjkrknr7UqSBcD7h9OtVvMPTPNOLbFGOG9e9TcCbfnjHBOQSe&#10;9OD8ZwMkHNVsgtgqMelKH29MnH60CsTtKNzE9PU8dKazAcDDY9zURfaMqo+h6U3zCikEkj1FAyct&#10;jg7gc/Wgy+gxUBlwxxR5nQ459KAJiwG4DG0elMWTnpwO9QMxUY9+1JuAXJIz6EkfyoAn8w7s96kE&#10;ny7T1zn8Kqhs8nAA6eppwkxweD09eKQ7FtZctkEYHTIp6ScZI3jrxxxVVZPlHfHB9h609ZBtHXb1&#10;x7GquItCTDZHpT0YNyPQdaqiTkU7d9wbzj1zSuKxZBHp1qRSAcdR6mqik4+nX2pysVJHbJ79Kdxl&#10;nzMcnGBjP40vmDb1PJqt5gOSTwfanM4O7AP50wLAcmmlgcAdcdaiRj78+1N3bjndjntSAn8w5xwR&#10;SiTCEDGPeq6nKZC84J69/SkLEjJ6HrwKQyZ2JTcevYHj88U1mznB6niohJjjIyeemBTMnjk0guSm&#10;QHr246d6Z5v60hclSRnBpgbHIXI4pXHcc0gPQ98U3zQxBGCfc470jHaOhP0NRk7s55NSJjy5OAXJ&#10;I6U3fgYGSSfX1pCw676jzt7A/SgS0Jd/bPHPPpTTMCuCOPamFSVPXp6YpgbGSHwaCyTf0P0/CkLg&#10;9e361GrZfgZz91On5mlU5bcG7dDQK48nsemcZHpSBycMcDGMj0pvJHP3fR+aQjqR94noelAxcZwS&#10;SFPPAFLnOSOgHQ0nUDbx7fSlJLc9qBCM2Dg9AOT9KQjsDvOPoKGTeuB1/nTliLKQcnn0A7VICgHc&#10;c/rxmneWBwRke560oQjpxt6e9AUcADIxwc4waksRcHJBOcc//WpfvNnoTgAH+ZoU7ec8joKQtuAI&#10;PJ6nGf50DsLnOMA/iaTJDAk8LnucmnbT3547c/zpCQXBBP41AWEwQpJzu59v5UDaF5OfqKUYXBHT&#10;/Z60mdq98DoapCauJtGeAR9TmlAUfKAOvXtSthenNAwPlHI9KVxjkPfBzt6Z7f40oBGR3x34z+VI&#10;o6nHuPx9aeuMADrj8h/jV3Aft3nB++eho7A9j1oOflxxg9qAOmeVJ+lFxCBCxpudykDqOhqQZGMd&#10;cdKFXDAgccdQKLjsRnDN8wB96QJ/DnHepMcBecE/jTFXcwOaZNhjYIJGDjrjg0pTaMZyfbpTipBO&#10;eG9+QaNuDjgL6CncGrjTxkdjS5JOR064pDEWx1B9CaMfrRcSiGC7JjgDvSk5IJIH4UmSQwNIQfrx&#10;TE0KSWOcnJ7elPDducelRkhOV6+9Jx8vv0/+vTTsSTbtx498d/zxT0m+6cDH0qEHcMg8H86cp4Az&#10;2HaquBIHzgL056cU7Jbg9aYCKUEFue9K47Byee/pUhON2M+tMD7vmxT1VigHU/Qn+VS2Fh2Mnkfk&#10;acw29cbhxzzx60igDGP5U/Yo4HSoZdtBuz+HPvmmsFGCRxUu35V6UmdwGP1qLlWIyobg/MSOaG+b&#10;PFPUDbnnNBU8ZIGfaoZoiKRc9OOKRhy+fkA698A/zNSnjgAn8BSbTkcDjnp3pF2EXhSDyf0pDxw/&#10;TPbrxxSlCF4+YdMjn9DUbEhsnqTyfSgVhFHyjjg9eeRSMMsTS4UjJUDHX+v/ANajDNwcZHBxzz+P&#10;akhEa5YdcfQU3I5AORnjinsMdG+UnOO+KbnDAEDI6YpiQzHSmZ7g8DrxUgxtA/WmO2BkcHrgjv6U&#10;DIWKg8c464FMbAODkCp2bbjGD06Eio3Qhtp3H3NAEBXOcjt0zUTD5ee55wOlWZAOTjkHtUbhtg9+&#10;uKBshUYc5puwFgB+tShCOSKZ5ZC5I46dDmgLELDK5B6cVGdo79OTxVgINpHA7VG6nPQ4z6c0DK7D&#10;GcAs3POeKOA3FPweQAc854GPwpMYOB1/SgkYyHgjkHodx/lUZHXGKsBTvBGcjIUZ9PWocA/d5X25&#10;P61SJkRkHZ1+UdRSMNyMR07n0/CnqmVyaUJhM9yTnHPT+lUIhCE05VLZHUdctxz6VPsG7HelUBlG&#10;f05qHoFiIRdh/F0z/wAB6elSIoLHHB6ZFKAXzlCM9eacoIYH9KdyrDOAowBT8quDuBOM09ADsyBt&#10;6H6+1L/+qpKsG05YBRjilQbiQOufzpVUHhfnAxjPU0/bubjg+1LmHYjZC3AHPT2z/hUWCWweB0/A&#10;96tkYyo56DikeMEEngkcjrikmD1KwTJJIJHvQoCsBu5HXinmEkbVjHPrTtm5sjrzTuA0Rccc4GOv&#10;enFMscr09KeqkkApjmngY6E80XFYi2MPlJOaXaWbg8HqQM9OtTbQWAPXPqaUKOR3+pxSuOzIdp6I&#10;CAenA79KQrlcHhj1A4xU7RfMB36D0x60qryDjk1LkUkV1AL4NCAhMHp78mrKx7SQSOOhxTRHtYgL&#10;gDoR1pcyCxEw3BgemOtNJCvu3HuKlKnBB6UwoWJGe/0p3CxAVGzhQc849/SmY9ulTEY6kevAppXP&#10;J6Y5xV3JEC7W9cnijAYnZnHr0p6rTlXPBXPTd/8AWqStBoBxkqcenWlSNScH5x6jilUBGBUYJI6V&#10;Ih28fep3CxEFwvHOeBSFMtk9alVADxSuBuJAOcdM0XFa5X2BMnaPXp1NN28421ZC54HTnrTMfN1O&#10;OOP/AK9O4aFcxUxhtbgepqY7t30pjxksMHHWmSyFwCCO1NOSuAMAdcHOakZcj0+tJ/FwBwOO2Kog&#10;aBhup4+9jnOenWmlQcgkjPWpAAG55x60w8jB/OmOxCUxyCcHr7fSoHBCuQBirDbjyRg+naoZE3Zx&#10;8p9D0p3JIpRnsTg+uKCndsZ4ozk+vPeiQjkkgHgkHn8qpMhsi7ZbrgcCkWM4bGT1pe4PcdPQ0Ipy&#10;pGAc/hWlxWAhd4H3F6evFRYK9Pk57804AbiQMHbjAoY1InoQt97JHQ/L/wDXpMAccgHoRUhBXLYJ&#10;PpikkAXjHA6kf0FUBEyjPPUdB1oIwcYwfTr+tPChWznYSeMDFJuDYA4X2oAb0zt+6OAD60188EdT&#10;0H+NSkZGQxx2JA5pjDdkgfrUICIKobgfrSMpAyQQB8w4BJ9qlwCclMD1ppGGPTpxTFewxhnJU4Hr&#10;QVGcAZqQoFTA6Dr/ABfzpm3A3HfswBkenrigaGbMuXxkZ7HP86Au7gAg4/hPFSFMtgjg56GhvnHP&#10;3fQdaQyNQo5YgHHfgfpS4PpUhJPUYUkZGelATnGD+dSIhPPJyMCnOo4A4p3HlnHNI2D144psBCSF&#10;3DkYPI4x+FOIxwAMUKGY4IBJowoYuep6jtz1x9KQ7ACYwMDp05opyRkjt14+lFMZmg46ZOBx70kj&#10;diOCM8GmEleRnJ6DNMZh6/w+nSuky6WFZiDSKQysQdmex5IppPzcn0FMIOCw4bPaggcG2YZvk2+t&#10;DDHHAGT79KAo3EDgn16UnO49vwHemWIWwgA6evem/p9Kdxt7fnSMPmODn19qCQJOHOBkjiozgxkH&#10;r29qcjZAx3z1pDgLx6d6AI9xLZAO4dCDn+dN35+UU6XAAByOvTmmMQj/ADDoOMUCEL7lByMn8qiP&#10;KoeMfU5qUthQB0HQVFIuI8fc684BNAMazHdjDZpGBLAkAH0odDu5A3fl/KmsAQSeAcnL9RU3KuNY&#10;frQCegyAPQCkUcggfgfcetKAC3AJ6dD170hLUaCS2SehPFNyGUdl9O1KBxx1I5xzSkj5tuO3BFA7&#10;kTDPI6dfwNLgOrn2pduBj3x1pjqVHI/I1AWHls5I5NJkDBHJ9KaEK8Hp7GjIDc9xxigB8b7vQYHG&#10;Pzp8RJ+UkBhwOODUYOB0B5+lOUkOcjp05oESAFcEcjninqNvPP5VFkjgHZ9eafjqO1AywpwcHkn7&#10;ue2KkU4QZ+7noP51BGc4OPmPB+vtUq8MhAP50DJlOHBHJ9qfEwTkHd7Y9vWolYr0OMA4wKVSRkds&#10;dM0rgScjg4x7UbmD5I46daYOUBA7AY96OHXJ44zRcRKrkEn+IHJLevrUhct07Dmq6ZKgEcnH0/Gp&#10;RxyGwc9KYEqv1JOB9M1MrbOD29Kro4BweMnn8amRxuzjimmOxYRsPlsgZxycnA71MrYiUE89OnrV&#10;SNwXwDj3I5qVHzg5JHsc9enWqJRcLsV3ZwMjk8foKkEo3Ak5HuOeOKqI+HAxs9ec8+1TxsxbBBzT&#10;uFkWQdzEnkfd4AzUiYJ54zketVY2APA78+v1FSxOAuTkY9KYicFQuQCSR0qUMu0f3vXvUCuRu5py&#10;thtxGdpyQPT2qkQWU3DlMZ54NSBipAPRu5PSq6BcZODjg/QdSKkVQrYIpi1JhIV5HG32zUoOOeuC&#10;Se1RK5CgB8cc+9PXDMQeSefbJ7UDJkYrjBxx2HqKkTDfj0zUYLcHjdn14+lSR4k65OenarElcnjB&#10;64/M1ICenDA96hG115I/WpBgZAHGaVymrEw5B5zkDOOfyzVqNyTg4yD+eKpgAqCT8o6HFWI228ng&#10;Y+pouNFlT3zzg1Io4z2PU/8A1qhT7wqRGHB7k8cn9akESqC6Z/HA4OKCRu9sZx70mc4IPI6k0bht&#10;z2FBQY/HP4U0k4H8I9KXb/eOfrTScvz36elAwOM4PIoPGcHHehmyueo/I0flUiQqkuwGeMdO1NyQ&#10;QT1z0HtTHJG0ZwB07Z/KhXySc80DYpPHGF+lJnCkEcfxfie1I2CuRwP1pu7v39KVxjtwIGaYZMtz&#10;79KYT1phYrycbfXGP0FICbO3gfIxwT+NBcdBwMVHuw2AOfXPpTWfaMDp/tjmpbKsTK2H453fpR5p&#10;Pqf0qBTjgZyaUrkY6DP1NK4WsSCQKAevIP4+lPDAZwWOTxzUH0x60Bl69D6YoCyJzKD1G/r0OKaW&#10;xyMAVHnd0pMg+vPFAkSmTCjNJu788df/AK1MBJXJ6jtQrEDJxzyKdx2Hn5ehx+vWkJBQHJA56daQ&#10;dRg9PT+tN3DcDzii4WJCS3Pejd6Z56f4UYwoITkmhSckKRwc4JPr60XAk4DkDjPBp5J3D+BvXrUW&#10;O3PTrin47D5fpTFYlD7Wz1PPAFPRgcDC5x68VD05BZDSrlWwRx7UxE6uHaQjkY+maCwLHORUW4ev&#10;XpxS55B6jGOfWgCV5CCA2APrmnbyOpH4ColYlu6Z6YApytnrxigCQOOCOueQe1I5wv1HPtTR2J5o&#10;z8m4bdvueaLjsOLbMEjAHUE4/lSkYzuA5GB2GffFR/KXyQAaavAJH8XbtQIlZ1K88/Wkyevbqfam&#10;cng4wepyeKD97cp+Xjg0r2AkJKYA5GcdaZyOAD1Hemg5ALDDdeeB+lAJPJ4XjjvUFhkk5HUdOeDi&#10;mHlecfhS52oBxtx0yKCuMZwPrx/KgliMcNgc0z7vBHz+3SnHhcjofzpM7ASeD+dAkrgfu888559K&#10;Y7YYHsOv4045DHNI2DwDz0wRQWN3HbjPyjNIFJ5I59M+tKPlUg5GCfenFcnHQ+/H8qCWISQuSQhA&#10;7kUpQHg4I+pzQq9x8qHp6mk5znHPrQO4DHU+tKmSAADjnnAoAHHFPjUfKB93GCB6+2alsFoNwFxg&#10;jnjqaULnJOMHk+1O/iGf04xil29B69aVy7CLkNkk7RSlcjGOhyfrTuAuSOPTNJgDg1Fyxh4cg9Ox&#10;pWJcDB4+oP8AOjBYNnuAT7UrKW52FyB0+tIBASeD85GcehpCSx6UoGSCDlfQDI/WnbdgBHOc55oA&#10;QZKqRyaGxtwSeemKk27Rx8lKeGwP500BEVIJK5/EcU9AC5Gz8RxQYxtIwcfWnKN2Qw4pDsNBO3gY&#10;J65PFOJ+YA4APOaTyiOCOPSlCE4yOpz9T6e1Vciwoz0zztzTjhl69OxpcYORycfhSlPn4GaLjBUB&#10;PPFAXK8fOOvPXFPbhiwyfagqS3PP1qRjeC6MPmxye2KQJjAGKcwycYPPvShR3qrk2ItpOVFM2Euc&#10;gbfXvVkKMAc5zjOBUJxgnPIHpTuIjJYtub5eO/NIpx1FPYAcD/xwmkIx9Mn5sn+VO4Dc8dOg5pTg&#10;LxRuK8kE4GSBQ3yY7468VVyWMcb1GKbyDkg469BkipMY6ZpCnQHkj0ouTYapIwecmnlup5puPmwR&#10;gDuKeAX+bt7c/wA6Lj5QGdwA61IoyuTgU1VPXnJPGDTwPmGeO/P/ANei4x6RduMdKmCBTyKQKOnc&#10;0/aTkdz0qLjsKitzjfyeKVRvwV6+hoUDnHp3qQ/Kc7TjnnA7UikiPYBwMkD8xnr9cU4gBRkY7+tK&#10;pYuCOo6e1Ko+Wsy0M2k56c8ClwWwQOfQ08KMZ59zgcfhTWJxnvxUPUtIhP3ckEA9MdaTB69+mPep&#10;W56A/nTGGFBHUEMPekURsAckYyOnJqPqez598VMy4wM4J6dx+NRvyRjYc8dccetAiPIPf9P++aGO&#10;ck/xEjP/ANajqCwfggAH3HTimsMuc8Ad6pCsA+TJGCajYbeMc08BeCTxmmtgLk5OaLjsIfvYIwM/&#10;dzz+dMJLDB5PvTmBJ+6eueg7UzlRwCe/NK5NhpJPX1HSo9obkYOcc9P0qUgqz5B6dqZ5e7BAOT06&#10;VQEYA+bPBwGx9OtIeGwAfzqVlywAOTTCB3yM+vH8qBsjGGbioxGTy/149D/WrBHdevpTChHTHBLH&#10;8KBEY+fBGT9RioWjI571ZKbuvP1FRkYIxzzz7f41N7DKm1XyOgHSgqdtTeX8x4FMb5osg/lVEvQi&#10;2eXuPz5HA+tMKDqAAOPbp161OwLlMc8jPalERVaewkVVUq2MdOn4+tSFd/G4fdA6evWrHlk9RjPX&#10;nrTNoLEAYHrRcLELxMXyOw9BQQGXkVKQN2M8fTrmlCAsT2NIdrDBjp3+nFIqjcDjnvyakTIGGyc0&#10;pQ4JHU9B60ANxsYDaTgc84GfanBF4+lPYBsFlyV6Z6UEY46kDjFSWM+8uTjOM5HPPpUihSTglOKQ&#10;RZ+9gkcAepqQJkbuBkc55xSCwIvOcgH2FLsxknPvinj7xI559KUK3XnHHXj+VQ2abjDGD1prRbST&#10;yh9NpNWFiI4OM0vkDBIUFuuenPpU8xVit5eF5PzCnbc5wOhqQru56buRnrn0NIv40+YVhocDk4yO&#10;fnJPX6U/k8CmwxsMAAc9v/r05SSoxz19qVwEZgY+KafXuAeE9qc6YZBzijH3Tjtz+NK4wJIGHUbf&#10;QUv8WO4NO2kHhMsR3BqQAK3XOfai47FdlGB/y06io3XnBXPOcH26c+9WChZDuTFNaLKgdj2p3sIr&#10;CM4/nSFdoIyOeuBUzIeR65yR0oYYU4Cdz+VO4rEGAM45/ClyxyAMGn/Mr5Gfy4pu3HIxk8/ie1MV&#10;kJnKZyGweMEigbQxwD1NOyAMH7vTj1pO+fnz+lMLCkEkk/eHXAGOfSlYhn4pBgKQAAT0FGSG2kDP&#10;tRcErCAdQ3IGFJH8xUZAKEHIHpTwoAwHNDDLgEH86aCxETxmmyDa2TgDrkf4VIihlx0B9etRqDzt&#10;2EjqV/pV3JsRshHDdRzzyOBTXyeWQn6nNTlPlAFIEBYg9MZ9qV7CsQbCnHU5/CoxjH16+1TkAZAP&#10;HuKTYFcE9wfpV3FylZlypzio2UuPmHzc1ZMRC4GCMDmmHII7Z9eSPrTJaKJXcxUA9OpBoDd+9TMo&#10;b5geB14qNl5G3j0z3q0ZtEJJwB0CnHHPH40wklQABjHbmpnXPSo2Hypkj8z0/wAaq4iPO1iSM464&#10;4/KkAB7EqD6EGlYEEZOaQcMd3p34ppkNXEbd2OcjnAB6/WoyRyfTgHvUg+8M/dNRgfLg4yD68elU&#10;AjMduSTmnAY4FR4IGTjOelKQenOe/wD9agBu35wvVQOlJgfr6U4kAZBGO3zjJpWYjJJ4PTFSMbs+&#10;XGOMU3AVdxAz2z3z/KnYG0jPzdqRMMpYDgnGc/0oDluJJhSTyR7UH72BgHkdKccleKByAT8xoEhm&#10;3jphh0INKG7g7T7CgRkYDH5ePfFKCPUfMPypMY3Cj5QN/wBadn5gO+aT+L5ThuxHejB5PY9PWpEN&#10;T5VBPT0pT94BjlxjHHHPrT9uGyME+tIoPJHUnmgBE5YY9KbgnGQOMYH1py4CggilYHdkjp6GgdwT&#10;OzLYB24I/uj/ABooT58Z+tFK4zCdiWBPA9uDSA56N19aQllPIOPbrTOCOB1wTnsK6jIfn++Pyo69&#10;cjNMXnIORk4PtTwxUepPIz0pokTcD15Pp0pCMuQSNnrikKh2OcueDj39M0nzbCMjAPSmNuw8ZwQc&#10;54pmT83I59qQHI3dT0Ge9LyWJA4+tILjWYJFkAHH1xweeetIcFcnge/JpWyG6EMc5Oc4x1prEg8D&#10;FMLiAkHHf9KjYjaPbj3p5IXGfXkVF1fIH50Egx3DJ4GQfwqNBuiyUyTwR0xinAccHPNMJY5JH8WM&#10;bhnHrSKAkhyQSjY/lSKnA2DH+4aRSQ/TrwSOMUig4ySOvpUhYVlzkZ4x+FBJZs4GV6Aig/LwRjAw&#10;e4ppUnknB9f/AK1AWGg56j9aRycZyMjpzyaVkycjGOaYw6Hv696E7jFIBYYT86jJwnJXI6Y6GnyY&#10;JweAO9MYsq7T1HoDioEMZCFI6EjgHj+VOXBY547U0kqMs+Of4utG/OcEf3upP86B6WHMA20Ek4+8&#10;ABz+NKuOWz+YpgLLsHbvUiNuJXJ/ECgBy5LDL4+tSoAee56iokxITkH88/zqVCcOeckc8CouJkyK&#10;G6DqRyDjH0p6sAgc/XkYGfTFRDO3AGQeBk9vU1IhZlzkg+1VcqxMDvUIeDzQHAboOgx2yMe/ekH3&#10;c+h/GgZUKVPbP0qSbigbc7Rz6GjHbtTd5L4PWgHcvfp8v/16ZbRIrYwF6H1NO/jBAxj+8f51Cu1v&#10;b69qXcOeeuMcfzqiCZGHIJBPPUelSq3B/M+1VVfG0jlumfY96njzkhj1xnPH8qAuWd3XoenQ5/nU&#10;sb5xk/pVUMTz2x361NG7BcA5Izj0NVcRaiODwBuBz68496kj5wTwarABioPIqcMuc4Gc9KYFiMhm&#10;JJ+ccAYx+tPUg5APBPJ9KiV89RnIIH1HrUgBG4Hv1IAxVJATbv73t0qZThc9HU4OOhquX7Y4HQ+t&#10;Sjj/AGMHt/OqRFrE6NlsfRakjc8bjVbJLc8cZ49afGctzzg88dKYaFtWDYxUiy7QD26n2qtE275u&#10;BgdKep+TDUCLIIVsHB+bsKmiwXy3Sq0bbu/f+QqaCQvJkdMd6sIlpXY9QefepQeetV1bPBOB61Ij&#10;dsc1BdrllCSORhRjA9anT1xzVZcfLkdOeeOMe3erKsAvNAkkyUbuQMY9c1IGA7njrmoATwoJFSg5&#10;Yk8kAZ9KBkzfxdOKT+HHao1HygDOTnr/AFoLnANAxzNnp6ilyScDpTAT+fJ9qar43FR+dFwJDwBu&#10;OTj0oYZxtB6dwP1pAfnI/r6U05IJ7t3/APrVJQrMFwOhGOlMDZYE4UjqMmgHABOHPvzRgluvIoEt&#10;RGyvIxTcZbJ4NDvhMDpgc4oY44zkjqT/AEqCxlMyA+7Pl4p2RuIpoAw2f0oBITlcEj5uKNz7ge68&#10;detB65HJ6Yowd34Z6CoGLv3ZIIPQdSKN2WyDtPtTdwGAc49aUEnknnigBRgDI656Uu7Le/PA55+p&#10;7UjMApB4OfSm5DHuVzjHSgFqPJJyTwOvHp7UMxVsYyPUUzeBgk8D0FBJ6DIGfWgVrDt38zQ2Onah&#10;SBwcE0MxPTJ9eMUDYpOFJPOetKRkcnFIMA4A/Kj5WI7cdxQTck/ocUKxK4IqPPynAzgjFAbYMgkj&#10;GaA63LAYsDgn86M/LkH6HH8xTAw8tQCVOcc08NswRyD6daq5THKoBOEKLjvzQHPGM1EB0Pb0pwba&#10;2DnI54PFFyCRXwMnpT85BPbnpUGdgIIwR68inLleCTt9u/b8KZSJgeMcSfzpc55JwDzn6e1Qpw2S&#10;cnjtTi3c4yOTj09qVySUMep6fWlLEjnj/wDXTRyecHmkz8vznP14/lTQ7jgAfbp15o9OlMQ9D+BP&#10;b8BS/wARwxT0yVNK4x4YFxhgc9eMCkIyQCOQefSm7WK4OMClDFVy3IzkY70mFrD8kjIxg5x600ks&#10;xBOT37YpuMAknr0xQDzljnPXIpDHO+RkkD8KbnrzSHJwAN2Bzk0gOGGVPHXmgncV2C47MOemaQj5&#10;TSh9rYyeDg+lKfmoGlYbuDc8AnggimNklSeT61J99yep9+lMyNoO7kDpigYuAD8p/OgZDJjvig4I&#10;yTgHocU7aDgk4IPAx/OlcTVxCCFCDHHQ0Ng4w/Wl3ADd09iM0oUgcEZ/2x0ouFrCgEnn5cfr9KNm&#10;eTwRTsHOHwhHTNOPPJ69ce57VLKSG4yee4z+I6ihACMHOQKdjB45wOf/AK1Ko+XI9O9IYhUBeAGI&#10;PSkdcABuCOuOacEGCaVxtbGefYc8e3SoLGMv4noVFIybTk/P8uPqR/Knrnc3QfSnYHzkH5TjIpAh&#10;uw7CNx9qUIDwAMZ9KBHyoxyKf5ZG0Hp7daVy7DFO71AHce/tTQgbt1qbADjPBOeOvT3oSLr7f1ou&#10;TYZgPz0Gc/hSsuVwOoHPPrUqrg4IGB7UFAeqD8BSKGBBu5JH604IFAyepwf8frUirgEil2jJPb/G&#10;ncViPAVcHp9SP5VIvHOOnT3p20p0z2pRH8vX5c4HFO4EeCCM9uTjtx+tK4z09+9PPC5ANNC/KM/T&#10;nj+VK4WG7Pm6devt3pMZzj0p/XGSRg805UO2i4WGkLvwcA9enHNRFTjOOtTt3ye9Nx8pHOKaYmiE&#10;5OMtmmycdSevfin8j5nH4CmkcfUY/EVVybIapA6jvge4pvvzkDp604As/FO/jxnj1xRcVrkRQqPv&#10;7sDnFGNtSCMjgcHP4U3bkDA68jP9au4hpjOcdvrSsoHAzilxvwOg9acT0wMnrSuJDVXcuc/98jFS&#10;Rj5cgY4p6Kd2T0GcikX5VA75pjsPI4x3qUKeDzyeeelRAY5Az1qQFW6VI0tByfMQTjFOIztQkZIO&#10;eOOajB3enen7z6VLKWg9VbBA60gVumDx16fpShmZQRmkG1VzwCOOmahs0QqgAoSO/PvTTgEE9Pcg&#10;fypz5DFeQx6Ej1prDa23BUdMZz+tQUkN5OCcA+lN4YA84FKTjBOF/WmspAAQ8+hpDQwsobC856YJ&#10;NIwJb5x054Pantn5TuqLA79PUUrhYYPutgZ4+lMLb2IPHzDFSDLNg00gdcfMvPtTuVyoaWzgE9qY&#10;5bHvjpTyCjNn0zTMEtyOfrxRcgaxz19e1NIHPA9qduwvHFMGflJ6fw+tMGrCYDNngfhQMbcgKMcc&#10;il3c4/vEfhTdoaMADf8ASrIYhB3EdD7UmM9eKU8kse/ShgpAByAepzQPcZs24I/PP9KGXj6nFO24&#10;PAG717UEYwAQw47UCEUlsfLjPqahbaoGDjp1HSpjgdWwcdxkVHJkpgj5qViiAkBhTF+bAHUdc9Kk&#10;l4IA6Dv9KjxheaZLERPm4HQHqev1p6x7vlPIxjf05pRExOAnPPJxUxQsCTyR0qWwRAIiWyQAO2VO&#10;fxpHQlcnBA9qlMYkck/J3OeefSjGOCeKQyEg/wDAv0o2n7oTexPHYVIyYbHcdcdKEjO0A/eBqriI&#10;1G0Dbz6e/wDhS7STlu3THtUijbkKOGGc0qx56d/Q5/nUjI8DALfdzjA6Uipj1HoB1496sbQgwOQX&#10;4GKNuerHmlcuxCvLbguD609B1Hy4zUixtz9KFVj/AAYz1xU3GKgbg98dKeqYIAAJHTjg0Rr8in+L&#10;g9T0qZV3dtvHas2WhqJk5LDrn8KYUBTBA9akUcHg7umNoobJbIx64HNRcshb5m52+tHcZXHpnjP5&#10;U4gYB9ckf/Xpu1uOaLiG4UZAxjp16UbSMZH605RgZPfOaXb22DNO4EYJIxnmg4XvjA579ak2jOdn&#10;P9yolGxqd7isKoDYGBz0qVSTySQKaeFOOMdKcwJ4FK5XKHTG75qY+Tuxjipcjpx0pGQjkAEZpXHY&#10;hIUKQM56Y7VGyc45x/jU2fkGATj0Oc5+tJyMg9ev5U0ySLYN2AOCemaTAC5ABPXFOZNvBAQ/nikC&#10;5OeAW9O1aJksjAUNgA7d2aQ52474/CpX56VGUDcDOSBn0FVcLCHcPVG64f19M0q7RgqDn3NLtwuQ&#10;Bj/GnbKLiGqCMA96GUMRu7Hn8euPpStzjP6UjZZiM8dj6UkwI2Ab8cYPemN0Qtwe3f8AOpCN3tz+&#10;FR/6sHPOCc4qkwDhep5HYCmkYXHYLyKMngdDgcnj+VKRhyQMj60wsISxfnnGSPeowpK4OcduB260&#10;8+tJtXaB3Ptx+NMXQgkBO4KcDr8vpTGX94hXCZON3t6kVM2QCxUnPTgUxowxBAwT1NUmS0V1TLYX&#10;n68VE0Z3dzjnoOvpUzgjLEZpCQnX1I49ataENEBIIPGKryZAwRx6irbqed3zcCoXU7eo29MYqkZt&#10;EG0L2J69TTDn8hT3THTOf0pM9ucnn8KtEMYV6luvSozkgA8fSpCOMZySe9MOd2exzjgcVVxWGAEc&#10;nnAFG7nHOaXaODt5PJGex6UhG1jgkkdAeM/jRcQmS+7BzgZ9KUALyfue/FK4zjH0pSMnA6UihNp4&#10;PcdDTCgDcDvnrT8A8Dkj8qbhOmOOMn6+lACFfb5T788Uh9u/48fh0NOA7/3fcc/Sk2Zzz1PO/wBu&#10;9BKGr8pIHHOePQ9Kcd3O0fTJpNoHWnchee1JodrjVHT0HTinHqG9B0/+vQxwuQScAZP064FOZfk2&#10;7ccc85wP6mpEIQQ2AecHvxTByue3UZ4P44pdueSMLxg/zyKUKcnC4+hplBEM4APGOpoYY6UL8kQz&#10;SleMc4/WlcYgG3049BRS7jkY70UrCOXbHyNjv6Gk3E8knBAzz+lM3AhSANvYGlQ8tgZ/6Z+tdRky&#10;TdjkvnJ5f8OuKCXG4Acc45phcgZAw2cccfzoPzMPrgf/AF6Yh7FgACnGM9aaR6fTp3ozkgHOPWnZ&#10;wD1ypHJOQe1MVgU7MEjnPbsf8KQgqx6U4dD6Y/GkIIPPGAc5pJWAiJYAg9WxnHQZpZG3nBySRxji&#10;pMkKSvT3qOQkqQcYHoTnimBDjDctljTM7nzzgdPenmPJwcA9Ce+B3FJ93g/IcfUUCI2yORgMecdq&#10;Q5TGDlvWnYYcHoKjIOAe9SyriGQNkHBBxyx6fWlJY8EcHJ60zh+Ccbj6U5mC5ABXAO3jP50DEk+X&#10;PXjqM0zJ34YjeOvJz+dDAliT3OKCSOvP1qWITepXik52/wD16GCqpAznFIFXfge2E6/mTTSsMY5+&#10;5k4yTjjP501lAyACf9kA/wA6lLEAEHjjnH9KQoUUkjAyehqBXGH5H4OG4560w/PkHqeD7U8jDgDC&#10;ikwN2RwD/nmgBEXLc55p6qdigjA9eppSCOv8XIx3I7e1ORSDk8HrikyltYVcMxzzUoUBhhR05z3q&#10;JV5/Gpgc7txH5UhDwP1p6n5+vSotxRcHrUvRuMH+tBdx4Oec8d/Wk3dgNgwenNID827ueSncfjQr&#10;bmHpzz0/SgzsPJ7ryP1pN+OUYZPGD7dPzqNjjgZRvT/69G5TgnA6Z46UF8w4uSxJwTzxRkheDknj&#10;8ff2qNcdeh6fLxSrj5ffrTuPQnyVyI8benHP86liYlicZOee+PzqtnOQccdsnn8aky3TPI656UEF&#10;lXMmCe/PHPA+tSx4C4B6njiq8XzIed6g4HY1Mh+XYPnIGc9KZLLKPvXccBc++asLyygYP6Hj3qsk&#10;m3HGP1qePkDPOOnoapAicH5sjr2xyD65qTIPTgenaoU+YEDp3z2qVWXjn8MVdxE+CUA7+lPJ2FNp&#10;CZOOvrUanAyDyehNPQgYx2oQmSKepyMfU09SeeevWmLg9eMinDK+n51ZJIDgcCphzw2MDvnp/jUP&#10;mDZhevuKk3dBnI560ATKwHAHP1qVSEbg5qsPuZHXuT/SpYpAWx98Y6gj+tAFtRnC8/zqZGJyUP51&#10;ThYK2Rx9KnQ4UYP5DNBd7lqJiAu7j8asrKNm4KH9smqSYGGIz39qnjJA3c475AxjpwPWgFoXEkIy&#10;TjNOyMY4weoxVYOFA4zVhG34ySKAJWJPzHLdO9NyW69xgfXrSKwUjj8BSgnYnT3z2oAAW20Y+TJz&#10;z1xTcnpznikK/cwByeRUgPTjkYP1/rQzDc/PTocc0z1PY9aUMWUjrx25/nSLEGN3QUMSjAcZ9+lD&#10;t1wQPwpmeeOf0FIBc5Uq28cd+OvSgYzkDC9cU3dnnIPGOMjj1oIx17en+elTcq40euTnPoKM/fw4&#10;/Khs78H9KYCBtz0JOcdaTGtAJJwQSSOmABmhsKoOOg5peN+D26Up56+g70gGltwHTb16nqO1ICPl&#10;IB2nGc0pckYHQ9PxphYlT8x9etK4NWHZduvP1NIxzyevrSEgKRxg/nSZDcjOPekCHLnkc5PA4GKV&#10;jnOH/Sm9OB6Z5NJuGMc5B5p3Afj5sHH1FOJznIBz1qJfb0PWpC3yn09aLgx+eCWJpDJjO444PUk0&#10;3djIftQMl8A9Pve9FybD0Yg5PGOgoUME65Xp1waapG0MydOo+8fwzQB8uTglv0phYkDZLEsfWnZ2&#10;lsjH44/lUe4ngevT/wCvT8BfmUEevA/SgodgjqD6cenrQADgHhT1qJSOOf0pwfoDzQBMhJXJz06E&#10;CkDbUJHQ+vB/Gourdn/Cn/d6cZ64qrgPViTuHrnB9KdwACOTUYfLDOaXrjFSTyku4k4JwM9cCnLg&#10;NxUY54IOB7CncrnOKa0EOHDIP7ozQW7HgjpSAjnglvTofy6U7aevX60ixeV4zkY60ZxyOOvvTcrw&#10;BjJz1PFAHXYSM9PxoAdkj046bKOcEHOfrTFyeSMHPSlYYXJH58fyoAbkcUuRzn2pAhDj6c45x+dB&#10;AK5Gc+lAgLEgAZJ9KeT8o9/SgHDMTwc9hSqCDkYwKBiMd+RxtPB5PT1FDZOCBznP4U8AhARkkdB1&#10;9u1LgI2SxI6cUAMK5XZn645x+dIQ4UlsnJ56U8jseT04pQnfBwSD0HFSMbtyMlvwpUHUA9Oo/wDr&#10;0qqPkO3n1zShR1zweooAUZ78U4oA2D1PoaMk+mD09aUqAe3T0qRgOcY7dfag7dxz9334NO2gZx36&#10;00Ll8jAxwf50rgtQ/hwOoPcU/B44/WnDLJmgjGduOnes7mgxUycEH8hTwpWlwpfk724yQMU8DkA9&#10;entSbGhoG1cOQDjoBk/nSsrbsgbiw4wcYqQqF+Y8L7c0oGf4M+ue9TcsjMeFG0Y9ce/pSFMbiOlT&#10;D7uOwHFIeGwelImwu0nGSR60irjOKeuCvPX0yaNhplDeNxHA9iPT3pAo78Y60/aTwecdc0oHQnBA&#10;65FFxpEbAc8CnfNwMvkdKXaefqKdjuB+YFO5FhmM9SR+NAUgHAFPKk8nOCOT6fhQIwFXjOeD2pgR&#10;sfl79aXBbtinAFm29s9aaQNo49/w9/egdhuz2HSmHPQ5z6J/jUjL83TimsowRjj60CIzyvJ9OlNw&#10;Mgc9Kc3C5xg+gpjKd2frVogQNjpjp1pedue/pSbQVKjNOK7VYmgQmDyOetIxqVgTyeB7U0IDnI6E&#10;0CsRZPyCnIegoA4UnOMdqeE28Y5+tFx2FUELgcmgHd1P6UKB707b37U7hYRARzlwOPb69aei4HWk&#10;WILxT1UhvmwPpSb0BINuGGR970PSlTJApTEBnA+YdPSnIA2P4eaVyrAmfTpTgdo4470i89eKdjOM&#10;jGTWbNEIMDgdfpTcjrzjA47ZpzHKkjPHIph+o/KpZaQ45VfmGOnU46delRMA3JOD64pzAFx1weT9&#10;P8aazbjgc0twGZLYIIx7k0zODtwEP1yKlwenPzY79KYATwAcHrgdM0gI2zt+tMYE5I69fbipAu5c&#10;547EEc/h2oHTHbOAP8akq5DJzjP0phQNnnHp6VPgFeaaw6DdwOgp3I6WIACR06daRhlhn0/KpJAV&#10;J29utIevPT34/lWgmRKGLcjFDISMHrT1Uhhkn296MHrkflTuS0RKAAFJ6dOKCQw7dT2p/fJP40zk&#10;DjtTEgJHHXgf5zSbcnA6UuDz79aCAducjPpTEJgcnt6VE4JXj7w71KVOSOOOnvTD1z3OOKCyFgw3&#10;EgYx2qMLhsHnBqRlO5gMAYNJ/F09KdjIFAbnHy+lTiMKM4OMnvk0xIzjbxnPbpVjyyFYLgE9Khll&#10;dlx8o5HrSGL5Tnjj0BqfZhhnf26D0603y1C5J4A5wKQEDLnGM89qVeP5E98HvUmG3gheO+OtCgbe&#10;nvj0FAiNFJTA3Af09KeEBwT0PT1pwQHgkkU9U3YPc9KTLQ3ac5Dce3NBJ3HcmzHp7VMibgAQAMcF&#10;u9LsJUgHBPX6f41BZAoA6/xZpQm5sL1z36VKIh27etSKm7eFyBzU3HYiCsF4c8jjmnhdz8CpVTnH&#10;FBAj55PsOtQ3ctDGA3bsmmugBwRk1KAOh5pSmeSeaRRXK9c/p71Hx17VYdQvUflURj29fqP/AK9I&#10;RHwX49e3I/WlwByRzgfl60/AJ4z5ec80KmW5PtTAQpkcjGDzwKiddo9anMfpyw/KmuFYnqKAIsg5&#10;4HT1NSFe3YdPf8aUcfeyOp59Kft+RRnj6VLKTuRgZyAN3bJ449aTd328VKVPAYhTnoRnj60qR9ic&#10;bQO2c07jIQAcgdumaTbjJK8AYHqasCNSnUDtxz/OlFv8+Op9am6Jsyk0Ybt83NHlc+mOuOe/bNXF&#10;t8noe3I56/WnNbMm/jPAqlKwrXKCxnaMim7D0q+bVhwwJP1pPsLDgjkcHHt6VXOgszOGTgF+D6Zp&#10;+CuCF3jjvVx7J1AKE49h0zUMkQHBBxVKVwKpI24zgc84pCPmxgZz+FS4bbtOD0xyf1qMDgHvjpiq&#10;TJIyN2VB4PA+opmAXIHGTj8B1NSmPqR949KQovOOWA69KdwsRAAMABg4/n0psiY3Z4J5IHapioTB&#10;yc4pGUHAPU9TVJgQsAv3ww+hzSZOCM8/U4qXZnKgehzTWyOMDBHckfyp3JI229D0HSombOM56VMV&#10;IbkimY24DYK+x5oHYhkXfkcVCRjrgd/WrBAC4PX2qFkGePXPHHFWmQyNiQpxg9cVGwJ4PBzUhQDa&#10;PucfXGOtN52g+p7mrRm0VipTBOce/FRsnHQEngv0x+FWACG2jPfknioyi9xnJ/GtEzJkG7qenpxT&#10;Ni+lTSBt3WmcdecHr6jFUIi2fOOm4gZ9Oe1IRvGGJIznk9BUoXLEcdh+NHy8n+9igBjLjg9cdulA&#10;AVh8+c8fXP8AKnBCWwAMU2MDjHc96BXGYHQcfShQ3Az0xTlI69j145FG5ef8KAAkhU5/TpTeMgc+&#10;3vTmOflJ6dcE0nLNlfepsIYPugdTSj7x+hpBjgDkEdelPVc7ieOlUUhCG2kHfGc9T/8AWpcBeRgj&#10;oOSCDQEDZCj/AL44NPwC3L5B6OSf5VIDcZ5P8RPzfXrxSAbFyBkjGfSnhclScg9cUmDt25O2hgM6&#10;nkc+lK5z0J+tO2n53746UFRt6cZz17VCGNH3cqcD6c8UU4kbiwJJ9+lFWI46R8kAA5U8c0Z3HKen&#10;0pMbhuBPXnj8OKQctzznr6CtzJkm7oehJpVO0Ej5+/PH8qTkMc4Zs4/D1FAJ3AU7iY9SAvOdvRfX&#10;8adgK2AgA9BTcZbOc8ZHb2596Dj69cds1QhRwwyOp5oztbIwCevJxSfPyOe3Oadnts9ylK4mBUDj&#10;AwODTGyVDH5G9qcFAJUDLfpSnhSQcfNTGRFOcEZwOMAnj05qHKqwJxjjqT0HX8am4BBOSPU0EHGB&#10;yeCB0oArSKBsx5m39aZ823GzngdasuMKMA8nI57VC/IwMA9RyevvUjIuducnjnFI20ttHYHJAxT2&#10;XGSfxx1FEhLHPdvyoGQhSzc5Pf060v3vug/iKeyk7iUBpmd2RggAdutJokYOeQAATxyc/jSSEkYP&#10;c+lSNhjuz+lHm5xj0zzTKGMxZdwLYz1xzSMSue/T6U/5iu44GOC+O/sKPL2ptD+/r/OsydRjIA2C&#10;Oc9qQLhnDcDHBPOak27QBzuzTQAd+DkDuo/pQMQDamOp9qeRu5OMnJOOwpyIFcA9+3T9RTlCnPGP&#10;60hoaccjjHrinAYU55p20evyjt608puUgDk9eeBSHYiDZwSe/pUhIRDnqBxinKpPI6ehpr4HX8hS&#10;FsByXAA4HU55oJJUdm6qTyc+hpT3OOaagAAA6+9MBDIBweAepHagksxBHLDjAGPxpFCjII46Uclc&#10;MMj1z60AKcDBBwPpTB93AcFj1xzj86eQV+bfkj8vyp6g5UHB3dSOKACMlsDOAOlPTLZB5FIhVuCA&#10;QOCT/SlThsgkjP407AThcnIOT61Mkg6Y46VAhwpxxgGpt2GBP3e+KZJOrMeVDkHPT/69WEGMDoAM&#10;Yzn8aqoNy7XwevWp4ch8DGcDr0q9hallXAc7jndx0qYMPkPc8fQepqFD2x1YAH29akiAfIPHqfT/&#10;ABoGTR5IGBn61KpwowmaiQq3Rx245qWIbRzjpVk2JGAqQY3cscH14JH9DUWd/J4J7U5clsjgmnck&#10;lUkcnOD156Uq7Q2c4IPQjFMBzxinHhSR1B496YyUMCcjkA8A1Lu3NjPH0qtlSdoXq3XsT/QVaQ4P&#10;Vh+tAIfATnk1Pu3nHPT1qujYwp7jr6Z6Z/I5qZBznYKBosJkoFP3ff8A+tUoO7lxk1XX5cDqM44q&#10;cOOvZs9O1AyYNt68/Sp1bb8pHXpVRSWPy/oCf51IG+YHNA9S1uBXIyDjrUgJLDOCGqrExGAakDhg&#10;MZ4IoJTsTM4HIye9Nz3GAenHp600kc5OOccCmlstwCO1SUOZsryeAcAgdfwpNwXjOTil3HaG/iBz&#10;xTOMkYGelJjQ/J43duuKRz8uOMc0wY7c8ikbjG70Ptn8qm5SVxTIXIJc4XA+tLnggHAAwT7UzOFw&#10;CcUjY6DkEVA0hQcYxSFsM5DAHntQCS3OBSOep/i54oGLkbqCMnGB07U3kPypGeDwGwfw7UKApx3I&#10;ouOw4tux2phPy+360biTgjp1/wDrUgOcAjGSfqKkb1EySc4GRyKQuH3Y79BQoJxkY4Abn19KDwTj&#10;HPf0oAVsbj8u7OMZo3bu1Gd33ePwo6NwaQh2eo7DODTm5BBAx37flimgk89B70KOOAAPbrTE3YVj&#10;ubJ6E+lIjDrT8843fXNN79KAJV4IJHIpoyUOcev4UA55J59KUDK4GKdwYcpgg5HpTiexYYHoKYBt&#10;54JHQU5scgcHPfj+VMBzP2J5PXHQUuM8DrkdQMVHuHYlFPWgbWbB6fSgB28ng9ad14JBPTkkDn6U&#10;xT3A6epoJJ4BJx74oAk3AtkdeQPTnpTwwPPao85UAdP89achAUkAHj+ftQIk5PTv7ClLevGCcd80&#10;wALkY4HfA7U4kDpQA/cScEk/1zSqxUH8DSE7cYTpjOT69cfSgMM5JyPYUAODbWwOQBxnmm4A+9wP&#10;U8UpI6tzx0HWmDB4PX9KAuOGSuCefWl64wBznPJ9aaASmQKI+nXqKBkm7Az88hA5/ClHPTsP500f&#10;N2p3A6GgBfuqMnr7jnH8qeAOh5/3eaTdzjnFKFIAJGD6ZzQK1hVY43Uc4ycgk9ABRt+bGRj0xTug&#10;QEbDuye+KAG4wMjrTivzMOAG4GeMj1OKdnr9D+lNA2HPGT29frSsFmMAz0G3604M3SgAEgEnHrSj&#10;g5GSKksd1XI6ink7W9seuTTFH86cMZBxj6VLYCxjLYOMinA9i+T3z0ppJUg4GfpUnqOMZNJlIRQR&#10;txSkA9h6/hRndHjOPw5pxAVsnge3PArMtIQZJI9etPGVBz0PAHfNAQFtoHzYp4IPJFJliYw3HFCj&#10;HQj8qdj5CMc9M0pA25PXjgVADSpbHbjoDSnDNnBxn0GaUg9MDPrUqwM3Cjn1plLR6jV9M8Y60oGc&#10;4yeR7VpQaNK+RjB+mRV1PD7bjgE/UZrN1IoFFs58Ix57frzUmOhxx6VsS6KYwDjn1qjNatEcY6Gk&#10;pplWaKfDdCBnrkmlKgjJABJp/lsuBnk+1O25bn2H41pcmxFtVmJGOcdzTGXKjIHHWp9oOdrkU3Hb&#10;joOc8U7iIiuehx9BTSN349eKsBSq5J59KQrgFR+dA7EBUhXx096YRu7CrRA3HPPPcVGV249s5pi5&#10;StIuOCMH2Oe/vTNuffqfTgf1qw67lA2Dtzio9oLnJ9+nrTTIaGAY5BB56Y5pVjPfmnqmCp/XvSg4&#10;6kDA55JqrkoYoJ6DsOp7/wCFBGVX+nP55qTbu6gjn26elDLnk/dPUUgaIiMcAYpQo4OM4IzTyd2A&#10;MZ9abxGwXgH6Zp3KDHQZ5pUPyAEcE9aRBxk4zS7jsx+WKdmQCA9+wqQDK5HT9aaoB254zS5K5xSK&#10;Q4janOKXGOlKfu/MAcCj5iuCMGpGN6q38fP8NPBypJ7dKNpwp4z6GnEADn7oHNS2WhgznDHjJpGb&#10;PRakIIx3471EQRyD8vrk/wAqkoOS4570xgN2Rx9Kft75pm07c4GcejY5oAZtpX46egp5A6cZ/wCB&#10;YpuM5I6Z79aVwIwvcnJ75700gdOME8nNPOP4j+QozlsHgVJRGQWwdu0ADOKacHDDk88dKkKnnJ6j&#10;nHamsBknkjAoAhI29e/WmqKkdcEYPX7uf60i4X1NWQxpBIyRjHvTSCRwM5ODzjFOI9Rnn1pDhc55&#10;781QiI/KMEZHoelIwzkDoe+ae6McZ7kE+x9KifgDBHHtVIgXfu6EHoTyB+VIPkz3x0oPUHHK9qTg&#10;8gjb65P8qaEAYMpIOD/timSDbyKkRt3A65zz0xTW44HJ96ATI5fpTFIZiA2G9x68CpSAMAg4zwc9&#10;aaMDg9adyWSQqHIJ5Gej81OuPKzj5uetRRdeB+dWo1YqRwTjv0rNlp6DCgAJA6nI+lN2g4AFWMBh&#10;t5+7nI556YpuASQM1JRWIDc55bn8KRVx0Tr61KVygBwg25BJxk+nHSpfKLOSRkd8HpTuRa5Cq4bn&#10;PfOPb0oKFM5yMdMgD+VPVSvA6/408Js64461Fy1oIiqWA4ZV9yKNhbquc8ngVKc7B02njHt60mzH&#10;UDr2FSzUYAX+9zx2p4TccDr9eKciDrjB4GKVUG0Yb8hUXGMCbcHB6egpB8rnr7n0qQoAOfpQwbrx&#10;g5pDuRYFKGDEEjOfSlK4ZxzQCEbK8Z5HJ4oGRMAVyeBjrTDyxzTzyuDyPTFNGRgHr6f/AF6SAQJ6&#10;8/U0ihl7Cn8MqkgAZoVS3Gcn8qYCICV54x1phxwM5OPSpQNyg447+tCg5xxmpAZFnccHH1FSKvrn&#10;aRxSpGQ2OceuanijMjDnDepA4qWUkRKnysMfX/61PROmBirKooxgA81PHCH4HJ9his5SNVEqCA49&#10;h1NKsIOQAAckdSRx9K0Ug+XBXr196ebcY+T2PT161hzmvIURb9Qc9akFrweB0/Ory2+W9MdamSBv&#10;bpj6Vn7WxSpmaLQ56LR9jPDBcVqLGN/J6njilKEZDGp9qV7NGNJZgZOBj6VTmtSMZrfeJSSp+7VK&#10;eAsnTtVxqNEOmmc81vjkjmq8kYDZGfl5+orauIShOMHiqU8O18np6CuyM7nNKNjLwOmeaCOfmGVP&#10;bNWWjK5OORVdosZxxjmt07kNWInbHWgeoz360jj7x6kfkaAN3f8AOtUyWGcLnp7daaCEbnv0p0n3&#10;8hQB7dcf400rnr2zQFiNowMdN2e4yKYfvDrz19qnJITB4Pp0/lUeT375xjn8807hYrAblx90nGDT&#10;JxlgCOc59sVZ8vGMjuOnpUJBOAemKtMzaK5H8Qyw6+nFM2g4LDnGcVOdzZ6cDGKjZc7Ac5z19hWi&#10;M2Qtg8HGCMnjpTSA2Ou4cE+9TN9/Oeo+5j9M0hXPK5H4CqTJaKzKGzxjoefX0qLI646YzVxkDH+A&#10;565qJkAXK/P156fpVcxNirt2gE9utJlQvJ6e1TMD0OMeoqJhhCQSSTy2Bj8qq5A3AHSkBweRx6/T&#10;px707b1/u/r600Aq+SSSDn8KNxWG8kHA985pBksQD15GfX0pwTHJXjngGkOGftu7egouMRTkdkP0&#10;akQY5XgUoAXH6e9OwGwAd+eemOfSi4iJV3oCQcr2zUgyWYHoRxS7AcEfLmkWM9MfP9eKLghwwcFw&#10;c9SSe47ClAPUc/pTB9OnrUhbLYJ/SkMMsTk0v3gEAwQeQf8AGlY56DGPx5/DtQeeNu0/n16/lUsB&#10;qkdgOeTyTx+NR7Seqc+lSumfvYpr4JOD1HPHSkBEpJGCMKM55op5Tom0Y9KKBnF7cpwn4ACngffH&#10;GAAR703AHJzTl+91GemMV1mIpwi5Ocg4weT+dOX7x57UhI3YwAMn9acpITJ9BQAdTg9KOGwDzRyD&#10;g9MHkUoQjJJH4CncljsfMN2OSAcE9f8AClx2x0GRz2pI8qwOcnHQ+1KDg8DpxzUgGcPgZ460gXK4&#10;Pzt1OOOfagjuMj9akRCFTPPpkA4/KquCIgwPCtx7imkFiCEBI6Z/On4y5BGSMD5DmmTIxwBggY+t&#10;Fx3G7d3b6fjUBxzyfmqwR8q4xTOQOcVJKdysD6E984AOe1K2Cu3sO44FSMiluQvB4o2bkweScgg+&#10;3pQVcg+6r+h6Cj/lr3ycDPsOtSEBuRyG/jPamH5uBlR6GmIjJJwM4GO/H8qDGP8Aewee/wCWKeOc&#10;FDgUkik5J7UDuJztBYEnvg/dp7AtweT05ppUbODgA/jTidy46H1rMBr5Zsjr6Gmopc435yMZPrT2&#10;BDZNPVWVufrz60BuNiAK4HGKeg+Xt0FIqbVwOoI4/iH1HQ09VJ4IxQXawzYPTn1qTAHA6GlPOCcj&#10;inKoPIPI7GlYOYYV3FyOvrTWQE8Dr1PpUuMHJ646CjeN2dvHXFIGrkQJL4xnr7U0ctz6+lSEdccj&#10;O3J/nQPvcA89MmgREQVXB64z7ZppTAAA/WptjMMHtz1703HJGzn9KdhMZtznIIyOefenL0/KnBNz&#10;Hn71O25XI68cUgEAxwGwMjuT/KnhW468cMQeCfr1oJbdwc4JAx3p0ceGyOvWqJHbDnPHI69vyqcJ&#10;8hznn0HpUKKe46jB56H0qVGHXONwzwOM0xEqjOMkYHU49OtTxt9wEZJPH/16iGDtAIwQN3zD9KkO&#10;9WBx+tUMsK1TADGAPl7DPX/Cq6EdNhPPY5/nU8ZJb5BkkdB/iaBMmUlVAHXpkc1KpO3kYO3GOtQA&#10;mQcD8zUytwCOM9cVYIkC4Y5GMe9OBx8gznOfwpjKT1p44ZSc5B5NBA7OMk5x7VKD0z39eKiGeSSA&#10;B096coxwBkD3wadyxVc8AcKTzxnpU64LccVCrMSCnABOAOAaljPTHcd6CE7E6AFjk9ev41IhP3do&#10;z6fX3qBV96lQ5yOAe2O3+NMadiwny8E8jnipY3CKM+o6VXXDc78ZHGP61IhVlGGxz3FA7k6jjcRj&#10;HbqakDjd26elRK+Wcjg04Y3EZIHXJPagZMH2qBySBnipFk24B6dQR3quuR0POMZ/SlHy85yB0xQB&#10;aTLYBzk9eaM7n7jp3qCNjjLHJpQT94jrjOD0qRoeGwpJwmQOlOHc96jUjHAx9KXcMtSZQEnscfQD&#10;vQzbduDikwAxz+lNOOh5PPA/xqGUhWYBWAAYjjnj+VOJw2Afl4pkv3sdieo/KkYZLg4FSNDt2aOS&#10;uD1x1waQjfwMg/WmjD5IyQOSenHsKY7DjuYZxyetG7coYZ3fyzSNlQBxgnk0q5wCQRnpk4/PFQMH&#10;bDZA6dRn+Rpu5S5yTzwT7etN4KADZjnAPalLLtI8z07UBcTbjk4x/hSuoGAcgfQGgjkA4OfTtSqX&#10;Vc5BNAAzbkwrYbPf3oHTOznFIVctg4xnqDTiAuKQrDd25uTnrkc/pT8kAkD5vrTS/ffz608Z2/TJ&#10;PApiY45kfA53HvxSA9+c+lDlhklRx0pQflxnn1xQAvG7PcUYKKSBkikDALzjuTzS5IByP1PPFAwD&#10;AYII49RRtO/GePUUi/N15oX5dmcD8TTuIkG4LkcD0wKTdt5zkfrTcgNknkDNL/Fnj0p3AMYYZGc9&#10;eaN397nHXij16UpLDIOM0rgBJUue2MfU08DjPAPr/SowN7YJPWncEZ6nrjJHJpiHg46kH8Kfk7vu&#10;UzPzYJGD04p44VSOcf8A6uaAHr8rEdhjaaaGw3BBzzwTSgngkY6cZzSIdnQ4xwe/HtQC0Hhyzbhz&#10;9ABTPmAOQMZ7UfL02j8qUHPSgErDlPX5+g5/+tSquDgDpgfj/hTf4ATkbs9eMflUijnpQMF4XvyK&#10;fikH3aM/KD2HX1oAcTg88LTwCM4pu3dx1xwfT8KdzjdubFAACM570pO5gQeD3NKuC3Iwynp2NITh&#10;MFh69TSuJaC9sZGOucdqBjgnkj09qOnBBAOe+aaFO7A4I6+lMY5V/hzS5Kxgjp196UJ1IHNPWHGD&#10;jsOvH8qhspajBlWLdeBwKlAz0x3609bYqAUP5il+ytvcbeQcjnjFZ3TLsyJhuxT0IKj5ad5JTk8L&#10;6daTyiE4z0FF0JCxrk859z/hUi8HgY4x+FNjQKox1A4GO9SgEKDUGqGgHoOQTwelPKDqAKXAPBp4&#10;Qh8EfrU3uNjQO2eRyaUJjGMU4RkdAevGf60+GLecN+lIB1va+aR8meRXRaRovmshI9R+NV9PtF3g&#10;FDndniuz0i2wyDb+Nc1afKhx97cfY6KqRAt09qutpfy8D06VqW0QCYHC46VIxz0x+JNeDOtK52Ri&#10;c5daSqp069faub1PTQvGzk+1d9PHvHWuf1K2wrE9Poc1dKtK9rluKPPrqAwydar5BXIra1e3B3kA&#10;df5VkqPavchK6ucrVhgHJpjjCgA8Z5qXafnprIozlRzWtzNjNgHJ7nn2pu0/nUzL/s9aTaapO4WI&#10;XPzPyORnr/Khky2SDn6DFP25x74xQAOAeh6j0phzEIHzAJlx71Ht5zVgAcYBP400jHUY/WmSQGPC&#10;YFBHQjg+gqUJ2Ge/Wmbeh9eD7UXEhgVeB29aXGcZx17UFfkwABjrn+lKAd3AA57VQiMKAuQMmgAq&#10;wJODjvx/KpdvzY6fjTSucZGM9fagCPGDgA/kKUJhQV4PpTwpDjGT+ApB93OSzDGM07isOVM5yveg&#10;52t0/wD1Uqj5iMDGOtLtKqMjpwfp61NykPCnJBwPftTNmVJP+cU8DK4K8DrQD8pyfrnj8sVJdhDz&#10;1p20kKDjr+FIMbsZ49acWHAPANJgkGz5enY96RgQ6M459QafgHkDkcjPQincfJwCuDj1/Gs27Msr&#10;bCcYH603blAAOD2Jqwy4biozGhBJ7UrlWIsfLnvnpTCMREk9vTmrG0dfw/Go3BZcDGPU0XFYiPyn&#10;7w/Wjbn8etPbIznmgAFeH+8O/qKFqBEUAXj+IdO/HvTWGFPPH054qUAcYH50cBcnrTEQMhOcjOOl&#10;R98n7g6diamC/LtbGQeajkGeMc/XcfyPFUnchkZGCxGMU3O5evoeRUjMBg/w+gGf51G5wpJPJ6DJ&#10;qxMady9e/J5qJhnAJ5NPK5XHGaZsNITGgkgEjBxjOe9IT8xJwD6kkfyoxkcHNGWBwMtyK0RL0AfK&#10;2Oo+lGC+SQCPqQfShWPr8x607cS2W79fkNBKdhpVXIA5H5YpNp4OP1pSC1OVcdcUCY9OcE9KsAYU&#10;gD5R1xUMY5x6Hn/61WIeEAOcHrnjp9KhlIU8k5ySegoCkkgZ24HOOaeFORjj3zmlwA2enHfj+VQa&#10;DdhTOOc4z6UuzqAMH2p4j+UjjOOR2NPABUkdaQJFYqM4Bxz1FKRnqoqxs+YelM2mpuOwxVH58/QU&#10;5VzinKv9O1LjGcHr0pFIXA5PNN25HXpT1yMHt7k0BMDBx6fh61mMaF655pjAAc1Moz0xyT1JoPIG&#10;BnigCBx838XHU1HnOMEn9en1qwRvBzxUTncRkZ6deOtMu5AxK5APB5OeCPypucKMg/SnMoT2Y9T3&#10;phbO/b82KGFwAyNpHHH6dacR8wzw3PuKZk7e/wBKfnBwenPSgCRcn5h04+tKIvm6ceuaRBkYHOcD&#10;PTj1qZF3Y55PUY6VLdgWo0R9MH9KtRp8vTg0sUPOeSeuMCrMcLBTknj0rGTsdEUNt4MDJFW0j+bv&#10;n9KVIz/EKtRIG24rllKxvFESw7etTLEV4Oc/Wpo0z1/h/Wl2bOW+bGOlc7kXYjWPKk7Tzg9aVIxy&#10;O/8AOnqpbkY+g5/WlUEdfXtWbLQwg8A8EY96bIBuI6/WpANrA570xwFY/N0pjIXiypJAOQf71RPH&#10;nGM8dPepwvy47U1kI7mhOwbmZLb5Gdo5HX0/CqMsA6EHHPOa2nA5OBz1461TniCKQRgnp3FdEJGL&#10;VzCktAOvpzVWSMbXOCgzj5wcmtm5jATjJ4qjLC2/HAUc5Hof612Rnc5pRMtotuwdh0FREZYArgjr&#10;6/l0q5OpGc/pVdkI4J3Hr7V1pmDREQCuR39OT+tHGeCMHjnrUmME55xQAzNnIc53elXcCFeXyBjm&#10;k2/LhunvyTUrqAvBxTSAMg53DkEeo4xQncCDaoyB1xjp2qOQAVOOPmBz1pjDHVBx71SdiLEBU+mT&#10;3wAKjaMjAOcYAwPQ1OUFROCi7uQuM9cmtEyGREFlUZ3qBnA4pMfN259adtLKRuwfamso+bPPX9el&#10;WQxpbZkgvtPAOOv4VGQc8881IQDKpHJz64xTcY4HX0/+vVAQEDAIOPYio2XKFcYJz0qZwXYc4puN&#10;vJOAPxNCZNiHy8Mcc0wj5eRvHr3qYBhzkZyDjJ6+lIY977v1NO5JXA2tjFOC4GR144JpzQlEz14/&#10;j96Ro+p646VQrEZJ25xwKevYU4oMY9s9aFQg80hNXGA9AKQDABGO3U05RgEDANHpkk9cDApghMbu&#10;o/WlHJJHPfJ4/SjYDj+7u/Hn1pfvNuPNJgJn1OO3BFKQV55/CnLkuCOg645oH3eCefWpEhpAxxz/&#10;AL/NIRz9alwCDkUmCXJPAH50AQ45B245/j4op235gWzkZyAaKBnC7gOME8g/ePX0qQErzjkcGmht&#10;nABAPOc0/JDAHvXWYjt24tnOO/qKXoh+bt6elOVS0u7G1s/NnpTuTxjp15pCuM4HBHyj0pw+6Tkh&#10;eOf/AK1G7uOB7inMDvJ70BYQDC5B57+1PIw/z4OOtHHynjBxnmnKuGcEEseCQB09RQA0ZXpgdRxT&#10;iojz19OgbI9eKNpC5IFAVQpJGdvSgY1UA5PJPXtTVBYq3SpGXzAM80ijIYj7vJyR39MUEtIiKDsh&#10;z1wMHn0pnlbsseh6DNWWjGeBlsZzgVGyjIwAWHtSuCVit91CeSSKUqEKk9QeMe9TbcrxUbYZTxg0&#10;xkRi3MpPNNVG3fN7AnPGRyMfWpzH2xxnPXtTGjxgEbgACBgd/wDDtSuMh2DaARSHJ5A4J9akKqep&#10;wvfk5HakIA2YA65xjpRcRFgnkf3s42jNOEZD5PQ4xT1UD5lzn1NKF34x94dugqQVhhGdmMmn8F/7&#10;vGeeP5d6QNjIHQDrinqPnA+7znHt6k0D0GonUt19qfHk5JJPrx0pY8qOTkng8Yp4Gz5SM55yD6UF&#10;J3GMQFwTz9KUqAcNjAPJ6Y/PrTl55HIOPc/rSAKMAYHTHJ/WgXKJgDgdfU0xeeB1PPHIx+NPKs+C&#10;OvXn1HakOGGQOoGPSlYsa/zjPfrg+o7UAFgDinBc89c5J38c0u0jp9fx9KRnfUZtzjIPHJ+U0nl8&#10;5BGGPYZxUpC9QARShVyRuPoc9jTuNogwfLBUjd9Kdt788HkDrU6RjaxAwc9On86MlPnGxR+Z5pJk&#10;kYwq5CZHJ44NKEIOAxJxUypl2AGRgDOe3rTkQA8EEetUKxDGFZsjk5zgkjmpDx05AHAp+0kgnBKn&#10;J284HX8aeAMHIAoCw4NleTj+lP8AQHYecdahAwBubOcg8evSpQfnyx4xngd6q47EqHpnJqYkEfNy&#10;DVaJjjBO8jo/b8qnXIyAOB3zTFuWBjOMcetTY2oAe5xxVdcbc9qlGVTecoAMkk9/YVVxIkEhMec7&#10;Tzjv+dSKwK855HNQIBtIAxu/u1NuxjZnn1ouKw8HPVB+VOyASW5PYv8A1pgYjoc4FPDD8zzTGPUY&#10;bnoCAMcGpFAZQMHP16VGH3nPU5zk04HG7A69PemSTLu2g46dealUq2P0z1FQAEYxznOakB/eZ4ou&#10;IsAjf1qRd3ByMj8qrBs7yBx19+fSpQflx29KRZOvJ545FOO1uSMimA7zyTx7DrTt2FJ7DOT/AICn&#10;cFqTAlVA6/ShTjAGeeBwOnqaYDjvjn0pMYOQct6dqLjsSrjpvcE8cGlDbMYQhjg4zkVFyy9fxxTw&#10;cDKuAccjH8qlstIerE8Dp60qKW3D/wDXUW7a2FHy4pQ5LFhyxHGOBUXHaxNnHA6etICTkZ2ZzhX4&#10;5+o7UK2dwPB/SkU5TkZX09KTKsKTt4X+I5FJuPQgHB5J9+v5UjYDYPboRSFQejk/hikCVxQCFwM5&#10;7cdaAQHLjoPXrRtByCcYzg05TuOT8/OPuilcYzG5Bmnb8jByARg+uaaAW4JwCRinHI+bgtikA3cA&#10;cnk+tKNzZx/OkcA5Cjj1NDLsz0HXpz0FIAHy5PHPWkxxjvSYz0/WkYjn7owDjNFwHDAzhKViNvIy&#10;uccHmmn6Dbn8aXHXCDrmkAvynkgADge9OQdd2ODg4pvAGDzT1TDEemAfrRcT0FGD1p5BPJXGOvNM&#10;AA5HIp7AFeB3707jBDhsk/KetDZwD82MfiKVUA4HI9KCoxjA/wA+9FwBOOvXHQe9Lkt14x0707le&#10;SMZo4VenTA4ouIQ/d52njsTTcllB4weTxjFPyR0pH4GcjH+0Sc0DshirnrxQrAp0PT+PrTz3A+ce&#10;vShUO7PPT1piFGDwwOWHY9KXJLbs8nqRzj8DSenzj8qVm5LcZHU/SncQDotPHCkjoevrTcnJoV8d&#10;XXimA8rjPakDegxj0oGdvXtQGCnJKY9+KAWpJkUA4UEEflTcEJwMjPrzSg/w/wAX+Ht0oAkyenoc&#10;CnIAcZqPeBtJOB16U8HkN+lADugBOM4HANPTaVx3IK/X39qavYj9f97P8qASuPfrQBIMFsKfl/P+&#10;dBG1sF+KaCrYLYx0O49vUVMmQuTzjrkCobsMByCRk05Y8uATlc4qSOM7cZweRgVZWIM6kJxux+Hr&#10;UOVi1G5Wjtzt4BH15qZbTqMFBnByc5FWooEZRkAcelTJCOBxg+5rB1GaqmVorOrEVsPw9KtLDhV4&#10;9Knht/MUYAH61zuqzZU0imltuUD75+mKc1qNu7H4fWthbIsM0NaD0FOLk9ROyML7OBjofxxUbQ4w&#10;Dnn8M9+3StmWydgeBVP7KydAeg7Cr1JTiyj5R646HP40vlk9AODxmrckPJxnnGKaYum7nPTApcxX&#10;KQsu5iMAfhUfA6DOTxVgJkZPtn6e3vSFdq4C/NVpktEPlndjGcnjgVctYwPmqALjsM/yq3ZDqFxt&#10;PTNUJ7GxpqkPgdQQT9Pauw05wq4HSuQsn2S5ro9PnC8ZFcFdXCLtozrLP58gjBPQ5qeW1KjJOO/P&#10;NUrG5UkHitWa7iRCAcn0rwZwd9jqjMzZgFU7h06YrndVlXGcDNaeoaqqMQnC9OPQd65O+vTJJhkB&#10;X2rSjTbdzRyVjN1D5u361iupV2BBG39a1bhgU5P6VmygKVBGSfWvfprSxzS1IBzyDx70pXt15p+3&#10;bgMM048LkdR1rdaEEew53fpmmhduMmptg64yCec8fypuzk0AQFWPUYxSbNrMCeR+X/16lcMM5D0e&#10;Xh8EfTnpV3IISoXPFIM88VKQMDdTSueATj1zQMjZMphiR/tnj9KY49u2alwN+ccjrTGUs55oFoRE&#10;A9cenSkUfKCMfialxz+IpGXPTPpTuKw3aCuB1560wrn5ifwqVl+bnPPsKj2liCOD6GgY1eGHHzdM&#10;9qVQRjHQ9PWkycY/gHPvUn8XA6dKLisMRRtz39KVvmwT90HB7H9Kdt+bK8AevWhVxggYpDFy3IoI&#10;C9Pk6/n/AIUvRufTtSEenHb1qSxWJx8tOHvzk8ZpMAjI4GOKG6kdvX0oAdgHgnikJL5I4PoKECli&#10;R1PY9qXJbB4FZsoPvPkDnng+/SkA6DHH1ockuMf/AF6QjHQfrUlDSaYwBUA8dKedp6d/UU1lz2+l&#10;TcYzZux3/SnABm/HOPenYAPPtQYwHJHWqTE0R7S3TH8/50hQ8/404/eIC5IPfmjaA/OPSmIgkXbn&#10;PpjnnmmbR6DFSsCtMPysM/WrRLIiC2CeR6//AFqjJJ5NWCD1xz9ai8sBQSD+Jx1qyWiuyD5utNbr&#10;3qZlw3OcZ7dahbNNEvYi4UgZ/IVGCA+Se/aps/zB/CohGMcrj8a0Whm2KSQ4A5B64pwPrz9ajjO3&#10;knn2FSoBu53Png+1DEOXjHI/L1pwT19Kah+XHGRnvxxUyqF4LEDHXrUMuyCEYIyMdOtTxgjADcnt&#10;UaAqcjgnoBTsMDkdRzmkBKi/LgYRezDj8xUij5fr0qLptXsepqcAHPtWe5aEABY4B496dGBnFGMn&#10;gU5F3DjLfQYqbggwOR3puBvxxlsd+BT9oIyDTmGcnPI7VJaI07c96XYuRgAL6mn7ADgDj1zSsFGF&#10;Y9fUY/lSvYLkOTjnn146UpX5toTPvUmCuF5LHH0poGOlSMF+d8l8k9ugGOtIBkYORj0p6oSRu5x1&#10;q9a2ZbGec+lQ5cu5oldlD7KSnUD8zTTYvI3Ifn++M101tpmdoHetODQztBKcn7vt9a454uMdzeNB&#10;yOEn02YDIHJ9Of51W+wOnG0Z+oxXqI8OrIm4R9enFMk8KkjJQ474/pXL/aUEX9WZ5c1tKgJGSee1&#10;RmNg2O+cd69Jl8LEKAEOMdcVSm8LnkhDuzu4FdKxtOSvczdGaOHWMlud1XIkyQRnmul/4RpkbiPO&#10;D6Ug8PFduARWn1mnLqSqcluYsUePmHtV2IZ4BGfpVz+x2TsdvHFM+ytG2cdeh9ahzi9mapWERC/J&#10;656fSplQDJXgA0RxhFJ/i5/CpwiO+G+7xXPJm6QLypPADenUUqqDyeOelLgPgkUoyf8Ae9e9ZGog&#10;X0+6eSD0FIAB0qQcrg9PWlwDwOTSFawwAnk5zxxmq7DK5J+97VZK55IweahZSNuP17UrDI12lchu&#10;QOhFNYfLjvUuDTMlzyByeM8dPXFUCKzoCyk5UZqFk++BwBVpuxPIqF0+U/7OB9aYjOmhzk7ce2az&#10;7mIHOOwyAe5rYmj3decdapyxB2IIya6YSMJKxizRYcrjj2qpLGRxXQDSnmxwR9BirEfheSUdM56Y&#10;5/nXV7WK6nM4tnJbctknj6YJ/KggM2cAk9jx0+ldc/hCVGLKuPTHaqz+GJA2VjIP0q/rEO5PIzmQ&#10;oYfd/SjyGc52sM/h/Kuoh8Lzj7yY+vFbFj4XfcBsIqJYuEVuUqcmcGNPlPBiYD2AprabMMF0OD1x&#10;Xq0Hg8snKZY9dgyBUjeDcrloRgHJx6e1crzGmt2X9XZ46bR1yGBBHTjiqkiMrZI4PA4/nXrt54OX&#10;Bym3t64HrWJfeESDgJjPtXVTx1OXUzlQZ5uVI4A5Awc03huVOAPaunvPDhhfJUqM/U1iT2bQt9w4&#10;JyCfUc4Ir0YVYz+FnM4tbopsgLcoOT6UhGMAjYMEt3/KrAQtgHJB4JwBgHvTemMp7VpcVirJFjHf&#10;6U1oRuOeMnHHp61ZWMDB5zgcCopASPm98Y700wsQbehxz1ppHyc9uoPvVgqVPQ7e4wOKiCkHd2HB&#10;p3JG7c7cY+lQumN4HQYwasBOc4wfamgDOMpgYz8wouS0ViAUwQA3Sl2hcNyV/WrDJ82RwRnrzTNo&#10;4ODj61pcgg2AEYGc/wBKQqWx7AYNSYxxjgnIOfTqKTaVOO3NFxbC42HHUHqaaB909iefbvSYLc9B&#10;Tvvck7FY9MdKBDgfmHHmd/kpM54B6DJBHcdgaUMfalAA2g5IUD9akdxVUlOcDg0zq2ccnrTgoKYI&#10;G0j8aOTnHtjHPTr1oCxFjC5CE9u2cetFPZVbA2cMcZ+7j8qKAscEoBUd164HJz6c1IidVILt8vOa&#10;jGQUL+gPAFSsQcc9MZ45rqMBWGVx2PU0cNnA75/Cnltsec5wemKaUCDI54HI5/Q0yRxDdCc8kfj/&#10;AIU/GQOcN+dMXngDjsfT/GpIwAWI7nIHfGfWkMeB/OlVNsnfb2wBxQrAdTyegIx+tKqjcig5xn2o&#10;GHAU5B6etKcYxx+ZoCq3y9x15NKPnOTkCgVxqgP04/8ArUrrt6np1p4G7Abr975P5Umwt0xkde4/&#10;WgBjg8AADI5pJFxkj8+9SFecdj3pMZXnng8VAFcrnpzt/ud6HT5SMHbj15qZolUEgkfQUN82MD2p&#10;iKxADEkcZApCny9jjPap2UMxDYx14ppB35G/2x0/GkO5XIO3LfMxFMKHdlvk+pqwF7jPGMUiIu7o&#10;PyoGRAKcY/mfu/400gtnKZ7c96sKAoyTjHoKj8oAYOc4z7Af40AiPBAwev6Uu3K8dxggc8dO9SYB&#10;bJ+76U0jHBI3465NArAx3Mff1oXAyw6c8UpPOCmSRgfU0AEAk4DfnQNAxJ5bBORTSSrZzk+gpSV7&#10;EjjHTvQFwQQRQO4n8JOeadncxA+7/dxikTB6/dwPrTj87hiefQ89PegkZlnOB1JOMc/nmlAz6tjp&#10;wBninquRk8Gl2jgY+b3oEAQHPUL1wAKBzySM9Scd/p6U7b83QcHBNOQIX46sOp7D0qSmxoU7yBwc&#10;9qUYHTIpdp3E7uaAMA5H3vQ9M07BoOVQoyACDnpwcelAUbsYGPanBdzg++OaF4bg4piFCnd26ZpQ&#10;h+uDnjncTzgZ6UuD7/Lx0HNJkOoPPrTsFxxBZgAudvUDj8jTl7YIpMDOM/J6Yo8sDORiiwrjxyVy&#10;O2PxNEZYtknAHXNNKkcAnnr6ikJXHzPnnsKoEWoyV47DpmnxsAmA3YDNVVYtwSCM9cmp1YhQe1AF&#10;kvl8NkfrT1YkZByQOKrRSENkb1HX3qWM5+4ccdhn+dAm7FlcbARxnn14p6HJ5/WoY2AyRkDNSxjz&#10;NoOCCOSOefxqrgx6BQePl5qbIJTORk/lUIkGcr09xUg+9wc8d6YrD0JCgFuPUUqZPXjkdjTAccAY&#10;GfWlR8ZzjP04oJJo3J5HbGM+1S5+Y49M8+vpUCkOSSMAD1qTzRu4OfqKCrkyYLZyMZz0705mAwcn&#10;0/A85qBWwoA7kcn/AAp6MG4xx65pXKTLCtleSRxS4+XHQ9Oh9aiB9aU9eASwOAcdTRcosRMcEAl/&#10;of8AGgnOCSPlPpUWQx5Gacsirhs8duOv1pMZIudvB9enNG7J5K8HgCmqpK5cDIHAHelV8HIxWZRI&#10;SWfYOvT2we9LuztJ4B/Ooi2VyO/tUmQW3D9aVwXcVATwT/hS53dwc46HP86aoPygDn3PFOIy2R09&#10;6Q0JtL8DBJ69x+lIQFyB8+Dx/jUjKHGAG5xj/wCvTCO5HI4xSuMAwK4HTpn3py4AyMg0wLhOCPXp&#10;T1/nxRcAJzwSaTaFPGR9Penbiy8ZO72xim89e2Px60hDSM9e/pSEAvhuevXtT+jDnr0wKaAMMx5z&#10;0x3oGJnOOCefQHj14pY9qrTiuWOUx+NEvDfKKAG7SByP1p6nbyc5IBzSHBxx1pQxLAgZ/Qc9KQPU&#10;cFxwKeRwcHNNGeR3/wDrU4n5sBM9e+KYAv8ACF68dKf/AAEHp6CggNjCd+e2KASF4FADWUk7SMse&#10;nNPXBYk8DO6gfMc4GMikwAvOOm3FIkOA+Sfy6UZxgHtjvShgCAPu4zt/+vTQoIIJ4x1xTKEI3cY4&#10;p3y7Tz0xSqw3HH1596BtHAAJ6H0p3ENyQ3IpMgJkc556jqOCKcw4c0gYKvSmA7cA2RggHnBJP60F&#10;wSQMnvQ7MmQXII6nGaTqSwO3BINO4h+TnqaVTg49u3P86jB60dRyw6DGSeaYIlAwuQO4+bvQvp29&#10;KbuJYgkqfXv1o5HHOB3IA/lQCdyYnLYIyB79McfjSp1NRLyuB26EmnBscdQeD2OD3oFaxMGwqdDn&#10;pyf1pQTt5/WmxllAz396eB82F70DJEBBweAOmKswpn06elQx7S3dMHnvVyJKxk7GqVySJBucj5R0&#10;z71ajULkcY9cUkKrt5woPXk1YAAwCeh5rilI6UgWIK2OPbnp9asqAFyBx+opqj5fm79X+vXj2qTI&#10;LHHciudts2SQ+NQWxitaytQqIQAiD06mqNohZ63bSPauDggepNIJMFgwDgdKkS1DnJABz0qyig8k&#10;YBq7Fa72+7jjOa2UrKyPOm9TJewHp1rNutNCE4/Xj+VddJZ7lI6GqsulkcHOfahVCUcdNaEde3pV&#10;ZoyOnH9K6y40oRqwxxjrWHfWQjlx+eKm99juTMllwpwR8vPSkwM5IweKttFt64ORzUJiy3IqrjK4&#10;jLHhRzU1rCwbAAP4VYjiBCknH4Vaitscr1PUVomYzdixbWj8N3HUVqW+Y2BYYPvwP0qeygDqM8c5&#10;6dqurZDkHGPSpmkzDmfUbbXbfMQcHngCrUl65yC/vnvUX2by2yOB65pSqheW/SuR00KMjK1BzK2C&#10;xP1rGmVlA+WukmQO2Bsz6Dn9TWZeQh0GO1VCmuh1Rm7amJNIQDknbVFiobIJNXbuMqzjAzVDGeld&#10;UY2He4uB69vSlODjnGfbNABbpTtpK5B2Y6YqrgIvGVOaFpwDHr1zSBdtUBGVz1pm0bc98VPt96aw&#10;K+/0pE7ELLhsHmmrwH6kHGO1SH73POeuO1Jkkc885/CquJaEe3HQ5zmkCA5wKl2hcYoIBbA5B6kc&#10;flSHYhMfT/GkVCrDI7+tSMARnoOR6mgqTnA69KdxELLkYA56U1kJyQBmpjncOnPueKaBt+Yj8PpS&#10;uBHtG48Dk5H096PLATIyTUm35sd8/nQBleKLgMK4ckt15OfSmrkdalZQV470MpI459O3507gMdNq&#10;jB6ikztIAGCOm3gGpQoz8oPB7mkCgNgDocdaRSdyPLbiO+MAdhSEZUZ4yeeaey5GR1ppQHrQMFOe&#10;T1PHSlI3L/c4784pOowTgDp60pyOOMn8qzHewEAvuAwfWg4L4IxxTmwW7n6005Y9P1osNAWzw3U9&#10;Kaw+UH06U4AE5PI9fpQfXv6fSs2WNZQx42cc9e/pQfmbjPzfpSrj1/Slyew69KaAZtB555600rv2&#10;kjFSbl9f0pu6rJImBao2QY45+tSnCj2PX1FRMrng8H6DFUiWMfHQdPU1GMdBj5SO55qQjsRtX35p&#10;jJnpmrsS3Yg4HALE8c5qGQqwwCcj0qwSByPWonBOCeM9auxLIdu5uOPrTFGWAwM/7fSpSOwzkDjP&#10;eosgsACMfjVoyaBRhgQuF9c/0pwUknK8dA+e/uKaU789h0qQjbk4J9MAc02xIVMgYBzU0R9+R2xU&#10;KHHRB1z+HSpYsqevJ61m0XsSovfvTwhHXP51HFxyH59DU0cfzYI34zg54NSUOA69Dzn8KkBPGOcH&#10;BoRcbAwCe4H9KXAWPnO3AOehz+FSUxygcKpP1NPUDg/w9PfmmMdvzHp71IhO4HvU7gGwD5inA9KQ&#10;DDcDOafuxjptPYClJ/u5X8u9Zlkar91SRu6dOKkzhgRxj2pAdu3jrinjDbeD+dJiEBxweowB6GmY&#10;Geh/One1Jt5qSie0iy64G6ug0+xB4HfvjpWTpYLfNnkk5GOlddpkGSB244ry8XU5Ud1GHMkXbDSw&#10;zDjH1robLSAW5AP4UadACEJGeO9dNYWg3DgV8Ljca49T26dNFK20kOgUjFW/7DByAOO3tWzbW4O0&#10;EYNaMdocdK+KrZy4ysmdyoI46fQUHDAZ/IfpVZ/D67MbOcYziu7awI4A4qs9i1ZU89kvtClh10OC&#10;m8PKMsEIPpVSfQFRsDqOnHFehS2QI5rPnsRjAGa9vD51zmUsMux53daII+QhzWRdaXsXAGQOg9K9&#10;HvdPUg/J27VgX1jjgDmvq8LmDnbU4Z0bHBT2Zjb61F8u77vPpXQXtqaxp4xHKfbJP4elfQwqc6uj&#10;jasQAHdk4Bx+FDEbvzPFOAGCDhxx7UwAjgMc1tYdx4AdOPmHHTinKccg0owOAOKQAE8UgugdSw4N&#10;MKllyQCOnvj1qQjnGKYV6nHNK4yJkIBPY9KaVDZwnUVMegxyMd6jA2ZJQ4x3wP5UybkEgB4IxUTc&#10;tkDnGfarMg3Z47+tQlfnGD8voKdhlVlJ6iprXTfPcbv0HrU0EPmPz830ro9JsVyp5/KpnPkV0Ta4&#10;aZoO4AY4xwa6Kz8Mo3WPpitXSdPXjjiuntNOGAcDnrXg4jGNbM6I0kcp/wAImso+5j8KX/hCPMJJ&#10;jGPpXodrpwLYIB/Ctq30VWXpXi1c0dPS5r7JHki+CVUf6r9KtQ+DQuPk/SvWhoSNjig6Gq9jXlVM&#10;4lfc0jSR5tB4Z2jHl8jr6VZ/4RhehjGB7CvQDo23jAx6YqZNHV1+7XE825nuXyHl114VGD8vXg8V&#10;gah4P4wISTXtU+i56gflWdc6DXZh82ae5MqSZ8/an4LX59seG9SOa4vW/B3U+XznrX0tqWgIVYkC&#10;uJ13w6NknyD8q+vweattK5xVMOmj5m1PQjaOTjIBwRz0rIkh8rIbOf7j9fzr2fxLoA3SEJwfavNN&#10;X0ponJHH0r7fDYlVUjyqlLkOfLAuCTnp2pjpxyChI44GM/4VKw2EKfSk2D+I/wCGPSvQOdlXG4En&#10;qRz7GkAHIbPPXHt6VNsDL06jPQdfWo2QjAHUZANUS1YidTjOenWh1znA/XrUjL1UDK5HYCoyBt+v&#10;TimCEzt3Nx3pjKBg8YGeKkCg8HpihkU4UgbuntTQmirj5cccHPSmjnqTyoqcjtnjjn1phUo2T1HB&#10;A6Kf6iqMiMrkZPyg4pxyqlvuHOMdeD1P4UMNq5bkdcf4UL1qyAIK5HGB3p54fg5qMc7gc4pygcn8&#10;/wAfSkNC44PHzD3pHBAOe9O25G4dT0I5/PNOIAye/H+0P1pFEO8kcHZ9KKUjuc5HGDRSFc8/CBmA&#10;PfpjmpkIHUnjkHuajIDYC8gdzUikkfKN46ZPp9K6tzAeMg5HIoOTkMC7HbjgA8e4puSMAZfHJPQU&#10;8Nlc45PQDimKwKQBxnK9B6VNt284JX2NMQblyOv1qQDBOOOaQthVPygA4H0pwQMQfwpCMpzznAFP&#10;UhDkcgHj8BkfnQO4Y285yQOce1Ox27E8n0oXjjnJH8AGKfgNwCcHk5AqAGlSOT70rICRnoT0qRM5&#10;JPIp3Izk56dulAWIvLOwDHzDgj29RTZEw2B3/Opz/rB/e9RzTSN/JwM9D34ovYCAruP+z296WRMY&#10;AOQehFS7CCCBsORjJ6fnSqBsACY2+xovcRXMQU4IJPsBimmLLADuT14H6VajjZm4wBkdK6rw54Qe&#10;8KF4ztK5xigUmonGwWUkuwImVwOec046ZOgBaJxk173ovwzjWFHKc461Z1j4ew/ZyRHsAHy8cisv&#10;axva5MG2fOWwiMg59eaawG3HOB1ru/Eng42mXVChHQY4NcZNC0eRjjHTvWid9jW1itKoXjhAe+M1&#10;GVz0IIwe4qy6EqMGotuVdlOWPTAxRcCNRznA56UKuVBXjpUhUswA5I5+6AKPK6YOzI5zzii40RBM&#10;t6c/xcdaaUUNuJwMe9TDL8kYGetK7HJGWI7UwsRle+OaONpAwAOTj19BUoUt3pAccgZGaAsATK47&#10;Z65pfLP3jx0+c80ADOAePQin8K3Gc0EjcKVwMdKeqYQgjilQAqMDOOuDTyMYwcr+tFirEY9c/L9K&#10;cqqckAZPanfjTtmBkDnA70EjVUFQRnaOuaXG1slBj6c0DJHXrwfTHrSscuCSAM9SSOv0oG9hNgZj&#10;lSPpTgDtwNiH8xzSGIKBwM9/X8ulPA2LnPGeg569OlVcQ0DPUHPqDQQHA4pwChhgEY+9weaRThcn&#10;APHFFwEICpu7EYJ759qd1GAeetGPuZBOfmwDnHsM00KdxHOR0Gf60XGOUE8D5elPXkYIwwHCZ4/G&#10;mK3zfKfTqKdzzt5z1z05ouSSKCv+8ep9OanXcdxYkEHgVWydlSLj5Tw5/wAaYnqWQxLKR0qXG/gg&#10;gZyOepqAYBHzBM59xkf0qZGD4xn8aBkyEtjB6nnNOQjGcdOtRDOcZ49aeGJ6dhzVXESg8gEA/SlD&#10;bmwOhx2qIOByFHPTn1qYFug4JBA+tK4uUdlMjg4/xp5bsSAOgI9vWog+5up4HHNKSD8oAwew5/Wi&#10;47E4O8AkZ2nqTzxwOnrS4KoQBz6VFkDgcj24p4c9TuznqKQ0TrjPfmnISoxgHmoUf5gpORwMJycd&#10;M5p6nhRkY9cUXsWSM4HRv0qTO7AH61BliHw/vzUindL3qQsSKpKc5GM/X0pUI4OOfTFRKSx6Ebun&#10;ANS7267jmkMfyHwKdjHWmBsNxk4wT9emKchyCDnNSNdiU88tyKUZLYOKTCr6heevH8qXIAGfUdKV&#10;x2EIUrkDcM9uDTvdRyTnk9qcSeQSM8dB60EAHAHC9zSGRq25flwfoR/WlVTTiu7qew6gdutL1UkV&#10;ADePQUnp604DO1h0OetNcYHU1VxhGD0GcAjkc4/xpoOEGMYGO4p+D1wMdae3O8CpKIyMtgnj1o24&#10;U4NOyCpYjpjAFLtHXnbjpU3IGgDy889Oneh+XwcYXjAJ5HrSjpn+LdinbtnOfmH8H/16oqw3naDu&#10;OcU5vmfPVf1o2r69RxT1UBgwPr2FAhWw3BwSeufel59aQjaSeGxycevoKXBHA5P1oHYaABkgcUYB&#10;HXn+/jn86XHGNx460rdAFD/T/wCvTuITkHkAc4/Cg+2/GelGCzY7HqSBxQy7ulO4Bjbjdz0owUUj&#10;joDSUoGTziggBzwOSemePzpCCASBx1yT3PbFKSdxJw4z+NNJYlyQM1QBkZA4w3Gc9vWgAHKngEdP&#10;/r03eeh5I6BKCegOB046imMchDICQe3Q05TnHJHHYCmqcYUA9PQUqkY+U/dOOR1p3ESN1pBleOMA&#10;80wOCvBzzu7j8KcPuIRyTjIPWmJDhgdRTweckZOQOaYMgc08KWbr0P5f40DJUXHBHHODnpUyRk7s&#10;dulRIBkAgEd8d/rVqPC4zkc5455Hb8ah6FRJYl2y8j5R1xVyEbv/ANVV4vu5CnIxx61eQBc/MOOn&#10;JrkqSOmMSZFPIb15x3qdQTtzUcaknJ6+gqcL8o4zxjkAcevFccnc6UrDhkYB5PcmnqCvXFMA7dzT&#10;gc9VqG7FJF+z+Tk5GMY5zmt21kHGT378fyrn7Q+pAHrj+ladvLtKY9KzbJaudHaW6zAAVu2unsyA&#10;7eMevNc3pl4Y32nOz9eK6vTb9TtHyP8Aoawc2jklTHTWWBng/pULwhckdfetN5RKOeaqXaiiNS7s&#10;Y8tjntUGxC36Vx98zecea7LUwShB5Jzn2rk7uAh2YDNehT0RcWzMZCGOOOPzpYhucE9KnaAs+ABT&#10;1iCLzVNo6dWIqdqvafEHPSq8S7pOSOvYVrWcYXGBj6UR1OepoaloAFq5FtABP8qpwlRyBwauOxRh&#10;164+6alyOYY4BTIH4dqic8MM8frSl8DBIxjrVO9l2FyODzyKE7iWjILucAkDOPaqM0melLJLno9Q&#10;vINhq7WOqGxQvIwc8En64rOKkt8oBxjHbNal0QQScZx61nTKN5IOQDxmqRuiPGcAHnjtQTuGMcYp&#10;wBDcHhu57UpXBXFMLCD7zU4LnrnsOgoUEjnApQcZGASPwFAhqgZqMAJznipTx1HU9zj+VQ5AU5FU&#10;iWxo+RecfhTeilgNwB/L8O9PKjigZ8zOefWgFqJtGBihk28Ht+P5U5uBgDmgrjOOMelJFEQBU9Dk&#10;deBj8Kaq4B2jf/wICpNmVGOvPBpBx0JaqIIyW/Pr703GdmDx7jnjrUpB45pnLYJ6460DsNHrnoPS&#10;lA54/wC+R/jTxkfMOnuabjcNp70CE2AYz/h/KkZMoCc81KAB046mlxs2KTmgCArjoh7dTSeX/U1M&#10;eevNMZgOTnPoKCkrDHwFOPpQSMEc5HT3pccDNNY/IDzzSGRZDfMeW568fyp2QOCc0Mv3TzTQu4nH&#10;Jx34FMSdxQ2cYOO1KcrgjqD81MLZ6nNKGAbngHqeuagpC5JTAxj/AA60p5wB1pqmlz3yKhosFJPT&#10;ue9SEHeBk5HsMVGDnAxkeo5x+dOHLkE0JBcQhOQz4GOozUZXbyepPIPHX0qViduOx6n/AApjYwA3&#10;UdCKqwhjjcHI645/D0qPO7oBt46ipMHdnPIPSoTnjOO2c9OKpEMYW28c4poJPA5PPsOKlbGRjPB5&#10;zUTKWX8v161okZsruAc4HXpTJB8zk5x05OOPWp2OPlbr1wPT61GyAq2D6r0qwuRSDJyT06UwjLcE&#10;1KVG/BGfr70hG7HAFO5NiFV9RRtIGNvPPelY/Nxmgff6d8/gadrkdQVR128VYjGSwHIxUKfM2OQA&#10;OM96lQBQNobn3qC2iaL5uADkjkntUqjcpBXgU1DxnPJ6e9Tf7OOakYQkH5icMenFS7cLxxUMYY4J&#10;JzVkHPA64+v86VgQzYFUDk4606OP/CpFTBJPUcUqc7+3IPBPX2qChNgGSH5o2Dd9TUqjcVOMH0NG&#10;wDrUFkIIY/SnMGzlRge1SCEswAQg9OtWo7R3bAXqPy+tQ2CKWw5zjilC4Ix+ta0elF05yMdfx/wp&#10;76Qemwk5NZOpFGii2RaOpc4ORkjNdrpUZIz3rn9N01ll4B/Gu10eyA56j6YNfP5jUVnY9LDJrc2t&#10;MhHfjniuks4sNzxWfYWYCZ65OTW5bQYwD8xr8mzWvZOzPoqKTL1pFjaTWvBCOM1StUOK0oe1fAVZ&#10;M7hWtgVqJ7UelXVHTikkFc6myUYt1bABsVlXUZGccfSt66NY12wr0KFSS2ZaV1qZFzEMcDr0/wDr&#10;1iXsQBcHrXQSlqx9Q7nAz9K/QctqN2POqxscfqcAVTn9K5u+Xa5JIO0kDA611eokZIAPccmuYvcb&#10;vl7+tfo2Ed4o8iorGeAp7AjPfrR0bBHPsakchOQee+B/KmqApwRzXpnPcUKNtCj5cgZ/HFAXZ157&#10;daDg9vvc/SpC47joc5PXHbNMZcZyfypwJGCM8mmsD0U8etMq4wkYwcAY69ai+Xpt4qUNjgdKY+N3&#10;HeiwiFuFPf8ASo27Z69fwp7ncTnn61CST1+76LTAsWJIbLcH0FdloZBIDEYz/GTXDW0phlBB46et&#10;dloVyAyY6Y/GuXEJ8pcNz0HSI/lQY5rq7CDIXIrlNGlDqhJ212enENiviMXJq56MLGrZwj0Hat21&#10;hArLtExWxbuFXOK/P8fipRbdzqjG5aWEDpStCCaVH3cVMFFfI1cdUloaKmkVzbjuv6VItuo6CrKo&#10;DUm1fWub65V7g0Z8tsKpXFsNprYlQetUbgjpXbh8bPmSZPKc3qNovNchrNip4I7c13d8Ac1y2qjI&#10;JNfomX127GM4nkniXTAdxC9hwa8o8S6ep34AGemOn59a9x8RIHVwcY9a8o8RQqXLAjcPU9P8a/VM&#10;tqtpXZ5GIjdHk99CPM+Ujv05/nVXG5e30NbGrDLfj+NZJXc2O3rX2lN3iePPsRMAFGFphBZs9xkD&#10;0JFTOfl5AGBg8559qY52qePlG7ArZGTISAWZj6Zx2pu1lOTkDnPGfyqbb83HNR4AXJbjjpTJTIij&#10;HgjB6U4ZBGCTjpnvS4B4IOD2zycnnB7YpgwxGGPt2xQMQpng42/w4qF/p14NWBgcDt0pu3PXrycU&#10;7kkBUA5PQHAHpTdu0DHNSunGcHPcYHemnjkdME/SruYsZtIQ4yccil24bJ6Dpg0g44weDjkAfypw&#10;X5QoB+pFIsTk4Unt81KTt4xyeopWTPI6sPSnFS2GbIY+pxQBGAW5HHX7tFSBCerfmoooFynnGAF5&#10;I/AmnqAeC+4425puWAXGPb3qVEB4JwPSulGA/wCY4wRt9Bz/ADoG5lUFSSRxzQoBbB9akUbucHjr&#10;z0qgHBRyfujI/KnBtwOc0iggkNgjbz/gKcQ3fJ57AdDU3EPVCEywycAYB70vdQCMfT2xRGnz88Ke&#10;Dz0NOT7wI5x1HT8qLgx65OSMYxnA559OacAOeBx059aQoQ2SMinquVGeKkVx6IQBxjvyc9KfgIcE&#10;4UjnHWogwUgE4z9TipSN/JGD6Urhcaw+9lMdfem7cq4IGB0xTiCCwzx3OP5U5cgrnhT97H9KTH1I&#10;sAZxjB6HHWlIHXPPoRUiKHwOcAcYoQgnJOWPUkZxQgNTw7pJv7xBjIz0r6C8DeGUMce5Ae3IzXkX&#10;gSJBNGe3qOev1r37wzqVvZQoxxux+FY15qEbnO05y8jrrfR44LbgY28VkataqqnA+vvUN940P3Y5&#10;MVDDrH9oKWc4PpXz3tm52Z0q0Tz3xVo6uhBTIxj04HevCvEliLW8OOPpX0N4umjCZzk4xg14P4vI&#10;kmcJ82M817tBtx1N5xOWxlcYGec5J4prJubnjcT14x+VTMpHTnim7cdOetdRlYrsvmLnYQPrSFSt&#10;TxgcqMmmEMUwBk9qBpELpsUgfKB1HX8qUpygz0qURkNx+tNEQ3Z7kcU7iGbeN4XYOmOtPCjOM8DH&#10;TpTl5JKgjGW60KhRNo5U5UYA79CaYXEAy3H60gBALEkL+tKqkcml6qM5NBI4qD1FOCqvPUgcYpFB&#10;K4IwfrT1BToCeOMAcUiwCfxY4oIHYgZAzu4pwOByeM4yeOPoKcoIzk0yeUTg5HbG3AGM0nlEjA6e&#10;wB/nUkh5G47gMc0H5fmID56DFAOJHy3y/fXOT24pVUOhB5H5GnmIBMHqD1c8GgY25POOrEnNBGw0&#10;gbQf4+vtTWQPyOnTnrTymU69Rg+1GCV54NMBABuBPJOMZ9uuajLb+QABxT8Kehc/jSsOOdoxyec0&#10;7FEeTvB7cY96kRiQAOQOme9MLcgKPfn0pY/k5XpniixJIPu9O4FTKNzZOSO3596iTPBbODycGnph&#10;eTjBBpjJ0ZlwM88DH1607LLgdSemKj3Bs7R83qaepGcr1BPzAnH5UrgSgKBjseuSe3TH1qViMkAh&#10;B65JqvGxx1IA6HPSpYiM4AOPrTJTJQxfrxx17flRuw3H3TyPWowx/Sng7iccfWgoeoAwOcjGccj8&#10;M08k7MHk46bhURYk4J4A9KkjIY5QjPTpng9+aBkhYEkA/mKVflXA+8eoqMbjyeuB3pyg/eIKsRxg&#10;/wA6AJQ6jC4xwOetShgQAeAevtVVeScenapM45JzUvUCckdD0pVcgjJ5OM4qHJGTxgehqVeGwRtA&#10;6mkWSqcYITB9KeGHPB6etQg45Pt09e/4CpEUheMnOPx7fhSuCJVDbuTjOelSFlXAOUPPB/xqMDOw&#10;E4GetPT8qm4yfgcjrSoenI5PpTATjBHJHcAU/djG3r6Y6VNxjt3z5PA45HtSPjo3OOvHpSEcYzxT&#10;zuLbQTuwRntk1JQSLnqM9MjP8jRwOD0PpSHDHtz7cCgpjr3PGKm4WAnO0ev6UbSUAHX3pduenbp7&#10;0BGIyc4788jNK4CMQWwOmQOlJn5t/OKkAJOBznpzj86ZkhSAmQOlO4xAMIFJ2N6nj+VAJ3fJ8/YZ&#10;44Pc08/Mu5UAYUhK5PIOeO9IkTG7BHzA+2DScBeRmpCCGcE5Pb2pjdTkj8BVJ3AVV3Y7fWnDAYAj&#10;5PbrQCpbONw9uf50BT0GGHr0pXKHcA7QfxxS4AXONoPXuRSKTlMnP6UDAyRnnmqAMEqScDPNIMKn&#10;bbjpTj94d/pzj86azdyDmgkX723p/tfT+9/9agZKsxBHPTAoAHXscjpzQ3XK8n3FAMOnTnPWg4H4&#10;ikK5cgEik3d88/3cjincmwrAtwcE+v1pQRgfqaNpAwcY5GP5UKAMAciqTEN2nrs+Ydu/50wJg5HW&#10;n5+Xbz81IBlTyPfnpVEagoGWPbn60gJXnJwMGnkgqSRhl/WkwxOCOPrQWhwJ6FzkdeeKUcOGAz+N&#10;IwIwByCP50qrg+1UAA7fX8alwVYYxxTMhl5OeMc+tOTh+aBFiNcLnPGfxq3AMLxwevtmqcO0Lk9q&#10;uwEkKB096xkbRWpahGBy3Oepq1Fz0y31AqrHgKCM5HUVbj+X0/vdT27VxTOqKLMOeQODU4J2HOPu&#10;9qiRSOh4Pep1wFyBx/ntXKzoQuArZOaeFycf8B/+vSYPHy/rSrnmoAlhfkNz83H0q5HLhcEceoqn&#10;EalifHAU4yancdjWt7orz+HPHPfpXR2F2VO7Oa5COdVxgVsWN0q1nKKM2rnbWl1vHUdRU0w3oSOu&#10;Oxz/ADrFtLnbHkdffirD3hA+Y5wOa50rMwcSnqZBYgHj1rAmtgV+YVrXcxZ8dh1rOnkJPJ4rvjJ2&#10;M0rMz5VC5bAC9eeD+lVmB3YOD9KsysNpwO3rVdUO4HHJ7VS1OuxJb8YA61s2aBxwazLeHdyo49+t&#10;X0JhHHHTpTbscVXU04AFPJ4H8FJNINw475qosu2IimPcHdz+PtUM5SSa6VRjk/gBVO5vEkVjVS9n&#10;Uhs1kG6beT29K3iWos1WuKrPLuxj7vpVTzmbIHX3p6vyWJxx3FaNHRFNIdI5Lct1qArlcDkHgHpz&#10;T3I3fhUbc7QelBuAXzeDz29OD3owOB2Hejk4BowNuKBi/iPypuzdkFTgDvjv/OlYHccHpTWHqA+3&#10;7tMljCB83OMe1MIweewx+HqamxkimSLlnHc8GquQ1cY6AsM8UIhJwOmOuBSlcZDDJxnrxRsGclOP&#10;amJXEUtu/Dj/AOvSjFKEyTnijbl8D1qCxhHzdRx7UwjCZFTY2jHX3NMYjg9qYEUi8jjZnr3xQ69x&#10;kH0xmpMY4H3v0pjKAMKAC2eR2oAaFBXJAJz0oKk7gQMjrnj8qUHLcD5j0PahRjkgD6UACEjJOcjo&#10;MClkXbyUJPTt1pVUbc8ZppXAyQcex5oQCY/ix8vpmmkdCB+tOOQ3I6dMd6Cvykkfd9e9WMYDhsE9&#10;vSoyN7AVI4PTvTCh7HH0qSbkb85xnjpzTcbu3fvTyBs+70/XPpTWyOSflxVAkMxubnj6UmM9MKKe&#10;Rtbim7R6dTz7VNxinuRkEdiBzRgFeKMAkZ/hPWlAzgHgAcmkMTdu5GXHB64p2D2xu9f8aFHUYFOK&#10;fKRg4PX5TSKALjjsMEZ7UzZ7mpe+Dz359BTWzufjr0piuQSgFsjjNRbf4fuggZzx1+lTEfNnjFQh&#10;SNyg81pYybYHEnU9j2qPbt54/pVhj6n1xnjr61XZh3A2+lUiWRHBUgnBHtSSDGSDx1pWIHVuoppO&#10;YwD0qhXGjBbBzmmlegxx65pxIJ3D1piKDyc4FArkZG7GKapAxjPXPPpUoHrhfwppQlcEc/WnckRf&#10;cE5PHNWIl9PTtzSRxZwHxj1FPjC43Z5x05pNjJEAZkAA4PGRUqAvwB26mmY+YcdqkBO4dagokRcr&#10;wMZ9TUnDD5jnI9KaqjCjuOvoKeMkfKcfhSuDHhtx/wBk9eKcu45zzjkUiseQAcE8c05D6jf344qG&#10;C1Hrljknj9asQ2pm525PUAHP55psMW/Ixz61sWVkC+SmSSRhOawnKxrG5HaWAPVO2c4rattJHt7+&#10;9WbKwHAxxW9a2QJ+6OOnHSvKq17aHdClczYNJG0ZXr0/+vVuPQ93PbH41u21jnHHU81owWIAwBk1&#10;4lXFW6nZGkjnINBIOQBxweO3rW9p+n45x2FbUGnLzlKuR2AXoAPpXgYrF863OuFPlK9pbbOlaUZ2&#10;tTAgWnV+f5inPY9SjoXoJttXYbgY5rDE+zrUiXu3vXzEqUux2XudAtwPWmSXQ9axv7Q/2qqXOp4b&#10;rWUcO30GjTubpfWsieUMetZ9xqmer/rVNtQX5Tnk9q9zDYCo2nYTmkXbiVRk9qwtRnADEZI/Wn3G&#10;pDbisXUNRxnB3V93l+ElG2h5taojN1SYkvzXO3UgYjGTj2HP+FXr28D/AKmsvcct8/U819/h6fLF&#10;XPHnK7G8j5gaQjA5OD19aeo6DBzyevGfSmkANgCuszEAVf1po2hRjJp/VcEgH6U3HoD+QqrCGbh8&#10;vseKQEdegBGPekH3W9ulM4HynnPSlYYrAKhOD+dJ97gdRUbHse/WkLkcg80BcR+elVnJ3F+/pU7P&#10;27HODVV3HA5zVpXE3Yi3lcbfl+lbej6sIpMMTj+/msGWTbUaXLJICCwNU6fMiVPlPZvD2rBgoYjd&#10;6Zr0HSNSXAyd30r560fW2i2FTyPWu/0TxRhFJft618jmGCbu0j0qU00e32uooyjHH1rQS6HoPzrz&#10;XTfESugyc/jW9b6wH6H8zX5fmmBkuh6lN3O6gux3NXUuR61xdvqwPV8VpxaqG7ivhqmGlF2aOmx0&#10;y3H+1Tjcjb1rnRqY9aRtVG7Ga5vq77E8ptyXgqjc3a1lS6rngHmqFzquejfnXXRwzbTsFi9fXGOh&#10;zmuX1W5xvBNS3usLh+enSuU1nXF2uN/GOtfpWW4WemhyTaMTxDcDDrmvLfE90oYsxAA6Z4Pp2rpf&#10;EOvAs+DXlviLVzKXAO41+r5bh5RSPFxFRJGBqdwHmfB6dT/hVFs529Dz2OKJJDI2/wDz+VRjHcZ+&#10;tfYxXKrHhuWojEYGRtwajc5AB6+tPJPrnioyRzjB9MEn+daIQmCWyMgjgc8GmgbcjHOPQYP+FPxn&#10;oPl9KGHykcf7XvilcmxGV+RiOeDxnHQc0jMR178nPNOKkKTgHHXPvSKccDGf0ouMTYN2NvB4zQCG&#10;GVAz75P86MHov60Hc2QTmi4rEbR5BPc9ajdfkJxwBz61MQzPgdcg8HjPpTXGcnqGBHoaq4mkMMah&#10;zgUoQvk8YpdvU989KRRxgHrVXJQu4H+E89OaaQB9etPC557e3BpGQjqPmHVAaLlCfcACnLflRQfm&#10;XI6gHBoqQPPNhAyByO1DLkZHr+lIo+T5RnPr1pVz1HyDAHPPFdaZyskTcVyBUkSnkDJB68AUiqy5&#10;PcngZ9qVRnk07iHKvy8c46dqljwO/bHTtTMZUkDkdiaeAc9akQoUMox0B5OP6U/O4AY5oUfP34xk&#10;5p4GGDMvPoDQAoXGcAd/uGn537wOSPwFKQPmBPNPCexznpUXEIv3h/dP5/jRg7h8/en7csuTihT1&#10;JORjr0xQAoJO3OB36n8//rUiDDYx8vp9amSB5iioHOOfc1pQ6JNKgby/m/Hv0pNpaCWplAYUcZzj&#10;oc/zpSpO7J4+laMujTLyUyPYZ/nVeW0liU7weOB70i7o3/CuoeSqDv6V6bpl1JKiAHn0ryXQoJPN&#10;3AH8q9b8OoWWPd1HU1lXScNTJOz12Og07T3u3G/O7rk81uvY/Y4S44OM1Y0K38oZGCR2qxrq7YSx&#10;xivFhCLnc0jZ7njvjjWGt2kG/BB4zivHtTvDcTOcl0YduDXpXxG05pZjIrbhzxjivNJYGjfPOB3P&#10;v7V7kLJWRvJNoqlc5x6UhXYGwM9c9sfnU+w4zxn0qOQYUgZyasgrbQGJ4Td7kY/Kl+6QdhQD3yat&#10;wWkk5QIjtu6gda7XQ/hPqGowJK6PGp/E1ol1M51Iw0Z55hjwUIbOcnkZ9KQJzx90cHP9K9guPgfc&#10;JCZQ7IBluOK4XXvCF3pE/lkZAPocUm0tbjhPneiOaVQygdMrSBAqbQc4HOBiunt/CU0yK2M5HPGK&#10;gvvDc8SlhGce/WsFXpt2ubujUtexzzK3plvc8ZP9KcUx2PT1rW07w/cXkgAjIGccV0P/AAgr7CoQ&#10;sccev4midenB2bCFKctkcPtHpUqgbuCRkfrW1qvhuayfKjr0HJ/Os+106W5f5Iz6/jWkakWrpilC&#10;UXZorAANkDjnmnFWK88VvW3hO5mAGw7addeHZrdDvBPXPHSl7ane1xqnPsYW0FsEY4J9qcq/PnZx&#10;yKsXNs8RIcEDFROMtxxWqd1dGT0dmQlAEAI4I4zx+eKcqH75PJBIPT8805Yyp5+vBpAm1AM9MA0y&#10;GNVRu9VJyO3500FmByM859OemKkb7hGOP50NnqSHJwSAMj9aYiPBLYIx9KjJPUnA/wAanKkctlCB&#10;2qJjtYDO7GCc+op3HcaOuO3rTmwB9zZz2PSgYOMZ5NOCFF3ADnqBRcSBABFtOBjr3qUAnKgHnGKj&#10;jXuQowORmn4AYkY56UXKH+ZhucngVIGyvzk9RnFRKfmGOO/HpT1JY4UHsDnHBH86kViQNuUkdjwP&#10;WpIueQMjt26etRIP4eM56enHrTzjGBTuFiTzD/T8M9aUfOwGO3rUQbK8dhxjnP504MVbGRn6VTGS&#10;7iSSM5+vFO42ce4/DtUQYHgZwT0p6sCRj9aVwJFODkj5ccf/AF6dvxkHO4dQP8aZ/DjtSkYTAPG3&#10;kUmwJFJ4p67dpAXHpURz2PQd6VT90h+R2NIRPnEWRkg/0p6nLevtVdWAjwAO+Px9anUnIPGB19ag&#10;1JVOFBz83PbjnrTkCkNgDmol4XBPIHHzGnq23OKkRMgYnOCR6BSf51IhOeecDj3qAfQVIhJXGOfr&#10;SGToQrD+9j8OKkT5264wMk+n+NVxzyOntz/OpDg8cncB04xSKJg25SG689KcCx6k+2Md/WmjjJPX&#10;PAFKpwcjGD14qbgnYej5yScCjBPI6UB8MQRtHXqTTgdvB6elIYFcDh6B87YHXpgcZ/GnMdq52cjt&#10;9Kau04BORQMXYhbB6etJ/FnGD6UvJyGxg46f0oYEsSeuKVySPKln/vZx04p5bP3Thj0NJtP3cZAG&#10;Tj2p2zqOMCmITo+Rxg8e9IB0HzZ47Uc5xSkHkjsaaGhrAsue3X3yO1PABwSeOnSkZT2PzHNO5bkH&#10;H8qRSEYbsZHU8Y96UjC4GSMdc0EdMY68YJFKBwQMYxQAp5zkZx1pACW55JA60vc8005IyTQmA4cL&#10;uycYzwcnj60j5C7ST1HIpRyeeaZjgf41YmOzucEZY5+gpmPkK5yOgx1NOIDYHYdfr7e1BPzFgP8A&#10;vjigkABtAcgD1JpoBC4BGR2/+vQ57cYHP5U5jnAB4Oe1VcdhmS2AOBkcvxin7SzfLxn1ApOnHbHz&#10;e+KQKeuRjjtzTIAfN+nWlxnJOQO5/wAKdg9CfxXn9KUhmiA4x9aooQbjnJx/SiE5I69aVxlfrSk5&#10;I29umOM07kgCFPOTj+7zSq/zYY7AAOSKjDGQ4B3j1FOHAwCBggnk9KQy1EVAI5Jq3GdzHBqhECCO&#10;P1q7A27rgVnI0iXU5PGeTV2MqcZFU4zuweQuO3WrcIO5T26VxTOtFyJ128k1MuW+YD5sVWhJVeSa&#10;tRKRx3zXKzdMk2DcvWlweeaBkHjmnhc/xAZxnNSMeoB6cc08Ac7sjHpSIg4OOB1p6g45wc+hNJBf&#10;Sw4R7ec8Drx/Kr9pwwO4E+mKqAEtgseMmrloQp9T7VL1Qm9DoLCTZHmrzNgEE5NZ1vwcehq3JKNp&#10;57H61zNa6GBVlOGOfas259hV6V92frVG5btzmuqL0ElqUmTPSnwW+587OBTkGeD+ox/KtO2twMAL&#10;yPWqNJMiWHHA609kJ4P4VbEQ602QfMp44ximtTikVSm444x61WuGMadT78VbkxGKyL2cEkAg/hVJ&#10;XIirlO4mDkgZ/GqhQE96sCIzMMZPPpV+00oyLnk8egP48fyrZaI2RnAYC45I60MRsySWOOlby6EQ&#10;MbOVHQ8Z/EVFPojouAhJpuS7miMXd0HOaTZ8xq1NZyxE5QjmqwGTxg49SRmhO5VwYEc8MaQsdtIf&#10;XtjPvQQOc/pTC4EFW5HUc4NNI28Z59qd1bikJAXI60CG9PnI4x0PH8qCNpyetSAkZIPIPOBn8s0m&#10;MsCelMQ1ky+MDHTpTRGRn5evSpR/s8sAMk9KTbjGWPFMViLbngjg96AAuSaeT8vf6U3+LAIJY+nS&#10;p3GNZcsAqkEjngYFM2AZBzxTmHbNKed2P4sDmqFa5GykcHp054/lTGOCM/pUpyOgzjjr3qMA56UI&#10;YuW6DH4UmcfdHHqaOSMNggHn1p2fmx7evFADTjgY5PX0oOCRg9+wpSPmzxjBGPekZuxGACOaAG4x&#10;z84B6Z4PH0pNuOR04pxG3kjn2o24U5zz0qrjG9eaikUduOe1TEkct09qjwAoz7VIiNlPyjuOnpz0&#10;phAK4IGPSpS2GGDnnpTNjN93gDGcgZoHYjxuYUEhuh6jcP8A69LuC7iPSmsuFOMccGgaHAZ6j5sD&#10;AzwaM9Rxx60MMHnHpxS8Nz98nOR0oFYap24yTz1pTgMCRxSIS33s/nQBliDigLjs45Oc0x+cjv8A&#10;pTixfJHXHeo2bc2B0q0SxMfNtxzUPyhQRzjryaeclRgZ49cU1uV9OnStLEMC45IQA+hFQM3zYHPB&#10;qQlmwDwfWmZJbHAPYD/GhE2uRHn+DKnv1H5jnFRspwuDj6098Hk91wKY3PXB57c0yUO496UDjHcA&#10;Aj3pApUZYAD86cV4AzgnqaCxpG7vSbQWUgcY704bc4APU0Fh1PKjoATQZvUcidvXpUy46scD2JzT&#10;I1x138H1Wpk6jnp1qWMVEHfp61Iqncfl/WmrluO2KljQA4J4I61BYiLxn8x60/bgsBkgdDRwrY6g&#10;9xT1+6SeBU3HYVVzjv8ATipY13PgVGMKCeO/erMMf73nse1JsEjQsYV6kYX8zXRWdumRjr9KxrCP&#10;JXb69BXSad82K8yvM7aUbmtYW+7GBW7a24G3GWrPsV24A+lblsgxxn/9VfNYirZnpQgWba3JXg1p&#10;28AHSoLfjgDj1rRt/mXkYr5rEVmd0Ik8MPtU3ljbREamHDEYrwKtSTZ0qJUcBW6fpURIz3qzKCTk&#10;VUc4OcmuOUebc02IZZRjpVeSYDoP1pZ2rNmmAxn5a0jgvaPYPaWJ3u125zz6fWs261ApnJqK4uOp&#10;3ADnmsPUb47Tz2r0cNlScleJLr2Jr7VtveqB1jL4D8j3rBv9Q+c+/QGqBvmDg96+yw+Wxil7p50s&#10;T5nS3OsALnfx255rIu9UJ6fzrHmvSeQd2OlVTcFuM8dQdp6+hr2qOCjA4517l+a5Mj5PA4pQWPP8&#10;X6VTSX6GrKSfr19q63Gxmn3JgCEH1PTn8eaQ8PwCaXdnG45Oce1Cqc9/zrNMpsb1GT3PFMB2vnt1&#10;qUg9ex6VHtJG7jC9fb/GqQEXRgP58fyqM4PI6deetSegAwM9SaiOWYnpnpmgBpGcEjgj1pjsCuc7&#10;R7jB/Sl8wsuCAOPSowc4APNUkFxjsV3VFK25cjrUjx7l6ntULoTjB7GtEjNsqTg72HPTrgY5qq7Z&#10;LY9fSrMsJ25I4wSU+npUTWr8rkg4HXj+VbxMZDYLvynxwgPXkmt/Stb27Bnn0rnTasG5PzHg46U+&#10;2UoUYZp1MOqiJjWcT0rTNfZR98d+9dTp/iT5Ml8/U14/bXmzGMHj1IrYttZKcB26Y455r5XGZWql&#10;1Y9ajivM9mt/EQOPnHNacPiEDkuB1rx608Qe/fitSLxFnGZK+GxOQ3d7HqwxKsepjxKoA5zSHxGC&#10;2Aea80TXeOvTpSHxCFb7459zXlf2BK+xv7eJ6RL4iAHLkGqF54kXb9/pXnk3iXCkGQEjpmsm+8TH&#10;r5mBmvawmRW6HNPExS3O21HxOoU4f9a4rXPFfzON+AD/AAHPWuX1PxA5Q/PhvrmuavdUaTOT9a+7&#10;wWVKnbQ8mrirl/WvEBlzh/1rkrmczSPnucGpZXMzkHHYdO3rUDkAHdznkkV9dRpRpqyPHqTc3qQl&#10;epyOvpzTGAI47nAqRm6kHGemRUTZCnGfXoK6jAY5Ddsf7vFM54zxjmnOxK8cZ64HSlIJ4IIOccjO&#10;fpTAbnGSentSDBcAY7Yz7+tLxgYwemOcZp5GD0L5GemORSGQMRtOKCo9KeyFlwvH0pNrcDvx9KBE&#10;ZycMO46GlA7rg4PPvUnlbwzccdBinCPy8YTGMYxxj86B2IRGOpAx1pFU7SWOSPUVZMXHHXHSmsgI&#10;IUqSOeuBT5h8pVIXr85yeeMUBC2MY4HP/wBap3iJ4OceuajK4Y4HTpRcjlsG0suSCSf9k03aOetO&#10;VAc4+6OhqQR444Jz3p3GQGPjeQAOwzRVgoQqDYcrng80VFx2PMQGHIyR+tPChMgnjigJ8uTgEk4o&#10;JCj5gBx/Hmu44mPUYfkYx14J/KngfLgk4x1xTRGcI2MEdOn609GzFzkHB4oJBMdOrZHB9z609PvY&#10;7etIuR0+VQOnbilHcDOMd6VyepKmNuMccfJnn86kKfKCR+Zx/KokUbCMcYH1qT+EL3pFXJNgAyTz&#10;U6Ehsk9+1QAZbB7Zx71Jk7hjjPpUjFjQ8ZJOc54HFTRwiY7TsO/qO1QgBW5FbOh25mmDZ6kUpS5V&#10;cLXOk8O6BudJSMnPevTNE8HfbBxGPyFUfCmjrMAOCe+eMflXt/hXQEEKDYMkdcV85jMd7N7nrYfD&#10;qZ5fqXw+iEeTCc+gFcTqfgZAxABOPQZ/nX1Zc6AkifcGfpXGa14PUOTsAzwSOf0rXC47mS5mZ18P&#10;GOiPnWx8JS6a4cDcuQSPauo0i/htDiQ/NjnPGMfSu7vfDaojqUx+FeWeK7RtMuiUOenH1r0XUVZe&#10;6cSpNbnqHh/XYp34x0rZvMXcRJXI5x715T4NvirxlnyfSvVbG5ikt0U43Y6ivNnzUmYJ8sjzTxfp&#10;YbzAyE85/CvHtdsWtZXLp+Rr6P8AFFmrxEnk14j4qsity6Mgx64rvw0nLc6ZS5upwm3GM8HP1FX9&#10;O0d7xsc4PQkZpq2Re68pB97t6V6d4P8ADJeEEpj65r0Hors5pztojV+F/wAMFvrlJp0wBz9fpXvN&#10;t4fsNKRIm8uM4HHA5H9Kw/CEC6XYLhAGHQgYxRr0094/mA8qteRjsXJK0TKjS5vee7N7UreylgMM&#10;bqWK9BiuJ134fLfWxd4fnHI4rY8BaJe6rrXmz/NbjqK9S1TSoxD5aRgt6Yr5PMM9p4KjaUtex7mX&#10;YWdWpqtD5zg8EKuUaLnPpxTbrwBHcHLxccj7hr3BvC/P3B+VOPhkdSNw9xXwD4nqXuj7VYOny8rP&#10;D7T4dRwPlIgPoorUHgsLFjZ15PHavYF8OqvAT9Khn8O7eAtQ+JqtR+8xrB0oqyR4LrXgT7dgFM5P&#10;UCsmw+Gy21x/q+vfHH5V9DHw2BwIwD9KaPCy793l16seKuWHKmcs8BCcuax5Pb+A44oMCLH4Vz/i&#10;PwssSPiMDOM4Fe/XOiLFHjYPyrz3xXYYicketb5bnk8RU1ZrUwcFHRHzl4m0oQoT3BIrkCpHRSa9&#10;L8aKiJIcAqSc9j9a85CgNgDJwTx0z6V+v4Oo500z4nGQUKlkQEA5CjgHGaNhbK8fWpCNiHKfL3A5&#10;I/xpVUquCOTwMHtnqa7zziPgKcnpz0pm1kUkAkEdf/rVKQBszjketMCYwSOhoAj/AC/L1qPHXB7Z&#10;5AqRs8jqMfQ0mFxg8jHUCmIaq/MDnng496FOFwM4PQ07aMk8c4A470uTuAzx6UhibCMsRye+aU/T&#10;n+/g4H4Uvy7uPf75NNJDcBeDgA+tBSsOBYbm4z6GnEYxgdDxkCmnBOVBI68ntQ4BoIJgCTgUqkFR&#10;jg1CjkHeTtNKrYGB14NAXJs/Lzg56YpwfLAnOSOeOlQKRhByD2H+Jp+c8AcetN6juTBsYz3G7jtT&#10;x2DdenrUMbhnwCOBz1H5U9CSML2J5HFICVSxIPIGMnjP5U9shBg5zUY74+UAjBHp6Yp6tkcDnJ4N&#10;K4yTdhsHkjr6Up3cBhz0yKZuLdP4ufXn05pwboBjZ1waQ7EmO2alLYwMHJ6nAqEYHG4ZHJ5P6VIW&#10;4zgZxUsZKD39Ov8A9anKcNgdPX6VEpJORjHpUoUHIKkHPHPFK4rseG+bPbpn/wCtT4xuAHcmo0+8&#10;Dzk05fkVCCfbPH54qTQsA7kB7U9Wx19e1RZ4xyF9ABUqlR1PY9KgRKCS3HY04dMZqMAh1xjBHWnr&#10;34HX1pASD5e4/Ong5zmmde9OTpntjn0GPfqaLlCnBbk8/Tj1pSpHX9DTvb+nrSAKCM9uTipuFhQA&#10;2Bxj+VAXiQnO3PX/AAFOAxJtPHPal2425J3HGCeTRca0GruTgEik2bvlOQT1NSdM5pSCflL8ewpX&#10;FYiwT0xxwM96acrkgYHHfmpWT5uQSMbvkAJprRZznj3PNMERkBSD3AqQYAIwdvPemuoCAn06DrQV&#10;CdOV9Kq4xH3HgoSCeu6gkjnqPanMQeR93OMn+eKQDHI4FIYpI4HOSRSFgORkil4z16dKQp8owdi/&#10;rTQASFbqaaB3wMUuVJ5PXjknp60Z4qrkvUUjBGR04GDRk7vUDqRz+hpMgkZ4x0zx/KgfNksRu9yR&#10;VCFA7DBPvS87CaBtLZGMnqM9KUgDgc0FXECnp2HQ0FCzkdvUU/bnoOh6etAy3AOz6VRIigM/QBvX&#10;FIVwxBA/AU/y+hxz060ImPQZ6ZOPbnNMBOuM8Uxh04/WpQpwQ33uv4+lIV9AOp61QrjOilTvLL+R&#10;pR7n5cd+DSkDdgDIpVAH+zu/HFAh8WQ6E4yQfpVq3OVwMbsDoc/zqsg6ApwOR9B1q1Ee/cYx71Ez&#10;SJfiOOpq5CSMK3Q9CKz4QzbM8VegI3j/AArjmjqTLsQ3ZPZh+VWV9TkE9MVXi+UeqjOcdatIpHJ4&#10;9eSfyrkehstRwGOnoaeB7B/rSxxluwP5ipoo29Kgv0BfUN16A/1qaPPBHA96EtXPIGS2eKkETY5H&#10;apuAgXa+Dx79au2SENyML9cH9KqoNuAGGPertkpDqQBt9QSP0pPYiRrwjbjP6U6T14zRHwoHb34P&#10;6VHK2RzxWKM0Qux2Y7+tVJn3NkE45PPWppWJYYbGaS3ha4lBPT9a6ErInqSWsDNyepHatRYtrEn7&#10;36UtvAFTPHPSp/L2r3P1oWpEpEDDA4SoJCBk4FWJO9ULydYsqeP1rRGC1KV5ONu0Hn3rJVWnlwOl&#10;OvJyXxznPStDTrUcex5roty6lR3LGnaWeK6bT9EwgBjyc5/GpNHss4ygP4V2Fjp4CA4GfpXBWr8u&#10;x0RiYkWioMAqMDrxTJ9JVUyME4/lXXfZeDVWe2VeDXnOvZ7nQonnup6MNvKduwrkdS00Ql9pzg16&#10;pqUAERU/mK4nWrZR0A9+K7KNZsmUbHGOCuTjpxSAYJ7Vbu4gGIHeqw9+frXprUxAjBOKRVG7jJpw&#10;x36/pQOOnFADP4QM5HHJpAdz5B4oxtBz930FRg+lUibko4XJPHuMfypSccsciowxj4ByKD/GMcUw&#10;DcMZwcfXmoSxC8Hn1pWOM0zd8pJ/XjH+NNIVwPyKD+h5PFPOc5PyjPcA1Fuw2Q3NHC+3pnj88UWH&#10;cf05756UxjyuD+dLIcNx97J5qMyDr1HuKSQXAOQ2RjP0p3Gc9qaz7m4pqknBHQ9Mn+dOwXJt2T0o&#10;bPQ5JP0xTFfPIPP+NO3YXnnHSpZdgHfikd8DknrSqdzHB49uTQ7ZGQeATnHJ/Wi5I0qOh44xj3+t&#10;RtycCnMM/Kc89eOlNLDjPGTzQAwDK5B5pPfvQwx06UjfxUx3GuwABB/DFNAxnP7zj+VPzu46MOQD&#10;6ntmmNkKM/TipGIGC4xgZ9yaXg9T+NIDsb5c4HShmxFk9R2FUMXn5elJuy3FJu3Nxn8aQv26GqsQ&#10;KzkcdT+QphYDLc9aVskZIBA9ajZskA8D0piYrMQ2CgwKa5pr4KjIPboaUDGR1PvWlzLcQsNucc00&#10;46fQD2p4+6Mcn9KYc/MD8jZDDuKV7FWInbccFc56YqN1DZK8Dk1MQM4HA9R71GevJ6chPUfWqARR&#10;zjHP6U4jkFqQA8gdzyBzj8TTiAcg88UEkeWwP8mnqx349xS4PXvTeck45z60Ek0YDKOCM+pqXHUg&#10;FDj0z0qLBOwDBqVRt5+4RjP41LHYlicOgzwTjj6+9PVecZ4qBSqqB2+nSrCqeenpUDT0HgYwAuKe&#10;EJ44Ix9KaMFuD34z/WpVwMZFZ6lrUci7unP41PbZRgfWmCNVU4wKm6FhwPxzUMtI17MncDj5u/PS&#10;ui08COuYszjqMe/rXRWLBsE5yccV5ddHbSOmsm6HPIPHHWugtmCIcc5Fc5ZuevHFdDat8wBwR7V8&#10;tiEenTNa3PbtV+P5WwazoCPl5q/Cc4zXzGIR3QL0Rqeq0RqbzRXjyTNkMPA4qrIgqZ5B0qB23cd6&#10;dON9wbM+5RuykfWsW7znGa2bvaW5FZdyPn5wc+le9hoWscs2Yl2pIPt0HrXPakTXSXTBRk1zWpyB&#10;a+nwsE2cNV2OXv5SJcb8nPes55ie9Xr8AkkdT0rPc7W4A46Z719PCKSsebJtjSTt4pAD6jn2pRz1&#10;oI2/xVsTYdCx74FW1mHJyCc9MYqkBnp+pqQOPlJwSPc81lKNylKxfjlBxk4FPWYYBqgsuBzTjOd+&#10;F5P5CsPZmykmXyw69h0pD93rxVL7Tjg0n2jtn2z2x0zSUGiucndhyCOR0FQSNkc5P4003YLZHXPU&#10;1C0n3hnvV8pPMiQng7unGMdaVUI5AyajjbdyMcVNGF2gYOfWlJDi9B/lk8AUzyg2eKsICOtTwwb+&#10;o/KsuaxVrozTY5OT6YqRdOy+RW5Dp4fg9B3xVyPTCe2PqKHXUTJwOTew2pnYcYz1qhLbNC2AOK7l&#10;tGaVCdmB1wfSs250KQPxg56+1bwxKfU55QaOYeHrjmobjeqkjkEcdjXSDSGVR8lVLrS2IyU52k/P&#10;6jtWjqRkSk1sYsOpPD94/N+lXE1h+xP51Sv7HhiMjvgisx/Mh9KylRhMtVZo6F9ebbgSZBHBHFM/&#10;4SJ5FGX69K5m4lbf1PTAHaoUmYYJ6k8AGp+pQNPrEjpJdcY/XsMD9TWZc6s8vys9ZskoRcH7p69+&#10;lRMxZu+PXNdcMPCGyMpVZSJprl2XB6+tVnYyKN+BnrinAEnmmuBg+4/KupRS0RmyI5ZmIyQORxgk&#10;VDLhAFHNWGG9d5wD9KgfOc961RJFKpJwcoRjHAIqA/d6VOykHgDkjrTMDJ61dyLakB+fOCefWnJw&#10;4JcDHTjOKlxv5Oc+gpqRgj5SDz/BmlcBNp/i7ZxUjR5XB61KirIMnqSABTwFHJHXpSvctIrNb4zg&#10;HuOtK0e0c/7359BVsoOp6YzUbR5Hf1qbhYrBMcg4H0p6p5fDEkmpipPB5+tJszycilcsrupXLHn6&#10;UxlG7BOQexqyUPTA9fzpjxn+maLgV5D0yAPbFJhWQEHp1yKsMpZ8jnPT8qQRk/kavmQrXIAoUDPy&#10;exH+FIqYdgM4z1qwEKAEdR0zx09cU7ZhcvweOOn8qLisQqPlGflbPUdaKnER6DGfQf40VPNYqx5S&#10;W+UA4wOhFCPl8A/pQCduOfy9aVO+D06e9ekeaxQBukIGeTnPt6VKpGCTmow2GwfXsKlLZJBweg9B&#10;QJADjg5Gen4etSD5sg9f0pi5IweQO45z+dSqudvPy9PrUg1YUDAyflPGDjOak25OFxkk0KSO9PCh&#10;33AbOO1SHKCenGAODk1ICOhABHSk3cn6/hT8bjgcHPAfv+NIoRVbcAxBJHNdV4XjEjpj2HPrXLIg&#10;LYHU966DQbgwuhJ4rGeqsCsmfQPgaFEiRnATPXbxXtegXFtDGMkL0HOB/KvmzwrrzJEAz8V3mneK&#10;GXA7HpXx2Mw0qkz6DC1FCnY9tbWoNhwtU5ZobnoRuPGfevN4vFpHBP61pafrxaVDv4+tefKcqXum&#10;dRe0d0a2u6SrW5cDHHavA/iFp+xXIzvGcV9AX9+rWvzHPHavJfGWnJqQkRjg9j0P6V9Dl823qzjr&#10;WjDQ898My+W/TpXqvh190aZIPsBXndhoU9iwyN+en/169A8NN5DqCcH3r0cRFM8Xc09Vs98fT5TX&#10;kvjrTPKJZRkjOa9wuY1mTI6+9efeKdNS43qRn9KvDtRdjVO2p514P8FyapcpNInyHGG/xFfSnhHw&#10;BaxaajyJlyOc15poF7HoduF2DOMfUnpXrfhzxZGujRvc4jUjqf8ACuqtUTXK2YuOt+5Zg8Kys5ht&#10;1ymeuKfe+F2soSJUyzD04rsvCOtadJZPOzg/Uis3UfE9nd3vk5BXPcj+leVJ05tp9DWClH3iXwno&#10;qafZghOT1OK3lst5Zmzn3qez2G1jMfKY7VN5qbcZr+a+IsROpmFSPRH6NlsIwoR5dymdOXr2qOWx&#10;VunSrr3K1E8y+w+pr5lSmesV4rFSabNYJn7tWEul3cEUryqW4YGq5pJiuygNPB52j8qUaauMY4q+&#10;jgmmzXKxxU+eTYdTA1a2SOE9K8o8aMkURyQK9D8RausaOCa8Q8fa6D5iEnHPNfoPDWFqVKykTXqK&#10;FN3PGPH18GunQZGTjpmuGZCz4ZCcZx71u+I7n7VeSPkAKTnj+EfzNYqpjbjtX9GYWn7Okkfm+Kn7&#10;So2MC8AjA47Dp2pAg+cAcZxk1IAW4zgkjPpQOQQBwefXJ/HpXYctiJkwCDnOPWkMZDFSePWpgAw4&#10;+8ODxkcfWlKkkg5z9aCLFQrk5OMjJO89/SmAEcDpVlgdxGQBnrzzTSNqt35pCICpyTjgdOaQjDAD&#10;JPbBz1+tT7SGYEUhjdQuSTjoaGxpEaBV+bnb8wHPPPrTVA2g54HQU7y/mJyMH86NnyH5gPwouK5H&#10;n2OCMFe4H1oHXgE56c08pnJHXkY/CkMZX7vX0AJx+NNAR/WlRvmA4z9TTSMdRvx0xxmhPQMTnoTx&#10;TETZ+U9eOox1pUI29T0FR7weAOnTjkURkDjIc/UgUh2LCH5QWLuVHfnrUwOBgHd17darphT0qVSd&#10;wGcHvyf0oAkHy85+apNxPI67sc9M/wCFQA7iD8mMfjUm4suOdo6D/GoGSb93XLcZFPUkvwOvXHOP&#10;zqNW3YIU4+vNSAkjLZycA5459sdqLlcxNjaQTUmeSvb1qAMD1PbH41IHz8w79sioYLUfEMCpCDjg&#10;Zx71GuW7Y/GnocrgHketIESb8ncG+gqVFA4HA9agXJwTgZ5qQZOB2qblXsiZCXBYZP1p6jBHv7VG&#10;gBBDNkfSrEZB4XJJPFSRuSRrwufu8cdP51LjbLyPlqKPKrnPNTfNggDPXvSbNEAx8gzyfapAp4P/&#10;AI+P8KRh1IOAPwP4ZqTbhiRnrwcD9aQABnOMnJ4qQIDjb354GeB06etJuIOVyozSkEck4HXnripb&#10;sWIpEbZAHUfXHrTguzoxGKANnv2/ClI5PPSp0JuNYHd270q7uCMEHpgY/Ojb1Hb1zTzk9fu5/wA5&#10;p3HcjKHrjkrjrSZwvHX0qUKCNxB249B2pNpZegDcUwRGUz057ehx600xYJBXipghyeO2Mk0jDk5e&#10;i5ViNU6Zwdpx9ajdgFxxjHckHrU+wNwoIHqTSHJ5PXnkU7iI/unaTnnqKaqndxwM4BPHH4VL5Y+6&#10;vPuOf501RjgHFUhMYNowQDj9aTrycAfSpSD97HHXOaGX1qiSMRbflPboaN44OOP1qUKJG4/TmgRE&#10;tuFMpDWGBxkY7560pCrn/CnEAEK+xWYcDnqB2XOSPrXoPgz4C/EDx+2NK8L36W6gFr7UIzZW8YPI&#10;YtIAW9wqmtY05z2RlKcY7s89AHdcNnnH9KAmxN5I8sdyeD+PT9K+wvBX7BUUTCXxh4q3hcj7DoUR&#10;QY7EzSZI/A17N4c/Ze+FnhrEsXhK31CVGwZdTka9kJ/3XbAH4V1xwr+07fiYyrX+FH5tWw+2SeXb&#10;KbubqEt1Mpwec4QE/rXb6L8EPiH4jTfp/grXZ48A+bJa+QuD0JMhHPtiv07stKstPSSG0j/sgqcA&#10;2dvDGYl9MouCfY5FXJykjEyODJJtKmNRuyO5Yc1usPTW5DqVJdkfnlY/sZfFG/lcTWGj6cAfvXWq&#10;rz/37Vq3LX9hDx3cXBWbWfDVsoXduNzO5/IJivuqebzIdpSMhnIVzhRkduGzj3p0t7HEAZQkULts&#10;CPlFBHJBzn8O1beyprZEXqdZHwxF+wn4tkaVU8T+HcqCFwkxyfrmo1/YQ8evG7JrfhqMpjIklnH8&#10;46+55rrzJEMEpnRCHbyZyif8CXbnFTR3kjPPLO8MEsgCExu3lsexBPA9zijkh/KDUn9o+ER+wp8Q&#10;i0gbU/DCbM/8vFwc/klb1t+wJ4s2oZPFvh+NSedkE7H8MmvtF9TvHgnnjjaSGAqXkH3tv8ZVSMnH&#10;60stzIUTzSJM4XzIwTgnoce/f0pclP8AlQJTT+JnyHYfsEaiJSt347tQq8kW2jSs+Pbc+M10SfsF&#10;2ap5w8Z30kQAYeTp0W4r0/iY19NXOkpqyyQ3tnDcacyAkSsy49TkdD9KtafpUFnm3tozbxbPuhSy&#10;H/dbrUulTf2UUuZO/O/v/wCAfP0v7EXg27+yG01zWIBDCsUqRyQ7p2A5Ziynax74q3Z/sV+Ckj3T&#10;6j4iucHj/SoY/wD0Fa9ss8rLdgEJLuJQsrdfxNWItV+yaekkoJPTyyAWJ/2W6N+GKhU6b+yirS/m&#10;f3njGo/sg+ATYoLUaxbydfOGolx/wJiCv6VgXn7GWlvb7tO8V3cB6/6baRyrk9soVNe9anrr24Mt&#10;vbx6iy8GAyrvx6jI+U+x4q4urObaDdFvMyhhbgKWz3H3sDHrUyw9OXxRQ1KcdpM+VdQ/ZG8UWLE2&#10;d7o+oj+H988Dn/gJBArm739nfxnbPtOhGdv+mE8cg/Qivr658QzP86pIYmIAMdo0u1j1JBAyBTbu&#10;SOaFX8vz4ShLi0mdMfNw27AP1ArjlllCTvqvmdMcVVW7TPie7+DPiq3USvoF8iH1Cn/2as+9+H2v&#10;aKnnXuianaL2e4tHA/76wRX3deJbzWkZJjSFYyzeZISqoOxO3r/tdac73KOAsZMY2r5hiLDJH3wo&#10;P3fao/sulaykx/WpvdI/P8Wzx5GQCBnO7/6wpsltIykEZHqK+7dV8I6PrFpG91pdjduWUMXs0O7s&#10;ylTgjPbHSuK1v4A+E7rYUsLzT5mxmTT5GaME87mRiQAO4FcNTK6i+CSZUcQmrNHx62nyswC5yPat&#10;K008wZIBJz1Ir3XUv2fL6zlaTS7221SFWIQSYikZfUYBQj3JzXHap4Yl0u5mtrmB7SdPvRzDYw+o&#10;IP5g15lVV8PpVh/kbxkqnws4gRhBjFNZdqjr+ddDc6IxJIGM9KzZ9LwpGOfpUxqxetzOUWYk0yDu&#10;BnrWBfz7hkdR1ror6xnXIwc1hSWvmEgD867YWepm+xlW9nJczZI5zXXaRpmG5x1zzVKwswj8iuks&#10;4l24xz9aKtRW0LjqzY0yIIRiulssNx2rl7d2jPr9K2LC/wBmM14VV3OuOh0Aj3J+FZt9w3FWxqMe&#10;0KSFrMvrxQuSQa867udMTJvpAE5rjtWdWYgHk8fMOK39Tux8/wA/auU1KUuCQ3PpXrYeLZEncwb8&#10;YPy4/Gsxm5PNXb5t+eMH61QB3DpXsw2OZj/bH60bvemAc9qAc42/4/zqyeYGOBgdaawIwTjbntSj&#10;k5weQO9NyAeT+QqkSJn6fnT93ZsEZ6iou+MDHrilOCMDgUxpiM2DwCfxqFcDHt0qTeDu6BvpULlV&#10;6Z7j8aaYACNxpd2MfP161Buz1yKXeVYc5zyParsRclaTk56Ebin+BpjSfLxkfSmc9MHHQcDims5O&#10;QeB3PpnmkMcJCuAetKgxwcEcdOf51Bu+Y4yeR+tSBgMB+ecUmgiSq5xlV5p5IXrzxSFtvRSPwFNZ&#10;sNwR+tZ3Nri5y3HPv0pXJJyeh6fdz+NNxnr34pGbHAGS3egkQghTuGenOetLJnoenqKQN8uKRvuk&#10;hTjPr6c07gNds9cimFjx9KdIxZuT04GR1puMNz945wO1IsTO7jnkZANIQAOh/OlJAwSeenJHA9aj&#10;I5IHb1p2AczEdB1569KZnGT29KNw9O3f+VNbI+ccn1qkrk3F3ll4796YX3N1FNLlVx2qPOG4HpVE&#10;akhOOnSkeTPOQORyTn9KYfm7mlUgnJx19KoQ75VGRwMZ9aArbuBxjqTScbcA7R04pQSTg9ARQKw7&#10;aSABwPrTMb1/Ajg4xSkg8ACQ9h/iaTYSv3d+TnoBQMbwOQcj6Ux0DfKvK9OhHFSnBbHIHtUbrkZP&#10;3fQigQhDHJHRmzg0mPmzjj9ac3OFJ/SlX72MHPrmrJeg0BmXhqQKGxjHJFOTAQ5OOOOP50oBGzIH&#10;4CkGg9RtYCpF54Hc5NNQY5OcY/GpYl3N+P0/CpYxEPzISeecjHWrCevbp75pmNxUj9amCdv4sdE9&#10;frUsEgjUEfdy2O/erCgEEnpTI0wRgDPFTiPPA+TjvzWTZaHKpxg4z71LGGCkjrxSKuOB09akBBHH&#10;cc1kzRIs2jkMoLbs8DIGK6Cxl+7k9K5yI429voMVo2l3hsngkDiuWrDmN4Sszs7OUKRmt6zlw+Ac&#10;f73FcfY3Zdge3XrW3ZXg2g+vWvm8TSZ6dOZ11vINuOx6GtGJwWGDXN219jaGJ29eKvxaiMYB5zXz&#10;Fei+x2xkb6SHjcfypfPx1rIGooV4OKSXUe2ea8p4eT6G6kaLzruqNpgBnPNZLaiCT83fFMfUR0z7&#10;VrDDvsTKRbuXLN1rLuZlXpUc+o4U4NZd1f5XAO0+le3QoO+pzSkhl/OMVy2p3IdyK0r29PzgHNc/&#10;dyl3ORjGce9fT4alY86rO5nXYbngdc/hVIoOB26HPUVeu2Y9MVTIJOTya9iJzOxCEBwTxSlQX5I/&#10;KnNjp2pD8oJ71epNhuO/GfSkD4HNIWHJz+lNz64/CqtcQ/gKc9zz7UxnPyg5I9SaY4+XGck+lRsw&#10;5I+YYqbIVx4mxnJ6df8A61M87OQeAO1R5zkgZFMc7jx94+nStOVCcmidrg7skAn0qMSNu57dcVXZ&#10;sNxgH0H+NLG/z88ZPNXyEczNCKT5R0/Kr0RbceveqduNy574xj3rQgRvu5HTrXFUOumWY13fhgfh&#10;61rWVtk8VTsod/b2rodOtQNhCZ5rya1TlO2EblmzsSVwT+lasWm+Z1FS2cGFwck+1bMEINeNOtqa&#10;uCMhdODKGXDMemf60k2kA/wY/XpXRpagZ4p4sgQcgLWKxLT3JdNM4m50UAZA49hzWddaIoz/AIV6&#10;BdWS4zjmsm4tNzYIFdUcU+5iqSPNNV0fHGBgAnPtXI32mYPzAflXrmpaeH3ZTPbGK47VtJ3bwowP&#10;U16mHxV3qzGdKx5jeoQ5OcVXZNvOMEZx2/lXQ6ppTbz09OvrWRNb+VyPk545OK+hhNSWh5zjZ6lL&#10;joMAcdB60Mm2POPlIyR6H0qQdSRnA9aXGSuOfr0rYCIdct1A6Clx+nWn7CWzgZ6+nFRyEq23r9Kt&#10;AxjZ2Z75xiqz/KTwDxmpWZiuR9aaxzuIPB46cnH8qpE3I2jOcMMt9abtwSD1qbaX6AEgDHYUvlYO&#10;fvkj8KoErlcRkMccD1FSc7lLdKmEeevQjmpFizjAznJOe1RcqxXVdrYK8j09ak8vGAeoGD6A1KE2&#10;tk5J46U8RnABGRnJx3qOYqxDsPT+8OOfxoKE4znt0qcxfL90VI0RXlfunpScirFURZxnOf72OPyq&#10;LYeAAAenUkfrVwQYwByaBESyA8ilzBYpNGT2FMMe7jqpxwtXNo+U0wR4Y4HzccmnzCsVhCOFHAz1&#10;pWhxwG56+2KsbAFxyox34P6UjKu7HOF/WlzFJFcRheg78+9OWIdRwx67u1T+UQoyM+tOjRTyW69D&#10;j+YqblWI/JDc9h2oqwigDJxj2zRU8w+U8SyNpbH4UpUFcDHUc9cfgaUgKcP05HFPxuOSg7dRk17f&#10;qeOxUJ3HCZwfXFP+aRckFz6Vs6J4YudXbKxvg9TjiurX4V3TJvw+a46uMoUXackjop4erUV4o4GF&#10;GkKBfnIOAhHBxXVaP4Cvr9N/lkY9RXe+Cfg9K9+Dc4mIbjjivetH+GyW9ngxc/Svjs14ow+DfJTd&#10;2exhMqqVveqqyPkXVvCF1pso+QurYAGDx+VVpNBvbeHzWiOwDJzxmvr28+G0Nw774vm9cVi6r8NI&#10;Fs3HlIMA9BWOH4qw1RRV9Tpnk0uZ8p8lYAJBODxwRUgBdcDhy3GzpXVeOvC8mhai7Afu24+lcxtU&#10;nGeAcqfYcZNfb0qsa0FOGzPnK1KVKbhLoIApHHT0q/ZOFxzVFVI44AOc8k/lTlkMOCOlanM9D0Hw&#10;7fOigEh/qa7RdR2gbHKgdCDXkml6n9nYDHJ4IwOD1rrbXXFkhAD9s+v8q4q1BSd0ddKtbRnZw60Q&#10;/POOPmNb+leIVD4J4615dJqg37gcirthrJLgB++OteNPBqcuax1uqke2Nriy2+A5x9a529cyzEAf&#10;KTXPaV4g+bEpyprpIJ7eaJTv69M13U6XstkcFSrz6Mfa2yEjI69a14LJBtI68CodM06W/mCRcsfS&#10;uysPBF3dFMHH4VVR6XZzaPYz44Gkh6Z+lcp4psJFR/kPUc4r2vTfBH2C3xJ859+azdX8Hf2jE8YH&#10;UcHFY0q0HKyZp7OSV2j53gQzXaB/+WZ5Hal8W+NJLS3SG3DuV4JBOK9Gvvh8ulXMkroXb0xXP6l4&#10;dtX8xDGCcY9Oa0xNnH3WXRa5rSR49e/HDU9Ot5LSOVkI4GCRmk8EfFXWr/V4BLPJJucDgepqz4i+&#10;GUGoal5qRgHPROK7r4b/AAotLG8imkGCpDDd7dK86lKNN3NMW1yNQ36H1f4Kld/D8DzjDsgyBT9S&#10;uUgY7Tj6Vi6Zry2cEcAIIUDOKdNfRXmcnFfF5vlVCtGpUjHU9nL8bKPJCTJLrW0tot5PPpWK3iU3&#10;D43frXO+J5bn7QViJMZzjBplhNBaRjfh5D1zya/NZ5b9VivaL3j7OFVVb8r0Owg1QsR89asV8oWu&#10;JbWI4+gA+lPXxIi9XFefLCuT0Rrodz/aCxryRWbqGtKqtzXKXXiZVQ4I/H/61YWoeJRgln4I49a7&#10;MJlNStJPl0ByjHck8Wa1shkJb9a8C8b62HZ8yIcnntXW+MfFqeXJhxx0z3rxPxBrT6nduN+6POeO&#10;ePx71+4ZBlSw8E2tj5nMcWtYpmXdSG4lyScDpz0zUZBDbRy3p/8AXpSPr7//AFqcVYAoOuPwr9AS&#10;srHyTu3caAKljtnuD8wyG9KdawGaXHGD7V1+haKsixsV4+lNySRnzGFFoEs6DcCnOee/5Uy58Pyj&#10;JAyf9kV6jaaGqRJwg+g6VHeaMuxvkwMdRXP7dXsS4u55BPbtExD5wKhKgc4TA612utaMFUgjgdTX&#10;Kz2xQuozkHIz0xW8WmGpUCbsZ78VGE/d4XAHuKseXuY7QB9aCpIxgk7exz169e4oHZ7lV1O7OTmm&#10;AevP1qyyfwnnJ6rTdg7Df64PTP1ouJlVlPJwBn+tJtAGSPlJORg1YK4UE8j3FRso3D7nJHcUxldl&#10;ynOQx6ZNRyBV4bBJGRnoM1OQDgEZPr1/nQ+8qQWznGeOooJIz8uTk59c0hYHOc7aVlbeBn/JpAec&#10;beMjjNO47khO75QfxqYuRjJwx68k4qCMjcN3fGalVz170rhceoO5ieCeBzT12gkjv14pmBxxnPH0&#10;IqRSMbhvx9ealjJEYjGTj+dPjHAHTGANoxUePcH3xzTwcYAc45Oc9z0FTcdiVSzcg8eo5/SnkkdD&#10;06549+MVEgO3tn1qRFAXIIAPT1pME7EiA7cn5z0yOOPXFPGdoOeoFRqe/O7nmnr9TwBU3C9iUdBk&#10;AbfxqRWC89fpUCnZ0Oc+1WEOGIXgY6H/ABpFMmj+XgenbmpkyuAODVcYPJzzViPKknr9alsaQ8qO&#10;/bripV+YY5DZpFTHAzjP41KOeSOR0x3qblDo8kYPBqUKTwMEHqO1NjC8EjP0p6ABSRxUth0HghsE&#10;5B6Y6jNJ5eIsLwR0Pc1KiYIA4HFO4YYC8e9JsdyLA6dAepPanFBvxjLHnB459Min7A3Dgk5HGBj8&#10;6XAdQCcCpuKxEIx0wMcinlVyTuOOufr6+tLGoOOh/DFL5YUbd2cdOOlFy7DVXvjkdqcARwAM5xzS&#10;4IAA6njPt60YVj1PrzRcFZCFRt5+7TMAjkb/AFxxUrD3xjOcc/lmkK5yTgA9aRQ3b0z264pqR/Lt&#10;IwfrUoGBuH5Uqw5yAOcZ5NVewbkDJjpTMDdj29KtFMPx0GTzShcumOGJ4OQc49sEmtFd6Il2Kxiz&#10;sAHy9xSOgQISeD91MEsfwAJr3z4Ofsk+JviWkWp6rK/hfQXchXmhLXtyo/ijiPCr/tNx7V9gfDL9&#10;nPwT8NoEl0fRozdLl21LUT592xPYOQNmPYivQpYZy1m7I5J11tTV/M+HfAn7K3xE8cPE40YeH7KU&#10;ZW715vs3HqsIy7fTFfRfgr9hfwjpUKf8JPe6n4lvgAzCylNpa8dQqofMP4mvpSQBWcKd5OWEe4fM&#10;QO571nzX9vMttm5uLd5AcllKJI5HQKeCPrXdCnCK91GNpyfvswfC/wALvCvgO4T/AIRXw/ovhqWL&#10;BaaKwWaaQf3POJ3Z/Gunnu5pnleSIS+WVBlA4GeuT1GPaqaXstpG4mEbjqCsZGPfb606SW7MCmK7&#10;VJtw+8oK475XqatS6DUEixDbRwpGYQgIQgBSex6Y9fSooIo7W5d49txPI+DLdD5SP4eRyffFOaWR&#10;I3e5m8yRsSP9mG0xvjjaw5A9M9amkZmtspFJbXEfzPDKMb1HUjH/AOutLsELFD50geGKSNFbbH5L&#10;bgrDspGD+HSlniFwlpDc/ZreJ8swmJjmDdcDGVI9Qah863ikV4BhpSTG4YEE+jCkutQYPFHP5XzN&#10;gjbuCZXkAd8+prJO+jKt1JksltWJZ03LnEmc/Ke/ONv0FQxXUFskUEty8fmqQLuYY3Bfb0rK1i31&#10;a7R/7IktZdQRC6RXpeOI4bJUgA54qxbzT6tbW1zdwQ3DxnEmw5WInhgMZDL7EYrbcTVlcvxCSSd1&#10;mQq8IGPJkO2eNvuupx8y+w6VJcMqzO84e3IIjXzBuUoT3PWs+0tkt4Athsi8oN+4E7rHg/3cjjHt&#10;Vq11aS8EsZAAbKq24NuA6Ej3rJy5VqPlID4bM2q22o2ktnHcQyssyyWu8yxlcbSwI2kGugWRg5P7&#10;rcOFKEghSOSc+vpWYuoARENGI856sWyw6tx/KhZiJZTLOSoALF2ADt6+uPahSUgcWtywJTMoUuft&#10;ESsqZOUJPbjqKtW+qFYYvPU2m8ABEyVB9Adtcn4ptdS1pZP7F8QRaZPbupIubENtA7AnoPrWn5lw&#10;La3lv52uAG34Vv4guAVxwVJ7Giw+1jYuLa1kTM43hlLBpJGJ/Ag1SlS2iw8ROGOzzIzyW9d3QVTh&#10;tXgXZbfubdE/dGQs65bscnoKgubK3uLSOK5eMSBhua0kMfzDg8DPFJKwmS311Je2zw21zDHd7Q44&#10;3NtHUNUMsUT6eIpYo3j2ABhHtbaeGyxyfyxisvxHqv8AwjWjzajdaVdzQWzHZJiO5PzcfKN2QPpU&#10;GlXtprfh6PUba3v9OcbnlsRb+dcRA8OrYYq65646dq0uFna50zyCys3dxLYIkqxRzbSRtK4+6cZU&#10;Hv1NTtHcS2zvKYw8J3RzRQMAB/e2npnvisbT7/7fptkktst7avCxW5in3MAv3WAPP0zzU2n3LQhL&#10;C+v5bh24WaUFXBHOBgYOB69aTuSvM2bS1kGmzkpukmwWjlAMbZ6/L0zUsk9sIRNawK8cAEbxwkh4&#10;sdAAMZHtXNaj4kGhqzT3UUdtjaZGJRw4+8VwMMD2zV20vIrzSI9Vtry1mtXQthJivnLjnGMYbPAq&#10;NTRqxr+ZbtbMkbZjAMoaKQDaT0ww7eoqCK8S8iiaUHIUn5ABjPv3FYOkzW1xaXEsOlGJZCWxJBtl&#10;cH+EqmCjD34NVriWWDTfKM9tOI5BCIjJ5bSRtxtbewZJAOeDiqSE9WbWp3k2n2MsiRPcRKu+OG3w&#10;wDdfulQR9Kq6sYNTgCpAdUuIVVpbTyvmhQ/e3bs5AHQd6iiTVLAF5StpcwSbFWzmE8l2vyqGYHBz&#10;jk8596igu3v9VuJ4hIY7mKKZW5jadUOBjqRj3OTVSUbW6E67o5+++EGia0k8mnzS2cg+YSoQ8IyM&#10;4YHlWPYDivOdS+F+oxwvcWPk6xa85msGDFcfeDKTkH6V7Sz28xuJzGcSbfNkMgHnKvA3L0GP72M0&#10;WzyW8jgSwJOUz9ni5R1J4LEKP3h6My8Hqa8ergMLWd7WfkdMZ1InyxqunbDhxhuhB+Vh+BHNcxNo&#10;+TvA6Zz/APqr698WaJPrrWzW2kaXewrOI76DWxIJPLPVoHjUnd9a5TxV8BtODxTaXezWAmPEVxA0&#10;iqT03HJZc+5xXl1Msr01ejPmXbqbKtB/Ej5ujsijcirMS+X35PSu58TfDLX/AAwxe80yRrfJC3Nv&#10;+8QgdzjlfxrjrhAq7wehx3I/LqK8qaq03y1ItHSuR6xYqXOwZHTrUiahhyAfzrKnn2ZGeKpS3xDH&#10;BzWEoXLSsdBNq5Vch8nFZ9zrb9N1Ykl4W/8ArVWkuCetEaK3LLt3fs3Lc1lXM+Nx37vTHP8AOh5m&#10;ALdqo3JPc5x0rvpw5SGzPuGMkmeMVARheDUsnzMe3FRsMfNwM5wOtdSMmMxnnjOOlDOABnPtnj88&#10;0rjZyOtRljWhNrEjHjHuaZjAK56d6aWYMd2e3UY+vSjOS4PGetUhDWJAwf0pHfg44odsAkdajJ/r&#10;TAdv35/l2qCQY6dB+dSAYGB1PU1E5zzjrzzxz6cUJD6DHJ59s0NypAPJ60jN+tKflPbrWlybDS3T&#10;36UhyRnnBxnJzR6DHNMBxwOBz0pAKTnpxUsZPf5eefaox93ORj2GRzx161JzyByWoYIev+1xgH3q&#10;QZD5PzA9fakjjO0AcAjqKlERPWsXobEYGckHkc4I7f40GPGSO3SrSQGTB9s1ZjsGLHIrN1EhqNzN&#10;WI9xSC3I2kYx9TW8mlk4IXgdc0q6YQAR19CKwlXiupp7ORgNbsFyfkHt1phtyxrojpuwZ4OBxggZ&#10;pjaYM/KCKXt4j9nI5x4WBGO9RNGSvPeuik0zJ6VUfT27CtY1ok8jMRs7lJOPbIP60zGMAcitGeyK&#10;rwCB6CqckQVuD7cCuhTTM3ForsDkADP1NMI3cDk5+lSsoGW4603blSCpzkd/TrWhDQ04X156+1KM&#10;jO7PAwcAdfakABwSBknpQcpwcHpj/wDXQ3YAUdhwFHcdc05cn7n603J3df1NPVScFRg+madx2QEE&#10;Lg/d9PWmjlhmlHK5OcnpStgs/wDTiqJsM3DkZ/HFBzg5OPTHof607LZxigDaQBx+NA7DSpz940D1&#10;yM/Sl245z8wBwP8AGkwS2SQD3GPX0qrkMTJRckgk4GCO/v7UowqjBpdh25DAHpyM0q5Helcm1iRC&#10;Q3OMZzn2p65P3ue9NCjbjbU0aEnhcfjUtjsKg3LkjNWkTb8rDNQxYHy81ZjX5geM8Ae9ZSZaQ5VN&#10;TmPC4Y4+nWmoe/apcZyw+ZqxbLsNAG7HYH1NSou7rgU5VCrkmnKnXn17VN7lDkUtUyIRyOf50BMN&#10;/d+vHT6VKowMgc1DZRZtbnY208YyMjpitWz1IhgC2B1rDcBW56DqBSxvhsDOB61yzpxkjWMmjrIN&#10;UA4B6Vci1fd1JFcglwRgg8ntVmG5HQ4zXlVMLF9DphVZ1y6sB0Y5HakOrBlySc/WuYF782Q3J9ab&#10;JfYbDHBJ+g/WvPeCV9jsjVOlfVQW4PBOT60h1NgWJIrll1DMmTgHH4VILw7sMcmtIYNLoTKqbk98&#10;zcZFZ1xd7myG5J4qmbrLDJ/IrVeWdmPHYcV306CTOOVRktzLuT5eGx3rOkbe/LnnkVZlIJ53FieT&#10;2FUsANzXoQjyowbuQXOOp4+lVGJPSrFyDsqschgRjP6VukFxHIphOerdqXrwetMOB1GzPXnOKtDG&#10;NIw6YNNLZ6cbevI5oYY6evYUmc9+h4q9iBAQOgww6ehpCAxx0FOCkqM7R+FJszyB19TTII2+XcBx&#10;9KiBBHH61MwDY61FjB5FNCZAQCOfu+g9qSEfPyM8dzTjleRwfamKAjADkZxmtSDaswCcHAHrk1ow&#10;R4XntjOKy7Bh0PNbcK4wB1P5V5ld2O6lqaenpnlc59K6SwTb1Tjpx61g2A289/aui0/G7AXB5HPT&#10;NfMYmbsz1YI2rQHbkc/TitWDrWbbfMoOOK04BXhSk7XZ0uNzRh2lRmphs781WRSGAFSFvlrilVdy&#10;VBBOQVwcZrOlgVvmwavHnqKjnUqny5/OinUkxOKMK9t+p+TNczqtinA5xn/Oa7K7UtnjrXPanGOh&#10;5B6ke9ejhqklO1yJxTieeapp6ljgDkc+1c/dacnycYAGcV3V9ATyR85688cVhXkIZelfX4atKx5d&#10;SmmcFcWJTPYjIKH/ABqo6YXbz+ddHfW3l5K5QEHOABzWJc222VSPlWvfjK550lYpvhm2kgjGckdq&#10;iJYNkc/Xj+VS+XlQG69OKNnfbx1rYzvcg8vL4PAxninCDPB4J61KY8kZO9s46ZHP1qcxMecdfejm&#10;HYr+Tjhh1xt7Y/KnmLOQpDD2Gf51bjhMR4Abigpg89sYwOtRzGiVimYsM5B+XHPHA/Hqaf5YVyBn&#10;B6f/AF6sBf3ee+O9OWLY/wB3Jzz6dcVm5GiIdo6exqQJ1OOOi+uPU0oT1JDY64zRs+ft09f0qLl2&#10;ECbh06UiqByTwtT7CF4z6daXbntx6VLYyEJg8Gm+XxnFWki3vkdeeMVdi0lpMcGlzAo3MPy8bgUO&#10;PoKidOhxnBGRXVr4ZaToDRJ4QlYYAOB1K0e1j1YuU5JEGQOcnv3p2wnAIwa6RvCssabthz1x6VXf&#10;w9KqkkEn6Yp+0j3BIxBEQnAy3XjgVIIwOBnPrWhJpskZzjePQZI/WkFpKGyE9ufT1o513LSuUvLI&#10;UAcjnkDFFXlt5DkDk59Mj9aKV13LseBrHvcDscV2vgT4eXfiG6jZomERwcVteBvhVNrc8TzRuV4O&#10;McV9WfDn4a2+mQRjyl3DvjmvIz3iOhl1JxptORjg8vnWkpTWhyfgz4UraQIPIA/AYruB8P41H+qG&#10;3/dFen2eiw2cIURinzwIvOK/AsVnuJxVVycmfa0KcKcVFI4rRPB0Nm4JjArrlsYkj2iMUFgDwNoq&#10;WJhXjVq06r5pM7eXQrf2NG5yw/OsnXtGjMLbVxx6ZrpsjpVa9j3wkDrUUq04yUkzSPZnyf8AGbw2&#10;jW0ziPJUFuOK+eGiCvkrwP5elfXfxksAbCUgZJyK+TZ02yuO+TxX9McLYl4jAx5nsfD55RVOspIr&#10;hiozkYz75prALgnOMY/z71KuV5JJGPxpApyoIBbPQk4yK+xufLMaOHDnPb5x/u+lWo754lwHODgE&#10;jnFQkFWwO3Ofc9BTtuRtP060rsVi1/asoXipIdUmhl3byeOgI6+v0qlBbPPwqZJI4HP861bXw3dX&#10;H3UIYjGcdqxlOEPiNowlLY1tN8Qnft3niunttecJzIePf05rE0jwJc43kHOfStG88Pz2qgYxjjp1&#10;rleKpylyplrCVUrtHtvwv1MRpvlfIHOWr2Xw/wCIrK4uQFkAI7V8zfDT7S1nIZSVwem412Ol6+uk&#10;3sweTB5xzXg5zi3Qg+Xsd2W4R1nr3Pd9a8VwRgIjjNWdGvIJ4A0jg8V4M/i77ZccP8vY5rW03xy1&#10;ncpCHDoewNfmuCzDGU6qUtmfa4rLqTo3itjuvHV9BHCZIYg5HU9OteC+JvFphbeIgBnnua9Y8R6m&#10;LqwOZN5YcjNeJeItMWSTOOMnpX61QXtIrnPzyvGMZ+6S6R4itbx/NeIgk8H/ABrqoNQifDQXHlt6&#10;GvPNOtzbKuU+XGcVZ1C6a2ThzuXv3rOdFOVkZWbR6Za+JriyYFzvGeSa27LxXDcqQJMOOxNeC2ni&#10;i6gfDklPery+JiSJIn2N3xxmuKvhakVqrhqmnE9nutbj+zvuIOOma5a81sxuWBBX2ri18TPKqo0h&#10;yetb2kWovLbMnI6t9favmMRgIV6nvo9/CY+VFcrLr6+3RnyR71Sl8SOCOfrVDVNNksmLRPvTjjvX&#10;NXt/5W8luRnIrankVNrRHorMbvRnYv4k2oWL8DrzXMa/4u2h8OVJ6D/69cXqXih9zqCeh71z15q7&#10;TNkrlfQ19RhMojTadjlq4+6smWtd1176U7nxH/31/OsBvmyTyRyTQztJ8xJJ64P+9n+VCAHJOcse&#10;lfVU4KmrI8GdRzd2POWfg9elIFy3U05QzAFUAG7v1qW2hLsMnqeOP51rcxbsauiWTF1JTPOPavUN&#10;D0sKiAjjg1yXhvTi/lrjPzV6po1miwoSMH864K9RRIWpNb6eWi2nBb1Ge1UdUscIQQAvpiuwjhjj&#10;UMGxx0BrmfEl3HHnaUyeK8xTcpGqszznW0xkEcdfxHauI1WFRvGTnPFdnrdwsjuBjPbniuO1Jt8v&#10;AJwTjgV7FK9hNGYIlHAAJp0kQI5B45HNPjX5s4Pr0HUdqQY3Ljn610EkDJjnqDyM0wxg4yM/WpQf&#10;ukcD2pOOeeRjjFK5LK7I4yB16e1RYJUZGOcjn+dWCe2Vxxx259+tNdOG7DOOgJqgKrLuOc8c59RT&#10;XUY3bzj61L056HvmmBCy8oeh9KLk2K+1sk84+gyKYqAscdvWpHIHA6kcnFNKkvuH5GncQoG/JGz2&#10;I5/MVIG4FNUgqMEepJzzT93fbz0xRcLDl2k4JIHOT61KAAAeME46mmJkHBAAwevOakwTwS+CeMfz&#10;qWy0EYIGOSTjHYVMFwuBk+vA4xUYGVAOcngcDGetSIQFJ4x3bJqREirkZOeny4A/WnAY5ABxTUG0&#10;tgYp43b+PU/JgfzqBDo0IYYOQackZY8GhThiAenT1qRQB1P5ClcY4EnZipo0OMDkeh5piJluCecY&#10;q1EpOBxj9aktajo0OeR3qWNCB908jnABx+dJHleTUy/NxjoMGouaWHIMl8nHPXFS428AkEjimrnc&#10;R1AGT75qcY3AkdKi40hYoy2Gzge1SLH06daRRj5cVMB3x+tS2PlHRxMx5HzHBCg5/Wn+Vt3dT9TS&#10;qhbGRnI457ev/wBanhM8rkAnvUX1KsQ+WEXGzgHpTmwOp6eg9KlVM4zgZx15pDCQo96q4rEQUdcH&#10;HX3p74UZ+5n8cfWjLcSc4PanNHjPv1pDIwp6kYpPL9f1qYAjg8nr7UnkhGJIAXGOmePWhMmxGB2A&#10;BbjgjpQyB8AjAqRQW/jwx4JFSRwvMURE3s7bFAySSThQB61S12HtuafhnwzceJbswwRF2LRxLjOC&#10;7tgc9gACazY7GUi4BTHkKxkcjpg4xnH97getfcf7O/wPOgeD7ObVYU/tS4nN24cA7VB2qOfQc16z&#10;b/AXwV9jvLafRbaaC62+apXacK24HcOc7ufrz1r0/quiuzhjiJXbt1Phb4W/s/a18YPD7z6Mba3k&#10;t7zyp7m6yI44yqnLHnOADgDknqa+uvgz+yd4V+GN8dVuJbjxFrPleUtzqCqkUQ67o4cfKf8AaPNe&#10;v6J4S0jwrpcFhomnW2n2luB5VtCAka/UY+8fXrV522oIppH8wYyIvlx+IrshCFL4dzFqVV++yOW3&#10;WGdJfP2FASwB6/iKqahqxVhErhyCMICVxn+8ex+lVpJkskkT5wgBYRRLycdqpmzluYk+QtG7iRfO&#10;PRfSqb59DoilEUSTW9j5qSxhUIkJYbsqeowOlRXOtyrqH2aZJUtnCyqx2uik8bQR0z69qmNq1lE7&#10;pcTQrvLNFFgBh/cOecU4QQpEYjJHEqqWjGcNs7jB4OPSt9kZ7lXTJWnmN3JKZ1ZiEEpHyr746mrn&#10;2VSEUpGiFsD5iePSo1shaTIsQ+QjdheAT7U+5uSs6RIAAp3GuX2nK1c2cbrQlWAlJzE+WzhTH+7I&#10;JGOcYyKyYNGjhvJJre4uS8/7zZM27yZlPO0n7qnuB1q3HfSA5KbIQCpKcH61XhuYtOs3a9SIxyks&#10;JVJzg+uehrdTurk8rTsaTCd12RxoD0b5cAD+97mq7I3214RLGXVM7ApGT2ye4qvLplrfwyXdpezH&#10;Ee1cSttTd6rnHFEcUgKP+6lkjURiRBzx71N7O7Kt0Iryx+3TkjU7qwvoFAElvEEI+bIIByrAjqCO&#10;asaaCk1tA3mxyoSzXGFVGRuMMPQnp3FWru6DqDc2zTtnkxpkj8+tZeqvaLYySXkaFzl0DsyLIR0C&#10;sOVb26VqpXRGuxdltTJqH2QTyRyDcFO7lgOWXlccever0cUEaZZT5p4ORg5+g4xVH7bBqtnA0G+4&#10;nWMT4MmDjb0HapLG7e806CS3lleNvvRyqC4z2Of51Eo9Avpcm/sq5aOTypHtxu3LIpViPUY6VVls&#10;irF5zFOrAru3bZQw56jg0Xs91ZaXey20E8s6fOkIYkzeyAcA0zQ75b8R3M2kS28ztmRztJhb8Bx+&#10;FOCS1CTk1cq28twuqiGVILi28vCybm3zY/hXPGR/dPBqwIlmhd1la0t1wqWE9oFUAHkjoR+FZ97Z&#10;61bSrbDUftlrJKHWQRiOSElsjIHUYq9rM089sIb0+Y6j5ZrcFBz14qnNJXYuVt2Q67S6vNNkGl3K&#10;Wl9n92ZctHx6qOcVUt4r3UdHdnS107Vo5MSTW8AnVx3KgnKqexJyK1NPncW6b5xJhdpMjDn61FNd&#10;z20++JIFgIO54jyM9frioVRS1RTi1oUpopL1vscsZcsgJuIuVB9PVfxp72M72RSNJUj5V5ZM7yB/&#10;GrITu+hq5aXctxbme7NqU4USQksS3+0p6fhVK+k/tHS7xLGR7S6jkBE0SBXjbqTtbg1pdvoTZaeQ&#10;y109tNijtJbiOfOC8z4WSQnozDGB7ir0MIeWRHA2R5YrEAwHoyqeRj2qjZam9tcDTQ8VywUeVJI6&#10;xySgj5jtA4I9VIHtTNHnW6v0tSTHOFZpwJQsi4OAwz1q9xPuaxuFOmognFzBtO5/LAVieuVPcenS&#10;qNparpelC2i+ySWhkDpHdRiNY3ByQOcAg9Owqjqsl1pWrW939sS8hDmPYbRd8qn+FmyA596NRZr2&#10;wuNOmijsnuIGWz+z5jRnH8JZskN6AjBqNi1d27FpfsWn67K0m97g5QytKscuSflDPkBh6ZrF8bav&#10;deH7mCfUtN1EQ3JWGHWdMtFu3gOVKieNc5XtuAx2q7paS6dpkX9rR21zGJBE8s0ZM8ePu7s5AKnu&#10;Pl9qtX0N8dYgM8v2hVGV8kkPF833lAwrj2Ip3sKKSY3VJbeOY/Y5rbUb5FKLb+X5fBHzKr9UJAwo&#10;JxmrVlfxC7MCCUQeUHAlwHjLcqyr/H745p2s6VDeSW8xDSR4USSL+787DAruIwBjPBIyKtWmixSS&#10;3cF5EhTzy+BuGQRwykdz61MmgWiFvrcyQxPLGHt2Pz3CREsGHTrzg1nzvHp7215ezfabFpgsM0QO&#10;beQjbgfLnB9a6K5uDBqCQToI7JkBEgJYOehRvQhud3cVQuNDWDVIJ5ouJCyyQRcRHAypZWyM++Kx&#10;5FujSNTuY9vr0d2PIYx3LiFpPIjZmJQHAJBGRxwccd8VIv2beWs5o7O4I8oeZlWCA5MTDoAegYci&#10;suTwBYjxXP4vudOx4lZGiiv7YMzW64x8qbgpYr1OMmruuXl1cGzXL3bMpmPmxIqXEYGTGykghiPm&#10;Vt3XinTSiOdm/dL9vexLaSw3McscDIIyxYlwp4Lbhkhv9ocV554k+GOka5ZyCWCUahCGddQtZVie&#10;dO/mLs2sw9hzXW6VrVt4g1K70yyS5ne1AaX7bEY0hVh90SHJJDDPPaqsmr6mfFVx4YkslgaO3W7s&#10;dSmBe2uUBUPHvGWRwecEbSO1aThGorSV0ZL3T578b/BHxL4ehN5bpHqdiThRBIBcAtyAY/4j/u5F&#10;eXuCjsHyHBIZShBH4cGvuyKcX1zLEHiea2jTZbR4YgFuBvI28jkHHA4rm/H/AMKNA8fJcS3lrNZ6&#10;qW3RahbxqJST13HgOB75rxKuX05X9lozrhXlDSSuj4yPHqKZgnk9MV13jb4dap4JuZjJs1DT43KD&#10;ULU5iB6hZB1Rj/dP51yLZIH+NeLKEqUrTVjujKMtmV5G+XGTyOP/AK9U7grJn+L9KuyAr71SlRsf&#10;N83++BWkWJqxVlX9OtQOpDc4/CrcgBHJA/Cqz8LkVqmZsZINuf19qiJqSRl3knlW9BUDkkH+9zit&#10;ES7CJtC4Xgj170wPnk96jL4JxzjpSbvmPseK0JH7iVGfQ01iy9OfX/61M3k9OaaZMcDkjgcenrQA&#10;8ycg9j3qFmIPH3Rg9aaScY7Cotx2kdqaQXJDIBknoO//ANamgnbzg4z9ajcq3Hf1pGbOCM7j14FU&#10;K5JvH6UqjkZyM+lMEgHUAZ698VIScIfapuUOXDEMfXP4VJFy2DwD0NIuR0A47VPBBkgHPX+VZuVi&#10;0iSBCeSeD0xWhDbGTq2OfSnW8Pft2x/WtO2tCvXf+PNedUrcqOqFO5Ha2BbGAffgcVpQWJwDzVq2&#10;sguc/Tite2tvUV41bFW6nbCkUItOLLnHPPFTnSsqCVOa27e3+XPeraWgPAX868ieNs9WdSoo5ptM&#10;JXmoZdLxt3Db+tdY1qPT9KrvabTwPlHT1rNY5t7lexRx82mhe1UbjTyN2BjHSuynss9R16VnXFkO&#10;elehTxd+pk6RxU9kdpJzn0rLubMhST8wrtrmy7lOe9Y11ZZYgDIz9K9ijiPM450ji5rUqPu9O1Rl&#10;dhwemeuK6C4st43Dn8MZqhJbYbB6V68KtzhcGjP245UfnTWQbPQHsKsbc5wpPfgUhXsTntkjjHri&#10;tXIhIgAPXHPpStFtVcdR0J7/AJVNsxyBn/a/+tQg2v8ASnzFMhX5cYTNNYcgEEnqMnqPf3qZYxvY&#10;LyOnpx60148cnqOlaJmbRFn5Rz9OOtJgBcnjrUgjwuM8ikZVbB7cDmncdhnA4ONx6nJ5ozngD5j0&#10;JNOVj0OzHYj+tIdo4YfgeD+Yp3uTYVSRsJ+6OtPXbz/hRH8wyX49O1SKren60XIFRcVIqeoz06mk&#10;Q/NntU8UePv+1Q2UKowuSMEjdx7dqnCkNtONwPbpSKNnGM468/yqWNSD0rFs0SBPmwR0xUijCkjP&#10;T8aFQjHt0qRMjqahl2HouTzViEF6gyBgnKgdM8E/lViAbR1rNsCwijihQSvVvbj+dPjTj/6wpSSW&#10;wKyuVoiIgEnjappzjDcDNAUlcHFL2wcgkc+1FyRqAlyOccc4FSqQu0/Q1CAVOAOKljjLnJz/AEpS&#10;sBIWZhnnPFRTd8fNVooBxzj1qCRR6dqysjVNkQGeDjFS5PBbrjt71CPlbnnH9wZqZXzwRgetVZDb&#10;YqruYD7oHQilcgHJ6e1OTnKjgdjSuuOmKm2pC1GMSIyvU1WI5OcVbONpI9aquvJ3c5NWmGpUnzsz&#10;27etVXj2qQW2D/PrVudTsB9OlVX4bgFPxrVajS0IGHpTHXGM45qVlOMdufrn/CmMQc5x6dKpFDcb&#10;XwAR+NRnA6EdP9mpCM5I6Y7nmh0JBwa0M7jG/wB+mlSPvYGCfcVOIfUc5pfIAQrnGPSggqkHC54p&#10;hU/NkVcMJO9Sn45psseVOaaBmbIdvB5b2qs5xwcir8kPzFgMH3NU5V2uxbJFax1M7l6wnAcA9+fx&#10;3dK6WybeOa4y0n2bDnnPGCTn356V0OnXRZkwc/jiuDEwvqjqoSWx1dhkqM/JxXR2XQc1y9hPuwxO&#10;e+Paul0+RWUZcD8K+UxcT2qUjobcHGK04KyraQY61p2kgHWvn53tY6rmkoA6+lMc/LjvSq2U5FNY&#10;k5PFcXLcLibvmxmo5SNq46Hin5G41FKRz7dKpRsS9SrcORyeK5+9OQQcVs3chCKCR+Vc/fz4TJHN&#10;deHT5xS2OevOScAgD1ArKuISAc984rTuMSycnOT6VTul+QHsR+NfV0dNDz5bHK39uORjg1h3cI24&#10;z0PpXS6iud2KxroZXjrX0FF6HlzRhum1wccjkj0B/rUaoD8oJyOmehq7Mnzse560wIQea7LmNiIK&#10;CpGPepIkLcAfTvj86lSLjHeneUDy56kZwKm5diFUBbGBn34/lUiocVMkeG4G004Jt6j8qzbsaWRX&#10;MWcg0CME4B4buR+NWTFhsfmfp6UMAGGc4Hzf/WqOYaK4QAcAUIpIyO3UHrU4iOMY5+tOEZJBxyaV&#10;yiuIfl+tTxwlpOePQjmniLbgtgAevFW7KEngDAHAx1qGykizp2n5YMecAZ4rpdO0Zn2cH86bpdsH&#10;YEjGR0zXY6VYD0rzq1blOqELkFhoIdhgYPoRkfnW7beFtyEBBjjsOa29L05SiAJx6GuqsdLU4yB+&#10;VeFUxko9To9nE8/l8FRyLkJwf9mqE/gMHkx/rXs0ekhuMcU99DVh9yuR5i11JVJXPBpvAgwT5QrP&#10;n8Cr2i7+navfJ9AUA8Vnz6Cm77ny/SsP7XcXZs1VBM8KfwRnAMRwOtFe1t4eTbnAx9KK0/tf+8P6&#10;ujkPBngCLT4k/dY+gr1DTbKOyQAdaSG2S3jAVR+FSxtX4ni8XVxc+eo7nvwiox5UWT81VrhM1YDZ&#10;XilKh+1ecnYqOhjyRndSxgirssA64pqwH0rbnurHXF3QwDpTZRuQ1P5dIyBV5qU+pR418VbNZNPu&#10;ARk47V8daxbiDUp8BBhyevavtP4pSJDYTZr4x18+bq92R0JOAe1f0PwRJvBu58nn9vdZlAL1Lbnz&#10;3HFPCjqTv49QOfWnKfoc+1GUbjeR9Bn+dfpR8SxNq854zTo7fdMFRN7HsasWuntcuFPK+orvPCfg&#10;WSaZJ3Qv/sY6Vw4nF0sNFymzqo4edWaUUN8I+EGuvLLjJOOSPWvX/D/w+jlVA8f6Vu+DvBixxJ+7&#10;6e3pXqmkeHkjjHyfpX4tnHE8nUaps+6w2XwpQXNucCngSKGPiML6YHWuW8ReE1XJCFf7vHSvoGTR&#10;4/K+70rjPFmj5jkAHNeblmeVKlZXkdM6MXC1j58GotojSxIQg9uK5PUfEs1/qgiRCjDHK10/xJ0p&#10;7LzpIB8+eAeB+OK4Xw4/+kkz9ecEnBr9kdGGPoKbV3Y+QhUlgqvKtDsrG7ltIAJsluMEdvwrp/C+&#10;nvdobmcFPT2rmdPdbq5iyBJjk12V5rMWnWEaR4D+mf54rxMNk/s5+0qHr4vNuaj7On8zROomVDEC&#10;xNYeoxB2GU/Kq1vfhzuVsf3sf0q3JiRxzt559q9yMnBo+Gk25amfLpY8rKgY6ZPH+RWBrOFSRiQO&#10;D1JrvoLVZLZg3C+neuI8XWhto5C75HNOFS9Q3hdnFXN7td9nGCOvNVXv9rA8gDrg1BqF6kGeOR1E&#10;fWse51EyOQij/dJP86+iUYyWqLszof7bw6FXzx3J5/wr0fwr4ptpbZIxKBJwMH1rw5bh0bKuQD1x&#10;WzpVxIJd6uQVPUGvJxGChL30VO71R7pPdC56N269z9K4zxFpZaMvFncewFS+H/EP2rZHMQhX7pya&#10;6Oe18yPfjJxxg8GuSlNUnaRhGUoux4NqyNDMQchj0Vx/M1mbep3nGOv/ANavTvFvhX7SpcJsfrjG&#10;efQ151cQPA7JKhSQHJGO31r6ClOMo3RunfcrKACQcYJ5IzwKciEjBODkHPTn05pwyMZH15xn8qco&#10;KqSXyeDx61vcVh0O1j9/+dbmkWHnsmAOaxIt25ieCecL6+gruPC1uJmyevHQcVLlZXE+lzqPDGl4&#10;QEjHfNdtbKsCDaMfjWbpNmLeEZxz1GOlXpHAXAyg9f0ryKr53cuMblS91hrZu4H1rj9d1YtnMnfI&#10;5q1rl58/GBj72729K4XVNUEznc36UUqL3sU7ILy6EnDYwO9YUreZIQTgeoqSWXzflD5B6nkYqEqN&#10;ue4HIr046Gb1IxgphiE788fypGBOAflIznH9KkKsOuS3Tk4GPWg4PI24HvzVXEV9o5A4+tR8YI38&#10;9c+tSsAvPJ45z370xlw2AMkfmPw6GmQxpLdDgFjj2GKjOwKSBzz2p0mRkcfic8004bpwCcnPXFBJ&#10;HIA3v9aidV25zwAMYFTbSNyrxgjmmkY4Crg9Bn096dwKrL8/3+v6YphbCsxOFx6ZNTMc8ikOEJIw&#10;R25FFxDMEjbk8jBp23LDORSnLcqSMHnml2k5yevSmmMcg5zk4xu99v8AntT41wnB6cH/AOtTVO1i&#10;cnipFXC5ZMAUmCFHGCDkKM4qZDnAHWooyS2Dwf05NPiQtznHIpXAmRQedpAyMc5JpygBAB0xUaEA&#10;ZXOSeKlUFsVIkOVfnU9ST1FTqoG89/So4F42jjgcirDLhcjmoLSJolO4ZHLHoD0qwih13qcH6cio&#10;0GTnBB6cDuamBIcEYwf7h5/Gs3I2SHZ+WpYiTyNhOR7VGMspIxirEa55HXI4NRcFqOjXLhhs4xip&#10;kUn7wz+NNiiIYc1NFEFcDA2frUNmlhQPmBqdIsBiRxSRx7gD3681ZCDgHDDn7nPXpUNhYIlAHPH4&#10;ZxT2jLEAdFOKdHxkgjPpjrUyqeoB68Zxg5rO5diJYgNuBTljBxl6eqhM5NPIxgAc07jsV/KXg84X&#10;v/8AWpki5yAOe+OcVbCcjocjg/40hTe5z164NPmFylSRcJkYy3OMdAaUIV/LFWtgK5OeduKdHaPN&#10;MiIjyM7bFVBkk9eKa1M2rblXaCm89ssTz0HOcCvqT9n39mqS7v8AS9e1m3uPMtZWmNtKoCA7dqbg&#10;euM7vrz1pvwb/Zlub7UbPUdXtozZPHEZbUlgRjaxKnupAIIPB719baJdTTWKXX2OTThIW/cTHMgV&#10;RtXd7kV7dDD+zXPPc86dX2ztH4TYhs4bRURQMqNo4q2pS3GSMn2pnl5CMf0qWGUOuHXD13KD3ZO2&#10;gyTKgPFjzTjH4etUYTJBbYlnNw5zvcE4OPQdq1pBHIu3aEPqOKzmsYoH4nIjbJYHpUzjLoVCSMbU&#10;ZWgbzUc4yenO3P8ASn2l5/aFsgiJB7f/AF62P9AhjcbEcMMEHHP1rIfVrOw3rH5cAHpgE/lWNlF3&#10;nLQ25nNWUdTUt7eeFSXjD5GGHYisp7a0a5RByrZdCOQueoUnlSfalg12Yv8APhIeMEnmi4vbRsyC&#10;Jdw5+TArp50tloZWew2GSOJEti+7ymJUdML9e9ZN/OxkldXxg81o2utWWowhZYljZRgcYOD71ja5&#10;CbJZGB8yJx6dK4K876o7aMdbPqJDq22zx5Ylz95etLBfi2uVSWMyQXHBhfkZ/HisfRLS6kWWWCM+&#10;wPGasDURcyJHKzpLD8wyMZohNxinJGk6a5nGJ0EEsdqs6rENpJ/GqQ1pY4drQtBA77dx6hwePzqC&#10;G6knGeo9KZfR316HwixxKx+eUen8X196aqOpoiVTUfjIPEGotoiS3UgurmNAJIZoh8oPo2OTVrTf&#10;E9nqVmIJHS3MqGOSGUHAbucnPSoNL1OfTrb7JcnLEHJ9j0qrPObpJ1igQugOxiAAT36eveuiNRR1&#10;uZuHN0+Z09gv2axRRKBGibFwATgVnjU/KfY7ksRzJjqvpms9JbmBLe2VMSONpPatSzs1u7sR4/do&#10;Mk5Bya55VJVJWWiRcacYK8tSTS9VvLG2uLjVJESFn+RIgSAo6Z7kmrb6rAbyMecsbSAMqv1b69ga&#10;laGZ3IEe0KuU4G0kVV1PQYta0G5t2n+zySKUE8eAysO+Rzmtoc2qXQxlyt3HalY2txFJd3EsttIV&#10;2LIJQpJ/hIz/ACqppenzLZoJp2YL3ZiSfxNVWVpNKtrK8KzwQYH73kkr0bJ7+9XUumEJfrHEOgHW&#10;sas1OXLE2gnCN2XRp8GCCSiMOidqzpfD9iulSCC7udOldTCkkEvKv64PrUsXiCGZ50njeIqu5Xk6&#10;MP6GooprEacsv2lJLVZt0bq5cZzjGRya6qdoRMJczZQ1TSnstHtpYvPjvLVkl3wTFvNccYYE/MD3&#10;zV5tWW98trYxGYY8wGMjH4VS1vUTNLGIT5Ug53P0NZlrcmbUpZtg3tje8YzyKxlibysjeND3FKRu&#10;XGnG/vbYj/VhmkZicFWPUKR0BqheaTZ6TrL6jsQXAjKxSgkkknJyvTFdNY2Tx258uPfI3TjFYPiQ&#10;XN5eItlG/wBotyQQR1U/e64H0ro55JXOeKU3ZvQkaeWw02KRokk80gziEF4QPYH7oHqOas3Uv23R&#10;z5ErzlXE0CAiQA/whupI9D1Fc5o+l6pbXvnWk7G1kO2SGV9zRv646AfSug0yxnW6xNIiKrZV4gyn&#10;P4VLqaaqxThZ3TuaFmWurGctL5kUmCIZQFETA5+VjyRmqOg6lNLNExyPKZo2lnJ8xl3cfN0Ye45r&#10;SurGNbhJEdUkYHe20DP1pYLaEw+VvScE/l9KUqiJUdGWYNNaC5u5YnFwl4AWikbcv5HipYz/AGbZ&#10;4jkFwkEeTH1mBHICqccY96y7+/t9EhiLyC3yQgcjdWrOkdxYbX2TwOMNHhZN49wQaFaWwPQtWN2Z&#10;rC3u5IJreaVQDHJhipPY7cjHuKtOisY2cksoPB6Z9cetYv2gWTRLAPLiVdixRjgD/ZHRfwq7a6nM&#10;7gCAD8ann1sQ4tq5Feyzw3KRizzaYYtfKwzEe+5eoU+o49qx30vT7Sfy4UhS9MWAyxHcsbHI2ls4&#10;wecDvXR30t6s0Sx2nmW7E+bKGwU9xVC9huf3cVvJIGAwD5mSp91PJFOptpuVCxlS6Z9ktp54ZIrS&#10;6uB++vOELSKMbmyACMdQTketVpYWYwXMcX2lnOx4yyxrHheXU+/rVnW9Fvr42dxp+qPp19AQssex&#10;Xt7pO8cqHp7MORTbm3upbpFtoreytowpxFCwIwv3GYcYqPaOK3NeVSKrSJZ3t7LIJnWWRYmubpgE&#10;VducrjgLu5wB1q+LZRcSeY0syNFhVeRk2n1DA5FFzbvcvEcuJM/ci25Oeh3dqnu9OMtkyNJIJNoH&#10;mdOR9KhybdytLWZhT+G5rbSr1JW/tR70E3LXMcTJLGORG64AcgdGHJ718+/Ev4D3Fi02qeHLf7Ra&#10;Z8yS0jDbwh7xqcnjuO3avoKzEulxyQzapHLHKS0KzAh0fqyBxwVI6Kea0rSW3laMpgOjEjY2WyRk&#10;gDrnbyOaVaHt42miYfu3eJ+f8qsoOeCCRyCPYgg8giqUijjg/nX1r8ZPgLZeKvO1Xw48Nt4ibc8l&#10;pI22O87nHZGPr1r5W1fSrzRdRmsNQtpbC8gbbJDOux09iDnH1ya8Sph50Xe2h1xqxnoZTxk9W7VW&#10;lxV2XG45GKqSnaee3tUxG2VpCTnBII71BnOMcEDip5FxzmoGAOMc/WtdjMgk+VSuc+44puQcZyMc&#10;0sig5B/lTCQx71aYCKMgYzz6cZ/woLEl8nbnrxSs2flPP9aaz4bnnnP4CrsSQl+OvTrxUbBgpBXA&#10;z1zT92QuOc5Hp05qM/MGByQcY4oEIWU/MeN2T06UAfNkYwODnrSsOcZ4FNwwGeCfelewxy4GMd6n&#10;QqcA1XYbA2KkV+cZGfpU2ZotC1CPXKk+ozj61qWqDc2enqeOnWs61BK5PXoR61sWYx0rjquxtTV2&#10;aNnb5OMcHINbFnD8oIGKo2yHaTn8fX8K2LeLHof5V4NaZ6dNFq1i5B5xWrBCY/eq9tHnHb9a0oYu&#10;PpnFfPV6h3QRNFHV2JA4Awc+9RwITzjitCNCeTXgVZu+p1xRCYelV5YR1C9M9a0ajkjBGTyD+dcs&#10;ajuU0jIlh55zxVKeDcOmMda2Jxhm4PSqMw3N1/SvXo1WZSRgXNvnJI61k3cHODnJP4V0t1GdprJu&#10;oC+T29K+hoVDhmtTl7qAdsgehrKubYbz79K6e5hU9QPxrGuosqQPzr3aNRnFUiYLw5OCBUDRbeeT&#10;2rSniw5x1qt5RP3Dnj6/zr1IyujksVAu0Zz81KF2gHgn6VZCktkZz1wfU9qQRZ5PHI+lXclorNEH&#10;5J3DG3pzTAuRg8senFWgCeQDn6UeUeW7iquyCo69sc8frTTErKBVvYAMkeg/KmuoKEj5DntVqQ7F&#10;IAbueARghOPxpNjJ92rZiXoD046Uzy2ynB6DvVKRFiOOL5ucVLGg4/wFEEZZuflPP0qeJVPA6E8E&#10;0nILWBYgeidDx71ZiUswzg0xANw/wqzFHxWMpFpXFEXAOBnNOEQ4xk55NTLDjpzUyxHsKxcirXKu&#10;3p17U8REE45xVkw5wB16e1KsRHA61POOzIVjL8+lWYVKsAQKkWDB4zwM9BUsUWCAU5qXJF2BIAeg&#10;qUQqPc/kKmRMqCOn61L5W/g8isXMpRvuVWiA6ChovmK96ueVhOaiIGc1PtAcUVWjPRR9fw9KkB2K&#10;AORVkxBfbFQMowCD+laxlcyasLEQ3XkcGkkhI69s0R56LipZTxSYLUpOG3j3608Kc47VM0ec49aV&#10;YSORzQpFtMEiBXJ9M/N2ps0YDrViFCvAIx05FRTngnHOcdam9yVoQ4wOenuoH8qryLirWwlTj+dV&#10;pxtbDHB689M+nFNFFO5biqbKwxj9KtzrkID1z34FNWEbsdB0roiGxVMR3ZOc+1BgLKe/T2rQEOOv&#10;b09qGh7n5j1waq4rma1tz0FKsW1gT8wHXitB7cbsc5qQ22VPNXcyZmrHjrT1j38cuTz0Aqc27L1p&#10;PIU5Kgk/WouDIMHrj5fTvUMmNp61ceIdAeev4+lV5ozzgH86aZLKMw++Nw/KqU6llB4wenv/AIVo&#10;zoN2Mj8zVKQDn0PUVtFmLZnspVs9q0NPnCkE49cY9aqvEfT5R70se5HDA1c4qSCNTlOrsL48flXU&#10;WGoZIBNefW10E6Gtuz1AjnOO/rXhYjDJ9D1adex6TY3wZfWtazulHyk5/wBquAsNU29C351t2ep/&#10;Nya+aq4VptHpQqpq53MNyDEvzUeeOBnj6Vz1vqahOatxahvxz+teVKhJdDXmRpvIB0qJ5/lqm14G&#10;6VUkvQGxmphRlITlYmvJQzNiue1KbPB/SrV5fHblW9axbiVi4GTnv6V6tCiotNmMptqxCvJyaz7y&#10;QflV6Z8dKyLmTd0r2qUTmm7GXdFWbOeMelZlzH8xULWtOxHHFZc/KnGM+pr2KWh582Zc8e1s4z9P&#10;amqn3ehXGM981ZYE4z3I6e9EaFNmDmum5itWMEYLg9vYUBccEcHvUzK69OOnQ0u3LAEHH0HFZ8zN&#10;bEPlHdjIyPypRFkHFSxxk4+Trx0HOP5U/bgHP6VLYyLGV2qM8Umwbjn5+PTrVhUCkZyD6f8A16dg&#10;Yzn25JpXKRWVAW49T1FPjBZeB+dThctzQoG0DsOpqblWIRGNoXHOO/ercACujDnHWotp25bOR0zz&#10;UqEIwA4rNu5odZpBVgM8emePzxXe6Qu4j3615vot0FKZIGcHp3HUV6HoU6lkwc5rwsXdJndS2O80&#10;uLOM11djCoGcVzGisGA5rrrE8DNfI4mo0daijUghHWp/s602FhgVZVsgZ4r5qviHFs2USpJZqQc1&#10;Tns+2Bj6Vqs4qtM1eLWzDkOiNMyDZDcBgYoq82N1FcH9reZt7MxgvGaUJjpTLOdZ4hjrVry68aWm&#10;jN0NQ+1WUUVCqVKXC9xWb1LSuPaIN0qJkCUG6UdCKrvdrnHehJm8EOYZbiqd5L5aFqteZ8uaxdcv&#10;BFbPzW9KPNJI1PGPjHrRis7gBx3618k3chnup5XY8v8AxHtXvHxz1Vvs8qgkM/AHXrXgbKD1A6kc&#10;V/T3C2E+rZfG+7Pgc8q89ZQXQDlFyMAnoPrUik+YCDye1MA+bnn61NbRA3MQAyM9a+ybsrnzW7Oy&#10;8KaP5xj438g46cV7x4I0ZG2kqDnuRXI/CjwBda5Cly0flx5BGQc4r3fSvBQ0qAEAhvavxfinN4c7&#10;w8Z6n3uU0IxhzGpollHBjC4rqbd1RAARWFZ2cgTjPFSzSSW5wc1+R1IutLR6nvytsdGZBJHwa5vX&#10;UR4jkDp1pYdZXbgnJ9OlVNW1ASxEBxivYy3DunXjJnJN6Hh3xIsAyzAcZOeK8D1hWsLkkEg+lfQ3&#10;j5xJvIPzYK4xmvGdd8LalqUpeG3lx6kGv6HyuooUFzM+Kx65536mJZ+Lbm02hZSB645rZ0/xGbt9&#10;zSEcdjXN3XhbVIABLZSD3Rc1FbwXVg25rdkwB1U4r2HKnNWi1955LhJdD0yxu8NkngZ+UV0FrciS&#10;RQTuDnqa870fUjLhCQR3xxXUWF0VWPJzjpXm1YWdzGS5tUdn9rCxAgZ/HHSuK8XXQuLaTB69fatC&#10;bVRg5OeO1czrNyZ43QE4Ixn3rlp6VEbU1bc881Ji0/z8k4Gaolh04zgDqMZrY1WxaKbd71mMB0HN&#10;fURehsRLyyt1z2yRitXRnKOik9R34/PNZ/zdV5+p61PZuUmCg4PrTavoZtHcWXOABsHTI7V2uhar&#10;ny4pwdo65AriLD5hWzbytHzjJI4rxq1FTMGrvzOxvtOSdN/YjJI71574n8LC4EhHyOOh5rrdO1/Y&#10;PKnOY89asSiO9UqvzK33ea4qVepQlZhc8HubGWwkKONhye3FQMmOCPl46da9P8VeGxdQlo1+br9D&#10;/WvN7m1e1n8uRCmOB7jPWvpKdRVVeLNU7jEUb+5x09q9G8GQFY0Y5x6Hjp9K4Czj82dFBBz1/CvT&#10;fDsJtokQHFKq/dM57pHYQ3PkxgHrVPUtS8uFznn0NV5Lv2Pp1rA1vUMQ8nPPWuFK7NVdmB4i1d7h&#10;9wcMPpXLO/muSxOR2q1fTNNKSTlAev09qqkY5OM885P4fnXoRjyqyBq7EADN8x68Nyf0oIG3Pf1p&#10;xycZOPmOfqemPakwOaoQwDIw3P6UzOVI74+lPYZ4yT9eaDgLk/P65/pQTcjY7j3wKh67MNwBxgnv&#10;U21uhIGO/T9DUTqBkYKH3OaCfMiPC8emaTGME5ySewp7L2wcetaXh3Qp/EetWlhCgMksgGAO1TKc&#10;acXOTskLboRaP4bvtfmEVnbvJk8vgmu1h+AviCeFD5ezjpjivrv4WfBqx8P6TbgRIZtvzMRzn616&#10;N/whtqBygr8WzLxBjRrOnhYppdT6jD5RGUeaq9z8+r34Ca7bRFzyfZa5Wy+Hus3t9JZJZyCaM4yQ&#10;cfga/SS/8GwSRYWMH8Kz7P4dWKOriCNG65wM1hQ8RGqUnVh73Q3qZLTvHklofCB+BWvJB5jIASOh&#10;BNcVrXhm/wBCuBHd27gDjIBOf8K/TS58E27Q7RGPwArzvxl8JLTULdw1uHPrtBrfL/EFVKnLiY6M&#10;dTI6bj+6lqfn9gbxz15PFOHTJwQOgya9T+LPwml8JTz3doh8jqVAwFHsOgrywAnDBiT6Dkj86/Xs&#10;Ji6WNpKtRd0z5Wvh6mGm4VFqOTJbqM56ZqXttHU8E+9RxAv0+/8ASrP2abb5nl/Kx64NdvQ5nJLc&#10;ai46H5SflA7VKgwwJPGe1NVNvLcj6YNSxAbiAe3PHSpuUkSxAYA/iHWtDTrQzs2RmqkEJLZ/iro9&#10;AtwGdSu446fTpz71DaSuXEy3i8two79M+/TNP+Y8joM59atX1qVnYdjj601Ihwf6Vz3N0iMx/KwA&#10;wKsxwlm+6T+OOvSnR25HUcVaSMH/AGsdeMVm2VFakaQbuhIyeKnRcMGOKkWM469vyqZIgPlPNZuR&#10;pykSALx1HrVgIQOeOc+vFCpkADFSCMocbefc4H6VLkCQgQBA56jg47U4gNxgYXtihVZcj16jA/nU&#10;ka/Lnp160rgAG5RhOh5zTiuenNJt96coA6Hse5p8zAAny8cKT0qRgOTjJ9TQoL5JycHFSxp37Urs&#10;LjUjxjCZPpXr/wCzV8PLrxb47trr7O8ljaBtz9gx+6SDXMfD/wCGlx4+vrSzsLsCe7kEIbBJgYk/&#10;MwP3lAGSRX6G+Bvh5pPgrTUt9Os4YJzEi3FwkW0ysq43EDHftXs4LD8372e3Q83E1r/uodd/JGtp&#10;Wnw6VZR2sCkxxoFH0AwB9AKnjgVZWeeRnb0A9KGkFvkA8+tULjUUjKu2Hc9RXtqPV7nPstCa51Qw&#10;qyBMEelUItRZkd84lXrGf6GqGpag80W9MhqpQ3FzMgHlcHqehqgLd34ujt7iNJDtJbaTUsurpdLg&#10;tkH0NcL4q0a9urS5W2nAudpaLgZVx0yD1zUng95bq38+8DxsigNEePm/iP8AhXBCpVc3FrQ7ZU4c&#10;iknqamp3g02wIjuJXC8B5DlgPc968q8Q+Oxpmv6ZJfPLJZecI5TAc4DfKGOOoDc/SvXc6fqFtKsE&#10;CyLGdrgEBlz6j+orBvfCnhpLaCDUdLglhcGOOS4Bz7oW/kTXNUw7nNTjKyXqdNDEQpxcZxd2Lres&#10;yvaIltIoYEMCeRjrWlaTtNbeYoMb9GTP5H3zXP6roVxb/Np2Li3ACi2cjdsPU7vUVR1LUZtHt7e4&#10;QSokQCywuB90dCPpW7n7K8nsc/J7S0Ys65bgara3dpv8h0BTcn3gT90g9RWbq3jaPRIfIz9rk2YI&#10;OTlhWPFqqX95FdRXG1XTy5QP4gGyrfUDvUU2jX9pdvP+7nSWUbJSPug9Q3p9RWEnKelPTzOiCjF+&#10;/wDdsaWifEaO5nG2PZEq4XB6H6etat/4hsNRVJ3PluvBcYya868U+GLm3aK4sYvLkdhvKHKfXjvU&#10;UOn5mtIpJJEKKfOCsQWz0rkf1lP2e6O2P1a3tNj2LTJLZAZY+QBuJ38ACs/Xbe+kvDJZaxJAApBt&#10;3jBRwfvZI5HtiuHg1G50e8+zNcb7SVMAZwcHsakvvGUeiaX9ig3Suowg6kDpnNarFQoxtUVmjNYW&#10;dWSlTd0ztLQrfykD94wG0nritDS9MW2CRhCI1b1yT+dY/gqdINJjkdy80o3M57E0/VNVk1BZ7e3n&#10;+xzj5Q8i5HPQiumEedKbZyztGThHZHVR3Vol8sUojIA+Rx97irdzpVlqljMhjdBKpVjEdrjPQhhz&#10;XmtiZdFhEc+pTXb4/wCW3J/M11Xh/VJmaSWS4d45MFYx0Uew7VpGtHn9k0YypSUfaRehY0+11TR9&#10;Ogtp53uRBnEsh+Zs9M+tZovGtVkUOQrtvIzu5/GukN7FLkkA4HU15lq2sga1eRhdqRsQnvWWKmow&#10;TizbDQdWTujofNluphFHjap5IPFbxmFhZoMF2b5WJwR9TXB2eqiGzlIZjIhDMIxkkfSrFtrdzfaP&#10;cyrbS/ZxKF2yN85B2/Nz2HcVjhrJc0javFt8qN6XS/Pd7mWeP7LcfK0fRfrkVWs9IstKtLXTlthF&#10;bQy7o5I5cgY5G4Hrmq669FFZmN0PlgYUYH61iSarLqMpcpGkC8ZPf3rrVenP3Vuc/sqkfelodhN4&#10;ette8wzXEu2P/lnE208dsium0mztNJjYW1vGA43Pk/Nurzuw8V2Gk2/nHahl5yDj9Kjg8T6prsyz&#10;2QVIInyWkJXcvtThKEX7urMpqc99vM9K1HxHDYAF/wB2vbHFNt9ZgvACSrZ4z1rlJ7yDVITBOQZl&#10;XA8z+EmqGj2r6arrcXmME4CdOa0VScZd0Z8sHD+8dvcuY+IjHHG/B7Gsy1EkepGWcgxKcq2ev4Vn&#10;X5t9dsHhg1OWJg2BLAw3ZHbBrmtT1K+0GZLeaR5Yzjy7nHB9vauStOUHz2ujqo01OPJe0j0+G/sZ&#10;Q8ckay4J7A9asw2uj8yBNgP92QgflXE6XrdnHB5gcHJyT3z6Vo/2pa6hCRJJnJyChwc+ma7IvnV9&#10;LnJJOMra2OzGk2N1wyRyJgY3AHafUehp39g28SHy5Xx9ea5iDUmsVJ83enY/41q2estNg78/WtYx&#10;v0sYt26liXSmVywB4HBzVSG1mgTJ6nqR2rQOpicbEfFPjvYouJcZ9DS9mlq2VzsowX7M2xauXF4k&#10;MIEuHzx83aoTpsMM7y22/LcmMnOPpVO9ywzg5zjGKhxklqUuWT0I2ulkfKcL6Hml80Mw+XGPSqmm&#10;XNvJLcREkzpgPgHC/wCyPf3qwswklckbE6D/APVXFy7HXdXsi3L+4h8wcxAHcNpLHFMhdXtBcMRE&#10;j4K+YMFQfUdzViHai88U26ihkQmUAqDn8q3Vupi7tnG+JfENt4c13S9HuoxHca2fLhm+yt5EpH8D&#10;SLnY3ox4NVfDHhCLwc13pqXJvxdSm4W1utQYmDaMKyNguoI4K5YAcdK7b91cwgo8csYZsHOefXB7&#10;1j3+j/ZHEsUA84liHKDdyORu68961U+VbA9dCmzQXc/ny29vtUNFObjBViejNtGQD2cgZ71zfirw&#10;LpXxMsGgvrCyuJgM2l9ueN4QOCqSjJZf9k8V0WnfaFhFuIvtAQnbFJIY29trjkEfWql/qc+g6XHq&#10;76fcvELox3kUIRp7dGbb5kiqSJAD95l+YL8wXNaRkpqy1JlFI+T/AIkfAvxD4Fhn1BbY6ho8JHm3&#10;ETK724zgeaoxwezDivLJiVV884JBb6H0r9GtY0qK+heC/tt4ZlZo3bKy7OVIIPIr5u+Nv7OMwSbx&#10;H4QsQbdY/MvdIgbLKe7xe3+zXkVaEb3p6PsbKUor3tUfNzBcYPB7jr+RqAipN235cEgHpyuD+PPH&#10;cGoXziuHyNr9SJ5PmLL3HIPaq546Hdz29KmJyM4HP171H5bYICbTjHHpWgpPsMOSyMBn05xj6UPn&#10;pxg4yfTNPMJZsH5wOlMaEgEAbwOtXzIW5WfDA0hGAxKY45HU1M0RG0J1PQkcc+opFh27iep60cyG&#10;iI/N+NKcYxinmPcPTtxTWJXbmp0ZRGWweD19RToz8oOefWkLByMN09aN2cEZxTGaNqe+eetbdk6/&#10;LyPyrn7Q9B3rfsQwKfLnA5+Uda8+vojopbm/aL7VqWyYwB09KzbNGKKQD+dbFr0z39MV85XZ6sDV&#10;tVx04rRiAPQ/pVC3BrUtwSyqP1r5uu7nbHYuwirgHB25qvbqD14q0qkKMZH414FWR1xBVLe3Heo5&#10;EzyO1TKefnz1701xgdK547lMqTLzWfOuASK0Ze471nzEtnFerQ3MZFG4AOTgYrKu8DJHTitS4cDI&#10;L9en/wBesi6YksAePevoMP0OWZk3YBbnmse7XfnBA/rWrdfN1+Wsu5AOWxyM8Zr6GjojhmZk4AOR&#10;yKrPGD0UVckA3kdyeR6VE0ZPQ16qdjiK5Xa3c8lvypuwn5cfLnBxzx6irGz5SaTZjg9evtiq5gIB&#10;ER0FNdMZFWiNmBnI9SKZJHt/DrV8xJXZBnPbGaikTC8449utW9gPRfunv3qFow3TP41aYEO0ng5B&#10;GSaj8vGOOgweatn5sn736U3ywzZxgHrVJktFaMYfBIx9KkC9sfhThHk8ipVVSwzxQ2Kw6Lk8D8zV&#10;yNVKgjH51XSPu3Az6VbiTcvcCsZMqKJo121OibffFNRMHkVOiY6Pk+lckpHQoibVHAz0zT/JB5PH&#10;/wBapfKqQKR97B/Cs+crlK+0Kp4G7pmnqpDDipmhAGDTWBpORXKSpjYD7/jU4Az96qyHAyTUyVFy&#10;LE2Mgg9evtVeRR/EuKmJAAJOB19eKZINzcnP1oExj5IJLZ6VXdgrZ5wBxUrEfw+/TioJJBuz2rWD&#10;sTJaEkbYI2gDmpxFu61Rjc5HH61oQHcg/wAauTIgrAYsnv8AhS+URkDtj/PvVkKE/Glb5l4x049q&#10;5+Y1auVlHzdc1XuIyG3DBXrirm3byPeq7qR1XH69atPUysVIwApzUbgdAMd+KsOgU5AyM8//AFqh&#10;ZSOoI49jWydxlV41HHahI1cew6//AFqmYdu9Ojj6DGBWydhMaiE8gccfrTjDu5xx+tT8Aqg6/pSb&#10;SvPOPoM0J3JGRw7+WxmneWFHI9/x9KeZQGzgEnsKXcWbaxG79KLmTZTmTJIHT1qu69dox9KvNH8u&#10;7tVWTaeSpAPX1pXHYrSLlzn1LcdqhJAGAMmp34Y470x8jGDn6CrRm9Ck4ySCOT0qjLF83yjk8gGt&#10;Z4+x69Miqc65b2BGSOePbNbJnO3bQzZosIADkH2qu3ysRir7oyLzVWSPGSc5A5rpizK40SfhV62u&#10;9hIzx6pWeAGyBnHXJqRFZdpKcZHeonFM0U2jo7S/IBw3etm3vxuGDs/u9/zrjIZ2RsevWrq33lfN&#10;ng9cdq8yrQTO2nX0sdzHqmF5P5VYi1Ur+QrjIdQyAQecdKsRagwbk9vQ9+nevMlhU+h0rEHbR6sT&#10;wDketRtfBjnNcvFqBC4HGT61MmpAcE1zvDW2RtGsnuzXmuPlHX8qrGYnaTyM8471Sa9DLuYgex4/&#10;lUbXiKSVOBx07/TNawo+Q3URNNMW4B56VnzD5eGP40sl9zwao3N58me46iu6nTsYSmiOeQPxn5x7&#10;YHPrWbOQ7EDkk1ZnuN3uWJP4dqr7SBgV3JWOZu7IVi7jp7c4/OpSvzDjGOT7H0pwXauDkgjqaU8r&#10;k49Tz1p3uOxGyL/kUgGcAjk1MVKnJJ20BAVJKkH61JVxgjPPbPH41J5fcgZHUClRd+7OVxjrUygD&#10;P49KzbGRCPfkH9aeY965zz6YqYKCgBHOaUoR0/Cs3I1SIAgyORTfLGAPUVK4AGQuDRyeBjilcuxG&#10;Ad349qNu7OeKegLdAVz12HpQEO6kC1H2ty8L7uo611+h635ZQ55HUfWuPWM5z6Dp6fj3q1ZzPE2c&#10;n865a9NVIm1OVme3aB4iVtoB5rutN1tHwScCvnzS9WMeGDkbcdD1rstK8SkYUuTn3r5HGYR9EelT&#10;dz26DVEcKScHHSri6kGbGa8xsvEZZAQ4J+tasWvD+/8ArXwuNw81d2O6EUd016C2ARxUbXI7muQT&#10;XcY56+9L/bgx1r4utQqSlZnfCJ1fnru60Vyw1vd/GKKw+rSLL2l6fJEiZFawjraj0pkAG2q89kUy&#10;QOK9PH4KdN80UzhpVVJ6mUykdKydRuvJzjitudNuR3rmNaRiDivMoq8rM9GO10VxqoY9alS4LtuB&#10;zXPGCQHjNX7KRl+9mvTlTiloEGzfN0Fi61yXiTUsxvhvlHWr2pal5EOE64715l4x8U/ZYHjBGT1N&#10;e9kOVSxmJWnuonEVlRhdux4t8W5zczSk5IAyMHkV5YF/eAE4rtvGeom5mbJBdv5GuTtbRrhxtBI4&#10;4PXn3r+k8NTVGjGC6H5ti6nta0pPqQIgdeB3PJr1j4J/CceN79rm5RxZxtkKozkntzXN+DPA8/ib&#10;VYrKOMnecnjoPWvt74deDbXwboMFpbxgFQCTgDn1r4ri3iBZVhvZ0X+8lsdOWYL63Uu17q3NTw14&#10;XttDs44o4wgUdFAArWnsw/AAqeNd3Aq6lso681/OE6lXE1HUnK7Z99aNNKMehn2+mADIGD6VXv8A&#10;RhICcc46VuKoPJqZoRIoHevRowUXzXuc0pM8c8Uxy6bmSPOB2rlm8QmVNu7LHHAGTz9a9y1vwul5&#10;GZGTP1FeXJ4MWXxQgEf7pevHFfZ4CpSppTr9rnNWbcHyFDQvh62tSfaboF0JzsOa7WH4cW0ce0wD&#10;9K7fT9PSzhSIDmrojBXJFeXic9xWIqWpyskTTw0Iq8ldnl118MbaVf8AUD8hXO6z8ILKa3kH2dMH&#10;pxXt+wYxjmmG1SVCGSlQzzF02nzmvsYPdHxL4v8Ag5daJeGbT48J/cxgflXOWkc1uximjeCUdA3+&#10;NfbeteF4tQyNinjuBXk/jX4WxXiSssW1sdQOa/SMs4opYpKlW3PExWVq7nSPniT75zkZxxmopbbf&#10;xzg1c1/TJdC1MwzDhfu5HWpFHnRqV+QlfrivsINO0lsz5urB03Zo5zU7ATREbOSOTjpXJ3NobaYr&#10;yCOmenNeotZeanH6+/FcprmlFt5/iHSvdo1OZDg0zkjCCMAdMU+Jf3oYYx61YZCjuD1HX0FRbCEw&#10;BzjpXVc1cTrtGkDxituCMiPBJzXPeHjlP4K6mFfl5GCfxrjqOzOWVkzOuCYkYHke3FQ6R4ia0u/K&#10;kOU7ZPT6Vdu4Sy4HX3ridRlNtfYH3QaydGNValcvMesKI7+2DjD5GRXJ+JfC4vEJQASD+LFQeGPE&#10;gtysT/cz3rtWVL2MHna+MYArzadSeGqWZCvHQ8q0PTHW8w/GDzxXoNrB5MWcfrV//hGYz+9jADDO&#10;cCq8iGNSjDkda9h1VUV0Zq7ZVmIyQDk4Bx0/WuP1+6+UJv59K6bUrkRoenH9K4TU7kzT7iSce/rW&#10;lNXdzdKxRY7c9fmph29eM8cZPbpU2SRx+HOen1ppU7s5OSN3T9K6AvcaVyAD1FNI+/0pxGVBP0pV&#10;TcoPr7U7i1IwrbMjJx+GMfzppRW/2amZHKIB9M5/pXbeBPhPqvjSUPHE0VsTkOw6iuXE4ujhKbq1&#10;5JRQ4U5VJckFdnn7JliVGO24sM/pVm30C/vA7xWczjnGFPfp1r608K/s2afZeW89uZX7+YAf516P&#10;bfCOztrYL5CJ/wABGa/O8Zx7gKE+WkuY92jk1Wa/ePlPz5utOnsm2zwGD3dTivVf2bNPhu/Hiyyo&#10;Mxrlc9vpX0D40+DFneW8mYFOB3WvIvh94Xl8AfE+ONkb7NPlYwex9Ca2fEeHznLq9Og7T5WTUyup&#10;hakJvWN0fbmkIEs4wnpVtsGqGhSeZYxkegrUIHpX8wVNJs+te5VY47UgNSOvrTQtK/Y06DcHvUM8&#10;KXC4IqwwxQiU07DvbU8I+OHhWCfR7kMgwVORXxdoPgTUPE+tS2lhF8schUyuCRtz/Ov0B+Llmbyw&#10;kgUZeRcCsD4UfC+00Oz3mLEsh3scDqa/Y8i4mjk+US5tZt6JnkZhgvrdSHRdTxjwV+y/GUje9keV&#10;yOhFdzqf7PenQ2BWOAcdOK+hoNMhgAKrz7U+5gWeLy2H3u4qcFx3iqlZRrO12c1TKKFrJH54fEbw&#10;G3h27by48LnutcNHHtbnvX2p8YPhsdehLRD5s+lfOGufCTV9KZ2EG8f7tfuOFxX1mjGo+p8lXUKV&#10;VwZxNvHtZP8AJ9K6HRE8t0A6t1B5rPutJubGXE8TxH1I6flXd/CvwbNr2qxfIfLB4B71tPmaZFSU&#10;YxMm78L3k8yyLA3zcDjse9dD4Y+F97qmXkiIHuDivq3w18HbGdIjPGGAArv4fAdjYW4EUSAY6YxX&#10;DHH0Yvkb1BxrSSa2PhnxJ8N5dFt3kXnAyRzxXFiJlYjAPPOSa+4fF/w9iuI5/kBDcYI4r598VfC9&#10;YTK8IIKZOPWuhVIVb8jNINwWqPIkQenUCpUjAfgE/U1PeWRs53iOQRwMeo7GmYXn+8OhqGzqESLk&#10;cDcBj8ak2ZXgDmnKMrg5FShAam+oyARjZyOuM+1OMb7QvX61bW1cttC5q3baLK+w7T+dJyS3YJX2&#10;Mxk9T37CpBCwYAdduOemP8a3bbQT/Fg561dj0IPtATPOeaydeC6l+zkc1HERnkDk/wALfnUyR5zt&#10;wi89a6aPQ3kJyAccnH90fer0f4HfBBfiF4vRdRif+yLSNbqU4bbL82QnvkdR3row/wDtNRU4dTCu&#10;/YQ55Hqf7JPwcbStNh8baqjx3F2SdNgcYZYj8okYdi+cj0FfSFzqxSTahBx0HeqeoXSWkCLCgjij&#10;URrGBgYAwBj0x2rCluA8hcOPN7YJzX20YxpxUI7I8RJtuct2btxqKz/d+Rumaw45cXjvITJEOuKr&#10;XN40VvIEy5Tgjvn2pdOIuLZ2cFGLfNkdRQtynoiY3YurpFiO9cnp6fj3p8pcpgH5qWOBASRGMjvg&#10;datRwL5wymc+tacormammy3MheUcrw3oRU1xpTgFABtbhuOa2gqIWA5FNdlEyZ+6TRyK1hczORfw&#10;vcWbvLB5Mkgbq6gMFPYt1IHpV6OzW7huLa+S3uIGTDxHkbT/AHgeMjt6VuXNu7+aFOM1RstNmjuR&#10;JK3mfKQcAc5qVTV7Fubavc5q98PLc2jnS5PIuISVaKSQle2VIPIz2IquPCaaqgS6vEEjriWEj5l9&#10;j/iK3rjRLiWeQJEAclRKD99Dz+Y7UzSfCl1psyPNdm5bkM7ckA9ACelZuim7NFe1cVo9jhovCNx4&#10;N80s4v8ATCxENyOZYGPGxgOCv4YqbQPEM50cpOY5JISV3R7grqPusAefqK7FtLuLe/LopTzY+QCv&#10;J9j3/Go/t6yPtnskS4Q43PFlSB1561kqHLpHQ1dbm+JXPPdI8USfaJdMurZhE6sYpYzuTI6q2Ont&#10;in22nx2F79qvGWeGQpGuAQ0XbOa0fEvhqz1eF5dNQ6Xq8RPl/MfJlHYHHRT+lULjwzquqaLEZI0i&#10;vyuyeEyLlXHG5W6EZrh5JxT622O1yhKzvZPcxPiITp2r6eUBKuuA3Y1mWd7vm3hN8m3LA84Fa3id&#10;Lu68O2iahB/p9rKqMcMuWPAwOmDVbRPBl3EHubmQwCVRgH72B/WvKr0ZVKraWjPXoVo0qMU3qro6&#10;XTPEsdpZgzvz0Eamuitwdas/NKNGvG15Dzx6mvJ7iS2sb+4hjke8WFcgZHWurs/FUVrYRQ2s8mXU&#10;ZjkzkE+tdOGk4J870RzYiCnZU1qwv7i5uNS/s9yY5w2CT0A9R6iuz0nUbOzWe2gJkmt1zI2MgEdh&#10;XL3Xm63f2EsSD7VsZS3rgdCfftXTaJZQ6WHedIxPMSZeeua6YU0nK736nLUm5KOm3RFbUNekjmCQ&#10;ENuG7YOwFc744MGnvb3yOtxGw3OUPBPvW7Lp2n6dFdSvL5ir90ZywHpXN3lhpq2Elq6E25GVGeB9&#10;K4KrkqfLJ6s76Ciqikk7FHQtWSGUaqk+6OZduOwxVbxH8RDaeZLFFNO0P70i3+8UPDcdCMc+tR63&#10;Dpltoj2+nYgeH5hED1+lee3804VXGTJndnvx/iOD61yTqyg1CLO+FGNS82ranfaR4sk161Cx5d5V&#10;3ocdAT3FdjbNHY2cUV0uTOCrAnkcdq5D4Z28S6bHqGMgqYWHdccgYq54tuGn1iJE326xpuilU5Un&#10;3FehRiqNPn+0zy8TL21V07WiguNCEmu2Wbjfp8Kbnik6ydutN8Y+NjorWFrbEhHfyyVGcD046Z7G&#10;m6lqH2SzR2b983y8YAri9P1P+3b/AMwIZY5CFChScbTjdjrx2q5tqXs4aX3M4R517SpqkehWfiOf&#10;z4sjk4zJz/Osbxv4xmTWorK0kMtzORGIYmywPQn0GK6fTfCWozPbyXVzDZ2iFWeJwTI2Dyp9Pwrq&#10;tG0Lw7HHuj8uR9zN5suNxJ/iyRlfwrpdCVSNm7I5VWhTlzct9PkYfw88O6pptlCLgS4HLGTqT6k1&#10;0nijS5tS8PXkRt5HnGDEickNnqDTHvLy0ukRzE9kTxNETgEdFYds1v8A9orc252o/nooBCn5sHoc&#10;dxXXCnHk5LaHJKpP2iqPc4fQ/BN5FZomoztZvvDmCP5uP96tODwiYLiDOqO4CnfGFHLnp9K6HSr0&#10;30DrdKCy5UjscdD9DTbmzFpN58SYD/eA5A+lX7OKSsiZVZybuxE08xr5RlznqDUVpLewXLxOnlqn&#10;8WeDVl0N8I3gJilDfMDViK1umTEqcDvmtbXMSyGkCo6vgjrUN7cTC4QlPlIyJM5GfQis0NdF3R8I&#10;VyBknmrVvdbS6H94Bxk+v0ob5tBrTY2bPV3gQZUlvStC0vUuOJMA9a5AI9vOzLmSM8gn19K0oJCx&#10;3sCg7e9WmS9DpZdMjeMywEAsckZ6n3rNlhUZJjO/NQrqRtHCqCydN3atOC4E+CfmJqHGMylJrcyp&#10;Z/J/1z/vG6InP51LiW4tXSCf7PK3AJQPz7r0xVu+0swOJYVHz8ZIyQf8Kpsptxznb/dzmuOcGmdU&#10;ZKSLOiDULe2jS8eG4lVv3ksaiNT7gCrmqRieJCBnGeBVGK65C960IipGTwK1j70bGUvdlcwzpyxO&#10;r+Wyc54OMn1q0yLcW5ilSOZH+8koDBvqD1qJLC4t7rUW+1zzwXMyzRRzEt5Hy4ZE4+6SMgdBRK3H&#10;HH0rCV6b906F761May0JLJLUlJy8SNEhfaqhC2V4HoOvrV60kNtMAe/ORTiXfMTHlgQCDjA/Doah&#10;SaSS52eW4i25PygtGw4OSMjpyABSs6jv1C/Lo9j5u/aQ+A6w/bPGGgxkozNLqNlCuMA/emVf/QhX&#10;zR9l34AIx1zk9K/TFtskTxsnmRuCGDDIIPUHPXNfGHxu+FH/AAr/AMTu9jGx0O+LSWpUZ8ps/NET&#10;2APQelebiE0uZGsFrY8dNoRyTx7jFO+w/wCxW6tmDgCniyypBXGR+IryvbanWqT6HP8A2I4ywpr2&#10;WeCOD1xXQNZg9u9Ma0x04z0pe3L9k0c89sTklD+HWoDbgckY46//AFq6CS1C8hB+BNVpbbGSep4J&#10;9KtVrlOmYjxAjgVWkiIyShx9a2pbf+779Kq/ZDtHUqOSD1xWyqIxcGZLWuScY61IlsW57+gFasWm&#10;knATNaFtp2VBGM9fx6YqZYhdylSbKFlp4J4/UV0FhZYZSOTnJHqamtNO28kGQ/xAf0rYs7TZyB82&#10;D+NeXXxKfU6oUkhbKz4Bxye3pWvbWhHJzn2p1tDjBFaVvGF6569q+frVLnoQjZCwWmTyMVeigI4I&#10;5ojXK1bTpnvXjVZN7G8R0SgZy3bNWlAXrUQf5c/hT2kHFeROm2bpj5OaibjdxUT3FVpL0elKnQky&#10;nMfKy8jnNZ8rfewe9PluflyOTiqFxOpU8/pXrUaTXQwlJFe6kyrds9c1j3bkrz9Kt3kxJDHCjnOe&#10;ayZ5z2Ga9+hTascs5XKlyxPLHj2rNn29z+VW7iQdAc//AFqz3O7tXu0onFNkBx8xI+bI5oEYG/lj&#10;+AFTiL5sH/x2m+SPUn611XMbIhMfX86PLGcVNjqNvU04Rcg7OQSSPaquhWIfK28E8e1NaEFhnPNW&#10;kh9aVkz0p3RVjPaI9x+tRvGdvSrzx5fAHTpUTRlVOOc9KpSM+UqsoL4PfgHt+NRiPpVtoui44J5q&#10;PYCmen14/lVqQNECRE/M3A45Jx+gqUQg/rn2p6QDPyrx6mpVTkKoOM9TSchWQkSFsfnz0ye1XIog&#10;fVuB7U2OMHIH3QMjNWkjAPHzZ9zWEpGySBV6DbtHHPWrCoR1XH0NKq7cHJxngf41MiAYJA9+v6Vz&#10;SkbWE24bJHHtUixgLyx5HOO1PCALyOuRxUiRZZAOnf3rHmLK7I20kikaLLcVc2rxTSg2g4qeYfKV&#10;VixyelKVx0zwasFArYPA/OmtFn5QDuz70+cixFgjqeDjOO1MYnkng1KMM2OhI6en496ZL9R+VUpE&#10;tEEuOR3qnkydeCegq3IdwJA/WqJOHOCTjpXREzZNF93NWYZdpx2J4qjHKR07dM/1qcNsHIpMpI00&#10;lyOTUwO7gdapW75zmrQ+XB3c1lYGSopKbRVeVfnbbkc1ZixUdx8ygjoeuOTQnZk2KrjKVVVUDbf6&#10;VeADDaMfWq5Qq2TwOT6mtosixVKY5p6YDZPSpjASORUkcBLYK9qp1Eg5Ss2dv3eucU3bvGTwa0za&#10;hsnvjgVHJZlR0rSNSLMnFlFRl8cKB3BNI3ydcH8KtvD8vXBOOMVXkHcZAz+NW2mYWdyDeehU49jU&#10;UwI5z/WpdmD7jp6GomjIjyBSuUiE/e6c0giwGPPPTmpRGenboOR09TSmLb26k4oTIkVW/i4qtLEC&#10;Mv0HTFXinFV5EPTHbH41spHPLUzriMlvlOPrVORCc455+ntWjPHnqM1VaHdw2/6fX3rdMmxU8guM&#10;Ece52/ypwjGM434IOOlWPLGCV/WmyY3ZPH61pcdiq7Ntx3qSMnbgc9qaF3nuuRj6n+lSgbckcCsp&#10;ai2JI5fmGOPqMfyqVXYMmR2z1qFVK4+f8qlEQTA4zt4zzXK7AmSRXL7alN2Ac7uT2xUYiwePelK8&#10;Z2c/SpsjaLZI18VIBHQ8nNRPqDOyc78dM9Kjki3Kpxx6DpTPJx/ur2yeapRSLcnYc1zn733vyH6U&#10;1nMiknnPT5iM4pViY9cL/ucCgxkjn5sdPatdBXYxARgjqoPFSJHkISR+VLsGc46dakA4ByP9rjj8&#10;KRa3D27U4Lu5xuPoDnp9aQDK5ByR0B4p4XuetQaDCoIwScfSk2Fs8Y+pqRVJHJP4U9Ytzc81LKtY&#10;jAH4epqRV4yAKlEJI6frViKA9cc4rFtFog2EjnIbA/CniI5GcnHTFWxCe3Oe9SiDapwe9c7kbJOx&#10;nfZSy+1KLcbcgKT6dK0RDt3n16UvlY5PQd6nnK5TMNqSefrSpD0+X0rQMB7fd56Ek0eSSAQMHsP8&#10;aXtBqNygLf5AM8Yp3lFQcirgi9uvSm+WCOVqea5SRCn7vpke1altesmAMg1S2ZbceM5pyhlyc8/S&#10;sZxU9zWMnE6ez1hosAH9a2YNbOBl+M9c1xEcuOR05+tWDelF2g55rw8RgIT6HdCvbc7yLVzLgggV&#10;KNUb/no9cTaamVwtW/7QIwM89etfNV8nTnqjujiTqzqjKxw9Fcqt/wC9Fcn9irsbfWEfZMsYGcAV&#10;k6gAFOBWjJdq3T+dZWoXKbHGea8/G1Kbptto4aMGpIwL2RQ74rCvo/N3VqXKs5NVHhJHQ1+fxa5u&#10;Y+iioxVjnZYfL6iqdxcJAprbv48Vy+svFHBICfm9e9fUZdl1fHtcq0M6telRV2zA8Sa6I0dq8S8X&#10;+IfPeQZyvIxXQeMtbNrcGEn5Se9eb6i/2gkn58+oFfteS5dHLqastT4rMsW67tFnKXsU15dHdn0H&#10;bj8K6fw74clbl0OTjAp2k6SJ5gSMA9wTXpfh7TUTbkY96+ixWNjThofPWcmd38D/AAbHDeyXxjGV&#10;+RTjGRXvXTpXI/D3Tks9HiIHDV1yrX808RY6WOx853uo6I/RMroqjh07b6li3FX95AHFJYWQKKzd&#10;avTWoEZxXjLBV4Q9otjqnOLlYphhVm1w0mAc1UJwxqxZzC3cscD60sHVlVrRiyKkUo3LmqTKltsH&#10;3jXL6bpgF28rj5ic/hUt9rIe6OcbfrVmxvUdxjB/GunE1K1XEuMVpsRDkjTtc0FjO7NPMdWY4gy5&#10;BzRKo7V0qg4RvInmTdimyjrVN2J4HFW5+OBVfyy1eLWqNy5YnRGxEBt9TVLUdOjuYXGwMW9q0sdu&#10;9AjLZqaNWpCSlB7A0fJvx78PrYkXK/IUYHPtXmWkS+bDHt6jqM17Z+09KlvpbrjLFgo5618/6FcY&#10;KAnnOOK/pTJKkq+W06ktz4/OaUYVbo7K1td6DPzVk63p4di4TA9hXSWMQePg9emyotTtlaFxsOa9&#10;6jVtKx8/T1djynVdOMMpIQ7fukDv71lMnfPzeuK7vU7MshGMAdfWuRvrM274yWB5A6c+le1CfMdk&#10;TT8OtiXbXZ2yEIvbjr1rivDxzcgDOfeu906LdGOmBXPVetznmrMrXlv+7Jrz3xJbBJlIGBXqVzDh&#10;dq8/WvP/ABNZ7myRuGO3FaUWOOhzNrP5D7Sxx65r0LwxrrNsik+7nC7+wIrzxl+Y4Gf/AK9dX4Xt&#10;3MOSDnrn2rHGUFOLkFS1tD16xZGiKhsNjkNx+RrG1uzZGLrS6Delm8hxkjOMmtS/TzE7H1xz+Wa8&#10;ejVlTlZnLG55fr1wFhI/irkW+ZgS+ATk7/Sum8Y28kF1uQZRjkY5wfSud2/LkggfgTX0VNq1zpWr&#10;ISit97BU8HPp60KMgcjH6ipwgPzjr709VYHkcDv65rW5SiQqmAQV+YfNjAp2zYhUZqQRAvk4yeKX&#10;quWyMZxwDmpuXY674WeAH8Z+IoIZI8WkZ+ZsZz9a+5vCHgay8P6bFCkSxqoGBgY/Kvnb9luKAi4Y&#10;/wCuVxxX1pCB5QHpX86ce5niKmO+qp2hHp3PqMrowjS9rbVjBBGvKooPsKXb6GpCKZX5Umz3yveW&#10;aXcZVhXivjbwbt8QWl0gIYSZ49a91XnrWHrujrdlGxnByOK9TL8bPCVeaLG0pwcJFrw0SLBAeuOl&#10;bf8ACaydGjMMIGK1xjFeTV1m2YSZA4pApqZximBuahMaZHtp4XFOAFOI+Wi4XOU17TBqN6m4blX1&#10;rRsLUW0AUAKPbir7wKTk9aPLC11Oq5RUexrcZ0pDwvFK57Cmg5bBqItpprdFIr3miQ6qvIFczr/g&#10;9RbuSiOPcA12CgR8q2BXO+L/ABJ/ZdlI0hV+DX67k3F0moYecdT5vE5SqsnOJ4N4n8I2EjHMUaDO&#10;NhGa6v4X+G7LTJo5IggK4weleX+KPivbtqsqYO0HnB6V1Hgn4iW1xEmyREYZGK/WquLrRwspwWrR&#10;8vGhH2yhI+pbLW4LSEBsY9c1dj8QpOvLgrXhJ8cxyR7S/wAv60r/ABAFpF8s42gdzX4xWzDFuu20&#10;9z7GGBj7NWPVfE+v24gIGM1474y1W1t0eQkZdelUz45i1hZI1feR715v8SdYufswKP8Ad9K/S+Ha&#10;uJnR5qytc8PGUoQmlHocL4hmW71Kd0B2li3OKzUGeMcc00gtknk+h71agg+fG8sB1NfXNnGh0cDb&#10;QQCT6Vp22mLI4GPen2Vqd4HOeldDp9gMA91/WuKrWUTaFNy3K1pog3Bj7Y963bTRlxu7HpV6ztBx&#10;x0ratbNSoArwq2Ka6no0qKRjxaQNobAx/ntU8emYxgD8q6CKzBbIBz65qwlkuegrh+s92dDpq2hB&#10;4N0KO/8AElha3C4trhzbzH0V1ZQfzr66+HPg+38GeHbe0QRs6r87xjGfrXjHwr+HNzqWsW17METT&#10;kVJWkJ6/3QPp3r6FumZYZBjGffIxX6dkNCdPDe0qxs2/wPksfNVK3LB6L8zC16dfte2NC6kFgM1k&#10;Ipid5HX53xsA7VaummS6eQRZ7DnpVeKOS7my37vYcH3FfSI4GNhij+a4Yk5PC/41btIFlTLDHbHt&#10;U0sAV92zIPBz3NOgiKs/5da0SsRcsRqI0C9VqCSYo6H3pvnENsPI/Kq88u7juOlUI0PtGelNaXcn&#10;asz7bhwKkE2WIHSgDWS43jB4NOWUDpWbbylmBzyOoqYyfPTswLSyAfMOR196eJ0PHWqMAbD5p3lZ&#10;KYbrSC5eCRlDjHNZ89q0QMsWA/8ACKuqEjjYdQPzqpcwGRxtyNvp3p2EtEU30a0MUryQcyne2w9G&#10;PXFYeraM5guY4JPMMkRRAx7jque3sa6m5ZoIgGfIC9+tY8jC4uZIlRyJBnr7dfb6VlOKkrGsZuJj&#10;6RpS3GjwxX+64dUG43QyxI6Ek+lc/wCIbO4Gq27RuTaouePr3r0A2rW9iYzzJj/WHr+dYi2ciWU3&#10;mplm6Vz1KSmrG9Oq4u7PNvs0Nn4kIMcb+egkkO0ZUDoMdOaS602ynvmkkMxllYBGjwFX349K1rjR&#10;Jp/OkTEe5ihz1IHTFYNnY3kOquNQjESrgwSxsSvH8I7knuTXlTg4aNaXuerTmpPmUuljVuPElnon&#10;yGNowjBluY+HVh0+U1audam1YpKs4t+m0SAHPtXn/ijXEa/iil+7uANwBnKn7uQepFbj2hvrVHlw&#10;jLgrGJAuSOoz2Pp2rCN63NzO6N6jVHla0bL2rfb5ruNocSxtw2w42H39qkuNOvFti7gyIo58vng0&#10;iK9tD9qsxJcIoPmwHl1x1/8ArVrfDzfNqWp6exaRYtsiCQYDQvyp56gd+4qfqUJzsr6jWMnGHM7a&#10;HJXPh65v0jwGKoCFmQZGPes3UdONsieaMNEmX/8Ar17lptza2F/Jpog8pSP3eB8pxxg+9c14/wDC&#10;iX8BNnAI5JcqT0zjqp+vatZYFRpXhq0TDHuVS0tEzjvh9bTac15C5j8icl0G/lgoA3KfcHNYHibV&#10;JZNYYRltqMQAOdx6hR/tH06Cu603wZfC3imhkt33x7VyWTkjacgrx0FFv8H9Ntrmyub/AFy68yAl&#10;wsIXaz9WYkjJBBGBW6ws2kuiMXiaalKV9WcgPhprPitYm1LWItC06Nh5qrhp8euei5/SvQPCOg+C&#10;fh8kZsnX7UqlWu7whpJc8n5z0BPYVuSeBvDc1rGQbgqSXHmEtuUjleeg9qzp/g/4f1yG0mu7y4vJ&#10;bcKF+0YVd3ZmHZvXFdsKDg7xSv3OCeI9ouWTduyNXXfiJp+nWySwXMV3Lg/6LCQ8pUAnKgfyNYp1&#10;SfxjNZ3um213aCN1JE8Cp5ybmU8HkH7p+hro9O+G/h9NSiv4LaOO8RMO0RKlxjB3AdT9a6q1tYLZ&#10;lwg3IMZA5OQB/ICupQvrI5nOMfgRzjaPez2GIHAlwG8uQcNht23644zVXTtD1mxMc4EYTzI0SNVJ&#10;PlnhkJ+vI9D8vSu7TYi4AxnrUhlCpgdK1tG9zFSkkctY6XLps1zvSSSF5cx5GNqN0X6Buh64rorW&#10;ASDDoJIyOeOlWt6YAOMA5HsajEgXgcD2ppJbCu3uOgsLaBiYwS3ck81H5cqIVY5bH4U3z2ViN3B7&#10;0n2nDEE5AosLUiaOKdNz43DjPcGsu+094HSeEebg5cg9R64q/NHiIkEZ9CSOtRpLu5VGw3y9Cox9&#10;TzWUo3NE2VWlW7sJI1P75RnGO9Jpeox3VuEkOOOvdTVw2YRxNHgZ+8Rxmsu701Y7iS5gOxy2XA71&#10;jJSi0y1Zpmgt7FDI8DvznKoemPWrq3e0AxNsH8R/wrC1GJrqzjeH/Wr74JA7VHourG4t0YpJGrDh&#10;HGCPzpcw1G6udxY33nxmM9G49qp6h9nsX2fZjO7fc2ocfiTVPSrjyVKMcnPQ1oajcPPFGifdpt80&#10;fMF7svIoJJmXgIG/uqc/rWksoSNQcu1ULeIQ87OfXtVmEky5GcDvUwVipu5LcyQKm374XqFG47j0&#10;3dwDWLfm+S9thFBFJZscTSCbDQ/7QHIcewrQsdPsLDUbu7jTy7m8wZ2AJyR2z3q5LcRRQuBgBuo7&#10;GicU9WOMmnaJwFudU0jxbcWmpRWp0e8jP2HVYZikhk6+XNCflyezgYNGtRw3aiezgt5b+Ngy77ho&#10;jIoOW2OudkgHIB4I4NdXMgki+dgzfw5HQ+o96pW7G3I3ZMy8NIAMk9fyrmjNQasjqd5a9Shoup3l&#10;nLfQaqUgLTebYMXbNxbHoCpyVlQ8MvT0qPx74Ks/HHh270u7T5ZMvG46xOBhSv4dxUuozS3N9p9m&#10;DIEuLoySGGRosIVYHJ9yQcetaOna1HcIgMUkaY4EoAI7cjt+FKty1NupMFKO58L6voM+g6pd2F0g&#10;S5tXKyBfUdMeoNVZYue3HU19FftHfD6MwxeJ7KPDphLsJ1Kn7smB3HevnsgcEcj0NfE4qEqFRx6H&#10;u0JKcLlQx55HX0NNeLjpVhmJOTSSZrj52dPKU5IKqyWoJweCTu9RWqY934mlWyJZlVdwpqtYXJcw&#10;f7PLjBUkeuaki0kt0HU4rpItNDKBir0OlA8gc56VjUxnL1KjRbOct9IC4Ozk8H2A71owaYVxxjnv&#10;x/Kugi072q3Bp4XFeVUzDzOhULGFFpxGMcfhVyOxx9ztxzW6lln1FO/s8FuBisHjL9S/Zozbe32q&#10;OKuwxbOlW0tNo+7/AN9cVKkAGCV4rCVbmGo2IVj7cdKepPFSiLjgc+9QyDbiklzEknncGo5Lj6VX&#10;lk2qODzVR5uK1VC5HPYsy3BVSCePWs6a8A6c0y4mLLtz29e9ZVxcYU4O2uylhfIh1LF5r/HGeByT&#10;7VUmvD/fqg9weRxg9KhM5f1r0YYZIwdW5JdXOOncc1mST/ew3XpmpZ3LDqelUZP3mea74UkjJybI&#10;35bIzTFUDFPWL7o296kERI6GupOxFiFUIbI60/ZjJI6dcf0qyIwVIHTPWl2Y4FLmEVRCVwOp604R&#10;5Iwg9c47VY2HHf8ALkU5V28++MUuYpK5H5PII6cfWjydq84z+lT7eg70uMqQQMUuZisUnh+XOz7u&#10;Me+KrvFtVCBwetanlAdex4qFo15Az+NUp2CxnNEXbGMeyn+tQiMdeB7Acc1pPFgAldx54qHysNgs&#10;MetaqZFiqsQKqAnA65qxHFtX1pxhByWG0+lWEjHOBTcxWsRQw79v93A4q8iZHAxRGmw5HI9qtQp7&#10;VyykaJDVjJ2nAwamSMnj0qRIV2lVHHqamCj2/KuZyN0iuEK9KlVdrYYY+lOC+gpwj6nFRcqyItmC&#10;QOT+lIV3fLx7GpiuAcUbcE/KNvb2ouMrbW46/lTGTGM/pVhk77Rj6UhixnrSuRYrmMjA4+U1BJwx&#10;z6VeKAMOKgmiweaakIzZBj06VWPD4zz+lXJYx8x7VWZPvV2RZiyIR546g9T0zVlVz97npUZGetTo&#10;oHQUNloW3ZlfsB785q2H9aqeVk5HAHTCirQH3qSdwZaiyy4PJ/KllXPHeiGPevzU6QGs76kke0r1&#10;6+gqNoV4wD064FWo03HIxxjHJ5qZbYdAOPeodSw4xuVI7bcoHY9fUVZjtcqnHTrVqGA9e/61bWD0&#10;71xVK7OmNPQoGBlcnYM+lMMTHrjHP1rUa25J2c9veojb/dOP0rJV2hukrGVJaFiRj8aqyWbBiMce&#10;tdKsOcEjA9Kgms8pwM1tHFeZzugcy9uTkAcHpVd4SHI+9/sYx+tbc9lgEg8noMVSuLdgrZJwfzrt&#10;hWUjCVOxn+WU4HNNZcck8VMzYUkDJPX/AOtVaUZ3Ac56celdalc5JrQjYBVAOACRn1qhNgH+GrLs&#10;Xkz9/n0xUDbm5zxW6kc9itIm4jJxUToCHGBVwpjkpTGTGMpx3rVSsXylNxgEDGPpVcqG6dT1wOlX&#10;nXv/AA8j3o8g9TycdqrnFy62KKISuMjOD2pdnarv2cA7f1FPSBDjP8qiUyeS5USPbg9iDjJI/lU0&#10;SDePYcVYEZCjHy//AFutTw2e/HHbt1rFyHyFVYgvHBJ4pzQNtwenqK14NOzyRz6VbXSQRgxkDHpW&#10;bqxRvGDOb+z7OQeOe5zTGiYrkg/QV1a6G7ZGOaevh/CgEHPqBTVaPcr2TZyAtSPYelNEf16CutfQ&#10;G3Z2cfSqkmilOg/ShVovqHI0c2ylaULtIznbzxWu+mkD5huHriqklsyYA7YzkVsppk2KwXc/I3U8&#10;Id9PEe31qRY/kJ38jNDY0NWLbxz+FTRQghiRinKh3EDOR0xU8MR78jH41i5WNbCJb9yBjirKxhc4&#10;IHTrTkh6VaEeRwCfqa5JTN4xK/k4GOR6Z46+uKd5YGCvX0NTBDThCWbIFYcxtsRrCN3OQufQGgQg&#10;5Bxhe3rVoII028/kKb0bG/nigTdis8R+YD5hzzQITuY8bfWrQXjbS+WOB2pMIuxRMffnPoKYYvl6&#10;VdaI/eHHrj+H/GmBOTjmpbNUVjBlSpbDHGPQUhhJUkdAefWrAjB65pwQsTjjmp5irFYR4bBHzDuK&#10;HVgcAnNWQuO2M9e9MaEsevTp70c1xPRESZOSvU9OKk3Fnx29amERHQ00xgdBWdkxKTRF57Z/+tRR&#10;sO4MSRz0oo5F2Hzs+obXxH57jMg/CtSNxe47185+CfiXHqMsZ89Mk9M17Z4a1xJwp8wY+tfhuKyb&#10;GU6ijUT3PpPa07Xgzr00cN1GfrUd3psUUbE4FTf27FFHkuPzrmfEni2CGF8TAY9TXsUsshy2UTlV&#10;aTerMfxFOlupSMgmvPddZmty2azvFHj3F4Ujkyc9s/41Uk8RJeWXJHSv0XK6MaFKMErHiYucpVLN&#10;6Hj/AMRpWbzG/u9361wumah5zoHyorv/AB1Gt0kpBGfXFeVPE1vNt6YPvX3dKnzQR5FSzep6Xou1&#10;ud2euAa7fTLpYERDjJZa8h0PWZuEB+YZyT2rtoLyUGMmQZDDFfN5jSnZmUYq+h9Z+D2H9jwAf3Qa&#10;6GNdzCuJ8B6isuiW+Thto712MFwoXJOK/m3FQkq0r92fpNDWlG3Y6C2kEajPTHWpZ71VQAYNYL6k&#10;Cu0OKiN8e3NdlXHzlT9nFEqim7muHXcaw9c1GVFcRdakF2x71DdoLhMd68ug5Up8yZpKnzqxwt1q&#10;N68xA+fmr2l69dQ3e10IT1roINEhj5OM+uKe2jK3TBr1li4RkmebLCTtudTo2rLLabgT04zV43Yf&#10;vWDp0f2e3RD0HStCN648Rj5ym+XY3p0OWGu5c8rzPSgxAA4pLdgTVkIMc1VJRrR5uoSk4speT82a&#10;bMwghdjV1k4x3qreW5uUKCtKdFQmrdR819z5B/aIi1TxJqqQWlq8kMbFjivG7KzudMu/LuIHicN0&#10;YEfqK/QKbwDbXPmO8KF29hXC+MvhZpcVpPcTxJuAP8Ar9xyjOKMaEMNGOiR4WMw08RNzT1Z4Bosx&#10;lhBGMnqDxjFWryHG9SMsRVSZoLLV57dPliVsZwTV+WT5MLsx6178Je9c+ScXSm0zlby1G4nkkHJ+&#10;lc1qum787z0Gc1293Fh+Kyr20MiZHJxnFe3TqWR1rucVo0ZivgpzuHGc16LpkeVUDG0jH41xbWK2&#10;14GXkDrXcaMA0cddE9VcxnZssywDy8kZJOK4jxVb4RsZ6EV6JKuE+bnvXG+JYhsdSoB9Dz+tFJ6g&#10;u557b23nXKDt3xXe6LYiC3TtXN6DZFpfMIPXpgV29qojiwOcdK1rS6GcneRLbw7ZA6jaQRya2ZLk&#10;XFrnd8w4IxyDWNJIYw7dQOaz/wC3fLuMF/vYDc968StTfxRFy6C69pou0dGQEYJBx1NefXFr9km8&#10;uQfiBXq+BcR5HQ8gj1PauS8SaPiLegO8dRnn866sLX5vdZUGciFJ4OOeD7U/JZevXp/KpFTqfw6d&#10;6UqBnA4PK+oPpXqXNkiILg8gChU7YGF71IQevXvTRFjoBz60wPb/ANl+8Nt4gu0f7gQEe59a+x7S&#10;5jkiTaQa/Pf4eeOn8E6p9oKb434YDqK+nvBnxettWjjZJcj8v0r8K45yXE4jE/W6UbxsfT5VVp8j&#10;pSlrc90ChqjMRFYuj+JoL4AiQfnXQoRKg2kGvxedOdJ2mj3XeJAOWxTpIxKmD1pzR7RmmmQDrWfo&#10;G+w2KMR9Kn82oVbdUcjlWoabYWuyeSSoxIM1Surlk470y3EkmCTxWnJpcT92xpHcakR9wqJpflpi&#10;PjpWbQ+VkxGajegyGm5NNIpJogkNQSzeUC54FWJEz0rm/GmsJpGlSPuCsorro03VmoRV2zeC5mZH&#10;in4h2ujI4aUZXtmvn34jfGoagJLa2cuW7g8DNcF8SfH17rOt3MMMpjtlJHU5J9Aa4ZQT/ETxzjn+&#10;df0DkPCdDAqGIxGs97HzeNzTV0qGi7lp5muLh3kfLO2S55rf8G3uLlgrbTnkDj8q52LAQljxjORW&#10;n4OjP9ob+Rjt1xX3tdpQt0PlZ3TT6nf6hrV1atlJXBBGB1/nWDd+IdQmQgXBIPbJpNYnZsDJzms2&#10;3k2sD2968SOV4ecvaOOp7UcZUjDlO++H08kKPLO+ST3NVvG+rJdv5QcHHLKPX0FYMGvSRJsQDPH3&#10;N1U3keVssd53ZOea91KMEoxVkjzEm223uNWMjk9P1rUsrc7sfP16f/XqpCu5unPvW5p8W49Pl9K5&#10;6krI0irs0LC1O5QvU85PrW/Z2+ON2zj0zVSygIIJA/CtyzhwvFeHXqXPTpwSL9hCQOe9a1vbhcc+&#10;3Sq1nBWvBGWr5+rUbZ3RVkLBD0IHHvW94Y0c61rVnZlD5ckirIUySAeD+VZscXzAY4r1j4KW8URv&#10;Z3g/eBl2TdxgZOPr3r0Mmw8cdj6dKW17v0Rx42s6NCU477I9Xi0y00HSIbC0QRQRAKmfUcZ+pqjJ&#10;eyxoA5O3kde3pVu8DSRIXIzjkGsiUNcMeQ0BB6sdwNfuSSSsj4hKw0SG6u4wsgwM5z0NTzqJB8nG&#10;BTLO3RYieM1P5HmEGI9eqGrSE3cgLkIVJHPTilXJO4dTwRSD5TjsPXrSbgr57YzVEDLp9yE+lVnc&#10;OAR2p8rZYjsarRgkleKAIpCSwwMc1cRtpBPTHaqwj+YZq2IccDFAXLMA8uTJOR6ipnX96GXpioLf&#10;K71xVqL/AFuxvun7tWJDoeEqW3XzOo6dKWKEqQO1WYo9uRQBCIyz5I206NCwZhxg96sogPeh1+TF&#10;A+hk6h0AOS7HaCPf1qC2svLu1fI2gEtx1+tazw7uoz3qOWNYkIFTawGZdyCWJyuAvcelVJLTfHGO&#10;u3+PoD+FW/sZYkAZB96fJtU7A4JHtxUMtGDfWYUbouvpXH6tpzXk3liTY7ZKyMTgn3rvp7cSdZM4&#10;9GArJu7aCeYBsurYHQFc+jen1FctaMZKzOilJx1PG/F3w71K4t7goRLLtDDy/vjnn611+l6JNqnh&#10;62FxaNPKIgk8I+VuODsPfjkV111pFxIUML7wvy4PJwfeuj0q0CRoXj5PBHv0rnoYVU76HRXxUqkY&#10;3tdGDaeH7bRrOK5ii8yYLhpiMO+OzAd/etGw02K8liv4U8uVDgkDHBroHtt0RTZyBx71UsopLS3f&#10;ZHtnU8p6j616HIr3scHM31KOoaQzjfHyMk8cHryR6EHn3FRXcH2izLTDO4KX7ZYfdI9MVvtEZCTu&#10;wp5II7Dio1tlmUxvHlSMHPoarlQudmRYaX5kIZxvZ1BOfXv+dImkR3SwNMHfrxj06ZrcUAJ5acbe&#10;5qHzJF8wthlyMACnZCv1GQWNssQTHyr27VJ5lqkY2oQvI/OhGJ5PFZeq3hgiygyfakwNJZ1kQsiY&#10;xQ10oAI61mWspa256gHA9ajguDchAMqCOtIHqbLXhwKdHcE9eMCssSEjh89akaUxp1yzcUAXvtbF&#10;yDkDOPXj1qX7YKyxLsPFOVizEk8Z6CgDRjk8zjtTyURcgAZqCE4TAxGMdaa8w38n5R2xmncQ9J2L&#10;EY49aY6kYO44244605ZsAkfd9KC0gl3jp9BSGPMmxEU4H45xVWYi2fKRkK3vUjuz5CeWp9+aqXLs&#10;6NFKUjcfd71LRURsLQ/acE4Xdt5GQKhmU2EvnRsPKZtpz7+lZN/q8Gl2RYzpJOXCgFs5c9eB6VdM&#10;6X2kO7kFo1LkZNckpXbit0bpNavY27eUO/mLjdx9K3LYp5WC4LDua47Qrk3dvGciI49a3bdwVdS4&#10;DL0BHWtISurkyXK7GxcRO9ujLwOjAenqKSJ4408sDe31pbGZZodjvgVn3lymkwySsh+X0GSfpV3V&#10;riSb0Ls6IWwE6dKi+zx43ynp2NMFx+68xwQduSM1mSai8zE4OPQ1jNrqi4Js028tuRzmq8dlGLwX&#10;S53bduCeMfT1pkM+VAPGelN0rV7XU/Pa2k85YZTC7BMBXBwwBPB+tc270OhXSLFzZpP/AAjj37+t&#10;cr4p0C/1EWkunXP2e6trhZXRxxPFu+eMt1U7emO9dpG+WxxWfcy7ppCozgjGfbpTl7tmEW7mL4ge&#10;COxt9Ovkl1Gxv2a1a4KgvFuHyhwO+OretfIPjLwxP4R8SX+lTjPkPmNucSRsflPPqOPY19oKUl4k&#10;QEDBGRnGDn+fNeR/HvwLPrHh062v+kXenFvMMa4ZoSdzK2eSVrxsxoqvScor3kdmHqeyqcr2Z82E&#10;d6btIxk1JIMUImXwa+Nbse8tRYI88k8+mK0beDnqcVHaRnvWpbxnJOeD19q86vVtsdEIklrZjb0/&#10;Wr8VoAuO/rS28RPFXoYue9fP4jEPU7IQQyG1UjnCj6nNWEtQrYqeOM7c96sCEHnB/OvAni23Y7PZ&#10;kCwg5zUv2fC1Zhhx1qUR/wCzxTjipPdmbgrlLyccGg2wzjNXDHnquKayfvM9q9SlWbtcwcSnJHjr&#10;VG5gOWxWu6Z61SlTr046c9a9elO5yTMeZSc57dKz7gY6Vsyx8Vm3ihOgzmvYpNM45oyrgBFJxznP&#10;41k3I3H5f1rXuR8pFZcwyMjrk8GvUprU55MoP1+nSmNnYTnFWGQZx9Rj29c1Gy5HNdhluVpQcbsf&#10;hmq3l5x1q7ImM45GOtRFcHpRcpakYXp07dzTlU9KkGemOORmnIn64z7U7lEYUFfl49qcEA65qbAP&#10;JGKApLcj9am4WINh5OPmpQnSpgu7gE7j36U7yx81HMNIhEWOnOOnvingfKnFTJGAuSMAdKkWP5se&#10;9K47EBjDHioXA/ug9T1NXVXAzTWGxgCDgYJIPao5hWRTeAjOSC3+6KZ5QP45xjn+dXCgHTr64pGX&#10;P8A4960UhcpT+zdzUghG0bTnvgEk1YCfNTxGTyM59c0ORNiKOLb04qwic8Hvnp2o28jip1Q1k2ap&#10;ConzYzT1UDrSqoZcDrUuCPu446Z71hKRaIxHTvK+WptgyacsZK9azciiFoTTTCdpGeP89KsbcDJz&#10;Sbflz37D0qbsCsYyy8Y5FOWMbRwfxNShACxHI7dqVlB7UrgVXj5qtKg9avSfKOlVJV+U1pFkMzJV&#10;OOc5x0FQMmcg8AdD61efjkHmoWjy2DjFdkZaGDKqpg84qUD0z+NO8paeVIzmhsuIkSjpipkQrjjI&#10;9c02PrnnIPNWAnOBii42SQttwS2V9RTmAZsDoKIVKKAPu56VYt4Nw4BP6Vm3Ygnt4SqA7c8Vajt8&#10;4ycn6VPDCSOAFq7b2xbkfrXk1qtmdsIFWGyzg4wc9TVxLXI4/WrcNtuUY7etTmE8cV41Wvqd0YFA&#10;WvqKctple9aMduC3Oasi3/rXO8XbqVyGG9mNoPamG2+U4OM9N4rea04II6VEbUjINKOKu9yHBHOX&#10;FgDyF5rIurA9a7R7U+lZ9zpwPVcV6lDE2Zxzhc4aexI4QYwapS2pRjjtXY3tifSsi5ss7+K92niE&#10;7annTpnMtbFzk53Z/CoZbUpgYHT0rems9mSQfwqnNbHmu+NRM5nAx3jB4cflTCpZsFhhvc8YrSlt&#10;ju428jI+vvTTbfMRn8xXQqiHymcLbcVbI/KpBDt5q4sGGwKR4sjC5IPU9cfnUc7BRKixYzgUqQsB&#10;xz+FaENpubAFaMOnuQMDr71lKrYqMLmLaac8rgYLCtu00ViAQMH1Fbmm6P04rorLRwAM/wAq8+ti&#10;rdTaNFnNWejE/MU+X9a1IdIzjPP1rqINJCL8q9PWrMWnAdRXlyxnMdSpWOeh0VVwSlTroecY+X6Z&#10;rp4bEHGR16VdWw+70rneLfc15EcVJoKgNx+lUbnQdqnAr0R9NBzkVTuNNAU8U44uSejJdNM8vutA&#10;VM7R8vpWPe6JgHIznrivUrnScLWHqGlAKdq4+gr0aeM8zB0kjyybTfJOQCB781D5IDYHOfau1v8A&#10;StrEAcZxz6VhzWRjK4GPWvWhXUkc7hYzUgOdpGW9e1TxwE896sCEg8+mOPWpRCw5xjPXvipczRRI&#10;0hy3T9alK5U4HXpUiRYxUvllcjNc8pGyRB5WW4/lTwm3nue1TEbe5yTx6UFQOAOc9TWdxlZ13YON&#10;o/Wo2BBBAzV0xgjrzTRARwASa0UjBkKA9yOPapUj+bG2lSI7hVpYCei0S2FF6lUxEZ+lQMu08DHe&#10;tN7fCZqrNEeoQgdeeuKw5jqRU8sNzwD6ZNBQHbuyfxqcp1POfrQYdr5Kce1FzQhwRkDrg0vl7mAX&#10;p6rzj8qmji+ZWP6iphCM4Izn1qUyWVngDKSvBPQVHJGFQ1eeLGzGDUUykdOapMzKQQlvnA9OPWip&#10;wu3bgZ60Vdx2Pm7w/wCJbrQblWjLEAgjJPSvb/B3x3SBI0nPlkDnJrzweCAc/uv0qvceCdqZKfpz&#10;Xp154LFO0/0IhRxENUe6al+0HarbER3AZgOADmuC1j406hrG/YSI/wC99favIr7R5NNmJCf7ppqX&#10;DICCec4xgD+VaUsrwsY80EZSxVRO0j0CDxA803nyuSx65P8ASun0/WRLBsLFP1ryCLUmTDl8mtLS&#10;vEckVyiZwMjrx/KtY4JReiOapWvqeg6kovMnt/Fv71lL4SjvX2n5j/e7mtbSj9sto2AwD+ddN4f0&#10;8SXo2jAyODW8n7ODXY5EueVzk7L4bPbRebHG3mE8kjjH0qa4sZLLlkAEfTI5r3+w0eGSyBZPm2gZ&#10;715p4+0xbaKUoBvPTivnp4j20+WR3+yUYcyH+BfiNHaQCCaQIydMmu5f4pQLDkSjgcZI5r5vmtGj&#10;YkDZWfNcSODhzwOhr56twvhsTV9pLS514fNqlKCja59IQ/FyGS42+aP++q6XSviJBdOAsgP4ivjW&#10;+1GWDDxu8be5P9K0vDfiDU4J0kjuncKed/T8qKvBOHqRvTlY61n7j8cT7gtNcjnQYx+BzV+K9Vu9&#10;eS/C261HU4BNc/6oDjtmuv1rWl05XYOECde1fCZpwxPBXcJXse1g8whi1dKx2ccyt/8Arq5BMoTO&#10;a8t0f4hwahcmJJBkHHABrrYNejZOtfG1sHVpO0onqOMZ/CdOLgHpV6GXK1y1rqYmb5TW/atlODXn&#10;VKbhuJwSNa3k5FaCHcMCsyxUSOATWxhII8n0r0cvoylBy6Hn1rJ2I2HzCkyIhyRWdf6/BapkuAfe&#10;uK8TfE+x0m2kd5x8vONwyT6V6NKhUxFTkoxchKm95aI7HWPFNtokRaWQJgdyK+fvjH8fbJLOexsX&#10;FxctkDYeB+NeR/Ez4u6j4rv5orKVo7MfxoeWx6elealDI+XYuWxkk5zX7PkvD31aEamI37HjYnGR&#10;g3Gj951elajLc3Lu7kvI3PPFdXa3IddpJ/OuE0WQK8ZPGcZrrBIVwRgY68V9BWXLPQ+WqxfM5MvX&#10;SqU3AHdmqbxhlxyB0zVqOfzd6h8nGPxqKMl1z95fTr169fSt4PQum7owbqy/e5KYx6V0WlxBEGCO&#10;lVZ4RIcgj9a29Ntx5fU5rrVS6sYVFZkuzKZI4rl/Eke6OTHFdcy7FKnNYWs23nIcDsa0hKzuO+hx&#10;elwiMswHG4jj09ea3Fk2cHPTtVCOJUkwTgZx1FWDPtHL4pyldiUbkl5dhYmA7ZzXHm6LXgJ+7kVq&#10;ardkRsEOWx+dYAXeSR69zW0YpxNeh3egakZEWNspgEnuBVu/hE0eMcVx2l3IgZCMj1A7465rtLac&#10;XEEZ/vdeeleJUi8PVutjlaaZ5/qFobSTAPBz2qrgcn8a63XbASQkKDuXOD61zGw7SWBx14POfSvc&#10;pTU4po6E7lYnGQuCfY5p7D5cEAHP1qRiAuRyR1OKTYuDx/k1vcFoReX0wMs3R8/zq9pGuXejXKz2&#10;0pGD9zOB+VVliHA7g8mmbGAycE5yPes5wjOLjJXQK6d4ux7j4F+M2HSKd3iZTyWPWvp/wP4oj1qy&#10;jcSA564Oa/Os4RsjJOOD6V9Efsv+Jr+e/ubKSQyQRhSHOTya/KOKOGcHHDVMZTVuVHv4TMakpxoz&#10;1ufXMkgYZFUpG3NSrKSgzUMjla/n6MT6qEbE8Rx3p0jbqqiUCopJnTJ5xVcupooNskn2dXNP82OJ&#10;Plwaxr+/I4KHNZg1OeJsN0966o0HM29lezOpW5B4NSLIK5631HzF4rQjut1RKk47jdNI0/MPqKUO&#10;o61mG929ap3Gpk8LnNJUmyPZmlqOrw2URYuBxXz98XvFepa2slhp0TvI/pnA+pr1a60651X5TnbT&#10;rL4f26ZZ4xuPUkDJr6HK8RhssqqvUXNJbGdSLcHCLtfr1Piy7+GmuRb5JIHl77/f1xXPy2MljN5d&#10;xH5brnO4HBr75vvAdvJGQsYz9BXg/wAY/htHBaTXKRgSDJyOK/YMl4vhmNVUKsUm9j5jEZWoQcqb&#10;ufPbLtg+pxW/4MhISeUjHGOPWsKYENFGcK3cev8AhXZaLD9m0gHZhm64r7XFO9onzMrymkilqTl7&#10;jA78jHNQIgKjKdPeluW3zgk7sHFNjA7Dp0xzn65raGiSOtdiRFG3HOSOT6VOq9MKUwecgHFIiDn5&#10;jU6IMngcmnJjsx1uDkZ+euk03nBGeeoHP86wohnHSt7TiFcMT7VyVtjSG50liM9q27SMLwaxtPYY&#10;ABGMdcmte3bjrXz1Y9OBs23AyM/kK2LT7oHesCGXHIIx9K1rKbPevDqJ7o6kbcEeeTivePhron2P&#10;QYJyCplXdzXiGiQHU760tUxvmlSMADPU8/lX09FDHbQw2qD93GoQY6cdTX3fB+EvOripLRWivzPn&#10;s3q3UaSfmV71ctuG5unFZF3lfkUPuLffHzfzrQ1Kf7PcJCY+GHL+lZsMjiZ3kPT7ueozX6efPFqB&#10;gVB+XPcAihpChODhe3eozO+7PGe4qLzwFyOncelaEC3cpUiQcFuGzzimpMk6HBw3UZ/kahuGBBz3&#10;GeKzppXglLgHB4PP3j7elJisXWc7uajdChLDnPPFRm53xpInzp/EDyRTBdemPzIpkvUtLNlssN8f&#10;fsVq4m0kEEms8uDyKnilxwOKQGmBhwRzU2PmB7jp7VSgueMHp61bjfPXFXcDQjAbmpUIHJqpbTgP&#10;g1aLAUXAdkcAdaeBu4qOPlsmpN3pRuABN3Hc1DcRk/IBx61bjQK2T1psijc1DBMw72R4cLHH06kC&#10;qiw7lJkJFb0tq75JOBWTqYEMWCCVPJYHnFQy4mXdTx/cQ/iabHo63Tx3ELh3U/Ns6/8AAgMZrMnv&#10;FlkKxn5j0yRWroUk0d2jHbsfrzzzWdlJ+8aNtLQ14rMQtjopH8Yxj2NStAV2kJgVomITIcEhjyR1&#10;FQJHvyjdfyraxlciDZY4HzDpmrCwiSPI+90oeErhiPmHU1ND+7piZXkhJwB196h+4ASMVfuIztDC&#10;qlwMnGeKgRXCYJzzmo3Qs+FJAHepTkU1uHwO9FyiORQiY7Y61kzIxU5GR6VqT88HhahuFGzikC0M&#10;8SbIAdlQ2+I4uMnFW7pCEQDgDrUQZUQgdR+VIY9SI1pqsC2Tyf0FQPIzPkn5ABilLbvaPvjvQBa3&#10;Ki7jyegBp8BK/O33qrwgvguMAdKdJdIhCg5agC0HcrmQ7E9BSCUIcrnPqKpp5k7/ADHC1djj38Yw&#10;PXNAD0UvJgdB3qztVVwcnHb1/GqzTiD5YwMep5oV5ZOMkD0zQAhaeSTESeQB3IHNZ09rdQ3jy5/d&#10;kD50OeT1Xb149a1PLA6KX+pqG4h8zHz7c9QDg/nSauNSOH8SX6f8JCltdeWQI1lQmM7hnqcnPNdJ&#10;ZG3ksJAh3/LtIPJP1rJ8Q6Faa28ay5t7hW3LJBIRz6Mp4I+tGkxzWbmByJJEOGdBwR61waqb7HU2&#10;pRS7EsflaTNEsUhdJDwGH3fqa2Dqg89GJJVuOTzmsu3liufNjEgTa/Q5HT6Ut3AVuoPLfK45B4IY&#10;+9JNpabBLV67nSwXX77IcgkZ2k8V0atFeQorYJbrmuHiutlyOM4Ubscn8M10On3vzKMcVtBq/qZM&#10;tXcKopi/iIwfTFZ1wRCmIxGz9vMJx+Na9+rDZIUzuHIrMdXdyFC89ciiS1sy4sS1jKLmZwXHYDip&#10;kjjgiYIgRcmTaBj5m5P596egWFMcE+pFQyknDDfn61i1ymqdyzbb5BkjYfrTTAE+8Du/Si2fbWhv&#10;DJhwHHrQkpaEtuOpkPAByDxTQ0UqyW8oV4nUoQR1U9c+wq1NEq8Kciqd1paXNzbXHmSoYHbIj6OC&#10;uCr/AENYONnY1UrrU+P/AIpeCn8EeLbuwAf7IzGa1c/xRnoM+orlYYzvxjjPrzX1n8afAS+NPCby&#10;2yA6pp+ZYM/ekUfejJ6nNfKaR4bp8wYj0Poc/Svhszw/1eq7bM9/B1faws90W4E2df0rStYyeO7e&#10;vSqNvWnAPmx2FfIYiTR7UFc0bcYXh85q5H8vXrVS3yAOP1q4vNfNYmW53QVi3GMYqZFx15+lQIQO&#10;mTViP5cV8/J6nR0LKJjqalRd2KjRhxU6fLW8dDKTGMhPWoyg3YqyxDr0qFl2130qlnYxaK8o44ql&#10;cVdmaqFwa+iw+tjhnYpS4rNu+/qMfTmr0r8Hg89OBVG4KnIOa9+ijimZNzx19D0rLnU/8CPBPoa1&#10;bkEZwP1rNuOTgDivYpnNMpBSWyRxSmI+lSFC/U4/CnlW3fnW97GSKMgG08j149KjA3nnNW5YyuAB&#10;g/XioQokbKHI9uvP1pXNFoRA8jrx1FPRRwDyR17ClCkcHqOueOlPEYA56+/INCYDCfTJzRswxqQJ&#10;tp6qoBxk0DuNALMM8n36U5Fx1p6xgHJO0elPRPmx3x+FRcadyNlz/u8dzTtg7E+2f61Pn5cdqaVz&#10;1qbgRiPg++MUyVeOBj61Y2ktimyAHgtz9OKdwKxOeh568DP86THzdasMCzVHsDcdDVXC4xE745qR&#10;Yxx8tSIhY/LwcZ5p4RW45AHQ+tJsVhiJlsHrUoX5elO2bjgjD+tSopXrWTkWhETp2p4UHJxwKULl&#10;DnO6nhe2axbLSGgZwMDPT607bjpsNSAfWlVRwO9Z3GRbW9aRR/OptjbcN19qTYf71K4EWNwXNDIT&#10;nC1LsH3u1NJPzEDjAouNleRc9aqSD93ntV1hz3qvMPkIA6dPetYmbM11+fOB9Kj8se3T0q1JHuYj&#10;oPXNMZcEkg5PIAPautMxIPK79/SnGIucdieuasCIZzQsfQ459Kls0iiJI9hB5IBw3vVmOLoOhzSq&#10;o/rU8SdC3NLmsNoSG33MCc5rRggJx1qO3iJ2Z9K04Yz6frXLUqBGJPbw+wq/DCPSmQxjaSKuRL0r&#10;w683dnfTQ9IgegpzR7ulWUXGMUqR/N3r56vU1O2A1I+KtJBjqtPhhB6ircdv8ozXjVMRy6M6FErf&#10;Z+OlRG1BrVEP+z096jMAJOeKzp4xt7icLmQ9tVa4tQeorceLG7IqvJFur3KWIdrXOOULHL3tkG7d&#10;elZM1iPSuvmt1Pp19azZ7Qc8H8692hiL2OSUDk7myZVwR36g1lXNqFzwa666tVIYDGM9OayLm2JD&#10;nB+Ueg5r2KVZnJKBgtB3HHQHPrUTQhm5zWm0IGc4NQyQkd816EZmLiZhhKrkkflUSQea+N3GTxir&#10;80JAAHWrmn2W5gStaOpyq7Eo3dhLLTfX0rcsdKywBHT2qxZWPy5IGfTFbthZY6rXjVsVY64Ug0/S&#10;wqjit22sAvXv0qaztMYytasFqAozXg1MVd7nQqdkUUs+22pFtDmtNYMZ607yAtc31gT0KEduK0I7&#10;YUxU3N0x9KvQxcVnKv1ITsQNb+1V5bUHg1qmP5ajaAGsfrNjRK5zlxYZ4xWTeWCkdDXYS2ue1Urm&#10;zBzXVTxiQ3E871LS85JFc1fadt3/AOHWvTr2xznIrm9Q07OT2r3MPi79TnlTZwLWpVvlHTp70fZy&#10;vArorixWN+MfLVKW129OK9NV09jPlMvyQOT0z2pPKz1q60JG0CkMLMc7Tj6c1SmOxWCg8EmkKseD&#10;yau/ZTTlsyzZBP41LqJBysqwIGbBqx9l3KcAg+xqeGyYNyK0o7PGMgfjxWarRXUzcGZC2B64qwlm&#10;UXI5xWqlttUcE/WnfZmPAx+VEq6fUlQsY0lqTnHrVW4tMcnGceprofslRzWQ6bcn3rmde250xgcy&#10;9r83T1pPs5LZA4rcNn7H86Z9kxwKSxCZrysxxCwbBJI96mEK5GRV8242knr9Kjki64GK3U1IxZS8&#10;vFRyR4PfaOnvVwRgdfQ1EUz8x/ma3UibFNotqZoq28ZOP8BRVcw0iH/hE9y/c2/hWfqHhfYpBQZ9&#10;hXsR0ldvQflWPqulKoLYr8lo5tWU0+Y+wVODWqPnXxV4bGPuD5favJ9QsWsbt1UcKc5TvX0n4rs1&#10;2SnHJyAK8V8S6aZZ87NjfTiv2TIMbOvTXMz5jM6Cg7xOQxlAOe9XNOjLzDHUdOTWjFovDBhuNaun&#10;aLlx8hHPrX2Kep8vNq2p2Hhx3S3TcdigDHU9a77wphrkZrm/D1iWso0zvOfTHSut0m3/ALObe3Qd&#10;D614WKqpXiawXuo9CjvVt4cH7vp0/lXnvjciZDIf4jgdvzxWs2toCRv3fQ1iX7tqLlVBEXJ6V5GH&#10;o+/zs3q1fd5UcJf2QMZZua4u/wAxk9xnHHWvQPECfZwY14HtxXBamNszFU544+or6FRVjha0Me7t&#10;98uF6dBium8D6A15qEMSj7xUE5PIHU1jwRh5BgdBkc16J8NkS1vjMx4UetN1nSpyfYx5PaTUH1dj&#10;3zRzbeH9JjiACuV5wMYrz/4p+IBZaLcOG+Yg88Dr0rQuvEsV1I537F9M8V4j8avFgvsWULA7zgiv&#10;z2NLE4us3V2ufdqdHB07rojY+DLXUkpnlmL7mJOSTXrjatPbtgHivOvhpbLYaPAw+8wHWvQzaGVN&#10;w5z0rLiLCQjCNRR2OfJMTKcpRkzr/C98Xxk5+tdlBqQh4Jrz/wAKxvGx3cV1oUM2e1fkWLpr2jPq&#10;HJp6nT2euCJwxxTdS8UPICEb8q58rjoaaIyetcsW4R5IvQytHmuziPH+taq8cgty4IHYkV84+J21&#10;qWcm9lkmT0ycV9fX+lxXyEOoz9K898V+AYpkdvLzwe1fe8O51QwLVOpBW7nNisK8VH3ZNNHzD5XU&#10;Yzz6CkCBccAtxXp7fCSRrh3QER+mKwdZ+H93pWZEBkjUZXAwfxr9do5tg8Q1CFRXZ8tLCVoK7joc&#10;3p5w4APzfzrs4X8y1B74rjrZTFMByg6fSut0k77Y5OSegxVYrdM82rEdbzGG4A4x3q4GDN7Hv9ao&#10;XYCt8oxjFOtrkEBSMD1zRT1jcxpxtoaoAK85FbWmwhY8Hk5rGhw3Xmug0gea20Y46mrRNWN1cW5g&#10;JXI5PXp3z0rKubXMJIH512MNnvySMjrVHU9PVUJXrzxW/NYwWx5deQNFcuBgjGaoXspQYOa6nVbM&#10;RNuKYauU1DBJ3Af/AKq0i76m8FoYlyxDAHG0HPPHFVmix0wcYzxVtoizNx/FjrxS+UG434HrXano&#10;VYht22NleVx16/zrpdGuwP3LckdDXPGMsmSmAe1XtPlZecgH2rjxVPngZSjfY6m5jEkQOeD14rjd&#10;StTa3HA+VuRXZQSi5hRhxnqCaxdatd8RIzlea58JUs+RmcNHZnObCeB36cDv603b1O7nPSpWUbSV&#10;GCMZFNKdW7jgD1NesaXIcN13E9ueOPXimlSy54H1qYZEuG5pki5wDQQQOAWAHTt+PrX0p+y5YJDp&#10;09xJhHeQDPfjpXzY2BXqPwm+KEfhHFpdAiFmyJFOfzr5fiTCVsfltShh9ZO3zO7AVYUsTGdTZH23&#10;D84yDxTLpSFOKwfBviGLWdOimjkEiOB82a2NRvY4R8zgV/LVWhUoVnTmrNOx+g05Ko1KOwy3OXwe&#10;frWh5SMtcw+uxRZIkUfSo08YwJ95/wBabw9SXwo1mnLY3bqxRm7VhapZBTxUc3jK3b7syfnWZe+L&#10;LckEuMntXZRw+I00ZrTbWjNWwt8IMitSKIdqwtN12GYAbwK1YtQhY48wVnVjO9pI1aurlh7fdToL&#10;FD1XJ+lPhlSTHI/OrsckagciuWUpR0MZStsEcSx9AB9BUikHrgVmaprcFjEWLD864q/+J9pZO4aU&#10;ce4rahg6+Kf7uLfyMnGyvJ2PTd8YU5Irx3466nbWmiSr8mSOmeaytc+PenWMLkXIL84C814T8QPi&#10;Tc+MZyckWy+pGTX6Twxw1iqeJWJrrlSPGxeMpUoSipXZwij7ZqZIX5WyeldrcAWthFGmRtUAn3rm&#10;/Dlr51/liTjJPoBXQavPjep4/Wv12T561ux8RSfNNyMUYeUk+pqVUbk9v55HP5UyNecmTj6VbRSF&#10;wcZHX0/Cu7Y60OAXng9KmjXHJ6ntTEXrtOcdM96nGOuKhu5Q6L5STjitqxdd+0qcg84OR+Gax4Mj&#10;7xB59KtwuRjNZyV0UnZ3Ox06QOwBcAVsWx3bOpyMDgDn3rk9LuVD/MOnXPH5V01jOrY34NeJXp21&#10;O6nO5oxORxnrWvpSPc3MEUf3pHCYNZSMOK6vwDpT6vrEQQiNgykSHkI3Vfwzwa4qGF+sV407buxr&#10;Vq+zpub6I9g+CvgWSJ59b1GMxtbuY4ImGMOP4vceleroCrktIOpP4UqEwWUUb4DBRuA5G729qYSr&#10;J5kvA9sfyr9kweEpYGjGhRVkvzPi6tSVabqT3Zj61Izy7ASQxGPas2Iq02wSyGXALliSPyNXr9kR&#10;2c8KPuuRkfiKqo3mzbyA8hODIvFdi3IfckDMzneAM9xSyJ82cc0TRHGFxn0qBpnWIB+GHQnnNa3M&#10;hjkbsA1TuSuOuVPUVNIcjePujrVG4n+Tjr/f/wARUtlCQXEdvLtLhFPB5IyPXmn3KeauMjeOhPT9&#10;KyriQcFkyB3FOt7kFgFfIbop7/4UE2NC1unXiQZbuh/pWij5TIrKVHKhlHmA9Oeau20g6F8E/wB7&#10;gU7iNCOQDgVct5CV5rKDeWeeMdO9TxXBLLg49qodjYgf95V7zax4pj5oz8tX0k+YZpCNANiLk4p8&#10;R3VS83zMrxVuD5VA71SFexaWoZZSi8d/WpQ2RxUMh678HHqKLMexXluHVMk8GsjUIpJMOjgZ9a0L&#10;lDcFCBgDqmf5VBe26XSbCDjHY1DNEYU9viYTJAXkHWMYrUhg2DeqeWfvAY6exqCKzMN1sjLEe5Nd&#10;La2IdNuMMO/rSj3HIhsLh1wX2lD0ZOPzFXJYwzB1AYfTmoH06dDujBQ9wRkVPEJlbDxgfStbmQqg&#10;OCrUySPYpxzUvB5IwaHIpXAZncMdqp3cOXyOB6VZB2tTLkD73Y0hop7SepqCbI5FOdwOvTv600yD&#10;bz90H8akorzEuwFVpZDvOei/rViT5az7hmACg81NxCXEwk4FVpmOzag+/wBc08sPxFVprn5xSKsT&#10;+WGwDjNDHfsCYwOBmqb3YHWlt5eNzYwe1O4i27sUAVQGPU9qLW2Crl33kfxnk/nUJnjj5ck+1Qfa&#10;z/8AW9aLganmDjEny003DNwPkRfTqaprJnJY8DoAOKnt8TZ3HEfr0NFx2LMKZXLDH41ay55GEH15&#10;qi11GH2RgEY6k8UGfcRkg07iLpIHCu+49Sg6Vnaol6tpNLZYuZlBKxynAJ+lWopDjjHPvSghctle&#10;OOvekO5z1jJ50IMxjF5IcOBknJ6hT2ArWFuGTd5fJHB9aim0vz75Z3kyg3ERg4yT/KroYi3AchCO&#10;mKixZzaW50zUt+JfLmUvucAqH7gnrz2q5fzxN5ozxLGWJI6Ed6ddPGUIYl1DBwfcegrH1y8YW0iR&#10;KPtEqFIEJGD7n0rjfuJpG6fM0aOl3y3cIlL5kAwXySMetdLpk8UfMlwFI7ORmuE8MmaztjA42YXD&#10;AgAVQkCX19cXCzkhZDxuJXb7DpWftHGKaWpXIpSaex7TBILuM+VIsmPU5qtg72HQ/SuZ8LXirgqe&#10;B1rqL+dYkM37zGOABk1tGfOr9TNx5XYaDICd2CP4ccn8c0NE7rwJD9cAfpUMYdjuON3dc9Px71K8&#10;oRMFhj0FN6q7DVGXPY6hJqdtJFqYjsYyfPgEQJl/4F1X8K3IGRU2mqIcsegqwiGVCFPluRhW2ng1&#10;lEueoXdu5tJVtn2S7G8stz823I/Xis3w1f6lqPh6wuNZsI9M1R4/9JtIpRKiODhgrcZBHIrRt0uI&#10;bRDO8Mk4+80QYL+ANMfc2SvU9TTkgT6Eb5XcyjPavlL4ueFR4Z8Z3PkJss70faIAq8DPDr+Br6vt&#10;mLLtNeZftB+HE1DwemoJHmWwlDnA5CHhvwzXh5pQ9vhm+sdT0MJV9nUXmfO1oME7h+taVuMLyazL&#10;bjOV/WtO2IPWvyyurn1sHY0IccVciPY9Omaowk7auDBAA9a+dqwctDtTLkZK4xzViLAbGcr79aqR&#10;MAykdKsxt0rypUH2NefoW4ySSc8VMrgdaqhs5AxQZMKc0Kk2yG7lzzcVHLLjrj8KqPcHb1qF7v0r&#10;0qOGMJS0JJpPlrPmlzTprjrWfNN+P1r6jD0bLU8+chsz/Tiqcp3fMfypxfd+NQzE17MIcpyOTbKU&#10;+2s+UZ3Yq7OxfkY6VCEG3JFd0dDKSuV/Ly2N1OC5GQPzqykY6446e+ac8fzY7U2xJGbNGNmc8+mK&#10;hKZOepHTPetJ4vlYn74/KoDCMZPFTzhYplQvbv2pNuMAcdcegzV1o8HAFMKdm4HtVJg0VtmDShNo&#10;Ppj8alERPJpwiJ5qriG7AfvDOaeidqkSMnHI/LFSpGNwFZNotaETDC8DNO2ZbiphEVx06fzpQm3r&#10;U3GVypHSk8shcHmraxDo3TjmmtDnqCPxp8wFMJk8evegRjdjHHrVzZnGQKTyWzjZ2z1qriZWVTx9&#10;cfhTgOAM9OlWPK96Yqd/Si4bAqDNSKuetIgAHP8AKpFXPQfrWDZSFGFIJP6Uqx9sfNT0U/MTzTlA&#10;VRn2z/8AWrNs0GBfp27mnY75qSm7RtqAAAbj+dN2YXmngZ4JwcUp6HpU3AiC46g/nTSnapiuBxzk&#10;UFBuqLgU5R82cHPpVaRc9qvS53Z71VkWumLM2UsApyOc9KQLlsjrU5X5qUKAW4Fb81iUiIx7iO30&#10;oK5OR/KrCqCB1pVjIwRUcxoiFV28k8Vat4sNntSeXt69qsQAcUOQpFm2j+UcVpRIBgEc1VgBC/hV&#10;uI981xzKRcgQVbjX5lB6Z61VtiDx3B496sISteVVV2zrTLiNkdatwoG/KqEcg6Vftm2tXzWJjynb&#10;TZegXDc1dhQDBPSqsOBjJq2hHTtXzNbm5nc7otAI1Uc+tIVAXnmpEOetIVHGOa89NRd0WVmXPWoJ&#10;Ex0FW2WoZehr2sPVutzlmijLFndWfcQe3f1rXcVTuUGOle9RrNHNKJhTwCse9hCjpXSToPQVk3kZ&#10;PXFe/QqPQ45K5zssI67OP1qnJCAhxWzcRYbgc1nzIApAHY17UJ3OVxKCx+dLgL3z+FbunWpZs9qo&#10;2kPzcAZrobCLbj/CssRV5Y2HGBfsrXODW5Z23+zVSwh+7W/aRfLXyeJrs9CESe1iArRRMdqigjq6&#10;i183WxTi9zp5NBgAHXNDAGpJBjp+tV5JNvGOfrWEMa3K1zKdMerKOtSpOFrN+0ihbnNeksRFrc5P&#10;ZyNoMGpwQFazY7g7qvxy/KM1588SovQ6YwZI0IqpcxjHSrnmZWq8pBzn1rk+vxTtc39m7GLdwA54&#10;rn7y3G5jjj0rrLhVI45rDvY/1r6DC4xaamMqZydzZ5c4rOnsSc4HHrXUS2271qpJadeOK9+niznd&#10;M5WSyIbPUZ7cmnJZ/OTW7Najrjcfeo1tCvGzJrreJutyORGeliHxgdRg47D15qZbDd/B+lakdv69&#10;+KtpAK4KmL5Vds2ULmZFp4HUfWrKWJHRFFaQg6nnnrUqwjjgV57x67l+xuZf2HsB1xilNn0yMVse&#10;QNtJJBmrjjb9SFSMR7TO3AqF7citx4Rt4qnJD14rf6zzsFCxiPbD0phtFC8/yrXMOTzTDAQwzShX&#10;s7FtGNLbYFUZocvzxW/NAPSqMsAdjwBXsUapySRiyx4wCMGmbCqkZzxV+WDLkEMR1ziq0i47V6Sn&#10;cxKRT1x+VFSsN9FPmNFE9Reb3rK1u4RYTk1POJRHkFc/WuV8Qao0SMHGPc9K/G6WCrKSvFn10Zx2&#10;TOM8TOJFkHfmvK9bi3zZHU44rvNd1ZW3ncfzrhnYXNzuPI96/cuH8O6FFcyPls0rczaRSjiAXIAr&#10;RsYCu04qwLAPGpAIPTFXba18tMAb8HgHr68mvrHUPkpq+5q6deCCJBvOc1ty6yktnsBG7J71ykaF&#10;UJpbSJmfBHy14tePMzovyRualtefvBkjHXpW9Hcx/Z94+U4HWuae1ZW3g4HvVgXhjhQMckjpV0o2&#10;SM4q7uyhr77lcuMn615zqRZrhhyDjP5V3WrMZkfB2A9D1ritTAZt5GwjIPJJr0oarQt7q5UtpFyh&#10;IArobDV30pt0RyrCuZRv3nt9KteZmAYz8tZuy0Zm42d0dBc+LZypVAfm6E157rc7aj4hgDnO3LE+&#10;uOxrWe9/dlzzsXoK5vTHNxfvOc7CWznsPb3rnqwjzxjBG6m6itJnsPhvxGsHkWxIIGOhIr17RdXi&#10;ubVCxX8K+aLC6khnVs859eleneGPEa+WgY4OOn0rgzjB/WsJKmtzqy6r9XxCZ7nY3cVvHv46ZrQ0&#10;/wAQQTylN4avKL7xSYtLcq+5sdq5/wAG+Lrw6qUlJAJzyO1fjVTJqqpynUR+gwq06mzPo+OZX6c1&#10;Nu2+lcvpGrCaEMDW1Dc78Zr5apScXZlcpdJLU77MLpNjjiltwGWr0SVyyly7E8zjsUholqVwU5+l&#10;c/4o8HxSWsjIgPB7V28cRpmrqI9NnY8cU6OLq0asZRbvdCT5mk+p8W+LNHGla08QyEbpVrRHxjPS&#10;tT4luk3iFh/CnpWLpjeW6D3r+kqM5VcJCU97I+MxdOKqyjHY0dRtz5We/wBaxt3lYJ6frXS3USzW&#10;wb9Mc81ztzFnIHX1rowzvoeTHSZr2F4kkYOfmxXTeHpAJsHrx06VwNlMYJtpB2g54A6V2Xhudd6/&#10;hXVKNjWa01PRYogIuB+VUb+IEHI69cVo6fIvkjmoL8CEPWKldnE0edeKV2GRh+FcFdv5rk9RXf8A&#10;i1wEcAYNcDMpPQHrjoK7qex0QWhnGFinAKL6EA5o8rjHGOR+B6GrgUMeMHA6g4HPX8qaYfvjAzjb&#10;/wDqrpUi2imyEHBHPVuf5UkWFfp3FWZIwCc8EnpjPHsaikRs/L6kCm9VZmTNrS7gEbTzkelXb2MS&#10;J35HOf8A61Y1lL5ciEHvj2rbUma3IVvf3wK8Oa9lVOaas7nKXVt5Ny6P0PT3qq4+XLEc9MVt6vbl&#10;sSjqtY8iBEOQDj2r3YS5o3He6Ido3nK46dKYyleeCc549PxqfHzk9vWmEA4BOCBzxWhBVYHkd8ce&#10;lKOeRjkccmrJGeNhAxx04qJIyFHf9KgVz6F+CPxQt9K8ONaXtzGjxZIycAj2qfxb8e7KO5MUNzvH&#10;r1FfN5wiYXGD2yeKjkz2wa+TxHDWAxWIeJqx1Z61DNK2Ho+yget6h8dCxxEZXHr0rFl+NF6x+WA7&#10;enLGvOSi56cZOE+nIyfemFc5AwSBkeldtPIsvp7UkZyzTFT3kelaf8W7+d3JAAAOM+3rTrr4pXrz&#10;xqLhOuefSvPraPFvKe5JBPsaybtme+4PTpV/2dhFV5Y01b0MVjsRy352e0ad8b5NOfZPlwPQ10un&#10;/Hu1nxm4Mf8Av186sPV8fTmnkFuvNc2I4dy/EvmlCzOmnm2KpqykfWGn/Gm22Ai5jb6mrN58e7K2&#10;i+a5UN7HNfJSEjgZIxgfe5Hr14p7Kz8tkgep5rxf9TMu5rs7FnmItsrntfjL4+Taihh08H5s4kkr&#10;zK58Q6jqDEyXbv8A7hFY8URDDBD4PHOKvxRZwSMqOoXmvpcNluEwUeWjTSOCrja+JfvyDLMcn5vr&#10;TmA8sDkhvYA1YS36HtTlj8ydFwSv0Ga65ySictSVldm54bshBbSOI+DjBTvUV9mSQ4J65454rb2C&#10;10uJANhAGcVgyASSO23k9BXm0NZObLpR5YjEjJxnmrKINuMUIgVulTImeANxrsbOhaCIhLcdqmji&#10;wQD60qDa38//AK1TomWA5JHfAFTcuwxF25Hb1xU0a7eTyPbrT0Ujk5I9KesR7nC9jgZ4Hek2SSW0&#10;mxu61tWN6Y16npnpWQnHQd88c8+lWIiVx78VzzipGsZWOst74HcCea7/AOEM1xd+NbC0gx5UjhpX&#10;AzhFOTgGvJLedvfNfRP7LnhqPUrm/wDEEnmf6ODbRdoy7csffArfK8I542El01+4wx1dKhKPfQ9+&#10;luC0Qz+lUXlUDJYZJ6vV64QR7VU/pVW5VIokEp59q/Rz57pYyNS1ARIhf7uPnAGRUFhLHIjzR7yh&#10;xjIxUs6xSZUOBGD0k4P51ctI/KsEiWQbR7VcVfUG7Fc3AZgT/wB9AfzFQysU4wMDg5OePUVYli2H&#10;eJNhPUEZqnLIU4IwB3qiSrLLsJMbHaeoPSs26lZcuhEiP1HerM7qmSV+XuAelZV22xuDvHYgY/Op&#10;bsOwx7kAYU4HpiojcBjjI5/uEMP1qpcTMvBKv6c4P5dKryXPmJ8uUcdV44qHJFWOgstVnjfDeVIn&#10;+6M/hWt9ojlT7gG7psOMfSuHF+bfYWVX9m4B+jDkVt6bqcMygb3Ruynn8iOv41SkmRY6CK4wMOea&#10;nZwz/LwR2J6/jWO82eSeB3FP+2EAYwdnX/61Vck6G3ut4Qj5z3z1rTjk3DrXLWGoLO277xHXPJrY&#10;S4Ea9ck+nSmFjVt3Jk54q+khLDHzVl2kokjZ/wCIVoW0vAIGCemapMGaKZ257+lKRvzuFMjywyDV&#10;gj5ecH6VdxGdOMxbQBxTHtfLjy2AfckD9K0FhUNzyPeo7rY0LpnArNlxZiafPLJI/nQRRsp4eOQt&#10;u/A9K1UmaLDK/wAo6An+dcszT29/NDCcsX4LjII+orpbOzkktx5qYbuRyD9Qazg20azVrM2YbwMv&#10;PIHrT5FDjcDVKC0eLg5KH35qwhI4PStbHORs3zZpGWklUjpUfmHbTHYYeevDUyQB0IPGKJWycjrT&#10;N4YUCM+6UhSR94frUAmBwanunKNzWfI4jbJ6VBZPO/yis6cjeM/eqzLIDGTms6WU/aMZ49alsRHP&#10;iLODWeZ97lv4adf3W1sZ5rOM7SlBEMDOCM1g3qWXBIGYlvu0w3hKZVcDsf8A61VpJgo2b/0qKW4w&#10;nH3h93Pak5MaRc81gd0jHHpT1uctkYyOlZCsTJly8hPpwKsRtGG7n8hTUhGqlwUyTJxQ87T8lyIh&#10;1LHH6VmPcO2AuNtNFwwIDHB9/wD61VzIDYS5iYbUcY9smr0AjHUgYrFgkQDJO5vUVO1/HGDlwWHX&#10;Ix/Kq5kKxqNqJztjAIHQoOtSiUI2HBI69erf4Vn20/yhnIBHQAVPHIJd+Aefenckug5TdjIHXP8A&#10;Sqt8XZQfLOeRiTAU/lyKmDFjsBwF7D/GlWCNXDv8h7kDNMqxhXGmSj9/cSBtuXBUZ98AGsvVY5iI&#10;ESIvJuVtnBZU7luwz2Arrr2OaeIBEwMrzwCB3/Gs5rBbVHU/ITj7vHTpWMqaaLjKzucvrtnLqtnP&#10;ZJJ9kuHjBWWM8q/VcgZz71g+HJriC1aObFvsUh/MIHHrxW7cXdlYzArHLczSEgeXESBnoeKgmvjA&#10;kYUb/NQ5LwA9PauCSSd3udcW7cpZ8M6tcxwwRjzJH2/6w5y3uQFx+Feq2WpRmCBZSdxUZ9a8rivJ&#10;JQFkt4gv8XyFSD68V0mnNMkgeV/MDDIweQKdLmg/IdVqavsdfPlWCxuNh6HFQxQONzPJx7mn24W5&#10;tc5wF5FRSP57gICB6V0SdjGOpPFl87eKsRblGTxUKJgYU/MepqwIzxk1EUy2S/ahjaKhLgP7U4RA&#10;5J/SkhtSW6ufrVEaDSV+8ow1U9Wsoda027sLhAYriMxPnkcjg/nzUkNzNLb3DT2stpNAzriQDDgc&#10;q6sOCp/MVXjuoriCOeFw8bqHXHzZHY8dCO4rKauuV7GkXqfHN/ZS6RqlzYz8SW0rRNx3B4P41YtZ&#10;SOprq/jdpv8AZnj+4nQfu7yJZxjufun8zzXGQSbR93OPevyfGYf2daUOzPsKFXmgmzaikz1OKtRS&#10;Z68VkQy7v7r/AKVbWccV4FShJHdGZqqxyACfxqdZOQAayVuvm+/+dSreEAE4rk+qtl+0NjzQoyP5&#10;1E9yM4zzj8KyzeKfu/L9Kie+GQM1008JrexnKoXnue1QPcnnmqEt2c9arm7xXq0sMuxyzqWNGW43&#10;A4NU5rjOP4fpUXn9s8+lQM+WOTgdM161KlY45zJ0J247024JHQ0yNjt5656f/Xp7j2rq5bGN7ooO&#10;PlwKRc5xVhogzMDzz9KRYyGGOaGVcRFOe+71xxTmUbe9PSHGABmpGj3Y+XtWTkNIqPGcH3qPyc9f&#10;5VoCLAyfmNNWLDcfrWblYroUTCH5OVNJ5GM5FaHkYYgijyBuIxSVQHEzjbbWYAUgg+bv1/lWj5Ip&#10;BDuzjNXzkqJVVMnkZp3lnbkEflVryMZ+Wl8o/MP5VLmOxVKDuvTFGzHA5PuKtiI+lKyE4HempXGU&#10;mTbkHI/AGnMuam8j2pTFz908cdKpSvsKxBt5pFiBbbt54GBz+pqZoz/F+lNbO1abZSVyJEzwenrT&#10;Qo/u1MUIUEdKaTnqMc0rishpHPD55pVwCf8ACnHjpTwv1qWwQUpGWA9KNoHUfqaVQVIzWbZfQVeA&#10;Mik2jbTxx05pcDr/AAkenNZt2GM2g5HOfWm9s45z0qUg/jSAd8HP1ouA1Rgcn8hQwC4B60/GBkdc&#10;DimuMcnB/CoAryDPSq7javTNWmUr2qE9cHNbRZmyqY8ZAyT+lKE3MSOvGfT8Klb0GRSonYdPSt7j&#10;G/L2ITGAOppyDocHFSbCrY5/A0qjgHPFRcdxjgjdmprdBu2/rTWG4d6mg6lu3uMfyp30uKW5dhAx&#10;mnL7UyJTtUZ457UrN83ArntcGzQhcnkLz9asI5OKzoTjgVoRdK8+tGx0QkTxDbV2CTGCWqgXFTwS&#10;g46V4deNzsgzZhlztq9ExI/A1lwMGZSOh6+1aELbl618viI6nfFl2PFBGOlMBxUleLyM0uiN8VA6&#10;561O1Rvzmu6grMybuVnXHWqtyB82P1q9N1qlcjdmvco72MZPQy7kgnisy4XO4GtK6ON2PWs+flue&#10;K+goM45GVcIXzlQKzpEDOcZOCfate4HHFUVQuWLdxg8d69eErK5i0Fnb5xitu1Q/3jVO3i2Pg/pW&#10;rbR/N2rhxE2yoo1rNOOMVs2p6A8VjWp9PStKFs4Yn5q+UxU3qd0DYtyOueKuI421mQuBgAgirCSD&#10;bXxeMqS53Y7oR0LE0hdMHrWdct83B6dauF/lJqjcCuCFSSd7l8qZTkkK8CnxSEsM8VFKe4601Vx1&#10;r0Y4ia3I9ijTt3zzmr0MuWyXwKyYpMVdifOKxq1m9hqCRphw3emPTIjUuQVryXJ812XyopSLjPFZ&#10;08Qf+Hr0rVmWqbpXq4bFShoYuCMqS3GcjpVOaHDYI6da15Y8dKpTAbuRX1tCtKS3OWUTIki5bHSo&#10;/KPWr0o+Y9KjCZPPb0r1FUZg1YjSNVXJ6CrSp04pir69PSrKcda8vFVJa6nRBWF27QO/GOPWn+Xx&#10;1H5URjGABUu35a+bnWm5aM6eVDaTIPWlPWmjjrW9LES6slwRCwI9KryirLpxUBGetfQUK1zlkisF&#10;AwTQ6Djip3g/KiVflr0oswZmzJkcZqnLH8vRvzrUkXhqqTxc4xXq0p2RhIyJY268YqjIoBPXpWtO&#10;ntxVCZS33eK9WM1a5CRRePC8CirXl557UUnUNbGgPFtvcPHF5nJ9DXIfEDWYktsGTBx0zmvOLfxF&#10;NFcgpLnaASR7daxPFfiua+cqrk+h7V9HHLKVS1onFTxNSnN3Y7UNaNxwpwPrmmWMixruYZYnOCe1&#10;c5aTZ5L4Ga0IJvmB7170aaoxUYnBObqN3Ovt9RBOMAfrVvzt+8ZGT1rnrKUuwK8Z6j/69bcEWQGY&#10;cjris07s5JUlHYnjw6YyOevGK1rO2GPMFZMMfmPzk8963IGCJx09Kzl7z0OdtyQXkWIdp781z99N&#10;9n5IBB/MV1TWkt1D8vJPTiuP8R6VdQKXI+TtjOfxraCjHRs3im9kVFnLDafmUjjBrH1SyYvuTIz1&#10;71JBdCJ8OOVPStOMCdMdDQrxZvZSOOmgI+YEjjnnpio/MyqoHGGyM89a3tQ0/wAnI+8DkcVlR2re&#10;btOAPvdTkfh0p1FdXRjLTRmHqrizt5VA5kOAf/rVHpdmIoDkAFjnGelSaqyX2qkIC+04znFaAi2q&#10;OA3ynpWFC85ubBRsrEccYPXP8q0rO/lt2GD3z+FVlTdzg59HPrW5pOiNO4eUDAOejdK65NWHdQVz&#10;ofDs8+pW+J1IXHekkdLLUtwIxkdBzWgpj0uw3AhQRx/9cVyst+814HODyK+axeGWLfLDRHq4TEzp&#10;q7PZ/Dmug2abnxgDNdbpXiOKZwC/pXiUWptFZ/uzszjGDUmkeJruO5UHe49RkV+dYzI588uVH2FH&#10;F05RTkz6Z0+8ilAINa8E6fLXlnhzxHIyJkdRzzXXW+qSDkplfUGviMRlteDd4s2dSm3ozsobhPas&#10;bxbf4sHRP4vSq1tfs2DuOKfdiGcZl6e5rzYUJUqinJPQIuKPAdX8CTajeS3Mqlmck43YwD0rIPgm&#10;6tGLenTivoC4exHBcE++KytQgsmTK7M+nFfodDiTF2VO2ljgngKU7tnj0tlNBBiVCGxjI65rmb22&#10;Mc2Bnnpj+tek688Yd0Xg9snNcPqkO58jPbrX6NgK0pxjJrVnx+JpKjVai9Ec7KBG2QOMdyQf0rf8&#10;P3XlzIGY7T6VmyR4XIbknJ9hU2lfJOoHyivck7rULKUdT17SrlTGhHIxTtSlyhxzkVl+H90kA529&#10;q1buLKZ7YrkWjOCSOA8TRBwcjOK4maLaxwM8n/GvSNdtsg5FcBdrtmIOUGe/H8q9CD0N6exSwDkD&#10;p6H3pjx9/wCH17irBAYjJ/SgRjvj/GtUy2U3izgDOB0qPAVhnIxzVwQnHHPekaEnk81dzMq26bW2&#10;bCvGTg9DWtYTe/P0qiybPmHNWITsfcGwBz+PpXDio8y5jCpG60LV3CHV0OCD3xXMyQ+WSmBkV1Uh&#10;LIG7VjapbBXd071phqt1ys51sZewYxjihlIXIyT7AH+dTlM549KjaIOgyMV3cwytIgbOB0GaY4zw&#10;euPU4q0YQ2cHqQOo6Uxo8rjJ9OtK5JTYDfggAdPw9ajMfOeMVdaPJ59KhMOAGK/hVXIKpAIOOAOo&#10;NRFNmQBxVp4yH2/eUY696dHDucCi9hXHKm2ABMc5zj2rICs14zDlff2roLiMRwkJjKLzWVDEux24&#10;wd3P19q5KbvUlIvaNiJYdmcDoO1OaPGc454OOwHepzFljmnGM9wB+FdVySBFwOPoeafGm9gQBz6c&#10;/wA6lEY5AUE/pUyQqoyc8EY4BqWy4ofbpk8qeevAHb3rRhiwMDrjvUEKgZwAKuoA2P7o6+tYSZ0x&#10;shpjxySAF9zzV7QrE3N8PkBUe1VJVIVEJ5ziuo0K1FtZ+aeGINebiZ2jZGc7VJKAuqzq6Bcgj6el&#10;Y6xgnt+VWbqRpJs54ojBA5wMAZqqUVGKO+KVrEQiJ6f8Cxz+WanRdpyDj8KUR9O/1q5HbM+CehHa&#10;m2Xa5WVAcZzzjFWERmYcfLnGKuw6YxxkZ57dqvRaWSOOe/pWTrRRooSZlqCQc5/CniEnoPrn361r&#10;CwA4xj6CkezY8BMD1PvU+1ix+zZnAEtgg9c9BUwA5PboKmNo3pSpDtYBulacyZm00WbKDz7hEJ2q&#10;T1Br7K+CGlt4a+GejwSx+RO6tcTDA4eRs9e+Bx9K+SvCmhXOuX8EVtb/AGsB13wxnDYJXOD7V91a&#10;dp8NrplvbFBtiiVduBgYX0r6zJaVozqPyR4uNnepGHYlkm+bcefpWbf4kmwX4rRkcNuXGPpWRqkn&#10;kkpnc56V9E3Y41qUZFOED8p0b6etacU6rHtPH61jsLmNgBwT13AMPyrWRPlA6PjnHT8K0gtBSEf5&#10;sk5K9mH9ap3Eccm0b8Y9e9W5W2r8h69azr0SFcgE+6gH9KHoIy79NnHGT+H8qwbi8Cv5TPw3TkH+&#10;datzfIuRIUBU8NGSGH4dDWHqhBBd4DKq9HAGR9KwnJI1irlGa7VU8uXhccEqcD6HrUCtHOvm7xu7&#10;yryR9QOtZF3fqAAvnZz8skcRYr9R3rMt9Zd5ZNjxySDjGGUkDuAVArm9pZm6oytc7DYLkFJQAx6S&#10;x8r/AIiqqifTZdxQyJna3lnpjocd81jwa+ySOpjmikB+d/K3KR6gjIb6GtK11iHUWxFOm88ckg5/&#10;Gtk09jKUJI6Gw1mObgSAg9ev8jWhFcJL0Ke3b8xXGXOoPC/76IpNj5Zoo+/+0Bxj8Knh1JrhBKZI&#10;y/VhEeoH16GtLmaTZ1FtMba8w3TNdJbTb1BbgE8c1wNtrC3mADmVSMEgZP8A9eum0rUkugiv0PI+&#10;vpQpXFJWOz0xsNtKfeFX1Ym4wOi1laXIskoxg7ODkkVpWgZnLMMNn1zW6INVDiLrhh096dbu8r4O&#10;VFVwnnNg9a0IwFTAPPrQSLJhY6ovIjAgc1NcnK8yYqmrbugAoZS0KuiwLFNPvLtlsL5h4A9q6NYl&#10;xwcfSs60iDOSAADyfatFFXbQlYcm2yQvTPMwaJMDoCfxquX3NQSTyMOxBqqzhW5pxiU8F8U2ZhTG&#10;RSgrkjkd/aqjSAOQKs+eOmevtVG7O3DqPlqbiK926hSzEBT1J7VmXZ6Kz8jkEdDV2/KTQHdhlYdK&#10;x5JN0IGVdOxHb8Khl2HzzssZPUe1UHlCKGLVFLd+Vb5LhB71l3WoRMpUP5b7eAeRWTl0KsQ3l0Wn&#10;HOajjmMEOS/PXNZLXskt4YVRmdW3javAQ+/erDyKyoDI21Mp9fc1gmU1bctCc4LueewqB5wck5kb&#10;Pb/69VJ9ZggUEuPTLdvwrPk8RIilgHkznBkYj9KhyQ0mzYnu/L5dgF9AuP5VEbwMucYHUZHNc+/i&#10;CQlHJVAeAcHb6Y56/U1D/bjXLArc8ZABUg5/wqecvkOoN68h/wCWcakcDr/KrCXbW4BweOhJwT+A&#10;rmIbnz5iHkz0+fzGA/ACr0U0cXzAAydcoeRmq5hcp0C3ckhKMWcnr6Cp4biMEExjLdBnk/WsGK/S&#10;d3QYGOpwx/nWlGkbvvE4MvOFPH8qpSvsRa25twzNcPkHA6LjsPWtO3VFwqk8d/X61iWTueSNg788&#10;nFbVvIFUbcK3+0a6Isk0I2KryB7AHr9anG5kBzg56VUjuQpPz5Y9SO1SCVm5HfryOK1QrjpVaRiS&#10;5xz+tUr+MSQuPLknY9opCrf/AFqvLlum4t6A5H6077NLIHL4Re46g/WnuBy2qQC3h3xARyYAVGiJ&#10;HThWypPXk89K5G5luDdL9rIlZRgvCojXJ7A9a9EvbOJogTH8qjGZMRLgjB298kdK5PV9FuXaJ7Uo&#10;dpJMRjGSPUHv+NcdaF9UbwlYpWV4bWYmCU7Gb7m3cfzNdPpuuRT7cxAA8EjFc/E6yQGMoryEcSRK&#10;FOal0jTrmFAreWXB4QSAVxtyi9DdKL1Z6LZ3ka24TsfQ1bEZB3KcZ6Vy+mmWGFGnzGNx+QgfzFdD&#10;vJSNkOR710KTluZcvK7ItiZYhzU0UMsrBicD0qnEHmlBbZsXt61oK4C4JwPYYq0QTRxlWqUhFXp+&#10;tRefjnionct0ejQESmZNuB0HIFZV7bx2sYESBYu0aDCr9AOlTyOfUflTJVNzA8TPhmGFPoaxk7qx&#10;tFHz9+0DbFr/AEe4CcmKRD+ByPyrymPK89q9t+N9m0mm2ExHzRSsrfiK8ZaMCvz3MlfEyPo8O/3a&#10;ASnFWEuCv+1+NVHyuRjp71HvI64FeX7HmOtTaL5vM8k8+lI1/gZzxWRLLtY4PP0qITkcE5HvVwwy&#10;IdWxtG/9D0qJr4s2d/f1rI+1424JTPI5z+dJ9o6ntXXDDW6HO61zW+046/L+tIsh3Dp6fWqKyZ6H&#10;H4VYjyx6dPetfZqJHO5F0SBjuGc9aaxI4pIgaeRkc1qlYjmuySE9u1WAu6ooYxVpE+aspOxUStLG&#10;PMXPelRM9OPrVpoBnlvxoEVc7kaohWME8VN5QqVIsHinlP5VzSkWQ+SMUnldsZHrVxkPbH401UA4&#10;zx9K55TZol1KwjzyeuOtL5I+U85zVtoNvvz2p3l5IxU847FIW42gbePWhbdduAePXFXTHxjtR5Q6&#10;dqftBWRWENIYQOQKuLAcnj9acYSelJzHylLy1xzxz9ab5PernkndnjApPJK041BWKPl0ySIHoCKv&#10;bBu6VHIvy8e9Wp2BoomL1/SojHV7y8txxTPLNbKoZtFAqehyRz0oYA+tWzGV6UwR5H5dq15wIPL+&#10;Zvm/SnbfmJzxU+zv2pvldvWocrgkM2k9aQDPGefpUnlEdaNpK5HWpvcfSw0RtnjFODHr3p2RwO9O&#10;wKybGncaUDN346e9NCD0qVcUo+tRcYzAIyBTGGWfNTjPfimOtK7ArOu5sVA6/NVqSP0qJ4+38R6+&#10;greLIZX8vmnhdi5Xp+tSLFk5PAPX2p3l4bI6VfMJjNm0UirgYIFSlcYxz9aTaB1HNFxkZBC8d8Z9&#10;qkt/QZpNgUc06JTvOK03RDepcTJHDGjHPSlQfJ2/M1N5ZDc/pWQJ3GxDjI61ejb5aqqMRkHg0onx&#10;gc4HU1yVFzGsXYstIAwA+Y/pUsGQq5/SqhwOKt233sCvIrRO2DNWB8Nir0UoGMd+vtWZFwwNXI5B&#10;tr56tS5mdsZGoslSiTis9JjjtUqS5GO9eVOnZl3LXXvTWbPSoiwHeozIV/iqoQcWO46U5qjK2Rgd&#10;amllqpO2enFerRjZmM2Urgg1QlTPJ5q7KDntUDp8vNezTdjmZl3K4XFEcOeD361ZMQcgnkfSpUh2&#10;12OeljEggTb1rRtcKtQJb/NVmIbWxXLWldWLSLsXHSrsTkc96pQ1bRsqcV4GJj7judVN62L8b46V&#10;OJugzVJOV4qUse1fF16bcrpHpxaL3mj2qKRww61VWXDYJpWlrg5GmbKw2UCo1akaQnrTN1b2KLMb&#10;Vdgf6VmpVyEjNZSRNjUhept1UopPlqcycVxuJIO+aqytlqkeWqryDp3rpow5pGUtCOTjqaoyHJbH&#10;61alkHzZqnLyzc19phqeiZwSZTkI3GmK5BJFOl+9+NRbcjNejyuK0Mm7smRge5qcGq8f3elTBu7d&#10;PavJxHw6nREsRPntVhfu1VU7al3ivmpLU6dxSO9NxmnEiopGxRFCbA42dfm+lNRfmo38g96cHUHg&#10;Z6GvpcLFvc5JsQxq24EkD1qMp+g71N160Y34zzmvVTtuYblR4hVaW33ZYnFX2AY4FRsgI5Ga1jWs&#10;LkMWe3FZ0tvuJremhPQdfeqUkBHavRhibqw1T6mQYtq7T1oq68G3qMN69aK6o1FYGrHy1azZ0g3B&#10;5LcVgXJDuf7vYelW9NvDJbLbfwjBFQvDskx6DH41+o0WuU+bU+ZWZFGW5KnA96uWrkfKetRCIrkE&#10;c8fTirECmPaRgmrlIdtbm3pkwXHR1/uZxmuijnVdgB5PX8K5K3uNjZI+h9K3dJLXEhHUnBHHHNc0&#10;9NSKhu2R3KCK6fTNHe92DbjPJzkfyrL0rRZbiVUVOWP5V674Y8PrHEhI5rzsTi4YeHPfUzw+HlVl&#10;ZrQi0fwnttEGzJwOoqv4h8ELPbvhO3cV6xo+iDyRwPyqTV9FXyXyP0r5D+1pzndM+hhhoxVrHxN4&#10;48NyaHeeaqFFP3h7eorP065LbD2GAeea9z+J3hNLm3kJjGR04rwQ2b6fd4c7AOAcd+nIr7fCYhV6&#10;abPNr0XTkbr26XCYxzXO6866XaMX6njg9jXQ2cqNEXL4UDrnP8q8+8Y37ajdJFETsyQRnjGa0qza&#10;XKjjmrIo2EHmCS5JyDzjGK1raMsiY5bG3iqkA3okKc+2K67w/oOE8yUfN6VtStTiYOVhukaF5xSS&#10;YfL6Yrp9sOmwuxAyRwlRSzR2A4wG4Hl+lYV5evcSkk5z19qxqVHU90KcHN3lsGqak9/KQc4Jx6Cs&#10;4p3XjgdKl8rfwRn27ClWMnkE7sdCOKcUoqyO9JIt2N20WFP3QQQO2K6nSQMZABYc8KTx+NccvUEf&#10;yrd0a4+cA8ZrOVOLeqJq1JxjozsLPV57HhPzH+FdTaeO/LhAlD9OcVxigHZIR1HNSiLzIyMdcg1z&#10;1MLRmrOKOWjXqJ/EdpbfFOxDYefYR2xUeqfFayMJ2Th8DgDOTXlOsWgjmY+vcCs7BHIyCehrzpZR&#10;g5O7ie3DE1bXudpefEW5nlIiBK9uxqk/jy/kwB161zaR9Ce3SpVTCgg8+9bxy3CRtaminiKr+0b9&#10;pfz38wkmcuak1GISopK4I61naaCJRkVtXKb4v7/H0qWlTmkloeZWu7tnMSJuGAOD3pbIGOQE5q7P&#10;GA20Ajn0PAqFUKzY7/pXpp3VyqfwnoXhhgYkBroZo8xgEVzHhaTcuK7CWLeg9+lcrb5jhmrM5HWr&#10;fdEfWvONUhxOSBgV61qlqWB461wOrabulB5AB5rrpzSWppSV9DlhCXzt529cEn8qlWyOc9/pxWzH&#10;p5C5Gc+lWksRtxsGFPPJpusdapM582TDotNa0z935fqK6X+zv4m6VFJYbeueOan2+oOlY5mS2cZA&#10;FNWMjOTt/h/+v9a35bEqxqhJZFWGf8/WtXNTVjnlCxHESzbf4SOKhuYBKhBB+X15qxBGQSAOnrUj&#10;jGSDgkkECuKm+SZ58ouLOaaAZ6UNHWlPbeXISOh6A1WKA8DqOgx6epr17hbS5TEZ4yuwnr3ApjRk&#10;MM9+T+eKuFMgHaQB79abJCOc88Z49etFwKRTPB4NI0ZKoVxk9j2q0Yxv5ppiz16HqaLmehQWAFhx&#10;1OOafBBiXJHTmrnlCXhV+UN171KItqSMOynGaHKyDlMa/YtE/ON7Y6dqZCm2HnHrUl2rSSovary2&#10;wZcKCM9Mms6LtELXZm+WU6c8EfielKI84zk81beMdR1x0xSGD5uSB0PXt/jW9xWKqQseQAR6A46V&#10;ZWLZkDgD0qcJufHKkjn0FSLCOScj9azbNErDEj+Ybe2c5q5CAfQ8/SiOPClivIxx61NEn7vJHNZS&#10;di9kLZwG5vtg5GQORnmupvQtnarGP/r1R8PWWG81h70/VZ/OuMrnJPANeS37Wr5IKKveT3MzJ805&#10;+6cEVNGA/fIxzx6VGgyoA/WrcEWWG3PWu1o7U+hYtbfc+Oa3bOxVmAUA9MbD0qvYWxHWulsbQFgS&#10;A3rxXjYnEOB30afNuV7Ww6MEwp5I71oR6aD1xWlBY9Mg/hWnbWQI5FfOVcdZ7nqwomANMDcnk47c&#10;/wA6ZJpa44GfY11Q03J5QUNp/cAZPXjpUU8d5lSoxscbJpRG786rTWCLyw3D8a7O408DoKz57Xtt&#10;4r26GJv1OCrSOq/Z58J/2v42jumnkgFkfNMUa/64HjaT6Z7V9WTDZXiP7OFibS21u8dCgd44Ebcc&#10;tgZbjoDXsMssj9H/ADNfrWWrlwdPzV/vPja13Wnfo7EbTBXLEcVh6qxF4WGRznOBjFbDDc2C4rL1&#10;CJriTO4vH6cdq7ZdBKxFbMwvkbMZB6uR8y/41tsismOpHpz/ADrAHkrgxSkYPC7TsrXLfuhkkL69&#10;TXVDYxe425RQM4fP04qhOyNwX2k9KvFyBg5+hBIqpdxLMMq4R/bkfrSZSOe1ePzYiJUD46EHGPyr&#10;kdRMtsHEEhI6bZJCj/rXYXtk0auV4+hwP0rltVi8wOdjuOuRt6/Q1yVYm9NpNXOH129b5/8ASJEk&#10;J53KSw9t23P41xep+MILR0P9p33mjkA+UVxjpkjNd3rUGFeOSBgD6svzfQHIFeYeLPD2iSgsUi3g&#10;7hiRWP8A3zjFeXUUk7ns0ZQatJDIvipBNIFEt0uP44o1Uhh7LgGsbWPjxomk+Z5tze+YP+WkkC5/&#10;AnmvLfGUSaadsE8lspYlTHblQM9fmGTxXzB8UNW1VdUk+13twbJWPlsQxEgPTk5P506UpNpXsa1q&#10;dOEeblPsK/8A2qdD+cw6nd9ArSRHa3P+x1rftP2k9FLPDFezXF7gOfMAEZJ9c8V+cj+N9rgzGedu&#10;A537SSPWrdv8R4PKKTxXEq+ZvBDqONuGBGORnoK7OSXRnl89J7o/ULQfjZpOuujgyW10RzHHPC7h&#10;h1ZdjN0/WvZ/BPjCLXbctE8BkUDckcgbDdQRjsy/MPTpX5DeFvjdo/hht+laBawXLMoJvizDA6ni&#10;vrn9n744TXV/a6hc20VuZMpc21rhk2AjBTswAOVI57U1zQepLjTmtNz9GNAuWnLSNgqyA4966C0U&#10;F8gVwXgHVEvtPRlwcqNrgDkGu30+VjHjJzXoQd0medNWbRrIAkpJqyvzVTXLIDU6yEdDVkDpoDJV&#10;cQbXwePpVjzmCZBzVMsGckEAe9JlFmzcDh5M59BirqFfWsy1+Y7ic1OCcimIsSu0fcH6VVabd7UM&#10;QelVZS241NxkksuBtJ5qNrk9zTGIP3j8w6H1qB48jg5pAWHux6Yqq9wHQgk4x+IqNpARgnkCs6WQ&#10;rJnk5HOKhspK4XTfuZEMmJMYBHGAe9YtvdyKjpcyeZKAFEm0A+mWq1HcmSN43wHUEAgnJH41gXN9&#10;HHLFbnzIxITjYNyf/WrKUupaWljJ8cPqE2n2/wDZ+wkShZEmBUSRnhvmHKsByCKxr3VgZUtI51N0&#10;ItzeaSrMnTIxxx3xg1b1jWVhsJEjeIyxgpswSuTxkqOR9BXiniX4k21h9pt0k3vKTkIAFVj6Ec89&#10;/WuGrVjFnfRoSqbLY9PbWLPw9p8kl1eC4QDe0gUluTwqgdB7Cub1L4jwyyIkX+j7+FEvGfwH8zXh&#10;PiLx+vh7Shruv3L2dsDmCEYDzn0VSOn1rxvxB+1V9nlS50yGO2smkYDyuZmx0V367fbNYupJ6WOl&#10;YaO6Z9k3XiOS3PmzRskRx/pM5Crn6EjP5VQt/GFtcXIja7jDZ+X73GOu4Y+X8a+EJP2hLrVNUDXU&#10;drvYjbLcPJLLFk8MrsQB9BU0P7Q97punhf7P0+4uI5Ngu0YSSY/vq23AHsaEpvoJ04JaSPu4+IYL&#10;mfYjLdsB/rY1yCPQkZBrastUiTKCIrCepTJbJ6Yx39ulfEOk/tS6fHexJe6Ik/lsFN7bTSQZOflc&#10;4JDKe4PSu0tf2o9Dhuwl6+o2cKEkTbjviA4KOA2WwOQc81autzP2fNsfWcWqn5Nkc6H+FpIiAPqM&#10;1CL8yzmWa5UI20YOQOD04745r5+8PfHXRtTmkjXV5LsNIUSW4Z1IPcOrAnPp2r0LT/Flu6QO9wZT&#10;u3kxyAx5xj7vXpWfOX7Fo9UstSLlyqsi9SW7k8nnpgVu6bfRJsDTp6AD5jn8e1ea2Gq287pIbiSU&#10;MADHkbVB7Zrp7TU03oUaFGOOPmLL9MrVRl2MZ0z0WDUGk6OpYfeKdx/jWhBLLI+4v8o6vIf5CuEt&#10;NXiTy/Nu95kwV38k/wC6oUD8617fXl3gJHJcOePm2hVHrXSqljmdJnZw3eG+WVAvoOc/nV62mzy0&#10;+SeigkZrmbG/nkIYCJM4C5KnA9etdBau8aLx8w6SSg/0rpjK5i1Y2YlKpnGFPvnP49RU+Sy8BCp7&#10;ZIqlDdJCSRJvZu+2rcVwzsQz8f8AAhW6JILrT4rviRMnGc4GVA6FfQiqtzY+VAADGjtncsYyFHcc&#10;+n61qRiV03hE3nk7PSm3Cb/Myd+QMxuRj2/Om1ci55/qdskE/mSO8ahvvgbqitbuOedxFIJI9wCs&#10;Mg49a6W62lBEnzrjLeWRtJ/GqP2ZftJVQQQARXBOnY6Yy01NrTIjJb+U/wA9aEcgWJFweDzx0qhp&#10;Nw8ZBwAfet5HR1JVwR3GOfzquW+wKVtyCKVhymVqxHO7DH8VVpk2SZEr4PtUSM65MZkz71HNbQtR&#10;Rqx/d+cUMVRDICQo9aitrmRVXcM/WprqGO9tnibJRhtYIcEe4NXuZ7DHFMEuFwad9jdII0gckphR&#10;5p3swHqe596SSKocS1I8r+N0XmaHOShRUUTAj+8GwQfw5r59mmPPSvq7xvoo13w7f2i4d5I2VT3B&#10;9q+RJ5GQsr/I65V8joeh49q+LzSg/bKfQ9vDVFyWHyyY68Dv3NQNIFUd29+lRNNzjv61CZM4XqSf&#10;oK8yMDpciaSUnuR1Hrx61UkyO9SBjgHpTSh74OPSumKRjJ3G7x24+lSRjv2pFhLe2Knjiwgzz9K2&#10;MCaM9M/pVuKP2FQxLhunercAO7J6VjJGiZZjG1MmnomabGARyOMDvzU6D5T0qQJIU/Tp71aRMgEH&#10;vUUKdB3qxGmWzjiuWbNkx3lZHy/rQFG3pUyL8vWnJHg4K1xTkzdDEj3LnmnhQ3I6+lSomDxmplgA&#10;J/nXLKRdrlbyy/pT0jqYxfh9Kf5WK5nM3SIAhHX9Kd5fzGpjDinFB1rLmHYreTxQIRVjyunFLtye&#10;BVcwiBYw3fGacFG30qXy6Dz1pc1wIDHg4xQ0fFTlDgk1G/yZ6mhMVivJHjOKgkX+VWyuahZD0PBH&#10;4iuiLuIrFMZxTCoHzc/Srbxk9KYUz+lWpE2KhT5evQ+lJs+tWfKO5hmkdcrwa0UybFfaWApvljdU&#10;+35sU3b0qrgV8460zgdT09BVgx/mKjI29OKaYmrDR64qQDcaaFH5+5p4Ur6UAN2ChRlsjGKcV79q&#10;F4bGOmazYx2Afp+tNcGnbaRl4qLDIX5J9fSomCjIAJH86lb5jkfpQ2f4T+laRJZBt+bG2nhaeFp2&#10;0FTitCbkLmot3156VJISH4pPKJxjP+FWkIY2W7denNOthkZPVun/ANegxE4yNtTwJgjitbqxm9S3&#10;EgCDGfxqUgBuKZCp2jPP1pSC3Heue5Y2Qjd360gzxn9KlKbl96VUC9O/IrFs0Q1OThhxnrVu3Peq&#10;3ln3qxF8q1xVUmbRZfjkw3NTxttxk1VQjk1MD715M4a3OpMtrJ15/SpBKC2A3HrVHzelKJCzctj8&#10;K4pUdbmqnY0RMMfTrUbPVMSHHWn7/eo9jYrnZKX3fnUJPC04uR0qNjvbC8VpBWJbImUHGRUEvOQM&#10;9qmbpUbfewcg+/H8q7osxZFGuME5xUghPfHPX2pyIelSBfu+9U5NBYakX8qkEJX0qWJeKcUH4/pW&#10;Dldi2GRfKcZq5D1xVaNatQowHOM1z1oc6NIOzuyyrYHAp69aiyeKcGOM15dTC3eiN41AYN7VFuPT&#10;vUrNluKiZNvOa8GvhXF3SO+nUuNLVHvOaeVwBmmBeVrz3Bp2OhNMnjYVcifFZ6DbhqmSUrjNYyiw&#10;uaSyY44pxm7VSSWn7vu1kqTk7JENkzz1WeQbcd6R5DmoHJOSMV6eEw15amFSdkNlm29apy3A9alm&#10;J257+lZNy21q+4w2HTsjyas7FlrkHk0u8HOD16VlxznvzVpJgV4/WvQqYblRlGZfRyx4qZHHYVnr&#10;NhcinCcg9a+fr4ZtvQ7I1DQSXHXmlM+VqgLmmtc46t37V5E8AbKoaPmimNLms7zvepEmDZLZxWtP&#10;BJdBSmW/N3NkdfSnREVV3YbNWYua9yNFQicrd2WE5Oe1PUFetEcfapghLYNcdeoo7G0I3ICh3cgC&#10;mSDHPf0q1Mn3ahdTgDHzDrXjPFqMmux2Rp9SlKueTVdoxVt0P+RTGTAzXTQxfMxypqxmSRkNj+Gi&#10;rMseeBRXvU6zcTlcbM+JzAbG8xgAKcAgnFaJizErFTu7lwOc1b16wATeo25yDyCAag0hg6GJhjAA&#10;yQAMnt/9ev1+lOysfKOyn5MjMO1nBPP6U9YcEZH5VYa32RsHG4jOakhi3uCDlRzwK3crmpF5Z2pH&#10;nJ44HH612Xg6zVkBJJOMfPz0rlIY/MlY9ua7nwsBEyL17c9c15+NqOMNCKcVUqHpXhjTxvR8D616&#10;no0CpgYGPpXnnhxggQkjP6V3dhehB169K/H85zKqp8sWfZYfCxUNju9OmREC1ZvVEsXPNczY6moH&#10;J+athNQEkX3hXnYOu3G7FOnZ6Hn/AI50wTROMV83eMNGMV27BfvHd78V9TeJ5FeJ8mvAfHcEcUxk&#10;PCg5z7V+kZLi3J2bOHGUb07nj2v350618kSElhWboulfaITPIgdmGBkZ49afeLJr2shE+4OSOwFd&#10;xp+nLbwog/gXafSvrtG3KWx8pze9qYml+HRbv5r4Occelbk2oQ2MQjQ7pCOSKp6tqH2XMUIAYfeI&#10;/pWLbN52SSSATjPU1Cm56IzhTbfNIvy3LyNl/mJ5Iz3qOND1PHrUiwgYIQEn2qRY1HBHBq1psd6V&#10;iAx7QcHk98UGNeOPlqyEO3JPbsKBEQoL9MZIB7eoo5irFcRluAO/86taedkuOo9aUxFQOOvXFPiQ&#10;r7f7nFDdw5b7nXWP762Axz6Zq2q7duOKztGl+Uf3j+Va7W5D49elTfozy5x5HoZmr2HmQn5fyrm1&#10;h+cKe1d60XmxY7dNvf8AOuYubIRXMmBn07Vg5Wdj1qL5omYsAOTuGOM5wMflUv2IHqAcYxV2KHYS&#10;AeDzipFiIyqgDHcUvaHTykFrFsfgZxyP5VslS8IB5OKpxxAPxjt39a04YwUxyDj61x1ZapnPVhdH&#10;PXCYmbIIHTOecfSmAfLznpV3UItsxJyGAGD3qErwSRz6Cu6k7xuctJ6tHS+FpNrjn8MV30Y3oM15&#10;x4dlMVyATxnrXpNj8yKe/XFZVNHcxqqzK97abojxXJ6vpwZuBXfPB5nGOKwdVsh85x0/X6VhKo0d&#10;WHjqcdFaZAz/AC5qZbHC55xWmkPzEc5FTpbgDB5FcksR0PZVJbmM1kTwaha0yCCvP866BrYFeB06&#10;1WltMcHr04pKvdkumc7LaYxn9azri068EZ685rppYNq8qG+tZ88A5wMZrvpVmzjqQObng2ngdRVZ&#10;4yVcEchs59fpWxPC2CW7dKoTJ5ZBI4PA/Grm7SueTXhoUZh5ybsBvpz/ADqm0WcgKQD1/DrWoq4Y&#10;xnkHpUEkRRzyU5GO/wCdehTndHJB3RmSQgcgZHBpFiJIwc/pmtDywODz9BTGgGBkcqO1buRXKZhQ&#10;AZIyevNCwjkZyCeMDP8AOr2wddvBpPK38c465pXIsVo4QrAnjkUy+Ty7YKR8x61fSLe3496pavwF&#10;Un5hnJFRKV1YdupkQRm4u246VrPagYwKraNAXkd+DnkcmtcR4zg/N7k4pxlYIxvqZUtswyRk8elR&#10;mNmGemDuOa1WgBwOAR14qKS3wxJOQa15gasUljI64weM+3ripoIwW5GB6VIlud/vUqL14NJu40hv&#10;l1YggLzKgGR/Onwpk5PJ7CtbRrEM6O3T1rjrT5YkT1dkW2UWGncYz0znnHrisKQtK+TyfWtfVJjM&#10;XC8H2qC1sjM3Az0PpXPSXIrs6oRtokVY7Yn7wz9K1LDTnL1o2WkscZSt/TtKxyU/Ssa2JUUdsKPN&#10;uVtP0w7EyMmumstOxgEAfhVnT9NwqcCtiGz6fL2r4vHY3d3PdoUrWKsFrsAxk1oQW2ODxVuKz29R&#10;VpbevjK+Psz1YUyqtoDnHzVIbfjAAH0FX4olX+GpTbZBxxU0sU7pphKCsc/NaALyKzpbQdcCunuI&#10;CeMVTTTWvJ4reLiSd1jU4zgscdPavtMBUnWlGEN27feeZXtBOT2PX/hNpJ0rwPZZTDXTvdPx/ePB&#10;P0HA9q7CXGBxUun6fHY2EFtFxDBGsSgeg4H50kipux29a/omFNUqcaa6JL7lY/OU3Nub3ZS8oM+c&#10;1TuYdiIcHcfU1qRwfP8Ac4qK9t2YZPOOnFO2g0Yz2I8wAYwPmYgk/hWqseEAKED1zSNGWYZY1MHI&#10;TkZ/Gt47EPcoyqoUgSED/ZrLnifbhf3nPZhV65cyEsudnq4G2q8kMjffOPYdfzpFIxp2uYflxsP9&#10;1xgfrWVqFyRky2/mHGeY1P8AKummtpiMDKj0c4rNvbVdpJ2AfQVjJGsXZnnutLHcx7FbyyD08rA/&#10;9Cry3xNpqurhIw555WIO3PA6KRXuGpadHMhBImTGfkjYHP5VwOs2ds/7iGCa7l5/dpH5Y/MNXDOL&#10;Z6VGdj5j8a+Hbq5efbvgIBb/AEnCpz6cV81/GbWl8NQvZG7ifU5CC8MC78J05YcA+1feGu+D7i9d&#10;3ndo4lOzJYsQPr0r86vivfwX3jfUXtv9HWa/ZZbTbkxCPgFiedxPUdKyo0eepZnbVxDVGTj0PNpt&#10;Ln1FzJMZHnkzjcMng8dPWte28BpFamW8lZJAPuAc11Ol2lul213NhIIFbAYdwv681S1jUvtBDhwW&#10;bBC9OOvJr2FCKufP3ujBPgaGUbbeU+ZjIWQ53flXpHwv8ep4CS3sbuBNPmUGFbqXc1tKGYN8wOdj&#10;HAw44PeuGXUimTv2A/3eTVpNeu7tPJNzJJkYALHAFOpSi46ChU5JJs/YD9mHxPPrvgu2ln2jCrt/&#10;eFuPSvouxIC7wQAfWvzw/wCCffj67/4RxNOvJPPMcO3LyEjcr4OScnpX3/DMDHEAeMVlS0jbsOun&#10;z37m9bzEPhx8vtUshCYwaz1uG+TAq8Iw4BrdGFrDXlaJOc8+lRxxblyUdx7nNTMwj4YZ+tSxmQpu&#10;XA9qGgIoGMYb93+dStLg1MUVlySM+lVp4ivIPH60wHuCeQOfTNQM248015OcNwajkchGJ5HqKhgi&#10;OWMbT7VTNy8ThSKmml2Jkmqt3OrMCPlb161DdjRK4XBLxnadj1S+07eT17ipZpMo4cfNjrWTPOwA&#10;6uSPQfkf8axcrFRjcqz332TUCHMm0HuoxtPvWH4lkWwcynd8hDnbx8p6/WmeK7stp7tECcj1PH/j&#10;prjPFXjRIvDZmeT9+sZQRnbz/ukkfrXJOrFJnZToyk07HhvxX8f3Nj4kS2sJN6tPJM8g+XaOwJHT&#10;HY182/E3456d4SuQ9skWq36ASRo27yRj1PU1S+PHxZKalq9payYuZjtlYcBUP8Ir5c1bUZbtTNK7&#10;+a5IwR0WuGhCVR88j2sVOOHXJDc6T4gfFnWviBqBvddu3vZ8gpFjCRL/AHQBxj2ripNYnOBFiBP9&#10;gcn6+tUSwLHA6dKVY2cZwTnoBXrxio7Hz0qkp7scbyZn3GQg8cj26Uq3Uqhl3t1yOT1roNH8JT3z&#10;I7ARQ7tvmOpP6Vvj4bwFkH28ZK5y0Y610qjN7I53USOFg1W7t33JMyHG0n1HofUVqL4onex+zyqZ&#10;FUBA+eidgR3wOlWtU8DXmnpvRBdxdfMtuT+Vc5JbMmeR1PB4IxWUotO0kaxk+jOp07xlNB5awTGB&#10;lwpA+UMB646mvWvAHxz1jRpjbm5SeJWXb5vZT1BbqSPWvCLK1S9h8vGy5Q5QjoR7+9W9I2pcxedI&#10;0AL7XkPZfoK5qlFSjc6qNeUZrm2Pubwl8cJ9UmMaX1zZ3DYJJZXRh9DkY9+texeFvE11fohku7iU&#10;Ec4yVb6fNxXxx4A8H3rAGzaHUIyFOduMZGDkA+nIIr6X8B2N/YWiCWJCMDaYnkDgfQMSx+orx+Vq&#10;Vj324SXme/aJf3ICI6SyZAILxEMSevOe1dRYXQ3x5LDcdoQRsMfjgV5v4et2dMzvdRAD5Yx5mRx1&#10;yWHX0r0bQ44dyCIXMjMc/NIdoP412QPLqpI6bTlmOGXJU9hyK6HTUljUBkQfU4/lWNZITjD/ADD/&#10;AJZx5Y/jjgfhWzbiOPCshyfVufyHArugeXPVnRWULMPljOfUsf5ZrTFsH/1nyY653VzlussjhlzB&#10;6ZU5P5VrW/npwJ1Q+/X8uldUXcyaNJIiw+TA/wBygRsudwKKMY98Utvcy4wZN49cYpXRnP73593Q&#10;ZyB+FaEGRLH8xMriTPyku5JHuAaqXVt5LvKuC75EYft9a0720beHCAEnkuqg8elV5YvOkjGUBGS3&#10;vmspK5pFmfYQXAcGdOB0yAM10VlbORlDGARyM9aqxdk25/2sDj86vRAsuxME+2OKzjFIptvUbeo3&#10;lowQVXhxJ1NWb/cNilPlA5zx/KoIHbk8Ae9ZTXvFp+6XIUZe+frVuJFC4H5dqzmMg6H8qfDcSFsE&#10;YNSmFupqdPvVXuk2cjpTo0DDJYk+hpsykIc4rToTsZEgJnlDj5Bggj3r5B+IdqNP8Z6xENgTz2dA&#10;BgbWGa+zAoJyenpXzF8f9GGn+Od8ceIri2RgfcHFeDmlNOkpdmduGn71jytuM7l59qQqW2rxUxhI&#10;YDrSrCd2cCvmE7HpbkQi3MB6dPepfIParEcPOMcipVgyuDwetDkkUVViGwlifwqeKMjp7VOsIVRT&#10;1iVe1LmFyjUToO9WIxnBPShYuvrU4iKgLT5hctgRcNkc9KniQHrxxSRJlhnIq2kVQ5WGhYkxVuJO&#10;h7UyFD6VYRD92uOo7mqQ6OOpfL+YDnNKoz0qYRHr3rim9DaIiJxUgi+XHtT1jxTwma4pyNooi2Dv&#10;T9g/4Fx9KeV+tKVHvXHKTN0RhB17U7ZnHr6U8IcYox1Hf1rLmKsMVCW54pDGB0qfB/u0bQM45ocw&#10;sQMmKaYztPFWShpPLNWpkNWINhDYC5/GmMmVqx5RHTHpTSnftS57FJFMx0vlbff6Vb8vj7tM8vHT&#10;ij2rRXKio0eDgHj1xURjOM7eT2q+yY+9z9KjMI9+K3VUz5SkUqIx461dNuQOn61G8Xzd62VRMixR&#10;MVG0npV3yctUZi2ZrZTEUyhPTr7014yWHHQ81beLOc00x1SkQyvsNIydDjkYyKsbD6UFBwcVVybW&#10;KxTqKAlTSJknFL5YHXP4UmxoiKjbmmkHOKnaMYphSlcogZSAMc0w8HAB/OrBA6A8etRFN3QVpHUh&#10;sj5KnFSJCXb5RT4LYvyelbNhp+4jtW3KzJySKMOkF8b0/KrB0fapwtdLb2gC4A5qz9iB6CuaVTl2&#10;Grs4SfTioPBqJIzG2CvNdtd6YNp4rnb2zMMhzRGpcvQpKuegpxG1scY9ak4UcdqjK7jjtVp3EIAO&#10;/wAtSIAGBPT2pAmeT0p8OdwHasXqWiQJ82N3P0p6xihGwcmpEAHXv0rinJm8USInyinUBievFO2n&#10;jj9a42aoZtp0a+9OCCnqgxXO2aDcewp+2nhadsPqtQFyNh81M2nbUm1vWgp/s0kNldxxUSk9e9WJ&#10;BhgDUOytloSxV7damVelMCnNTpHis5OwXuKqFelOCHoRxUipinqpLVzqQ2JFCD144qxt29/0qVVC&#10;quBmhlyOTW0bszbIgO+eKdtpSpHpTgPWtXBWJuyIZz0pypvbkU4qQKeikV51WlFnVCZDsWh0AzwO&#10;lWdoWopAue9eFUoa3O6M9CHGRtPFLsPXjFPZC3aniMdOcfQVzPDc25ftBqqVXmlJOOtSY4qJwR6V&#10;vToWehi6gmBzzTHAFLTZa9GlSUXcxlK5UnAyay735eTWnO9Zd225WDdjxX0mFVtTzpq5nYO7jtUw&#10;f9KhRfnw3WrATHTmvSqSTRnFEnmUeZnpRLFleOKayBWDAcV57gmbXF833qIS/SkI+XOaYEz3pOhF&#10;7oOcsiXd3NTo+eRnHvVVU29qs7D93NZ+xjfYvm0JoiXPNaEHHaqdtGf7talrFkjisa/uoqOrLMYy&#10;OD+lThTtxgZpUhYYx6VKifMa+KzCvKDsj1KcUyJ4y38NRvAavKnamOOa+dU23qdyWhmSRECqkibf&#10;lrUlA21n3HrXXTm07hYoydsL060USN1or6ajV9xHFKNmfLN7bCazKEc4zgVzNsfsl/t+8rDBCDj2&#10;ru5YQORjrnp2rkNftzDO7kchgc/Sv3Jtpnxe8b9i4IgSSBnPVu34ClaMKjkn73QUaaxuLZDzuA7D&#10;uKkuBjAPTHUVtF3Nea8boTT7c7w5Bye2BgfWuo0Bysuc7TngkVhWke2Fyw5I6V02iw5AB+cnrnmu&#10;NpVptSJh7i5kehaJd4hCk4rpYdWEa8vXD226JFIqjdeJmtndHOCK/N87y5KrzRR9xltX2sNT06Dx&#10;GFlzu6e9bVv4nGzAcZr56m8dLBMQZP1rT03xzvXhyWPU14tPLqkFojurKMWewax4gWbIz1Brwf4u&#10;eJVtYHiQ/vGO0V1U2vPLC7g5wOteK+MmuNZ8QCNSZFjOCCcjNfYZNhKlLWZ87muKhTpOMdWybwja&#10;eRCbh0zIwPLe/IroprwxWzLGTux8z/X0FU9OtJLS2igX5F4yTzUsoBQ45OK+xc+bRbHylCjs5HPX&#10;LqHJBIb8xUukJ5kuCOeaSVSC/bB47Z/KrujQh3ZhnH606Xu3OiW9i55YVsYPpxUm3G3IJzip/LIY&#10;8fN605IyFwOAD1rTmNbFYqBwM49aUJkbSBwMdO3pVhFzwcdOeP5VJ5QFTcepXEJHXjpnvn6UqREk&#10;dunRRVoJj5cYIx05p4iA5PP1qOYqxZ0uTYwQ5HP1rq4wZI0c8muTsxslBGVGa67TgZoSB2qVKzOW&#10;vC+qJLVQV2kCsfWbVQ4YZx0yRW5bDD8jGBz+PpTdWtTLGe9ZVXZ3HhXrY5SKHnoKsJH82ecU8RFT&#10;txz9akRCWIHSsHI9VEcSANwCf/rVpWkR4AHHrRbWpO3j8+P5VsWdgcDiuKrVSQON1Y5XWLbYqsfW&#10;s+1A5Heuu1/TswuOcgjjaP51ycA2SFec16GEqc8NGeTKPJUNPSVKTZzwDzn+lekaQ26NPWvPrKH5&#10;we1d74eO+FAOvvWs5XFWjbU6BFOwNWVqdvuQ+3St+CLcuO1VL+Ec/L1rzKkjegtUcZ5OyR93HNPE&#10;WNucVauotsz7uevQVGV+b6GvHnUdz6SKViEqR070x4M9OtWUQjqadLF8gK9utEJtkySMS4hzVC5g&#10;9Mvxxjn881vzwZBxzWdKgK5wa9WlM4KiOfuLfLZPSsy6tCFJLcDpXSyW+cA1n3NuHUg8V6XNzI8y&#10;pDmVmcowKOGP3l6oeP1qzJAJFEiDg9afc2ux9qnqO9JZMZEMIwCOldVGeh4kfcnZlUxlDgUwpkYH&#10;HHp1rRMIEpVcr9aiaIgZH8Irq5jqaM8oMABCR60ggI2jkH8xWgkR24ORT4bfDYHT3pcwuQzzDsUl&#10;ufpWFqf+tfJHyjHBPWureDapIwT6Vy1ynmXEgHzbmoTuROPKi9otmFts7Oa0DCzNk8ipbG18u2XG&#10;as+Rg9+1PmKitDNMBYAnmmNAQyYBH4Vo7NpxjNDQ/MFx7Zpc1irGYbbpt4470giIJJzgjnPGK0DD&#10;k8ijyAqY7ntVc2lzGWhFDbeZKiLwy9xW2YhZ2YUfIT+lRaVZ/LucYFMunkkc4OB6VwSftJakU49W&#10;RxxfaJuM4YjnFdFpuljd901HpFhkoCM12Ol6Z909unvmufE1uRWR6tCnzWbK9lpIKjArcstKCjkV&#10;pWenbV5HPoK1rex9BXzGIxLPYhAz7ewIUcYq8lqVrRjs8LxTzCFJyK+GzDEb2PUox7ldIuO9TiD/&#10;AGamSA1L5YxXy0ptu53LQqeXzUyJup0nHShX2r0rpwzbmkTPRFaRAFOc1q/D7TRe+MrbI+WANOce&#10;o+7+vNZ0hzwa7P4T2DC51DUCPlVRAnuc5NfsHCdD22YUk1pG7+5aHzObT5cLLzsvvPSpZBH0Oaqs&#10;xk4HSpADIxGenX2p6RgLwM1/QDTZ8KtFYrxxSlvlPXsauMP3W1zk+ppYlVG3Hr7U6SMSckUmtCkz&#10;JmaO2LrcZx2b0/KoFHnRIY3zuyFJJ5HqRWm9sAwQB3VvvVGyqjkADGccHtVwRMjOaEbxmIvL6yHA&#10;qOWAtwssaD1ArTk+ZNuzjtn+tV3VhwDj6cU7CTM6WMkZ87P+4KoXNuX4ZSVHX5TW1JbSO2Tjb/tq&#10;Sf8AvnpVSaxAfA8xD/unFQWmcnfWcLsS6sM9Mhh19qxL6xkkUjZvjbjJOMficGu2uNKVvnEuD6kl&#10;v51jXtgISXZwD6Ac/mKw5DeMrHmutaZIwOw5ZcBQmcjP97pmvyQ+Ms14viTULm7nFxew6jPHNdr1&#10;cljgsD3Ffs/qdgZw4feSwyJFX5sj1PWvyz/bQ+FB8F/EjW5rTSHt9P1Xbf2c0cTbGcDMi5PQg9az&#10;S5ZpnTdTpOKPJJ0e/wDholyQfOhvHSWQdcHlQT171w7XLbMGVnHqSTXpHw1eHxFoep+HJX3S3kQn&#10;tz0HmoGDD3IGD74Fec6lYTaXcy2lyjRSoShHqfUGtKsXGV09GctJpx9DOW8maf8A1kmemDUkV/co&#10;NiysQox6UjQsH3rjewzz2psS+W+7ZvJ6A85pc7Fys+yf+CfniN7TVdchlBke3CyIQ3985bg9cGv1&#10;e0W4W9sLeZTkMgP6V+Lv7GFzJF8StRhjTLyWGQuSBkN1wK/YHwVJKvhiyTzdkqxgNu52t7+oqISt&#10;No2nHmgn5noMDsFBHI9a1I2DwoRWDYy4iAYkitm1mHlgDkV2JnCyWffJ0AqGJpGJRnOM9RT2Hyk0&#10;Rztt4FWIteWGAOQD71E+V56mmtdfLkjP1pi3SyZz8lTcBsqK5yTmoDmJcA5U9RUrIxblPyNNcI64&#10;PDetSxpEFwiSRkrjOOhrNaHavSr0gweM5/SqUk7opzWM2aIpXcyjIV8e2T/Oufv737OySMAY1+Uj&#10;nkVuXlut1EfKlCSDselcVrd9PaI6ToVPTIFcdWTWp20YqTOU8c+IpNEjkOzzbSTkYHUHtn2r5p+K&#10;/wAQzp1rLBfmV7GZSQYNjYx6gjOTXtXjnxBc2Ony2l/EZLMt+7lUDEb/AMJU9QPXFfK3xgks9WsJ&#10;ZRII/MBbIGOe4I/hHpivFnJylufUYWlFK8kfHfjrWW17W7iYSsi3Ehb5yeK4vVJvMuSAcqvA4wcV&#10;0evD/To+BKNztg9MD6VyUzl5ck7j717tCKUEj5rFybqthGCTn5cVraIsfnoz/dX1rLiUYGR19Kso&#10;xWPIyoz/AAcfnXQnZnE17p2tvqqIuS4ADA/OcVebxAsQy7xlB0xIOPwrzwK021UnHPqxFRhVH3jg&#10;+vWup4iT6GPIj0m28Y29sheO5/Ikmud8RPp2qOLu0kEczKPMhC4XH97/ABrDiGRjGfb/AOvVqyVm&#10;aQnJQKQMeprmlVlU0ZtGPLqQWB8m+ypwFYN+dbV3YmS+ugI/PwiyOiMoIJ4wGrAQKdXUD7m4A574&#10;rpNBtnu5L0xZm81ljjUgnf6YI5B3VcXdWJd7n2T8HNDvrjwfot2HSdvssX+kRKFAAXGD0PHqc5r3&#10;fw0xVT51yYCwB+SLcWVe+3bgH1Pes/4aeDRoHgrSrCVIfOgt44vMiUDy1C43ZPQexrvdC0WbzAj/&#10;AGOX0RSYZGHQA4wCB6V5VSPv2R7VOa9neRuaHozOAY7vzun+shYHI7nBGa7Kx01sojyGV16AnAH1&#10;UrzVbRLG6iVFNnGJBgN++8xVz6EfNj3xmu10+z3ICI43Hog+X+prphSOKrVZXs4ZlZI0yQOwOxPy&#10;PFbMMbwJkugZv4YwD+dWY7aQRJiMOvoVIH6VdjhiV95tIt3XPfFdShY4nK5HbKxbeEQKe7FRj8K0&#10;bfcF+bYPooP86gS5KnKWYz+NWY7iSRslFj9wSw/I1oSWQQMBf3g9MilaUHjG098rgj8BwaYIW3ZW&#10;Q59MVetY/wB2AzlsVZBzt3dSSSkrGjwovDJnj8D3qSyw3zvye3tWrf2ksyOd5BB27P4c/wC0PX3q&#10;lBGIuDhCOuDx+FZ21LJLq2iukdCCGI6A1n2tgLWQMhAU++TWnFGyxtM4wT+g/wAafYwfNwmfc1jJ&#10;XkikxrZljKiOSQgcEnFRRwh+M8e9W5rRuR5ny+4+Wqi/MvFRJalJ6FlVUdB+VTxhOuOapKrn/lof&#10;wqzFB8tSHQtgYbg8etMuQQiEIzqTg4HOKYwlDxhAjxH7zk/dqwr471rYkzmyma8S/aQ0sTJpF8oO&#10;7LQk+xOa9xlI3uprzv4z6Yt94OuweXtSJV9vpXmY6HPQkjpoO00fMJhXdxk1IkG4AdvWrbQY6n34&#10;FOSDHG3ivhFK57drECQjNTCEMFzyB02ck1MYtopzL6cY9BWcmXYg2c4xSiMgYPQcE96mdMEjJx60&#10;hXdTjIQkafeOOKsLGCMHk+tNRTlPSrkUanBq27CtcbHFu5746VaWMnsKfBGE5PWpxGOB3rCUrglY&#10;bGmG45qdU+bOKREx0B/OpsHsK55M0QkY9qtKvGe9RRj5ulWVFcNRm8dQCdKdtp2OlKVzXnzkbxQw&#10;cjHOae3WnAd+KCtc7dzYjyMduOvJpCO9SBDtHJ5o2e1TcBOaXaB0pwXHQZpdnNJsBAMUpX5akEZp&#10;djelZOYJEDD2oMfapttMwRS5x2IWBFMxztqwycUhB6ng0nJFlcLQEz1qTb81GDTUmSyLygOo4qNo&#10;jjtVkpSMBwK2UibFR4yOQKhdBt6VcZGqKRPmxj9a6oSZi9Cmy46c1HtNWGUc9RUe3Oc8V1pmbIsC&#10;o2HGO9WCPl7VGyda0TJYwruxigKQuRjpT1jG0jnNLsDcYxRcEiPbUbLzUzrjpTHB9OvWpGQMB07V&#10;LFbF8YIP6UbMsflq3GgBAHNdNLVmU9ELFGqjoPXpWtpoyQB0Hc1n+UcdqntJirAdq9Fq8bI5G7PU&#10;622hBUYqyIdvWs6x1BOMsKtNqCbuvFeLOLvY6VLQku412VyuqwB2OK3bm9yPrWNcHzGOa1p07q5L&#10;lqYRTHAzmmlcE4q3cJjpxVZlz0NU1ys0WoHH4VGg+YU/p1pAvzH/ABrFlkpI4Hb1p6VGuG4P8qeB&#10;kHGa4JnQtCYAlucVOi8dKgUcmplY5xXNJ2NESgYXmpFQGmA/NUoIxzXMy1cFTGcfrShCaeFJxn5q&#10;kxjtXPzIorlaCtTeVlqbKuOlCl0GkU3G40gjJqYx/N939abjb3rfm0sSIq1PGOajQVYVQE96xnqM&#10;FO3rVi3THXNQID0xkHvV2NSq80RhdENj+NvFN4HWlpCM10wiZ3E2Cl8ugA1IBmregXuN2dc07bt7&#10;08pTJWFcs1cuI122j1qNhu/ippYtSdOlcE6dzpUrEoHSnc9OM00H5uo/M05iNue9TGjcHOw/AxUM&#10;oPXjFL5lNc/Jg9TW8aKRk5kAb5sd6bI+5TUZJL5Gcnr7U7pXQ6aRN2VZ8v0xWfcIVY5GfrWq6Dce&#10;Kqzx5PFdFOTiKSMp4gH+906mpBwpxUsgA4OaYE7d/wBK7HK5CikKoJ6j9aYVLccU9Uxk9/Sl24oK&#10;ZCU+bGKSOPcc4OMip0TPXvU0MWK05jJqwkcBCAnrUqwb2zzU+Nq4HNWreA5qbdSb9BsFsRWnbxnb&#10;n2pIoQtXIkAbArycRJWdzqpJiontTwm2p4Yc5zSvBjrXxOYU5SXMj1aTRGBzVebrU0m5aqTygL3r&#10;wEnc7EyvcOKzbmWp7iWs6eT1rvpQb6DbSIS5DZOMUVXkY5wKK+no0WoI45yuzwu5hKcHoTj8q53x&#10;HZeZDvUZI5+orstSttr5/h3dcVl3VqJ0cfdyMfSv2yTuj4eDtKzOG0OYw3ckLEgqc4HrW9Dprzvh&#10;jhfpXOyQtaa9GRgbiM8kZPv7V3V7f21hZxGRxHkDJY4P6V6GFpKrozNzcbwQg0gqIyCT7AE/yrpN&#10;I08w7M/w+neubstftJVBDhz1ADdq7jw7It7AHI4HQitp4VUXdDVTSxpRwDyXyvSuD8VWDmUlepPW&#10;vTLaDdF0rm/ENgh5PFfP4+iql1Y9vL8S6Tvc8avNOkLl3BQfXJrU0Cz38HeADzV+4gEk0kZxs3dS&#10;Oce1aGk2sNvyxAAxn1rzqFGELxkdONzNdNy1dXBgswiPsY8En0rDttNh8x50QSsx5YiptcvmeTYA&#10;FjB5HXinabdRuDGpwPX1r1o048vu7HzsKrq1FKpqOdQF2qBu9ulVp4tsZ5A46gVfMBXpjnr7VS1N&#10;wsDD6Y/+vSvZWPTVjnWzu6Y3fdx3yP0rV0aDahYZP6VnoS7kKMD+I10mnWgFsAQd1NaRMEveB0I4&#10;HX34GT169hQIx17jqO1W1iPzDHHX8KclsDyM/Q0lI1aKyRAPnHQEdeKesQOM/LVmO0OM4GKtLaE8&#10;vjJ6ACpc0girlER7OUBH0pwixwOa0VsTsOz9fal8gdcYH61g5miWhTiixgg8+mK6PSCAoUHFZSQd&#10;BzmtbS8q/HoOtR7TUU4XiXiMOeenTirc0Alt8+1I0Qypz6dquwJujK7a1qvmhc8ui3GocbLb+XM4&#10;Kc1Jbw5K4GavanbbLknHBxUumWpOCfp+NefOfKrs92OqRa0+zO4fhW1bWYXnjH1qXTrQYzgflWpH&#10;angdq+UxWM5NLnoU6XMrmBqtkJICO1cBe2Zt70gDA5r1y5s90RGO1cLremqtzuAz35r1Moxymmkz&#10;y8bR5WmilYWrPEGCHt3rtPDkDhRntWZo9gBCVOPyrrNGswjcAV6M8ZH2nLcxqUXKmma9vDx3qK8j&#10;+XkVqww9Kiubb5KxnUUtjOmrM4q9gIl61UWDc3IxW/qNplskY+lZogw3Oa8mU052Pfpy9wqCKnGL&#10;K8cVaaE+3NIYgO1apkszZkx93Ax1zWdPFhcA1sXEfyGs24HWu+k2mc0zIkPU1QlUn5Tn05A6etak&#10;yc57VQlQ7/ujHqK9mnseZUZg6jApTf8AxLknHpWVGBHcxuOmfmzXTy2+5SMdetYt5aeQxU9OORW0&#10;ZcsrHk4mDt7SJaeFXw4/iA6DP86r+TnqMf1q/pkguIdr8snY1I0Hy9Oa6eY0pvmijNMGVOB0569f&#10;pS+UETJ61eW1GQMZBwBj0qWXTnIXn9K3pLmKkZF4gjtmYrhsda5K3i827UbTknoBXa6/EbfTnGB0&#10;71yug2/n6iCM/Lg1LaV2jKrryo6qG02RjHQdKcbQ8/L0HrWkIflG0fnTTDx+Arm5zsUEjLNvuO3o&#10;fao2t23Z5z6ZrUaD9R1qP7Pnk/d9e9WppkuNtzMNsFRS2cfrTIbZrmYYq3eN+82jHB4wSa0LK2Ft&#10;DvI+du3pUVKjtZHBNc8rIiuAkEPlDHGcmqlrbCaZiQcE9/erEx3YBHJ61e0y2w4+9zg9KUfdjc6F&#10;Czsbei2ZIG76cetdlptpnbisLSIAOldjptuBXgYue561FF6ztVwDtNacVt6U+zh4q6kI218niKjV&#10;7Hq00QJBSvbjniraR0/ywRzXyGNbe53U9Cgse2mvjtVqSM7DzVWZCOleGoTfQ6irI1QtJx1qSU4z&#10;nFU5ZArY7V9BgsM3K5hUmrDnnC9TXsXgawFj4bsEUYeUee/1bkfpXiGTPNHEP+WhVB65Jr6H0uHy&#10;ooo1X5VRR+A6flX79wPhOX21drXRL9T4jO613CmvUupbqmTxk9fel8zb0XFSBCy9Kelug681+rWP&#10;mRkMDuQwTGasmNYxkguKjJb+A5A9eKliuPMX5sD2qGCZEXBGF4NZ12BEP7jdsd6051QJkDk+9ZwR&#10;pJchB+NVFDepVILk5B2/qaRkEWcjp7k/y61bkUhsA8r+VRmXGFGAR0OSaBFQ28sh4dwPqFP60wwP&#10;GOZJH+kZP860V+XlgSfemyb35Xk/iBSHcxboHGAgx/tBqoOJEyqvxn7nr9K35bcv8rOoPspqjcxp&#10;EBtT5R0Hlk4qWjS5zd7bM65Jz+Gf518tftofCWfxv8OJNXtJJ0utDZrr7PawhzPG3EiEHvjmvrW5&#10;Riu6STAzjBUCsLWrBZrchxvByBG4H48e/eplG60NqU3CVz8M7YS6Pqq21jLLbZcXelTyfKVcHBQ5&#10;7EcYNbep3mn+OlkeW1Wz1GEEz2qYDKT1ZG6sp7DtXuP7XH7P2o+BfEN5qUk4bw5fXTXFjeKxH2Kc&#10;8+XIo6LngEV8ya7BM9/DFcIun6vkMlxFIRDcAjqrfwn1oVpR1CcfZzbWzK174djikPlznbnGGFU2&#10;tI7JWBQF17vUd1q+p2TvFcoJGXg+ZHhvzHX61UfUpLqRikQTnucjPv7Vg4gpo93/AGNtTOn/ABgS&#10;QAkNFs4KkKC2OQfvCv12+H141/ZpvT5ZV/Kvxt/ZPS7Pxp0iNY3b7QrQ7FIBUk5XrxjNftV8NdFb&#10;TNBtEuMi4VBkkCseVuaN7r2L7nY2kfkogxknrV2F2gO7Hy+lJbRg4yKsOpZMYrvSPPZPDKJwR0+t&#10;NiDRuVXkVFbxFHDjkDrVkyFnIQAfSrJGvIu3Dx4+lRSRxuvBIqWXBXLdarSSxD5SC7fpUjI2jkjO&#10;UOajMxbqM/pSXE7R8KjD8M1TlkZmySQKycrFpFjfJjIBI9CarymGbKsCjEcEVH5so+UyDBqrd3Eh&#10;GFkVyOnGKxckaRi72KeprNCDLCiyMPvLnAb/AArjfEWuRPb/AL/zFUjhHwSD7mugu5JNxIfJPUCu&#10;F8SThA4kJQSA57/ifevNrTcVoevh6Sb13PDfiXrtzqFzcWluA8iKfLhEmY8epBx+VfM/xVmuZtND&#10;zO0OyPb90AnPQEDjivavGGjajdatJZ6aVSNpAZvmH3SfmAJ6N6DpXifxkhvU+02skUsTTt/y14Jx&#10;txjtx3ryl7259TGKirI+T9dk23ZXZny1bODgjdyfriuZf5myP5V2fjfw8+n6/wCRtAZ4xjkc8Y79&#10;K5m8tntSQw8vPQHJB/3T3/Gvo6XwKx8Tik1VkmVogWH3sfSrVuWw6469PeqYJicAjGMZzVu2l+ZS&#10;rcr2NaGCs1YhaItwBz70+G3QBGc49h1rUijhn++oDe1TppsQ2Oc8d85/Sm7snQoLaGSYJC/mg/gB&#10;9a1niXTtOY8YQbifVvSkd4rVJWYLGncjg/hWXPcS6zOkFvGfKOdqZwMju1OKshXILOEv5k5QuxOE&#10;Hqxr6U/Zb+D134x8T21zc21qdN0p1nlmSUb5ZMZCkA84yMg1454U8I3uv6jp9np1s1280nkW8aMF&#10;M8p/5aAnoo96/UX9n/4Gx/DHwzYRC4a7uJSJL2UwqWkkI+bA/u54B61dmlZDjvqdl4d8Om30uOJh&#10;tEYA2S8nYeAM112l2kkkv2e8ghlhyvlyFQVZT6E4Ck/pW3p+j2aLsa7hTy14AI3ED+8CME/WtXT9&#10;PjTf+8a3G8hZfKV429QykDGexrBUmnc6farlsR2Gk3K4WMykbs+VLNuIx/d3ZJ/E10tlZyfLuTef&#10;UgiktYLmBPLkSKQcbPKLA4/3Wya1LeBm+5JjnuK6krHJJ9x0FsQuDsA+pqx5O3Cn95nuSePrUiSz&#10;xAgDzB2yy5Yfnwaso8U/3dhc9QciqMil9mZAXIHHPUnH4d6nWF2YGOTtxjjP4VN5Pl8p5gA9CSR/&#10;jSrCN24SbGHtRYohxPHy+8Z/iX7p/qKmt7hk4V8+wJ/maeqkHIjLg/8ALSFuf++RgVG0TD5jOcHt&#10;IMqf8KpIzGXFxuz0Axg565/oPpUVuYmwH/eH/bGR+lJdwSybFCBwOhB5Aqe0TYMHFZlim0E7gv0P&#10;8CdKkZBagvJI8i+gqwp38gceppyERo3I24yQelS463GY95qIZkAUZPU0+JRJzkA+lVprVLku8aEL&#10;nOOpAqONTEe/41zNtu7NLLoaSHYatRSY6JmstZ2HUGpYp8dM00xWNUOkj4K4NJLHgcVWjlLNnnP0&#10;FXEbeuDya1jqQYNublru9SeN0CSKYpeokRlz09jwayfHdr9r8KaqAAZGgbj6dK6m5j2KRWNqmJLG&#10;4jIyGRlINc1de415G1P4kfJpjFKICrc8cn3q7LB5UkiHGFJHvwajb5M4r8vk7No+jWqIXHy4/i9K&#10;jIKjk1N0YkcmoX5YY57elF7jF27lwQQfTNKqA8n5T6YpUGSx71MoyoJPNADIkxjPT1q3AtMRM1at&#10;1+6Kpslbk0aDGcDGKmCDr3oRAFxUi4zXNKRdhFRevY9KljXNCjinqvNYSZaFC4XIqaMUxFJanx53&#10;VyzdzSI9aUZbntSEH5aftz0rz56HREANzcU/Yaeiei1OIzuwa5JTSNlqQLEfu8U7yqsCHoakEORX&#10;K6pXKyoIsHineV3qyIqUJt61m6xXKQbKPL6c1Pto2VDqjsV9nWmlO3erJT5aZsHWkptjcbFYxkU1&#10;481bKhxxURU4rdMgq7BSbPlFWGXj3ppXI54rZakshK89KZj7tTFTUbitYktkTjFQsADwM1O4+Woi&#10;MdK64GMmVZE+7UW2p5VOag256V2IxYjgelM28d6kJz+fYVIIHboP1rZE7EAWh1IGOMetWBbkLk1B&#10;KccHAFSUiAjqD1oPzLn1qvpGq2+u3UlpbDfLEfnJPSp2wp6/pW1SlKnbmJAffq5CvpVMHGN2fwq7&#10;a896mDaYNXRaZFI4qszNH1GPxq/DEXTtVW/t+pI59q9SndnDUKj6q0b4Q8VdtNQLrlpN1ZEliWap&#10;IYpIVJBwPX/61RUgr3ZEHqbZvNy43jGPxpJJQRkZJrMjmO/7/NXUfd0pJJI33ZFINy8mqxwP939a&#10;tziq0ikc8Zrim9TdbDCBTFALCpNhA5pFHesWaJ6jl5xmnjINLsHNPC89P1rglqzdACc1KBngdvzp&#10;oTvUiL37+tc00aoeqkZzUyZO6o1561KmR05rjqOxpFXJ481KgzTFTAqRMDkcn+7XmTnbU2SHYFVp&#10;PmU1aP3QveqxX5qUamtynHQgZcdaY5+YjFSMcdfmqHJLV1xnrYxaHopPXipQccdqYnPWpY4+ma1t&#10;d2IbsTxLjip1GepqNKfXYomTH0Um446U8DmtLGdxR90VIBikVMdaC3pWMmWgJFQu27piiRsdKYcB&#10;c4rmlqboTbkcUbad0/OkHUVFh3E3nb707eaav8NKPrQlYT1I84bmnKM9aRxilVq3M2ROnLc4+lIn&#10;PTH409hnrzUeMnmgpDHFVZVxkDrV31ziqcjYOSf0rG9maJXRVmWmIvbtUsqFvWp7axZmrrhzT+El&#10;2juV/LwM0hirU/s/gHdTWsyOorp9lVW6MeeNzPSHGKnji+bip/s5HB4HTNPEW0cVPPbcbVyJI97c&#10;8VoQpt471BFHk81dijPU1NapywbFBXdiVEJHPFTxq3pU0UIKjPOavQWwK1+a5ljqiquKZ7FGmuVX&#10;II2dVyRUhIarMluoWqEhMZry6OLm3aTujocFuh0ka7fm5+lZ1zGKveYCOKq3AB6rivpqOFhVgpxR&#10;zubjozFugOuOB1rJuSe1bF4eox16VkXXSvVo4KK6EOqyg8hZgR0oqOTjpRXrxo2Vjn9oec3sBlh3&#10;HnHYVktBww79Op61v237+EKOTj6VSuIMPxmv0ZPofJS01R5R46jksrtJRztb9K5TxBq1xqmnYyQO&#10;MAEkjPX8q9J8e6WZrB5CuMcCuC8FWZ1W9MRG8ofy9frXXSnKlqOTjfnfUoeFtA1hpk3ylFYjcOcg&#10;fWvpPwykem6VEhf5wMfgO9c9pnhcRbXYCP1HrWyJI4VA5dsY2KM1o8U6nU55xs+ZnQRaq5TEa7ea&#10;5LxbrbQ/K7hCT14z+VdDZpLIm5U+UjrivI/ihHLbak8pSQoCT7ivKrYluXL1OmlCSpuZGuvr9rkZ&#10;/kTkKf8A61QzeJ4kXeCBnjB9Ouc15zq3ilgcKQB0L+mOtYF74qKxbN+R1xntXkwoVpNt9TGT112P&#10;XG18XKM4AA9c1Z0rUYhcAB8jPJ9K8i0zxO1ymwEiPPrXV6PfsZ44h0kbJI5OK9bD88PdmZOcYq56&#10;9aSRzQ5GM+p9qxNakC719BzV6OP7NpwY5THT3rHdXvfvgls889a2nFPY9OFVqKuM0+2MjgEIQeuO&#10;9dpDbbVQDOazdF0/5t5HFdIlvtCn0rkqVOU66UL6spLbk4GeOOanjtst/jVxLcDIHT6VYjt88HGP&#10;XNcrqs6FApw2eQP7o4Iq7DYl8Ecn8qvWln3IBP0rWgs+RkDmodR2uyWjBGmkgHGCe1I+n45CZrqf&#10;sqjsG/CopLQFWK8DArndRmsUcwbHyzyPWpbWEpKCcYrWmgzyRVUW+1hUKbZVro0vJ3Qhqnt124FL&#10;aLviZSKkiQggkc16EJucDxqi5Khia1bsGz9znPrxUulw7iAOvv0q7qcO5OBTdNi27QM/jXlYqTUG&#10;evR1SOi06EfKMc/QVqLbg4wvFUdPUHHyg4xntW/bKMV+XZhiJe0aR79JKxnz2e2PO2uS1izDOc4x&#10;6gV6DcIPKrlr+EecRjitMpxsqM2mzHF0lOJS0e1CKmec8V0ml2u2UAjtWfpEALDA/OuktrXZKCK3&#10;rZlKOKvfQiNJOjYvQw8A0y5g46CtGGL5ajuo+OK+rp11NJ3PF5eVnK31tnkCsyWAc8V0N1HyQTWP&#10;cKEzjJrlUrVT04fAZ5i2Ntxz7mq8j9cVJcyjcT69M1TeSvXjFsxcrkNyccZrNuTVyVw1UnBfnvg8&#10;V6FNWOeUjOlSq0kOFwD16+1acibmYgcdaheEbsbetepTlocMzOaDtWbqVtlMgDNb3k4IzUFxaeYh&#10;HrTm7aoyceZNdzktPuBb321vuyEZreMIbFYWpWxilJUEFT1roNFZb63R247kHrkdq7I3qfCedSfs&#10;m4SJbS13N0wABiteOzUx5Zean03TzJKMj5c9av34W3RiB7Yruf7qNgTc53R5n44cLCyZ6tisXwrD&#10;m+cjrgfStDxq7SPj+Jm4pvg6HdKSBkY9a5eb922bVF++jE6jaec4pm3PT7vXB64q0yBmJxzxxTCg&#10;zkjkVy3O0gKbuO+PwqC7dYU292yM+lXpGWCPLfOduMDisto3vpsqMj6mqWhyVp2VluR6baMzb2z9&#10;M/1q9ckknFWRAIkVAMKRzio2i3HpWSu5XZNOFlczihZicCtTTlG4AdAQMmoDbY6Vc09Cvv7Gtm7q&#10;xp1udZpSfMOf0rr9OT5RiuS0tznCng9DXWae+cYr5/FK56NJnQWnO0E4rQRB0rMtWBWtFGr5XEQk&#10;3Y9SmydUFIcKtN30x33g4rx6lHn3OhSsRzkdqpTmrpiJ6imva7uornhQjGRXtNDDuX+vSqFw/XrX&#10;QS2BftWfPppboMdetfQYZQT0OepJ2M7RlM/iCwQcsZ1A96+krOIJGFHGBya8J8F6MX8X6e7D5Y3L&#10;n8Fx/OvdEkCpX7vwnTUMDKa6yf4Hw2aScsQl2SLhnC8CnRgv14qlG/cirKSBV3c/Svtk7nkE5yOp&#10;JqP7MX6DB9qntv34yastECGwcH9KTBMqy2/ycj8qy3JXtW0SETnBHrisiZd8rgHb+FNaDRE4aSPC&#10;hxnv/wDWpscUkXAAJ7cNj8anUMckjmpFUBOQc+maVgIQC+7O7+VRsqkbRHvx61cWHzmy3ApzIiYH&#10;Qn0osFzMaKM7sAOw71BKZA3+oIHqeP5VpvsUEkfJ6etUbgyzMUjjCL9P60WKWhj3jx7s/KcHjJHP&#10;5ZrHvIFfIQZcdDhiR+ddGbFLXlzJIR0Qtu/WoGhYszGMJF3PVqErFnmvi3wRY+ItNnttVtor22mA&#10;3x3UKvGwHQYIOcV8F/Hb9j3VtO1C4uPCkFv4h0WeRp5NInYCWBj/AAxORwB2Ar9KNett6lPlRVXK&#10;7uTn6Vy95ZFeBbb9w4JAC5/qfYYFYzWt0bwnpZ7H4yav8Ntcsrh9OGja/bXayeULLULQTKD6ByvS&#10;sw+EdP0bVzbaiTdT4CT2tjZyIY88NuJJAI9q/YfXPCl9e27pDbw26kjMswI49QB3rxrxH8CrK7v7&#10;iW4jN/eqSqvJtChzjcdoGT9TXLWqzgtEd1HD0qr1kfMv7NvgW+0D4o+HrkWlvPpMrEiaIZYYXK7i&#10;ecE8A9RX6teH7drmONusZUV8v/A7wDbRancxy2Rs47dzHDgL5bAt1HHBGDX17omniztI8U8OnJJy&#10;MMZy03yRL8Vv5aYJ5pzRYTilIwMmneYCnPFdx5pURZEbJOB6ZohupkbiH5R09TTJ0aRflNWbckKA&#10;5BNK4ETMJeXJjA6d6YYxnAIA9TVsgdCMr7U028bjnNS9RlQlI/vDP0NRGGOXgirjWULrUDwLGp5N&#10;S0UjKuLXy8jIJHTA4qhLBltzxZYdgDiugMWVOcflUUsUYX7if8A4/lXM4XNlJo43UGWEO7B42HQC&#10;uD167F0pCW3nsQQflYDFeoavaQ3JODMGHcHivNPFii08+KC5my6FmPUJ24HavPrxstT18JJSdup4&#10;t44jLCVnsoreQk7mI27u+a+afjCbqO8tgkW+zCsplcEqjk5JH4V9BfECdLjR/ssd0PtDziNJ+fuA&#10;4Yj69q8t+JfhdFsdLJ8yI8uwByDhcY+pHJrytj6mGyTPkv4oWR1L7HqFxK73uRHMsfIAGRweo5HQ&#10;8+9efXWmyXGY3uSF5K/acgH/AGQ3QV6X46snt7uFz5o3o2JDztwzrgfgAf8AgR9axdGiSaAGePfE&#10;rbNuF2kn2I+YH26V6dKs4RPExOGjVqvzPPr7Sby0hEl5bHyjwsoIPXp8wzn8azjHg7kffx2GD+Ve&#10;3W3w1eQzyafcNazKVb/RzuUZ5IdTwcVW1T4TalFDKXs7XVJgSMxBo5UI5yQmAVI6e9dccTSl1seZ&#10;PLq8Xornj8d9PG2VwT/u1OmqXDIdgw2OqCvRrT4R6hd6qlnDo2tiVwCiRwrMrZ4+9xiuq8N/sw+N&#10;davo4B4M8QLLyP8ASwltECOmW6kGute8ro890pxdmjxGK0kvZfMuZ+DxyCxz9BXa6F4aNxdw2EFl&#10;cvPcOvl2nksLi9J4Vcj7iE9upFfSnwr/AGIfFmquX1WO28L2sZx9qtj9ouWf+EhgRhfWvrz4Q/s4&#10;eGfhtbRw2VsbzVwMNqVyFmuJSeNu7GEUeg4rVJISi+pw37NX7KMHgfRYtYvbS1fxBcq25X3TpbI3&#10;PlRjsB3YYJr620TSI7W3hQxx+YoG7hl59al0bRFjhCxOQu8M0ciknHpz0x7V0C2ESNG/3FIXeVYg&#10;Dscnqa0tdGbZUtIIpMOgikjLMvmBiu1h77cfjWza2qMxcYxnP3Sx49M9qlisljZEOXGDgyHePfrV&#10;mK32KXQAhRjA5wP60khXEgsodoAAQgYICjpVoWzIMlN/upz+lTW6CQZA2sOuACfyNWFhHXv6VdjO&#10;5CFxz1B5BccH8eopZLfPzgEt/sHFWEITPOM9eOtPCZXKuHLdOMYpCIVIbHP9KY5YkYiMmTkESAZP&#10;pxnFSvH82RyfQimvk8MxOTnnv9aCrkQj81sLGYJOvz9KcLWYrmN5Hcdhxn8TSOAVUoQ7DjEgyrD0&#10;yec+9WrSdAhwCe/BJ59OaCTEVWkkLEeZg4Jznp2x6+x2irSbVO0ck9Mnj8ai1S1jnmM8ckmM4BBJ&#10;UH+eKbaaeP4izfU1j1sXZWLyyH/Vjt1z0/Cs4STXTsH4AOCAOo961EjWJAAcN71UbMKsTwfWiSBF&#10;KELaufLI3A8Ekj+VTl94xIQT7CoFL+a7kAqegIqQPv5CbPpxXPc1sNmgZlKpIUPqBn+dSRQMqYOX&#10;PtxUyJvGCamjBU8imopk3IIvkPIq8k4AyAKY6rTlRW6GtIqxJDfEsgK9cjisbUh8rj1Brbc1k6km&#10;5PlrOsrwZcH7yPlrUgft9yO/mv8A+hVUJzty3Xrx0rX8SW32fXr+JDwJmxxWbtA6n9K/KKv8SS8z&#10;6WGyIQm1sE8c84pkqVa2e1J5eerVNytysgwwxmrKjjpTSmFBHvUyJ70X1HYeCFxVmIY5qJVAbJ6V&#10;MmflxQ3cLFhKlDbRyO9MiFSdcViyhRndU6jPXjmo1wOvOfSpgM9a5Zuw0OxgZp6L705I89aeij0r&#10;jnKxtFDAnzVMiEr9ynLHzUyJXl1ah1RQ6JOAamVPlpEHGO1TouK82rO+xukIF+WnbMUoG3g07OOp&#10;ryZ1rM3URpXGQOtNYD0qTHfvSEDbgdaSr3HyjCgC8fNTdnzVKMcUYNX7RhYi25FNK9asFc9KZsNb&#10;xkQ1crlPSmNjirBQ43Ux467oSMXoVSMdRTCMjmp5B8o5qN+DiuyGpiyIr37VDL83SppD82N3WonN&#10;dUUZtkLDGP4qifrU1RSjJ4ztrpSM27kDcmowuW4FSv1pwXFdkFqYtipGqrnmpFdQCRioXbA4qu8+&#10;3kHkdRXqU6XMtDmlOxdkkUAgVl6kwWCVhjhSRx3p5nLk5Jrn/G2sz6RoNzc26ebIqt8oPXP1raOH&#10;V9RKo5aI858J+PItD8SXttaJ5t1cXBiPPQDivV45WkgiYk7iBmvE/h34Wt9b1mbxAZFXO5pVGPvY&#10;zuAr3AAL0H+7WWL5rLm2OpyjKWm/UdGCX4q3EfL6frVaIMDmnTSMi81yUoczJlKyNOK8RFxnqaR7&#10;jzOTg8Cuee8YEkZ4NTR3jIOSFr6OFJJHkSqI140UtzT3tk2528jrWfbXoZsbhmtSOZZsY79a5MSl&#10;FHRR94pJb7X5z0q2g2+nSkkX58jr6ZpuDtHFeG6jO/lGkZ681EUBbmpgvGeaaYxWVy7W0IXG00i4&#10;Dc/yqVgQPmFNAJbqaTeg+o7GcYpypSqm5uKcq/rXnyepukPHWpFUU1V4z3qYLXHUlY2iriKuRmp4&#10;wQOBQkY49utSBCDivJrVrHVCNx0SkLg8mpVADZGaaoK9afk8jivLlV7nQokTNnOeKic/MKVznrxS&#10;Fh/Ee3pUwm5alNEUgGMgZ/GogBT5ABwOBSLHu5HSvUpNtHNNWJo1wMjmrCDOMVEnA4qzGtenBW3O&#10;RsVQF57UU8rUZ6muxIxY8d6kjAJ5qBWw3PT9aljY7apqwkT0xjR5gqHzM1yzdjVIGUtSKCfSlzkc&#10;Um4bulc5qhNuMZpvpT/4eaRiOaqwxu75jSUMfSmbsd6TVhErYfNRjhuD69aQPUbEHrWyVzJkoJqI&#10;9aNx29qYxz0NTKLGmBcbqglyXp7t81IBvJPNEad2ac1h8cWV5q5CQi5FVS+OlN8w+tfVYLDpanlY&#10;io1uaPmZ4xxTwN3aqkEm7FaMDKMV7cqCUdjzFWbloyP7Nv4IGOtQPH14rTjZSDio5ogVJFfJYzD8&#10;rvFHt0anMtShGqp1FWoCKrXD7Fx3qt9uWM5zxXjVYSlBpHVFpSOkicHZjHFXEuFRa5eLVl2nJAqU&#10;60hXg1+Z4/Dy9s20e3T1idFJdqw4qhPMGrJbV1PQ0i3wkxXFTwzulY1exoh9pFNmIYZLVX87c+M8&#10;0srHZX6ZgMNyU0meVVlqZ14f5VlXHOc1pXI9TWbONw4r24UTjcjLnIVmPaii5j5wOnvRXYqSMeex&#10;5/pWZVATJYdqlvZLeBv3s6RsOnf866Xw74MeTTi8FyouXTI54B/GuB8Y+AfG9ldST29usttjO4Hr&#10;+Ar7aNGSSm43TOWlRpVLupKxh+MbWbUtKK2mZSw4A55PX3wKf8GPhPLa3U8+pX0VqD9wYyQff0/C&#10;t3wzfWfhuF7/AFDSmEvTIQnGeOnpXM+KPiRFq2sEaVG9okSb8cjkeorpqKi46qzZk4Upy9nHp1Pb&#10;bTTdD0l5Ib3GoBzxIOuP9kdKadK0SZy8G8RP90yAqyfUdK8M0b4pano8Ra68qe2AIVwxGAfUnnip&#10;vEHxw1jVrHyrfyX3g4LrgjHTketaSpQpLlhG51VcJsr38z6MtjoVvDsuTC9qw2pLDIFYY74715P8&#10;fvhwT4fn1bw5fx6nEOWji5Yj2FeQ6drUur6n9h1a/udLvSQYnIbywp7FRyD7ivZrfxJaaHpptbW5&#10;jS4VQMK2UIHVlIqPqccQruKTRMadSE+SnqvwsfNeifCC/wDE8c7X1+LCZ2xEpiYfqa8z8W+F9R8H&#10;6rLZ3oJIOBI/GfoORX0L46+KOv8A26KyieyllZsxxyoqsOf7wPFc34y8L3PjrRnl8iG2uIGGXtZA&#10;6cjnk88Vm+SFO9vhJeChOnK3xep41oc2bgA17X8KdEj1HUxLPwsfKjHBrlfB3wc1AXwNywMYx1Jr&#10;3LS9Cg8MQAoih+eRxivKr1qTXuPU8uhg5yfvqyL3ipIQiRRj5egx6etYGn2L7s7eWrShzqNx2dfu&#10;8nOT/hXTWnh/bCCU5x2rCNVQVmzvqU7y06EOnWieTkDkdqvpATwaRIXt5QcYHQjrWhAizdOMVzYh&#10;XV0dNCfRkCxfKDzViKIHg5C1MICOvFSgD04rzoyuzsloSW4CAAcGtKDrgEce1Z8SHdWhboQvG8fS&#10;tZ7GF7MshF7jGOlI8Y+Uc471JHG3fJx61M0RxXmynyvU6IoybiHLZFVDD8vIralhAyFGapyxZbHc&#10;/lTjUuaWH6Yg3YIOfrVt4cMcVUsT5b9K1nWvUoy0seTiI+9cz7uDcnWqtqpXrWtNFujz39KzVGyb&#10;HauPFLRnRhpG1YvxzW9aPxXP2fQHjBHNbFpL8q1+V5lScamp9LRacTSmw0Oa5u8BWY55rd8zKEVg&#10;ag+Jge1edhtJaG9RXhqaGlxhnGK6eOAGIEVyulT9CB+tdXbybkzXNinLmvcwp7WL8ADJkVHcruXi&#10;nW0g2kDpTpF3cV9ll1a9GLbPHrwtNmHc29Yl1blc11UsIGc1j3UIZiK3liIRqrU2pJ8jRxuoxFG9&#10;azpGbsDyO5rp76yEhxjA9ayZNNxjIr6ajXg43uc01JOxksM9M8io5EyTitSTTyvI6VXe0dOtejCp&#10;F7M55JootGDwBTGgHcHP1q6YBziojHxnvXVGdjJooGHpmmGLjH61cdKYUx1/StHK4lGxy+uWgZd+&#10;zk9RSeHIHEuDkIRuXPr71uX1t5sZ3ViJOLSTIAyuOOldODq8j5WeZjaWqqI9AjKW0AIIz6Vh31wZ&#10;5TjpzUNlqZvo1IfI6dae6hcnmrr1pNnRQinG5514uK+cFz0OAec5q54LgAYsRhj1zwB+VU/FbFrt&#10;PQnmtjwUu6L61d7UjOX8c6Ex/NSeWAS7DgDnmrflAcHpzzWdeygv5S9+tY0/edjWrUVON5GddyNd&#10;S7E+cDuBitW0tZ7W2ACDeevFXdH0IS7WkPPpW8umhELPjJ6c9a9Fw9mtTyYJ1pcxykgc8FMU0x/x&#10;Dj2Nbt1FGOnzfhVDyx/EK4pNPY9aMeVWM8xYXnFOhXynyPlq2FBGNvNRLF+dRzXBo2dLmC8A4HvX&#10;U6ddcYriLYlDg9K6CyvCveuKtT5jam7Ha21yABWglzwPmrlbS+B4DE1pR3vvXg1qNzvhM3jOD0NT&#10;QJurGhnyeTmt2wGcZrya8FBHRGdy1Hb7u1TpaHnirFtGN2MVfjgFfMVqri7myszI+xfL0qGTTQQ3&#10;y5rovs9RtCP7tOliXDqJ6lLwrp2zVd4GNqV3Ab16Vi6FAIvMl9gta8X3uTX9NcIJvJ6U31bf4nwu&#10;aaYmXoi3EpqXaxPFJEpYDHH1qdpEj4J5r7ZKx5JLbzCHCZGBVh5km4OQKzbNPtEhcgbQTgZ4NXgY&#10;0Zi55HQAVmtyth6zosWwkbs/hWfOv70mR8E9hV+Rd8OU6jrWYinzuBvx2HWtLiWw4AKM9v1pwZVU&#10;kgAfmaAh5L1JCC68fd6knrn0FMAYsq8/pTTDnLPyT0FWBGBy3PtSlCzZOMjoBQBTMW5iz/KP7o/x&#10;qGQnofkTHbitF4gBtP3B0HrVSSASZyflHagDJEaldyoAvoRUKJJO24ZSIcBMc/nWrJBu4HG7gegA&#10;70xo88KUCj7v/wBela5dzF+zhZJXwPMHcDcfzNVFslml83GAOpPp6VtzQ5wiDBfrTbmJY1CKAVH3&#10;sjrSt3KvcwJrETuQw4XvXPaxo32d5ZDJsEgAAPK7Ty2RXdLb5BxzXN+KZFSNImBd5ThQgBwO5rnq&#10;u0bs2pX59Dnfh5Y+ffXIG+SITfKXGRx7DufWvX4lCxAD5RXnvhWP7FcpFtwCFIdOd2ev5V39uzND&#10;z94UUdIak4huVS5MU3Lio2O372anT5UGcVFdLhuDmtrnMQNEw5UjFJFCU6k/hQylhgfIPbg1NCRD&#10;Fljv9/8A61SUCuy8Y4p48zp3+tHnE9eKj3L15oAeyvjgiq8zsM7jmpXmA6c1GZA3yn86TGiB52Ru&#10;MVBcysUII49QKtt5KdRmobm9jiTAwM9M8/nUWLWpgalEYuUUz7+yc4+ua851zQ7qe2v7hIDbzSL5&#10;aGRsDI68HtXol7eurZGVHtxXAePtSkvEjtobkoGcIz/xc9SK8zENcrPXwfNzJHiXiqyttNW0e8Qz&#10;uuY4YUA2/KMlm/pXm3xLiF5q/h7R1YTS3bCWSAMAxUryQp5C445r0nxjYTajqqKjyeSqbVZpVwOc&#10;sSP93ge9cprFnLceN0uIY7YlYRAmdwkEYxuJIzwewrxW76H1cF1b1seH/E74XQajfRi0jjSVWMkU&#10;eSAitt4Gev41zmgfA+4lvEaARujOYBLGMDJHIGeozwM19Y2nhD+0/NfyBFvGFYqC2dwIBP0FdR4T&#10;+FbWurZNsgsIJFQCMgqSDuzwO1dlKk52fQ5K1eFNa7ngPh74LXenz2kVxYRSS5ML+WNoMqhgSMdq&#10;9XtPglbzy2Sy2QLXGASY8AoeVzg8Be4r6ITwDHcXFvdhB+5MgGOxZcFz69dw9+a108MI1nbku6PH&#10;GVbadpJBwX29OcV6FPBqL1PJq5lzL3Tyz4f/AAQtdISVpw8lvFI3lxSc7WHYZ+8voDxXof8AwiIj&#10;2SyxrsY/PGflwNuPl/Gu3aw8m2jA2oMFm3+u3HP40XcKNChOURst69OcEV60acYK0UeFKtOpLmkz&#10;kf7ESzufO+zl8KclUxJwOQV6OPTFX4tJtLh4JYPLdM8gY3LkcEcce9b408mHB+Y9jnuOn4GomgFj&#10;c+agQ8gOuT/nFOxFyvYrEHjSSMPn50fByGHbPbNbb2To0DRuSm4jruzuHv0weabc6ZArSsM+S43t&#10;hjn6r/hV3TSswkt3fkj15DDkfnVWMr3Gww7V2oNjNjgcgZ61ZW2D4ccH0FPa3fzMiPeCCDjjaeo/&#10;XirEQUMTg46ggA+/Q0xEYTa+XT5j0kPB/EjmrEQI4OCR0qUAI3t6UeVt5HBHRk4H5UwuJt2tg5wD&#10;wD94j6dM0ijjORg9Tk/yqRTlcEYYHJ/+tQV+brUAGzqGPU5yTgj8u1MaDphween3gPxHNPyoY/uy&#10;P4TgDj/EVIojXtj6CgDKuIS3ERJXncp+8KjWWRXwpOGGfpU12Uhv96BULDllUEn61Zh8vdvbG5Rz&#10;yP51Ayn5IZzvXCt/y0Qk/nSEpFuB+97Vc8/eTJE4QDgjHBHrTGtw0u8gbj6dKBkSwtJ+8IOB0Gao&#10;Xrm4Xar7Qp+/kc1qs3yLt4asuclYyhBwG5GAfyrKeuhSIIxJjBTj1Bp6gnqdtSxJ8uAc/hirAUMo&#10;+QflUcpdyoHaNvv1P54ZcjNPeASDiotgAyM59KEmiCRZQ3XNCu1MIp24ba1AHc+tZWpzvDc2cQiJ&#10;WUtuYHpgcZq4rmYAkYPpTrsgqBWdTZgnqfN3jqMJ4q1FV+75lYOOnz10XjsBfFWogf8APSsIL/jX&#10;5Pif40/U+op/CiLYN3IPvk4/LFGz5gew6e9TbQDx2oxnGRiuXmNbEPlY2570+OM4p+Cc57dKevvx&#10;Re4g2Cp1WkRM+nTH41JVXAeoIqRBjrTVFPAwoJqWA5QB0qzF71WVatRfLXHURcSYDj73QVIlMA+l&#10;SoK4Jm6JADmpkWowAGXNTJ92vHqnXEkUDlf1qXBDDFM/Cn44zuryKkrHTFC9QKSlBxTBktzxXmT1&#10;3N0OJ4zQCV6U3q2BSgVzt2ZQ8KT6U/YPQ/nTQKf95ar2tibBilOaUgUED5utaxrMhxIWX7w7VHKD&#10;VnC/dPWoHHBr1aNROxhKJVdRUMq1adfrULLmvZpyRzMrkDk+lQlcZqyw9qiKjmu6DMXdFZlNNI+X&#10;Hb0qcg+lMI61uiCtsBYZpzIF9/pTyv8As0gUDpmt4T1M5Ipyvs4NU9w3HgVeuFO3kVmSRMueAM9M&#10;8fnivbo1klY4a0G9hlxOI24NeQ/F7xerXEGiRkxTzjdu6ZFetSQs/OyvHvjV4SeRrfXUDebbdSBn&#10;5D1/KutV1e/cWHilL3x/gq3j8PCMuS1u2N4H+fTivXLK/jvrfzYlG1AE6nJIHJFfNvhrVtQktBHI&#10;fPBcBcc8fhX0b4UsHi0qIS79xGfwrnxE1KHs0jaL95ts1oBlcnt096gvVYKw7/pWosRHCjk8AVFe&#10;2p2EHGT1HpVUaajqc1WbexzE8giO0k1SlvRI3HbpjnNal9p5fkDtWY+msp5Fd/t1TR5/s5TlZE2n&#10;3EjP3rqrJjjPf+7XPWFv5P3h+VdHaptXNeHisTz6M9uhT5ESuAxyOvvTwvTmgoC3NTIoHWvGlM7E&#10;hqoOlMdDmrCqB1pHHzUucqxUkjNRoBuqzIpxmowg3VpB3RDVmPA20qj5u9ORCevNSxxHiuGT6myG&#10;qnFTBeKesXQY4PephEOuOM1xVGaxESMHrxUyKWwaFTHWpVXHSvIrK+x2QGlSw4qGVce1WPcHn0qO&#10;X71ee6fMbJ2Kchx1qKRmK5BzU0wz0/Wqo+XP49q0VO2gNjgN2KliGF5pkcYDZ7VLXrUItHNNjxz0&#10;q1EMdarxjmrQXA616CZyMG9e1MP4U52+XFQZFdlMxYvfOOaUvsBqPdtHNMLbs1UgWpOX3e1Rh8Uw&#10;PQSMmuNq5utCTc390/nRvqPdRkVPKO5OWLZAApC/zVGGHpQOcc1SiDY5m9ai3UO2elMXI61XKIN3&#10;WmPIaUH5dveoZWraMUiZbD/MoLVAH3N1H5UoYnB7VtKBClYWRvmqWNyelQE5YZp8RK9ayS5WXo0S&#10;spPPaoCWUEHp61fjUMKPswbI7V6mHxag7M46tHnRiS6pLbuFHGfSr9tqxlwAeajvdF8zkD8adpun&#10;NG3zIa+ihiFUV7nz8qDpy0NqCc1a83IqFYtqA4pyV4uLrQjKzPaw8XbQo30h/hxXM6peNBl+g9K6&#10;u6hJBGMD1rkPEEWYSO1eTTlGUrHbNNHL3XjBraVwX4+tWIfFyzbSJMA+9ee+J45UuHIyMdh0rDtt&#10;VnRsAnC+tcWLylVpc0Ed+HxUYxtJnttt4g89wquGrp9OuRImQc8V4r4e1GWSZN3pXqmgy5QDNefD&#10;JXTkpSRtPExex2Vou59x5qa4G0VXsZMIM1JPJur3oUeVHnSnczrgVUdeM44q7Ny3Py1VbuO1dBk3&#10;cyLlfmbIoqW6ULz1orVMyPCdc8e65pcMn2N967tuxSWdz/dUcYqnY/Ez4gb8wTxwIQFNtdNvwPU+&#10;n4UzQdEuNU1A3887DT4v9THyCfet9LVZJ3GwYHfP8q+pq4mPNyxe3mKpy8lmhtv4i15rQidLSXee&#10;QOQAO3NcNeal9k8YCYwKBOhEibT82fT0r02108OpDD5cd68v8bWwsfE1nKfkG7qBUzr+0Tj5Hmqc&#10;7adzt9K8Jad5E4kt45IrgZ8s87fpWlovgPR9OeQxWcflugTynBIGOp+tS6fKF06M9+mBW5puGiye&#10;Pfr+lTTrzjSu2VVnU5+VMqav4Y02exBktkEyAbJsDeAOcfSvGfH2vxaXeOYIl2KAFAAHNeyeM9UG&#10;nabJkhWZeM18y+I3uPEPiFLO2zKxbBPp9anDVKnLKpKTSOqpVlRpxUd2bHw68LP4v159TnJMSufk&#10;fgNXtGmeCNK0bzzZxy/O2X3SFs/nT/AnhiHw/olvEI8HGeAByeD+VdI6eSrbufrXz1bFTqyai/dP&#10;Sw9N0480t2Y32C304buNy+gHNc/qU8t3L5YOQMYHQH8q09Wv/NdgpA/3Car2VhucEDBx1PGPyrWn&#10;H2cOaQ5tydkT6Fp4RkwPzrvbFQYQCMY6e9Yun2QRASOa04SVXPcdq8+ddylzFKikrD7nShjK5H0q&#10;nHG0LgAdfWuhikWZAHPPtVe7sQ/K12QxCa5ZHJOm1qipCBMBnHSmrGFfnmnRwsnJXBUdPWrcaBlw&#10;Rg+tEo21iXGfRkUKYIxk1s2lruxVBI9jZOce1aVvceX6VndtWFLe6Ly2mF5B/Oo5UA6d+vtUTamQ&#10;wxzTRdCXk9K86rG6N6YkiYHSqM0e/IFXGZm54xikKA8d/WuaF0zobK8Me1+a1tgZENUIVG4Ejn0r&#10;Uthuhr1KE3zHBiI3VyBo+NuOayriLbMDW2VyR2rPvIvlY7a6a9mjDDvWw+1YDp2xkVpwSYXjsKx4&#10;G28jrWhE2elfDZph+fVI9/Dzs9TQEtYusuA2Qdoq60rJ1asrVWEit9K+XoUZRqqLR6jl7jJ9LuQH&#10;rsbG43RDmvO9PmKuDnn0rrdMu9w68UZhh3CWxx0Jc2h0tvPh8VcEm/vWGs5z1q1FclmwK5qGKdCH&#10;JYK1LmlcuyHOVPWs64tqvxOG5PNOkiV686piJznzNkwjyo5yW1Y9aqvZ5OSDn0rpWtd2eBUJsPmz&#10;XbRx9SlsyuSLOZez4IxVSWzU5IXn0NdNcWQTtVCa2buK93C5xKC99mE6CZzctiB0FUpbbPIHFdQ1&#10;scciq0tkFXpX0tHOacnZnE8NI5hoSV6VGYx1xxW3PZY6DtVCWDy+McV9DRxEaiumc0oNOxnPEGiO&#10;Rn61zWtWJ+9jjv6117x7hiqV9ZiRX4zn1NdPO01JGE4KacZHJ6LOtrcCI8qxyO3PpXUE74S2O386&#10;5S+tmgmyPlYDI9jXR6XP9oscseo5r0JRc48yOClL2cnTPOvFJP2/BfArpfBFsfIBxzXN+KlP9r7C&#10;DgdDgc113g51g04FuoHJBrp5W6SQ5ySrXNbV7tLOM4Izjrj+lYWlM1/e7iCPrUt2s2rXb7c4z1ro&#10;ND0Vbdg3J5704ShQld7nHXjLE3UdjYsLNwofouOlSvatI4OeB0rRXG0DGB+ZqaOABdxHFdEqntdi&#10;oQ9lGxmHSxIvNVLjSAvWt2VvL61Xdd455qfZoaqO5zEtmU5HpVYRDaSB8/TnpXRNZlu1U5dP2sPl&#10;rjmuRnZF3Mrp0ycdKtQOVzninPaFR8p/MVBsYdVqdGO1jZtror904rQgumPU1z0UpVhj5PXv/Op1&#10;vGU/Xk+1c06SkaRnY6+wu1d8ZrrNOmyozXm2mXZWbBrt9IusqmTXzuYUOWOh10p3Z2Ns4AyOTWkj&#10;gICelYFtcYFXhcdsnFfmGYVXTlY9aEeZXND7QOeaDN71nG4296abjd0rw1iKj2Oj2Z1OmnNmCvAY&#10;mryJIzqqfcPLSf4Vn6Oc2EGeetbERIXjt0r+1+FoOGSYRS35E/v1/U/NMxlfE1PUstIEXqKgZS3J&#10;OfpSFM9aRgV6cV9YeeXbQOiARgBF6k0tzOkhCK+HHXZg1zmqy3P2eRIpZIiR26VV0cSy5cXBBPUu&#10;Mk49PSsHNc1i1HS7O1hneGMDZlO8lVjsbMuB9SOatWkvnJsDggfeNQSwqYigbkdB2NakLYg3NM+D&#10;8g9BVrlOvAHTvTLWNVOd+frVrZsIwCW+vSqERqTj/aqxGmfmPFMji+bPc0y4nb/Vp26mgYTkB8Ly&#10;ajZBynYfeNPjh2YJPNRzD59q9B1OaAIZ5u0adeyc/rUDRueTwByfr6VdWLEZz09f/rVFJj0460hl&#10;Z7dSzE/ePf0qq8fz7V+p9qtyyn5lA9ahRDHHvbG7FBSGALFDn1GB9PU1yOp2ZvrySdcYjXagI759&#10;a6a4bzoiqvsUcE+1Z90ogwnAjVcnjjNYTXM1c3pvl2MHQzdQ+Jp4CAbQIhib0PQgj3rvVOGA7muZ&#10;0K1ZbiWWSRCW6YXkfU966KJvmz96nTVomdZ80rk8rZZAOlIH39ahebD80yNz5pGePWmZEm8ZIzzT&#10;1dj0eoHWNSWY4xSi6ByE5HqOaBk28HqaZ5y7sVXaUyfdGPpTIoWL8k59P/r0AXsxpgnk+lQSSoOi&#10;E/jT/LCoS6c/7B5pyCNx0dPqKQIjZ1AwF2A9M8mqVyjsm4kBB1c8fpV1pY4lXnew6EjmsLXL0PEV&#10;bNRNqKNYK7sc/rmrwxAiN2bacsfb2rhtUia4vPtcm0RLwDIPnz12jv8AjXTypbyZUxo6Y6Y9Omfr&#10;WRqVsI7d7i4lDygE4HGPpXj1W56s9+ilDRHm2vhrN12OfMuVO9M52x7uB9TXLw6NdX3iQJEAhkYD&#10;aMHKjgA7gD3Gea3oXkvtYvLlwZYIFyp3ZTPY8dcdxXUeBdCknR71xLIbiUlDyDgdSPTNcEIOb0PZ&#10;nU9jF33Os8BeDYLXSoGaPcxmLnafmZRwOfpzXoGnaAirKAvmZkWUEd8rz19at6TpjWWkJGcFxndn&#10;uPStmEBfNHXAVPyXtX09KnGnFJdD46vWdSTbKFtbpBblFj2DIBP0GBj6CpDZhTlAH5JHpy3Srjwe&#10;S4wMKu0gDpSiMxDAPljBCj0P1rbqc12RvEBlACY1DM59h0475qlMka+RISQGL5HJU52g5/DkVrSo&#10;TabkyJnT5MHn6D1/GqkjbIoGkbCMONzAMp6c9OM/pVkJ2CxTa8kRG+MIGV1HUD2qO7hc3kRJ+UnI&#10;deMfL91gev41pQfLMEfHmBPk7kg9vTFPdDG5OCANwJKgYO326igChGJdiBiMFWHXowHGPrTY1Al8&#10;xdgkDckDknr+WK0FQHap9c/jUb2xV3ZOoHA9cc/qKBF7T5vtQeNxslTgc9jyDRNHsfJGAACD7d/y&#10;qnG7W86SAcjgj+8p6D6+9a8hSdMf6xSD04PPWgCBGO3YWyy9/XFPLMEzHn5eee9L5JGBvyQfzow0&#10;Z2mi4rCxzqXG8YbqD6H0qRxgZ7eo5qMoMEfeB70sTtGuB86+nSpGBIbnnI7UzzNj4JGOwIz+tPlX&#10;aMg89eePw4qtLcBcCM5HVCR0PoRSuBDcpGjl5UCYPVhzzSXN35VptiO4SfdPXp6g1XurzzLiSHGV&#10;48zn7pHpS74ppUV4/lUcMBUN32KJrC3kQZGJPQdMVoSGOPYACM9ec4qjlY1wX4H51NAfM5OQKa3E&#10;MugJUOMhlGQ49fcVkxsSEIH61qXUiojnPNZaqB0ArOW5a0RZRvXNSAn+E4+tRxlh05olU+lUBYBw&#10;vBqJ2IfNVluD0NKZsc7sikmTZksnoOh71Dbo8cIVyJGHU45qUMHXk1Gx2Hk5pjGSMI2z2qKSXc9N&#10;lJYkVHvwST2Fc85dBxTPBfHMLJ4o1DIPL5rA2HdXaePIC/iS4kHIcAiuc+y81+SY2oliKi8z6mkr&#10;wRR2AMMt+lIyGr4tiMZycetI9sVFcPtEdFil5Z24ZefanKo3c81OYDtJHWk8scVakSMVT6VKiA04&#10;KRT0jOMYOB0Oeta3IsOWMgjI6daXb0p4QY5pSvtSuMjSrUQz1qBR7VaiB9K5qjKiSotSoueaainF&#10;SJxwetebM6ESDnGalHSowDntUiHp/WvLqo6okwWnYqLJqUZ6d68erE6YgR1xQQdxpw+XNBJKsSMV&#10;5tTQ2Wo3AoIPr+lLjHenBs4rz5yRoLja3SngMQeKYchuOaM7etcTqXLsSkihTg8mot3y7j0pMnIr&#10;opNszaHkjr3qPo2MUb6a0ma9zDJppHPMa4znFQutSB6iLE179JaXOOW5ExqF6kZj6VFJx0Oa9Smj&#10;nkyBwPShTnrQTmm/eJ5xXRsjMGppfbnJoLcVDJJ1qL2LsLIvmZxUH2bn604yt2pi3DbgO2etdEZN&#10;7EOKtqWY9OaVCQBxWbruiwX+mzxXCjBDA7wMVLqWtf2Rbm4PCcZHbqtcX8f9W1G28By3miA+acZ2&#10;dceoxXrQirRd/U4+Xnmo9zkNM8KaXpsU9wkqJDbudp4Nej+AdYfXtLeZx5ajAVQMAAnj8ccmvDPC&#10;XiGPxNo6aJGXN7MQZnAxx6mvojw3oqaDpSWuwh3O98epGP5V2TV5NrYy5XSTT3bLWsavb6BbJO5D&#10;sxGFzyO+aq6HqK6zDLPPOryzSFkiU/dUe1eLfEHxvLJqeqWwyZY7owqM42rXb/BeL7TY3GoSElVB&#10;iXPv3FKnWlKTi9rbGF0012O9ubdfSsiWNCxzn860r26HQdazAu5xkj8q4MTVtodGHhezZZs4VbBx&#10;xWlGmAMVVs02LzV5B8orwZzuz2FGwbasImetQj7x61YQc1hzXK5bairz1FBAyOKkjzz6etP8npz+&#10;lCdh7FR0DdKZHFuPT1rQNvzntTorb5e/WtVUsjJ6srrbk8DOasw2xK88VaW2IbPNWRbVx1KiLRUS&#10;3O36U8QY4PT2rRW39qUwELXBOZrHQzfKAxlT+dBjrQNqO60fZvauGUjeLsUDGRk5qCRa05IdqdKq&#10;SRbc5rBPU2uZssZPWo9gLd6vSRGowqr1Fd0FcyciAR4pcDdU5joEQP3ea6ovlM3qEMVTNwvFEalV&#10;oZuK0jK7IasRsMVCeuKnqCTjpXpQkcrVyuze9Ct83WkZc1H/ABVTdykrE275aaWqNnxRuqGi0yTe&#10;KUmow3AoPeoSKJdw/vUm6o9/3ab5vy1qkIk3dKaW5qJWpd1OwhS/XFRyfdOaSnAE8GrWgPVEBBBw&#10;OtTohpqx88frUikrXdTjzs5ZOxOIhntU0durdVFZ8l+qtVy1vY5CPmrrlhfdukYqrra5bW3KnjNT&#10;xRkygEYFWYkDJkVPFb9yK+XrxcKtos74yThqRPaBkA7UJYAdRWjHCGqYRbq92FZxiefKKbMs2mV5&#10;4qFYhnGK1p0CrWZPLsUgfKa+ZxteU6m56VCCjErXjqExXJ61D5inFb93OOlY96TJkd678GtLyIqu&#10;+x5treiG6lPy8nrxWH/wifz/AHPvdeOlerDShKelTnQoxkkD8q9d4xRdkYwotq7PNNN0MwSBgmE9&#10;utd1okbxqoOfyq//AGKinAGB9Kv2toIec10e1VRaity6F63l2pTpLgVXeUKMDiqrzlsVDsQ2WJZw&#10;arSTH8uvNMaTetVpuN3NZWC42aYE4zxRVKaU57UVfKybnDyQpaWQSMAKnA4rPs4yz7uhPQGtTVh+&#10;5SMfyqva2xfHqeldNOfLBN9TqqxUvdNCGLKZHTivMvifZ7rq0lAzsbkDnp9a9WtoSlsQetcB8Rrc&#10;tbBiOQ2a6ac7s89Umk13L2hu9xpcRAyQATjvmup0iGVYjIyYA4z7etc98PR9osIwcYXAU+mPau5u&#10;722sNNd2AAxXTKVo8iRyU4uclJni/wAX/EhhTYGGV7HrWF8F/B76lfS6pexb1diwJ7/nWX4sjm8Y&#10;eNBZQkyR78Edc/N3NfRvhbw3FoWixW6gA7fTFc+Oq+ypRox3Z2Uafta7lJ6IWOAKoGCAOgz61ka3&#10;fCNNg+8Byc1tapKtpAWJy3auJnZ7+5xjIz1FeLh6bveWx7cpWVyC3t2u3LuDheMHkketdNpum4wQ&#10;KZplgd4wCO2a34IvKAXow/Ks8RiOb3VsRThZXIliIbA6U8LjBC5qby2wcD9aXYUTGO5rznKx02Ej&#10;JVsjgZ7VoQTCU4brVFRU0e5Oe56+1JTcWTKCZbltA65HWqwUx/eU5q7aXA6Nz9akmtiyf3sivRpV&#10;7qzOGcGmQ26bwRu5+lTPbFN2M4p9tGV4z+OK0oog6YNdyhdaHNz2djDEJq3HCQOR+dXpLLbgDGPX&#10;FPEOF5rjqo6oMz3THTpTWGOR0/WppBg4qJmC845rjhqzZ7DRxgjrWlYHcuBWcAc/gau2DbW/Kuin&#10;7rMaqvGxaeMhuaqXEQPBrQf7wqJ4Cy16FRXR51N8sjJjTFW4zsB701oCj8LTihGMcV41Wknoz1Yy&#10;tqiOaTGc1nXh3ocVclBLdD1qrIgCmvFqYWKlzWO6FXoZVvL5cjkj/wCtW9pd3g7R+tYMkJVz/nNX&#10;rb5JBjP41x5jR56amLDy5Z2OujuNyZq9FP3FYtnIWAq6rkd6+MnDoj1JWNmKcCrkc4aufW5IPWrd&#10;tdCuWVMxaNtGFKzrVGO6GOtNkuxuxmufkYJMnmUSVXNnvpI7nc2N3FXIHD1WsSig2n+1VbiwGDxX&#10;QhB/dFRT24ZeKcKzuQcddWx9OvSsm6tyFPyn8ga629twtYM8GOQOK+4yjHNvlbOSvTVrmCYtmeKi&#10;kty6/c5rRkiAbPcdRUPl191Gd0eW46nF69YkvkDnrn2qCzmazhOQNp7V1Gr2vmxuQnPauO1e6W10&#10;+Rc4kXPOK9rA1ozTgzy8XTcZKcUcb4t1FV1HzCc4HQVo+F9Se4jECH5m9BxXmviHXRdXrjOGDbQM&#10;/wA69O+GWms9rHO4OT3ft+FerXlGhTuzzE51a1kd/pOnhUQYG7+IiujtotmFNVrK28qIADBPpWjE&#10;nOa+b9q6s+Zs9yNNU42RNBGA248Vd2/KBVbb2q1DJ8o4z9a9WjOxyVYlZ4GZueV+lSpEmFGOa0YQ&#10;suFIHNO/sxiwK1tUqPoc0Ia6maln0x81Nn08N2rahshGRU8toCvFeZObk9TuiuXY46ewyvT9Ko3W&#10;m4+YDArtbizG07aybmzI4IrGNRp2NrJnIGMqTu5z1pFiLcnrxwK1bywK8jr6VUjh2sSCfyr0KcuY&#10;xloSWPyy112lXBXHArmLeDDZFbdkQtcGNoynE1pySZ19tc+9WFvtq8msGO5Kpmm/bMsBmvyPNMHP&#10;2trH0OHkuW50Avg3ep0my2Aa52C6Kt13VdW7Ixg965cNlsnuiKtZRPRtGlDWEGPStyImub8MN5un&#10;25HcZrpowFUZr+zMoh7PL8PDtCP5I/M8RLnrTl3bJKjcErycUrPtpjN5nSvXMCrPEZlwo+U+tTaR&#10;bK0sgUAfhT2bHPb0pkF0ltIAPnDE5IGKykle5ab2Lih4C6QbQ7ck9qLYzLKyy4fHIfoM+mKfbztN&#10;lyXC9xS7zI+Co3ZzntTvpcGh9kpSVy0m8k9B0FaBTdx0qrbKFVyMDPTFXdjMK0II5HxwvX2qNECr&#10;nnNSsuOmPrUZbHJzigaEeTaMHr7UyOIfeI/WhUzyep5NKzDdjtSWoBIR1PHFVGlY8nr1xUlwxPGO&#10;frUIBDbmOVHT1oGIseNuc/WqV3MCAqHnpg1dnkKJ1/CqiR5YO+XOflxz+eaTGiJ1+Tb6dRWfq2Nm&#10;M4DfLzWlIAhcE8D5mP8AQVzuqStdzBcbhyRnjH5VnI1gWNODhlQEeWOQB0rciYBgB3rndIYpNjOe&#10;MVr3rm3UOOCPSiOiJluWUcySEPgH0ptwWhQlOSKgeQ+ckuPlbrU7SrKxxxQZmWL2e4uCCdyns4rQ&#10;ghwMgED3NQw+VA5Kpn371KzNLyHwPQ0kU9SxGFRjgk0pulibauTVUyuEwgD56npUaEI2WySaYjRN&#10;0ueg3evemicyNjG/61WihkdWJ+de0gOMfX1qeBhH8uQT6gUAJcr5UbOcbvQVzGqxmZjuJQHOTjP5&#10;Vv3ziJCXHzdgCTWJehyiEjDHt6VhU1R0U90c8cW24qquz8D6D1rivGM8gi+yW4MkjHLyN6egr0u4&#10;sPJhLEDcwzn0ArjDYJPqcZcxkvLkfvMHrjkdB+FedUpyeh61Cqk+bscRpnhfdMLaT5o4zum2cZc9&#10;gfSvVNHtliubKCNmCJH5gC9WK8YJ/uj9a5+z0F7fVQJGxChOYeplYnv7Dt6V1Xh+VrrUL1zwkbCJ&#10;E9ADnn1Na4SlZXsLGVXPqdrGXZbcYIAUFifU9qtwgbHPq2Qf/rVlvJ9ouhCuAI8SNjufQ1rQQuqB&#10;Dw/zbWzn6Zr1TxX5jrvmVMdGBGT0BFNO10wwyh5I/SpNhuLYDdzwemee45qEAi4tw77BMhU7eMGr&#10;sTcn2CRQAQcLwSPSlz5g8phH5jIBlujY4qOxlAuHhY4JOVJ9tuce1TXMOCDnZs3AnHysCuASe3Pp&#10;QSFqkZhEfCMgKiN+MYPtUzn5ioL/ACkg8Zyp9c9D9KjMZLF0cxsxJbjIJ9vQGmpOLiMLOnTBEsZy&#10;QfQYoAc0Z82PA4zwR3yuckf0qYlZkR++0Hj1Hao/mXy5Q42sQWYDg9vrUqwmN96/IjYwO2R/jQBG&#10;8I3k9mBx647Z96ltlCZRjjHIPtUm0CTJHBx9aaqgqCev+FAEqgr1HzAg5HfHWrAXeNxwfeoAxUbR&#10;kgfwdx9DT43wuB9w8H/ZP+FSAsqeWePunpVaQgnBOM9e4H/AhzUktwoQq7bQOp/wrLkvN8phIw/v&#10;wD+VADpLg7yUfDAncnow5B/Go5HLrJ5Duk8kZKHH3X64weDzxzTHt1nuHkGUc8MCMHPuR2pZz9kc&#10;Rj55GAJ2noetZmhgWk91dy4ni+z3BI8w7SpLHuO1dTp0Jji2SbHQDgdG/LpWdY6ZJZ4JyV7ZOcVo&#10;3Fxth2gHnrjtUxVlqD1IRHHPMXVs7jxngVcS8gjhJkkCY9az1iCrjHB6VnXnk3Mpt2BQ5yB159Ca&#10;ynU5I3HGPMyaW/W7mnAGxVGAMnk01WJTAPNNRTDKFkOeOT3NTxoucHisFNmkkNimbvxVlbkq2H5H&#10;rUbW+3pSiPbweRV87JsJcRqWytVhlfpVo+gqN0pOpYLMijlKNzVmX97HkdarbKtxJxUKpfQfKysF&#10;OMEc4qKdAy49auSj5qp3Hy4xXPUqWNoxPLPHNqqa6wH3dlc68AFdd4uTzNXkrnmh3elfjGPxK+t1&#10;Nep9TRhaETP8g1G0Oa0ZE25qGRcVxqsjblM94scVCYfSrzrk4zxzzioxGG9v96u2nUuY8pU2D3qX&#10;ZjintGN1OxjrXUpGbQ0LTsdeKkT6UjVVybEezkVYjGKjTrU6ferGoy46EmTzninIc8nrTRg4zn1p&#10;a4pK5qnYkWpF5zmoamQ159SJ0RkTKAWp+4CoEPSpMnrxXn1Iq1zojImBzQx65pB1pAD05xnrivBx&#10;GiudMR2BQeOlKO1HRue1eFWlrY6YoaTg8U5hlMd6Y5JYn+HPWnbtqgHrWdGCk3ccmB+7ioy1Sbqg&#10;c4r36NKNlY5pSHbqjMhxmmnhaTNevRpJJHNOQZNNJG0GnAU0rjmvXpw0scsmRsahcehqYg1CVzXo&#10;wjoc0mQn6d6aSFqQioH7Vs1oShkhyeOKhY5bk459Kdjnk0mMrz1rnehqiNvlbJzio1b5ge1SsCV5&#10;qMx457URqWZTjoY3j/5fCd86Au4jZgB7VxZ8Y3F14DaOS0+1yIuTH16c16nNp8Oo6dLBKRtMZJB9&#10;u2a8s8OaMfDPi24tQ3m6a7lcH5sZ56dxivoaTvGM7aHk17x0W6dzhvg5No1r4iv9auAkZaREWMk8&#10;9gFB9T19q+jbzUY7PSH1Gcfdi8wj1PauA8RfCO0m1/STp9skcQnEzlOBjp2rpviRG8Xhv7NBlNwV&#10;Fb0GfSuyV4U3K2xhXrxqNSXX9NjwPWfDMmt+IL2+IJ+1XIYrGMk5r3Tw1b2fhLRbDSlT986nhT0b&#10;OWYn68CuL8N2rQ+KY4Yv3otkaSVuoDdFA961X8SRWutvaqfNaIhWPUlyc7fwPWnBwox5pddDKClN&#10;2fU6yUeYxaourjFSzPubCAAHn86S3t3L8185XqK71PapRsi7bqWxVtBjqKZbxeWvNTfxCvHbTZ3j&#10;xw3NWIgd3Sq8aknmrsK/NTQmx8MW7AFWo4CaLeI5FX44DUSdiGyutvnqKnhtqtx2u7pVuK19q55T&#10;0shlNbY1Mlr7VfFtntUq23tXlyrO5rYorbCni2yORV/7P81KIa551bFJGf8AZqDANvArS8j/AGaj&#10;ki29K5JVGaIyZoe1UZ4CTxW1JFgc1SmjI6VUJ3ZZkSQ1CYq0ZUAqpJxnFe1SRjKRXZBxSKuOlOYU&#10;Z4rolEi9xZHAXg1AZOKJn7DFV9+W61tThpcTdyd5BUJbcBzUfmk9cUnmHHFdHwkWFeoiNvWpDz1q&#10;PGcZrRMQ3HWmnpT2NRPz0ra1yUJv60bznqaiJpjswzgH86tQE5MnZiVGKbvxkH9KhLDn5qFbvVqn&#10;YXMT09QGx9KiV81MjVLHdiY+bpT0G49+9KF3jg80qqR0rNs0HJHvUEfrUE0bRqxA/OtCBc9adPbb&#10;wQe/vW9Gqos55R5jl7sYc54pbGfZOAORV3UbHLcKKpWtm32jIr23jY+y1PO9hLnTOwsLnzMCtuMb&#10;Uz3rndLiKsCeAOtbyS/IFNfNtKc+Y9Fu0bFmOTb2qePnrxVVHx1qdpMCpqNqJKV2V7yQDNYl3MBx&#10;nmruoXirnmudvLveTjueK8RQdSpzdDtTUVYbcTBsjjP6VXCCRhjrTNxk4xVuBAjZPWumdXkVojjC&#10;+rFjiVFzRJLg80+Rxg9KpyyHd0P50UIuUrsqTstBZLj5t2aYtwXqvJIS3OR+NM3Y79K96nF2OGbL&#10;Jk75NQlzikHSjBwFxzj1rrSMLib6gnIJbPfpipjgqDtphAGM9vStErmfMZ0oG78aKkmHtRWnKRzn&#10;Gaq++YIM5q3YQj5D37j0rPvm/wBLc91NaOnvhxnNY1Nkkd0nZ6msLcImCOg5rz74gIq2bl87Op9Q&#10;K9KDeYmPTrxXIePNINxpcrDrjpRhKkea0h2ctjmfh9qQtoJAXHA4PrWf8RvHSWNv9nSTAxk9685s&#10;fEk+kvPAJm+SQpyQOD0rA1K/ufFut/ZkdyrEA47ivoFTs/adDzb+zi112PWvgH4bbU7ufV7pMvLI&#10;WxJnGPxr3jVZ44YxjA2jHNcP4HSPw3oUEWccd+TUur66b9hEjnJ6818o6k8RXlKWyPUp0lRpruVt&#10;Wv3u3ZUJ9uelGkaWxwCCH9atabpZuCJXBOT0HFdVYaQYkyR06V5+LzGFK8Is76VJzV5FS0svKUcf&#10;man2Z6Y/EVfk0/LcetMeAp1ya8uGJjU6nQ4NbFXYCOBRsyRnNTeWeMCnCMN610KZCK4jwoxk1NFb&#10;SyDIHNaFnp+9gNm6ty00rpxWbqJ7Ac2tjISpVSKvQQynhq6FdLI6Cl/s2phWcWJxUjHW1fb0xT0L&#10;xtg/KPWtlLUo3NRXFgHQ4UV9Jh8VCSSZ5FWjJO6K0cgfg02ePaCRVeX9w/OadHcLIm3NVXXu8yFS&#10;lZ2ZRlHeoiMnJ6VamiOC3aoWQnbivHg2nqd+5GgqxbRsX4ohgLYrQt4MYxmtvaJMlrSxaW3LKDin&#10;mHjgVdt4wUwetTiDIrq+trl1PP8AZtMwri2YkYFM+zHZnbW5Lb/Ix7ioxbD0FedPEKUrJnZBOxz0&#10;tmxXIBqCSxID5FdN5C1XuLYNyPlFY1H7popO5xtzYkSg9qmitCeT1963LqxHpUcFsAeFzXzWNxPu&#10;uB3wjrzBp8Jq01uy1NBGITxVt0Vv4a8KLpyV5M6HKRjsWXtTFvDHWo9sGPSsy+sGjBrNJSegovUe&#10;NUA6GmjUt/esYqQzZOPwqpPefZxk1sqClsdFzrrW955NbVnOrd68/sdV3OtdLZXvyg5rjr0LCWp1&#10;YmG0c0jS7hWQl+MVJ9uFed7J3Cw2/YbTWHcZIwMY9a0LucNVCYARA4564zX0GVQaq3Mqz90zJ0xy&#10;etQ+WDVuTluajMeF45r9Hg7I8Z6lC4thLHzxXmvj2M2sMnyHGMkDHJ9K9YZAeD0rzH4nQhrKQ4D4&#10;H0rrw8mqqsTKKlBpnzPbK2peMHhAODJk5719U+ANNSCxgVRgADJr5o8MWhuPGTsM/ex/+qvq/wAJ&#10;QbbCPaM4Uda9zMZPkSPDwUV7Sbt1N1VwvFTRDawzShAO360KhR8A5rwKcuVnsySaLKcsMDNWoICE&#10;GKghHI5/StJAFjr2qKuro45haRkS89q3rdU2YFZdqo3+tXxKEXg1dSXs9DBRu7kkiKp29SelRnjr&#10;xUYkJfINOmfcma4Papm/I0I68VQuYuDgBquebuqGZuvNc7karc5+6gC8+lZEq7HNdDdqHU4rBuxs&#10;evSw80YzRG1wqHAqzbXnzAZ7VjTy5IxU9iNzLk16rgpx1OJSakdLHeEhgTS788iqkMJq0sZ5B4r5&#10;TF4KM5c1j1aVaysSx3W3jjNPW/NVDCQeKRlYLx94jivMVD2b0WplUk5bntXhFD/YNmV4ZowQTXQI&#10;+etZekwi2sLWAcCONVx9Fwf1rRU5biv6ZowVOnGC6JL7rHw++rJdpfrT1XA4oQE9KmEWOrfkK3Q7&#10;lVkLNgDiql/5sCweUOsgQ5PY962dpToM1Q1eGV7ORokXzk2unm8KSPXFTNXRUGWLcbUAYcN3qeaE&#10;IwIpkQEkIYZbHbFW5VDqFI5xSitLMbYtsEV8enqeKuh9wwPlHrWekC8ZbhfzNWlbHA6elWSK/wA3&#10;P3R6U0Rl2yegHSpCAeTwF/WmPIXbagwv60rlDHfapUfifWotm7O7ipduOvaop5MLxQhXIH2li5HF&#10;ABGXboPSnxxFtoPzn9KdcY27VFMZTYGWU8eufakkGG4zx0qysJVcdzUEp4z3qASM+63eTjvkbves&#10;eWP987Z+Y+3HHWtiRWeJAetZt0TG+zr7iszVBpS7rgyDG3PpWhfYmUjqapWUgRsY2D2qzu3hmAql&#10;8NhS3uIj5twG5VeoqleXPVkPy8DinwSbb4xdmrOuUY3MiAYqWI0rCYMnOGx1zVl5vM+UHHvjis/S&#10;4WVvnPH0rQncn5BTJHIAVCjHuant7bq7nAFQWxQcHGR19KfdXHmSCKJDtPUg8U7APlkz8sa4X2oU&#10;iL5i+GxUdw4toC2ccVQtS1y2+RgAw7nPHtU9SulywjSXLmU/cH3RjFMv7dRyxAckBRkk1OZi80cS&#10;EBQQeCc4pzup1JECKSnzMc9KTRSdjL1Fy0yW6kAN8pyM9q5i6sCrQMNj+WCU4weOTj1PoTWu1+J9&#10;VeUSAQxkknsB3JJ9KzdZ1GzvGvSrkpFAqSheSFY/KwI7g/pWckmrnXBNOxHGmbp9RRHkcqd2Ohcc&#10;DAPqetaXhi3FvaFnCyO0Xnu2P4icZ/8ArVlaIkkWkW6zy/a5JJGIcDGADkBR/dA79zXU2CAWElyu&#10;4Y+VQO4HO4fmOKqmktiajuuUl06Utf7ucBcs3q3Tn2rdExBIiQu6RhzwPmx6Z/lWPBA6ac+3O9zs&#10;UgDp9K3FXM0TsucZAHfkcVsjlauWpEMkUZjORvHT0PrUUsZkRG2fccEf7uaniwy4PzArg59qZFCQ&#10;NhLYYED29Kq5mVp7dDsc9VzsIHQHnH04q953yxuehUE4HcdRRHFujI7kcChFPk7e4+b3wOM46fhT&#10;AYieW21M+WTsz3XPIPuBUdzC52OkYPI3IOBjPYetW0DFQVwBx+lPZFbkfcbJ9waAM+3ZimVyQTxx&#10;yR7Y6n61OLloCgERMTDH+79KstEDweu6mxjb8rE4PY8/rQBKFW6hEsR3gcEjgigxEdKiQPaSsyDk&#10;jJU8bvqR1q0kysm4/d6DPX6H/GpAiAJGAef50MCORwO1SyAJgjoehqqLwK2SAV7j/CgCjfT70JQj&#10;eOeQDyD0ANUgxlnABwRnGBSeIkRntnjJLOxxJH1GRnmpTKttCJZ8I/3UI4yfp6Vlcu1ixJOII32g&#10;BwmT5hOMjoPxqKzgeRi7JgnqcA4+lIkf21eT7t2yf8KklxbYiT75647VLbTGNSWUykKY9oyrDsfe&#10;mTFUyiDkdc1bjto4Ywf4jWD5FzLeTsxKZbIB9K5atVwRpCKk2aXnNsHU+nArNe9aKXy3t3JLf6zA&#10;q7DCLcBTl8dMnNMkYSylzxXn1ajlbU6oRUdx5hjkfdn5qkAHvTEj78ZqUCq5yOUcDzT9vamYPWl3&#10;1LqpByA6A7sVFjt3qXPFNYd6xlXXc0UCLbU8IFQ09CB0rBYnXct0yO4R1mjI5j5U/j0NZ73Am83P&#10;y+W+01qSyYTmsm92RW87KPUnHc+prkxOIsm0zalA4XxCm/UpG61jvAAcgGt7UFE1xkdxVV7cV+F4&#10;3GRdepJvqfVU4WijEe2NQNbnutbkluKgaAYziuGnmNO9rl8j7GK9t8vfFRtbH+KtxrcNkDGarva5&#10;r1aGOjJ6MydNoxHi20wJj73Nak9v7VSkXbX0lGfPE4ZJ3GKn8xTSlPXv9KVhkcV0EEaipUHzUirT&#10;9vzVE9QQ4A+tKo9x+VJgU/pXOzW9xQlSAd6YB+dTKK4qtjWIiipRxx1pqjDcipOnSvKrSTR0xFwa&#10;X27UUprwMRLSx2RHbvakHLc0jGkUivHlT5ndnQnYH+7jPFLkHqKYxBp+fcdfStKFK0/ImUhKiepS&#10;OtQnjrX0VCCOSQ0fJjvQw4zSMSM47UpGOnzV7NKJyzYgI9f0prGpCTioJGNejSgcspDWJ5qF3pWc&#10;7utMZhXcoWRi2Meq+ct1p8hG6mDHUCqaBMNgUZprfK1PzlsUhX865pI1i7EW0bsU7ylowKUDnpXG&#10;1qbrVFLXJhHo9wCOoAXBwST1FeC+B/ita3XiGeXUpPKEExi79hgHn1r0n4laxdadd2igH7Gfmdh2&#10;PvXzpqENjqHiP7KE2TzzksB93AOQ3419phWo0IwXbW55rjGblGR9naJqA1W2juU5jNujL+JNYnxG&#10;1C20zw/c3dw+PJTI9zTvAmu2U+l2+m2uDJbxBHK+3vXIfGXzdVsBaJkW7SAybOm0da0qT5acjxfZ&#10;81VQlszmPhj4qiumv3ETgSnzDIRzkdOfQVJ4H0aXXfFWp3LjEEc7OCTj59zEn8q3PDWh2Vv4De90&#10;6DACbH2DLct60/wzaS3Vy8SZshJKWeJeG2+rY6Z7jvXLVVlGFTZK53N/vbROzisSz5YZHvWnFAI1&#10;xxmhTg8VLt+7kV8rVdz3I7WEIoBO6lCk1LBH681ytmy1FROavRxnioUAU8ir1um6kpCZZtYTxWnD&#10;BUNtHWjCgzWE5WISuS28GeuBVyK3psKVdiAry6lXU1USLyP9mpFhqwFo2V49SpbU1sV/K9qRYsVY&#10;K008dK5Z4hdSlEj8rjrVeYYq2Tx0/WqstQpc2xaVilMKpyj5quzHmqU5x0r0sOrtENsz5/u1RlNX&#10;J2xmqErDdX0tGCOVvUaFz1psp2qKcDzUF1IMHFbKPMwvYqzS7eoqqZPnz2pJ5CWxnj1qAseldyhZ&#10;Gd7k6sOcc05GPc1Ar46VYWs2jRMlyaac5pRjmml/akgGk4qJyAvenZ+Wo5GxXQtTO5A5+Xnikb7u&#10;T0x+NEjeopm/nOf0rpiiLgwpENN3+9IjEnj9a2FqWVbpU6Hv3Paq8ZqwinrxXPJWZSLEdTJH61En&#10;bFWIwfauKbsbE8aDnPFPZR15pYo92c1PswvIrkdWzHy3Rl3tgHTIPNZlorRTYNdI6jyzWRNCsbk5&#10;rqp4h1FyMxnDl1NG1ukY7avi5Ud65iO48l+H/Wrcd6ZOtd8KKtocTqG/Hd7qSe/Cr1rMjuAi9ahl&#10;cy8Vy4iNlY2ptsr39+ZHOG4qlGhmfnNaKac0h3t0p0kIt+B1xXjSm46QPQgktWVFj8kYbr7U0SY6&#10;0k0tQOxC5HNZqm29TW9tiRpgRk9KrvIck1A7VHv3Bh3r28PT0OKpIfId34Cm5NIPr0xmnjG4fWvV&#10;irI5Wx6H5qlOAM55+lMjG081JxWljO5Cfl4NMdlGCOlSygnqAtV3Pb8K1iYTdiGVf0opJCaK6OUy&#10;OJkg86Zycg/nWzp2nM3O00WNjulzjn0rr9M09UhBIGfpXyeJzGNLqfQPD87ZlwWbRY3H9TTNc0xL&#10;q1KlBwOeK6L7CZXyM4qj4kli0zT5JJHA+U5zXzMc2lPEKMNmelSwtkj44+L1nDod/IYwodjg7Ocm&#10;mfCDwnNfXX9oFPlzwCp4+lZfxR11fFHjZbG3+aJHy/JxkduK+hPhb4TFloMRWM9M9K/XYzlGhCnP&#10;drU+ZrwjPETnD4Yv8Snrcl5b2Di1A8wYCnk4z7V5/deN9T8M3TpNaLKyYDGcNlj9BwK9m8Vynw5a&#10;RTvaefHhiTGDuyvTkdK47wt4fvvG2u/aZZLS00svuaJo/Mcn2DYB/GlhoU580WtEz26ElSoOrUtZ&#10;7HffC7xJZ+NNNR4YpI51+/G/zKPTBIzzXpK6UAm0jFef2fxA0LwnrSaZJAvm4BEkMeN5HTPavUdM&#10;1uz1yFJojHHkc5YYr4LiPIJwTxmB+F7x1uv+AdFPFQTUKmn3GRJp5XtVG4tynX+VdnFYxXPIuIdg&#10;PJ3ZI/DNU7zSoXXMN7BLjqNwz+VfK0MrzZx9rGjK34/dc6PrNBu3McaIMYznd+lWbSxJKB0OPUZ5&#10;/Ot+Pw+zIZ0eCbZyIvMzk+h/+tXP6p4/mgv/ALA8FqYovlZpCBID9R1FfV4HK8wxFN+0jyyWyfU4&#10;6lejGdk9Db0+0+UAAZ+ldBaaexUEoQp71h2ev6TaxpI95GAe2+i38YR2+rojarElq+VEM2FAP+8e&#10;1Rhsqxk3JVYtNfj9w516KV4yOoFjx0prWBB4rTSZJIRInzqejjBUj1yKG/WvKxHtsNJwqx5WioTj&#10;UXNF3MlrLPaoJbcL2rXcjOAKqXHKdB9Rk1yxxsovTc0dNPVnK6laZDMK51Jnt59jdPWuxvAGUr/S&#10;ue1LTTI24V9BluZQxK5Js8/E4aUHzQQsUwlTrmgxd6zoBLCQjDArWhO/qM16lWny6o5qU+jFt1PG&#10;a0reLIyTioo7cKdw6VdjAC88cV4tep7NXZ1x1ZZt0x1q0qj1qpDMfSrCofWvl8Rm6i+VGyw99WSM&#10;mRg4x61SknES8c4q46E8DpVWSyLGvMWazT0OmNKKRV+2KH5/SlaYNxtpx03B4qRLM1c81rSVrh7G&#10;Cdyq6GXPFNjttma1FtqQ23zV5U8RKo7yZsopKxXjtjU6wg1YSHjvUvkegrlc7jRT8gVWu4A8RBGT&#10;71qGKq8ynr2rahV5JeQmtDkbqxZQTiub1W3crgLXf3MQ5BGawL+yVjyK9mlUSleIXOTske3wG65r&#10;bs7/AGc7ufSoZrQKWIwOO9VY125PevXjhJ4hXRm6qhudFDqP1qyl6e5Nc9BOePpV5JSBk1Dymd9R&#10;fWEajXO7p+tQysD1qqZwab5u8V7ODwCw+xy1KrkSn5qXGenHNMRutSxL/D3r2XocxHsrzb4mx5s3&#10;zXppBANeb/E4j7JJ9DVUJ/vUO1os8I8E2uPExYp0bIr6j8NwBLNFGOlfN3gS236+QOTu6Hnv619N&#10;6DF+4Br28xnseHgFdyfmXzHuHQUqw/WrCxU/b0ryqS5nqetPQRV2057nHy02R8cH9KhCkksea+hp&#10;SUDhmrmna3ITqasG5DJxWA8xTpxTo9SI4JrjqTU2Uo2NuC4BarJm+bHbFY8NwDjFSC83d+a8ypTk&#10;rNHRGSZfaQY44+lQSy1DHODkE1DczlG61ai1C7JT1sMlkGayNQcLk8Vcll+asvUMtXVSbRnLUxLm&#10;9XzMKO9aOluJOSKy47B5pgRnjrXQadZeVwa96hNyWp5lVJS0Nq2wRzVsJmq8Ke1XETC81NampbFQ&#10;m0tQ8lQuTSW1sJbyBB1Lgfhmp0iyuTyfSruj2fmatZgDnzVP4CvnKnKsVSp95RX/AJMjsinOnJ+R&#10;6Us8i39tEqfIY3d3PTjaAPrWrANzYFV0QVdtY9vJ61/Q8T4xlpAF471KrVGqFjmrMUdWgsSQQ7uT&#10;yPenywgphRzUqkIgFOVtqE4pCGWdvgAADaOu1hU80Khc4FFjKz5R+DUlz9wjjHrUMoynYK5zzUkJ&#10;aQ8VWuJBG2QBjPWpbWQBMjk96q42WWUu2F6e9BITkcufypHmFNMgjUHjJ6ClYQEY6molQStu/h9C&#10;KFzLl2JAqUSb2weFHWqGOPyqT2qKnOx24pNtA0Mkb5c1Skq237zOKrTLl8CoY0UpE2isu6iIbI6g&#10;81vGMPFuxnNZV0MSuDUNFoorIRwOxrQtlxAcnrWfHGS5B+8TyRWlbp+7celNaikZhGy/iI9aZejF&#10;4QvG/vVoqBcZPVenpWTqeoKtyC+RjPI5/SpY+poWsnkKW8wvj0Gc/TNStM7Jkcu3rxis/TFLLyN6&#10;k8c9KtXt0io4D4Xn94eaLitrYltsFihOQOpxWnZoPnI6D1rH0e4DIxz8hOAcc1svm3spMcsRy5OO&#10;D1P4VV9Cba2Oc1zUGmvRboV2qTkE8cdc1LCBFbRxl445CMdOg9qz9OtWMtzdMQkTHkyDBY9Tj0Bq&#10;68kj3nmMUijAwpHc0jV72RcsQLjVd/myPhehGKfdTBLfU5kEkLFTGpOMk+xpmihYzcXCuZAWOGPO&#10;PbArjfiZ4nj0JNI04P8AZ5b+YqrGQDEm3co56Anisqk1CHM/6ua0YOpU5Y/1bc83+KPxAks7S20K&#10;wOXvAVup03fuYx8x6EcnAH411ySSJpvmtEI2upAVSM4LKqqo6dsg/hXnLeEv+Eg8SeZOhRiB5sA4&#10;ORyNxHGOBXq1vpxv7yErkBUwFT7sa4x17GuSlzy5nLqz1q7pxjGMem5uaLbu9pbmT/WFRwenXP8A&#10;Oumgto4rOKMZEcbfKDznFVLK3COhGzy0UAZrZgiWTywp4X2r0Io8Vu7uMhtdjopzuQdulaUOUhSQ&#10;DzGXI+pHSmLG0adtz9T6VZhGIdw5XriqSsZNkwQKHYbNwOfY5ozgbkBkyCCvf6Z9fenxIGixz6Uq&#10;t8+3J4HP/wBamSOtuzehpBGY32HpyMexbrUsAG1R2pZ1zsYfSncCJVIXAHYk/h3H+FKWV4cqchhu&#10;B6VNkFoyOhqAjZE6HACEgcdB1ouA9HEqhT94jrSSouwenqB0/Cqu87AUf5hz+FXFnWWJJUOR0dB1&#10;FFwBeG2t8wHRqesW05TCHpjqKYq7QADkHoKj88xjjjJOfapuA/zgrGF1weShB/xqjLILddoI3N90&#10;ntUOp6gkNsZLhYiyfdRSck+gNZFldPqk6O+dmCOfWs3JXsWlpcvpA08hkIDoein/ABqPWbON4YHI&#10;+dZML7A9c+uK0htISJRhh19Kzr+b7XepGmSkP3v989aiWidhov20ipbZIxtHU81DbBHuDO2CDxyS&#10;ePWpHjxaHDnFPgh2Q4BqJNooHZ2cyMmxB0Gc1FL8/wA5OWqPUbpo4P3XD9vSs63v5rhmjIEbjGT9&#10;a82tWUZcnU6YU21zEjSmSZwOi8HI/lSiPHXn6VPHBxz1qPZsbGcCuGV4Jtm245BjrUqVWzilWauO&#10;WI5d2achaNRlCH3DG30oWYFaYZMcjrXLUxC7msaZJu96Rmpm4U0vXJLE+ZqoMRzSCWo5WqDziteb&#10;UxnJLc3jTuWJZcrzVOdg6OOx6ins2RzVOZsu6iuWri3JGsaaTOZvwsVzsHAUVUL81Jq523sm6qLO&#10;VxmvwPMOeWIqJPS7PqKSXLFk7NmoifmxTVkz1p2BXi6xZvykeDlaRgrdOPrTiDTOrc16uBryhNQT&#10;3MqkE0VbhOtZs8eM1qS/exWfcHdX6jgJycUeLVSTKqgU4/dqPJ3U+vaucY3bUiikUFsVIgzUSkUh&#10;NtKoJxUoTNO8rFc7maJEaofWrCrQi9j09RUiA+lebWmkbxQ0qaMbSc1IBTW6V5FSR1xQD1NG7A5p&#10;QnvUecrzXkVVfU6IqwpY03OKaTjpzSFq5OU12JMj1p4JCc/5zTF/hp+0Y6frXoU6dmZNgeOhzUR+&#10;bntUoIHSmvyuK9WmrHLJkWSe1L06CnYzUbSAZ616tKNzlmxWIqnNKamZjVaT5uma9mlGxxTdyJnp&#10;hJxUixZxmpRCc9K6HNJakJNlRkJ600j0rRFt61C1ru5C8+lczrRehoosojjk08ZPenSQOvambaTs&#10;1oUgz0PakA29TQx29aaTu6VxyTubp6Hm/wATNAmlt7tjcmO2nUBSeisTjPtXn0HwqS/8Nz6mJNmp&#10;W6sqshxu+X5ele7eLreKbw7diSIT7U3BMDHHOK8L8S3XiPw48Uenb5dOLGQYyxKnoD/u/rX0mGle&#10;nGUzyqsZOsnGVr2O7+APh+70DRLma9JeWUcEnJOa0/jlfx6f4dHkv5G5wuOpIJ5H41Q+FOu6kPDM&#10;c2qRSYH3RjnB5/OsT4w6tYeK9VtdPWfKxZkIB439APzraqtFGL3M1F1K7lLp+mxt+CfEKWngmeK2&#10;jE7vlmiH+Fbng+2/sO3llvpRPf3JDyyDn5mPCr7D0rzzwzbXHg6zkjmA+1XKc92UAdvQ16J4Us1v&#10;brzi4fySrEnkBgMgD3HenUnbl5o3smvwM4SUqzS7nYbfapAc1GM1Mi18hPQ+giAXnjvVqGOolHfF&#10;XIhyOlcFSVjZK4zym9K0LNPSoTVy1HPbrWfPZDcTQt0rQhWqlsPlq7F7VzVajEkW4QB1q2gHBxxV&#10;KHk1dQivDq1bXN+UmX7tOHaow1KHx1rxpVrvUqw41G5FNeXNRPOK5XNPRlpMSSQDNQSyfLTJJarv&#10;IPWu7D3e4SVhJmFZ80lSyTcVSlkr6TDwWhzSZXnbc1Z7nqauTP6VTwN2e1fRQjZHNuxWO1Pes+6k&#10;HrVu4k21lzyhm4rupQSdzGUruxBJJ8wzUe6kbJUHvTFJOa1muwIlQmpkkPrUGPSlz0x69q5rGyZa&#10;83ryKjeXd0qvuPPSk3kdOatRJuTFyTgUx3phYGo2bNdUY2M2xzPnrUQIHen/AMIqPAI5rawrhnim&#10;jOR14PNOp4GadhXJIR09xV6JM1BbRgdauxJXn1p2NoIkRMVYji7d6SNPlqeIDp3ryKlY3SZJCOe1&#10;XFQMtVo0q1H0z2rzJ1dTZRKtzGyLxisDVJQmcV0N9KAnHFchq9wNzc/pXfguaUtTCta2hmzXZjbk&#10;n86uWd2ZFxu4HQ+tYN0WlfjNammRsIwD1r6R1o04rmZ46pOcjZhumlIxW1p9vvUFqyrK12jnitaK&#10;8CdPlrxq8pVXoenCKgi5MVjHHSsi8lXk1NPdluhrMnn3UqVHuNz11K7MS3NVpZcKQKmkbaKoTuRz&#10;XbTpJsUpCPID0B596YZDnl/yFR5O3HGaRWw3Feio8uiOdu5YQ1YjOaqqMir0S56c1rddSGKARyOa&#10;d2p8cZ6VI0VPmIsVpADjpVVxV6SKqsyEdq2izGSuVWb2+9+lFDA9O/pRXUYEWkQF5gvRs12SWv2e&#10;2LnGB0ArzrU/Hum6fdq9qnyBskoR19s9qpeJ/i3ZW8URFxHGrHDB35H5V81Dhic8VbGO9NbWZ9TH&#10;G05JOG56baXy3CO8f3RkY6ceua8Y+M3i251ASaRo7C4u5MgsG+WMf7R9a6iz8X/aNB87TwdQtZAW&#10;YJIFZR6bjXhHib4pW9rfy2un+X5vmEeXAMjJ7ZHJ+terguGMuw+MeIlK6W0ei+Zy4jMKqpWpxtfq&#10;bXwz+AGi6VdDVvEmsSNcv83lkiIZ9wcn9a9b1zxnoXg2yjj0ySK5UEKEwSa8t8P/AA/8R+K9Cnv9&#10;SuX0vf8ANDGCZJQvqVHGa1vC/wALrfxFpsam4ukuwCRPdRFOfpX1NPEYSrOUouLt5nj4ejVjHmqv&#10;Rs118fa94vDW+m2G9WOCCMVTg8BeKrSF5YhDp7kZKCQsD9c16f4R+H8nhK0869uEkmC5NzGMAn/d&#10;rg/jZ8X7XToW0fS7mI6jIQoErbQo9SRXzWKzKvVxywmW25ftStezPaw+C9rByxD91ba6GZB+z9r3&#10;ie5+2XuuRxHpiOINz9a6N/hdH4YgEd94nuYohwSm1R+lel/DczTeFrZ5thkIDEhwwP4ipvGPhTSN&#10;fsHTVAWixk4fH5V+eS4ix8cc6GJqvlTa0Wv5HpRwtCorqHoedwfCiO5h+16Z4vvweT5kUodc+jDN&#10;cC/gjx7oPiiOS01X7bET/wAfJJK8ddy5z9K0LfWvDXw715otGu7qSWR8PD5jSk59MHivbvDl2t9Y&#10;C58ry0252Y9PrX0OLzDGZTShi6NVzjPaM1Zr7iqdGEJSozgrni/xKl8W2OjrcT3cVi3GZ4Ny4z34&#10;rxuXRviPq2ogQpfXpk4iOQqn6mvrfUfEel63qR0VglyQFLRMB0P1rov7MtNN07y0jCKgynA+X6el&#10;QuJsZh5QoYumueVtbtaPa9glhMPU+zZ9TwHwp+z/AOL9W02KTVfFEtlcHkxBfMUf8C61f1v4GeMd&#10;NtD/AMT2x1mwUZNvJGY5PwNfRXhm80+/0srcrsnQFWINcT8VdcisdFlRS08QU42DmvraGCzijUjV&#10;rVI8sui10PD+s4JT5FDVaHJ+BPiNqPgnRjZXNwl7HCcKkzANEB0XA4Oa27D9oS2vr820uniJ1faf&#10;3oAx65rwPTviXoSSTxyuI51ygiu8nd6c+1bUPgSLW9IfWoZHiLZkNvEdysB0IAwRnsK+qxlDAVYx&#10;eIimno01+p1woU4v3Fa59RQ+L9EurNZzqccQPYkfzqhpvjWPUr+SDTr+GQJgPDJHwQO6mvmHwDo8&#10;XxHebTBe3NpFatsnhkDK+R2VuvPrXp7/AASvtAtIpfC/iS7tLuP/AJZX+JVP0PGK+DzFZBleJ5Y+&#10;45Lpr/mOpQxTTjTal66fkemyeILdbnAs5biRuXiUMGUE447VautNfYkggdEI+42Mj614nqvxluPD&#10;EiWXiu2ntbpF2/ao4COevDKCCPrXUaH8Qodf077TY6vHPOANqNJww9x61VPI8BWwyVKavunHv5ms&#10;qlWMoqrC1+52FxYB1JIxUMMQjO2vPtK+O1s2qvZarp9xZNuwwx5iZ7srAfdHpXp2mrb6yqG3vLcM&#10;4DIJDtLA/oDXnVsPiMLKNOTU0+q/LUmtQULv+vwuER7BeKmb7o+lL9naGQxyjY46gEH8iKUjnGK+&#10;WzSso03HqFCL5tSa1GcVpxrWfCMVoxMdtfndVu56Vh5SnGIc0bx607Oetc92WkRNH7UwRhasbqa3&#10;3qak7DaI9lJ5VPyKKLish6r2pSMUbhTWapBaDXIqvLyOamY4qCVq0iVYz7gYzisq4XzM5G761q3P&#10;3d3as1zXrYZu6RFtDJvLdXXAHNZNzCIzxxW7cHGcHt6VlXUZkbj+VfpGAVoq6PIrMqwAKwyf0qVZ&#10;8cHpTGDICajKsw6flXsezi+hyczLIc4zkZPUY6VKjCq6bgMkVZhjLdqzmlEuLZYt0JbnmrsUBplv&#10;GPfrV+GL5a8qtXUXZG6iyAQBq87+Imni4t5ABxXqiwhVIHWuN8VWP2gFQOPSualieWojdQ91nhng&#10;rw89vrjMwOM9q+gtItzHbAH07VwWhaO0Gp52Y6V6jYQbYenavaxWJ9q0kebQoKk2M4/WgsKsSRgd&#10;Kq7NxOK6KLilc0mhsanfuPSnSADgU4/KMUhG/J7VvPEIx5LmfIp7mq+D1zV+eLPRapyxkdBWcanM&#10;xuKRbsCD1NPnLRtkcfSqtnJ8+2tGWLzEz39K73BSgmct+WRBA5Zs0XTE5yKZG3lgg9qdKxYEd6FC&#10;8LMly94qHnrVaZDI+PQ4HvVuTMbcYNPgjDPuI96UKd9EOU0tWQ2tkFUHFaVvagdVqWKMelXYEBr2&#10;Ka5VY8+Tu7sjhtamYAdalZlRT2qufmdh2qMRUVOLYoxc5WLUY71reHE363agdQT+grLjTagJra8H&#10;wl9eiJB+VWavz2jinic7wtFdZx/P/gH0ao+zwlSX91/keiwDPWr0GAvJqnEMNxVlAT0r+qFsfnT3&#10;LsTVYRqrom1cd6mVTTuK5Zj29+ae0oIwBUCJVmNMjmgaKGs6hFo+m3V/PL9nht0aZ5MZwoGTn6Vj&#10;2HiJdciimiuxLBIodTFwpUjI5HrWl4t09dV0G+01/mjvYmt5D32suDXE+DtDXwbaWdh5ckQhhSJT&#10;MSynYu3g98jnmufmftOV7HQoR9lfqdrcWweLiq1rOUJjQB/XJOa10HmQAjBrLMLJNI4Aye9amK2N&#10;EIdmOCaYYgPv846VJbZYBenuaHQVZNyLeWGB0HWnrwoJ69xTMAU522rk8t7UF2Hry3NJu3dO9M8z&#10;5c9z0p6gKuecUCGlcdFxULR/OD3q042rzUW3pSsOxHOFhhFYtwm8E9607595I7VRn46VmykUBHtb&#10;A4B7irm9YLbPU1XdcuEHQU53V8KMbe9NDepTmcLL5bfJkEk9cViRxGa5kDfIclfX8RV25uQbqQg8&#10;Y281nmby43cybJVB2+tZ7l2LdlL9jgkAPCsTmoA6vbb5yOeh7H8KhS6jEchLDDLkgnv0/Ks6zjmv&#10;fs+98Rjonrn1/p6Vm5a2Rahpc7bRYke1WRE2qmSUNN12eV7AIuED7kYH9MH3qOwv4VhkWM/MrEHi&#10;q+uXKzW8UTfJh1c9xgGtehmlrqZWqai0CJbR4MbMAxz6nn8McUt75PnRgHZFG2dgY9jWJeygKjSx&#10;n5pD8qnHyjkDPueK0tSUXOrW4DB+eRnkg8mgtI6vToy9nGGBBk/eHgcE14R8USvjPxjcW1pJvntU&#10;WEl87YmByki+5Hy8dK97mnjsrRpX4WNB+grxeVPsfjC5uRFH5UhKvcSscn5uDt6dea5sSlLlizsw&#10;U3Bzmt7aG5o+ntb2yFgqMEBaXGAw7nnnj0712Oi2K7XCx8cA+pA65Ncxp9vKL9F3l5Q+APQHkZPp&#10;XfRRJY2yxk4XHzcZJraCTVznqyd7EqRb0yByTgCtu0hCJuHGaoaZC0p3vwN3atUkMY1/hzWyRytj&#10;dvmQvjH41JBGEtgvPUj8+lNtwHyOw6irMYLDp3pki2mRIAe4JNTtDhsnqemKZbYJyBzjnNWBzBkd&#10;VNAFeMiOREbk+1KSSSDjA6U2RcTBh2NSKBuPegBkUiv8mcY+6allUyRuf73Dexqq0WBjuoIyeOPW&#10;poJm2hj/ABjDA9Nw6H8aAKrAIqMfunGSKRITbzF4sgNw+OAffFWG2YKKOmCYyfXrj6UY3Dg4Y9CK&#10;AEAdRlD3z+FMnYMDvH3hniplLMvIGfSqV7Jtt5HCZWJSSE5JxSYI5TxVm8v7e2M+PLBZgWC9T8pb&#10;PQ+4rY0yFYodiLvf1A4rMi0+bVrgXE+2Q5wGxyq9gfUDtXQhRpsGOAPaueCd3JmreiQy5m+y998j&#10;AcGo7W22jzP4j196ZBB9rcysdx7Z7VcmIto94H4Va7sSCWbolKrCNSD0xUFvGZHaRz17elQ6jP5S&#10;Ej73QAHnPpXJVnyrmZpGPM7GVf6ms0siLkKjMEJxk46kD0qxpluYUd25eT5mz29AKrw6LDLfxXbr&#10;+/iVgp3HoeuR0NbKRhRjtXk06c5TdSod05xS5YjkYBuaikQU6QFeaikbd0zU1npqRHchPytioXJH&#10;SnSOaheQ7a+VxdSybPThG45Z6d59Umk9KaZa+Uq42cXa53xpoumfbTTc1Qaeo/P9/wBa8qeYyvub&#10;qiaJuAetRbwzGqyvnrUqsK2hiHW3E4cpOp3IartHuk3CpImpGxzivVguaKbMHozj9bG7UJBVHYGf&#10;AJ46Zq3rEpN9KR1zVHzMtk1+LZhUX1mrpu3+Z9FSi+SI7y8MaDIM9agkudtU5LvB4NeNyuTOpF95&#10;1VOTVcXALZzWbLe7uKRZz07V6mCwzlVTRFR2ReklHJzWbM+OjVI0vbvVSRtzV+qYKnyxR8/Vd2OQ&#10;E1Jge9RR5qcZFek2c9hVFSoPlqOpEYgc1zVJlxVycDpR0603dRuz1rhcjdIlAxwOBSo1MWnIMV59&#10;Vm8UPLALxTGGc4NPBDZpPftXk1GdcUIufWmNgKcH8xUlDAnrWLVyyIgBqPKFSbRxSN7U40kJsTBR&#10;8D5qMjNIQQM5Oc00nFdcYO5mxzHFML0h6VHllHrXpUqZzzY8ydjwPWoWc0127dqjeT72K9yhRscM&#10;5CO9AIqB2+Y06Js/lXpOPLG5yX1LcMXrVoW52Z70lquVGfmq2ACoArwsVX5bnZThci8sZpfs3GW/&#10;SpdpDYOMetKoYrXx9bM/ZT1PRVFNFKaz+Xp+tU5LQjpW3IgYYHWmtbbvSuzD5vF9TKVCxzs1rUSW&#10;5DcVuvZnFR/YvmyOBXs0cbGoznlTcThPiJaai3hqc6ccSqCGA4yP4h9fQ1xnwn1X+1be7t9S8uRI&#10;iWjlOOR0K89K9ruLLzYXjb+Je9eJeIvh7J4f1K7niu/s1hcMXKdAhPXjpivsMJVVRRieHir2Zn67&#10;4yurPUhplrEEtTOoTaOo+ornrPwRdWd/d6/qKOLWF2kRCeW5wAa39K0lLrxXp1sbiO5hiIkYoOAf&#10;612XxXmW08N+TEF3vIiKDwvrzW9WKVReTMcJOcrvuclJJJ4i063njCwXBDYOciP03Z6+9dv4HsBD&#10;ZqIy0kCNkyknDse+O9cP4A+Hl5PMFu7xp7ZvmdYz1HX8M969itLWKztUgt4wkSDgdBXNja8m7JWO&#10;ulQ5ZuaJEA6HGMYz0wPU1ZuY4rS7S2Eolm8oSkKeNp6HPvWD4uuJrbw5etB/r3j2Iew3d/wql4a1&#10;aK0077bqMcktzDbKiQxHLP8Awxrn0Lcn0Fc+FwtPE0pxl8T2O6dRwaZ1qZJ54Gasxe+PwqtFl0B4&#10;3EZ9qnTjpXxtfS6PTgrlurVs3eqy/c4OfwqxAhrnTNGuhr2544q4hqjbjHSrqVjO5CLUbbetWEkF&#10;U1anLIa8CunqdMVcueb7UjTVTM43+/pURuT81eBzq9n3N+QuNcCq8kwqo1ztbrVaS5HrV0/e1Dls&#10;WZbjpVd5xt61UlusZwc1VluR/er38LTc2nYwnsWJpuvNVZJup7VXkuwetVJbwE4FfXYehZHBKWpP&#10;NcZOAOfrUW+qbXAY5pJZyBjPNexGl3OZyG3M5ZuHzVEsZGpXO4ZFMXjmuxWSsZ9bhISqimIDTypK&#10;jNIeM4rO5Y7PXmmM4707cPQVHIc9KkoGBLZPApck9KiZyRSnJxjArRIQ89TTAMnrSZK9TSH0rdEN&#10;jyvvTcGjktxTwu5SAOfc0rjsNA9qlRMtShOlSqABkdaiUwsSwir8IU8Hg1RT5asxy91/WvLr6nRT&#10;7F4LnGKeoKtUEcgqRJM9a8Cq2dcdS0makd/L4HSoUfJ54qC5uQOnFefTi6j1NJNJEV9cdRXJ30jS&#10;SEjkVs3txuDc/NWWsBJ5r6alBUo3OB+8zPW23PitvT7cJHlhz6UyGyPUrz61YeTy1wuMAdawdR1J&#10;23NVFRiWWuAqVXF571Subz5Mg8VSFz8/tXv0KKcbs86c3exqvctnqff8u1QGbc1VN+evapF5Pr+l&#10;dHs0tBJksr5qlMp7mrhTKkmqso5P401FIu5V2t69qVBzT9uGweKVF9q1AsxRluK0reEDbiqdvyuC&#10;cGrsT4z2rhqSaNoQuieOPbjIz2qbyAwz71EjDbUySEDBXkVn7QfsyJ4lqjNDzitB+lVZlrvozurn&#10;LKNjLliK84OfWir8sW5D9KK7VI5nE+aV0++n05zaW4t4Y/lLlcuR7A9K1vB2m+Eo9OFzqMct5dck&#10;xyfOM/Q5qzZCXU7NBq0cVo2CCm0gSY74/iH1q/F4csIHd9PHOOQh619PisGsRBqcm9ejs/nY0Tlg&#10;4KdON395zXxs8XXuheDgmjWh06wlypEQwce+M1wH7OPgK48T66dVuxJIFPBkGen1r1XxddWl7oEu&#10;mXMeyQg8OMflXq3wQ8H6XoWlwQwyJI4UM5jIPXrXzmaUv7PwLhhYvXvqzvVOripU6tVaLodpoOiJ&#10;p8MagYx7V0gZVwMAkdM9qkkW2lX92Rx0DHBrB1HVmsXDIMnHQ18LleAr4WUniH8XVXZ6GIqRqxjG&#10;Bz/xa12bw94YvLqAHdHGfL47/QV8Ly+FPEfjTVZLkW0snmvyWyST6c19+DUrXX9PkF9aCSAEl/MA&#10;IH+NeaG+8OeFtWiSykjiUyl/Kc5TJ6kemK+7yXD4ei6qlL3k99r/AHms616EYJaG98AvDt/4V8LW&#10;9pfyPHgElZScLnoAOwrf+KSRXGkSQpcvDcOu1NjEcn0IpIviFowtJDvGcc44BriNf1i58VvtsYhL&#10;CHyN7H5a+apZdGOYVMfmcFyt3TurG0a7nZUHZo858F/Dm+0XX59TklFyhk/1krbmXPTkcV6/4n+J&#10;Nj4c0d0GI3WPj5cHP+70rzHxFca5oVyIYoB9qlI8sglV457d6x7zwPr2uapANYjkkhcgtsyVUevv&#10;X2OMeW4qlT52vd1W34HHS9sq3tJ6kfwy8Yal4w8dvqMFupgYnzCwyRjoAfQV9UTyyp4eed1/eBel&#10;c34D+G+keHbNDZ2kNuTgsYR1Pqa7s28c1uYZB+6ZcGvyjMs6wWJzanOrT/dw0f8An/kenOTnD3T5&#10;vPxYvPC+rTxXqGO0kfIkQZx9a1tX+MHh640KSaOX7ZIcgxjB/Su28Q/BPSPEayJc3Eggk67AM/rV&#10;fwr8D/DPhGN0FoL3cxObkhv5V+lf635TQgoupzWWlk2eDDLeeo5z73PBPh/4bj+KPjb7RqXh+O60&#10;dBuXeCgVh0zgDOa+ifEHwy0fWNOit0M2nhNpzayFTx0HGOldFb21ppMIitLeO3iGMCNQP5VVur9f&#10;WvzTPeIZ5liYzwblGMVb1+R9LQo+zfMkQ6ZoGnaXhobePzxy0iKAzfUjk1uRyiudivdz571q20u/&#10;vXxlZznLmqNt+Zutih4y/sq+0qe21ExmMggnaDwemM1876xZ33hnfPplrHeaY53E7Qrx/j0NfRni&#10;Tw7a+J7A213HwRgSH73515TrHhDxL9vi0XYXsCwIucbcKOor9MyXOsHSwzpU4+yktd27/eZey5rc&#10;zuvPoYvhHxNqUhilubaHUIU+5HMq71B6gMeea9L8OeM7fV7lLf8AsuGOEdYpY+R/unt+Fatj8PtG&#10;Wwgt5rCIlVxkggj8qgvvDWjaJgpiMEgghssB6qf6VzLPKmM5lTi3G/W1jhdCDk5Pd/13Ora08opK&#10;CLZG7E8DP0qYBg4Rijn1FZImu7WwSJ5Rd2j/AHJAen1rQsrq0VAs9vggcPGxDH8DxXyuPUHN017t&#10;9dWTCDjG719DQ+ztCEberoe6HJH1FTpIBVGN+pTBB9etSGX14r5eok3orHSlYu7qfvNUhJ8tBn9K&#10;xcbspIuGWkaWqP2gc80n2n2pqBVi75lHmj3ql5/Smm496fIOxe873oaWqAud1P8AtX+7RyBYsmXH&#10;Wq0s2Kje5qlPKSODWsIED559y47VRkzUwbOCTSSL7dcV7eEw7upNGE59ClKu7dx3qo8PfmtRoe2T&#10;monh7dq+3oVVCJ5U43ZlPDycDNKtqB92tNbYt0WnLbZ6DFbyxiT0ZCpGZ9nU1YgtsDirL2hU5xxU&#10;1sgzgD5f1rjni+bqbKm0FvB8w4q5FHnrxn+tSwQhVyRVhIQa8CtiLPRnVGJBtyCc7ePSsDVLcSMe&#10;+fSunMZVfY9fUVlTW4JyAMVx+3amnc1S0Zylpp/l3hauvsY8w84FZZtNs/v6Vt2wXyq9ani+a2pz&#10;OnZlaaL58VBJH5a1ouoPJ7niq4j3Gvco1nymE4mftZjTsBV74q6YD2GPpQbUsOlbuonq2ZMzZdwO&#10;ACarvEW68Vsm2I/iqvPb8dK6IVorYxcWYwAifcK0EuhszVaa0YcjkUkcRDYPSvaw9RSjZs4Kiad7&#10;CSSqsh460scwK4LZNOuYAqBuazWuAkmMV2KzjZGEr3uPluS78Cr9l84G6s6PBfhOvTNaVoRWcZqL&#10;sgcZS1ZqR8VKGEa1BGwpkrlmr0Yy0uc7TQ9pzJ8tWI1xjNVoU5J71dTpu7V4GaV3TpvU7MHT5pK5&#10;Oz4+U/pXV+BIszXM5ydgEYPuea42PLNnvXoXg23+zaSJW6yymT8AMCvmuCqMsw4ihWa0pqUvwsvx&#10;f4Ht5tJUMvkursjorG5S4acIQfJk8kn/AGh1rRhHzVkabZx6bbGJDvZ5Gkcnqzs2ST68VqRNluK/&#10;qdH5q+5eiXOSasgCqsXCgGrcQ3NTJHxoWqdjsXHGPWmlhCnNU5Lln4HSgpIfPhmA9KxfEExtLeOU&#10;jjeAeexraCkLluWPSs/WNIbVNPeAvsyykE+gbP8AKspxfLdbmlNrmsyOwnZpRG0rBf7g4q1JHhwc&#10;8HrWPaM0e9HQoQxA4HStGW5cxDKfN61RLVnY0IeTgmpWgLHis+1m83gnDHk+1bEMi4wSHf8ASrJR&#10;TaIp1qEIW5rRkizy/T2qBtoJA4FBVyskXzEnoKeWAbB6elDscZ7frUWx2GTQA6R92BUbMRnP6U7b&#10;hxmkYeXHk4pD6lKZgJcHoOtVJW3LkirDEs+5qqXUm1M9s1myolbzfnP0qKJ/3LtUbhhL9aguLkpC&#10;6LwcU7lWMG/m/fTrkjflgSehK4A/OsO71cGT52Q/uyPxo1C+kL4c85NcdNPIt9IrFdoB6En+dccp&#10;tM7I0+bVnQWOoJNeeW7/ALvyipGeoHetuz1uOJ97/JFyqE+3Un6151Y6g8MpdsI/T8K0da1INpAS&#10;M8DPI9+tcbqOKbR1Okm1E63TfEzJICHL+dcFTitDX9eih0p5y/ybQcjrXk/hnViLuCBsja7yZ9eK&#10;ueI9dMuhSoxyEypBPY9K3hV/dkToWqWOpj1x9Y01JzHsIzJGSw+Ynhcj9frzXR2t7Hea5A3DOmYT&#10;zjIK5z+QJ/SvDNB8dzXzx6YUHnCaMPsP3VB4APt2r0CLVFtNSSZJELLMBJvb7mH3KMduOpFbKpsZ&#10;unueueINsulTp/C4ZSPrx1ryrVLf7bPBeiMoJY1+Ttu78fXmvS9bZpdFkCF/72F92rjFhDWccJy8&#10;kLHGeevrTrK8jOhLljqdJ4Xt2+zxzSkblXax7n610tuzXEwd/uDoPSsTR4vs9hg9+nvW3aRtGkWT&#10;l8ZJ9a2jorHPJ3dzWtnEMPTvirsI+VM//qqkgVkAb1zVyBgQcGtUYk6R+XNgYwamiIjyOTxuqszF&#10;WB71OCH6fTigRaUhZX9cHnsadE+EKmqom8z5RxnpT0kB4PBoCw5+uO9JE4Ldxkgceo6imOSzlf4i&#10;ODQxLR575z9DQBKRnkYzkgj1FRONu8Bcj0NRK8hZ8jDcYOetWA4uAdv3h1zQBCwG4P2BwfWpEH+1&#10;3/zigRfNk9GFBZUXD4AHQgdKAHPIqq2UIb2NZ1/dsIig/wBYwwD7e9FxcSGQJnkH7y9CKrSnz7hC&#10;Og4we9QxlmzgFugdcbuKzrp57u+kWQrsVjhVHH5VeMotE3y8n+72qK2G1jKepOal6uw1tqWIYvIT&#10;0+lMa6EjYcgrnvUdzfiRSqd+hFcX458Y2/hKwjaZTJJKwRI1bazMeAAPWsK9VU43NqVN1JWR295c&#10;w28O/eI1/WsbThPeul3cp5YLZSJ+CB6n3rI8NJJqkxE939oVIxvhkKttctnBI56V2sNvldvrXJBP&#10;EfvHsbVLUvcW5C8GMEdMY/CmnNWlQgbSKjkTHSrnG2xlFkTnC85NMYAYp7Nu4PWoieTXnVUdEWQz&#10;xbgdtUZBt61pVVuUBywHTtXzWNw/NFyR6NKdmZsvWoGarMq1A0Zr4HEYWbeiPXhURG1RYI61a2j0&#10;pskakcV5ry+T1Oj2qGKKsAVCi1OvrXq4XCO2xz1KgBtrgUkzbUJpGPzVDeP8leuqLhBmHNdo5DU5&#10;d13L9TWc8u3jdzU2oSb7iTBPU1l3Ex5Oa/HMRg+erN+bPo4SskMubhiGw1Z73J3nk1LKx5qt1J4r&#10;alli5blOukPU5zmrCN8oqsqnI9utWUA29+K+gwuDhTs7HFUqti1GBx0qbApGFfRxajGyPNd5DVU9&#10;qlHGKRV+bvUyioc7jsJT6CP1orCTuaRQuRThkYyKYcf3RTq5mjQfjinDjpTercGlVhXFUNoj+nI6&#10;UvbFGO1O9K82cTpTG07OTQMSHJGB9aMjFZRRVxoGKMZpSaburrjFEMZnPSmHJPSnsfSmhfeuynC5&#10;nJ2GdOtROxC1O1QSV61CCOScrleRqru38qml6VWkr3KMehwTlcYZKktpASM1VeUBh160QS4NdVSF&#10;4M5ouz1OhtpQyelXgxUDBrGtp/lq2t1ivh8xg4ps9mg0XwcqehqzGlZyTqHxVyGb3r8yxMpTm79D&#10;2YLQl8se1IYCOhqQOKeGB61xKUkVYqOpHWsvxB4h0/wvp731/MIoR6nrnoB71sTGvMPj54GuvHPg&#10;Se2s5xHdJtkj5wCQ2efwr67h2Ua2OjCu/dOSuko3eh1fhfxRZeMNLF7ZPvQ96574t2bzeGJ2jTeV&#10;G4jHbuK8S+DXj+/8GX1p4SuYCt1McfMMYUd69e+L3iWTRtBRMZF0vlN3xlWGfzr9XoUPZVfZylp3&#10;PAxMIuScVpJ6HO/DjT7ay1vZLOiPHEGy/HHXNcZ8cfGEepX6WEE4VLWTMijks3QAD2qr4Zu7hLYX&#10;8kkjuq7WHd19Pp7Vzun2Nl4l8eS6xfyiC0t3LyA8AuOy969Kq6c37px4dKjNrt18z1v4XvqWn+GL&#10;RLyQQ314yny/4gn9K9Nx7frXiOg63e3fjm78o7Y2KwwgnOxRt6V7ZGm1MHqBgk+teZiHzRXc6qc3&#10;JtswPH98bXw9Jt53uq4xzgcmuY8MRz6lqRijBH2gBvM7RR+3oT29K3/iA2ILAMCUefyyO3K1c8KI&#10;kMiwW0caWgRi9yQS87Y4x3VQO3TNVT0oupHRxRjJuVZR6HVIgWPao+UdBUyKN3X9KamNwNWEBxXx&#10;VdOTuz6KnsTRA9BV6FQKqIRtqzGwrGC6FsvxOF471bVvl+9WXHKFqwlwK05UzBmh5g3Uhf0NUhcd&#10;uM0jz+9efXpI0hInlm+ZiOtUzdYzk1HNcVRkm68frXy1bDvnujvg7otSXXzdelVJbs8c96qXFwCS&#10;R0qpLcHnpXVh8K47kykXZbsHpgVUmucL6/jVRpc9eKqyS/NgYr63CYe9tDgqysWHux0bqBxjvVc3&#10;GGJzVcvjnvUPmDOO1fTUqatY86ci6JKRnOahTPTvUqgjrXXaxjuKQKYBn1qQdaK522aoavC01qcR&#10;jdmoifl60DEGdtI/J4oA5p4XdsHek3YpakJBxQUx+VTqgHXmlEeeT19KamkFiAx5puwnkdas+UKX&#10;yarnFykCpT/KG7POM1KqDrTtvbtU81wsIq0/aOOKVUp2C3SovcoaGLVIHPSo1GeDwaUNt61hJcyL&#10;WhMkvzflVmOYbVJqgrrxUysNpPAFeVVo3NozL5uAq81mXd5heDnnP4VDdXu3ocVlTXXmkhTW2Fwl&#10;veMqtXoXFYzsTjdVu2ti8vNRafGScnqe1bdvCsa5xzjrmsMRP3uWOxpSVldlWSPywAetZ1yoA4Br&#10;XlweSM1Slj8wGpw8GncubOdvoyd5HA9KppvLkc4Het24tw3FVI7MbunWvqqErRPLmrsSIEYzg1YZ&#10;c4qSO0wvIpWAB54/Cr5rspIj7Y9qikGM5H58VPIpHSmbSU5OPwouh2KroOvUA8e9ABB45UVa8kdM&#10;DnpSeThcjp6VLmi1Fip8tWI2yeagA9qcjYrlnqdUVbQvR1Pu75qnHPtxuqXzRWPKy5Eufeonb5TU&#10;Zl+amvNwK64JpnJNJsdRUYk9v1oruRynhmtpeSxebp8ccSuvUgHA9MGszQPEq+FpvLvh5EuQBK/z&#10;Kc+x6VDq+uXkds8nmZZU+VfWuH8Q6zNrFoWuExIOCBzyK++9yn+8g9T1uWNSknJ/I7H4i+KLLxD8&#10;trgSkfwnIH0NcX4V+KevfD1p2t3keFmwUOW49ATW78Nfgz4r8WgTm2EemSjiQkj5R0x7muq8Q/s6&#10;+Ion+zxW4uIMZzISK8jEZhhZXhUmrm+HqTUORbHXeDPj3J4maOOZPKvXOFWTkV2Da1r99I4aCOQK&#10;PlIPWsfwV8ENK0SziuXi8u9iQbu21xwcV3Vvbiwi8tDXyGNzunCnL6uk+VdjFYduV31dzzDXfilq&#10;ng62W0uNOkkRjhjEpxz6Yp1r/ZGrWI1OewKO6l8GMbuex4616jeaRZapCPtMCSY/vgH+dUn0ayiX&#10;iAfkK+OrcR/WqcYVIe8ndtaXPcp4SlS96F9Tz7TZ9H8Su1tBBNBFHlN5GMmvSPCHha30qOIqE2KO&#10;3U1SsNDtYWLBBycnAAGfpXV2T+WgA6CvGzTMvbQ9lh7qD3TdxxhaWomp+F7TVpEkdMmM7gTzhh1x&#10;7Vqw6XBHbRxOgO0YzgdKZFIBwasxybq+Xnia7jGDm7R21NpxvqSRxrCm1VwPQU8AU0dKCcE1xNtu&#10;73Oe1tBshz1rNu5dvetBgaxNYmMQ4xXTRg5MqFrmbeXuzoayZ7zzG4NZ+rapiXaDVe1uxLKAa92F&#10;HljdnTe5uWWT3zW7aHbtrDs3CitKK5B71y1VdiRtQuCBUv8ADjtVK2mBxirW/IrzmrMykV76Tyra&#10;QlyknQYHevP7/UpLe6Mc9n5mehkVsH8a9HZg3UA1Vv4luoNnlCX0z2r6ChmUaVCNCMLPq77/AIGS&#10;pxcry1Oa0u92whJNwiP/ACzzW3I0caAoTn0rJWGOJcS/IR261dtE+1yknlcVzYm87TkWrI0ba72j&#10;JJzVtboP1NZxhES9KSORVGM815zgpbD0NkTDHWo5bkDNZEl7sOAaY9+PWpjSGosvyXWDw1N+2f7V&#10;Y0t5luDUf241v7E1sb32s+tM+11ifb/c0ovCe9V7FiNtLz0NON2NprFWfaOaZJqAUdaXsb7GcmbP&#10;2wM1Jv3txWJDdF5ePu1twKoUEc8V6GHwE6kk7aHHVrRityRIyWycAfSpGTpzUixsq46jrk0ojLHp&#10;X0n1dR0POVS+pFtG/OKUW+58VaEParMFsCcd6mbsJO5Vhtfu8VO1jheOK0orXjpUhtTxmvMnV10N&#10;VYwZbb5eahgjKdBurdktaqeR5Z4FZub3bNUEEICgtzUqRndnHFTxQ8U/YB0rw8ROXQ2iisYyRkjm&#10;s8QZkwRx6VtbKghtgTk1xRrOVkXbQwLmAiZzjBq5CMQg4qa/tiHbNOij/cjivRw1VOTuZyVkQ+UX&#10;bn3qSK1BYE8CpxGVPSrEcWeK9qOJaZg43KRh7BetSLakgZ+WtJLcD61KbUbeldH1vTQx5TEe0OPu&#10;1DLBW49tjOapy2wOcZrSni9dx8iOduoNu4fyqiqNuGRXQXFqv92su6UR19RganO7HBiIJIzr9j5J&#10;GayHiLSDp2rVuf3m7AqtFb5bJB9K95SUEec43sQCEq6VetkO72pDFubPOP1q3DHsRSevpXApNyud&#10;NkkSjI6UobKg01W4NOjAJxXoqo0czgpMtwKMdKtBMnaKjtvu1aWInaR1r5bNKjnFo9bCU0ncZCmW&#10;GM816VYRfZNNt4jwVXFcT4dsvtupwI3KKS7A9MDtXb3Eu1BX1XhngZKGJx818TUV8tX+JwcQ1l+7&#10;oxfm/wAi7FJubir1s/Ssa2lyCa0oJPSv3RM+JaZqpJmrkThRms2AnbntVhXz0qxWLEspkO2nJGEX&#10;moosDk9ae0u6gotR7Q2e9JKxYEk8VEjYTnrUE8xddoNIlKxn3LwvdhThG/h7j8atRxebHt44qKSE&#10;j5l/h7nvUFvqiLNsXvx9PrSsti3qrkqxyQXGe9aNuwg61FMBjcfmPtVRLzc+1/vfpTZJtJdrKvFM&#10;dRWUs7ROoHAq5HO0i0XGTbR6UzAPJ6+lSLGzID29aQx7OQM0wIyoHJqpNmR8Dp6Vcmb5sAc/pVXq&#10;ue9QNblaeMDpWberuDD+EGtST7tZ8kbSZA6t+QqWVEoTHame/rWJqUzEnHpW1eIwLDt6VkXVuzOD&#10;2PWoZaOVvItzvkZxXKajbYmJP613d3BmUEdDXL6xBvWQlSCM81zzjodlOR5nc6qYb6RBkfN6Cp7n&#10;VC1qV8wYA6CuR8QXLRa9Og/hanQX7S/KO55rynLoexy2aZ0WgXy218JZgAq5UuewPGQKwfHWtmKN&#10;xDI5DHaQuTmpJj5dsG7gcE9qg0Cc6xeCCGQNOH3MIxvKqOhIPIB9jmt6EeZ2ZlWai1Im+G/hi4it&#10;4ruWKR2dxKJJFKsPwr2RkMtz5kUaCMtnzCFU+vcelUNC0zYqSieKVVHIlBDD2Of6VtSo8Khnk+Z1&#10;yuSSoA6fia6+WxwuXc7C31Bb2yT5y+5R1GKqabbqb64Djl/XoKoaHEbWGJWLOAcYJzW7a27rLuxy&#10;eg/xre/NZnI/dTSNKEAKOR5cecDPWttc5iHbArMt7fDcitGIHzQDzWpiy4hy2T1GTirEEqqz5NVo&#10;+H5qhqMMz8RSFDntxmvn85x2Jy7Duvh6XO10OnD0oVZcs5WOheVZEBB5X9aekm1sDpkc1wsOs3lh&#10;NtdySOofn8jW7p3iKGU4c+WT68ivisr8Q8uxUvZYu9Ka3UtPxPSrZTVprmh7yOiYZ5FAfP3vvKOa&#10;ZDMkqbkIJ9M1Q1i+Fim8HLZr7XF59gcLhHi3UTgtdGebTwlWdTktqapmQMHB5B605WHTPHWvP31+&#10;63Z835fSrSeKrhUwy5b1Br82oeKGW1JNVISXy3PWlktXSzO1UxoxDfOh6c81IIsSI6kYzzjvXnz+&#10;I7vJIkC/QVcs/GM8B2yoCPatsN4n5VVq8lSMoru0KWTVkrxZ6CIMpwBVa7j+UjjA5NVLHWI7qFJA&#10;fkPf/wCtUrpNcspIAXBUkE7W989RX63hsRSxdKNai7xlseBODpycJbmPLL507wRoUVThj1GPatCG&#10;3RBlgCwGcmojALGQgnJPT3pl1uMPlqSrt3Hat00tyEmzAvdda8vykceYBxnoT9Ku/bJrpEVYxFjq&#10;c1Pa6IrEZT5h0PergtHtVwCD+FRFStr1LdrnMa94hsvCWnyXWozeXCgLE7WZiB/dUd6wNZs9N1nU&#10;rK4e1t55Y4lvs3I2vBjlCAfuluhI+tdTr05sgk5tpXdM7EUfNx1xXPaf4ItNX1K31nUEa4dcSJby&#10;KVRWK8Fl6MwXgBgQDXLUg6r5DopyUPeLfwx0CXTdIe/vrd4tRv3M03mHJClvlGf92u8RscDoe9QW&#10;5VcAfIfbjtip9pVex+ldUacYRUUYym5ycn1Fdu9QPUr/AHRVZnIbms5oSZDI21uagMm1+afdNhc1&#10;XY5zx+tebUgdMWkWQw+U9qSWPeNwXp1FQxvu4p8cpY7D1/nXNKkpKzRqpNO5kyHkimZqTUk8ubcO&#10;A3p2qqJiWr5ypg/eaaPQjUurkoQHp+tI/wAo5BpySg9efrTpCdnGDWf1CNtEV7VlUZzwD+JqaN81&#10;XdDnp+tOjNTSwnLK1hyqXJWHzZ7VWviFjP8Auk1OSS6IvzD1qprHyWsrf3UNbYjDctKTFTn7yPP7&#10;i43SSHPWqUhDUSy9eaqvJ6GvyKOHTldo+kc7IdK/y/Qc0yMA+9QyPuqzGvSuzk5I2Mbpkiore1Sh&#10;PlpY1BqZVxQpWJ3K205pxHNSFdppD95a09poRYYEO41Mgpq9acOtLnZVkH8PSinA/WjHGKu9wG0L&#10;96kPyjmlrJl2HrTsYpq/N0pc+1clQ0RKDxS79vvUYNP3ivPkrm6F4KjFNY0bsCmPWPIyh7txTSc5&#10;ApjHb3qPzOcCu2nFt2E2S/xUm4jntTA9BkyuF/WvTpQZyzdhXaoXkBWleT5etVmlz0FezSpnDKQ2&#10;Vh+FVJmzjLYqWVsrxVWRC/J6V61KNtTkmytMSOlIrEFealeLPXNQiA+ldNtDm6mhby1YW425yaz4&#10;3KrSPdBa8DF4ZVE0z0KU+U1lue9WYb/DDJrAN1no1Kt0eK/PMflcoy5oo9yhWTVmdTHf7l61bjug&#10;Rya5GO9x0q7Dekda+ZnhJrSx28yN+WcN0rnfHekXOveGbiKxuDaXSjdHKDxx2NX4Lss4LYxU13/p&#10;FjPGT95TX0OR4epRxMKiXU8/FzXK0fI9vrUngXX5dX8WQD+3SxigYfMGGex7V0XiD4jr4r0R7Gcb&#10;7yRgIgOSoLDaQe2Ac1x3iaSR/G11pWsR/a7K0yYJcburcFuvzD06GqXhvXdMh1TzZ7c2yxuyt5n8&#10;IwoAxX7Q043TW+jPElaT1Wq1PW/AGgxX1hZi4KuW/wBYPXHNUPFHwytZ9ev79IpLazt4/tDnPys/&#10;oB0rtPBxiksbG5giKQTsdj47beOD0zWh4+kmbwnfGMZlZQqIg5ya4ZpRehwUnLXuziPhJo7zavc3&#10;l4mZ+Xjx0VR0A9M17CTnOa5Lwnp8Hg7w9A9/J5dw6/vX7luwFddeQmzgid2GZU3IBzkY65rF06ta&#10;PtEtFudq5aascj4hvBPZzw3j+YqOt1bxJx1GAuRz1roPDWkS6bZo9yE+1SxjcoIzGuMquBwMHkiu&#10;V0e+s7lorybKGD/lqeckHKqoP3mJ6A8Cuu0aCK3syUxulcyyZYuxY8/MT1OPWtcXFyocyfyRy4R8&#10;1Rze5sK4UZqwstUA9L5235Sea+TqUrn0MJWNGObnFTpPz96so3GOlTRzgdOa544d3NZTRqpLTvOL&#10;NxxVBLil81a644Z22OWVRF5Z9o5ppusA5qv5u70qGSXHWuSvQLpzuWZZ/m68VSnnyvFO8wMOapTt&#10;heDXhzoK+qPQjLQZJKQOarSzjimyndxng9DUEr/xYr0sPh1cxqTHSz9u9VGn+bqaWWQdarufzr6O&#10;lRUVZI82crkm/HOeKdGMnnFRRvluasRAdxXZ8KMNyYEIxNSLz75xUTVKny8DrUuVtARJjHXH4VGT&#10;UgAHA61DI2BxWJY1zUBJPT071IzZPHNRkbu1Ow1qPTO7mrES55PFRqg+v1qeMZ61yzlY2igC5p6J&#10;3xS7MLUhBHSuXnNeUZszjFKseV5xUgXFLtG3oK1U7icbERTbRsNSuMKaYTiqUnYVkM24pDgYwtO/&#10;D9aQk1aZDQ3A60wqSvPFP70xh60EDQc1HcXQUetLK4Ray7q4wuR0rWNNTIlPl1I7m4G7k0yyQvLv&#10;PIqo+6WT/Ctaxj2101YqEPdOam+ed2benL3H4Zq81xleOMdc1St/3Y65pWmy2DXzzotu56vMSyy7&#10;cY5qBmNRtIaZuOa7KdOxjOQjjnpQkQbpSuw20iNufjFenDRWObS5YKcVVmXcScmrIy2OTS7C1Tzc&#10;u5aRSMWRzSqmV5zVzygvWmrFWMq1jWMblcRjdntRsXGO1WDFt6ChosKc/pWDq+Zqo2KzxgHioSCr&#10;dBV9o89Uqq8fbvWsJJl7FeVyo9ab9q/h3c0TLzgVRkBXnJr0YRTRzTky9HcB+QfzqZnGz6/pWWJN&#10;q/dqzBIW6nPOefStPZ2MHIkWXjpRTHwOlFaIzZ856lcQX1uzW77ySR5nTH4VxFrPc3viO30mzt/t&#10;d7cuqKO2O5OP506TxNHpEEYlG+4LFiEOCR2HPSvYvgT4KtotVl8RzxD7RMAse4AmMHqBnoK+pxdZ&#10;YSm6m5rdtcq36H0x4B0seHvC1hYn52iQA7+eRW3eXCyKSADXPWept03cetXVugeDX8+Zvia3tW07&#10;X3Pcw9KEYpIo6g56Y4rm7ltsvBrotRfd92ueuISJQTwKzwsp/VZX6ndLlU1YtB9qYqpK+48VZaPc&#10;nFVFHzcfrXFE9NJWsSW6YfJ61pQy7OlZ/TpT0kYdaiSuRZGzFcBsVpWzbhxXOwyHbWzaSkYzXFVh&#10;YmbRrRx7lp7xqBzUAuNicGq9ze4XrXGots5Lai3dwsSbt2K4nxHqirEeff6ZrX1K+JRgTxXnniW/&#10;ZgQpzwf0r38DSbdrG3L1MPUNRaW5OHzzWjptyeD3rksvJMSB610mngqgNfSVaajFIcEzpor3aOv6&#10;1dtrsu+M1zyM1aVgpyDk15M4KxckdZZy5xitENxWVY5Uc1qIBgV4tRK5jIRpaYLkbsE5NOkVVQms&#10;2VsEkVVKHPJIzbsZGqzO1+kavy3Qc/qa3dKjFvbBOh+tVd/zAkBz7jNSIx7cfWvWxNPnilBWM1NP&#10;QvSy5HNUbnpxx9Kc0pYdetV5Xrz1SlF2aL5kym0isz7iUI6Mh4/KqserQPMUYmReR8nBFOu1LglR&#10;kkcZrmZtTayuDJJZtt4+eFCFOOtfR4HBLFpPsDny3udYzWrwkwTSu65yCp/nVIzFd3FM07xPLf2x&#10;YbIk7gjrTku7SaYxrcRlsZx3r18Tk+qdJepzxxL1uOBZ25OMDj3qWMHrnigJ+lTQxbuoxXnrLyZV&#10;xSc+vNU5xhiOa0CjKxPYVHJbh5RnO2tVgUtkZe3K1qzeaiDNdnp9oWhQkc1h2ViqTBjXY2KK0YpV&#10;cfRwsbHL7OVV3ENoVSmrb+nWtIR7gaFtWHWsaWMjWd4sTpuBUSDNWbeIfKe9P8khaVQFYVVduSEi&#10;9DFuFSCH1psD/LUrMAK8ao7alJlSaEVVe2FX2wzVHtz2rBPmWpsnYhiiHvR5RqxHj5qUxVnWp80T&#10;WMrFcRbsjvSQQ4PNWUj54qWOLHTmvPjh1E05jJvoQWbI61XHyxVp38Wc44rPZPlA6fWspt072KVm&#10;hsas7DvVtUC9aijU7uBU6jPWoWKlFdw5SxCAW5q2y5iyKoISKn88hTmtaeOSdnsQ6dxtxjmqUhzt&#10;AHNWZX3elVGau6NVyldMXKVZ1DLXP6n8rV0MxwM1z+ojzJMV+g5S7RUmeTitVYoLFuXNPiTCnipY&#10;kCocfrT0X5sYr1K2ISOWFO+pDDb5bcafLhd3NTgCNOO/XPaqsrbjU0G27lVLLQiyfWp4zjjvVZAd&#10;+f0qyoxj09a7pysjCEbs0rQhhitBVJ6VQtVxtxWzbWxkxXzOOvNNI9eh7upteD7UJ9onI64QZ9+T&#10;WjayvdWaSvxuyQhHqe9LpEX2ayjU/wATFz71Yl+WPA4r9u4Vw6wGT0KSWrXM/Vu//APkczqOtipN&#10;dNBLbI6VcR5nngRPunczn2HQfjUUCBVA70+xuDJLICDhWODX2lOXMeNI24pABipI2G4c1S37RxU0&#10;T1sjO5dEmWwKPM+YVFCRsLUeZljimBZklwmB1JpIwGXJ61A7/KD39KYZSEx3JoGPmuAfkH3a4/Tt&#10;bt5Nb1WBsRtblRJv6KTzXWCHK881yWreHRpd/q+r2tv9pa4tQpsYgAbiQH7xJ744zXNV5lJNdDel&#10;ytOL3Z2Wm3CzQ4JyD0NSXlgp5QVwXhLxLf2z2dvqdoLeRkPMUgYDH95TyG+nFeh2l8tyNv8AWtYy&#10;U1dGMouErGcHAyH+Q+9WrTLKT0Halv7aNzkjJ9KqQTS2zkHJXtntQDNVr3Z8g+7Tkug+dwxWXLdR&#10;yLlX2EdM96i+3ttKkDzPTNFxGxNtfoaiZAOBWXBqEruQ64A75q19sDdcimPVCzAbcd6geDYOKlUi&#10;bkGkmAIODSeo1oZksQY4PT1rNvYQoNbMgCqaybp97GpZaZg3kICF8cVy2qoTvB/izXZ3xxbOtcnq&#10;J3byR0rKextA+afGjmz8W3anHWsywvwkuSWIq98ZmOmeMN5GxJRXH6Zfh5OCfT8PWvAlpNo+mirw&#10;T8jv9SvRLpwxgk8YBOeeK674feBrqO2gmkiiyzeZJvXPzehAbr71zPhWJdUvomMYaOIb2iIzk9AP&#10;zr23w5az2tuHaKO2V+xySy/jXp0oJb9Tx8RNt+h0Gm6UU2PcOGC8gd/zqKa0kmnaUgI7Pkd+K0YM&#10;mMDq54HGFq/Y2BYglMsOhrt5bnBzMZZaVjYzfIgGSOta0NoFl5A61bgiCg/981OkSyYPRu3vV2Rn&#10;cVYsSYFSxqWUHvUpj+ZFXAJHOanghwgzxTRLGlOjetLLATjNWTB2qxHAJlGaJRUlysSdndGDqWip&#10;eRFlz7Vyt5by6bLtdflHpXpiWpVXU+tYviDRBPE/ydR1FfknFXA2HzWEsThFy1Vr6n0OAzOdFqnU&#10;d4nNadrb2/cn8alvtQN6vzHiuPvri40eeRJUYqD8r/41kz+OEt5CrPj8a/mvEYbMKF8HVckl0d/1&#10;Ps4UYVH7Snb1Ozc80zcBxWDYeKIbxARIDV0ahG/QivKlRlDRo2UXszR30i7pCABk+grPe/jjXLOM&#10;fWn6ZrkJl3Ajj3pqk300BxaWiPRtAtUhtoy5wQK15NXgsYyDJkfhmuGHiF5IvKgGWx2NRR6ZdX53&#10;Sn5f1r92yfivM/q8MDlWG57K19bI+Ur4Ck5uriJWNW88UxPMW5kbsB2q3pk1xf4d02D3qPTfDaQf&#10;MU+b1PWts+Va25YHoOlfo+UZZnNaSxObV7f3Y6L5nlYivhoLkoR+Zbtp4oDiXv1PpWN4w8VWuj2g&#10;MNxbidyAgkkwpPuev4CvPvHPxkj8N61peiQWU2oaxqkpjgt1IRQAM7mY5Cit3/hF7PVDpkmpWsd5&#10;NaEPG0oDYf8AvY6Z9+tfe83tI8sGeXyezalNbk0EFzqOpm8v22LGNkcSfdwed+fWt62BjYDGR61P&#10;HaLH8o+7U8cITpzXRGCiZOXNuSxRhlzgZqTaV9vpRbnaatMiscdj3rWxncqYPeqlwpVs1feNh05x&#10;THjEgINZyjctMx7gFomFV0+Zhmr0keCyOuDmq91A0I8xRvjPbuK5ZUzRSsMEZjOR0qQrkBx94YNO&#10;hKyjI5H61OISFwOQe9T7K4czMzVgr2+8dQetYyEHoa0r+QYdd3B5x7iscS7T90V5tWmnO9jqhJ2L&#10;qKT0FSKD0qK3m3Va+62OKFRTHzmdtlE0iug29iKd0HFS3CY6cVChBOM1l7BJj57oswkZzWXr8m3T&#10;Lk9wDVi7eaO0cwrukPQCoPEEJk0e7Cjnaea58XSboyt2ZdKdpq55U0hNVpJeQPepN3FV5F5r8pjR&#10;8j6Jzuh6E7snk+laUGGAzWSr7HGOKu28xHWirSSJjO5rxKtObaPeq8Mo9ak3ZPFeTOB2RdwblhSY&#10;prH5qXJqLMoMHtRzuFJQoNCAlGc5oP3aTdRurZEDW4U5pNx3UM2etNJ7dvWk0yrkininBu3eogcH&#10;jmhW71y1IstMmyfWlU4HI/Wosik8wbsVzOmzXmJd4pnmkdTUbyZ6GoHkFVGkg5yUy5600Pt4J5qu&#10;shPXigMRycV6NOhbUzcizvO3rSNIO9Vg/IA5pWfFelCmcspEjsCcCo+o6UmQw4pVJFelTjZHHLUb&#10;5YPFRsAoOT+lT54zUcgLV2RZhIrsctxzSBQKeYsUm0CrIIpI8LxWRcyMGOPXFbEkmM5FUJo1Y9ff&#10;pWUkupKbexn/AGkp1pyXhLHn86JbXNV2t2j6c/WuSpQp1NzrjOUTRhuc9TV+GbPWsK2RsjI6da04&#10;t36GvErZfCT0R2wruxrwS5xVxrrMJAbnmsm3Y7qtSb9mBwcdq6sNglTasjkxFa6PnjWrWXwR4+vp&#10;7+MT2d2wdCQDhR259O3pXn11fReLdbkh+xiJmuSzkAZwGyPbmuh+MF3rWv8Aiz+yo4jGsblUmBAH&#10;PrWroXhWLTfD20Rg6kZAAB82Rnk19DVvGPIjldXlSnLeyPZtMCwaPpSRkbAq4wODW+Y0niRJU3uG&#10;zzyOK5q1LWmlaPEyncgCsD14ro7flGZhj6muKT924qWrucp4nv7HUdYjspZR+5w7D37V1GnSyxaf&#10;Da39wrpbxvGsjYGB1A/AV4Vrmn6vcePL2WycSCWZEQ9lwuD+RrtNRgvlg07TJJHmuo2LuYySHY9P&#10;wFbUqklDla/4PqVi2oRjZjtQt2vPEUVpBk6fbN5i44Mzs2R06YFei2VutlDs/iPLYHGT0rH8NaBb&#10;aDG9/qE5duvyDLMx/hUf3j+ldNDZy3NhLdn93Cvv1c7cqO5x61zThWqt2Wmtl5L9AwyUIK+/Uj38&#10;nDVE8oHJqN5PL3ZqvLLvz/DXl+zPTjOxba74/CljvxjgkVlyOwGQDn0zUDTMTgEnmuqlRTZE6mh0&#10;A1Htnj1qRb7ceHNc4J23Y7VbtpCzV2+zVjkcm2dBDdbtvNSGbfWdbtheKtI1eVXpLZHXTlYleTHB&#10;qncSE9DT539KoSTV4NSjZ6HownoLMR0HSoHbA5oecDrVeaXr+NduHotMxqTQ15MHmombOSevoKjn&#10;kycDlv0pquTyOte5GnY8+UizHVuJstjvVaEBqmU4JqpIVy195R0py8bSKgRu/f0qUMDknp7VytFt&#10;j9/Ge9I2Gphk+bpz6UFs98UrNBqMAHbinLTVwevFSACplojSJIkY6j5T6GpkFNQA81Ki15dSXU7Y&#10;RHBKmEdAX5af+VcMpXZ0JDdg21E/FT4PHFMeMCtIyE4kIbGAaY3K96kZKQqeu3itva2Rnykf4U0s&#10;23vUxXDUxlqo1LkSiRsB6U1j8opxzlvfGKgmYKveutM53oVLqase5mD/ACk/lV65kO0mssDzJgBx&#10;9K9PDR6s86tLsT2sJJ3evSt2ziI61SsIOg29hWvGm2ir7zNaasrk6/LUJJ3AcU8k4qvJ8tYKmtjb&#10;mHO3HUdKj5O7B/OgAHrUiRFs45q+WMURdsTaDnmkijO6rfl9R3p8dv8ANWE6ijsy4wuxqjgYFTKv&#10;pTgh5+SpAo9K8uriDsjAiEf3s81GU2tuPSrJTaBmm7D8vSvMniVsdMIEXk8UvlVORkcUuMZ4rKOJ&#10;u7GnIV/LHoKryxAdOavSLjpVWU/LlSAfQivUpVL2ZzzjYzbiELms66G2tSc8881l3hw1fQ4eV7Hn&#10;zKUj8cVLbyY6n9KryA9qEcllr0EcuppKd5opLZD70Vi3ZmiZ8J/DbRbjxp4kE8pbyS28pk4OK+1P&#10;C+lppemxooCYUdOK8f8AgP4AXT9Pgd4tkhUEgjjFe7SxiFcEcAdKMxxntanInoi8LSaj7Se7NG31&#10;TaMZx9auxa2COXH5153q3iQWm/GOOma52Txg6PkE44718nicrji5Ns0+uuk+VHsv9rrKxGQT7Gob&#10;mdZWABHHWvKtH8YkHL4/EV1Wla+t2/Pc+taTy32eElTiuhNLGynWVzs0UmIVGYSz9KfYTiWIDOa0&#10;IoA3NfnM24Npn2sZppMpC23U/wCyt/drTjtB17VJJbY6Cud1SuZGXHHtbHf0q/ESnSozasDuqQrs&#10;Xofzrtp4SpXs0jjq1Utxst0V+XNUby+HlHmnXW/2zWa8TMCJAePf0r2P7Np0aTnI4lXc5WRWuZ3n&#10;4FcvqtmzZzk12ccSqmCBmsvU7LeM81w0aqjLQ9mntqcHBp4M3ArorDTgUGRToNOPm5IwK6Gxs9q8&#10;rXZXxBWxmrpw3dK1LOyVavLaDdU6w7ei15cqzasS2Ogh24q2gqKOM1aRDXDJmMmivP0x2rOmwp5r&#10;VmjzWbcx5biujDfxEkYyasUyMHrTvMK9OaiwaM8Yr7KNNWPO5iXdndgfrTS+V5NQkhW9KRn4+8aS&#10;w8W7oftLBIdymue8RaNLf2v+jvKk/CKsTcH8T0+tb9UdXhil02cXDvHEV5kVtpH416+AoWrQUF8j&#10;OVXTU5vRtVbRtOMWsSpEWGUwn7zI9TzWrpFjpU0rz2iSu5OA8w5x9a4Cfxfo+k3klrHqEs87AnyZ&#10;PnyR0ZT6HuK73wpq/wDaFoji0MDMg6crn1FfolXDr2K01PNqycE+Vm6i5OMc1ciiwPu0iWwbDLmt&#10;KzgE3Br5ath1FabmMKzZXFkXXkU5bHdwBj61sQWmOq1bFgC2MV5ElY6uZGTDb4TGOa2NOJVNpqRL&#10;E8DHNWbezKYxxXw+a4dzk3FHoUJpItw9QO1aKW4ZM47VRSMrWtYyhhtNeLgJTpzszarZopyW5X+G&#10;qc0e1q6G6hQpuWsO7iJavq3K6OBIbBNtHNPM+enNUTK0b4NOWWvOqLmZS0Lu/wCXNKp6VWEgqRZQ&#10;TycVChy7llgAHpUyc9aqpLU6S1SXMjREypUgQDp8tRq+aUy4rT2F1qO5FeINtZ8ke9x3q/NID15q&#10;rkcHd+leZXoa2NosiVNrcU/ZTqE5r5ypFxkdCuxMAU16kaopDms0OxBI+1qqOxHcmrDqT1pgi+Yn&#10;tXpYeMqk1FGctFcrzNheORWe9oXbJrQZCZMDp6VKtt8vSv1zB03SopHz9aXNMxJ7crxTRHsXJrSu&#10;Yap3IKj6damMOeQ5S5UUrhztqmjZ61Pc8pzxVfp0r0ILkicz1lYcyg8hasRqSoHaoQuU4q1ar5jm&#10;lOpzG8I8upq2EBO3PzV1WmWfmFAoGT61g2CYrqbSZdPsHu5ueyD1+lGEwTxuIjS6bt+QqtX2UGy0&#10;zBXKL92Ndo+vepEBdIwze5qhazF2LN948n0yeT+VW1nHtX65TrxglCOy/JbHy0k27vctCQIqE9Sa&#10;niITkcVQknCqCeuaebr5a9yhVujikjRE9TxS+9Yy3O7pV23n3SY7V6akZNGwr7UUe1MEuX4qr9o+&#10;brTomyuf4qu4rFqV89KfEpfntWely0t08ITCoAd57k9R+FaULY4ouBZqG5WONM43EjvUiNzVHUJj&#10;8oHX+VEtQR5b4t8JyQeM7LxLZ3BM8KtFcWzsxEsO3AEa5wGJI561d0TxlqEMIee2vULv+7kMGAyH&#10;1HY120GjJczGSYZFTXWmRRI0jcA9RXN7Jq7izdzU9GijY63dXBOY846YrejkWWIEgE1wVxqdxa6j&#10;5VykkEbAvHPtxGBno1dPbNtt0lS480YGcAVDxFKHxyS+YvZz6Is3Nj5rHA6VQm0aXfvBcH1yc1pR&#10;akjHrVmW8wEUDLP0rSE6dSPNCV15EyjKLszNhtrqGH7/AJjH15qRLl4Yv36ZatKGZG68NUjWsbDP&#10;FaWIuUIZhtOzPHpT9/mNjpSSwC3+ZOh7VUiuHlaTKiPHSlewye5BWsq4AVTxVqeWX+LJqi6SzEg5&#10;FK5SM+6X5COpzWHdWe/qN1dQ1qGXBPNULmNPKkITke1Q0WnY+U/2oNIeL+z9SVP3edjHFeIaTfbb&#10;naHA6Z7/AJV9c/Hfw1/wkXgS9QD99AfNQAenpXxRp7S2usCB1wckfSvDrRtW9T6TDz58P5o+m/hT&#10;A13Zz3B43OApHbFezaNHIHxtOAMZz2ry74HW/wDxIhuACmQ57mvYtOjHGBsyfWvSp9GeNVlq0dJZ&#10;wLIoLfdHzBK17eJBwBge1ULSNYI957DaBnmtG3Bf5znJ7V2nE2WRCfKwDznNFupMgz/DzU8Q2g5F&#10;WoLZDuJ6n3pk3I442ds4zWosOWAOAMVACqGpX3yYI4+lNaCepZcrjHf9KSCVenb9agT5Yjvc/nVB&#10;52R9y560XA6ATKyDHWmPMJ4ioGPrWYt8dq/IcfWoGu55nBDbBnHHoaTYJGfr/h6HUl2lBz9K871X&#10;4UWNzKW53+gNeuRae8/V8VXuvD4VwwJy3evCxmSYHGz9pXpJvvY76OOr0Fy05tHgereBLrRkMlpI&#10;VT+7T9L0rVZrbex5x6V7PrehqtqxI5pug2Nsg2FAfrivjK/AmWYjEXacVbZHpxzzEQp231PCdZst&#10;cXMaW7keozUvhXwrrt5MDMGghJ9819GL4fs5eTGB+Ap8enQW77UQfhWdHw9y+nP35Nx7G8uIK0o8&#10;sYo5Xw94X+zoMjJHXdXVx6d9nwyJuPoafNNHa4IwPY9Kgu9XUQl0HP1r9BwWXYTLaXs8NBRS8j56&#10;tXqYiV5vcnljdkxwgHfNYOvTXFpZ7bC2N/cs+3DyBUUf3mPp7Vian4puoJY/tWSBlzbWoLvIOuTz&#10;0A6Yxk1twag1xFGxQRvszjHf0rtUufYzcXHc5zR/BKx+JLjxLqMFv/alxbxQjydzCLbuDMue5yM+&#10;veu0t9uzy/TpSQ4lhyOh45qtl4TkYxn1Oa1jFQVkTKTm7yNlIhs60/aB0FUobrMWc9umKsxy7q1I&#10;JF4binmQrz2pvXpg0mccHmkKxZSRXUYqFzsfOMiowTHwDwehoeUheaAWgl1brcJvU/OOtU13J1XN&#10;WVkBwV4PpTXTPI5B6+1Ta4zM8o21xlD8h9K0LY54PQ9BTjBvXApqIY2pJDOQ1O5MF1KkgPysap74&#10;n5DkfWug8SWQNyZQABJ8xOM1zE9i6cjkV51SLizojIuQkryM4q7G27rWJFcTW5wRmtG11KMn95FI&#10;P93n+dEbEO5dniLxZHWs9UIeugskt7pPlkJU9AQAaim0VA+VkA+px/KtZUnugjPoZqjHI61HqKMd&#10;LuyOgQ4z3rRFkUbl0b6GnapbhtNnTtsNc8qf7uVzRS95WPBZ/lTIqDzhsz3qafIVwOgzWe0m3Ixx&#10;X5MopH0Em7aEmQz8Z/GrcLBccZqiuWbpV63BG3Nc9ZaGsNdTQibaKnV6q1KDjpzXkVLI7oak38VK&#10;Oq01OV5p+fmrlsja47BzTDwwPanhutMOM4xRyiuLu+WgnHWjHtTcE9a1SJDP3h3ppb5c9qQg9aT5&#10;umOPSmhXHFtlLuHFRlSOvNGDSlEE+g/dTd/zUoVm6Cjyvm6GueyKuMZ+9V5H3e1WfKG3pUbxY610&#10;QUWTdlcsRR5nrTjCeajdSK9WnFGDk0AkI6U4MaiIzRvrqjBIhu5NvwvFPDEnk1WBNShunFb2MiT7&#10;2cUEjHemq2ee1BYCmmZyQOaiZ+nNNlY1Cyk1rzK1zKw58PnJqtID1qTdk8inLGZMVzzmi4QZF5Qq&#10;BrUSN0HNXSvOB/KpliNc3tLG1inFaKO1SrB0xVjb7GjbQmm9R2HQxLkYo1KVorSWSPG5VJFSxR+l&#10;Q3KLJC6nuMfhXXTZxVX0PIJ0j8VeI5AIji7hJWRT9x/b0Ncv4S0DX/D2typqMhMUTtsmOSGB/lW9&#10;4eMvhvxxJbxSpd2TykKpPKc/pXp+uRxvYTl4xIQp6/T9abjKXut21CMuS8LKzRBouraXdXMduXS4&#10;kWPcpBz8wNO8TXMtnoN3NbgmVIiygDvivFvhhfDw94wuLHUZ5A/mske88EbmIwfevbtTKPp8m4bg&#10;VqZ2mlZWN3H2W+qPD/ALX8+upNdznEL7vLBOS3qT3r2Xw3EBqV7dQ8qimJCwHyhjzj3Fea/DzSZ9&#10;QvNbuIFHzNsjI5Cjoqg+uOSa9P8ADlj5ObYnYkf35CeCw6n/AArGjzS0vdGeLm3Ui2rWRL9qjl8Q&#10;+SsgM2ABySIYx3x/ePc1vPpb3LDUorwx6dDA0SCWUfMx4IVe7N2HU9zXGWmoQaZq7S2yG4vL6YIZ&#10;j05549AK6G3tZrwwAWznyVYW6gFiATljzwCx/Sihi6MVVTene9kKhCW4+ds9apM/J4rbj8Panck7&#10;bKb8VIrMvLOazk2zwSRkdVYYz+NedCvSqS5YTTfk0/ybPRcZJXaKcmWbiokUh8dvWrH/AKEPyoQA&#10;Pg9K76bszJ7DUt/lzVu3i2MlCEbcd66bw/4MutYCTyA29oP4iMEj/Z9fxq8RiaOEoutXlypGcYSm&#10;7RMi3Hyjj9ask+WhIx0713uneGdLt3Qm0WUxgKBIeDjqTXQR6TpV7mOfT4VRlxvVAuK+K/1nwFao&#10;qdNN3+X5nf8AV501qeLXM3+1WbJL8x5r3Oz+HnhW2uZJJpDcIB0lk+Uf0NeRfEIadb+KrmDS4vKt&#10;Iwi8DuRlsV7tN0sSuenJPyTTf3InntpZ/cYjy+tRFsjnPWo0kJ6ndTs5xiu6FO2plKQzYKei8igL&#10;U8UW4Z9OldS0OZ3ZKgAHHFO6HnFIAaQDdU2uXsP3HqG5p6yEAgdKiyKdx61na4ycvnkcmjO7pVdc&#10;hsCplPNJxHccc9uakWolbdkdCelSR9K5KmxvT1LUI6VZRarxjkBT2qwvO3OVrxqj0PQhoSHG2nLi&#10;mYJXg1KB83WuDqdKFwaaQDuqQD17UgXaDmolIaQzA/uimsvH4dKn2qvWmbh1rB1GXyogK/Lmo3UH&#10;AB5+lWWA4prJ82eK6Kc2yJRRVdByRVG5HGMmr8lZ164RFAbJ+letTd3Y82orIx7uQEHJxUFnFulD&#10;UXLAtjrV/TbX5QT6V78XyUzykueRftYtqVdX7pqIJtqRWAPNZas6XoSjDdKrygVKZABkVXkfdiq5&#10;SWxwFWYl2niqqON3HNW7fk81y1pWNIK5YCjripkjGabHyRipowPlr53EVpR2PQhFDdmKCPT9aewO&#10;6o35r5/E4tpHdCmg4zg5prDHK8j9aVvrTT61431ibd2dSppDg+HweBSlsKM1ExA5PzVIcfd4I9a6&#10;6NRy3JlEaxwpBOTj0qrcDAJNWS351WuDmvpcK3ZHDURmzNjmsy7+bdWlN8zZHSqE+OuOfSvrMPK1&#10;jy5q5RWE4oSLMmOh6+oz6VZ21JbJgjgV3e0aVzBq5ctIaKvWkOF5FFeXKvrudCgc94T0OPT7CJdm&#10;NqDpxmtLULYBcHp6iphtgQKvGOlI8wdSDzXkQqyqTVz13TSjY8m8Z6bcLJIyA+WvX/61cKGl3ESZ&#10;UrjjPX1/KvXPHF5HawlgN4PYHFeVG3a+nJ/v54AxjPXmvtsDR5oXkj5/FUkpXjuT2UzqQOp9q6TR&#10;b14JkXrzWHa2ssTZEeW9hW5psZWbMkew/Su2pSp8rVjmjBqSZ6doOpmSNCe9dZa3JwhzXCaZJGUT&#10;Z8ijkCuohDqAc8V+VY7LI1Kt1pc+vo1uWCOlguN20bOKsNhlrGsbj5eDmtRHGzrXz1XKKsJqxosR&#10;Fj3kjQYNU5JAelJMufmNVJrkIxAwc9K+xw9FUKKTR5FSbnLQJzluaoyNwTS3F7np7VQed3fHas52&#10;rJwexvCPIk0WFk3PTrhA64pkEPQnP4VYe3cIMc18rXws6crRR61KqmtWZiQjJ4Fa1mnHSqKjEgyN&#10;tatkBuriqt21OmUuxZSD2p6QdOKtxoKlVBXnOZhz3KsVvVpYj121IsW2p1UCsZTMnIz54frWbcRc&#10;bgvOOhrdmQbec1lXUe7I5zXr5fOPPruZTehgzAhmxxVct0q5cx4Y1TKk5wtfc0ISmlocTaGM46gU&#10;Z3dDUUiuOi03cwzXqQwt9jGUyZ2x09KrX1nDqNpJbTpvjlG1h6Z7g08Sk9aGfJyV49K6oUJUmpR3&#10;Ri530PM9c+B2iXJeeOeS2utrDeZdufxql4c1fWvAFz/Z0zm50vaqxXEvzIM9CW64rt/HlqLnQ3BH&#10;yA8yZ6V5v4Z8TJPqqaRf2kd5C+FWQgqwQdiOhNfd5bOU8PzS1ZPJKo+bdI918M3b3kHmNLHKmNwe&#10;M5/DFdPb2uMFetcr4e02DTLeNLWPy4TyvPP512thh1GK+dxdRVZyaVvI4p6VDQtofMG4Cr0duCw4&#10;qK0TY3HI9K00UFfr0r5qZqncalp7U8Wm3tV6CP5uas+QCtePVgpPU6YOxl+QPl/wp4Ux8r1q+8QK&#10;8Zqsw29q8ieEjGXMjrjNtWZGZyVIPAqpIRIDVtgO9Z9zmNflf9K5qlR01oNRuZt8MYIPA61SjnPQ&#10;mrN25PB71nOu1smvKjifeszq9noaP2n0FSeeG71lG46cU+OY7sN+ldqrxluzL2bua6S1YjmrMjl+&#10;WrCSDd1rqjJIqxqLLQ8oqms3AqOS529a64yQ+UsvL71CJcZqm9yM03zzt61zVY82xsos0VkA61Gs&#10;43cGqL3BDcNQJgcAda8DFYfm6G0VZamkJdzUjLuqG3OSM1eji3AZxXDDBVZq5MpJFQoKV4tqY71e&#10;8oe1QzJubiveyrBuNbmkcdepaOhTtrfc/PNW3hA6U6BVWpmx6V+ge05Y2PG5bu5h30e0ViXcg6Vu&#10;6m4GcVzM75mINdNLRXFN9CtcyDdg1CAWTimXUm6XbViFcx5Ix+NTWqcqSHCF2PUbUwOQOpqzZAiX&#10;AHIPHoahgXcMHOPatPTbR5XAA71FPmnNQirtm0rKLbNzRrRruYAA7e9beoQ+beRIQRawDCjPG7uc&#10;fyq/pOnJp1mo/wCWzDJNV7399KiLwDycdgK/U8DlX1HD+98ct/8AI+cq4n207R2RQtS/zsc7Sc4q&#10;bftqSWPYoxwDyfYVSllKtzSdJwlYy5rl+WZSo56GoXuPl61m310Y4S468cUqTGSOM9NwBOa9/DvS&#10;5xyVzVgmwoz61o20mfu9/eufdpTBKYsGTBKZ6ZPStKwRre2gjckygfMa9um9DnaNgSd+KsQSGQ8Y&#10;rJ83jFTwXGx8ZFbJk2NdSNw9KsRS9TWUlxvIwatRPVcyW7Fys0BLtXPeqrLvPNRiYlTmpFfamTVX&#10;5hWsX7UYGTwKp3s6O+X6CpDNtirltZ1F93lIcE8k96+M4o4ghkOEda15bJHp5fg3ip2exNqOqW6Z&#10;jVA47gjg/UVifa5EXZE5SMdIwcYqFnzyajY1/KOZcSZlmdRzq1Wk+idj76jg6NGNkjX0zV3guAJj&#10;vQ+vJq7pfieHULoyl9kaNsGeMH8awLb5p4x3zWpLpNveQyh4gwZskAAZPvX694cZjjakalOrPmpx&#10;fX8rng5xQpWulZs62TZMu+OQIx5BFSRKzLzcHPsOK84a81PTL9FiuDLD2hcYUfjWl/wlMtrPHF5c&#10;h35+RMHFfvcasZK58dKm4ux2E/mRdTvHpVS4aCRPlOGqCw1pblAXGCffipZJLRfmkC/hzWjJIIpA&#10;X/1m/HT3q95YKZFVJpLR0+XaG9RUCrdkKUmO33HWpvYdrlmS2j25IqlPar5RAp8t3KFw8BP0qjeT&#10;PEm+KRt//PMrmk2kUjnNV0eO5Ei3Lb4WDI4xnKn+tfGvxC+Gx0fxfdtAhSASF0OMAr7Gvty+aS5y&#10;AmN3HHY1zOtfD+y1m0WK+thcqAMHLLj23DnHtXn1qfO7xPRw9f2V1LZnmPwWs2t9HkY8KXOwBeo9&#10;c16tp0PmSIhzkjmp9A8JRabZxwQQJHEvRY+APoK6Cz01ILjLDcSO1b04uyRz1JKTbRYtbZS6Zyf9&#10;7mtj5oocqMmqht5pmzF+7RR6ZJ/OrcDyKR5pO30xXUmcpOiu6pkYqRkdGGDinzTqqgIp56cUJaG5&#10;OXkKD2qhDN5RxvcfnVhNUVPkX529hUTaVbquXfP15qxbx28P3dtJXYhipLcyjdkL6VfWxA605Z4w&#10;2QRTJNUijPLAL3zgVWiAjmsxF/Fx6VJEIz1GKypdag1V5ILe7jMkRO5FYE8e9UWe6DZiuA6Doeua&#10;z510NHFrc6uS7jthlj/Ws99dEpyQQB04rPtXZhmWTfnqM4xWhCIJInYdu3FXdshJLUx/EWtH7NtC&#10;GsvSL+WJnY25DfXiofEPiOwSUxefECp5BPX8cVU0/wAWWDb0EqSuMgBDuJIOMcDFedzqVfcv7NrH&#10;QN4sihufs0s8UMgGSrygHH41zT/GLT4tefT7QSalcK7I/kKWVSOeWGRgrwMd6NR8KaT4lYz3mlWh&#10;mbALSrmTHpu6/rUtnY28MQit7eOKJcMSgAGR0wBVydR9TaPs1ujV1WDVfEtxBPbXdxplsMF0KKSf&#10;z6VoT+HYhZkTXNwfl6qxB4rW0y4V7fA4bH503VLczWcoTLrjBC9ceordU0rvdmXM3ZdjjtB0awhi&#10;k1SBJZLq42xPdXDFnZVOVGRxit6Ag4JAzUUCoqbEixH2SrCIIzhRwO5qqceVWFUlzO5etwFQgn5S&#10;OKleIt8ykVWiBIwBx71PGSOB0rUgaqENkVNG2eny/WlWlCg9adgJI2x0qUDctQqpqSMletUIdk0E&#10;A9aepVqRoyOnNAirJCQ2RSqx6VYTDLhhUDRFaAuPSRe/6VKY1k+6c/pUOMdKd16H86BlW+tfMi2s&#10;O2KxZ7MDIIro5XY98/WqcyA4xj8aiSTKTscvNp/OccVGtltb7tbcidR2qmYtp5Fc7popMjt49mCO&#10;K0JN8keQ3I61Ci1ZiG2qWgrEEAO2lvctYzjtsNTBdsuOx6Uy6P7iRfY1nP4GiktUfPd5xcSIDxuI&#10;xiqjx5cE9K09Ti8vUbgf3ZTVXZk1+NV24Ta8z6aC5kiKNPQ1dt1ywzUKRhWqaBTtryate+h3U6Vi&#10;c5zUsQz0/WoxnqanRa4XPmOhRSJFG0c06gA9sGkxjgHNQUPApdlCgVKFpNtIgYsVPEO7pUqJUqJX&#10;DVruJoo3Kv2fJpDCAauiPb1pCoA5zx0968mWY8r1ZuqVyg1vlge1OW19quBFNGBUSzaNviF7Eqi1&#10;I4B5p3k1P74o5PQVh/asXsyvYMreQKilg/2a0PL9qjePNephsWpdTKVMzJIiq8iq80fWtKUc4qjM&#10;MDkV9Xh6jZxSiUn46frUErYyBU87jc1U9xY17EdrmHkSKN3SrIPFQog3VYRT04qHOxahcaQRwOlR&#10;SNtHINWWHy571Xk+Yba5lVLdMj3k9aAp4qSODPU1MkXasp1+zGqJWEW5+BUyR5qdYh2zmpIoSzcC&#10;uOeI0LVMhitzUvknd0qzsA6jv2pfLasfrBfs0U/JO6kEJ3dKu+V70CLd0rSFfWxlKnpcgEZHSqco&#10;y1acqFIiaoFCWr2qMm1c8qstT5o8eXI8P+PryW38wmRg/l5+XnrgdK9c8KeIU13SITjMpHr26nj1&#10;xWB8dPBSX1pHqtqB9tTA2t/Eo7VjfCO5ln1WOCLcEwzknnBC4P4V11KslrZa7jaTStuaPj2+0Obx&#10;Dp6PbC3uIEEwljX7zAbefXJrv9JMfiDSrloZ0RYo8Nk5O4jgD3rzz4heBJtTvLC/t+WVG3enByP1&#10;r0Lwd4HvvDfhKC7uIy4u2Eskg7E9PyrkniUqns5Je8dKpJ0Vrqi54M8H2llZPYWTxxJAgmlZzyxz&#10;tP4U28igskngbLwhiu+MEluOD9Kv3X2fRNMk1V5GRWgMchHB5blRVG88fRWOhRyi0EErBC8u0EjI&#10;+UD054xWtX2VGglDR/mcFSbq1GmH/CNoNKjvbW2kS8tiBHby4wd38bnqT7V7H4Y0W5stAsjeRoLm&#10;Vct5fABPv16cV598I9E1DX9VGo6jKk8T7pYIGJCgg4VmHQkdjXtUUEsDjzwAmMLjn8zXxWdVuZLB&#10;Rg4xcVdrv59fwPYpQ9klJvX+tDLa3jgRnZt4PI459MVmzaTHqMOy5gSSJuBuAz+tb8EtumUaLnJ+&#10;/wA8+vNZ0rmICSX5lU8Ln+lflsqsKU4ujLbtdNPz11XoelG8tLHDSfC9Z9Qcpc/Y7IghlbDEN7e1&#10;cv4k8K3fh7VUtXxcLJzC0efnHf8AEV61dOs68YHp7VVuFjnvba8k5kts+Ue3PqK+lwHFWIpVEsQ+&#10;aFmttdNiZ4RSV0cX4C8DzavqxOoW8sFrb4Z0kBBY+mfSvYZ7QNAYlh8uPaMbOAB6Vnp4n+0kiZMZ&#10;6kVfXVhLbM8hwo6YrrxOeUMxqKM7q6ta2i9Tk9hUptO1jEtrFhNKoOOM80/UF8iFVL5JPNVLnVC0&#10;zNH8uTj0rH1DVZAMGTIA5OelfD+5eSpR1ba+XSy3PXjCTactiLXtTjtLcl3GxRzXkWo3LX1zLNIO&#10;XYng9umPpW14l1ptSmaKM/uVPzZP3j/hXOP9K/Z+G8leX4b2tb45/gux42MxCnLkjsgU5PFTgFul&#10;VUk6DPNWo5MtxX13IcFyZEzViLjOO3tUUVWF46VEoMq4rjatQsCDgdPWpyQetRnHNYWYDR83QUfw&#10;0LQ3XvxRsCBelPDDrznjioiSWAHJz9BTRIV5PWi1x3sTq/erEb9KoCXPT8f/AK1WYmyfauOtDQ2p&#10;y1NGIYHGBVkfN/8ArqjG5zxVmNh7V4dWDPSgywq4qYYzUSAnqP1p6ja3LV5j0Z1olQZ7H86CSeKQ&#10;NilLHacVhKRqkNfOaawA6/pT+S1I3y/w1kkmPoNprqEGTT2qGaT93muqkjKRXlcVi38+c9eK0LiQ&#10;beDWJdz7vlGc17uDjzu55WIlbQrwR+dNnFdBaRAADaKo6dbfL0+bPWtZUWNcd69SpK8rHNCHLG4x&#10;2+Y1GX29aWTvUDtXVCFzOTHSXHpTRJuUY/Wq0khpI5Ox6Y61vKmrGPNqX4jV6Cs2En5D7Vq2ig9a&#10;8asjuplqKPtzVyKPGDUURAbmrkXBAr5zEQR302V5oyrZHSqzKd3StN48rxUbw9uw6mvmsTQc3c74&#10;SsZp6d6jYnNXmi2rzVWWPk9uK8z2MkdHOiHOetOUnp2qMipI3Bzk/pXbQw7k9SJSsNd8NxVW5cet&#10;WJF2LuHJ9KoMxY4PIyea+qwlNxVzgqMik+6apSIScmr8iVCUywr36bscEkUxEat2kGW6VIkJ3Dir&#10;1tb4GairVshxhqT20ZIoq1HDt20V4c6up2KJy5mDVBLPsUntSxH5eVqpqD4RgpwMda9WlSjCSVjt&#10;b6HGeIU/tCVi+MZOM9qx0t4U4UZyOfajWdX+1aqLO0y5LZYpW9b6E8Vsjun7w8kY7V9Y60aUEpO1&#10;zxnDnm2jLgmET/KoLcnp39Kmt3muZgzIQo7etaqaZFBE7N6Zp8CDeCo6GspYuPK2iXS1NLSLaUyZ&#10;4wMEcnpW9LduihRmodP/AHcXmBPwokDvMccCvGo1ViKnvHXWXJC6LmnajJuIroILtmHX9K5O1crJ&#10;wRz146V0kDbI84rpx1OlRg5s8mhUlUnyplme62qwrLmkJfIqy6l+ecVXkQBWyK/P6uZe0lyQ2Poq&#10;eH5Y3ZWkFCY3470sme/FNjBaZfxr18NHmSbMajNSziPy1qC2G3laZYWx2jOD9K1BbivoHhoSjdo8&#10;9VZX0Oeu7ADBCmnWqGPr+lbV3BuTp+tUPLCNXxGbU6VOVkj16EpSjqW4unWrEK7sZqsnQYqYS+lf&#10;IV+S/unQk0Wsik3VAklOMorksDTHyn3rPuH796sSSis+7k+U17mWU3KoZz0RlXjAtwKoGTPGcGrd&#10;2wbkdKyp5ec8V+q4SnzRSPMmyZ5B61SkfB4pDL7jn3NRNIGXPp1r24YfkOaUrj/ObdUvmjYPeqLS&#10;BsDODSecNvfitXSMrli6hh1C2kt7hd8cg2kAc/XNeK+KNAXRdSEMJKWgbcsmTuU+obrmvYRdcYNQ&#10;alpNjr8QivoRKidDxmtsNVeGb6o3pVOR6lj4d6rJd6PBDNJK7KBgzf416HpdyUfBrkPDljBpVslv&#10;Bny19TXTWjqcY615OIk3Uc11M6rjOV4nZWbhkGOavwtXPafd+UQAcitxJQU3LjPpXlVoXV0YQ3sz&#10;Vtn+YVfDAVjwzANxVxZ/evDqxaOqJcIFVZVo+1CopJw3SvNrN7HVBFabhmrPunOMjpWhMw9qzbkg&#10;qQK8Ou3ZnbCxlTtluTxVOQ9qt3PD47VVYda8N35tTsS0IqFY7hSbaYOorS7QcqLqSVYEoIznj1xV&#10;BTTxIQuA3Hpmt1iJoXs0XDcEZwar3F7VeSQDvVCaQ881tHEyNo0kXDe5Yknnp7U1r7b1asmacoeP&#10;u+naq5v88Dr717FCrGas2aOmkb4utzdasW8/c9a5uO7Ifk/lWjBdE9Gpyoqd7kSjY6a3k+brWnE5&#10;K1ztpcBtvNa9vLwtaxpKMLHnz1ZpZGKrzPQ04WJTVXziTknIr0sLTVODqM8+r7zUSysgA5qOe5Cr&#10;jPNQPcBeSeKzLu9yzYNdNKftJeQSiooj1O6461z8knzFqsX1wzt0qntyv0Fewmkji5bshQeZMWNX&#10;0UbMdqqwrtXOOB1q3aqZcADJPX2rlqN1aiUdToiuValuwtjK4AzXaeH9LQSRgjkEkj/GuY0wOLmK&#10;GCPzmzmSTsPYV1EUtvokUsb3HmXk5APPIJ7Adq/U8hyVYRLFV1771S7I+fxuKdRunD4e5rLqy3iu&#10;0WQoJRTjggcU5UzgdzyfpUOnRKtnGgGwYOB9fWrsKA5J+v4V9jL3nqeY0orQytduxp2nS3AG9gNq&#10;r6knArPKs1vukH7wgZA6Vr6nbpcKFfkK4YA98cj8qpTYFu3rXLUpKV2JS6GVNIrcH5hQZtvUcdKg&#10;nB8wHHGaie5FVBW0G1c2LWQKnXrV6OZt3XoOawoZHXaCPvGtCKXDcc816MZGDRpo25asLCAQ5bBx&#10;VOE/KT2pk+os3yr+dfGcQ8V4bJKdm7y7HpYTATxL1WhovfR2y88t7VGmvlf4KxnctyTn3pPM96/n&#10;nG8bZvia/taNRwXY+upZZQhGzVzqbTVoZmALY+tXpZAdiqetcUrY5HBrotIuzc4DH5xxX6RwhxzX&#10;xddYPMGrvZ9/U8jMMrjCPtKRqyy7o3x0rjtQl825kPUZxXXXYWG3b6Vxdwf3j/U14/iVmMMTVpUa&#10;ck0tWb5LRdNNyQwmomb0oY03I5r8TSPqbF/S133Of7oreT7pPb0rL02IRW4I++/J+lXmugICR1Xq&#10;K/oHw/w9SNNRS03bPks2nHVmffLtvEPYCsi8gEkwJBBzxg9K3rlFl/eryCuay5Y/n/Gv3pxSioo+&#10;Pu73IrPUZbVgkwBth93H3q3IdU09kEafePrWaYRM+MYOPSql3p4h2uh2H1HFTzOKFa7sjd8tVZRi&#10;PJGc8fyq4XubaMOJI5VHQEYrjpop9qSCVhJ0zmrNh4j+zqqXAJHY+tR7eMdHoV7N7o6m31IMw3nY&#10;x9a0TcRCEuSOK46HVItXvECnZsP0zWxOI4ogmQRjkZ60lXTVx+zfU0be1tZ4xKUXDfSrP9mRStgc&#10;j2rmrTUQLwQAP5BGc9ga6q21CCJFRTg/nTp1ozCUWhGsY04yMVA0cMUuR82KuTxo658zZxWWITMX&#10;AlZSOoP9K0c7O1hJF0ajGgJPXHSp01KJ05BbHQ4GKxGaOKXE8g5+7gfzrO1OeFbR1gnYHsFJGKj2&#10;9tQVO51ltqEU8uAB7VprPbSJtbH1Fec6br8KWgjnJiuE6yDvU+n+N4IpGSWNigxh8f0rSNeDtqQ4&#10;S7HfG0gC7uXU9AaryWNvInyfKw9DiqCeJbWWPIlAYDJ9qyV8TQiRzFMXBNbOSISbNG4s7ggiO8Mf&#10;1WvNfi1p+ry+HpU0+6vvtMmAr2Iy5P49K7KTxJLKxDxgp/fIz+lTjUDfwlBEEAHbiuecFUjZM3pz&#10;9nJS7Hi/wj8Ha74bmuDqV7cmeTEjtdNuOD1GR1r2OOAW0OLZ/L746gH0+lNjXM6ZwQB1p7wlsoeQ&#10;y8g0QpqKCpVlUd2c7qlzqkbgRan+5kIYbIQGHtzWlpckunKJJbiW4dzlhITgj29KrrY7bnB61owW&#10;6SRkYpRV2Q3Yx9ciWd0kMYfIOM81Q061XBVB5YznA4GetauqWzKiL/Evak0aAO+GrhUL4l6FX90S&#10;3aVWIycnrzWtZ2QkTNNk04xkkfxVd08FDg9K9KMe5nc2bBf3Kc/MD171pGV7Z1ZBxjBHrVC3K7Mj&#10;g+grSiZZQB/OulEXKlxYpI5ni+5/cHUH/CmCEMpGBVty0OWTjnGPWlCJNzF8sn909KmwXKaRlX2t&#10;UnllVGKuyRApuxz61GF+b0FXYLkCA1MEpCuOlSx8dOaQXF2H0pdvp+tTKA3Sh4qdguQhCOlSx88N&#10;19qjYlM45pVkA5FSIfJGRyKY67hVlWV+tQumw8crQBWwaifFWSBTJYQ44OKY7lLeVbk02Tkc0sil&#10;G5GaY3zREipY7lI5pjDPNWPKIBzTAATzWbBEZ+XntUsb7qhuZUt4Wd8gAjtmlQ7Kl6F3LOB171S1&#10;KdYYlB4LHA96mmn8oBs8ZqjrVubuCEocFHDD6DrXNVejLhueKa02NWugc/6yoEX5uau+KojD4iuQ&#10;OhaqIkG6vyDGxtVmvM+moP3US7B6CpYkUAVEsmcdKnRt6joK+cqRdz1E0ShAelSqKiBJ6VMg+Wsb&#10;NFjkGO1Jt71InPXijGMe3WrSFcRSM9e3pU4YZqAKatIpNZVGorUlaj4xU+3Z05qONRU6kN0r5TF4&#10;qMd2dsItjdp3Z7CkZNzYqZY88Yp5jxXydfEKodcY2K/lZxil8k+lWlh9qUrtrj5zSxVMdIVxUz+1&#10;QOSapNgNJAXb3qJsGll56VFO2M4r6XLXKbu1sc1Sy3IZcetULl+p7VNPKFXHGPWsy6ufSv0vBwlZ&#10;HlVJWIZ5AWOKiUgNTJHy3FLG27HFe3JcsTlSuy1H1q0ij0qtCBmrQ4UNXn1GdsUJJ8i4HzGq7DHP&#10;dv0qd2B68VEozXDObSuaqN2PiGce/X2qeNM0kaE9BVpIxXj1cRY6IwI1T5qsxIDjtSrCeOOtTLHj&#10;p+teZPGNu1zRU0hoj9KGUdam25XgH86awPp+tWsS+hDgiIxc0qx1Ip7ml29u9dlKq3IxqR90rTrx&#10;jtVMIWbkYq9KmWFUtXS4TSLyW1TzLhIWMYz1cDj86+rw8lZJs8KpG7OK+LtqB4aF1zshbJZOwPU/&#10;hXH/AAT063sJrtHIkmmU+S467Dyeao6Z8U11nQdT0zXY5RBPEypGRloJOmCT1FUvgTbXMGtkzzkQ&#10;QxPIA56LXS9Ism1qij2PXwLaW8sILqXyreSRo2+vXFelWepLPpiWIxJaKBgEA9PavKNdihudQsih&#10;Ekf2kSRuDwcjFdksMlpsEBKbQOnFfI51ga+LcZ0anLJLb/hj2MPOMI2lG+p0l/4d07WNO+xXFrG8&#10;O7f2615d4u8Fy2GpGyjEj6VIReGU5PzorfIx9ASCB2PNdnb+NUhkuIrqMotuAXmHQk10/hTxz4T8&#10;UWc1hdXVtdxsMmMuCTXzeX1s1wGJ9nim+R3+LVL8zarTozi5QV35bkfwctBBo3kY8yVIlIb+4nUA&#10;e571315eD7M8DEhivesfw7qPh/QvOhsxIYJCCCewHRR7DsK05tT03UC3zHaBw3AJrszXE0cVBuhX&#10;jzvTXr+BzqE+e8oOxj3F2iPlutY1/qvnyhFBwOuafeTh5Tk5rMujjnv9a/NKdJXTPdhFRaZrR3G5&#10;M0wy9x1rMt7jA5qYTjHWqdPleho0WhLtFNg1R50kiU/ux1rE1jW47ULEH2Me+RmmRX8OmWG95ACw&#10;z1roVCXLe2r2L9n7t2tzYvbsQJksM1wPibxE8jvbW5wD99gcHPoKhvfGouZJBCPMRTtBfOMnr9QK&#10;5+aUXMruR8zfgK/U+F+HOVrGYyP+FP8ANo+dzHGcv7mk9eo9DvGKZcYVDgUwMQc5IFBfcK/UZQsz&#10;wYtFY8PkZx9OasQHIBFVJCQ4qzA20A9/SlymhoJJjpzU8blj1rPWTAyKnilwaiVPQtMuY4puflPN&#10;Rxy7kFPBVm4rlcB3HAfMaQncvcfWignd34x361yuJSGdVJPSon5X5f8AH+dSH0qOQ5680rDIhLip&#10;4Ze1U5TxQsrL0FE43RUXY2on7859M1bjb6cVj28pDDJGferqTV5NWkdsJGpG/wAq1P16c1nwzdKv&#10;RNXiV6TR6FOVycY255pytjoKjoVq8id7nWn1JMDBppIbqaTeB1ob+KphFt6CegpARcmqFxIOlWrh&#10;9qYrMuXr0ox6HPORTvJcdKzUU3E3FSXkuOBzVjTLfv3r6XDRVOnc8ip+8qWNK0h2oB2qWVu9SD5E&#10;GKhkIK45zVwV5XLnorED/M3FROmS2KkI77qTIr1KepxSKcyZzgH86ijz07Crc2AtV1UK9dLSsYLV&#10;lqJW4HP51rWvDLismEitW0bcme9eLiI2O+mzRj+bvV+3QjGRn8aoxYBrQgr52vHWx6EGS7aYw/Kp&#10;c7ulV5HIFeLVg0dkWRyr7frVCerbnrmqsxFKnhuZbDcrFXGH5z+QoTk81G570hl216VPC20sYyqD&#10;5mwMFefY1WaMjpinqNzUpwEya9aNLlVjlc7laTheabHHlhUhXc3epo4u+K2fuoz+ILeIN1/lWjBb&#10;023iJ61fii44FeHiK2p1wiMEZ78frRU6jGMUV5kqsE9WbpHnBLsvWuY8da/HpFmwDjzG6V0N1cLY&#10;2heXjA9a+ffiF4t/tPWBGX+VXGdp7elfY4Cg8VUUp7InE11Qg31O4+HtsklzJeTtmU85PPFdrea3&#10;A8yojivCR4+/sS2jihcFsZbB7VUtviRJJfJmQct617tfBOpPnZ4cMcoRs92e7aherIkYBxnrVrR4&#10;BcTDH3f4f/r15d/wl/2pYFSfrn6j/GvVPBkhniQtjPt0rw8dCdKjywO6lXjVmdpZ2AjhBI4qjqJV&#10;BgDB+taZnwgC9Kyr1d3J5rny2jHDyvJhi5upHlRXsFzLnPBrpYBlQDXM2bbZc/JgdOa6W2bIFc/E&#10;FScqL5HoYZfBRnqWWTAqpNGN4FXT0qpP96vzak/fVz6l6xKrpnrTII9kg9zzntUxBOMjH40j/ezg&#10;fnX3mGlZKx5VSJ0+moCBgVolAF4rH0y62p1rU89cV9BOty09zz4QdyG4wqHIrLP3jzmrV1LgEnGf&#10;Ss1p1HSvzbNKrrVeVH0FGHLEtrMKVrhRwOtZT3W1utQPfheSc5PavMjhZzdrDcoo1/tmDw360v2v&#10;pyKwf7TUdwaDfgdcjPTvXVLL5xSZPtUb3nlsZOKr3TjbWeL7IbPao7i9Vlxnn9K97LMN7N2ZyVpN&#10;6ojuyCpA/nWFdzrD1Oadf32zJBrnr3Vdyv0zX6LgqVkcEmaEmpoGwDzUZ1FfXp1rmXu90vynqT1p&#10;hvgFJJ3j24NfSxpJHMdPJcqOc9qie9UDhj1rBTUPM/TqamWZXUc8joPWk6SFqahuy757VZhuAv8A&#10;H+lZMbqOAAR6VMXO7A6HqfSueUBWOitNSK4y1btjqnzD5q4JZnQY71pWd7jo/UcZrklQ5loQ2ej2&#10;t9nbg/rW7Zaj2zXnNlrCKoyfmNblvqYP3Dj8a8qtQa2Q1qd+1yNu5TT4tSDdDXIJrQVMZOPrT4tV&#10;Ab7/ABmvCrUux1Qj3Oy+3ZPJxTHvsVzi6qrDJNObUPlHz14dek4vQ64GvcXuATniqMt8emaz5b4H&#10;kkkVUmu+cZryatFy1aOyDsXprovySFNVmuPeqMlyGamCfdmvCnSakd0UrF8uT0NJuqiZqmE4rNxt&#10;0LLSyUvmdKrfaF9qjkuAF4NSoXLSRZeUCqbuG6VXlu+vJqA3PvXTCjJ7I1JJMGs2c/NxVmSQngtg&#10;Z61VYgpk816NDD1HNaD50OgfB61ft2IbrWUvyt9DVqGT5q+jpYd21RxVJnR2Mh4AratroevSuVtp&#10;Wx0xx61fF6I0610LCuWljzpTsrm9PfBuBioZLtUGAeawf7QxyTzUD6g1dLw0qloRWhyKSj7zNi61&#10;ABcA1ntP5nHes83DS+9TwHPPNdKwaoRsczqubJ3T1+tQsny4A+Y+/FSNJuyR0qIyiOsXCTdkaRSS&#10;uxGAVKvLa3FrawCEA3E4A/3QeckVzmoa2kMwgXkqpllI58tB0B9zWp4Z1OXUNWFzKxMKwl+f+Wjs&#10;2FX6Ac4r9AyDKIwj9bxEdei/U8fGYht+zg/U7nw/pLW9mA0ggwBJM7H7oH3j7k9qjNnZ3esPfwoS&#10;WlxE8vPAXBbnoc9Kyrme5YSm4k8u3JB8pOre7f4Vblv/ACMIOHc4X2Ffbe3fLZHnezTep1B1JVwM&#10;jDHP0FSQagHWUg8AYFcNNrY3rGDuYtgEegrRs70i2diaqFXXUqpS0L17ru62jJ+QtwPXAPB/GmC+&#10;8xNprDn8y6usMfkjADcdT6VYU7Ahc43jP0GM0o1eZswlT5Ui1M3yO3FVIId6qT82MZqrPqieRkHk&#10;kcfXNX/D7m8tARzvAxxW8PedjOS5VdmwbHaAc8Kuc063jG4N2xWndW5W3wB6ViT3X2W/hth8oZC3&#10;4+lcOdYqeAwk61Nao0wkFWqcrL0k5ClE6eoqueOlIjYGD1pGNfxxmOYYjMcRKtXbb/I/QaNKNKKj&#10;EQtijIpGpp715p1pEoNXrC5a1mVh9azVbLc/LUxuViGWNXTqVKNRTpOzQnBSTVjotQupJLaublO5&#10;quTa7G8WEx+JrKa4Bbhq9XM6kK9ZVITctOplQpyhGzVhW6UsaHvzmo9xrS0hFlzKw+QcKD6+9LLM&#10;trZrio4Wju3r5FV6ioU3UlsWhILS2yfvkcCqdrcvPNPG7gb1IH1pdQl3k5+8DgfSoLUYmB7+tf1/&#10;keVU8ow0aMFrbU/OsXXeIlqa1g5+z+UeWVcDNQ/Z/OPcVLAjGYug+90FaZtsLwMV9PdWueY1YxIQ&#10;RNzxTtQjLInFaUtgGO5B1pJLRpeGFcs5aGkI63MGeMrbEH7x6Cs37FhMkbsV1M9hlCStVWsui15d&#10;aTOymlsc+1q6Orx/KydDWpp0X2l3Dkn5cc81als8xrim6bEYpua8z2nJNI6XHmXmXoYETaNg/KtS&#10;28iHyzgA5rPmIjT5Sd3rWbPPIvfpWksbGj0M1Qc9zpp9WgRcA8+lZc+pxuQyPtY1lQq07nd+tSPC&#10;PNFCzCVX3kH1dR0J592/zDiVf9vqKz7i5GCqoqkjjIq1CSfvdxzUN5beYwZa0eITV7kqnrYyo4GZ&#10;wW6npVsWgBJPBqwls3FOdCH556110asH1MZxYW8aSW8gKfOF5qOwj8vfgfdpzs8TuRxmo4J9koI6&#10;elerCSkcTVjQcl1OR34xV3Tyqq49RWalwCuR0HSrVtMAiY9a6luZNlrGxwpHT3q23389sdaz2bdN&#10;u9TV7/llVIRUuYir71+9TrRwHXGeetTOPmG6qy/LNIg4Kn86LWG9RusFWdD0Ld6TTo4xLkdT2qpr&#10;Eu+WMZqxZP8APvXpXDCSdeQfZR0EMYniIGMjpUSxbVJGQRSWEmz5x9w9jV5l8/ngE9q9DcRHZT8j&#10;PB/StJW496xvLeBjkZWtazbzUB9OtUgLO7zUIfnPQ+lNSRoXCsQR64pMmI4HKnpQxGSBgj+5/hTJ&#10;NCOQFQDTJVx0qCF8cHqDUwfI5+aquA3aNtNUmNuaN2Dg0hbetIdiZHz0qfd0qkhx0q1GdwI71VwF&#10;kAA3Ac+lVpBjkdR2qyfu1BL97NKwWGxT8/TpVoOpyMnbWf5nlvUyyEOAejCkFiSRMrgfeHQ1EHPR&#10;uKlEuU5pkg3c96AsV5+emDVcY2kU+Vtr+1Qbuc1DEIWqE8ZpzGogxHWpKJWRWXBGR6GopkxyOlO3&#10;U/7/ABUPUtKxmaikk8IEX3g2aWYkxAGppPlemMPM6VyyXQ0izyHxzAbbxBvYEK65zXOu/wDCK7v4&#10;q2Zj+zTgcA7T+Neeq5fca/MsypcmIkj36EvdLUeevf0q9GKrQENzjmrgYDpXzc4npRehPGDt+7+t&#10;TRrt61FD0qwoLCvKqTUdzqjdh1HNO20uypBGQa5vrEY7svkY1EqwgpyRinbK8nFYyLjZM2p0mKq9&#10;anjUVGh+bFWYq+DxdX2k27npQhZEyoMUbR7UK1BlrztTTlF4qORhUby+mKrSXFaKDYuUkklFVHuK&#10;iec7sE1XkcbdvP1r1cLgp1uhjOSiTtLt6mqNxdbV5Jps9xtVuayby+C8enT3r9Iy7LIwitDyK1bX&#10;UkurvC8nisuS63+9Q3N2XbGeTVI3A5btX3GHoKC1PPlO5pLJluasRNjpWZHMTjmrtuc4x81TW0NI&#10;I0Ycn+GrZOKgt0qZvm6V4tSWp3RiMPPXmpIYjtojgLVdgix1rx8RV5UdUEOihxirEMfc/wAqkSOr&#10;UabemSK+PxmKim0mdkIESxFulSGIFeRVpIeKdsx1FeBHE3lqzVxKnkYWo2tx+NXioU4pGjz0r2YY&#10;i+iOZxsZypQid+9XTB82CMDHWm+SA3Fetgpuczmrr3WUxGSealjtwUwamCVNGnFfWxqNRVjxnFNn&#10;x98WvDt/4T8T3sBjBt5yZYmTKtg9+epHevTAmnxfCxdU01Y4r+SwMEoC4JOeW/LmuU+N/iw3vim5&#10;0y9xA1nJuhk5Hynr+fevPtd8XST6X9nsbgRwsjRgKcAgnaBg9M179KHPabepjJcs1Fbnqfg3WbnV&#10;H8JW0ayPbvdMjS8kmNRnOfU177LF1rgvCPhmPwxo/gu2QDzD88j4zyVz1rvrl/Lhdj6V4uIre1qJ&#10;o9Dl5Y/ecR4sYw+G9QuAS4klzjpwOK8D+HKCb4lafboZGDs+1IXIQheWZj/dHQZ619BeOHtLLww4&#10;vd626LukEfUgc4z1BJ4GK5L4Y+BG0ZrzxDqMAi1PUAUihAAFtAOQoHbPoK7bRlSXPrvoY05ONSUk&#10;+h3SX1zbt8kp2+hJpP8AhOL2xkUTRB1IOJRnjHT86bMDk+lcx4t8X2vhjTJ5ZTHI3AWKQjDN256g&#10;eteRWyfCYyLi4JPvbY2p4ydCV5a+RvS/FO3t7+O2ucxvKBtY/dyfetJvGdvN3FeEeH7u7+IroHsM&#10;WERLfbvuxlh2jzyR713cehGJcNekgYxxya+cqcNSVlGOp76xuFtds7k+LoYj886ooODz61BqXjxL&#10;aHEBErY4IrhdW0+F9JvIUjPm+WWWQnLbgOxqn4N8u+0ZHnRncHqG5qlw1NTjHqzn/tLDJX1sUtXu&#10;9b8Q+ILJkldLZZd0gHGVHbjtXZ3E1zeqDcu8UI5KnqV9B6VTzFYr/oyeXIByw5P4Go/tLu+XfJPq&#10;a+vwmQUvcniLPl2S2+ZwY3OZTXJRVvMnnlJQKiAIgwuPWoHlLck8U1yFwCePSoJWr7aKVrWPkJSb&#10;ldlhpPMOAafGw4DHBxVSOTjIoEuCSXrS1zSLZZkwRnvT19f6Cq+/d+VCtjoPzrOx1Rdy4kmPvc05&#10;XO7rVTzAOmaeJc9OufwqbXRaZejk+TGealjeqKyHpnjA5p4lI71g4Mo0Q/v0pGBAyOTUCyZ/GpfM&#10;rCULDTG7qRn39eKcVyOKgkY5/GudxsFxr+nbPWowNrdqduHQmhgPvdqykWtBVf0q1Dc561nlsZqR&#10;GKLgq+R1yMflWM4pmyZtW84rShmOMd6562kNalvPk8ttry69K52U5NGvHIDTse1U4JKsg7hxXg1c&#10;Od0Kg/Hc9KdkqvrSAfLTbiTaOPSs4U+UbkQTyZU59Ky7uYJnNWLiXapB61j30hkUDPNenh6KnM4q&#10;1TlViqGNzNweB0PrXRWUASLPesvTrJl5xxWxGNgCc49a9Wb1sjnpKyuyVmHzCoXNPemLEztx+tXG&#10;0VdhLUrEe1OWM/PxV5LIvV6PT89RVSxkKfUxVJs524gfOMVXaN1XJHNdVJp27HFVZ9NJXAHzVP8A&#10;adOWjZKw7RgqxVulatlLxjt60p0g9cVatrDyzgrxUTxNKXU2jCS6FiJztq5DNUcdufSpFg284rzJ&#10;yhJnZFNInWfAqN36DmmqCDgrxUioT1rlq0Y7m8GV2ORVaVGxWsLXcvSmyWHHSs6ThF2Y5s52dtue&#10;KpvN82K2L+z2IeKwHRw/K9692jCMo3OKUi9CxqUhmXpVWLcevy1cQmtZRszBSuNEVWIY6atW7Zfl&#10;z39K82u7I6YLUswQ+lWFUL2pLZMLxUp4618xiHY9CGowqMZop/XH1or5+pJ8251KJ85fErxObexk&#10;SLkDgbepr5k1nVpI7ySWVsOeo6V9BS6S+tM8sgLoOgPSvHvib4Il3NNEmCoye+R7471+2YGMcPak&#10;z5zF89dc0Tyu/wDEkju+189vk61Xs9fljkRhIX4zyKyNQ02S2uXxg4PJH51SPmfMe4zgYr6dUotH&#10;y83LmtJHsPhLXpLy6tS0hwSBx2+lfWvgSX/QIttfDvw4kZtVgC/dD+pr7X+HMqiwiyc8cDv+NeDj&#10;6Ctd7HVgKr53E9Jt1JVSeD6VUuoy5IGcVZjfdgDOcU+7i2rgcH1Ffl2OxsoVVSpv1PucNQUouUkY&#10;/AkXHH0rc0+QMgGeaxZwFfj1Naem/L1r6KrSdfCK+55Tfs6+hq+bjg9utU3n3GpnZPy61UkdRyK+&#10;Jhl1RVLtaH0CqxcQ3DvzTA4L4I49aTco+YniovOXfnPHpX0eFw9S9rHDVnG2hrWTsvFaD3u1OtYa&#10;XQRc45+tNe+LLjt6168sLJqzOSNRJmjPd7nLA7m9O1Z9xfJGuT1qBrraDzWPfXWWPNeZLAUYSvLc&#10;7I1JzJLrWAHqj/akkh4yOe/H8qz57hWJ4pouivTj6VpSw8IvYJPQ14HLupJAFaMcqBcBwWHP51ya&#10;XkjYRcg8CtO0icrvJOfrXTXw8OXUxUmtjeMwUcZOayL66kTABwPrVnzjGvNZd9OpGD1rDDxjTkU2&#10;2ZGqaq6ocuK5ZtZG9skHPTk/rV/XgyoXBOK4ueZi5JGB7V91guXkOSpBmy2ps0nB/Omm8kY9P1rE&#10;IkRsk1Zi3jk8g9MV7StsY2ZsC44PUVNDdtvBzz6VXhQTDk7cnPAzye3NW7aLv3ok7IEjVsxvfBPH&#10;HNakZUICDwawFlaPIH6c1ajvCIQAcgjn1FYctxM1JMK2M8etCyKM/N0qgZvM57VYihZlJPQntVci&#10;iYMuQ3Em/g8itS31N1fl+vXPasLb9nyTkntQLkr3zjrisp0lPdEq6Oxg1Xeg3GmR6y6NtLnA6Gua&#10;jviikEiqz3yocEc+ma8Ktg9TthO61O9i1rHV/wBavxasHhznmvOYtVIzlxWjY6pujOTjn614tfAu&#10;XQ6YzXc7f7dngHOOtRm8ErAHIPrmuXj1Tbnk/nT49Vy4rzZYBvSx0Katc6UyN2PanLMBWbDeiUDB&#10;2/Sp0kO6uKrl8GtECrtM0dxLYGKUttB+lV4pcc1ISG47n8q8WWXcktEdca6GPOw9aha4OOcn6U6Z&#10;tnrz0qJImlHBNOngYqWpt7bQilum3Ebqg+2AHn736UtzAY+T1rMumKnk/lX0eHwNN2diHWZom6DD&#10;BONvrzmozc/KBt7etY73ZR+MD6VILrfzwtevHAJbI55VzTaYZ61PBPyd36VjmfGM/wA6ntps85P5&#10;13Rwq7HNOrc6KK7VVwTSyXeeBz+NZIukAyDkkZFR/aiD0raOFUTjnUvoaskjBfl5qNpWdsA1V+3k&#10;9E79zTjIwXemC1bUcPbWxx1Kl9DVtFLEMSnTpV+GHGP8a5437RY61Jb6hNLjbkVhWw0mtRQqJPU2&#10;piE9KrxwmffI+UhjUsxPfFRxBplDS/dxk9qfd6vBa6UPN/1ewvIM9iMgfjXfkeVe3rOpV+CP5ixe&#10;J5YJR3ZyWh2N1KlyYgJFui/mSSdWbsOew9K7Lw9pUlp4etI7i42PHl5pD1IB7nsAPSubuNQtrGbZ&#10;azl8kTSKhzjsFB9yefasuPxZNrl5qdpAjvaW4WMk8KzlsbBjqCevqK/R7LSETwdfif8ATPRzrIu5&#10;7dl+eOQllB4B4zn2FYuueI/9G+0xcCdMwyDqAzbVOPrz9K5qW8vvKu4pZyXhVo4zH1ZpOFz2Cgdh&#10;wKhN0jb7e2wzWpCh5WGERAqqfoF5z1JqJQS0RtSu9Wb8l9cNeQfZLcmIEqXJxgAfePrXV6JLJLYp&#10;v+cMxYk9x247V53aa6+o/Z2sHMlp5L5SQEPOfuqoXoGJ6jpiu20Vb0s0buBI+SwHRVHSsKsOSNzq&#10;TUrG5teVvLB5Yl2Pf8Kp+J7qTTNHNwg3ysPLgi7thcDH4DJrc0m3N5fGNCdq/KH9AKtDSodd1W3u&#10;njzZWOUtwR95yMFvyrGlBtXM5ONzmNH8KXVy2LhztyT+TMV/Q12OjaKNKhRD95VX9OtbESJHLsAA&#10;CgE/XsKLiZbdJZmXeT0oxONpZdTder8KMY0pVnyl+e3+Qj2rk/EWmyNcRzxAebGcCtOTxFLIPuYq&#10;s+pvN98A/WvzzG+IeU1oujyOUX5Hp0Mqr0pc19TMM2XfAPGKkDh+vA/Wp18sOWHepZbOJgXQ8+xr&#10;8czWjgcXOWJwE7X1cXofSUpTguSoinQxFDAKKgeXb1NfIpXO9CSy7QazNSuWZCPu1ZlcdzWVqU6h&#10;CS1dlKF2dVNamVDqk6S7ZDnmujs7gSRgsea4ae6AueGrasdQYogHNejWocyXKtWXPW51CXKB+TW1&#10;pr5hAXgZyQK5bS9OnupfMkyB6dq6fTMq+wcYGRnvX7XwPklXD2xVeHL201PjM3xUWnTgyS+hDMj+&#10;tJaxFsnjNT3IHP8AdXgj/CpbG39RX7DUq2Z8tGLtdmjpkH3c/wAIrU8r5OaqWS7MjvWrgdKqNS8T&#10;KUdSvBbfMQ3zAVDMm2XgZrRB2pnvVJ1+esalVJFwgyu8O5cbapTxBDwtan8OKhljDHgV5VatfY6o&#10;RaZkrEeh6HpTxbBHytXWgyajZdq14dWqoas7Yrm0K8nJGe/X2qldQ7n4NT3kmEOOtUQ5PJYmvzDO&#10;eK5YOr7KELnsYfBc6u2WLa22Nk0jwNvFMSd075+tXFnSVFJ4at8t4voYiLhP3WvQmrgpJ3RB5IAI&#10;70/y1A5IFNmuBn5QKhJz15rysx4ydOThQ1LpYK+siwPLPQimSwCT7pqFQKUsV6fL9K8WlxtjYyvK&#10;OhrLAU2TyWgkt84GSKxbmEwSYXpjjNdJbsHhx7ZrK1CDzHXrx0r+kMlx/wBdw0KvdHyOKo+zk0Z8&#10;b4yO1aUHMJOaqR2TKvzetXIV+Rl9q+jVeCklc8505WuyyDlY2FTrdArtPHFU8+XCAex4piuC3Ndi&#10;kY2NESq8qA/NUFyGS53etUUuWiuDk9OKvTzArEz/AMWaOa4WZQv8F+eOKs6dKoUACs7VX3crnnpV&#10;nRchQHzkV5tGf+0yRbXuJm5ExrRt5wy9fm+lUVA4I+73Hep1yqlkPT0r10QaG5X4fp6Cp7WMwkhS&#10;GU9P/r1nxShuD8pqeOcx1SYjTPzZ9qgaNoiAcFR0xTkmDdD2pQcsR+lMkcDuyRwe3vUsb84NVVYq&#10;/H3verCjPzDr6UAEn3vp096egzyOlRyjvUUUxDYPSmUWShTkfMKlRivNIHDpk8Ck59qBXLAO6oJc&#10;EEHINIJNhp7gSJmncNilKe5xSmXDJmkmXd7VA3zDI9am9gLJYipQ+6IgdaopMSpUnmpI5uvSi4wu&#10;fvB+1Vi3epZmyjr6VXHzDNQyR7DdUTLjrUn8VQ39xHa20k8hwiAsfoKTLSEBHNSJVeNhIoZSCGAI&#10;PapIZBnBrMtale6+9mmwNU12vyms3TL0XXmFSCEfbWM1ZlRMH4mWf2jQ3cL/AKtg1eRpgNz+le6+&#10;KLb7bo1zF1JU9a8MCsJcHgg4Ir4HO6bVZSXVHtYV3jYuRKatRoSOahj6g9qsoyjoPzNfG1Xy7HsU&#10;1csRKPerqJVGBstyc89qvQtkctXxeYVpU1c9ajBSJVXDZPSpVpFG5amjjzXx1XMKktEegqKFWPC4&#10;708R1IAF60uRXk1K06jvJmqhYZsHUCnqvpTS9IZwOlYNNmvKiUtjpUUkm2o3uhVaS43d60jBvYdh&#10;ZpgOlU3m5oklDNUZ7ZH617GDwjrSOerJRB3FV559oNLM421mXdzjvX6NgcEkkrHhVq1iO8u/1NY1&#10;1MW6nNPurndnnpVN3BYAdPWvtcPQUFoeNOpzbkbvuJw/PvUMj/NgfpSyMR05qBjuJPf0r0LaWFEt&#10;W7FnArdsVxgd6xLTkZPFbloenGPxry8U+x6FE1VwiVIqbjxVVZd2B+NXbfDN+NfLYifLqelFFiKM&#10;9quJGKbAu6rG3DV8fjMba9jtpwHRjcy1fgj6VBbRfdq/ElfFVarm7s7LK2oLHjimPEKsbaay1yp3&#10;0EysQCec08L7U4LT1r0KFVp2M5K4yNQHQsAVyMg9KvmztpuWg/74LD+VVyisMClhl7HqK6MRLEUo&#10;xrUpNLyOdqMnytEVzpTxruhPmx9xgbx/jVbA7447AkGtqCXPSnzWkd2oJAR+0gGPzr18FxFJJUcW&#10;vmv1OCphkneJ8Z/tW6ZJa+JPtbROgntgscwHylh2Y9zXi1loktxpmnTCTEb8z5PTDDqK+4fj74bi&#10;uvh1qMt/pjXcNqQxk/ihP94H0r4s1PydI08JHIdyyrHIpY5PHoe/6V+xZdWWJwt1Z20PErR9jUjN&#10;bfqfamnSxXVl4Slgk3xYAD56kJ+ldDdjcAn95sV4j8E/HyeM9U8NabZRSR6VYxMs0uTmWQnjGegC&#10;8e5r6JvtBgR4ytzIjc8soOMfSvksXjcNgcVGhWlZtXPVSlUjePU4q809NVu1kmRJbeFwY0kAILDk&#10;ZB7Cn3BPU/MfWugj8M3Qs4zA8c5Ybsfcbnnoa53XruPw5FLNqccsUcUTzbPLO6QgcKvY5r1MHisN&#10;mFVU6FRP56/ccdZSowbkjh/E3xBsdF1200gOZLufc5JHyxoq5ZyeuM8AV49q1uvxS8RR2cX2l4/M&#10;O+SPO2JAfnduxPoK3PA2mXPxF8Zanrt+Db2bDy2QcNsHSNWHIz3x1r1m00yz0S2+z2FvHbRJ0EQA&#10;HH94jk173uRtGK2MUnBqcnqUYbO30qxt7W1Qi2gUJGCdzADjoOMmqrsSSQelW7uT5sfjWe429K2i&#10;r6s45SbYpcHggYwf1rC8Gyj+yiFAGHZfyNbuGHU5z6VzXgxv9DuB6Ttj2Bb+dYyS+sQ9GJv3beZ0&#10;Mj7+aQAHFIvUUpYIrGvSi7GT2CQ7hTW4zjB4x1706Ntw+tSKnBroUrHO0QD5RUa5c809yQwx81RB&#10;SRkVopmkdCcGhn3ZI6VEXxwDyfanNgDI6ZqrpnTFgZCBxk0sUnQdsioyTtOOPpURYr3q0kVc0VlA&#10;GAM0qyHis/zivU9euO1KLjk7jj6VDgNS0NZLg9O9WInB6mshJs1biuBt/CspQFexp7vmYe9QyEDp&#10;k1Gknzck04uegauSUB8xDICOlRiQng8CpWOUyarlQ23k1yyjY1TuTqQetSIOg281EpyeBU65zk8Z&#10;6VhJGqJUJB44qzHLg9arhSelTxwN3FcsrdToizRtZS3etKOQVl28RTFW1JWuCcYyNoysX/MG01Uu&#10;Zg2c9+lRyzbf5VQuLgN3rmdHsXKrYLqUVUgQzuagmn8whcmtTTos7SeDXdTiqcL9Tju5y1LtvAI0&#10;5p8gx0qQ4XrTBhyBzUq+5vdW0FSLc3PNXoLTdwRzTLWLPWti3hC814+OxfsYvU3pQ5isloVarcMH&#10;TIq5DbbzyKtx2gXqK/N8TmtWc3ys9RUkjM+zMRxTGtiecc+tbn2dR2ppgArgWYVl9ovkiYa2oP3g&#10;RQLX2rXMBpv2f6V0xzSvHqT7NdiiluMU8Wvoc1fW17UhgI6V0QziaauheyRQ+ye1SJaDd0q2gKn5&#10;uamjK9a9mGcRlHVmbp2IIrXHUVM9qNtTDAzTmYVz/wBq0+fVg6bsYN7YeZngVhXenAdE/Su0dAcg&#10;1mXdp8+K+owuYq2jOCVJtnLi2PTC0phZf4a2xahRyKjlthXovMqUd2T7CRkJG2elXLZO9WRZ56VJ&#10;5AToMVxyxlOppc1VNx1HK+OlBORjvUZOxqN/evKxC5jphpoS7sq2eMUVHjnBziivm6qkpbHdG1jy&#10;FNFFrYhdgYAfjXnPxDsVlhlGB09K9a1edIIckgY614t8QNeQJIgOG9M5r9kwUnVdzwav7pHz94h0&#10;E3d+4jBAY9DzTLL4dtcyZCHGe9ei6T4f/tC7EhTPORmvRtM8HpEkZCZz/smvXljpQmqcehyRwsKk&#10;eeSPK/Cnw8+w6hGUiKHpxwM19MeCNMFjbRFs5x1rB0vw6lvKjMmMHd0rt9OKwxoMcCvPzDF/u9zn&#10;w+Gj7a8Ub6OAcin3Em5c1Sik3AdKsM5ORs9O9fmVShz1efzPrIz5Y8pmXRx0PXr7VZs7sxABj8x4&#10;NZ96+wnOKqwXh3ZJ3Gv0nB0ObDpM+bxMuWtc6G41EDpWdJqWG6mqU9yp6kj9aznuA54P51osHFK1&#10;jrhNuJpza0qqdueveq8OqtIxOePrWbIu8ZYjFRRlUfAPGa2hh4R2RnUbfU6iO+D884+lOa7O3C+9&#10;Y8DbinZcVYMjBuKmvRk1ZGdKSvqXJJCByaz7nLfd/Wpd7M2SdwA6EVVuZwueh49K+cqxjSfvPU9q&#10;nea0K5hAHJqMsHcqE9s+3rSSzHGFbn6U2K3YjIU8iuF4mEXudEqTaLkawxtnv61ctr1DgDpWYYmP&#10;/wCqr9jYMemfxrnrYyCi9bmXsX2LjkNzv4qjcxg9txrajtBt6UPpyPXjxx8oPQ09mjg9VtDJGV56&#10;1ylxp4TJATC+oGTXpOpab6DtXLahp53EHrX12V46dX3bk1KcUrnHCLzJdpq15J+TAxkdqvRaS7Sc&#10;qR71pQ6GWUHd+lfbQqqOrZ5kkVbWJjHnZ2z+NaFnYt1BU/Ump7fT9nylcVoxW/krg9OlOVbmMdjP&#10;fTi3BXJB5x0qKSyWJht/GtsNt4zkH0FQiy8wMSDmrhN9TJy1MmMEHaTg+mP61oRSnZheDx06Urwf&#10;PjHB6+1JtxwOB6V1qSZm7NkV1I45Bz6e1VUyG4JxU0sirGO+elRI4eTB4ra2gBIzDpzjrWXf3J+W&#10;TOM9MVekbauScd6y7pUu12g4C9BXHVSVmdNFXuie2uC7Z35yefTmtOyuZIhgAtk9hiue02Q7jGQe&#10;eQBzk/jW7bj7pbnb6965a8Vy3RirqXKzUFwwCnnmp7aXe4HT61CFEkPT5geKntbYk7hz9a8GpNJn&#10;pQg+S5tWcjDjNascvT2PNYtuxUYZdhHTvnNXluNorz6kuYz5TeRQY8n9KVjs47VTs7z5KLq7ES5N&#10;csYOZLbiOmbzH2ipIpDEg57VjNqO0k55PSk/tHzSFB5/Sn9UknexSqo1ruWJlLF+fSufv7lQ7Bf5&#10;02/vimc5wOnHJrmLvWF89wp5/wA9K9XDRUAc9NzbeEsiPkY/WqgnZP4qSK7zEhIPGM1HM2QM8V61&#10;OSbsjJyHG6DNV+1ucAZfOeuK5+STa/WrttdeX/HXeoK1zklUsbSS5HHHatC2Uy4Ltg+mKxbWcP27&#10;etakVwWbOcY9KmceiFGSe5prAhUZFIjiN89qqJPhOeKaJ92QDkiiCaRhPV6GtHFFe8jAPpVhE+yn&#10;Djj1FZVsXt+QTmri6kqxk3HCKCSa5nCVWfLHUV+ValmfUYndreR0CKm+Q46D0rk76X+02cPvWOZQ&#10;3l/ToPbjiqWv3c0ttI8LkzToJHAGAI92FX8ep9qzJNVln1eG1YvDbSlZJJI8/wCrCqMD3Nfa0aKw&#10;1NUonmznztyNbSLCY3YGwJbgDzHJyWY8GtvTltNDsxf2wjTULqdrSxiPILDcZZ2HdQOB6mufu9Ua&#10;z0282W7xkyjyPfsMfWt/SNDkso9Pur+PzmhkjjVF6LGkP3Vz/CGO4n+JuetddOaV2zJpu0f68jLu&#10;be4NhqL3Eo86GWN2iByVjCgYA6bix69qSPU7YpPPdlNPtzzJEg3SSgEbV457Z+vNXr/SbbQrKe7u&#10;BJJvG4x7iWZmbKpnv8wBI9Kz/hrol34q8Y3iuBLaQStADjO5+Nxz7ZNEal5WR2cvLC72PSND06PR&#10;7CO+e0jtLexiMjlwM4PPX+9iovCd1c6xpU+pSgpLekmJCPux9semas/Ee8XUJ5PCVpv8tTAbyRP4&#10;2YszJnvhe1dVpOix2NraQKMABQqdlA7YrKp+8b8jWPuU1pq9fkXdGtzYWEoGfNmPlpjrj1reSKO0&#10;gjjXhY8jj3qorxWEUlxLxFboT684oa6ae3iymx5FD7PQmqk+WKscqV5F5lZbeNv45MknvxUn2VZ4&#10;thGeKZEjFEMhyUXAFaVogQOx7ClPDU8VF0qqvFkuo6fvR3Ry19oUtsoKvk/3cVlSCSA4dCK7+RVu&#10;HYH7idayNZs4xsZhkyZAHt61+W5v4dYealWwM+Xy6HtYXOJNqFVHKG4IHBpDdAdOK6FPDEcsQYjH&#10;FZdz4f252O4+nPf3r88xHA2bYdcygpejPZhmOGm9zD1HU3ijOK5W58YNFNyeK6rU9OaLyl3580kK&#10;SBjr0PvXBfYoNa1i9tIBI8tpK0Dxwrl94HIx0HHIownCWZSlyzoM74Y/CxV3LQ1T4oVxwf1rM1TV&#10;zLGQh+c1lalpsljOiReZ06SdTjr09PXvVSUSWEYnvGCHbvUHoR9a1/1exNKt7OVNo6Y4mk480ZFy&#10;K0uZLgGUFM9K7nQtKx5QcfMw79K870LxyviS7jtYIjcTq7yOIACyxhVAGD/tA16p4auJLm1R5o3i&#10;OeARyPwr9EwuRYTCThUqLmXfzPl8ZjMRJtJ2Ongg8hBj61KrLbmMkDLA8+lEDebBkH5h8tRXxxHG&#10;SOc7Tg8V+jPEwp0r0tkfPxp+0l725owKt1EQep6VdtYfLzn+H9az9IclFB6g1uIgVOayWI9pHmTB&#10;w5XYLUbX5rQjyyLVEEK4xxV2JsRjFKGI0tcmUNbj5H7VWJ5zTmJPWo686vi9dzeFMGIU4ByaaeOT&#10;SnA5HWopJK8mpjFFXudEaV2EhHaq0sgzSSzHnmqc8xPAPNfK43NFBN3PQpULsZdANwOlZy8damku&#10;GD4Lcn8qhJAzzX41m+Kp4utzxTT89D3qMOSNmODCgybPaoTJjpVW8uNq8GvEjF3Om19DSWQN0pd2&#10;Kyre+FWxcZ70nBp6kuJa3fWjIqt549aje9VcAdalQb0RDXY6C0KrGv5Us8SdRzWZaSyOg3cVf6Jy&#10;a/oTh/E4/wCqwp04WVkfLYuFNTbbGMAV6VWUiMnNTmUDpVZl+Y59a/VMBgq0Up1nqfP1q0PhQ+U5&#10;4/u1GuaHO3B9akiU/n19q+jPNM+7G2XNTwXIurBFc/vI2455qPUlyBiq1qQjAnpXPKpaRrbS5ZZg&#10;6hTyRWraomARw3H0rGXiate34hwOlcGFb9tOQ5aJIvxBoyxHIHB9we9WdpVSEOd3NUYpD0ycirCO&#10;F9q9tTMSdH6g8FefqKuA5wD1rOLlSM+9TibnPet07klyKQ/dzzVkHeuQeazVk+bjt0qzFL0PaqIL&#10;DSZfB68HPv6VYhm+Wqko3/MppyS4poC/uEi1Uk/dyULOd7A8f0plw25Qe4PNO4y1DKAxDcj0p5l2&#10;8HrWWtzgg5qwJt45PI6e9K4WLwlD9eKXeU4BzWf5/wA22pRLu5HX0p3Bk0xLZI4PcHtVUyhkxjDe&#10;xqSR9wzgZPWqMzFJOaTGPL7Xp6OKqySZUEURTALzU3GWJZMNzUattJxyKJGDVCH2tzUt2FYtK9Mu&#10;7aK8tpYZAJI5FKMPY1EZOc9qkEnGTU3uitirbW32G0ggLlxENuTzkDvUbzeVKH7VYuHCr1HNUZTu&#10;Qis5spI0ZCJosisix05NKeUIcq7buauWlx+5weRVTWJ3jg3xcsDUSdyloWrvEkLjseteEarAbTVb&#10;lDj5ZDXtiXIlTB9K8j8ZW/k6/ccffw1fJ5xDmjF9j1cM7MopJtTJHH1qVGLuKo277xg9Ktwthga+&#10;ErQse1SkaMHHSrsRX1qjE4qeNt3Svh8xouomrHt0JI0IZKsiUL3rMjZiwC5f6CprlJrZA0sLop9R&#10;X53OjJStY9dSXUttcCkN0MdaXT9Hmvoy8kggj7FutOuPDV4qu0UizD06Vn7OPdD9pTva5Vku8Z5q&#10;vJeAZ5+vtWffTzWbkSxvG2cYYYH51ny35boeprqhh5S2RqmtzYe/HrUJvd3SslLgleRn8aVbkLwe&#10;texh8rlUautDlqV4xNUzFSc4ppnGOvas8XII5NQvd7UOPmr7jBZYqdtDwq+IutWWrq6ABrFvbsnp&#10;Rd3ZUEk5PoKznl3g4JOR9MV9nQwygjwKlZz2Bn39+tMyW/HpTcEtXQeFPCF54svDDbFUij5kuZOE&#10;XPauyU4043k7GSV2c8ykZqAp83WvcLb4K6RAgN3qF1cYxu8vagP49auv8FvDmo2M9tbGe2uyD5Uz&#10;SEkMemR3FcKzChKahF6s6lTnFczR4ZbnFacE2xfWtqz+E/iSWR0lto7bYx5mlAzj0xWXqeh33hzU&#10;RZahbtBLyUI5WQDup7/Q1nVqUqknCMlddDrg7JMuW5LdDWvbfKoNYtjlsAfKfzrprPRr6WEypbSu&#10;g5OFJ/LNfKY2nNp8qbPUpyit2T27DYDVuOMHrVGBTH8r8MOADkH8avQNjqa/L8dKXPaWjR7EF2Li&#10;YRax9Y+IWgeHUP2/UYbaQYADsBk1rAjZzXlfxd+DNv8AES1Ux4inVsmTqf1roydZfKrJZhs1o+wT&#10;jJ2sep6XrlnrFqlzbSrJA3IcHjFXVdZBkHIrwrWk1X4XeA0jgt5ZI4Fwxi6kD0Arsfhb40l8R6El&#10;zdZjfHSTg/rXvYnhTmw31jAVPaN7RW9vvOH61yy/eLlR6JgUqLufArn7DxlpeqXEkVteRSsmc7X/&#10;AE+tc/d/G/wvZ6vHpq3vm3TS+SQo4z9a+bpZHmFTnapP3dzpdWDtZ7no/QcVXlUoQw6ntRBdpNDG&#10;6nIkGR0/lSufzr2MJQVSHsa0dzgqy5XzRHwXGDWgjBl3cVgys6fMnzHsg4/WpNM1uC8iDxyK6nj3&#10;BHUFT0r5vMcsrYOWqvF7M2p1VXV1uiT4m+JLXSPhrrJ1GET2RgMcqEZ+VjjofTtX5x+LZotf157o&#10;ho4QBGAOCVHTP1r718Y6tpvjbwrrmjpPhmWSzm45RwcEY/vAkMPavhrVdBaDUxZC4Bu0maOdG6ZB&#10;4wfQV+ocFVZRw86NS/Mn17W0PFzKjyQUulz3D9luxtbXSxKiOlyb+CMk9lJz+Wa+ntXlZ7iOFerZ&#10;B/E18y/BK7NpqmnWMciFbi5WaQKOAF4GK+k45PtGtyt2hAJHua+a4poShmMqjf2b/jax6ODnGdKL&#10;SNcuEQAcAcD2r54/aL8aanq+paf4Y8PJJPMWPmmLqGJxtU9sd69S+IvjKXwzpSG0RJb+4cQwIT8o&#10;c9Se5ArgBpkHhH4geFxqB8/VtTKlnYYChjwFX+HJBJY8kV0cK5cqV8XPSbT5dOi3b9XojPEpzcYd&#10;Lk/hTwingLw/baMHEk8PM8g6NIeW/I8VYu379/SvW/HnwlfT7CXUdKMk2wNJJbk7mOeSVz/KvN7X&#10;whq+qNuS08iM/wDLW5bYP15r9BdaGFgpYmaj6tLX77/geO5Os24K5ylywY5qlnL4Nd/J8Lbwpk6j&#10;YiT+7g4rA8U+CL3wr5css9td28vyiSCTJB9Cp5H1Fa4XNcDi5ezoVVJ9v+Hsc9ShVprmlFowl+5n&#10;ocdq5zwbAV024fOS8xPpzW/cvttLhicFY3O7twPSsrw1EI9Kj5JyS1dsv94j5JnM3oamNq5qNhuG&#10;BUrdKFQbj6Hr7V1gJAhU4q2EPpTI4jkHtVxYwcUcwrGe8BLjGBUZt9oPXgVpm3pk8OEOMmrUmxpW&#10;Mh1w2BljQy9quSRfN8vH1qCRc9VOfYDFbKVzRMqs2OKjwT1p8iFWzUTkjGK64u42NZz1HAHWojJk&#10;85GOvFSS42n5+47VUbDHHfj6V0qzIbLqXAO2rcU2V4PrWUsu5cL0459KswzenQ9T6fhScUK5rxTD&#10;pzkdasct14OfWs2OUg8HcPWrcYBClq45QGiduc4pu3PXinxqW57VKtsT1rgqI6IXI0XmrSLvx1pq&#10;Rjpjk9KvW0GWxXm1J8p1RQtvb8Z7VoRQDvT4IQVxjiriW/Irwq1dx6nZCFyFIM4IHFSNBtXJq3HA&#10;V4ptwgCYHWvN+ta7mzh1MS7cjgDmqLIW7Vpyxk80xbbtXUsUkcrptmdb2byOCRW3bW+1AQPzqW1s&#10;zzV/yaccWpvfQtU+RFBxntUaZD81ea2PFMFsdwrsVWLRHKWrIZrZii3MKzbKLZ1ratE34r8/zzEJ&#10;xcEz1MPG2rNC3hG3NTFfRaWEVIR3r8+b1PQuRc+9N2ipW60m33oGR7RRtFSUmBRdjGBfejaKftow&#10;KLkEDR+tM+6atMvy1VetIiuKtOzVdpdvSnCQdKq1y1qiQnDZPSqsuW5qyzDFQt0rop16kNExKK3K&#10;jKeahMZarbgHpSxxCtHXqW+IuyK6W5psiba0VQbeKqzKN1VSxNSM1qZyirGbKu1ue1MB+U1NcgVQ&#10;Mu1tpr9Bw6dWldnC3ysuls9KKhScUVhPCczuy1VPEPFWq7YpAW4rxfU4n1PUjuJ+bj16122vat/a&#10;EzwISRk5I9P8araTo6+eJGT5hntxX6Rg6Xsqai9zzMTNTldbE3hzS49PtB8nzt1rttLtSy5xwKx7&#10;DTmaXJGR7111pEkSbV6nr7UqkVTvI51V50oD0X5hnsDmtG2tz3qCBUXl8A+lWEuTt+ThffrXzdar&#10;7efvHoU6fs46bltEWJuSKkkkO3AAzjvWa9wI+W5x6mopdQBbnHaqpUHPZGr8yPU2ABY8+xrEFx86&#10;4Ozn61a1C/3ZIwR2zxmsH7aUkOK+6wNJwp2Z5GJSlLQ3GmDx8sR+NUDKqtk5IPSqh1DIALEUG4Ur&#10;l+p6AV3OnbcdN9C19pWTjGB71JCqyMx7etZrSouCzcUsGoB/lQnaOuKFTW6RM2dDFOsRwBke9WDc&#10;B+B1rDS4d2B/hHTnk1ooWCAj7xrixD5EKEbsuefsXk1QlbzXwpqR0aXk8CprexNfm2aV/wB64o+t&#10;wcEoXGW1r5u3itm207pwMfSlsrfbg7eK2baJa+Vq1WdckUo9GDbcCr9vpiovIrRiQdqkkXEXvXnS&#10;rSejMPUzJrcJ04piW2786kmZy3IqzYqX7V0U6c5sxckijLpHnLxHWPd+EjKclBj1xXolnYeYtXf7&#10;C85VAHFfa5fSVFXRwVKjejPHn8LHfhRx9KuW/h8ouGXAJ4OK9ci8MIOqfpUd3oCKMYr6JV29Gc7a&#10;Z5HceHmUlkH51ly2L8g8CvVr3S1VelctqWmRxk10wrXMpWOQWEx4wKkWPtnmrs67FOBz0rOySSRw&#10;Bz716NKo5LU4JMW48uNMAZOKyJw5YYOB+taEsu0bc/jis+ZstkHn6V6NORFyBYPMIPOD0o+ziPn0&#10;6e9WIHcvgAYHFPEXmtyenPSuvmdh8xmalCRBhcY555rnyxgk2kY/HNdjcIrLtIG09eTxWBPYCV3d&#10;QAOnTPP4dq8/ET6HpYRXlqVmQROkgJJz69K1LZyVGOnvWJOZInIOcc/jWrps3mIUPX3rjp1faw5e&#10;ppjKXs5KotjYEhiwzE9exrTs5RWNcZjiOPWnWWoKGAZ89OlfNV5+zq8sj1qVP2lLmidOh3kEdQBz&#10;TZpT1GMUyyuFmT0ouMMuF60U3GbsjhknF6mhYyZQKDk0ahI0kZxzWbbTGAnkita2YPDg4LfpWk6b&#10;pzutjnlZqzMO4LKeVPPSpII5ByRgYq+LX7RJjZV77D8oWuh1O5x8vKcd4gnMUJYE59e9cRb3rS3m&#10;CwJHSu/8Y2flWjtwMA4ryvSlZtWwSdua7cLS57tBWqqMD0u0jLwoe1RXRK8Zq5aFY7VVPX1rPvT2&#10;43H3NdVOFnqYe00M2WbcxNW7aXe+TnFVpogvQZz6VLZN8+CCentXqw2sc8nc6KzhjCjGPxrQUrGn&#10;y9c96x7bcCAcH6mrkc5c7Qc/hQqbbKcl0LJudy/eNXLGFx8zDk1DBbjcua04iQnH61pKKtoRFNvU&#10;k3rsGwAtWJrN35l2ump86uu+dhx05AH1rSLLDNEeQJJBGMcHk4J+grK8R3EEfiPUWso/3cZSFD6k&#10;BQTXqYDBr+M0ZVpa2MG2nmSZJdUH2a2a6jilY4ACtwAPYLXS+PY7FDYS2CCC3ktF2EgAjc24uR67&#10;QuPrXFfEt5tVktNKjXeJrjfIsf8AdCqvT1re1pJ77Ubl75wioPMithysUYXakZ7fKqr+Jr2ajtTa&#10;63OBRcal+lgsbwa1stijhoSsikjoB3Feh22bpbm8vDiwii8wIO4UZJH17Vyvg2xmvYruPyPLd4ii&#10;3H/PNAccZ71o/EvxFB4d8M2+mQH97LEoZP4hEDgA+5rz6j5IXNaKcp2OM+InjGW41GCzsgJJRtcA&#10;DI81uF49QPyr2n4PeFk+H3hKS7vMBoYGldn6tMx3Mc98CvF/gz4Vk8U+LU1K7B8q3bzuecuemfev&#10;c/iBNJqGjyaRZEBJmS2VgMfMx+c/gOPpRRbjB1XudM/fqRpdFuQ+A9PGtW0WtyJxcubwuw5bJKp/&#10;46Bj2Y+tdS0jJKCcZY4GPQHvVezT+zrCGytYwIFWOPB7IvQfpT7WTzrmQ8bY+tdU0oxSQRm5tt/1&#10;2Nyzto76HyphvicZkH+NNiQTXJkbqefwqC2vAj7C4Bl3YHfbUlqxiuG39W+6novT86u3NFHM3yyZ&#10;rwxb3wKuF47ZQZCMSkIuTjLEdB71FZr5ShiPmOKz/EOnvqeo6RHkpFaTm9cA48zarALn3Yg/SvSo&#10;w2PPqTu2S65qkejWF254ZdqqOpYlaovqA1G+jt1BLpCGY4wAT0/Oq2vYv7y5Q/PHGwfnoAq5zmrH&#10;ha7h1XRrbU4kMYu4kb94MNjoM0neo7dDoSVOPN1saUlwq2BIbkArn3rAv5yYpcPs4Y59KdZyvJLP&#10;azB0O8uF/wBjOOvrWZrLmOOWK1QXcqSMrRyNhWwuMEntmnUioCpNtnO6rq8NyRZMklzal5HM0RIl&#10;+XG5lPUZzxiuV8BeEdT8K2uoSXBUalq94b15DLl4mK/dwDyQvy4PAPNaTX2l6Dcyahr2s208zXEk&#10;lva2cigxx7VGzOOOa4HXL281vxPJqek3ojgjO+S0F02WG3LBjnODkAjv0rlniYRaUHdnoU8PUlF8&#10;2i39fIt3fiKbxDd20NyVldYpEMsQ3ysyNtAwMbQRzgU57K68ZadZ6NCYEWQSRGd4w7gLzkPu4wTj&#10;3rm9DivLS+Bu0i+0ws08X2Y5QDqY2AwevGeprqPCrP4a8Rxag6JaaaLdmeQAjLkqSQPT0Fea5Qk1&#10;7TZ7nVJOF/Z9Niv8L/hpe+Cdb1GfU5IkhVACVk5lcnKqpHOM8kV6Nba1Hf6gXbEdwv7ufy92wOOw&#10;HTPvXK6v4ntdUzcmOR1mZUV2O0L/ALYHrWjaXVzawGR4I57fdnhfm3nqT9K+cxlemoexi/dR2xpS&#10;qS9pNas9AsLgrg/wnqKu3Sb4SExtIziuT0vUpvM/fMI9x3EZzj2rqbGT7RhR64zXzdHMdXh2/Qmd&#10;B0pczNHSEwvOcetbkRGOaoWsQgPtVkPkcHFe7DEezhZs5JQ5pXRLtAfk1ZRsIR3qh52eTU/m4DGu&#10;P69FXaZfsn1JXkOKiWXFQm4z3qN5ht+9Xg4jMEtbnXCl0JjMADk1TluSehqG4uwBwazZLzJ4r4zH&#10;51CD5Uz0aWGvrYtz3Ozod1UzcgtzVdpCe9MJ718XXzKrWlfoejGjFItNddeAcetQTsoG5fyqBpQt&#10;RNcD1FcUqs6vx6mihy7FlVeb7tVb23l2nKFvpVrRpRLcGMelbktoGWvtcr4dhmWG9tBtM86ti/Yz&#10;5WcUnmx9AfyqxD5zdUNdQumLsJxRDZozdK9uHBU3JKU9zmeaR7HNSi4ReAaksLKSV9zg59DXSnTw&#10;cZAqWK0CGvqcr4EpUq8atR3S6M87EZs+S0SG1tCqA9qmmjOEq2VwqqKGUY5r9nwuBo4eKjTjY+Tq&#10;1pzd2zOaAheKY0e3mtER56iq0qDBrvkrI5tyoyh22kcetPRvk4FIq5cg+lOA2pXM3Yuxnagdof3P&#10;FU4nDqcfL9ak1O43A+xqjE+GxXBKXvG6WhdjkzLWtBNlMDvWAXIcMOlXre4OAQa48JP3pESRtRON&#10;2atBu2ePWsiC6HerscwYY9OnvXtxlcysWpW3YxTml2uRTVIkUg8NUUjYk5710KQrXL0b7kx3XvUs&#10;Egzgn5T0rNin2v1qxFJtOPXpW6dyTSEpjbHaniYP071TuZeAahjlA71RNi+9wevrR9o3r+NVGm3A&#10;ioTNtQnv6UriLE52tx90jinWt1uIBNUpJvkXBzUAmw/BxRco25ZtvzU6G5+btWdJLuiPPSo7ebHB&#10;6r+tO4rG0x3KSDxVOVw4yTk1JFMGTGapzoUbPQHr3xQwQiT4XaetCSdqrbyQSTinxv371CaKehoC&#10;X5VqN3poPy1GWz1qJOxSQ/zTt+9TxKGXg1XxlOKhsY5EeRJH3hjwfSoTuUyxdoZkAXghgePSopG2&#10;Pg1awV471WuE3MDSkMit2Kl0qZwGjwec+tNaEo2/b1olB2ZFc7kaJFRwI5vl6V5v8Q49uqxSf3kr&#10;0OZz5lcL8SoWVrOQ9CCua8LMVzUX5HoUtJHFQSFXrSQ/Nt4+tZAbEnHNaEZZlACEn/ZGTXxdeNz1&#10;aTdy9FIKtRydAudxOKg03Sr3UiRBAxx6jH86mSC4sb+JLqNo3LDHofxr5zEQpTclFpyS2TVz1Kcm&#10;mm0dbpNgtpECV/eGtUTeYgSQB0/2+cfnVWI5iFSL8vJr8Lq4mpOrKqnZ3PYUU1qSH5QAPlA6Yp9R&#10;bSf4qkIJ71xttty6lWINQ02HVbZ4ZUBLDIbHP515FqcT6ZfT204+dGI+o9RXsoOOnFecfE+x8u9t&#10;rlABvBRsetfZcM1VWxKwlTVO9jnqtwi2jmkuvpT2uRwazUY/5FX7HSb3UXxbW8kv+32r9hhg6dGP&#10;NJ2R4dSvOew5LroKi+0krg8VeuPDGrWal5bOQLjqB0rIdXLYCFj9DXpUFSlHmhJP5r/M82q6nVEd&#10;05LEDGPWq7M35HBqeZcNtKFMfeB61AEJbG7mu3Q4bMuaVYyanf29pAMyTOEXP6n6CvfNF0228LWI&#10;tLTJQnMjHq5/vE/0ryT4XxD/AIS2Fm58uGRua9alnO0gnp1r874lzGVKosPF20ue7gaKkudmo99u&#10;XI4PqKZBqAiuUZPun9KzYJtzOPyqs0zBnyMKD0r4SeZzjKNRM9uNGLXKdql19shcSda5X4gaGms+&#10;GrlSubm1QzwN3yOSufQ9xWxpU5KDd3p92DcI6KflIK8+/Wvr6OJ0jXW/9bnBKnZuJ5B8NtOi1rxJ&#10;ZwOmYsGRx2IFfQ8csUMQVFVEHYAAV4B8GH+z+M5LdsgxxSpj/dOOte1z3BXnPFfbKqsN7zOCa9pI&#10;w/G/hi3u9PkvbVPKuIzubA+9ivNY7j5Rnr6Yr2dLhZoNj8qetcH8QNKsdNthPbR+U4Ofl4GPwr4X&#10;iHLqddfXKVlpqj2MBXcP3U9TBW4G3FDXNZCXw6Zoa796/N/ZH0XKaM4iuRslAdPcZrgfiN4D1DVd&#10;KVPDVyNMu0/gzhD+A4rq1u8cVPFdDp2r1MFj8Xl9T2mHk09u6Mp0oVFacbo+c/CvhPxr8Oprm5u9&#10;MOoFizN9lkByxrzC/wDFk+leN5Lm60eW2uFbzFh2/db+9z1r7mjuFK4PT0rgPin8MdL8WWUt+ttj&#10;VbaJnikjALMQOFPsfSvssu4pq1K8aeLgrN7pfmeVXy+m05w0fqznfh74z8UanrulXdzEE0uUeVgn&#10;kf3Tj+de+PINtfC3w98ZeJrjx5Z6dJevZxxSgeRcR7QMdetfaEerxJbxR3Eqi4wAeQMmvex2Ek8Q&#10;p09V5I8yUmoJS3Lk02GxXK65oV5HdTajo0myWQ757VzxK3dl9GPcd62ZrkNyr8HkGo2u8dWwtKrh&#10;4VaPs6kbp9P8jlo1JQnzRdjy6/u73QtVv75I2jm1IrJOj9PMC7CGz0zjOa+b9eilHjm738StMSiJ&#10;kBge9fT0mrCHxtd20/7yG6VVVGwQMD0NeV/EbR4h41a7t44yixg/Z06r2DD29RXoZfgI4SrKcNmk&#10;vPQWPxXtaSUtzX+Ctmug6hZy3Y2XUcyrnJOFJyfrX0Npmqwv9tlNwEMkhy59AK+dfD2qtfXelfJ5&#10;EjHDYGMELxn3I5rsNSvNRsbO5n/5ZnhCfmBB55xz0rwc+ympjK7qU7u6S+S1Ztl+IiqXLI8n1z4r&#10;31t8avM1kyX9rZ3bC307zNuVHKn0Ga9AvfiDP4i+Lej+IdaEEd3FcqsduPljgULhVUH+EDknvXkG&#10;na1pGufEuS+voHnvd/zGZRjco4JU8YzxiuyitRrXj0vLmSeR1kXlcKoGCx/DgCvr1hv3XJFJLlSM&#10;KmI5akW+7+4+17jxlc6lGshuCEZQQFO0YPWue1LxVZ2K5uLqOLB/jbn+tePXOt3ckYV7mYqFwAGK&#10;gfkayJpiW5GD9civgY8HVsTN1MbiHL72/wAX+SNP7Rp01y0oW+49B1j4moVePT4zK3/PR+FH9TXG&#10;6lq11rMwlu5TO2Pl4wq/QdBWWpLEE8kdKn6ZJ6V9lgMlweWq9GHvfzPVnnVcVVxD996diDWJNmj3&#10;JAwZBsHPPNO02NreygQ9lGcVX1hN0VnCc75pd3A6gcVfRR5m1R8o9674rmryfZJHI2PCkdOc1IiL&#10;yD93270yIZPJx+FWIVPUDgV1FLUlSMgMe3NWo1H3e9QDpjNWIjzjPP0rJlkioR1H60x0HSrJAIqJ&#10;wFrSJNzNuEAJI5FVGQKoFaMyfL0qnPH19q1Hcz51z61UYk8Hv19q0ZEPWqJXGc11QZTZVfKjscda&#10;hc4TgVMwDdOM9agk+9XfDUybsRqCMg9DU0L7mBB5Jzz6VD3z/D6VNCSWCj73rWrMOZmhbjnbWlEp&#10;dADjGaz4Ox53Vp2iZ61xVGdKRoW0W9eeKvCIFTxj68fyqO0jwozWhFH6V4tWR3wWhW+zZ6Dmr1va&#10;kYz+lSJFmrduoHSvErz6HZTQ+C2IwatCHHY1NbKB15q0Iga+YxEm7pHfAqbNvWqtxWjcDatZ1ww2&#10;HHb1ryKjcImmjZTkjDY4p0cXmEBR+dO3bnwOlXrO3BGTmvFr42ajypnTTpp7joIti81ajiBHQUvl&#10;CnA7OlYUswqU3qy50kyAxikWH5u1S7h+Y59qkRM8HGfavUnmkoQMFRTYQR7unrWxaRY6VWtrbPQV&#10;pwR7Vr4/E15VZOUjuUUloWEHNPpn0pS9ebuSDUyhmHrTDJirsWkPp1Rb1oVsdaLDsS0UgYGnAj0q&#10;LMgY1U5Ttq8xqhdcda2h2IsUppAKrNd7W+9TLufbWVLcMp59fWvTp0ZSV0jSOmjOjjui604ybqwY&#10;L/8A2quw3e41lKk0a2L570+OoFkz1NTRtu6Vk1ZWFYnaqk55q3j5earXEZZcilTfLJMzadjLu225&#10;rJeb5s962Z1B+U/MayJLU7q/TcuxFGVLc8ipGSkILnFFRGIjpRXpqdKWqZm+ZHzbplkHQCNNxbku&#10;Rya63S9JZwDswPU9KfpmnRW8QkuCkacgDgcetWJtbWVfLtBhPavtL295bHnTlf3UOYpakqh5rTsp&#10;uu4/ernN5gffK+TxTl1JwPlKv+JFctaLqxstjOkvZzvI6eW6U/MCDnpmo3v9/XisaOYyL1354x6V&#10;KgkbPBP4148MJGE7s9v2rcdCzLe54PIz1qNptzbQec+lItm3fJHuKGXy2yMt9a92lGlFKxxuUmVr&#10;9d0WScisGeYhueD6Z5reuyDCT39K5C/uR5xPf1r3cPK6MZx01Lb3B3knsOeB09RTluCVyDkD8+Kx&#10;nuGDc9DwD/8AWqaObaMgnb78H9K7nZqzMo6PQnvL95HVVwOw5NaWnMRHgnDEcnFYUTbpgSeB0rXt&#10;5SvyDkk+tVeNrFONzesIy8mSOARzW9DCu3qOelY+nyhVXrjdnoK1LaTJ59a8nFx5k7F09GXEiyvT&#10;ircAAxxTIMPjrzUrHZ2r8mzeDjWufUYSV4WRZhcKuKvW8yLg9qwJr3YMDrRHqi8KDXgOlJq9jrkd&#10;fDOKmaXdXPWuo+Ywwc1rRN5ijD1FHBzqz0RxTmo7kmzzGrT0206cVRhxuFbViwDDmvZlFUo2ZzJ8&#10;2xu6bbDaOBW9bwJtrEsbtQtacV8D0rpw+KiluZzptsvEAdKoXQDZqRrj5etUZ7v5eK9WNa8bnK4M&#10;xtVUnIHT1rldStw+crurq7+YFTmubvG3NwatYyMeonTctjl7zTvn3D8qxprRgxO2uwlg8xiTVKax&#10;D5bAxXo0MdzK1zCdBI5Ka3+UF+mDWY0AEmACfxrotTt/J4A4+tY1vGScEc19DhqvPqcNVcqGxQ4G&#10;QOab90lRkn61oSoIEyBkVQQB5OQAPWvV5tLmEHfQp3TkDhM1TaMu3zZwegwP1rV8kTLtGc1UuNPd&#10;GJA3Z6+leNWqc71PoMOlFXMuWxE7yEY6dz6dcVUgia0mwCX9M87v8K2FDD5W+WqtzBlt4BJ9Qayw&#10;8eWdzXFT5qTiX4U+0oNvzUwaW0EoOSAafosu1yO1b81urRb+MgfhXBm+H5488VqYZVi3G9KT0KNk&#10;TApJPFS/avNOe2OtZ16+ZdsTkLTZ5/s8GwSc1wYGlNSTZ6eKcbe6aS3Cyy/L8yg81fiuwqfKcD3r&#10;lreWRHEaMTkjnNaq3DNMqlTtHB5r6d4eM9GeBObR1enR4t9/f1zVtZOOTzj0qjZTqYNoqWCYHkuc&#10;V586VnYSdznvHIItHU9MV5Zo0O7U+OVD4J6cetepeM33wlS+eK870uAC8yOm6vTy6NoO5xYtuysd&#10;+kH+jB8dMVlXMTb8NnH1rZWRfsqAH5cdDWHeTgsQCCT0rotroTTWl2QBV3kB+nrThMBKR1PsOKhi&#10;iZz82efepoU2YY5+ldMdBMsJI3atOwkw2SeP1rKjkCvt/CrsMu1/7uOMHg/mK61sZXOqtADySGP6&#10;VY2KwHzVi2t4ygDtVo3RKEA4J6VcabZ0RdilquqsmrW9vGcmMklvQ4z+WapzSLKschxkN+9k/wB7&#10;vTbgSRXLyHDynI/CnwTQ26PFcAFcc57gdK+iotQio9DGS5mO8VWdjo9zpSW2+TVbRfPnPV2MmSEP&#10;qRgYqLS4m1Bs3GZ42KxSY4ZmI7+oBGTUlwyXt/JdM4jvLh4rgE9V2rnHp90EfWr9u0dpKNRACJtZ&#10;WhX7uCMr+OCM1pVkpXkZKm0kludFpSQ2k4tvP/0eCA3N1J/CqBidv1J4ryfxdqc/i/xRd3OflZ9q&#10;AdkXhR+fSut1e7m0rwTtc4vdalid88FYA2VUgeo5xVDwLof2zUhLIn3juORXh125S5Tpp01CLmep&#10;/DHQ18N6BvGBIwyfr2/KultbYTT2THlUVpMnux/rTo7HZZeUvdevpVqFMOqL8qjAGOMV1bJROJbt&#10;lu+PliNB958u59hTLKE28RHUyYLVYhgNzPvfpjHPpUfmg8jphv0PH51rK7dwi7RsiGO3lXXba5lH&#10;+iugt4V9X+ZmY+g7D2rodPuF1C8kAjPlq2wOfT6VmXV2qrbxLGSEGB7GtHS9sEfoxHJ7muqHxqC6&#10;HLOTtzMvC9kl1kW6DEEUQZm9XJ4H6HNVfE+pXEGnQC1ISW4lRNzDO1AdzH/vkYpbq8FtFGUxvllJ&#10;59gf8axb2+OoiAROSkkTYY8EEV3yn7ONluYQjzvmewk14s2sGxmJjguonhOTjc8gAUD34b8q6FHh&#10;0uzihHKRoIkx6DgY/Gvnf4keMdTl+KHgPTrCBri1l1GK9u9q4dFUPtZm/hUEkkd8mvWtX8QyxW8C&#10;Om+TgExYABHH5ZrZVIUqfM+5U6c51FFdiHV/GAt/E8qq9xJGNsYjiiLAZHJLfXn61wnifxZqRmni&#10;t7mySzkO1h5BZyO45bOT60mteI5Ly4e0gk+Y8Phv4R71wfie/eyvoxA5QspHmBQzEkfw55r5jFYq&#10;pUdloj6TC4WnTfM1dmZrV3ol3omoTCyk/tCebyIzbRKMHqdoA+Un1Ncdb6VaadcNc6Zf3SXChVaF&#10;8lgSVyGb3PGRU1xfJpN+Yku7go24z5BMkTeqt0z7iqGk6gdRmeC4lvfOj2rbmU4aYmThQNuD+Ncc&#10;Zaqx6VT4XroenaPrdlqV+LK/06eO1aRZW8lMKwVsAsBjGCOK2/Emo2HxDFra6LPutbWbFzK6lBGo&#10;4Ucdc15p8R7WbQdQnvXv2S8kVVSAFflQjJ6e/NXfAyXdl4diis4xc+e6z3DiXG0ngA+uDWNbEP3q&#10;Mlp17vsc0KKSjWi/Ty7neWWnTQoLO7mjl8sloAPmJfOcegAFaulytY3Mn20nzjhRGDlGc8nkcVjT&#10;2El5I9pfyGK9b5ojDkIyY5c8/hWlEgtIRDEVdnfaIscmTrlT3XHrXyWOqOLcktj0KUbxt3OktrdG&#10;dGWcSsC27BJBY9Ovau90eCS1tkZ/vEVx/hnTnDxvKAQOSE4GfSu7iJlUE9O1fPUYwfNWlpLoTiW9&#10;ILYvR3AdetSB93Ss1n8o4PSr0MyPFkdaypZlGpJ0ZSs0cvsWtUiYnHU08TcYqtJKBVJ7socE4zXB&#10;isfHDvc3hRcy69wFz0qlPfnacGqclwWaoS1fCYzNKlZuMHZHp06CjuTSTM/WomNRs+aaWNeG7yd2&#10;dG2w/k9OakjhLtzmo4Tk471fQjbnvX0WW5csS+eWxhVqcpl3tu8XI+YGs0xyyt8kbtnp2rpwPNbD&#10;AECrKQr/AHB+VfT4bhmOJm5wk1E4pY32e61KOgaY9vukm4Y9MVuCoVOMg09Sd3tX65leW0sFRjRp&#10;LRHzmIrOrJyZZX7lV1ARzVhTVVvv19LUo8vLJHl826LG/jrSqflzUOakB24r3sOk43OGox7OOSue&#10;Bj8aUHGE9OppgyqY4zS5HB7+lepBWOVslaq7xZBqZX3nimn7h5qZ7CuZwKrk/wAQ60TfLEKeV3TG&#10;ob9spgVwz0Rqnc526O4sOaiA5WrM6fMT70zb7V5czoGDJwDVhcx9aiRfnFWSA9ceGW5THoeARz9a&#10;tW85rODFVcg8DFWI5D5gbouOlepCTZi0bEUx3g+nWns4f5hzVW3+7yakU7MDnbXoR1RiyUDL7qnU&#10;niqQk2n5evoanjuFbg8GuiLE0WZpWP8AKoVlpwYEtk9evtUUkbq3QVYtCfzTu+tMaTD881Fkg80S&#10;8nIpXHYPNPUfdHUelMEyuwzxSRqATjPPXNIU9M1Nx2J0uAGyejcGmLKVlxnj1qCRtsWcUgbdmi4r&#10;GrDcFcjvUk82Ysjv1qlBIHwT261ZABbafu1pckiADJ1p0XHTnipxbqE4AqFY5FPy1GqLZLJKQuB1&#10;oB4zSBCeTTvu8HpUO41oSRjHFKvyYI4NNUjPWpF5xS6iHSHKgimbDJz2zUnl1NDHtBU0+VsYJbCV&#10;NhODUQttwKPwaur8p3U6TY3z9x1pummNSaOaktClyVOa434oII7G2Ddn4r1C5gRvnXk+teU/F6cH&#10;7Gvbca8fMIKGGmzspScpo83RvnJ7V2Pgq6jg1F0ZEO8fKXAOMelcWuFcZHWtWyumt3ilT7yHP1Ff&#10;muPw7xWGnRTtzK110PoKM+SSZ7E+JI94xk1Vv9Pj1m0MUpxJ1ikPUH61S0nUFvLZHB+Vh0rQU4r+&#10;c41sTl2K5m3zxet2/uPpko1IaFWBHRdrjDA9KlHI5qe4Akww61HtrhqTU5uS0uzdDttOAzQOKdWT&#10;dwG7TXD/ABPx5VmvfcWzXeAZWuF8bWsms+ILLToVy2zLH+6D3r67hSK/tOFSWigpSb6WscmKv7Jp&#10;HNeFfDE3iG82YMduh+eTtj/GvWrG0g0m3ENpHsQDqOCaj0vSoNDsUtbdeMfMfU+pqZ2FVn3EFTM6&#10;zp0ZNUltbS/mY4bDKnHXcJp2cFCcqex6VVMdraKFitod/qQCaiupsHA6+tJbqT87da+epYnEUV7l&#10;SS+b/wAzvdKDV2jzTx1pX2LVTKqERzZPHTPpXOmIjrwa9U8aWa6ho7lIyZIzvXjJwOvArzcwMr4b&#10;Oc9H4/nX7zw/mDx2XU5Td5R0fm0fKYyh7Oq7LQ1PA0/2PxRZEkBJd0DE/wC0uB+teryL/Fg7c4Pr&#10;XisQa2ljeP8A1sZDqfcV7TbX6ajpsF1EwKTJuz6MeCPqK+Z4swym4Ynpa3+R24CXLeHUar+UzZX8&#10;jUUjln704/L1qFm+avymU21y9D6CC6mtpt8wzzV0XW7v96sFCUbg4+lWY7lldQR+te3g8xcVGEmY&#10;zo3d0cF8LpWbx/q8yZ2I0/XpyzV61cah+7bkV5b8NLCaxt9Yu50MU81y8eD1GGya697slApP+Nfa&#10;5vmyp4qVGL0SX5HBh8PeKk0b8N/tjjCnB64Ncb8QdXD23lg5YttxVqXUG5APIrgfFGqfar/YWAEf&#10;XHPzVzYSvUzL91H4VudXs1RfN1Kpuccg8Y/Gm/azxzWXJckOQDx60z7R81dM8nXY6frK7msL4jq3&#10;5VbhvORWDC4J+bitCB+R6ZH1rzauUyjsaxxMTchuuKvQTluOw6j1rEhccD061o20lcUMrqOe5M68&#10;bHmfxI+EL6j4tt/FGnQJK0bDz7ZAFLepGK4341eItV0yXTL7TZXEKgLNEwIYEd819HeZ3rg/ib4I&#10;t/HGkS25f7LcnkSLxn8RX6PgKtS3LU1e1+p8ziZJyUl0OS+E3xXuvGd1JYXVu0UkESuznoc16HqN&#10;+YbWVk5ZQcCvLfhh4L1TwVf6gdSkFzJKqhJk4G0dq9BubjA5717UqV5JxR58HG7SPn+68a3GpeP9&#10;PuYi8TySCKSFs/KxLCpfEWsamfFVvjyzcW3+jyDb95G6N71F4y1RfDnjvBsI2VpVnUkDII966HVt&#10;GmPxCS6jjBheIP8AMcjaVzj6g8D0reVoz5XuYVUnFXNC2s7jR00xJwTcTXDSybeT9zAH4DpVv4ie&#10;L/8AhF9FeUOflbbxW6JlfUY7oxoJFGVXA4O30rxj44a1NHbW9tOClg4LySgZYt2GK7FBRuYx3XKY&#10;3hE2ni+/1HxFcW/9n6dp6tPKsagF9ozn3J7CvUPCAXUL+fWFjKCaEBQeoPT9K8U0HxKsPgyS0+ZH&#10;frEOS3bn1r1H4W3F7fWM91PIUtOI7eMYxjuSKbUdIrY0nJtNnoRlxSbgeDxxUQb5uMGpVOcA9a0t&#10;Y5b3CPJ4zgjgVKJBt71GpGUPrQAXcKD3rJrqWtCKWRjrMCH5xBEWOffrV1HCqQBx65rNjlMk13cg&#10;j5zsU4/hHtVuPDMAOB78fyriwy54Oo/tNv5Cbs7F6HPBJz9KuR5K4OM+3Sqlvz09auoNi46CtzZE&#10;gI3NwKmjyr8tUAbjNTJ81RbUrYtDlePSo3+lOibd14pWVnXiqSsSVXBPJ6+lVpIWatVbVm59TxUv&#10;9mkr0rS4JM5qS1fpVCWF+Ts4PT1rtG0re3T8qG0DO3K/MOjVpGaRootnn8iZznPaq0kRAY4P5121&#10;34cwvAIrGudJK5B/lXdTmjOUWc2AeR69farMABYYqzc2Bh+YDrUMUTB+ldTkjntY0rMEAFjk1qWs&#10;fAI/nWba42g57jtWpbJ8uccfWvPqvsdtM1bcYC5z+FaMIrNtnI6VpRE+1eJXbO+GxYDfLT45QuKh&#10;+92xTXyM8141VXOmOhr204LDn861I5hsrmoJ8NzV1r/YvBrxKlG7N+eyLd3cgcA5rInudzfWobq+&#10;HUGqZm3Mp7+lebiqDUWXTmm0aln87DPNbkICKKw9OyiZNav2gbetfD1k72PbjoWnkBqMyfeqv9rF&#10;Me4UisFB3BosbyXwKtWzjissuyvnHFX4XAQGt5UpyhsRdJm3aGtBDzWVZzCtGN68Sa1Nt0Ss+KjM&#10;lJI+agkf0qUrlRjclMlMaSqxlOetN82rUTbkLnmLTlkzVHzRT0kNJxBwLytTwx71VR6lVqhxMXEm&#10;3e9Ur07s4qzuFUrps04LUixi3fKnOK5++fy5ea37ggjr+lYGpjdx3r7vLKPtIJNHDVnyvQrRXmx8&#10;E1dttR5+8fzrGIC8dTUT3Bt2OXoxmAdOV0tDro1lJWZ2UOobu9aNvdhsYNcHa6r81bVnqY/vV4FT&#10;D26HXZS2O0icSCkZazLK93Y5rUWQMteVKHIxONijNb/NVKWBuuK2n2tUZhDVtTrzh8LOeUU9Tn2t&#10;ynUUVszWnHSiu2GMqW3IdJM+W5ri4vnCu/yk4x2q9bmOwhxwX9qyo73ZDl/9YRxitXSrFpz5koOD&#10;nGa/fsTJU4Xk7I+Uw8VKV1qNmSSU5fKcY9fxqOJCX5H4V0ElkGQdu3FUJbcIzHPPrXn0cXGa5Uzt&#10;rUGvfLNmqswJYnnvWgI1TtWRFP5OOh+lXoJTLj2xmvJx0qi1idOG5Xoyd5kTqaoXF6u7Ck4z1NOk&#10;gZ1+/jknn0qEWgbORvP6UsHiZR+NnVVproVri5LJgjYe/f8AKuW1KMRvz26110luVwAMsM/SsXVr&#10;IH5sDk56d/SvrMNVvbzPPlHdHOTNsfOchuCSMYpEuDGMEce1TTIWXb0+lQPZO6/LvGME4r3oyXLc&#10;4FvYdA7RbznOD8uOfzzV60nBfceKoeU+7BAAPXNSwIwYHnGKL33Ok6qzvQF5rat7r5hnP5+lclYl&#10;mdee1dBFCw+Zunq/+FcdSPM7McUdRZ3as3AJ/GrY3TdDWBpkoVskgEnpmuksXjfrivjsywHtHsel&#10;h63IZ1xaOeTWNdI8D5BwfSuzlVGBHGRXO6nbbzkAZ+leFTy/lfkdzxCaI9LvGDqpPXrjjFdXZ3W4&#10;DFcVApR8nrmte1vSnevcpYWEFZI8qpKUmdhDchkBJANX4L7HQjpXHR6lt2DNXrbUQ/U4r5/NaDte&#10;J24XzO1tNRPGGrXs77zWOeK4a1v+nNbel3u7vXx+GU1WjFvQ9GpFctzqTP71Tnuj/eFQCcsOtVpX&#10;zX1VR8kNDyFrKxFdzM/AGfxrNmjxyRxVpCHck8Uy55FfHVcVUnU0Z6kIKK2KEi/MRiqdzKgyucVY&#10;nm2pnvWZcSE5YnGRX2uXyc4qTPNrqzsYWqOZCQOvpVW2t8Lk9auTRF5t2O/rTdpjXivtsG+ZaHz+&#10;KuildZfCDOKgktiqkngVoRqAeeQemar3rDp39K9yV1GxxUnaRRRyj5BAPpipwwl4K/rVR3KndTVm&#10;xKT+lebKjzbnuwrcqLcmnqUJCjPrWLPEsJweNwz9M1tpd5B54rLvU86InbztrSjTalqZ1azcbFS1&#10;kWOXK8HPSujRzJDsPAI78D9K5NW2S5BzzXR6dM08SIOnpXRVgpRszxadV06qsMe2VOCSzVSuNPY5&#10;J6nG0elbP2fE3emywnkjnGa8qP7t6I+ihUc1qYiBbcop5fgceprUW2wiPjms/wAjbPnknP8AKteN&#10;/wB30ruu1qjnkrsvW2UTOefSpYbonJBOAaqSMUjYjrj8qginKEqDkfrXPdSepPK7FTxPMbguucVx&#10;lqfKuBgDrWzq18HuZSc59Ac/zrJtRnDAZbNevhockWcNfWR0lrM023Lj8zxRLHk5C8n9Kq2TMk2W&#10;yg+oPStRpowuV5NEnyvQEUPs4GAVweKfwqZZx+VOlRn3yliMdqp5kkfBHy1NN3e456RJIgC+Dyfa&#10;tKOEgcf/AK6o2kTeaCBg1tomAM8VpKsou1zOMbkSA9jVtdypuYfKBnNFvam4uURVOO+Kj1i7MdxL&#10;axgYR03ey9x716eGlzJNg7q6K7Phi/GemPeopCJNhPOBjA67fSkvHVnyhAz0A4/M1FHNhyR1613u&#10;oaJFyO0juDyflB2k4/hBq7b6f/bN9aWS/JA7AyDtt4U8f7oqCMbbZUDfM/J5PSug0eFLO2nnP+sK&#10;bAT1GepH4VXNzKwS023MvxRF/a+qgon7tGVY1HZVXA+ldJ4I0cQXe4gbM49sCs7TYftVw8h+bPGR&#10;Xc6LaCBAF+nFc8I80+ZlTlaHKdFbsXhZgPvttA9BV6GyA5NYOgaot7eaq3/Lrp7rb7s9ZACWx9Pl&#10;H1NdUsZKA9yCa9CNNvVnlzly3SIsCJFA65z+FUDsgQM/Qk4FW9wYg545rndauJbm/s4LcEoNzySd&#10;NqjbjP1pzV9iVdJkniPWBpOlXFx/GW2oBySc9q1odTfzkiA/eNEhA9/m3VlX9vBe2/mykSJauGC9&#10;i/QD6Emsy/8AE8enSXmpoBKIVWJeeMkN90e54Fa0Ite8znrSurI27/VDct5cMmZ0aSOPI435XP5V&#10;ENSjjneWKRLhYd0Y453A5b9eBWRYT340XSLl7UR38++W5DHHkk7geB3Bx+QqvcNHo+i7I3/eqx/f&#10;SHmQs2S59TWl256jg1y2L1lFZawlxdywf6TZP5RwoUll4AA6EDtnpXN+LNYn8wpBHGinqzsT+S9K&#10;WbWkvYdRisDIRLKH6BdwPXI71z+u63IzTxRi1uJlwFhLDcvblcZoxD5lY7sOveuzGea3t5JLrFxH&#10;IflZVVdp/Osu4itL5pZXjljuM7jIfvDPbmq97Klt5Ftc71BYExQ5xjuf8KLq6t4YMRSFE4OxyT+Y&#10;rw6uh7tNdjHvbC5sbtTCIrmcwlFYADYzdz2yP72KyrATfbLieeSLTSqoXurpvMSRkLfdPIzu5x0x&#10;W1fTxanGhlkMQxgheCw54rlF1y4tH8m4to47GNGhE0ikMF6YA7E+tcCqWlodzheNj0jw38O9L8b6&#10;fBq89/cymUMS0w/1oPQ8/dFQfarPwMINMtrhbi4jLCeRGyQh5I44JHrWb4H8ctdeFW02HfcOQ0CM&#10;V2/u+xp15YatBPBH5VuI5fllmjX5tgODWWNnCMVKmterOXDwk5OM3p0R1nh2azv/AD/LuLrzt4WK&#10;OUtgxntz29q6+wLC5Bjt98QGI5T2H9a5/REXU1iMURtkUCNiW5IHoTXZaWOUikGwpjbjgV+Y51j5&#10;UotI9elBbs6LSIQiDB6da6KKQBQM9OlYdlGcccfStFA3rXw0s7lGPKkDoqTuW7iRJI8DrVVJnj4D&#10;0MBTDx0r52riqlap7S9n3No00lYuC7B681WuX3YNQ7gaRm9a1qYyrWp8kwVNRd0KXBpjv6Uhaoma&#10;uNI2HM/Wml6jZqYzVokWXLMMz7vWrzBkTg5qvZqQicVbZcsFFfq2T4LkwifVng4mreZJaRlRk9au&#10;oflquCBjFSo9fpeDpUsPBQbPDqzc9R+7nOOKlXBqMrlaSJ8da+pw9NPVHmVZWLSt8vvUb/epA+W4&#10;pGJ+avUlS5oHC5WY/bjqKMlnQUnXrT+ldGG00OebuDP1Hek3lRk/ePSm/wAQpr/f616ZiWIPuZpJ&#10;3CJgdaZG3yLg96hmf+VZz2AMnO4YqjduW6VYaQYwOlUpCT1riqI0iUxFuY55qN48Vb2+lJPEe1ed&#10;ONos3TKjLtxjFOZsdKc4AxioXcZ+9XDR0uU2LHhlII4II/GpVOVz224qssgDZGce9WEcYx/Celd9&#10;Mh7Fu3lKjmrZm+Ws1G8vk9Ksb8pxXowMWTs+47gKkPOCODVEzFDtLHjFSx3GcZNbqwi47ZRJU/iH&#10;zD0Pf/61NW6DjDdaZbzpGzxP/qpOc9wR3FQyqYnIP3hx7EHvVN2Ateb83IP51Isy9+aq4D7R3p4A&#10;Qnk0rgSMBwUPPo9ODnBGCB6imMQzcn5vXHFPSV1i5cP9Rmi4BIVcfN+lMRVVsq/HvR5u84AA+lRk&#10;sBz60XQFqKMsvy/zqdW2HLHKnqPSqdq+CwFSZLscetXe4zYtx5qc46dqnS2FUdMm8qQqa1lHUg8e&#10;takEL24Dvj0qmyhl9GB71pSY2k+uKoXA+bdUtIshVeh7Zq3GB6VVUgHcfuelTxnI61KSuK5c204p&#10;gZFNjfOM1Mx+WrsK7Ii2ODUPm8EUsp5qvK21xUDIY79lYo3rXlfxcmDXdoo5xnPtXomoOIpvMB4x&#10;XkHxA1EX2suofKxkA4P514uYv/Z5I66HxpnL78kHcMexJ/nV+2fC9azgCV5/Sp4pflynX0r4VxPZ&#10;jLqdb4Y137HKLeU/umI2E9j6fSu+tpwy4Ygg968a8wAcduQa7Pwj4jFwn2a5cCUfdJzyPc+tfl/F&#10;WR+2Tx9Be8viXl39T3cFiP8Al3I7ksFQ00NnkOCKgMiunJrl73XJtG1BI5ebdjw/+Nfk1Oi6jcY7&#10;n0UKbnsdeJQp5pwcetY9rqK3aAoc1Ye4aJcnpUum07MHDWxqGRFOGYDPTJxUQ021h1CS+RczSoFJ&#10;POMehrz7xDrN1d6zbQx5+zqSWceld1p9xvs42c54711WrYSnenK3OrP000MqlDlSbLjttFZt3dyf&#10;NswKfcXq9Ac/Sq6W5kbc33feuWMeXVjUbbjYYnl+d+vpU5+7gdKXARfvUAb+lW9dwaLmlzPDMXBw&#10;AMcVa1DTtP1i3KXlnDOG/jACuP8AgQ5quhiVBGo5I+8Kf52eC+0DGa+ly/HTwUOSEvM82rTVSV2j&#10;idX+GcwuN2lziWJs5juPlaIn3HUVL4PN3pF/P4e1CJ4nbMsOeVz3wfQ9vSuyW8x8wPz9D71n6oLq&#10;R7S9sRHJdWzENExGZEPDKp7H0NfTLN3mMPqlVKSknbo79Dk9h7N88BZ+DwOnrVOeYLG5U/NUl7dF&#10;E3PGybh0k4NZDGV5iRnYfUV+eypONRqSs10PoKMeZKS2LUWp7uHO002W8e6lKRZTaeoOMn0FUbr9&#10;22SRVdL7yE45YHIPfNehg4Uo14zqLRHRKK5W1ubVlfLJYo+MFmZ35zl+5P1pskxL7h36Vh2Un2e0&#10;RQTg55+taUTMlsHbk+9ZYhc9aU463enmRyRhG76EOr3wsbKWdjtKcj3PpXm5vfMYsT+8PzE46mtj&#10;xvrDSTLYxOCFO58c/N6ZrnYzvP8A9ev23h3KHhMEpVI2nLVny+KxPNVsnoiyx3dqYik9TTjkNUkY&#10;AwD1r6GWGXY4nXsOjB3c1oWw+bPeqsSe9XYlwoIriqYVPoJYh9y1ECevFaNm2etZJk29at2lxzXH&#10;9S10RcsS7GrJKVSsrUJMKcHtVhrgnrWRqcp6fyrqpYe0jzatW8bGZdXC8qwBxWZrWsv9lkkXAmQc&#10;qo4yOmPY1NcyFWzxWJqnUu3zrjawbjj1r3I0rbHNC/KeTw2UnirxFZSyyF7WScCUydV+bOPpjtXt&#10;E0KPcpI4DhW2YHUEjj8K8M1DW4tG8XNZWUkrwu+49MAjuMYya9X0rxDDeao8IZPMES3PQ/vAGwV9&#10;8VzwppVFOWvT5l1neV38jWQ7Lm5J6qp7fhXnfxMtdPn8PE35OUYmOIYHmuOgPtXoc02/Ub0DjcGI&#10;x0xXjPxchkv7nToonHlLIfNBPTjiupxtzGUUnJHkHh61uD4h+xW0mWVtjS44Oe49BX0f4AtRY+Fb&#10;aEXBldXYSEfw7TjH415XYWVjY6lcyQAW4+zK+0HLMQOa9d8JI8Hh+y3IEklQzELwAS2ai3vNIK8t&#10;LG4jbMY5qyrAjIqojc1Ij4H4U2jnuTA5HHY8ZpQ5ht55yR8iccn7xqNm3NwOnTnrRMA/2aEvgSN5&#10;zj/Z9PpXHi5uFKXLu9F8y1qRrmOKNWwG28ke/J/KrNu2G4OKqsWkLHaACc/hVm1g6Zz+FawgqcFF&#10;dCU22aVu2F5/SrYz93NV4YWHTAq2IzuqWbK48cqcLU44pEiK9alW3ZjUGosCmRwBWrDallXFR2Nj&#10;hucity2tsYGBWcqiNIwbKkVmGOR0+laMWnFugq7b2vtWlBa+1YOqdKp2MmPSgOgqT+zuxAx9K34r&#10;T2pDa+1J1epoonMT6aCMkVh6ho6sP/rV3ktrx92s28s+vFbU6zKlTujzO90nGQVrEudPMLHAH616&#10;NfWIGQRx6iue1C1w2AOP1r1IVbnFUp21ObgUouDWlAwIIFVZ4ykmO1S27nIB/SqmtLkx0NKJsYwP&#10;1rQt5QF5rIV6txy9xyK8mvG52wZsxtn3pzR5qpbzE4yaueYuwnNeHUi9jpTIJiUTIwKz574r3qa9&#10;nBUkcD61h3DF3wOlZQguphUn2LjTmQ1YtxnBPWqEYJxgmtS0XGCehrkxFLnVkbUZWd2a9vwhzxUj&#10;PVVZRzzxTWn+TOa+bnlSetj1frK7liSXA4JqFbnvv4qrJcEdarNefNxx9acMoi3sKWKt1NkXant+&#10;tW7W7J4Lelcst+N2O3rV21v/AJtufxr0HlnuNWMfrGp2drc9t1bMM26uVs5T1zxW7ZSNgV+b5jhf&#10;YVWrHtUZcyNVvu1VlNWVO5ajkXNeOtDpi9TOkOM4qPzDVqSLiqzRmulNHVdDgxqVGquFNSoCvWh2&#10;E2W0NThsrmqitUplHQVztGDsTtJiqN4429aSS6AzWfPeAvg9K6KFGVSaiuphOSSGylSvOKw9QUHk&#10;Cr81xuXAIqnKpfOe/pX6zl2FVKCVj5yvVu9DCkTHTrVO5g35yK2pLXk0yS0Dr+FevWoU5qzRnTqy&#10;izlnd4D3FWLLVGVwDx9av3VhknODWfJabTwK+YxeEjryo9vD1+51ulaqGxnFdFBfgjg15zYzGGt6&#10;01E/3q+PxGG10PUck9jskuh/eqZbkVzUeo5HWrA1H3rzHRt0MHY3jKrUVif2hjoaKlUH2EfMmk2Z&#10;vJg7ElBjrXZxbY/lGdtZunWotrVD/F146Voorbs7Pw7V+242r7WfvHgYWlyR0J2lYkDtWddI5wQp&#10;7VrQ2rNyeRVkWQYc/QfT1NeHGtGlO8T0+TmjZnPxWzMN36CrtvAYDtGSPWr8VsiYUcVI0YFexGsq&#10;sbs8qcHTegx7LeM8n2pFtAflP8qu2h+baTgZ61OIwrGuCtDklodlKpzIzJrFY05rB1G2E7bVx8p9&#10;K6e+jd9oFZFzbur7ejHjJ45/CvbwbcYq7MKluhyD2ALE7BwMD60y3svmKlOvWuhFrJ5g3DgUya2+&#10;eNgMZHavpadS8bM8ipeMroxLrTAy5xTUsFXj16V04tFeEkj3rPNmVcA5x60vaM66cuYp6fppSYgm&#10;txkMAJLdiPxrN8xomyAc0txfscbhkHn6j+hqoycpam1rF23usNnjnpW3aXXdT8pFcmzsDlTxx2q7&#10;a3/kxBSadWlzIcZWOzs3EzEM53H8qS8ssoSK5u11Aq4bI+nat1dT86M4P/fdeRWw/KtBxqO+plTr&#10;5JII5+tQmYoRh6sXg85srz+FZtxuQE4JPscCvP8Aacrszq5LosvfiPqTT7bVm3Z38Vzl3cOvVT+X&#10;pVa3vW34z3J/CuPEwVVHTSi4s9IsdS3HGeR054rrtDlMiZFeYaPe7sZfOD/KvRvDtwCgwa+cw+Cv&#10;iFdaHTXqctI6pVOKScYQmnxEMq1Fcn92a7cfQcacmux5dCd5FJWx1qvd3GBwailuwvHeqNxdbq/P&#10;oQu7s9+WiI5ZN2eeuao3b/eFWPMAU5qlI3mSgLyK+vwlRQpxgjzJxcpNkSQ7qZcR+VFuPB7D/GtS&#10;G2CDLd6zb87jgcj3r9By9XSSPm8XKzsUd55O0Y4rKuZdz5NaF06omBwayGkDc19DuclKPUSWTCZP&#10;yr6dTUGS7mppRhCB1qBD3z16+1RY63sXECrnJx196g3qXZSeKjluxFxxmqiyksCOTnrWUVqRU+DQ&#10;qX48iYbeK2tClAbA6etUL2EMQ55PPFP05/JmQdh1FVJaHiynyz5jsNm5sgc02aIRJk9+vFW7AI6b&#10;vai5X92c814dTSR9NhmpRTOamVY5ME4PFWLMFyC+cegqtqQEb7mOeataZMMAngH1rvXwXNnoy7cJ&#10;thB6A9ccms3aYxI+OQODWpOplwoPHrVW9h2wkDrg1zU0wm0kkeZ6vqO7UihPBY81p2GVWJsdQK5L&#10;XXePWCDnBcAj6+legWGnObOJgmePWvalLkjE81R56jRahzO2EJB9jWkmniOMDr7is+wt5PO9PoK6&#10;izi2JhhkcYJ/rXBWm1szsjBPdGeNLzHlulRCwVedgz6VtXM6KhQdcVTssXFzhgK5YOcU5MxqWcrE&#10;dppp67Ke9ow46n25H610kVpthBIHA5xTV0/7TcJGO55Fc0K7rVVCO7L5VBXG+HNOENoZWH71z37C&#10;uW1rTQLueZMl5GLH046V0vjfV38M6DIbaMvdSEW9unXLt93/AOvWVdq0dtHE5zIoAkPqcc19tGKp&#10;QUTjjv6nKb+ufmHpjrUkZLnj/d/E9fwFSzQ4ckHjscVteHdDFyHllGETOffNaU05ysjSclBXGaPE&#10;8zvK4IjB2pn09a0dVuxbWTgDOB0BIP6UXciphIuFAyccdOB+dMimCpPI43KAFGfU8n8q6H2Mr6XN&#10;fwfbPb2VuJf3k2Mv9TXfWTLG0Cfxlhn8TXFeHJDJCkr/AJVt22orHqVs0r4AbzcHuqqxI+lb0krq&#10;5zTk2mdH4e8KWun6bf6Yk7S5vGuLiU9WcuHYZ9OAPwFb898tuqpuHmlAAmexPJrGsNRKaKJWP7yb&#10;53+pPWuKs/EkmtfE/wAR24lIsdKtrS2GejSvukk2+pC7QfQGvTbstDiWrbZ6CJBDbl2P3VP865G7&#10;1e4utLuwmImuNSW0Docstuse5ueuSevrWlqerkqkEePMdMkE9ThjivNNZ1jzorgWVxt/s+4mvLkf&#10;3nY4VM/UH6Cs3FpO39ao6Ero6u+v/MtrbSPNW3EpaeeVif3Sg5XOO9cz4xQtd+HrCxAiWW8heYGT&#10;O2NJP4sevXnoKli0KefRLg3mpx211K/mfaACR5KKF+6Tzubn3FdBotzY2nh7xRceQ95eWyHfdAAs&#10;25VxtY85rSENHfoefU3SXXT7+pfXVVe5CvKJL2QMyxocqWZtwB9OWA/Co9W0srC8rxfadrb1hZgM&#10;H5hjaOOtc7eXMN3p1zPa28QuLd15eUZ4xtzz/Ft7dKq+I9VW00dItNS5kv7i5HntEWbysDcQACcU&#10;csdWxRdrJbFPWLW/0rU7zUokh8t0wFMu2OFR6Y71g2Mj3Vvd3JiFpCw3SSkqXkf09SK0PE/iaKHR&#10;bO3sr8m4lwqRTBQ7MTznI4ArkfEl1qVhZxLaRb7eFlWW5ihQh2PJCKCSQPes5xcloenRmtLheXzR&#10;SGVtRMzoAGBIwCO2aw7/AFVpDhSSX65rNj1O0N5JHC/7l8s8eN20ngl2HHHoKjkETt5gckZwOleF&#10;ik4ux9Pg+WSuy1c6rFZJulnjRW43SqSW/wB0df1pviCzuNT0ee4azWPaTsGfmKf3mJP6Vy3iGSF5&#10;UFxLFHEqHYGlWOMueB8zAmsqx8SFfDBtJLYXt5NIYLUwOSdi8s+Dycnjk1yQpNps66rUWrHZ+EPF&#10;K6EZIbiEu6qFwGUlfQY6V2L6ndXot9Rl0wRW3mqMO+4YPHIHvXBDwnp+oWNncadIImchDG7YdpBw&#10;cnqQK9P8P26nw9cRJcvOiZTMYEhZx0256D3rKtSnKLjLocnPTjJSXXc6rT1E+blZS8BXI8zKiM+y&#10;12+j77u2guT8meMHtjp+dc34W0i8W0ie5ErttyY2CliT146DFdbYwtDAhuswKT8kUXJb/eNfmueZ&#10;VUqqUoLSx20sQrcrep0tnxFgYzVqs2FvLxg5GOtXlfcvWvxqvRnRm4VFY7YtNaDm60ynU0isDRCb&#10;aY1SVE1UgGHo1Q1MxqEnFaoCNzSKN7gCkY/NU9igZ3b0rvwdD29eFPu9SKknGNzUtY9o5qUsFdj3&#10;qNZAoqjdXoT5R971r9dxONo5fh4q+x8+qUq02y+92I+9S29yJMYNc6ZSzdc1oaYWJwa+dwWf18Tj&#10;IwS0Z01MJCFJt7o6CJt1BAGMVHbvinNyRjpX9A5bzOCbPjsQ7Njt2OlO3ZYZpqj5qXOck19NGCtY&#10;8ptslUZXNO5aoBIPmyQKil1BIhkHB9DXGpKnLUSi5OyLBba/WmyHHes06tG0xG8VN9qEh6iuuNaE&#10;tmN05R3LXm4yBUMsny013wtRPIvHP6VtLVGYrNUZOeoob+KofMrlkrlofkBgDTp+VOPaqxkJqcyB&#10;o81zzhdNDuVZF+5VObh+BV2XDICM5qjct3zzXl0YbmvMNMgPFSJKMCqJm69KUS/KcV3QRDdzSEu9&#10;ATwcdKlhly+3NZ0cnmDbn5ux/wAamgffznDgk/hXZEzLMj5yT19aSKbDc1HKwPyg1Cz7SKu4bmmJ&#10;N65HXPSpIpUuAEdsMMhJD7dj/jVBJiMGnE5IJ7nB+lXcDRUmP5G/1i9f8c9xUqvnrVZLgfcm+eMH&#10;Afuo9M+ntUxXbhgcg85Hb6imBOo3cGmOfL+Xb14FELksNppZ3O8HAcfkaYFdJCOtTFspzUDyKx+V&#10;cVJGdyv9KkCeAYTIqaJcZJ4AA5qOAARJnvTZZsqUHANaAW4pcXBdemK3bWbcAO2K5eOXYnH90CtW&#10;zuf3YGeRyPcVcWSzTkbaOfWqLvuyKlW4EikE8etU2l2u9UxDFlypHcGnwXAU4PeqTv5dw4PTNEcv&#10;OayvqUtjcgnB61Z8w1jQT1oCX5q1uSJLJVeWTdg0XD4U4qHduGO9Qyzm/HGtRaHpM91O+xI15NeG&#10;2d6dYs5NRB8wzyEgHtmu6+PN8kmgpYyMUN1IFI77RycVwuk2C2ekpBGRtCg8dvrXjY9c1GR2Ufiu&#10;PUAdOKVWMYXFJxxSg8d6+HZ6cWPEmFweldV8O9Ut4L+eznjAFwBsLAZDexrkJB2zzUHmmCVHThlO&#10;VI6j6VyYqgsTSlSva/U6KM3CVz2HUJpLBgGI69edv51k65YHVtOk2DL4O2qWmeN113w/Pp906Jdl&#10;cIWIxJj0/umqtz4ll0n7OqW0s+8hD0O33+lfiuYZPiMJV9ooW1+R9xgq8asVyvVCeDtQnjhRLrfH&#10;MpOQ5NdTf6ir2uEcbzXPauVki+2BBEe471zh8VQrJjeeO55FeTPCyrT5+WzPQajNc51bANFkHn1r&#10;oUaT7JGiZ6Vxuj3Tag8bZHl+meK7WC5jTALJn61xYiEotRtdoyacULb25iPP3j19quiTPyjk+gFZ&#10;9/fxWcLvLcIi98Co/Bvirzp57lbZHssFUkus5Y+oFZwwzlK9Z8ser3t8k7nNOTlFyirm5Hp88gy8&#10;eF98UMYrbrz/ALtU5NRluid7lyTwO1Qsa5ZqDfubIzUZP4i62pSZAUhB/dAxSGXcM4qsiKVy3PfN&#10;SGVSvy1EtRWXYV5xGnJ6dK5/WJ2ukIs7uSyu14WWMBsN6lehq/qV4tvC2eWPQYrmZfNLZX72fWu3&#10;DQcXzxeq2OujCO7LFn4y1KS5+yazHbXUYGEu7fcjD2ZTyPrVvUryO1RHDjyn4XPY/hXNapCJB5h/&#10;duFwcVgHxI0CSQSgbB93Jr6Sq3mL55xXN3SsaKmo6Q2Oo1DXRO2EI461TsrqW+vBEp+QDLGuX0SS&#10;TW8vDJiJW2vzkivQ9E0SN4AsbxxgjlsDcfxpfUqkbU6cW2wdalZtS2G/a1R/KUl/YdBj3rO1rxQw&#10;D21p94Ha0ueM+g/xqbXI5NDU20XKydZev61zLRnfmvuMgyCFJ/WMXG76JngY/F8z5Kb0KskfVjyS&#10;ckn19aSOHa3QflVrysjaetIsec5r9LjLQ+cloiNlJqaIbuaTbtb1z1z2qSAY4PT1FaW0ORsniANX&#10;EUhQO1QRD2q1/CcNXO0ZqTIJGqS2c9RUUvU1LAMDnis5RREptkzSn1NZt5L8+7tV5j0I6Z71kXjc&#10;se1TCNpGbuzLuOW5qi0LXcnlgeZ5hCBfXNW52HXueo9KveENPW/1hGdv3VsDI2Seo6V3yapwc30O&#10;he7E8H+O/hOLwzrcD20SxTCPdG4HUjryOlQ/CTUm1vVkluv3dxbwMQAf4T1B9eefrXoX7QU0NzDL&#10;LJGZfJQx5jzkE8k/WvENE1q18K2EWoWtxvuTI0PlnqAOuT715keaKTkvME+aKTPonULgW9zcuQMB&#10;Cep9K+cPGHiWTxH4mtGsyRCxBliycYB5+hr2Twh4kl8TeGEvr1sSyxuJDngcZ/Svn6+ki0rUNQ8k&#10;H5yTFMxwMHuR3ron70tNv+AjGfuXRuXsN9qHiAz2aBBJItvF0+7jBwo9uSa920u1ew063tnOWjQI&#10;SexHavC/hBO5v0d3MmoK7GByOgzgn8Rwa+kPC9tpPirVZbAa/aJeqzb4oyXIbuCRxke1bYam6kpc&#10;oVE5LTUpIcL1+lOD45I4x2NdZ4n+H0+h6d9siPnxcDpyCfQelceCAcAU5wcXZnLbqWUHmuEGM5pc&#10;meWWXPy/6tMddoptuBGk8uRuxtT6nv8AhVqGERoFXooGT7+1eTWtOqo9I6/M1gmxiQFmAXr79K1b&#10;W3X3H0qtDGS3T9a1rZSuM1UpnUoWJEiC9RVlVB5VckcgetRIM8HrV62i3kAdax5+pqo3CGA9DnHq&#10;9aEFnyDjipba24AArThgPArknXUVa50wpXC1th3FaMFvtYE9KLaHFXki7V50sQdip6EkEXStKGHp&#10;VS3BHWtG3YNWarFchLHCCOlPe3wtSxHFSN8w4qlW0K5TNeLC8is+7iHNbEoFZt0Bg1vTm7l8pzd/&#10;AOR2rmtRQDJLc+uK6zUCADXLak33+lexRmzlqxOYvohk4P6VVhfy2yOKt3z5Xg1nhuRXqbo856M0&#10;UJ4+b9KtRjHI6+lVLaQlVya0YkG7PevOqnRFj4sjpTp7soMDgUhzCh7/AI1RmYsOTuyeK86cepbl&#10;pZEcsx6E5qKJSeTkjP41L5W//wDVU8UWGBzXC2lsSlfckgg6VoRRgIMfhTIItqjNWl5XjNQlfc32&#10;K5BHQ0f3qew3UKorblixXM+clc1nXNywY1sXEW5ax7qLa3PrXRTpxuZSmUvtTZx2rQsrnL4zWW0Q&#10;Xpk1csl/eV2OEbGSk+Y7PTbn5B3rpLCcAgVxumSbB8xxXRW1wFUHuK/MOIcHzfvIo+nwNXSzOric&#10;MOKe3v1rJtr4etXRc7l+9X5tKDTsevfqhzioio9Ke0o9RUTOOeapJml2N2/NT9o/ummeYvpTJLgL&#10;3q9WS5MkZtlV5rsL3qtc3oC8EVkXd/ljtreFK7JbLl1qIXdzVFrovyOT6ZrKuZy7YzS2cpGM19Hl&#10;1KEKicjhxF+XQ0VBY5q0qDbkj8qrwSBsVdQdhla+7+tU4x0Z4vsZN6ohMAJ5Wka3HpV5Is8Hp604&#10;x/Ma5ljOd6M1dHlRhXVmCp4rIuoMNxxXVzxZ61kXdmCuR2PNerTpxmlc53Nx2OfICdqngO2pJ7M7&#10;ulRiMhuTt/CtZ5XRqrYf12cC9HL8oPf0q0sgHQ7qy0DYyKersv8AFWH9hUWvhJePl3NPzOM8Y/Wi&#10;st7hguc0VH9g0uwvr7OJsbUJCFNXo4huOTt/DNQRMUTjJOPWrG4xxby2PbvV4mi5SZ6FCfuljeI0&#10;6CqU+ppErHPJ7Vm6rraWykF+M9q4nVPF6RyndKBg/NuOPyrGnl7lqyp4qMdGzt31dXkQh+Ony96u&#10;W2oJc8lhn0rySHxUJ3wsm4Dp2re0TX/OuOvyjjjsOufevThhfZLU86eIVTRM9MgkHUVrwYkTJG4j&#10;rmuX0+6DL161u2tyNwwfrWFSkqmhUZumWmthJu9+lR/2SD1WtK3iDAVciQHvWSnKkzofvK5zs+hL&#10;szt/Ssd9MaMMCvIxiu+mVGXAArCukUtyMV1YbFydSzZhVorkOdW2Kqqmq09m2zpW1Kqkk9PpThae&#10;Ymc8+le5UlyrmZ51Gb5uU5VrV29vqKo3sJiBKDPGa7CezChic/jWTfWYJKgEYB57Vx0sZFTs2e3G&#10;lKSOV+0NE2CeB/SpFulZ0GTUeo27RvtUZqi1z5TAHg5xn6V7ylzK6M1DWx0luiiMZ+8e9atkS2AO&#10;mawEu/8AR0Azn1zWzpUxcoO/bPeuatflL5Dft9P8zH8NLcaGrxEFAB9Kmspz3zW7aqLhdpGfrXyG&#10;JUoNs6INpnm2raEUYkg4PTFczcWE8ExKgqK9n1HRxIGIFcpq+jrv6Dpx714ccbJS5WetTinE5jSL&#10;hoXHvXo3hm84TP6Vwa2n2eQAgV1ugv5DJzXs4ZxqS510OLE/DY9KtJxt45oupQoJPSs61u1EYxTr&#10;m53oa9PE0PaQPCpT5JamJqcpjdWHH0qgLkswPUVa1IiVeDmscSbfl5r86xeGVGpa2h9PRqe0jqXG&#10;mLYA6mrVhabl3mqVt85yea2oSFTb2rXAU3Uq27GeIkqcGMnf5cdqxbr72T0PpWrOd3Ssu/8A3aHH&#10;HHav1TBJU4I+Nq3qTMW/Bc7VPfrWXMPLfkcCtaQBct69KoSqWkweR6mu/n1N1CyIGB2ZPUdarTP5&#10;YIA/+vViZwnWsi4buFP51V0MY0pmkGP1q6kQihJYnGO3WqlrGCQxG6roXMeea5p1EpaDjFtaiBvM&#10;T5hy3p2pPK2ZYg88cHnHqKit2cPs7jke9aVzGFTzAMY6V2djwKkfeZ0GgXgktgGPIHNW7uUNwK5X&#10;RLvyLkxscg1vzrnDB/zrya8OWR7OBqc0bGFqhxkfzFMsJt5DMfl9KvXyIVyDzWcgVH2gDbXXRjeG&#10;p2zlrc3lnLgbvkpLht0DN6A1mrdZYA1qpH51lOSBjBx70OCpK5y87nJI8P8AEDE+Jo1DPkvjnsa9&#10;y8NaSs2lREqD8o7V4L4lDQ+K42P3Wl4z1H1r6H8JXIGhRsTj5aWOf7qDia4ZfvZXGSackZcDAPtS&#10;s3loygZpDdickK3IPNFwfKhyT8uOveuKzSszvltdGVNKS2R61f06DZhu/wBKyrZXu7nGzA9K7XTb&#10;DEabkpYmqqUeVnBGHNK4sNwY1AboRzWro8KvOZMVSuLAOmEGSa0rMxaXp09xK/yQx/Nn+9XRk2Hj&#10;Vrur/L+ZjiqjUVDuUPElrBK9oZkBlSQ3Cb+igcA+1cpqCh8sB8uN2a2Uu31azF9KjJ5yKkYf+GP3&#10;HvWRqk6QWZI6Lhfc19bWSlPlRlSk1BNmVDbG/v0tojwvDgdB9TXR3F5FZRfY7fJ45x9OKyNKU6Rp&#10;UUkn/H1qc52g9RH1zWkbQQ5nf70hJH0HT8qpXprQxk+eRTKZO37xZgDj0HarNtbLJxLxCFZ2z6np&#10;TbKLa5ZuABnJpVuFvFdIz8jyKuR6L1og76s0k7KxuWMiRKiqgA9KatpPc+IY5JUItkQonPUFcNVN&#10;5tgYgg4GOnetNtY23UlugBMCBA3+2VG7+ddVKzd2cs77I27vVkVEiRgqRqqgZ4yWrOg0fSdH8SXd&#10;pby+fqcGbu8Y8HzJiD83YkKAvPbiuWuroG80+2Mib7i/twSegQPubP8AwEGpPD8xnuNZ1yd/KTVt&#10;TFy0sp6RF8R+5AVRx23H1r0Kb5o+bZlKLjuXPG/ia18OWmj+IzueG0nuYZ4Rxu2wyFNw92AwT61w&#10;3ws0MeJPDd74hutT8qy1S6lgNv13AyHlfqFKgn3NdG3hbVPiHZ6n4cuSloL3R5THJMf3jyhzDFKR&#10;/Dgkt9FAqnD4cfw7/bNjoESf2dclrDS4o1J+yTWChVdz/wBNPmJ9ySetelCmuW7X9f0jCU29F31/&#10;r5kOraneR6hPbX+nqkcCNEsseQPL8xYYo0/2iec9utT6Tcao9vqOjuJoFmu4kREG5ZgpIbawPIwP&#10;xqr4mnvrmXS9Ovkm1DUL67WKSWNQrFSCd2QMIvyDGMYzV59Eeyjtr2aeINbKHtMSHEgQ7mK5wSCC&#10;2AeuKxcHB3exE/e0ia13ENJvfNjI85Z2SKFAACuPlLIuSSKq6roEs00d6ly9tfz4mkiLMpYAc7gT&#10;jpxj0qvr0Ui2MWoxOkeolWkSWHcflxklsZ5yQAapX/ieXxFZ6XPC8Ut9HGFKoSrRvt+8x3ZNcza1&#10;TIs9OwmpRR3G+81C3WS/k/cxpBGHEOeQzJ1LHsvX1NcJNrF1od79i8wGwbKToISFjPruHRvYV1Gp&#10;aY05tU06WKXVGBEzvIwck8t14C4/Gs6aSFtEEV7EixwytsEW4CVj3OetYTquCbOylHmaucBrMNpF&#10;LALSJ44zlhFGCFAPfI71Etq7GJUwY+vHH/6qvXGllLzbFEEh3ZJPJz/u9Kui3xH5YiyoUs5A25x2&#10;3HjNeHVl7R3Z9dRSpw0OG1sXQuDdx6FHLFauGaeWPzWlx2OchB7Cnad8RLe2Vp59HstKs5U+xpcQ&#10;keZG5GQVXOQM9SK6PxN4uvtJ0iC2tdLjS6mBcplpFYA9WwoIHqO9cJ4zGk694p0q7mt7rT5xjzlj&#10;t1SNTj+FQOQT19q6aeyIqK+rR1fhuykma4n8PXdjcC1hJVIg0jRIRjzSrcbnYEjuBXrvw7u2k0i4&#10;kurjzXjxGqWpZiWPUlhwMe1eF+B9Am8Pa1d3umamdV0d18y6hDeUZX2/KuzgYH04r3b4W3rwQ2wg&#10;MJiuSZnEf8P+zmuTHyVGKaMIpzTb1PRvDmkvB4f2C5EE8rlmmVWZkXrtBfBP1NbujapNefaBLbO9&#10;qmFiIG8nHBLmqVpC3iCR7aGWWS1ziSQjaOOuK6+TTVsdG+yW2Y/lIXGM5PWvzvEZk5tyTtCK/wDA&#10;mdMYKOjWrf3GRp1w88khHX07CtSGTysKT+NV7LT006HYxzI33iDzViT/AFZY9a/Nsypwr0/aP4tz&#10;04PldkW1fcKQyg1TSYr3NDzg9K+N5DsSuTSTgd6rvc7TVSebrg1TkusdSa6IUjTlua63G7uKazj1&#10;rIhvOane8G3rVeyd7BYnecVLbXYROGxjrWQboHvTBcYbA6V6GGnLDz9okZTjzqx0Ml+CNqnmqjuX&#10;LHv6VSgm+bmtO0tGkcE966lHE5pWUN/yOd8lBXYWls07/MML+tb9rbCFAaitrcRfMewq0jYyTyPQ&#10;1+y8PcLQw1qlRXl3Pl8bmF7qOw7f5VOEu+LINQSH5cmq8Ehjfa33TX7Bh6EaMbI+VqVHN3NYOCgc&#10;dfSkkcbarRykHmmSvhTzXc3ZGO5BfXflAsK4TxH4zWyZ/wB58wz1rrdSbMBA615B410ya83Imcmv&#10;k83xCpxbiz6PK8Mqs1zIsaR8QlvrwxBiTmvStI1FruIMMmvE/CPgmW3vvObJJPevctCsUtbcBuOK&#10;+fyrMZqVqsj3M1wVJL90jdV98aZ9BTW5pPMVeOKjFwrmvv6eKhNaM+JqUJQ3RLVRiVlx2q1yy/LU&#10;E0Z310aPVHMRLye9SL8sQ96URnIokUdOeKlxuhETKNo+tUb2Mg8elaAGVTNVbxNzcN1rzqEb3Q7m&#10;V5e5eKQkqccYxV4wbU6Vn3C+W2D0rp5bFXuNSYoTj0qxHKVfd/erOV8Hk5qeObKuc8r0FVFiNCS4&#10;CuT29fSmtMD1qi84PB5BpGuB69OR71TYI0kkGcfw1MJMrx2rKiueAM8jqKtJOv8AeqlJCsaqSfJ1&#10;6cCrEUrLja/196zYpPyq1G+3HJrQRbjmCvub92fVeR+VPvJR5ozsIC9RVVCZGBpt1N1A60XGPNxv&#10;5qxbt82Ky0erUUuGTFJCNBJcRAHqDTN/y/jUHmc0gerAlkkwtXradlCGsuR/kq1byfuj04pp2B6m&#10;qZgIsjoT/KoXuAVJ71R88525+UUxrmr5iSa8mw4OeTTIJvWqd5NnZjrUEFxtfk1k3qNaG/bTjHWr&#10;3nn2rn7S4+bFX0nzVxkTYuTS801ZfkJ71Ulm96Uvsjcn0pXNDwn46Wl5rGuWCWwJS33ucehGBVDR&#10;EdtJkDZB6ZBzn65rqbvV4LvWr15njIVnjGcH7rVgEqLcrGBsHpXk42aVJo7KSKpb5c5p46/Xr7Uw&#10;AMppFbOQSMsfU18W0dsWPdcDJqnP8qt6HoauzZB68Vn3J2qf4hSsaxZU+1+Q+cbXznOe9aNt4oUL&#10;iZyhPSRx1+orBu37YwPest3wSBSq4SlioOFWN0dVKtOjLmgztr/xis8aKZS8bcFIhk49STUMFpa3&#10;lrPNbFihHHGK4veeh2YPtXoFi/8AZPgwXBBII3EHrz2r57G5HhqcE6KfM9NzueZ1tIt2V+hZ0eT7&#10;DEEL7B161rR6tIVDRSLJjg/5NczavbXMJmS5McfJKjk49qyJLwtPJ5TOkR+6N559zXzWH4SxGJqS&#10;+sPlS673PZr5vRUFyrmf3HpNsDqDE3pPl55BOM/Xmulhv7SGNFjeNAgwoGBj6eleNwsHwSTtPfJ/&#10;lWlaYJ5qq/BcOtd29Ecf9quW0LI9et7uGbakciO57AjP5HirKW85BJtX3dASQBj1ry22jGAeMnoc&#10;V6D4X0O5FpHPLfzRRkArFGT0r5/G8NYXBQ9pOs/ml+hpDGzqOyiXxFJDsRwPLH8I7/jTJJFiBwAm&#10;BWwsUSjaZZJfqwqKSCFQymM/Ugf0r4mrQpxu4TujvjVlJ6o5XUb6OP8A1p/MVQje3diwI/Kr/iV7&#10;Sxs5J5bczgdFHJrymX4lx3U0iRRG0CjIGAD/ACrswuHlXh+7R6lJc0TutUjQW5JQBT3Jx+grzfxH&#10;p63EoWJ9h5rVg1+a9wI8y5GcgE/qaw9d1A2t3GknBfo+DjmvbwlCVOVlubx93dmX4biufCGqtPGz&#10;yabOwDxknAPrivUI2vLUC4spC9q/3TniuV8MWh1OX97HvtkGHDjIOemc/wBK39BH9l3n9iXT/wCh&#10;TDNrI/O1/wC6Sa+toUKlWcPaXSXXbQ+YxlaOEqSnT1Ut128y7JeXVxbPHPIJA2MDvH+NUSvFaNza&#10;yW8pilT51ODjoc9D9KatmWWvuYT5IqPRHjS958xnAenNEcfy962I9MB7VaTRyV6VtHERTtcxnF2O&#10;baMgkAc1JCgA/wBkHp3rcfQ/mJwc1Euiurbh/KupVoNbnHKLKUCHcKslSy8CrkGjyZ6Vfi0rK8gi&#10;onVgupiqcmc/9mZjzmpltmA579faugOlYXgUxrD5sba5niExypM5+aM7Tx61jXMZ2HIPNdZc221a&#10;yL6AFDXTTmnqT7NnIXQ259a67wuseleHbvUZRsMxO1j/AHV4/Wubv7B5HSGIkSzN5cZxkhj1JHQ4&#10;rpviBLFpuh2OlQFCMAOo/ujqce7VvXftVGjHeT19EOenunnmoomppP8AaY/PWYlpEbnOe3NfLnxD&#10;srbR/EEthbW8kcIcuwJwAS2FIHsORX1LJ82f7wBwe9eUat8O4viJdS3LuI7m3kKXWB1TdwQPpXVi&#10;Y/DbcpaP3jB8LePLbTfBeoWZQjy4nELgjDOQoYDPtxn1rz+2ZLm8tmuyPssRLF35JU/dXJr1X4ve&#10;F4dA8O6QulW4S2EZjkwMnJOST9TXlGi2E2r3NlbSSYj+0LCATxu9z1OO1ebyuMnB+X6GE58zuu5t&#10;aLdJo+uvLZIzsj+WJQDnkfwjt+Feh/CJl0DV45ZbdoZkmMmCNuGP97HWvPrWNNC8dziXzBBb3JYJ&#10;wSWzwBj0r6M0i1tLtbe7u7KNJZMPKQCNvt7msJ0p1U40pW1OijWUI+8tGj0mHxldanpd6dT+S3Kb&#10;YwgyT7jNebs6vIWjUhSeg56/WvUPiDoVrN4KstX0uMRQWxMckeeqnoxHevN9PUT3PKpiMZPPFdFO&#10;i8JS5Jzv1ucc5Kb5krE4jw8MQjG1FDsRzyfrVlRhc5GeuMnrUKt50jsM/OxGPpVqMHjkc+9cFPZz&#10;e71NqS6k8CANxWmo+biqNtw3OatK2Pvf4fyrJndYtwgO/wA2RnrnjH5VrWcJDc/pWdaJ+vWtyzTA&#10;4rnqSsa043ZoW0OOTV+KOq0HatC2wa+er12j0qcCxEu2raAVAgG0U7cF2kZIrxJ43ldmzvjR0LKn&#10;FTRzeXjnp1rPExXPNRyXe3dzXTHEKS0IdOx0CXqgVILv5etcyuoheC1TC/8AetqdRuQOnobU1wKz&#10;bu5FV3v8oeaoXF5uVua9WnO5hylbUbgYPNcrqVxw1ad/djac1zeoTs2a9rDNs5K2iM27mz0FUg+W&#10;4oup/nOKqRz/ADYBya+ghH3Tx21extWrg1qRS7FUnGfSsS2bA6/nU8l1jvXFUjdmilZF95/MYjb1&#10;qRUBbj1rPjZsHI79jV2CZV2+vXFeVVdtCoXZOIgOhqxDATz2qOJdxq8qY4FeY9TsSsMDBPWpIzu7&#10;4qJwc57Uo46+nanF62Ex5IC8+nakQUm/5fvfkKQttNboQ2Y/KfpWTdDcw6cda0pZNw4rMuCBXRFn&#10;PIolNzHAx9aWFWjcMOg60E7mNWI1Hzf7VdiMmzRtbkJ1+ataC/xjJ61zrDA4x+dJHeMjctXHiMDD&#10;ERaaN6WKdNnaQ3m3vlvbpVxNS2/xVydvqO1etWxfblzxX51jsglFtwR9FQxsZaNnS/2mPWmvqg9a&#10;5O51JoskHiqUuuDHWvmZZfODs0evGrGSudodV96hl1UN0IrjH1zH8f61Wm1zB+/+taRwMm9EEpxR&#10;1VzqQb/9dUWu9xzniuZ/tnzMnjPpVuC7aRsZrtjgpxjqjL2se5s58xqngi+YVWteQhNalrEWxxWc&#10;4yoq7FdTLVtFWnEpqC2hHFXUAVa8ypi6jdkzRwiiWNQo6cU0rjdmnhqa/wB2vocBJ2TbOCquhUmr&#10;MuV61qzjis+4HWvtcLJ6XPHqIy5FJqrLV6cAVQfODX0lJ3POmIOM4qGSQBqQsV69PWoJXrpWpzPc&#10;e7jqvTnrRVK4k2ZBB/OitOW5m2kYdqAW5qvqd35KEnP51JHJtcov59Kx/EMhCOwHHpXjTheep9FT&#10;donB+MPEn2SGT94flJzz157V41rPi5nmcmTk44ru/HkTypJgZx0rxbUrWT7Q+4ZPTHTj1zXtUKcX&#10;A8TF8zlc37HxRJ5wQvhQeea9S8C6wblAN/QbfUj/ABr59jkK3GT93PpXsfwolYSQIoKg4G73rPGU&#10;kqTsc2GlJVke+6NIzbAc57+n4V0ltMY2WsXR7EmGNgMn0rfFsE6rXzFKrFT5WfS1qbceZG9p1xvw&#10;O5rVAI6VzNhMUkGDXTW5EwHP3h+VcuPqezXujw6u7MbIDtz2zWPfZya3bhdqGsDUWLD0+leHhsal&#10;Utc9SVDmjYzZn+bHatGyGUUmsZpRuzkZ9CK1NPmG0A9K+8qT56Nz5lU+StYLshWI6Cs25dMdsEnH&#10;J/WtDUCM5NY9xcAbsNmvkaUpRrO59jSinBWOc1NG8wsi8g9K5a9ina5IyO35mu4ulV4iSvPrXMXF&#10;qTMTg9a+5wNZuKcjhrRUZaFfTrhkIVmzz3ro7C/Xzo8nj9a5qGMRyZPzk9sYxWlbgNOjHjHpXozs&#10;zA9AtZdyA5rb0mYlgB1GM81x0M7KkeGPbNbOmXphlAbANeTicPGcGZc7udyYfOjwB2rE1LTdwJOc&#10;itjT7sSIOaj1BQ655yfevga+E/fHoU67SPPr7TtsjZHSp7RxFyDzxwav6ptUn61ytxqAil5r2MFh&#10;3TZhXrc8TtLDWAF27/1rR+3CROteXjXBHKoQnHrmuo0zV1njBByfSvpKcuaNmeDUVpXRuMdzGs+5&#10;i2SA45PatK2O5dxIOR3qR7XzcNXy+ZYT2r91HsYOvyK8ihYhjliMLnp3rV8wVAsXktzUuBtrXL8J&#10;GjH3kY4vEOo7IaQW57Csu/bzGx2rQnfy14xWdd/KnvXt+3UZKKOKlT5veZl3RA6dPesy5lzwPlNW&#10;r6fBOayQ4dvmbmvVi+aN0PqRXTEKcg9+9UfKHqa0LlQyN0rPjx5nzPUKTaL5S3bQqNo52j0q4Mbd&#10;vHIx1qrDIG4UY+lXo4mIZs9Khxux3KEa+VOCa2lhE1t9OtZ08Ajl3H5q0tPkBi288jn3r0b/ALtH&#10;i142rX6MwpmNpch1OBk5wOlbj3JuIMq9UtWtSEkIA49qb4exKkiHJI9azmlLVmVKTpVEl1LTSb4s&#10;Nyaoby7DPyDHfrWm0AhbFVWsxJNg8jPWtKTSPScmMtkeVgQpC89a6e1UvZODnaB2qna2imEAAk1v&#10;WVr5dhJkY4rycbXSjY68NTvJNnzp49iMXiqBhz+8NexaBqAg8PR55yvavHfiXMqeLIFDAHPqcV6H&#10;ot2w0WNc12v38PBsJWjiZWOo0gCV87SfxrTvU3x7SOwqt4atwYAxFaLKbi6CAfJXnymnJvsdWqRZ&#10;0TQlbnv6966qHTNqdKTQbEAAkYFdTDZBlHy15WIqe0YcvKrHKzWxtAZT91RUN3Ypf6KIW4jncNJ7&#10;gda3PFVn5dhGo+VpJNuB6Csa+uhBbIgONtfaZHTdPCOb3kzyMX71ZJdEYWrTpHhE+VFVV/LpXJ2d&#10;wms6hHA3MbO2fzwKk8ca+unWpbft4LnJ7AVg/DLUFlhnu5WyIlTBPqTkn8K+goQ5pXZyV24QVjsb&#10;y1+2eMEgxi3s7Zdg7AsccCtq8tPNfYB8iDFQCIfYZNRjIea4uEwR2RTj8q0XcMkqDO/ew/Kta9Lo&#10;jCnUbfMc9dWct1bSxQKQ2Djnms+wgOj2EaTODKcsT6ZrQutY/s3VpG/ghsbi7Ye/ART+PSs3UbWS&#10;JLcy5kBgUM7Dgseh/HFYKnanc25m52LCzllDE8A5P4c1JBMwzKBl5m3MPrgn8gBWesvmWoKfOCoI&#10;9x61J9oaHeBxtikfOemF5/8ArVlBvmsdFtLj/EluLfRbC9G/zblmKHoVATG4elZmmXwitrdtgu4r&#10;IFUhYYE0u3Kj6A8GnXXiX/hKkspY7fKwpHZw2p7s7ZYj3CqPxY+tO1IXOmaQWhKJMkMjuAMCKR5C&#10;AoHqVYMK9mHeJyu7SUi1pfjM+EW8eeITOb/V47C3W1BbcitI8vlxr/s7zk44rLsV13ULS+fQrh9M&#10;sNQlMzXbfOWuAds8iKe0pOfcdajgs/t+q3elTRmO2ufsqL/1yhDAZ9yxz+tV2sb2zvtTuIdR+z2d&#10;va/aQyMfJhVmkRYkA/jVI1JI7uor1Kc9LPsc8qdrvvr+B6hd64unfDrTL2JTJeX0szCQyDzAgEhO&#10;1j9FA9uK4PX5VN5583nwxxSRxNCWzHIsYG1UO3LKFJDMeMngVR06+uV07Qo9cjZ20iKe3txHyCyz&#10;BixX+JvuxgHnnrWX4r0jWBfReE5ZbyK88u4vppoDmOOFCzKixE5ZugOT2FdNWPNc54e7Gz3OpkuY&#10;mhupXklsFYLGgjPlQyE8hT6L6jpUWnaJJp9yl5bTrfyPKBKZZF3MQvOMYAB7VQ1W/udO0ewsbl2u&#10;WjQLdTRSL5jXLBSAcqQVHeq115i28tzdeRqdhuEaX0cm0h/U7cZA9gM149Rckteg0m1Y0fFly0Oq&#10;fZYrZBEcS3Dk7WAzgge571zmqatazX7GCC5lZTiOCGM7Qfx4FXYBd+Z5H2g3GSZTN2ZT3ZuT+Fc/&#10;qN7N9pltorS6uPNZd7RSKHA7kAmvHrT5pNHp0oqMVIvwrFqCEgJ5sZCuEZW8p+6lhxu+nFWI9PKY&#10;BJ8sclFHOfrXEWGrDwqb7U7ctb6UX8q2trkb7i7bHRAc7VzwWxmtPU/Fmt6FJYLdxxapdX7hYra1&#10;XKKT91AxznH8RPTtWSpOWx6UK9lZmj4n0qeI/wBqQTskoj2rH5m3Cjkt7Adh3rhfEukarq1vp999&#10;m8uS5YKGhVYptg+Vj5h6KV6t0Neu6wy2emmW+fyHdQHEcpwGIz/wLB4HpXK6rp9veWks95bpe26W&#10;3+q3NuhXoWLEgAH25o5XB2Z2wqqet9zzO0jTTNevZL3w95pmkRAf7SDMsTLkhRkZdwM57Lx1rvPB&#10;fjaLS71C8VxZWt0S0ds0aALCeFxgE5IGSK8/8UeErGybT5rnT7P7HIpxNA7vIWKs+7cARx0we3FS&#10;WmrT2XgO0n04Il5oknm/ZXtRI0yhcorDk4x1rqq4dYujyvc5vaKjPyZ9kaVrL6ZDFFCI7eB1DKZj&#10;hjn0UZP5117XaW9sjBnklfBUv0A9cV+enw++PmuePfFEFpNcrLqVxL8w8wKoHXaMYwB2FfXnhzXd&#10;bkdf7RiKTbQscQKoSB22kk/jX5HnGQ1W5ezTXZ9F+h6lKpB2bkr9T0uKRfMDE7/rzUksuerVzVnq&#10;EscqJOP9IfGIo8lFHpnPP1rRkuY2fG/PsOtfmdTLcbC8JJnoqcN0XTJz1qvNdFF600q+Nw/Wqd1k&#10;LXNLLMTT1lBnRTqwfUdNd1Rmuh61BcXW1jWVPeD1qYUGt1Y61Y0RfhT1qX7fuHWufMrs1WIVlPau&#10;9YOcvhizCU4xerNZbn5qu2sT3GMVm2djLK3zZFdLp8Ij6Livdy/IauKneorI8/FYyFOPuMdBYlCA&#10;c5/Styzk8vAfp7VCgVkAPX2FMuJPsbBG5DdD6V+o5fw7DBNVYR0PksVjnUVmzYaZdmRyKFk3dKyo&#10;bnaeu5D0rRhdW+YHiv0XC8nKkj5yc3J6kjEsmTVW6fIyGxViZ+MZqsF8xST93rmvQZBLa3m7Bbr6&#10;UtzLtWqwhO8SDhMdBUlypki461nUk1Aqmk5FC4uFdCC/Nc5c2Kzzc8/Sp9SaWPfis9NSEDfOfmr8&#10;qzjFS9pyyPv8vpRULwNbT9NW2cGug+0wxwnL1x82vAJuVxTDqck1nJKnzhOWA9vSvFwtVJ6HZiIa&#10;Xmb13rYTIB5+tO0jUvtcuM968/bU/wB5uMoYe9aWjaqVlBicdK9mniq1GqnzaHn1KVKpTdkew2xg&#10;ht90mBVO4ZJWBj/QVzWmak+psfN4jUnjPBrpLa6ghTAxu/OvvMuqXg6jk3c+NxOkuW1gNu6r0qJu&#10;etXJdQ3oQAB71RL55HSvapupNe+rHJLlXwjQMCoZlwyY5qfIbIprLkrj1rloLVkkEqBRz6VkXi5V&#10;sc1s3RCjJxWLcP8AI+D6dq6pjRlS53cUgmKyVLMmXqvKpLfjXPqjTRkjycmjd0piDe2D1FOEZouT&#10;YYJ2DccGrEczDpzURjPWpEhI6/d9qSbRTRpWt1nGP1q/GfU1lxJnpV5X+WuqLMrF3zvK9qgkkLc0&#10;jZZuR+tQyuVU+/Sm2A5ZOtTxyGqKP8xp6ybaSYjU84Unm4xVBbnd0qUzDbndVXKsWpX3PgdKkjnA&#10;t8iqTSdGppmxGVFVcLFo3Q5pn2r5sVRaXLcU0TDJNTzEl2aYt+dV1kIfn1qMzFl60K2M5qblWL1r&#10;NmtC3nLNzzWNGpR61bUAOM1SYmXJ8qM1V1q++waNPKT91Sc1p/Z/Ot6434lzmz8OOg6uAuPrWdaX&#10;s6bkXFXdjxi8hkLiWF/vMWZl56/e4Nalq+y3VD1PWqsbb12kZNWLZGaYccelfG1MQ5qzZ60Y2Hxr&#10;1GKaW9/zFaKWh3CmzaeWI64NcHMinBmfIwC5NUZxvznitaS1ZfvfrWTdxsnUGqjZsNUY1/8AeYdf&#10;rWW4IUk844H1rXuBvUnHA6eprLk4JBxn6ntXZBF3GW9uZruOHGS744rv/HQ/szw5bWJOAzKPfgc1&#10;y/g2yN54js16qrb247VvfFW582/trcHJVS59jXPWip16Ue2pk3eaRxcU7KOMrjrg4q9ZvjJHNZIO&#10;Rk8H0rS0/JblsV6r0Rb1Ohtsht2Tmte2i24xzWTYnd146da2rb5MYya8XEM6IbGjbL8u3njvmvS9&#10;BvRdaJbgEZQbGT0rzi3Ue9bGmajPp774zlSckH7rH+lfBZ9hZY/DunB2ktUerhpezlex3gXcRim3&#10;ZEQ61yreLZ0bIiAH1Jq0NbgvI9xl8tvRxmvyueV4zDR5ZQvftqe3GrCTvexburdZhgoD9a53UfDm&#10;lM/m3NtC83f92pJ/SrF1q0rfKkgHuBVFpDKSzkt9a9bBZPiLp1JOK8txyxXIrRBLa2gRUhgjRBxg&#10;KAKp6hotpqiqksCuFPWrbSYBBpQ+5sV9xhMLSoP3F/meVUr1Ju/MVbexis4RFAgRB0VBgfkKr6tp&#10;a6lbPA3DZ3JIOoPqD2NbEcfpTjD27ete6mpKzOJrm3KeimXxDpskVwgXWLE7ZE/57IehHrVu3tAf&#10;lYVQvI59MuINWsgXubbG9Y/+WkZ6g+pFdjFb299b2+oW3/HtcDcAOdp9DTlUvSeusdzmpfu6nspb&#10;PYoWtiGI4rWt9L3r0H5VYt7LHStW1h24BrxpYxRW56Xs3JGO2kg/w0g0kKK6Y242/wANRNaislmV&#10;upk6LOfGmKvQY/CpFsVrXEAHWm7F9Kynmke4lQMeWzA6Cqk9rsWt+WIHPFZ91GMV0UsZ7R6MidOx&#10;yt9CNpAFYt2gZTgV0eojbk5rAmHmcKOvAHcmvq6EnypnOkr6mn4Z8Oxy6e+oPjMMm6Mk4Oe4ry/X&#10;7uW8v3eU/OmUBOcoC27Fem61dPoOg+UCCwXJ7Hd7V4b4l8ZL4ev7g34MguVCoT/fY4z+Fezg53bq&#10;S2Wh56TnNtGk83kKZQIyYwWKyYwRXA6R4h+z+Nrn7MrQQXqghTwAT/DnvipPihdX9rbW09jlo5GC&#10;tgn7vvXMweNrbUrWyVIgklo/mDG0GRzwe3Yc08ZWtUSeyCdkkdx8Q71IvCts0qHbIxViMZUHqB6Y&#10;rxfwJocGpeMLYKG+zpcM0Ub9VA6sfcV6h4/m/tvwTbXKIB+/Ehij44YcgYqn8GvC7W8eoXtwg+1s&#10;oEYJ3EBmyencjrWHMp1r33scqtKQy70LS7fxLp9xHF5l293JI4P8XzADPsO1ejXa7JpEQFwrYU4H&#10;JrjdQ09n8a2X7oPGyMgccDk5Zj7+ldhv53e+fxqqCs5vzDeKR1+m31xefC5zPkytDl8HIyrYxg1z&#10;NkhisJHIOZDtGMDgV1FigPgm8ji3gGN8ke/PFedaNd3N/cXE1yfLtxlYYuwQcKfcs3P0rmry9ouX&#10;uxuKbZ0cR2cjgDpzzVuIgLtGTjvWfCQcDv1zV63Pfb16jPSspKysjsguhfj/AKVKh5/Tiq8bGrNs&#10;DXNc2NixT7mDnHtW5ZR8CsjThtA+aty2+6K83ESsdlJF6CP5q0oYx2qlbkVfjbAr5XE1LJs9Wmid&#10;VFKRheKRR8opsjlRt3818jiKzbeh6UFZFO6by24rNuLk/N9auXcnvWJdyHB5rrwNRzfKFVJaiPqB&#10;3/eq1HfN5QJNcrc3nlydat2195iCvq1QtaSOFT0Oge9425qvNd8daorcZHJqB5T0zXs0KLlY4alS&#10;wy7uMtg1hX0oIOMfmavXcoPIasa7LPjHc8f/AF69/D0nA4K1S6Mq7kJZsevrUUDYalu1z0pq4Ve/&#10;5d/8K9xL3TxJSfMXvtATq9OilMmMmsmR8ngj8RVi3l+XrXJVskVGTk7G/AV44PT1q1ExLkEHIrMt&#10;H3VsRJ8wOea8Co7s9SlHS5o233Qaub19aoxyAdKmL/SuVwsdFx+/Oc0eYB0qJm29aikf5eOayUXc&#10;TehYV+cCiRqro3SnM9dBFxGf6VnXRG6rbMNtULk9scn3reCMZaFYZBOMDp9/irUXTHPY+9VFOSKu&#10;RqTyDzXUrmTJGbdVZkHWrYXioHB/hFdlM5qmpD5jI2DUiX7heO3XHNNMBLNn1pXjVM7qqdOM1qiI&#10;VJQ2K91qHyfMTWLNeHDkHhQam1SbEmB646Aj9KypLrKHPGa8uWAoy1aPQhjZx0uSTauS5zxVJtTa&#10;RzgnkcY5/nWbI5eXHuKsQKWb5q51gKUNUjdY2UtGzasSz4b1610umxFgh6n06Vz1gCMAY4611Gn4&#10;OM47d68rE04xVkj0qM3LVm3ZJuZRzz0rat0KjrWZZYCitOFgR83FfE46m5M9ik7F+D5atRnPBqtG&#10;R3qSIgNya8KGF/eXZtKaLKuKRmPNMEgK8UjvX0mEpcqOCo7jZmyxzxWfcHmrczA7qoXLGvqcMebU&#10;KcyVSkXC9auzdTWfK+1iK+gpvQ86USrLgHB6ZqpI/wA7cGppJcvxytV34Gc816ULM42rFS9lPtRU&#10;Fzmit1oYtNmZKcuQBxz1rL1GLz0I4zx1JrRuZV3Y71BgzZJxJ9a8ySPeps8y8SaLvSQcbmHfJryr&#10;X/DTiV8p93IxjrX0ZqVghU5FcHruhq2XAzXdh5WRxV7PQ8Qi8Ns0wyOD/DivVvhvojQTRjBxngd6&#10;dbeGhI+WjOwdK9E8G6NHFNGTwQ2c4rSu702jnpwtK56ToNiv2SMY5wOavXFrsDZzz0xRpsiwRqF5&#10;qzP5kyfJxxX5ziG6VRzbsfU0rTjymWiBHb5q3rCcRqMj9aw1gYMN/pWjCoRBzVTqxxNPQz9m6UjV&#10;u5wy8Vzer3CqK0J7wbSM81yviG5dVYhuOef/AK1eDTwc1X2Pap1IuBmXOrKtxy5HPrmtnStRDpgG&#10;vNrnUSlxzn14rZ0TVGLDJxX6nh6PNQ5WfFY2ryV7o7fUrnzIzyfwrmLm9ELfMa1Gud1vxXI6uzZ3&#10;Z79MV4uKwahJySPfwOK5oqLNU6ikse1n2/jVaZs8pnGB1NYiOzt0etW0jNwu0g7j19BTw9dJ2O+r&#10;G6uQsdz8x/jWlptsJJOUHY8+vpxVlNJ3wklDUlhbtb3IAHU819Eqi5DzJO7NlIXSLgDmo97xyZI5&#10;x61pRJvhGRVO4syG45qFNSW5lKLOm0K7JRcntWhf3Q2HDVzWmzPBkVPf3RVDuPbj3rx6lKDqaiTk&#10;kY+uagEVwDzjvXn2p6qS7HOwnp3FdDrlwZ9+D27c/wA65K7tskkJx6V2xpwhG5zSbk7EUV2z5JYc&#10;Y3cnH4HrXWeGrwrLGWJxgcZ9a5q204swbHJHJFdDpkRR1wuM4xXnuvy1LGyo80G2ek2cwdBxWvCv&#10;7odKxNHjLQgnrWruKL/s+lejyKUbtHluo4y5RtwQOtIzDYxqG/n2LwuaoyX4GRmuGrL2aOinH2ki&#10;WaUH5u1Z13db+nK1Hc367QoYevIqkLgsxbIrzFNr3meoqdtEUL1sdaypLja3WtDUJF2nmuavb3y8&#10;4IH4Zr6TDVHUijlnCzLlxqBjT5sccGq1vcNdvgcA9DWVcTvcNgjp15rS08qnJ4Ix8p/+tXoqkkc0&#10;p2OjtIVSLc/IGPrVxQDkdqo203yDrzVuP5lG05rBxtuRzj7hd8IxgkHntSWsmyVFFTvbmSEgDmql&#10;vbyGZWPY+prWi1JOJxYqLspGlqFuCm48hhg8d6wNLuBZ3hBJ2muvuAJLDOeQMH61xF6SlzkDA3fz&#10;pJdziq3VpI3764Aww5+lLbqZURxycDisu2lNxFgE5HSt7RrYmPD8H6Uqk1TidtGTqGnpkB7v19K2&#10;5SI7OT6VUtEEXbp6cUalchLOTB/h718xiOab1PoaCSaR8xfEifzPGEAPSvQvDrefpsYHJbt6V5p8&#10;SWLeLImGRjpgA16P4GJmtoAeMHJr6GpLlwkH2ORq+LkeraWi29gMcMRWjo1oZJtxGcnjNUbWMTiM&#10;EYArrtJshGgOK+bnW5Fbqz0oxV9Tb0uHbtGOMV0dsNoGaxbMbK1YpwtcVSrFIhq7Mjxm2GtlGPul&#10;q4DW75YoWd3wqLya63xtqAW5QZz5cYzivCvix4vXRtJlxJjEZdue1fp+CVsNSj5I8rk56rPL/jF4&#10;/Z7n+zIHMk7KYyF5OD3r0L4Yae9n4etoZgY5riRZJQ/aML614R8JYn8bfELWdbvU8+1srVmVDyGl&#10;f7q4Pp29K9/g1YC0FnCM3LWcpbJI2rlQGx7dq+npUeSkpLdnlV2pVuV7R/4H+Z0Wg+JXnRLezjM8&#10;OEt4QTwWZmZmPpjIFdJBqrnWDagGWR0Eu8AYyd2fz7VxHh+0fwjpcsbypLFsjhjOcsrsyhyT7UzU&#10;fGMel3Et3ZyLKzJEIm7DazBcj+6SR+FbVKTZwRe9iz4pkln1++toP9ZI6RSc4AiG85J7AkD8qzvF&#10;Gu3F5qMkJuQmmWSQxKIx88x25H59/Ss34g6pC/h64vdLuS93eRQW88mMN9oadE2H0x5hJA7Cr1pp&#10;cUXiEG9kju0N0YJyTlTMckqo/uqBjPpxXK6TjFx7G8aib5/L/I1bSV7e3t4zw+0l0HYD+HNVtduJ&#10;U069dBiU4UoOuw9aqHU/tLyA4PG1ijA5ct0GfyzWt4aljuLvWJ7sJcLb2TSSfONrMGbAGOlcdOld&#10;nfKfL+BjeH0msdNs3curBhdwnbypDfOT+AwKn1C4v7+NI4pPMvbqdJHL85kGwDjsAucehHFN+030&#10;9ghXyirDagQY5BwRj0B/OtGXRU0G1stSNx5j3d3G3nDkRxBWkbH1K4+jEd67oe6rIhpXu+pNq+pf&#10;Yr6C8uPLtrVrkJHJGN0pjUZZjj+HjA96ryXunx6cHvL2K309LkwNFGNqw27tExjHZiccseflartl&#10;beZbXFqYC12s0cKxzYYQ2/zMQpPRmb5mI6Diue8QeEJvEmha/punRpFbRXKxWwdQQzqhDHHoGY/m&#10;a2hW5ZWK9kpL3jZ8Y+K9M1zxHq48Lzw2lrbRJbSamIwQXDNJIkeeCS3ljI5OF9BWz4Kt7SP4XeNN&#10;ULyprEaTxi91AjzI2eIHbuPXJOa8Zmgb4baZp7R28d3d2epXF9axXBwMuQsc7qOuGUHB7gGuCm+J&#10;HiPXPEmtWb3cn9j3d5HdNbFSECqu0hRt6s2FJ74Br2VUTi13R5LhJSV+jPW9NvLdNPtrG11yN7OC&#10;LylknIZ2uG2swDdSQOOeMcVfs7ZNf02CdCsBJDySRhAlww5BwCMKP1ri5bqOS8khvNOsLa2QiN44&#10;LNniadlyEDDJAH8RHWtbw94khvra8tYZ4PKDLbia2hMLsFXBUdNoHfFeZirO7Rai7po0/EMs7wRW&#10;kRBnbCRx25CKAO+6uI1qwXT7m3ezEltK4w80Vw0o/wBo5AzitPX7q10+G2S4MwTpGkSHDKOpJHNZ&#10;t1eSpdOsHzwtGuy4t5HQQIeu0E5Ymvn2rs7uZxVyzexrqGlvo2nw22pyxRBEnk3Ky5O4jn+I9lXB&#10;Pc1m+F7+7mtIvD9o5t70iSa+vpM74ol/5ZQsM7c+2Ksaev8AYl1HPZ/Z4habZJnmdwFz94ODwzH0&#10;HSpPE9nPocEmtpCdP/tJdn2d5AtxPGWztUjlNw610wdndhF9F/Xcm8N+K5tG8OC41kQy2HmSJpml&#10;pHvvblh90nLZAPrmtuO6+2eGr281cLZlELPiXaSW5UbRkgDuO9ee+Jbpba2KYtn8RXMKuZpCscGk&#10;W4X7qgg/MB0A+YnvUKWepaT4SKXGm3VvpJm8/wA+5kX7Vfyn7h28nHsTwK63BTi2zaM3Fp+Zl+JN&#10;Ot/s0skF5fyWEbiQQTAQRlQuCMjJ5HUV67+zf4USHwrJqOqwRfadaBMkUeBuToqKOo45rzzxNdf2&#10;p4Lg07TnS2vYk3zyTzFYj/eYDuT2zXO6jqPjW+SCG0OpaR4as7c3DyWUpge4QDBxIQDg9q6cM1Sl&#10;JszxcZV4xUdNfyLOofDzwPP4q1lbYXPhyYXBS3u7OJxDlRjYrk7nY92ArodC1LV96aM6R6JdIA0E&#10;gn3SNHgjaqlsl3xnBOFHJ5rm9Iu9S1Lwm8Z0eUxKGZDbXex1A+7tZvmYjByFwM1heJrprm20d9Lj&#10;/sqSRWtfs8kzTXTqSSSxBAOCSSR1NTOEKi5JK6FB1E+a9j6L0fX9Q8N31lbW13daprV2mIII2WeK&#10;GMfe3uDjI75r1jwxrSTzYuBJJdnGcjGWI5wOgAr5Z+D+nzMZbnw7H9gsLSeWKS+lkImuZNoBBxxt&#10;B5A6A9K+iPDd+bJCpZPM8sZkeQHb9fU18/WyzDSq8tj0Y4iq6fN5HqiMZVBYjHtUN5bbkxnn2rA0&#10;3WJnVSAVQjA3Dt6mteXUwqALkk47c0qmSUZxtY41jpwdrmbdWQyy9T9ayZNMzKCeldIIspvcYamm&#10;1HPFfM1eGqN+bkPRjmkuW1zGg08senPH0rStbEBsDk1eigHQDaKu2lmE+Ygj8a9bD5NTgtjz6uYS&#10;k9yOK3ESDK81dhjxjNAXzWyeB6VIrhWBUce9fQUsBTp6pHmTxMn1LYcxKSeDUTf6TvDDg96j2tKR&#10;uJz6VaEZjXOefSvVUU1Y45SbdygUazfH34z3PardvdBGBT5kpZQjqUJB/pWcpaybJO+Ju3pXBOm6&#10;L54bEWuboAk+apTDiAg8Z6VQtpwrAk5Q1p7ll2dcelehRqKqroglhgynK8etQmDHJ6Vakl2jYo4q&#10;pNI0r4H3etdMkrDWhhavYHYxA4rz/WIZTISmc+1eq32NmzqW/SsG40dJ2JwB+FfL5jlFPFO9j38D&#10;mUsN1PPksZpIZACQQOnWodIS4tvNiEuxScYevSbHQUj4YcHqa5nxdp0Ol3CTr0r5qvkywceZHVVz&#10;WWIujh9Rjkgl2NhOfU1s6Bp7kJyfm/So72WzuI/NLneK6TQzbvp0U8cqJxzk814VTD+Y6OLdjpNJ&#10;0lmgwJAvFXLa1WxkIMm81k2mpJP8sMoyvHyHg1oWIimuFckl/TNfSZN7ajVvW+E83FuE/h3NreaQ&#10;OF4zTvszEblwR9aqXCNG3Jr7yOIpykoqSueT7OSV7FlGFI7hUznmq8cvvTLmUbK56D96RJBdTeZ0&#10;7nn2qlO5ZcZ9KkLARFj19KhDZGTyMZrreoEMigdfvYqsFPBq3ICWJPWoynOBUWKTI1iypIzn1qaF&#10;Q5wRwe9JG4QOOc4FPtyWQUJIB5tf3mP60xY2RsDkelXlwW5Aqu/HIp8ouYWIYUYqdOlQJ90805X+&#10;aqWgFsnL81A7b8nselN8w8nNIn3iO2RTYhhbaT7GjzRQyllc1WLbal6DJ0kO04NThw4BPA9KoRv8&#10;+KshCpwelC1GT+bhOaa8p2/eqFyw4NMdz6UXAmV8KSe1QSTbM08AkYPSqVw+1wKluw0rlwyBFTHK&#10;1MJRzWaJT5PLfdNJ9oKvg9KnmCzOgRw0UbDnNXYJQXrK06XcgHb0q+FKTelbLYk6GxmOMHpXDfFd&#10;/MtraMd3Ga7DTnzjNcj43gk1O5gWNC6pyfriuHMqnLhpX6m9CLlOx55b2GDk/pWjb6eBjAq9Bp7I&#10;eYylaNvaD0r83liLHvwplJLEelSf2flRkY/GteO27d6ka2x0Ga5/rFzd0znbjTcr90flWJqOmfIx&#10;xzXdy2gPUVm3WnllORXXTrXM3TR5bfWjQsSRWLdIQ2a9E1bSt+/AD9e2K4zVLN4uNmK9mjUUjjlF&#10;o6L4U6YZL64vD/q412D61zPja/8At/iK7kB4Rtg+g4Ir0Xw3APC3gaW7nGx2Uvg9a8aubppJHdyH&#10;ZySTjuaVD95XlU6LQxjrJyHZweR+taFicHmstGDvWlZhtw564zxXoyZsk2dLZfNW7amsPT0yvFb9&#10;rGfSvBxMkdVOOhoQ/eq8D3xzVW2jxyaubflr5qu9TvporsxDkDgZp0b9zTJvvmmxd88V5skdRbL4&#10;6VG0n5UKcrzmmspHWnGJIF89akU7ccmoAnzU/B212QV9jNl6OfjHerJkB4rLic7qtplq2asrmK1L&#10;cLru6U/wfetoesz6JOD9guAZreUnhc8lfqKhiQ0ur6bLqVghtT5d/bsZbU5/jHY+x71y+1VOfN02&#10;foFWl7SHu7rY72OLy3KN97v/APWq9CBtzXOeG9eXxFokVx0uoAFnjP3gehyK1VvSBxXxWbQnhKkk&#10;vheq9DuwtT28E+q3NUOB6VG84HSs77bnnNRm7HrXxM8wrXtE9BUS003PSm+cfaqRu19qie9HrXMs&#10;TXk9Wa+zj2NFnHJzxWXfTABsVI938nWsTUrwqrYr9NyeMp2bPDxOhl6jdKXwaPD1l/aOpBip8qL5&#10;ifccgfjWNfXDmUrtO/OB3rqJ5P8AhCPB5Zsf2hP0HUhj938BX6ZCnaMVE8OdWSTS3ZxfxJ1cX2q+&#10;REQ6RDBIPBY9fyr5w+JN7f3+tpZXcAljRg0Mir8wQD9eefrXsVyWd95GSTkk9z61558Vr+HT9Hjm&#10;Rd+oQtvjHTKfxD/CvcnRVPDclwpe41YXXZbkeA4rhIPPkiTcYyMnAPWvJPA2oWN5qYlud8RklYG2&#10;jHOScYB+lew/DfX5PEvhuRp4h+5Iixj7w9D7V53C+m6p4qt7Cys0tLuOd5mYdgOFT6k9TWNdRnCM&#10;u6REkkndHW3lrPZxW+kPGYhO32i3Eo2qFJIPX0rbgt28O6lZ21u43qscKFHOGlJ6n1xVLxN4nh1n&#10;TY71AZDaxtAHPzBGP3goPX5ulUtPubnWtW0u3tpD5hnjw/3WyVyfpgjmvIqe7rHocTumrnaXmgpB&#10;qJnEpkWF2iQEcbyvJ98UMdi8DNauo208USQzO7xLI7o3RWB6sP6VlFOgya9hNRjoFmjo4dXmm8Mf&#10;YoABLKTEp3HjPf8ACufuLZdPm+yqBiBduQMAAdPrmp7tpraOKGFzA+OXXnHct9fes4zvO+9jyxJH&#10;0968il79Wcuieg7ouRy557k4FaNudoTI68HmsiFw8oU8kc8cVpIcqAOCelaTR1wdjTiG5uMVdtwS&#10;QB09aoWuGrUtUA5GMf4VwNnXozVs+AD2rYtpMNg1jWw2JgmtG1fc/XnPTFefXV0dNPSRuW7Z6VoI&#10;xIx3rMtmz0rRhcHmvksVG97HrU2WBJtWoZ5DyaexBUVWnfbXzs8NOTO2M1YqTgAEtk1i3zDaa1Li&#10;46jdWHfPXqYPB+zaSRNSomjnNXkw+QcfhSafeHOO1Jqp3KaxrO7YXGBwK/QKOH56Ssjw51VGep16&#10;Te9LKwAyOap20m6ME9asZFejQp2SOCrUZQuH5NUZF+U1oyw461UeE16cdNjgc3cyJrfLY6D161Vn&#10;XHT5a2JEAXjjFZF6+wlc89D7Vtz6GEkU2I5PQfmalt3BPAFVC+0Z71YtOOSDj61zTTkmOm7M27Q4&#10;xjNa8M4Azms2wsZpkB6Z56mrj2kkQBOc+gFedKnFaM9WN0i/HcBu9SrOOMNmseKRs4IxUwmKtxWE&#10;oD5mjSM2eppnmY4BqmJicEnimiU9Q2T6dKydOxMp9DQWbpj1FKZd9UIptvepDNu+VRtPtR7Nj5lY&#10;kZvmx2qtOM/hUux2xnIp/wBnB5Y5B9K6IRsYykUI1y/C7q0LeFjjH601UWMZA5q1G+0HvXSomPON&#10;8obKGVV+6KVXLdP1pWBK8V0x0OeTuVZXC1Tnm3KeOfSrskJKjIqlcxFEzzmrckJK5y+qSM8pPUdf&#10;Ss0uu3nn61p6vE27G7n/AArAbdxk/pisr3KtqQzTBfZuOf8A61WLCcyueevTdVCaF5JN5Uk+prRs&#10;Y3TDgHoOFqZ2sXCL5rnSWC5xgV01gSOO/wClc7pqNwea6WyQhRk4/Cvm8Qrux79F2Rt2xx0rStyD&#10;19KyYRJx0rRhcjGBXz2IoqXQ9OFSxpxsAOTTlkGQO9UvM+v50ol5z3rzVhddjR1Lmgrihp6prL78&#10;015TjOeK9KnS5ehzykSyy56VUcls5JpZJc9f0qu7/Ma9airHJNkcznp3rMlc960JieTVCda9ijqc&#10;cijK+3kcAdB61DMcdBU8g3MRjgVC43V6MXZHC1dlJgZDRVpIT7UUOtFM1VN2OSkYdcg0Iw7Z56Z/&#10;PmsK0upLp+W2qAMcetbltEyscGuuWG5VdlKo9kQ3xZ+tYktmbl9uz5a6drUHkjnPSoorUb+gFZNO&#10;CKjTctWYiaRHGDwMfSuh0ax2EbRjnn2pUtFOGIB9jWpZAK/f3rCrKXLY3jBXubFggVBk4/CteBd3&#10;BFZMT/KEAyc1sWgJUZ5Nfn2apz91nuYdcoktmrHoPyqldxiJMDOT0rbCY+U8msvU4jtzXz+CxPsZ&#10;+zlsehVpc6utzmL68MTc1z2r34njOMbu5rT10Fc/jj/69cupLvtYdDiv0vDUKdSCmfPzrSpS5Tmr&#10;uBhNkoUwAOvXHWtXQm3nhPzq5faWLsjjP0q3pOmmFkBHNd8a/spcrMMRQVWCktzVSMmHJ3gHqDxj&#10;8qo3unmWt0W+EBUcn3p/2YNn3+7W1dKrT0OLDz9jUszlLbT9ylQOfU10mk6UD1FTW2l4uORXSWVm&#10;sYGABXy3sakal4n1DxEXAqf2cEjxjbWMEWOd8+mPxxXU3qtHFuA59K42/nMNweK+lw9OUoanA6kU&#10;zoILlGTHf0qvNMqhx29azLa8DsDnYCePX8aL+5IjKrwMda2hRS0Y3M04bhM5yKZqU0bQk7wT71zj&#10;ah5dVDfSzfLuz9K5p0OV8zMue+hNeQrM+OMVANIMpUt19ulXLC1M+C+MfStFFGMD5RXnVqvN7sWV&#10;GNtWZ9tpYTgDaPWtS00zFwhCcVLbLlgCOK37ZE2Z7461FGk3K7JqVklZFqyAhQAHn3FWWbGC3zHp&#10;VUSBTSmf5M54xnNe6tIHz05XqFHVZginnFc39uIyXY7q0NZm37iDxXFalqAgmcEha8HEc0p8qPdw&#10;6UYmhfauAQByaYuohk4Yt16cVykl+9xL8ueOuOfyzT/t5BROrnr6Vr9Rb0Z0xrq5t3V40hIJz9Ky&#10;2s2lfIBwDzVmxh8/BOR9a1hCsY2jHpn3r0qUfZ6RM6krrU5ueERJlccdciktnJcMevo59elatzaG&#10;bhR371Vj0qSJshBkD0r2IT92zPMqK70NC2un4GecfhzW7pmHUY9axLe2AKh/lA9K6PSkCkBePrWV&#10;SLnsSpJbm5Z2gYc8/Wq91GkEnHFX4JlRAMc1UvImuXyOlc9OPspXbFVmpqxDA5eEqTng1i32jPK7&#10;FOp9egrftrMJgHJycHFasWmiSPlD+leZis0o4aVrk0sHKqtUcjpumNFLkjjsMV09tauvIBxWpa6U&#10;N/Tp0rXtNOVVwRXiVc7oz0ujsp4OVPRHPOGzhs5rH8Q3ZjtZM45HFdtd6YpUOnX3rifFVlts5CBk&#10;46VvCvCsro7qacWfNfjDNz4hQDgg8EV6h4EAFtAeeBg15vq+lXVz4kKhAQrcP61634C0aSX7PCHS&#10;NnOMt0A9TXoZhXjToRjcrD03KtKUkem6PCz7AOWb+HBP8q9H0zwtqklh9p+yOkIHAk4Y/hUPhafR&#10;/C1vFsw8x4MhwWY+3dRXYx+L7eXgS9ema8vCUcPVkp4id12RniMXOPu0o6eZ5jd+NYtNmeF7eUOp&#10;wS2P0pbDxh9okCuHTPTNd3rlnouuQnzoot5HEiYBz65rwnxXrNn4e1g2xnTj7pBr6DEf2b7JR9mv&#10;lueb7atfni2dHr181xNLI+cNk8+npXyD+0T4slutSudLgkBZ9sZA5wD1Br6j1LVxdaB9uCYRYi5w&#10;Qeg96+O49PbxL4tu9TvTkXN1+7PsPavtcLGNSMOXZpFUqjcJVWdx8DdEl8KeZJdIRatKJ5gBkuVX&#10;hR681oWnifWLj4l+LXezMAFtDZwxPkCJP9Y30yOvrXf+A47KbWLaS52DT7MyXE2cBSBxyOlFr/xV&#10;LeINaa3+xy6tfMYAwAPlbdkZP/AQD+NfXKHLFNdEeA5KcpLzI9Q/0nQNRa033EjRvcyyOdoChxuI&#10;/MUutadZD4c6ZfW0kY1ATzJMTjDi3XLYHcbiMUWeoRX3h59Mt5U+03BWCeNcbltg2+f81VRn3rk9&#10;DjXxfpOlWsVz5FtpQvZLkA8MZrh2x7/u40H/AAL3q5RTi13M46OPk/0O80PwhpXi+21uK91Vfs+m&#10;pNqUkQ+XEhf93OzdsEAgdq8/trmy06CKKDULmS6sIwk8gPzyblbKD/aJ4J/OqcXjA6Sx0m9tvKk1&#10;m3htLoIOTEs0zs3vuCxqB2DYruvC3w/lh8N6U0qxXGrXmryyrxhfLjUs249wWcA59KyqUVNc0f61&#10;CPuO0/60IreXzreRFdLfzUHlkld+8YYhV7Dd0xTDrlzFHqOjRhn+1yxQOEHLBVLSDPux6+lal1pN&#10;pYLDHdEf2lBtitpuoG18Mx9WLPkDsFHYCsO1sp28Q3c1t5oRLgwx8E5bYvmNn0HQe3FeXKHK7I9K&#10;Dutf6Z1GkXCi6gfyxvGxHMh+VF3clfx54q1Za3FqlhpGlRossVjaMGAH/LRm2qv4KCc1Ym0K3trK&#10;4RAfMjtmkI/unblVHp71H4as10eymnMZExUkxkA8hcCuVVHZ9js9mtGZ2teIrbQrqe+eeT7JCil4&#10;YgWZyGwqk98tyfUdaxrrxLrNnY21xbP9jtYlaSVSxLzSSMWYn0AVB+dR3eqT+VqMJtoJYLeWN5Xm&#10;OOVUttC984+9TGj09FSGOSXUEuLeGG6fceJX2luvYKoQf7zepremluZVG726GRH4q0Kd/wC3Z5bb&#10;VbjyJLVo5yy+YYwzh8HBy8u4r6ImR1rl72/gXUtRv9PsptUmg8qXJjZI4UCqwVGPBBbqO4rG1bwH&#10;DbX9z/Zd2J7+yvStzJ5W8yblijPlqeCVLtjsMcV1MY8RxLPa6/4e1C4S6uGQyySKhlhJ2oiqvKKF&#10;6k9a9OFWL0lozglCXR6FPxN4skefTGRpXvZLcypbRk7gzr8zADgDbwD1JrP0SO4k8Q2mgaZP5v2Z&#10;GnuJZomLR7+So5GD7nmvRde0jw/4X8C+dp8cI1zUZIAI7iUs0bDASMsMYVVUsR0zzXg194h/sjVI&#10;jaWAlumVp576G0dY1jB+aRXcku3AAcjaM8ClVgnLlYov3U0evawwsZjbpYNqFxEPKeQ4bZ/uqGOP&#10;xNc1qM1hc3ianBHJO8DGAW1xxyVwrKTkLg+orn/C/isvFKLy8jQW5Mv2XIkjXPQMwA3sfTtWnpxl&#10;uZYplNpFJJchSjAxzAtzggZGT3HQV4k6XJIrn5lqTyXd22nWdo5PlQNvAhUSggtgupPBJ7Eit3U7&#10;ye50VNWEseoy2BaNJn3sVY/8tCTjdj/vn2qlp6RXM0dkmLZL25USHBZ50HRFYcBR3q3LqjwC/wBG&#10;uLv7JpcRMIlUgrHnkqAeC3q3QVCjffqOMrP0OF8X6BZXtjolxDI+64/ezyykl3O7LNzkDpxXQReN&#10;bKDCahcNO9k3/Etsjva3UlcAysDluOua6vUorK/tbe9h0+1+yWZW0R4TzO543AdTxyAeK8w1rwxD&#10;baZqJNn9imeYx28SFnluSfvOV6YA4/hX2rug7XSOiFmlfc3LeyuNYvWj1MCKK4UPJcOAUYlsgheg&#10;3fwg8AcVu6zeXHiGSG3mvI7+TR0JKlSsMwVuAFCkPj1yQOwqKW20+LwxBd22qwrqcFvvkt2yxijI&#10;xyDwpI4BPGe1ZulWUI8OR6pqVz9okaMvDGXYG3Q8BokJUs2TwTzW1rbjcuZJlCw0LVr/AMTwaM8E&#10;qatdZkkijVm8qMtnygSSQvq2eazvi18CfF2jSWkR824jvCGnurUBIbZSfu7vvEDsOlej/CrUtL+G&#10;a3vibxBOttfzxpaxQTSea9rGOqsRklz35rat/iXd+O/E9xfS299ZaXDAFtorqPy43z1kYHqx7DoK&#10;zry9lBSvqb0P3lTltoYnhS30v4eaRZaRFJcSuQWEzglS59B2r0Twa0l9fz+fl8kYXHf0/wDr1zF7&#10;etJqKO8Acg5SQjJU+x7Vv/De/Vtau5SP3cduzDg5znjrXk0qjnXV+p69WlGGHly9DvrnVFtZPJTB&#10;k6AD1PUE+1XdIbLG5ldjg53sPlz6AVi6BYrql1NPNgxbgqohIzn+In1966sxJeR+VFGCq9ecKD/W&#10;vpKfvI+PrLllYv288d9tK/6sdSanYieUBDhB1wOapRqViEcISOFe+M5/LNT2d7A8gjjO4jvv5/HF&#10;KpBO9jDVamhDFj5VXNWSmE+f5T6U9MJwvL+tKImk6/P9ea5LW2JbIWTKNztxyc+ntQHUcAmQjrkc&#10;fhU0lk4+aXj2zmmNuxhRhR/Gx/pW1tAuOWcpy2GamtcueWPzHpioWKJ8zHJponL8r196lysUkmSg&#10;ndg4DH8T+Jp4UHIb9ajR1T8aFJuCAvCH86XNEloajvZvyN8YrStbk7gc5T2qGOEFSp5Wqx36edw5&#10;Q9B2/KuWdJ0X7SG3Yg3TOPvZqIzgdKzFvd3Kncp6j0qwJBLyK7aVeNVaCFL7n4JojjDnPLj8s0m3&#10;DLViJQvLdB0roW5NiRogkZz26Vy3iDSRq0LK5AVf4icfkK6KSYs2McfWq7x7x6Y6/wD1q5MVQjXh&#10;ysuEnHY8d1uy/s1/KHzliB9K5y4W+s9UitEnljhmx8oyAv8A9avUPEGmJ9pdyA3fp0rHk0+K6uUd&#10;0BXbt5HIr4yeEtUtLuelCpZaFrQdPfTokD53bskj+ldtaxr5W/YN/rjn86zbAJNCqHGVrSt32JsP&#10;QdTXbyKjX9nb3bGTXNDne5YS7lRdpJX8aqvqRnb7/wAp5FOuZNnJrO3/ADDAAUAEAdMV9FClSik0&#10;tV1OZzk92a0cvWkncsOvaqsMhC8c0rHI4OaxwzvKRmxsnzsg7U7Z/CvHG3ikA24PapU4AYfePrXo&#10;EjJEAqs5GakkbcwGDx15qtLJkkgcHpUsoFcBiT1I/Cp7Vh0qiwIyDwPSpYH2MCfu+lCGajtjDg5x&#10;1FMkxTAy+Xg9PUVEku5Ezz9aogmUfKMYpQPmppYbMngjtSRy8Z96Crj5HCuR7Ukb7jwarNJmQk0l&#10;s/z0dQsaEJ8yMgVUliKtyKswEKyYzVie3DjIGabQIzRBjBA9qtCJyATViO3Zue/pV+C3WSPgfMvr&#10;SSHqZcsbMgNRtD8ufetcWqypgcH0qG4tTECCMjHbpRYDPMbLz2rOv4Du3LW/FAXGDz9arzWoCEEZ&#10;IpON0VF2ZzkxaNcgHBNOWUTDI+8OtXLyIKmR0qisI5KEjntXM1bQtamvYSbAh7Vv7lmcYHOK5zT1&#10;LHYa6ewjyM966ab0M5aGf4j8RDwzp7SInmTMAEH+0ap+E/EXn/8AIQt8SOaqfEfT5ntopot5MUm/&#10;iua0zVXn2YOGWvjs6x9ShV9mkethqSnSuela1psEkO+IflWNFAAtXLKae6slAyTSxQjbgjac818L&#10;i6jSUrWuevhYvVN3Iki2896k8petSbfm4qUqa4qdVtnW42Kvk561WltQ3StUJkcVC8Vd1Oo0Q4nK&#10;ajY7l6VzX9gf2lqkMATKk5PHau+vbb5ak0PTVtI5r91xwdme30r2qNWyPOr+6mcF8YNSFnptrpkP&#10;8WA+Dj5e/wCFeKzSBOAa9I8dzHVdVlmIyg4GfSvNb2LZLg9PWvewseWByRjyqxNbjOCD068Vv2Qb&#10;dntWJZA8blxz3OP5VvWQwADVVWdEVpc6DTlxiulsY87T39K5/SkJwRjPoa6mzH3TivlMdU5bndSh&#10;dFyOLHSpClPUDtTijc9K+ZliNdT0FTM+RPmpyx561M0fzc05F9q45YxGvs2NVMUNGTmpVQetSCLL&#10;VpHEp63M3BlUITngUyQY6VoGEDkVUnX5a9CjVUtUZSRWLbOhyatW10B1qizbT2pqyY5HSvWjHmRx&#10;ydjoIpkZMg1Mk4GMVzkd2VbBPUVZjvyFyTXDVw0nsaKqlqy19uPhHxHHq8KE2d2RFdxjkKx/jx7j&#10;v612N3NGixTQPvtJ1DxS56juD6EVxhvEkhdJQJI5BtZPxz0+vNTeFNRaCa40K+lMlq5321y/8Huf&#10;x4YfjXNWwX12h9XqL3ls/wCuhiqn1at7aPwvf/M6B9SGSR0qM6h71k3jSWNzLBNGRLG2CPf69wex&#10;qrJdAHg1+a1cmrU5tNH0sK8JK6ZsvqHvUaXxkcc/L61gm8FXLNy/A6VrRyipJpyQqleKRtvdHHWs&#10;y5kMlWI18zrSLaeY20ZLMcCvv8BTjhYI8CrL2kroPDeii71FbiVd8Nv8xyOGbsP8ayfGt8+s6kVD&#10;74YuFxwDXaagDpGlJaxn98/JcevrXHz2eFyetfRUMXzVFfocKp395nDXlkUOO1ecfFPw5HqWlRSt&#10;KIpYXGCehB7V7Jf2yt07da4Lx9oKa74bvLcyrA6oZElPABHI6V9MqvtKLuTypO5m+CNBt9H0EJau&#10;jrNiUlO2V7+9ea6nodpqPiW71vR5VtjBuaccYVhzk+uR0HrVzwH4l8QWXh/xAsEaTtpcqsY5Dlig&#10;+8D/AExXnyXrX1zq8EE5soryfJjc87hyBx78Zrlq1bwjZGD23v0Ox05pYITbTyefZwXCyEr92ViQ&#10;zN/gK2vD0yprUYbft+1EDyzy4Jwqj0yevtR4P8D30nhOJbskLcz4Tcfm+7wTXWeAPDA0m8tZdaZP&#10;tCxtHbxD++er++PfrXlSkoO0tjhlD30drqsk940TSuMxxKi47L149KxzZE3KKFzyc4roryLlweBh&#10;R+S4rNb/AEcSSgfMflUdya7alblhc6akeWNzF1cCNiiY+YlM/wCz3rIDbXxzitfVISJXIOQny8d/&#10;Uis4W5LZIP50UUoU0jBU2ixarltxB/Or4OeuTj1qKCPCcAVaihYgd6ynPU64x0L1n8ta9swUAGse&#10;ADb1NaSyelcrOhOxqxSDvWjauVKnPNYcEmCuWrTguNnWvOrRdjpg0b9tNhMn5avRTjpWBHdYUZxV&#10;lL7nhq8mdFSOyM7G2bgbcdx1qpPcg1RfUMd6pXGoDmpjg4sv2mhNc3AzkEYrGv58qcUT3q9KzZpm&#10;lbAr1KOEsYzrFW6cvlTWJJGVmDEHIHIxW00OOSCfxrPuoyMseAMfWvfw0eTQ83EPmVzXsHymBz+N&#10;aAwxNYWly7XA9ODXQxjI4rolHlZyXuQyAP2qu0Y25wfzrQaMrngYrPlcRnJYYpp6HPLQyrtljGT0&#10;rmrqcu+TjmtrU585I6Kfzrnrj94+F4OfrVQdzOTGIfNlCqcqAMmum8N6Kb+YZG5Kx9N095pook43&#10;ck44xXq3hXSljCKEwB6CorzVKFzpw0OeSbNGw0MLCAEH5VPceHAqEkc+vaus0uwUICwFWb+1UxbV&#10;FfE1cc41bH0Kp6Hjmq6ObZy69u2Kw5GyxzkV6lrWlFonOOcV55fWQguJFavoaE3VgmefUtEz956U&#10;8BmbpUpiCtzUiRFjkcCuxRR5znqLbxbutWo02gkjmmLGY+lP+bGO9NRQvaMSSQL3piSHB/pTltWl&#10;rRttJAPIq24LqQlKTM0IxYDYRk/WrsVm7jI6ntWxHpyg8L0qylsEXIVR9KxdVLY0jRb3MZNPb9am&#10;Fj29sfjWkYh06GnLAW7Yqfa3LVIyZLYK2P6Vm3dmzJ3211JtM9Rn61VuLUbcY4qZVbG8aaOA1DTN&#10;/GOfpWK+kbm+Zdx9CK9BubIFulVP7L+bO3muaWJUFubRo8z1OPTRsrylXLfRg2Dg5rp108bscY+l&#10;WLawEa4wQPU814VXNVCTTZ6UMGrXsZNtpfl44wK2rW1O0ZGasxWQGMfNWhBaGvMeYxqbM39g4kMN&#10;pwOKnNuyYxWhDanZT2tvTmhV4t6hy2Md/vUzzCvU1dnt8ZxVCddvrxyPeuuCU9US5WHtNjr3Hamm&#10;6I4NUpJvLbrUHn5613Qo33RjKZoG59DSGbd0rNafawpyXZHU8+ldsKNjByuXZWqjcOMU97oVRkky&#10;zAcg9K6aasYyYpO0E1Hjc3TFKznbzinD5nreUrIUY3Y8RrjiipEXAz2orznUudaieR6Y2MFgVHYf&#10;Tnmt6znY84AFc9bS4yFyc+nNXVviPukbRyAe9fdThdHFGGtzbM5AwxRDjr1pvzb/AMaq28/mYJOR&#10;VoSBnITJBIwev864uVdTps1sXbYHHSrVqv7zPaoIJNoBAyMCrltETjFedViaKFjXskAOScmtu2Un&#10;GAOBx71hoCnzAY9s1s6fNuUHuvavicyw8pwbR61F2NOGMHl+tVdXgQxnAqzbvxuPAqHUpN6YB4r8&#10;2fMqup7lPY871WJppCpGetYzaMxfcAfWu3m0wSMWxUkOmx7fmGa/SssxjjSUZM+dxdFTndHFi2aB&#10;QGGDV2O1WFd5+9W7qGnxplioB9CM1gXcjDMYx9a9tr29mjkjL2asyeGXIKkjipoSu7GaxUmKOD97&#10;NaEDc+1e1Sh7qR4VeXv3RvQRfxAZrSgAUHj9axbS/WOLDHpTm1hFb79cs6LT0R2Uq3u6s3ZNsq+t&#10;cj4msBF+8UDPpWzaaiJcZ479e1U9fk8633Lhq9SjTkkCrK5yNnMQ2QTweav3s6vbn+9WPbkiYjkA&#10;de+aml3yM45BrepTS1OiE3J2M24uN8oRCTW7plijKGf7xNZa2wVt4xn1Bre00jhTwRXkY+MuT3Dr&#10;pW5tSyIPK+VaVFO75VP5Cp4E35J61MkW9q+apqfNZI6JtWG2asvzMM+wrRa4ECkY49c1X2+WvHH0&#10;rMv7tsHGQPevepU2keHVkaUuqIr4Hfpz/OorjVBHGqhxt9K4+7vzDkZ57n1pyzyS2/mE5YYr0fdt&#10;Y8xqXNzWNHVdRCROSecZwDXmuuasPtJJcHd0B/rXR6rfNvdfQkD3ritStGlnDngHuea5FRSldnQq&#10;8rcqZdtJN6ZADE9DWvYWRbkpnnv1qhpVrhkA5HHauptLaTIAGAOpzXVay1OyFTTQfChVf7n61ehj&#10;LHABOeuOcfnT7XTujNge1asMUUXJxk54rNyS2NG29yrFZE4yN3B61NLpylSCNrZwB6/jVwzou5h2&#10;7VB5pnwqjNEVOREpqKMr7GVfnsea2LJAijPWrEWltOAdmAe56/lWlaaIwIZufau11IU43kzh96T2&#10;G2sbzsTggValRUXZHyT1q4tq1umE5NWbDTfMlJKnn2r4bOc4VKLVJnt4PB8zvMh0vSi/LD5+vHSu&#10;ittFUcEZq9punhFGBW1FbBewr8mxWOqVJ3kz3IwUdjIh0kDkCpW08oMrnNbIjxxTWrzPbz3TLsYM&#10;sOQR3rmdd0oTRSZHymu2lhDOcCs69sfNznmvoMJmtShHlZn7Nc1zw648IIdS85YgB6dq6PTNNezx&#10;tXv6Z6fWu2fQ1eQ5H6Ulxpix4yM13Vs0nW0bN4pRbRyWtvc2cP2q2JScDkZNc8filPA+2WV4mHBH&#10;P6V2HilHtdOeZIy4j+8B6V5Pq15p95L5vlBHHOQecnr+Vexll60dXbUmvyWu0dePiJdyuA8jpH78&#10;fqK4zxpYtr+pwTWwfzWIxznOf5VZ0aW2uf3JjeRPRyBXTv4ZnsrT7TalBJjiN+MY9zX2WGwPtJJR&#10;1PnK9dQuiv4m0maDwOlks5jmkUQn932P3q84vfAsXh+20jUp+I5Hd448fwKu0Nj3PNeyaT4ttruF&#10;LDxTpxgwPkuY+CCRzj3pfFfw1m1+OwudP1CLUNLt7doFiXqqAZBx1yTX6rl9Wl8L0asrM8T29oey&#10;em58+XNtqdlayWhuCF1BdrjJH7kfM2PQkkD3r0jR7eTVNN1G/nuT5rwMEtowdsTKqgIoHf6VheIt&#10;Fkm17VbS4YhtM0t5BJjBO1lwR61e/wCEtPhJA1pAUkiPm+Z/FvIUkj3HrXu+1jCm5Sej2MZU3zpR&#10;WvUZ4M8HnRte8S6rfi5MkqWum2iuGGfNUmZx/shgPypItEt/DtlqFlZ25zJam7k3j5I0D4Cse7Nj&#10;he1eleH/ABuvivSLafVpD9sXjIOF/AVF4rtoHbT7W2cJIk1xfXHmbQCwX5Ax7hWcnn0zWNLH0a83&#10;Sg9UiXTcX73r9xw1zoJ1Txlot/5EUpFoxIJyBIG3D8QAMVrQXjL9qs7m4kisPD8NzBdvHJh5ZJpn&#10;nbaTzkKqJ9MVDqVuNFlSTTJXuoTiOCXtJI67Rg9cAg5Ndj4Z03SYLTxhr+ovFNo0FtLeEEj95NKF&#10;gTI9QVGB/tV6UdYu3qZyfvRbW9v8jhbV7q28DjV5wfPdRNCCN8xkn3BQoPcqR9K7bwK0unawNKkx&#10;qTZZjJtyIlkhV8Ejqc964rQ31e6+xjUdqSTbrS0mKbY4oxbhmkK9Bt8tsHr8/vXfeAb6GaCBklJn&#10;kiV7l8ZZd4EcKfgu4kDpiuLEbPl3OmHRsy/FOoN/pQt5RHNPKYl2DJZtuAqgcZPcngU8ajtlABMr&#10;NIiu/rkZOBVbxX9m1OHUba3jMFxAEOX/AIYywVgMdz39e9V5/MggdoZAZY5RtPTBJ5z7AcfSvBWk&#10;bM9iavLQ5nxA9vqk13LDblJvPt7d41PHlsoQKo75JOc+tU5NMn8mKK0lScT3MbyiLnaqM/A9SfU1&#10;rXFlBe3+wXNtZrNdLFv7ylTkkn1zWVpZtrIyG0lfe4MmQRwpZsD8O9dHNyq5zS2Ot8J22laTfwSv&#10;Zxi5UHfMQCdpOcZ69QD9a6LxL8Q1mQotvE+/jGwcgf7XUV5ZNrhsrrzGwdwzx61C3iqOaUMRlhnP&#10;NebLM4RdpLY4vZuMubqb3jXwlD460ExFN8RkMw3MVG7aF2tjnaoyAOmCfWvmv4m6Vd6XqMlhcWhE&#10;4G5LuzlWJZEBBAZdwAUbeMV9P6NrvmxpsjDR5wT069K8L/aAdNWlkmTV7Czt4WPkx3UmJpnA5RAB&#10;npwMnGa6sDmH1ubSWg43S1RzngvxPZ2ltBbQW1zDbybmiuL+IBYVHeJRkvKWIwScgVrWFjcO5xI/&#10;2vzCUEqLIdnclgxBY9ztrmNXk1aSK7gtLdbzRbK1ikS1BO2GQjkg43OR3bvXU+HdUs9U0yxdIsN5&#10;C2zGWJvLBP8AChHUk+owBXp4iKvcy5b6dzobC4lmv3S3H2a6WPckMwZRGP4pQVJIHoAasJJG+lSi&#10;GCW5jT5UkuVwGc8vKc85I6HtTJ2gvZZzAfs11Eq+dJcYCFB/dxyxPcAY/wBqugs7i4vEnS7na7mD&#10;rFAkn3DuXjKhsgetca7EtWd7EttYCHSrCe3eWWOdxIkKAFmUHt/dVQMZNN8FalbeNPGFy88ENm8M&#10;ErSXMqhrWzt1HcnlmY8DHJrOsfGdl4NtNb0y4ts3EkJhS5hHzSktnAz91QO3Ssj4ReM/DXh7xG+o&#10;eILe7ubaNhJY6faxgxNKBlZHXo5HRFIODzwa6aEoupG70Jk5QhK251nj/wCH1nb6UI0uzHqt6wuD&#10;Lrcv/LvjKSTqMck8rCOlcPpvgqe9it7yS9mvfKhPn3O0xvtB+UkHOxccjHSrnjHx9pfjXxDqU+qz&#10;SadrjXrzW63cYMVuFGI1Y4wTjkjpWto3xfsrN4NHuL2w0yCaEm6u75HZbyT+GQqMFsngJ0A46V26&#10;S1R0JuKXkTW/hLRrnQrbVFs5bTQ43EkUF3F++lXo8rZySGP8R+Yitt/EqR5u9Wlli0pj+5xB8uOg&#10;HNYq+FtZh1O4i1bxAiaXdlbsXN06i6u0AwqhTgQx+gNd3qXhuDXNHt7XUZor2CD94SvA2j7oGOor&#10;ysVKMPiPUwvM3ZGPI0L6b9ptpJLwScQgrt69h6/U1H4Snli1K+SWVCEg3OQMAn69vpW5I9vEgiji&#10;XYg4TAwPwrBOoRRNLChMb3HPlgBdzA8Zx2NePSnyVeZHuzg6lHlZ6rotzLcIkECeVaIQCBxuI47d&#10;q6+ylh2BAUfZ6YC//XrzrS9VJjtlj+SNkKgAjeX3fpXaad9nsEBlxI46R9R+VfW0JprQ+LxUOV6m&#10;/Lbtc2z+Wu/d0/hAz6Ec1wj38ngvWrSG5+zRXF8+2MQl3diT0wSTj3Neh2lyHbnGfSM/1qG18F6R&#10;/bZ1d7KL+0iR/pGCXA9BnO38K3kuxwppX5joLSFzEMgliOT0/lVry2Rfvov0pYo8RAAYU9l4pGs9&#10;zYKVxN2ZmVZZ4/4SJT6jJH9KpPvflzx/sVqNbjGDnFVZEVFwi8e3XP8AhTV2i0jPmAXJ6Z/HFQF8&#10;LVh42GR0P6Vm3Mojyu/P0rgrzcVc1ii0t0rYDHmrttcrgMT+Fcu0ztJlTgVdtrkgbhy1ebSxMpSL&#10;lBI6U3PYNge1RySCQYbke9Z8Uwkxjt1q2AByep7CvfhLmWpxtalOZJbRvMjOU9Ku2l2snKnA9KU7&#10;ShLDPtWfdwSWzCWI4/2K5KtGVN+0pfcK5vLOjdOaja4ZvlyaxbTUlm4HyP6VcjuC4wTg+tdNHExq&#10;K3UVi+jA8H7x6n0pJ59iYB5PSqf2gIuc8dvVj/hVZrgsxJOSegFdXODRV1tBNE5HWuYttwkIbrXV&#10;XDKYjng+lctcDbc8eteFjad3zI6qLVrM1bW5ZBkEg5P41twXqORnHPUYrnYQFUZercMp81DUewjV&#10;Sm3rYftHFOPQ2b0743xWcmdoPsFrRPzp9azbyWa28oxWxuy0gVkSRU8tT1c5649BXo0Je5qY76F+&#10;EBYqdgAZPB9KbGuVxSbjJIKzw1uaRDLKrv4NEr/Nnso4pA2OnNQyt1X+EDPvXpCsV2kOw4+961GF&#10;3N9TxT2ASPj71OSPC8+lD1GV5EyxyetNjfPJHapZSC/FRKcMTjjNQBZWV1BHb0piy/LgdKaPmUjv&#10;UQOegpisXnc7M8c0yOXajGow+7Apsrfuwq/e9KbdheQBiznp0p9qDVeJSsmG61dgUq3SoT6lGpBB&#10;8oZavqnycVXtB8uwLxjrmpby8isQxkcKKuUlBXkVGLk7RHRoQeMVoRQ4OR361n6fcRXjZQ5A6dMm&#10;tuGPIxWcK0JbM0nTlDcpS2Zk5Q4NVRI6jZKvynrntWq0ZB5+WopYFmUh+DWnMTYylJimC9qlnhGT&#10;/tCnz2rDBXmmsSUYn5jTjIlo5m+AiyO3pVK1lXztpPyn0qfW3YSyYGc5xXLeGV1Lzrg3wwEfCY9D&#10;XPJrmNVGyO7skCzAkDkcV0lqmFGOKwdPXz0Vh94V01omIgT6V0xWhgJdLDewGOXpjvXFT+HrK0uC&#10;0WcE9q6y/IUNjisE/MtfAcR4lQko21PewFPqauj3CWimMplfcnNaBihuEd0AGe2Kx4Adyk9a0LWT&#10;ZLhq+MWMlUj7Gqro9N0EvfhoyJo9pxt5pxXGM1buIstuFQN0rl9n7OTRvGTkk2IoA4xUbxVL+NH3&#10;qtN30GymbVrp0QD73X2qPxNMLbTvs0P5Ctu2gFtF579ccVzmsL9ocsK92D5Uovc82S9pO72R5Vrt&#10;luVwBxXnGr2e2bGOOa9n1ex3Z4H5V534h03aCQBnHpXvYer0uTOJytkoVhlh+Vb9mOUyp/OsSJTH&#10;Ngg4rds1Jww9e+QK2m9RQTtY6bSVyoJ610lq4UCuasCIl5yK14LgsuQxz6GvkMdeUmkenQWhuwuX&#10;fgZq79nlMedhzjtV3w1pazoHk+fIya6QWkW3ATH0r8pzHOXSrulTV7HswppL3jhJFZX5U0qqx6j8&#10;hXZTaLE5yQMfSlj0q3A4GPwrxHmcpbs6bQsccsbDoOfQ1YijJ5H611EmkW7rkDn1xWZeaZ9mUumX&#10;FdWGzBOSjJ2M5QT1RmEcdKoXQZc1rbRtqNrF7nhE49TX3uEqwgrzdjzKkHsjmZQS3FRqpzjtW/P4&#10;euB0jxVSTSLhGO6I/hX0McbRatGS+9HE6U30MzZT0iZxgZx61fWyYtgj9K0YNM24PanLGwhuT7Bo&#10;yIrWRhk8n3qR7FlZHx8ykkY7Edj6g966OKwVetK1ll+K53mFO97g6DasR6yra1o0GoRHNzaEQTpj&#10;lo92FY+uG+U+3NctIk46ZNd5oirZXhSRM202Y5UxwVIwePemXGhfZppIW52Ejf6jsfxrWpiaNZe1&#10;aXZmNGE6T9n22OHhsriU4A/Ouh07T2XBOa2YtKHHyj8qvx2aqBxXFUxFGMbo2ak3Yy1tdtaOkWaI&#10;xuZRhYx8ue59ad9n8yVEUc9asX8yRokEf+rA+avArZgl7yZuqTWhlajMbmUsR8v8PrWHfMIge9bM&#10;pHU9R3rntTuhzXoZZWqVpphOCUTB1CUDpXO6jBHqMMsEgzHIuxscYyMZFad9cBycH9KotyxJ7V+n&#10;Uo8sLHlSep4DpWtWnwt8RXcV7E5YsYZEDFhKhbCtz1GOSKydI8Mwar8V7z+zI/Nso7n0O3BKlTjp&#10;tFHxW8M6nN40uLO8uVaGPfLBLIQH2EqwX3IHStK10q58KaC/iOxuWjuY4hb3S4/1gJwHH+NclSbV&#10;kck7Q91LU9o8RXapottcWUkUkkMh8sIAV+UMBx0wao6cxv20y4hxLfTzl5Ao+UFivbsqjnFeZ/Dm&#10;9v5LWeC4DvFIi4dxgp83AHYE17H4CeHStSubGKCOWSF4f9JjOcBl5X3rhl+9nafkcs3ed0bF42+Z&#10;/wC7k1lyFmuE2hSIV3sCe56VevZ/IhmkboM9AD/Os3RI3msTcyH5rhj2xhRwKyrSvaJ3zjzzUCrc&#10;Wp5GOarx2gZvxrYmhzyMVGltswB1pe2aOj2SKsMB3ge/pVuOHA4OOO4qaG3PTfzVxocsMVi6qci/&#10;Z6FFU8sZJOPrTkck57VLLGeB2qvtI6V2R9452i3FNjrVpLluM1nRcY71agBPynkjk4Hc9fwFYyVy&#10;46I1I5yy88fWpBOV/iNVYz6nNEjbaw5EzouWJJiF4bNVpZiy9aj8wbsUqAvxWsaaQnLQjZC2d3P0&#10;p8cXzGpkix0qRYwq5rqVomW5UltwU6c4rPu7bzFJ4z3rdMZYnH3agMG6tFPXQlwujn7UeVMAOnqa&#10;6aycMoHGf0rGvLTac7cVbtrhU+8T83Ydq9OVmk0efZwdjRuCdtc/qkojXaK1mugU2nrWLf4IJPUD&#10;jjiuNq0hSs9TEuXY/KCOvpUNrp7Lzt5rRtrQzPk8/WtI2qwJk4yenpXXCHY52ix4d04Bd7/fboK9&#10;Q8P2CgDArhfD4UYZ+cdOa9B0i9jjTqBXFj4PkPSw+mx0AcQ/ICM1NGfNXHesGbUB5mQea0NNvBK/&#10;/wBevzeS/fXZ71mqYzU7EOhwK898RaSY3Z8detep3cisnUVxXicJsPFfaYNPlVjxaru7M8/EAJQk&#10;ZH+FTwQgcBe3egOjtkHipmlVRya9KTaOHlTY5YEXqfalS3D8nimLOD05wM1NEGY4rB1GjVU7lmCJ&#10;AcAc1fhC1Wt4DwTWhFDmuGpNvY64QSWo7JqUQ9qfHHnrUiJUcxrypDBCByBmpFgx05qaOLipxDt6&#10;UuewrWKpiqo0O4GtV4uO9QmECuWdaxrGNznZrcs5p0NopXkZrSntwstNiT0rxcVXaTO2lBXM42oD&#10;DAqeGyw2NuB7Vdji3Nk9KvLAjcivzvEYicpu7PepxXKZi2WOlXLeDHWrJhzSqoU4rnhiJw2YpRT3&#10;LFvAGDHHFElvtX3q3ZqDwKnljGM162HxMqjTZyTikc7dW+3jHNY91Fjr26V1F5GOtYF8vPSvtsHK&#10;6R51RHOXR27s9D0NUTLhua1LuDdkdqzTAQTmvp6MfdPPkV5XPNN8w8GnzQleDnP1qFgevb9a7EjB&#10;tpkzyE4A6fWmAk5xTMD1GPpTxnaSTtx1P/1qLJFIV2AXPf0FTRfdJ9+v/wBaqzSBX6/pU0bbcHqa&#10;5621kdNNdWWmfoKKrtMFXmiuNQbRvzI8j0eEXLgMT+BrtNO8DreLvMb4PQiuX8CWRuZtzN0wBX0F&#10;4Z0pUgCjG3FfRYvHOlLlTM6CTVzzV/h9cRAmIsT6EVm3Oj3lkf3sbFfYV9AHTUxkJj8KpXeiwzAg&#10;x8fSsI5jFfEdCSZ4xZNvQg/IfQiteKFR0rs7rwNbN88Y2H0xisO90OW0c84Ue1T7eFV2izblRWji&#10;DLV2xAjkwazwwQ7cmrkMvzbuM+lcNei7WaNIyXQ2nYJFvI4rPZt3DdKdNd/uynUVmx3DSuR/OvhM&#10;Tl6dW6R6MajjA0QVCYAB/ClFsxBPCii1jzjNXJF+UAV6NOmopJHDz31Zz+oxhlIHWuWvoTkkD5sd&#10;a7O6hAznmsDUYsh9uBX0uGeiR5Vda3OXnAimwflX61oWsof5u1ZerRNvwBnntWv4f02SfBlPDDp6&#10;V9DRpylokeDWmlLUrXMz84OKx769kjY5/Su3n8LsV55rB1TRTApJ/lXXKnybomnK70M3StWdpgrs&#10;R+NdPcOr2IHciuUtrArMCMuV6Y6fjWtc3fk2v3gSOh6fpV05WVjbk1uUrGFRPg4ODkdsClZgJtgw&#10;TWfDfeddOeSevyelS2LG4u5SDjnjNZVW7Hp0d7lqXaV+UZrQ0ZC+STk+9UZsQgDOSBzirWlTorkA&#10;7QxwufSvPxGtLQ7I6SOhit124Ud/xrQg00bPes20uV3k9j3rYivF4wRivFp0mpcxNaotkVbjTyqm&#10;uY1cBCSeldXd3m5MA88Vx+rM077B0+ldftJRORU1Pc5K+keW4wBnFdDp9uxtgCRg98VDDo/zoTya&#10;6CxstsJXFTTnKUtTSvTjGKscTrVo6TZ2CsO4s/M2AocD0r0nUNIFwybuVx2HNZ50IR4CjJrtlVjF&#10;anjRoylLQ5zR9OlOCYyCe3pXT2th5fJ+vHSrlnpxRgQBk9auNbeXGQOB7VyvEKa0PShQ5CiFAbI+&#10;771C7t8x4zjtzVubGCAMiqN0kkjAAAfWuqnaRck0OV2kYBRtJ9TXRaLpe8hj39qp6LoRmkBfLfWu&#10;+0vTVgiVjwK5cbjoYaO9iadF1HqVrXRlxvfr71fjsF3fKtXoYmmbpgelaMFn5fzEc+mK/NMbxE5N&#10;xgz16WFUd0Y66VtC5FaNlYbOorQFuTxUyptr43E4x1ep6kVyqyH20G0CrAWolcKKeJK8h3buyxzc&#10;dKjPSleSoJJx2oSuCQOoqCVRg017kYqGS5Cg10Ri+oiNiqMSaytRvkHyDk0mraiLeEnNc1DftdXG&#10;c5r06FByXP0HBamx5kU8csU6+ZE67XA5z+dfOvxh+GniHRppL/Qozd2ZO7yoc5H4V9CKCKkDMOAS&#10;AeuDX0eW5n9QdpQ5onVUo86aPj74Zf8ACW3urJG+l3W4nlpoyB+tfSH72H7Fpssge6kYBlHvyfyr&#10;skKwo7nt81ct4VtDq3ii51SbPkw/czX6xwzjoZjVnWhT5VH8WfLY/BxoRbTu2c/8V7uKZdH8PWpC&#10;PJe4muCMBDt3EE/Sq+mXGteELj7XZXEptvKMgjkJ52ttYD19ga6bxd4Yt9TNuFKCe5u5LtpDzjIK&#10;qufTiud1lrvwp4b23rm4xLK/mH+IsMgfnzX6XWoUvZ2kve/G7PC5FiJWa0/Kx0tnqnh74jJJI8Ed&#10;nrbW0lszbRlwy4AI+vP1rhvib8OpNJu3+zPNOHCOsm0FQSvOSOcVytt4ni8Na9dNeJ5dyfKeJZch&#10;JGIy2G/izkYx0r0S38a3GsWBfUZYtkqFB5KjBx0+br0rllKEIvD4iV1+JhThVpz5lrHpfc8wum1L&#10;RIbS9jlEkMccrtFEwwSq7gMdMjGDV6YJe2Ueq+IdTm2PHA8tpbEFpUZRuBx/DjdjtxU/iTwjP/ZE&#10;EtrIY7aTe6nDYBkTFaN14es9C8JWeoSB3v3s4bAwRgFigDhWPHHyvuI/CuvA4enh1NKPVFVGqri1&#10;ruXLnStZg06O4gAt9Mt3R7eIgF0iDctnsSN3PqK5m2uU8S694o8BW3nCL+1LLUL2WSQiMWtsjOkX&#10;/bS5eMY6YXPavchpto/h3UNUeR47C902KK3huOGj3EbQR/eJJY+5J6mvLrT4eafpHifxDqVvqEz6&#10;tqwLNboRuCRACMH3J2gDtmvTpTvUlykyj+7i5b3/AOCWo9TvNP1PU5/EeoR3+j2ljb31rLHEF8xp&#10;SVaQKP4drAAeiKOgFdD4e1ay8Oadb6NpGl3Op6tC7LE0YwpQkqsjt0DHdkDsK8d8MeLbnWvid4o0&#10;7URDJdaPa2mh2tqT+6MkbMXZuwVQRz2Ne6WN3ruiaZb6Xplva36abcPJqt/CgV7lol+aNF75yAD6&#10;U6qUl/XcmKcZOKWq/wAkZPiCxOiJczyzxz3sMZ+1RRZOSWUqo/2gelVp3iZIxfRG2S5KvIFGDyM7&#10;a6G1kTWtYM9tGAsrM9yCg2LcgfNu9QG4GazPEdlJK9kxcGSMhmLElSRwpOK+dquzse1BcyucJqdz&#10;p0qW8cen3IZLszLKO4O7aPr61Qu9QtNNtrQ24WNjtiaH7zAfxbm9a0PEGqutgVSVE+z3MJM+PmYB&#10;d0hUemeB3NW9J0TTb/wTrGpmNriTzlgh3DOXz8xAPU5Ygn/ZHpWkfei77JHNU91pd9Dl4tAvfEUk&#10;aWcTPO2T5SZJC44+XrUum/DXV7vVUtUhPmsTwR6V9D/DzS7XQLBGCRySv1lkHJB52+wA6DtUmkXc&#10;N38QY9gCYDdq/NsTmtOdedKhG6XU7lh+WClM8L8c+Hte8H6VJvsDaQJEWM7naP8AvrpXgWt6zq/i&#10;yztr+e3t7a+84pDbXCloLiNivlRlxyxLFiAMDA5r9TfEXh218SeG57K4gjnQpkJKoYN7EHtXxFef&#10;s0arJ4h1TTba0ljt7lSzXXnKFJLfKkalQVbHBbuOte3k2eYWnF08S4wa633M3hHUhz0u+p8wQeHp&#10;TpuoGL7V/as7tDLJYSho5ivOGAY7uOSo+VRwa7/wLGdSv9PtLHWJrnWzbk3Mt1ICIWPXaR0IHpXv&#10;Pwl/ZB1fR/HEOra86W+iWsbW6afA2yRlHCozD7yk9QeK+lNC+C3w60m0lWw8N2ttO5bdL5Q3MT2J&#10;xyParx/GeV4ecaanzX3sVDL5JPmdvTU+LYDFeacFUxSm0I86WY/NcTHONnUt+IxW34JsdQ8XapPa&#10;qI1gt5d19J5xcux/hXtivo/Tv2VvBsN/c6hcvc/vHEhh80j5f+eYx/D/ALPSpvGfhzRfBfhmUeFd&#10;ASS7UblitVAaVvRiAP1qaHFGXSxMaDl8RlVy+o4uNLVrY+Pfi14Ag0HxUYreKaDTHwZbnBkyO+AK&#10;6q+8DaHKmnajoE73U2/eDdbo8BV+VEUqD9TWprcXjOW5uJdUsBJJOQBY3ERjKAddh3YAPdutZF9o&#10;/iNdQs3bVII/syB3t9xMESE8lj3UDgjv3r6unUpTvKm015HkzhUg1z6dPIyvF/i5HsLKePwlpr2c&#10;m8yRwwmR2mB2s5OchR3Iw3oaiW+0Wwvp3TQ0S6liR7g6gFgtdNjZfmkkbO6WQDooOAa6u1fV9U0j&#10;VLKz1WDTI1RgdUvtqSXY/uRRHASMHkAYri2sHmsI4/Gj2iaXZW48h7RcvO6tgFiBlxjkquAO+a9G&#10;NVco6ceiL+iWVnc6J5N7HfW/hS5ZRHc6q3+k6nOxyCVH3IV7Dp7Vsap4g1PSLFLPSzHc/Z4xHGJo&#10;wrysrDdtHA2heB6muc/sm/8AEGk3moeItYt7jVdsMWnWEjiKOyhP3ZHVcDd7DkV6BFpERBS6kMk7&#10;xqj4bhFJz8qjlRnnArxsZVWjZ9FgoJaX2M2a+lE+JICAYlZpOgyeMDH86rW9lGsi3K5MpPLvzW7J&#10;pMbzO5BAdVQKTgBR6Ad6ryRpbM6HhQeMYP514LqpPQ99RurI1/D2rNbzZJIaPBZ365LHjP8ACPcc&#10;1r6b4h8+4uTATcbXK7xyc9uT3PoOBXn8V6kdwisGdWffz8pJDZBP1rrPD9ncRW7xxSRpljskI5Qn&#10;d930/CvTw2YWilc8vFYBNt2PXvD3mFA08nzsM7AcgV3GmWhZA7DArkfAelrNaRShy5MYBPU8e5r0&#10;KG0fYAowq9vWvpKFb2keY+NxMOSXKEaKnPShlQLzzUwgI6n9KY8QI+VT+NKc9TjUSpKVLZAJPpmq&#10;Eg2ZIwT61ptEVbPeqrwAPgjilGZpYx7mORlZsmNPUgD9BWPPbktk5U11UsSueQSPU1nz2hduK5a6&#10;UzRaHLfZ2zjt61ZgiMZ4rSktFXotEdt6YH4VxUqCUrjlJsS3G2rayYbBPPtUJXZgd6jJKtkEIMem&#10;TXsRaRytMt+esa8c1Slled8Z3t6dMfjTJHCtgnPbioJboRoQE/WtOcixBdwCM74T89FtqWfkc7GH&#10;QmommZcu3U81WlQS/N/EOmK82vRUnz09GOxsGZjyTnPpQhkD5zWVDdSWzYmySemK0Bcb0whGaili&#10;HF8lXRjasNnkziNCXJ6k9apz6ftO4jk9DWhGgj6Hn1Peq9zNvTC8D1NdlRKpDQEyrjKYHA55qa2J&#10;cEHgioFlA+UDP8qt2yl+ThB+tclB62KexsWriSHPpVO+tFmkgc790bb48H+Idfwqaw+8UxhO2etP&#10;lT+L06VvD3ZOJKdndCLKETnimiQDkdT0rP1C48qPAbmiyZ5+TyM8HpWeDknKSG11NuIBUyetVpiR&#10;kt97pxViLPc9KpyHc/Pc816rdhJXGlcvl+3XFKGLKcVIsZckClWPbgd6z5kPlKIJYg+ppLj91FGO&#10;RknPrVkRKZRjtinXUHmPn+7ip5kVykcYJY4TqMfjVdMlzg/Ln0rQghABqeG0soUHm3ixlugkP+FY&#10;1cTToJOo7FQpSnsUIYS+3PFaelaeHvoxImR9KtnTVgi82MC4TgfJyceuKVLs6dcCVo9xQKxj6MQe&#10;v4iuLGYqnPDTVKetv+GNKMHConJaGbqtmI7xyg2ClgXcEq/4iH2q8g+zg7W5biqsMbI5BHy1WDxd&#10;OvSUosqpTtO62Llufm+7gVyfja4c/KHI/GuvgjG0jvXL+LtMNypKZB+lcmbVKiwrdPc6sHGKqpso&#10;+GbmSF0YuRj0PFekadqizAZOfpXktn5sQMYBx612nh2KccvkCvz7C5pi54uFOKdj2MRh4uDlJnd5&#10;V+vI9aQqGXnmqsUhZAAefSpo5Q7bW4yK/VI1k0fPcjIJVKtjtVC6HkpkdK0Z1YPyBtNZuqOUtDUy&#10;rKNwjTbOU1B90zg8jNZ8l5FaPl3CA9M960bj965xVC80KHVcJLxg5BHpXLDEXkayp2R1WhMrokif&#10;dYV1KREQ7lrl9IhFtHEifdAA/Guss3wmD0r2YTujgcbMwNUkGJKy4juB6Vf1wGF5AfTIrKtJQ2Pp&#10;X5PxHNyxNmfT4JWp3NSDCgZqyFwc96qwNuq3EcrzXzMFzanpbF6M+ZCwx8w96qyqynFSwHy5Aexp&#10;067hXptKUU2cy0lYrL0q5aQec/H3RUGAGNaMeLa19GaoppKV3sipybVl1INSl35RPuisK6jO3pW1&#10;sJXnNVLmAFa1jU558zJ5FFWOO1S3BBAHNcZq+mLJnKZ+lekahan0rnL61zwAcDqa9WjWszBx0PN7&#10;Xwx9s1SKIDAdua9e0/wDpsFnGBGuSK5OO3axu0mjGSh79667SPFG5Qk4IC9zXzPFFbMnShUwTair&#10;3tuduE9mtJGfq3gUQxlrcAr7DmuYNlNaSEOCG9SK9bguUkTKMHFUtT0ODUEJ2DdXxmA4lqXVHG/f&#10;/mejOgt4FTwndrNbgB/4QK3yMVw+mRTeHr8JJzC3TjpXapKJ4gyEV8rm1D2WJlOOsZapnVF3Q9zk&#10;cUxTSg5pa8YuwA/lTJ4xJEQBTvYVKmDwelF7ajWhzcWmyS3RQghM9a37ezjt0x1NWvLVUyi81G7b&#10;V56101cXVrpRcrJE2V9EMkZT1QflVea2jmXGzBp5YtTgO9ZRnOO0n97/AMw0M+TSR1AqsINvy1sY&#10;JbiqskDh9x4r0KeYYhaOdxckXuV1hGOtO2CrCw56U8W+acsdW7kqCIoojnNasii5to5V+8mFf8Oh&#10;qBUC81Jbt5e9G5QiujDZrVgnCb0ZjOipNOw2OPI5XFPbCrTAxpJCMGnUzWTjaDFGgkSWpEVv57fe&#10;bge1Zkrt87nkscc1ZnlHlomeB2rMvLgbeeOK3wjli5xiuhM48tyjfTgKRnmuR1a6xvwa2tSuuuDX&#10;IahcGSUgYNfsuTYKNNKVjxsRVsrFVmMjcmoqsRRb+ppfIFfWt20R561PBf2g7e+srlL1PnhljQQy&#10;yD/VSL8px6ZHX1roPhZZx+M/D13aajETA9qIXJyMk8g/Udq7HxdZab4q0rX9LvhgWiCSN8DcrFQQ&#10;Rn34NZ/wz12xt7JdLEZS7Q7Zc4znt+ArzpvmuiZ25oyfQur4Ki8JeEnsy3mEzrJ5nBLDoufbParX&#10;wziDJqM3lyR3Ju0KqWBAQdD+FaPidfMsLgHoRG+fcHGf1FQ+ErS70a+EEwyZ4i7SH+4FwvPua4ZP&#10;94pIwqpqorIZ4nmH2ZIVzulbp3rXhtRBbQW68iOMA59R1rFuP9P8R20Q5WMGRgOenbJrprcb3yeS&#10;e1cU5byZ2UVzTlIhTTvMbgVZGiE9Bx61tWdkdo9a27DTlWN3lKRxL9534A/xrzXWlKXLHVnouKiu&#10;ZvQ4ldLlWTCp5hJ4AzmrT6YtisR1GeLT/MYBPNJ3sT0AXnPtisPx78VrXQ7lLHRZ50vWfyxNFaNI&#10;8p6YRR0+tdt4D8J3dxawanrNnN/aYyUlv5N0yg/eO0cR575yx9a6ZcuHp89Z69rnNGo6slyL3e5m&#10;P4c3cDJA6HHWg+FmPVAPwr02DQwVwBWH40u7TwvBZzXNz9gWa4CiTyDOJRwNmP4evWuTDYx16ihz&#10;WuVXUaUHNnJaJoNjqetz2enkX9xbqftdjdfunVG43KRng9iORU8ngm/g1u4sraVZEYCNAQA53c8s&#10;OBjvWemq2WgeKdR1NE8oFUhDRDliACevoTirOh/E4z2Osalf2sNlepO3kzLuLvEDhSy9NxHNevDG&#10;UH+5n8W54jnVb5l3KtzbWieILvRILuGfULOFXlhBJbBGAcgYALcDuRzVWW0coHSRZRkj5GDYPcHH&#10;pXd+AoRDZajqEQX7XrMqzY+UuUC4B3deOwqWTwzBG7oqRxk5cxqAM56nHXmtsRUp0YRnFN31+R24&#10;aVWo7VbK39fgeew2Tu3IPWrsOnOwHBrs18M+Uen6VZj0PZxtH5V5X9oRtoeiqRxI06QL8yY/CopI&#10;mH3hiu7m0cYPy1k32lBf4K2p4xSdmwcLHOKny47VFJGEbFaMlqY81mXsgXNehGXM00ZtWM3U3Cxl&#10;e/rWJBqJSXBOGPSptXvD8+DXKi4d7wAucdQf8a92k70zyqztI6s6kq3OC1NkuEm438ema5uWYLc7&#10;lOc1etJizA44qPZ8zuYKd9Dfso0SQAYwOtP1B1AbBO3HTtWfbzsOhq3O4mhyOo6ivQhoYyKun619&#10;kJQnHt/9et3T/GSrKQXAGccmvP8AXPMtZdwGFY4A6/nXK32vXFs5xlscnmvPzDWOh6eDmm7M93uf&#10;GSLyZPXrgVd0fxtEH5kx+NfM9x41l6E+v8Q7U+y8eXCSgCT5vrX55Uw1SVTmSPp4ezcLNn1n/wAJ&#10;dHIn3/1rl9f8UxzLsVwSeteL6d4+uJkHJ/M1o2OrS6jdkk9ece1faZfD3dT52ukpWR2UFyZJcLkD&#10;B61onJXms6yTO1jxWkhJ61vVjY5krFu2iGK0rSIbqpWwBRcfqK1LTG4Dt61wyR0RLcUfpVtV9KZG&#10;lTLXK43N9CWNRu6frUyJUUYGelWR94VlJWGPRPlqwiDpzUcYqxH2rmqSKihrx/LVUpgc4q8elVZ+&#10;F6V5cpuT1OmKsZ118rc9aq7gOlTXkoDc1S84Z6frXHWpuSZvCVmXEcE4q9EwwKxFmrRt5sjmvz7F&#10;03Go7nv0dYl924qDcAeaQy5Xk1A8y9a4VHUJqyNexlCsM1dZwRzXPwXYDcGryXYIOTXs4aKSTPOq&#10;Nj7r5u1Yt8g2k4rVaQsvWqN2u5TX1uExFmjjnFs5u8YR5rKedc1o6sOuM1zrrN5pODivtMLJOO55&#10;1TRlp3Dt0FI0eeR1pYYCerfpVg25Ga7nJJHOotmeRjqKax6D168f1q3cRYzjNVJAWAUE8npWUZJm&#10;qiRjlvv5qbd5YDGte18LSz2nmnIb0pkfhO/uN4ICAZ9TXFPF4dX5qiVvM7VRn0RhT3B6UVb1jQbv&#10;S03SgsvdgOn4UV006lKrHmpyTXqYSjOLs0cT4HtzaShSBX0D4SKS26AV4NpBMN9GAMEHkV7N4WvV&#10;tnAzxXLmitLnuThJOULHoK2e6mPp+etWbCdZkFaSxBsV4cJ8yvFnS7o56bTuK53XNNBQ5Ga9Ca2D&#10;dqxNY0wSQv8ALWsa8qOqLhK71PGtSi+zSmo7bL8jFaXiiyaOUnsD6Vk6YC25ea+lw2NhjKNupVWM&#10;qMlJbDp7jyhtBJzg/hUdvL+/A/1hz+FLqW235J5qpZyNPIMCvOrUHzanT7S8bI66xTC7m5qeVdys&#10;B1xUFjlI0BPTrU0kyqrE7QMZ965qdB82xzynyrUz7hARyK5nWPkyBW9c3M1xN5cKMT7D+tRHw3Pc&#10;r+/+Xd+lfSUMvqpKTR5VXFU72OFt0NxceYUOwHkV1GlXMFvtBAX+Hmpbvw61jkpXG+I9TFhgfcJ4&#10;GOOa+hpSVFHhVqbqO6PT1uIJU+Vw+fes/ULJLyI5GfpXB+GdbeRA4fg9ATXWWurqnXpUOr7V2sZ0&#10;1ySVjBv7Io7gdBmua12QrGTv6Hk13V4Y7je6fOp69jXB+LZBEjoOP61xS5oyPbpOMkZuizmW6Bbr&#10;3xVzRZfM1GdSfumqHhw75twqXSwYdeuDk7SeAe9dklzr5DhOxq31yFzjg+1R6fcsjO5y4HsKra1K&#10;sL/7xx16VlyatHHG7fpXN7Ntctju9orXOuTWQspUPj+VdBp1yZa8k0/UpLi6AJzz0r0/QZl8lCSM&#10;461y1aUaK0OCVVznobU3Kf7RFZslr5z8DrVuN2nbJOKtRKkfONxryWrs64uyKi2I2ZxVqCIL2qZU&#10;3Y2nrSspHSvawuH51exhJuQ17fcpBHTuKatio7CrsKHp2qV4gVfjtXhZu3h4to68LS5pIz2tURQF&#10;Tgd6pzJxjv6Voy/ImKz5DufA618Zhcc6j1dj3Z0IozZUJHFW9M0xnwWjI/GtCz0l7vBCcV0FporI&#10;vAr6WliXy7nn1YJDNOsPJUVuW8Jn46D0qvHbEYB4rWsoSGzjAr4HPcc6kvZpnRh6dtS7a2wWrwRQ&#10;uTUMRpzPXwUm5M70gcjtxVeWbbT3kHNZd5dha0hC5qkWjefN1pRe+9c/JqADcEVC2pgKcNXYqDfQ&#10;bidO98MdaqPejd1rA/tTJwTTWv8AjO6rWHa6CsbT3QCnJqlLqQzjNY11q3loRnms9rtxaySknP1r&#10;upYNz1M5ySKfi/xD5XyB/wBab4cJl2Mea871bV21DXfIGCoPPJr0nwxEY4RXtV8OsNRUS6MuaR0r&#10;ADpUZkC09jVSZuteHFNnbzJFfXL/AOzaVcMDgldorP07WrfS/B+pz2yieaGLOB3b0rK+Il81jo8a&#10;g/NMcKO5zVb4ZxAWc9pcpvIVTNnn5jziv6B4RwP1XLVUno5anyWZ11KrGKOg8PxahqOlWR1AYuA4&#10;eSROMKTuVB9MnNcR8W3l1DTpLKCTy5bMicc8sF6A/WvVbm7SD5BwFGTivDPFOpsbm/lcF5XmjiUj&#10;nq4UjHfNfbU5yxFeK7nnxgqFGU3sjN1mFfF91ZaZdxwvb3FrGXuj/CWYRjaR1O7OfpSaTYab4Wu4&#10;dF8QX8sllODJaX8eeADjBA7e/Wuo+JnhCz059L0K0uDB/ZUdvHPIJDvlnJeby89SQ0gyKw9cso/G&#10;EF1ACourLfHCWAwoCqpA/wCBKSPcmvVr0acnKVldN/cjyKVSTjFS6pfJnVa1ZXaaDa29lI15ZI3E&#10;gUcgHjgeldN4AmmvtS1dtQshIX8tEcqMEImCwB7liMH0Arz3wd4h1zQ/D1g5ijjspV+QyrzgHAyD&#10;0zXoWo+Kmi02zNgF+2XhWPzBwI1HLBfp6158ZzV0tjoSslG1jpPHkVm/h77LeXIs40haRGzjDD7u&#10;B7dvSvFZYEE6XcSPbGG8i88mUmSaRmV4gvfaxCKfUcV0fxVkuPEjaZF5uy3uCsbADlhtZiox0JYh&#10;c1xHhTUIb3xR4VsNWtjbXD6jpMNxJKcec8dy6sg7YURjP0HpXpYGNmnLqzPFybp2XRX/AAOk1b4X&#10;6X8P/iP4xs1tBevrms2sd9ckESw284VpAh65LA5I7V7dPcWNnp5GlQFNUsCI44413I7hchC3Vgyg&#10;sT/ug1xPwakX4s/EvX/G2oxyy2KXc02nOCfKltyxSE49SFLD0FevTQbLe3uzbpFJtcsMAYJ4x+AA&#10;H0qqzcabW2hjBqVa27Ts/N6XOLttCt9PSeRYkSe62yTCMAAMR83T35+tc/4hQSWU8rgGNfugjjC8&#10;KMe9dNJdZMpL/vNuc9sntXJ+IJpIpNRiVUkCQq4Mn3QQcKPy5NfLOTnI+kirep5/ceH7m9vDPDZx&#10;3Op4WXE3/HvaHb1ZRy7DsK9g8FeG9N8PeD9L0+8cahJajezkY8yQnJbHrnnPrWHoEaT2cV1kfvRu&#10;IHQMew/xraE2Dxx9K/NOI+Iq9CtPBYfRWszuo4ONWMak/wCmXprkF3KJsjweBxXn9p4rt9F8axyz&#10;PgYK5PrXZTHdESBhsdq8L8V6bdaj4st4oyUUsSTmvmMhlCdaXtX0bOqvT54NI+uvD3jW38RqRZT/&#10;ALqOPaT/ALR6nHtWVqlxFaX5RLgSE5zg9c9a848MWcmkWiGO5ljk2EHHO76+tacWTcpI7h+eo4rx&#10;M4qUMXV/c3suvf5FYSi6cbtnqOl30ZhAn4HTFXTqlsBmIgD6c15+2u7lwtWYNS3Lnf8ArXzNNzoq&#10;3KjaVFvW9jqLm/8AM3AE469e9JZ60tqMgjnnkVhxXe8VVvZXGdqZ+lc8VP2vMm0zSMU1yyNXxNrW&#10;kvo8rX9vAX/gLKCxP+FfJGr3+nP4svZIraZ7GYEJbkNEsJH3sY4GfpX0u0dnNbSeZbC5ucfJn59v&#10;v7fSvA/iXpd7Frcs1taGVTuc5jBCg8fd6n8a/dOD67VNwlJt26/5Hh5hTXK7I5e48MpeQRXOiebc&#10;3ZUmCW7PPHI8peQQOxPSrviC5u21KLT76W0uNRkSKBZkiHlW6ALuIQDDYy2SMZxV/RrOeSxjijvY&#10;xnKs5OZ2HdFA+4v04q/dT+HdAeWQPHqd7OoF3NEPm2d419PqK/Sfb8qunoeFCDTs07mFJ8NdP1lE&#10;uZbxpbjJlUcfOd2RIwHfHQVtNof2NWigky0rAyTfxHHt2qG/GmLZfadLuUvLxCszl92xBjhcjqAO&#10;g7GpJNXdrDzY4wZGHCFDtZv8K8XGVXfVn0uDScVYmu5fs1uCrksPU1im1MuQoGT1qe3ju9RgyxBl&#10;LZcY4U+g9q2I9MFvsD9cEgnv9a8GdVnuQtFWMnT9KBmMjx8ngD1/wrqNIsHklwqksDuGOh71Db2j&#10;qxzgc+ldz4N0gPctgFmP3R/snr+IrGnVk5qKeo601GDk9j1bwJoy2lhG/LhwGT2B6/lXWrbndnFQ&#10;6FZi2023iK8xrtPvWoyYU1+sYeHs6MYrsfleIm6lWUn3Mw22TzQYBtq+6BenNY19q8UE/lHr7VhV&#10;nGD1IjFvYjmSqssWFzVXWtcFmI2QbmbhYwOo9TRHffa7dJQCg9K51iIJtXNeR79BsxIXisy+vks8&#10;bwTuztCZJP8AhWg5PeoXxuB/iHQ965Z1W9i1GxQJygYjGeo70ORtqxIoVTnr61VkO7oK0hUshOJB&#10;K5LcdPWoDv8A4evrVkx44NMZdpIXrVqqxchRkG1to5IzUO3np8vvV5rfvzkdaje33KVOavnZHKjM&#10;lDTPntRHFt+YVfW2w3GPypy2RcgMePYVtGTZjJIzjF9oyuAGHU5PH0pjWUlmco+RWrc2MskQigk8&#10;hs5Yjltvt71K0Py888Vc6Maq94x1MtL7cNsi1IUEq4JG32p8+libJX5fpUSQTWmN6ZX2ricamHd7&#10;3RSV9iHyfLfnoOtX7eLd81VZXG/GKu2bA7lHbpXPTr01U1ZfK7FqP/WB+wNTzL8tNjj+THOF7+tW&#10;mi8xMgV11JpO6IUGcvfxvLKFA6da07ODYEQjgVZayBk5WpbjEeEQc1y4WfLzSOl07qwyaURrzzx2&#10;qBIyeo5p+zbywyfSpoUJ5PX0rrlXbe5ap2HxL7VA7EyDFXFGGfbUPkkrk8VDreY/ZlaNCrqcc4q0&#10;YC2RjtT0iJIJ6irnlgbCOtaxqXJcbFaK2G38amECHaWQHHTIzirBQLbg7eTVG+e9WUNa24niHLfN&#10;g/lV1aypRu483luZpSb0dh19eHSER4hjd0aMD9RWLpevnxJqVzFex+VJAcIIukopPFc0l5bwSwRz&#10;xTp96Mqdp+ueK5rTGum1GOcRvEWG1jwDk+lfmGb5m6mKUKcXy9v6sehSoScLnoLXF4tw4YFIlBVP&#10;X6k1BZyT/ZC0r5ZnyPl7eldJDatqelqlyiKRgGZP4gOpA7VmPrdtDm3tbSaVkyNzqAM/jXXg4vD1&#10;lJybj2V9/TyBrnVluJbKR1Bq4bFL1CHTJqOzuxLjzUCMeqAY/WtGDyonwHAzX1NTMKMFauuVPuEK&#10;MnrAzI/C1qXyAR9auwWSQLsxgj9a1QoZePu+uaiuYCrZHWsqtGlFe1pRV/ItSk9JMptEY23D5aaZ&#10;SWyvBqcToeD19DULKAdw6VjHFqS0ZapstTHzIAawNVuNyba2kf8AckVhXsRaUioxOMtG6ZpSpamK&#10;YSG3dqtW1udw4qxHaE9RV+2tPmqMLVcnqTWikWLCz3rzWs2YYjTLCMR44qTU8xxnNfVRqctO9zyu&#10;W8jk/El9ng8H1rGs7nB54qXxDKZJBWbEK/KM2quripNn0mFjy07HSW0/T5q0oJlrBtWPXHPpmr0L&#10;EYI6V4sanId3Lc3YyGFPbO3mq1s/y1cVdy9a7o1k1YycLDAO9STXBllweAvaiQBYsjrVMyEPkmlU&#10;nyqyCMbtM0UO4CopY80yCXOKnPzVEKmhUosyby33qa5+8tOoxXXTpu6Csu6ty2a6Y13E53E5C5sq&#10;xbqEpyBge1djc23BXHNYF/bEHGK9fD1lLRmM1b3kUtP8ST6e/wB8unoSa7PSvEkF6ikkI57V51Nb&#10;5l/+tU1vvi5BwfUV4Gb8NYXHxdWiuSfls/VGtDGzg+SeqPUbqKG+iwwBc96z7S9XTpvIlkHHQnpW&#10;ToWovM/lO43DpngGovFWkyzLvhkIdfQ4r8qr4DEYWf1fE3S6dT6KhOnU+FnYrOG5VhS+atedaV4r&#10;ktgIrpvnHU10cWvQzKMOPzrzamEnB6o6OVXsdIbhI0LsVxTbe/iuHxG4f6GuD8U+JjHZlLd/nPoa&#10;g8A3soP71yWJ4zV/UpKi6jG4K1z1FmFQuQ5qGOXcvJzUkbDPNeW1Yx0uOWOjZUvHtS4NK7FcjCel&#10;Dx7+vzU7eKjebHSlFCsIIwtBYVE9wKryXAHStFFstIueaN1J5wrNkugOhqE3wrRUi0jZa4Xsaqy3&#10;S7etZv2wHNQG5JlAJyo64rppYWdWShHdkyslcvPcF/mzWTf3WGIJqeecKh4Fc7qV5syM/ia/R8my&#10;t0mm1qeJiK3Yp6teYPFc+X3nhf1qXULsyHqeOKz0lG7j68c8+lfrmGp+zppI+eqzu7mhAwGKkD/P&#10;VKGTPQfmatfw5706jszSDujjNZhgfxrIkVx+9vrcQGEN33EEn04Ga8kn1a88L+Jbu7Ox5DIElRDn&#10;BHoa7zxppyaB8RtN1GWc21ve4aMg9JFIDAj3DZzXI+K/DSab4jNzeyfZ9JuLtmSQYPzddrY5HHQ+&#10;teZJ82yOes+WXvHtIn/tfw5HMwILoDz78/pW7A0aWtvKNxlWHDk+gHA/DtXN+GtSj1jwxBcRrsiM&#10;ZGzB4I4wBWjruqix8MIRGA6oy7l6kt059qxqNJsTeibM3w1i9v767OdmfLXPp3NdHbS7JcnisXwh&#10;amz0GEtkvLmRsj17VtquN8nltIkQ3ME6n0AJ9f0rzWnP3Tvo+7C76k+o/EnRNAvoLB5JLvUJCoFv&#10;CucZHO9hwMDmqut2utfFu8is9J1GbRPD0K7ZJ4Y2WRiPTJFZHhbwzDZ+JLnX7yJP7SuCdkXBWEMM&#10;HPqxHA9K9Qsda3YBJIHIBPSvncdjv7N5vZRvJ9bs9KlR9vZz6dOnzI/h/wDCzRvAbfaLeS71HUiM&#10;G+1KbzJFHogOdv4V6Taxh9ucHHSuXtL8Pgk8VvWd0CODX55XzfETq89RtnpOhFKyVjTv9U0/w/af&#10;aL6dIEIOwMwDSY7KD3PbNcF8T/Elrf8AhjzIHitZ3QvC1zGkyqduQzDHYgcCuq12w0DWdOnbxBZW&#10;N1ZRIZJmuowQiBc7lbBIOOhHOelfLGreObO+SbT/AA/LLrejrM0FnLL89zEpGBuyAGHoRye9foWQ&#10;V6GMw85Qptyj1e2vax83jHUhUjGT919DAHji/vNBS91m4F5qWSdyLtjGf9kYG7gc0tp4s0u4m07+&#10;0Lu6+z20/nXFrtAjmYD5EBPJJPJP3QO1a118JnbRn8+Xy2Kh9uctg89Bxj2ryjQ/B2sa1fm4ghS9&#10;jsZyh8ljuDA4Pyg9K9X6pO7nLc5XCEEuVn0N4Lmv/G/ji21KJDbxQLttYZJ2t7fJPPIABI7A8V7t&#10;pXhhLGY6hdyLf6tJkPd88D+6uc7R9a+cvD/g/wAReKNR07Sp7i20/TRH5yRFnRLvHWNmUgqR2Hev&#10;dNA8PaxpQtzPrpijtxsSxsbdBAqDjGXBP41w5rjcPhsI8Pia0qc91ZNp9lbT8GXg6NR1faQipL1O&#10;rMCnrtpv2YdcDNNaXPQ1G12F7mvzH+2KidlqfU+yQXEC7TWLfW42nitKW8B43Vn3lwNhr6XK8dPE&#10;SSZhUgo7nLauFj6fL9K43VrrAYJ+tdL4gvFUHmvP9YveX+bIB4IFfp2G+FM8qo1exk6nfLFySCSD&#10;xk1zhvnac7Ce3Srt1meU7yfUbasaZovmyZC4+pPfpXtwrQjHc8mpSnVlsMs7SWZw4+cfTFbUFsYU&#10;xjJJ7Vt2Gifux8mO/NWP7KCdKiWJRpDC2MJT0IBA9qUXBXqa1G0rqeg9qp3GkHHWumlXUtypYexj&#10;ajmWLhM964PWtGuXZyuV+lenpZ4XByaJdJjnGCOx5x/SumpyyWpzOi46xPAk8PSzT+U+V46Hn9aS&#10;HQJILwB0GT93/wCvXtD+GY7VwRH3qK38LR3F1G5QYry3CmtUjZVKqW5wun6M8WAA4zntXa+G9IeO&#10;QOycdM11I8OQoAdo56cVZS3WKIKqgfTiuxcsdImSUnK7YkQ2KFGKvJVVU288VPE3Hrx9KTjzGhpQ&#10;E/dzxWpakNtxWPC/3R2rTtPujacfWuKVPWxSkbcY+WpOA1VoXO3mpQ2W5rn5Gb8xahqyi81UR8dK&#10;txsK8+qjVO5YVamjqJafu9K8uo7m8UOLCqlzJUsjZXris+6nG7rXBZ3OgzNQk+9WObs7vzq7qU2V&#10;OK517n535NdSheJF9TdjuAWGTitC2mzwK5uKXLDJrRtLs8f418JmNNud7H0WGfum0ZPlqjPdbe9S&#10;LPuFZt6flrx4Q1szoqbE0eoYbhs1p297u4zXIo5WXG1q2tPJKgnrXY7017p5luZ6nSwyjy2Y856V&#10;WncsvH8RqOJyy7f4RVoqp7V2Uakkk0VyrqY11Zl3IPNUXslHRc/hXQywnr61XFpubivoaWNqQic8&#10;qEWzHWz9qDakE5rb+zD0qvMgTORXbTx0pmUqCic9fQlPu1mI6x3YY8gHpWzqDcH35FctfXAR8A8Y&#10;619Dhn7Rannz9xnrPh68huYUjbGPUd66+0tYVGUjFeG+EvEDRTBD8uORmvWdI1xbmNCDzjpX4/n+&#10;XVsFiJavlex9BRmq8LxNDU/D9vqa4cDB6ggc0Ufb3L8GivGw2OxmGhyU5tL1L9mz5/t9JEV3vA5z&#10;1NdFpl28c6AZxWTaalHfBGQhuK2rCERkMa/Tc9x0qlVwi9EcuX0VGF5I9I0DU2KAE11Nve5Uc159&#10;ox8tRiungujtFeXg8RJU1qFemubQ6NbpeOaiuZUePqOaxmvtg+/WPf8AiMW+4E8Vv9cjzKMmc8aD&#10;eyKXirT0mV9uDXGJZizckVpav4ui5zIPzrKj1GO9w4fivqcsoRpz54vc58VVko8szB1+UtLtB2/W&#10;n6RJGjZL8etWNXsVu0JUfN696zbbT5oVUbwBnsP8a+qq0faJNHBDFQWjZ0b60seACGPtwKrJqguf&#10;mYk9qyX0135e4GKY8f2CLCz5P+yBWNGHsql2hzqRqR0Z2GmXMMe0EACtwajaFQCRn615E3iNoUZy&#10;SD6cVzN/8QLmG42RucV9asZCUND56ph5xd2e6alPBOhUYP0rzHxh4bfUMGMbiOnFQ+F/FjXvE0nP&#10;1rtFkW5TJwoHcV4067kzejLlVpbHlOnWU+nnBRsL3xWp/a0iFcAng10+qyrFmOK3356kcVyd7Z3M&#10;L+aqHy+uCe1CqmrhG90a+lauJrjY6Ej+Iev41k+OtGknh8yLJVRnjrWnoc1tcACUiNveuiktVljK&#10;uQybevrW6XOjCOIdOWmx5V4abykfK/MvXj8KsbCt/wCdnr144rpNR0FLSZpLdBGG+8B0qg1kVRwU&#10;wB65NbQkkbqV3dHOeISZIywbpzXJyvIycAt+Ndhqdm0n7s52n25rJi0oomSNwH51o52N1LSxQ8N2&#10;skcglkJz616PolyZm8sZ2+orlILR12oAQeBx05rr9Bt/s0QJ4/GvOr+9qyKfxHVQny48ceuff0qa&#10;N3bjNUoHMo45rVtImO7JryrN7Hpxi5E1tGW5xj0xT5lweeKsIVii4w1Z2pXYVSSQK+qy6m2lcrlU&#10;S5HMAasxtnOa5m21PzJSF7Z61swXXvXz/EdJcjO7DKzIL+Ty2I7Zpml2Ru5enQ8e9LcRPcz5xxnp&#10;XUeG9MKshZeg9K/IcNDmqNI9qvNQjqaGj6SIoskYPpWjNCsX3a0Fg2rgdajFiXxn9a9bEYlYeNtz&#10;yI3qSuzN8kDnqasxErVt7MZzUbKsfWvzrFV/bVWz2IRsh6NxTXlAXiommCr1rOur3HRq5owbZajY&#10;tS3QWsXULsYPSmXN+Tuz+lYt/qAPp0r0qNB3vYd0tyveXhQnn9aonUX654+tVbu8En1qmHYvzwPS&#10;vep0HLRIh1EjUGpHd1qx9sbYCen1rHMeWIHU/lSh2lAVfmr2MPlbq6yR59XFKOzLxL3lwAB8vWre&#10;tgWOlSMfQ1d0TTCUDSDp0x3rO8fy+Tp7puHCZP19Kh01GuqSRpGXNHmPGdIne48UzueU3cZr3Dw6&#10;oFuuRXhXhwj/AISIoPnIPPOBXvvh4BoEPavczbA88Y27Hn4TFJzlF9y7NlHxVWMG4mSIdcirN0Qp&#10;wenrUEFwtqs9y3CxRlifpXkZZl6rYiNOS6ndiK7jHmR5D8Z9cd/GVtp9tINll5bMAe5OD+ArsvB9&#10;q1rd6g7ci4nEqn/YC4Ar5/v9Rvtd8QahqcWZprqdogT/AAoG4x7CvcNC1C4iXSokBLSxM8h9Mcfz&#10;r+g501hcJClDQ+Xpp18Q5PY6XW9VS1hvLqQgRKrEp6KBXiOiaz/Zt5aahrI8+GPUvtTx448tQZV9&#10;zn5R9TXqfiuBr7wrrMS8t9nxjpkscYFcJH4Yk1O/0+4fBhRUaQDgFgQAuPTIGR7Clg37JOstzoxl&#10;nD2T2szWvd91qOj3upTefqdxOdSmwOBKxJOfpwB6AADpU+j2cGqwhjbeXMlw0jpnaDgZGSeSCea0&#10;57S3+1+af3rsohUjkRkUaXYLbSS3U0hgRVOT656cUpYy3U872Str5fgT+Jmjnmt9EjjBeXaEI6KA&#10;yg/hkn8qx9OhWO5l0yXb9pVWRZM7SobH55pfElzJb38V/ZDE9oy5H92MLlg31Jyfesm7jubqSz1W&#10;GX7RGLeLzdw3EttIJI+q0YaobVe33epa1f4naZ4Uv79NQ0+SSOzeM2kgXceJkGV+ig/ia5TxNDe+&#10;N/D+jL4fsnOtNqbTWlzGMGITNKwYjr8qtnnpXZXFlZX8T6hJFDcoIW3K8WTkEsMZ9Sv4Vy2mfECx&#10;8BfGCydnls7XUg1vb2MgOVc7bcSMB0ULHOwA7nNe7T5anLHzOJz5VKS7f1+Z9PfCDwRb/DrwpbaV&#10;byPJBCQy7zyoVAqgeg+8QPc+prX8dXq2NvYQNJ5bTzhG57kEkfjU+hXJbSYrmXI3oD07npxXC/Hr&#10;WpNK0O3uLQb9SMqx2uRuWOVuC7Y7KrE/hWeNuqbv3McFaVVGL4r8a2XhWGUTIJZmiEyRZ5YBgB9M&#10;scCszxnrlvpGizT3UZ2tb7yinnex2qAfXHftXEeN7ePWtViLukiXaRWdve5BMhVfMLqOwBKk+4B7&#10;Vl/GPxNNBpurwQgSQWjwQCYjdubywzRqp7nPNeDSp7H0jkr6bGr4a8WXfg/W73TtWlF/BEfKj8gc&#10;QyFFIiXsQWZVB7YY16PpHifTdUWTLmGRDggg4/CuA8H2ll4o+1vcpHJDJgeTbkeWp25ILD7zA8Gu&#10;qvdOFgmYE+TqSOSfxr8q4zqZdWxKo0o/vY7y6ej8z2MqpVnFyqPR7I6N9XstrgTHBB5rzK5uIZ/F&#10;seyXPWtiS6RI3J4OOlefWd1v8V5R+h4r5XLcO4KrNfynrVYxSPd0j2xIOvHao5ZrWz2td3MdpETj&#10;dL8oA9cnmsqy1dowMvxjvWfqum2eqyma9JuQP+WUh/d/iOhrxKVGLqWqtqPluK1kdZfTWVxbJ9i1&#10;ADnJYc8fhSWGopuCiQSjpuz/AErg7jV4LRBFCFRF7IoA/SuRfxld6PraMHL2bsMv1WM/h2rphlzq&#10;pxh8rkOa5dT6NtLlW28ip7yaRY/kPl+p/wAK8/0Hxbb38AdZcH3NdPDqolQKSHUe9eFPD1KE722H&#10;Gz1ZbtL1LeVkQdWyWxyT9a63RNE8NFC8tgJZJBh3mZiSK4+KeIEYFXor0xMhRwp9Qa9LB5niMDUd&#10;Wmr33OHEUVWVmztH+GXgzUmLLo6WzMCN1sNpwevIxWBffsz+ErrY1ojxLuywbOJB/dJ67fbpWvou&#10;pTvENxH51vwXTMoJk2fSv0jCZnKvTU7WufPzjOnKykeLeKvgLrWmJO+ni0ubYkHyYzsVQOc7eufe&#10;vGdT8PXtrr15YyRGLBGHk5HuEA619vRaisAw5kk+ozXlPxf8MaVqNub5FEU4+ZGQ4YMewPWtljZT&#10;qxhOV0+h6mCrPWEkeDadJFa6k8MaeYI1w+B0PtWpHGZ5pCwACDATviotD0d4rq4nVDAzjafNOQxH&#10;PGfWta0htZruSUyqkwjOQG6Y9a6sT7tkj1KU76i21t5jbSASQTn3r0v4c2KPdpKcFY8Ak+9cbplk&#10;zLucZUHckg6EfSvWvBenJY2UJKY84bjgfl+VbZPQdTExlJaI4czxCjRcV1O1gj8pMGniTfwKGUuM&#10;d6bH8h5r9S57HwNr6hOMDk4rn7nS4ftjzOpdj27Ctu7kAXLGsS5uNzfLxXi42tGD1OmnB7rqV7iC&#10;FmyVQn1IFVpCqDCgL9Ke7Z71E43DHb1rx3ibbHT7O5A7c1XmlY8IpyeuatMgphBap9q27FchWI3N&#10;hzx9KQoF6gVY2NTktGk5bpXdCd1oQ1YoGItTxaZXIXmtFbXb2pyRgNjFdcFbcxmZjWu5eM8daabP&#10;cTWnImFwKFt9qZzzXRoZGSbbKZPBpFjwcY5/StOSInC4oMAXjFaKdjNxM4wdsVG1sWOK0TFuqaG2&#10;XuK0VUXIijDYbV+akktw/BTK/StYx7qieIj5B09abqgoHN3ekgsTE1VoIHgYN15rp2tN3AHFVJLQ&#10;L8uK8DHUo6TjodFNX0FtIhIAO1WEtn2Edqz4XmsX+YZWt2yu4blMDhumDXlvH3jyT0aNfYW1Wxk3&#10;MD7CVOwngNio1if7MmSHkUYZsY3Hp+FbclsrZb0qu1rti246jmtsPVcYXubKCZmRWzPyOpNW/svl&#10;qB39auWtt+6DYxzmnSrXX7ayuw5LuxQSLk0wx5xmrgXapP40JDk5HT3qFXu7D5CJI9qA96Ug7qsJ&#10;FupAoE2O1d0KpjKIk64CKKdcNZaVZm8upMKB2G5v0pjyAvk9KUSADjv1rnxTxlecYYafLF7u2pVN&#10;U4rmmrtHnfi7xydU2jTYoJY84xcMxP4qMCubhsNXnv4ru5vowFbIt4gFU/8AARxXp+taGmqW4hgS&#10;K3Zj80gUZ/Oua8IfD2ay1G4n1OeS7HSNZPuqd2enTpXz08krSxCvJyv16HTGvHkuklboUrHx3qgb&#10;EUcnlRkAmPPI966TTfEoukAniMZIyTz/AFrXg0W2sk8pII8EcggVJNYxz24DIu0dQAMiu6OCq4Rq&#10;0/ef59ib06vwx0/QktJY5SMODVtk8zjofasxdNEbboXI9quW9y8bBZkyfWssRVfLyYqF0zanGzvB&#10;m1ayBUCNyPerBkJ61nxOrhdpq1vOKf1yKglHYPZ80rvciuoRu3jqOtISTjHzVOR61Ci+XKRXg1q3&#10;JVUovRnVGLa1GOSqccVQdN7k1pTjg4qns71lUxF5JNmkYpISOMcVaijx0qFOKsx89K9rCV07HDWi&#10;W4TTdVPmWznvSI22ql7d4RlNfQvEKNJ3Zwqm+a5wupM8krqe3eq0fPf9K0tShbzCRzVOOPPQY+pr&#10;8uxVRupJs+hpr3dCzbNsxnrWjE+2sxchdw6VbiYsoOeK8epUtI7YRNu1l2nGc1pxSCsC2bb1rSik&#10;ZhwKdKu72CUEWZJN7EVWk6U/Y9RP6d67XUurshRJYHNXo2zjPFZkT7WrQhbI5xWcaqTHKA+ReDVK&#10;VPWr8nSqkgJfA5pe394xcDNmgHWsO/syc/ISPUCu4tNI+1bSRxWynhVJYuVH5V9HgqVWceax5tWS&#10;TseHz22xiRn8ah8vbXovirwh9mVnROPYVwNxGU4PB5zXtp20ZwT0ehCxIXKnaexHWmXOsahGpAk8&#10;yLHVun59aC9MaRUTPf615eMw1LErkqRvc6sPXlSakmYl1dLN8zDY3vSRXbRhvLcnjvV+5kt5X5jj&#10;f6cVWMQ/hQD6V8x/YLbtze6e5HMoWulqUPtxuZj5hz+ldXoVxHbYKkFq559OV+X+U1oaZGlsoJfc&#10;1cmKyOr8MH7pvSx0Kt31O5ttVeTGGrVtLrO0yP8ArXHQXir0457VfivyOAa+LxWWVaTa5Tsi4y6n&#10;ZLdK3cU77Wu3rXKR6gR61ONRbHevIeGkt0Xyo6F7hRVWa4A6NWS2o/7VRtflhuNOOGm+gWsaEt0B&#10;u5qrJef7VZ73wNVJLodK6o4eVti1YvzXJI4NQPdHnFVPtHmLxUMcxd9pr0KGBqVWkokTqRgr3NLT&#10;5WubnYSSPTpSxnysg5zmoNNf/iYoe5xzUt6RDf3CZOBJkD2PNfe5dlMYU02tT5/E4z3mk9CK8vq5&#10;fWLtsEdc+taOqXBQ8GuW1K7YjrX3WDwyjZ2PFnVv1KMt3gkBsj9aYJhuyOV9zWTLMVmznnOfwqWN&#10;i6Y7V9Alpoea53ZqJdhTjr9TWnBOTjJzxXLKzKeevBrRguSvUmuWurrQ6aUmcb8d9Lee20O+ThLa&#10;4xLKP+WYPr7cCuW8c+KXiu4bBBDdhoVwx5XOM9a9U8a6efEfhDUbPBJljwpyBhv4cZ/WvLdd+Hzp&#10;p1s/2iLyVYRxSyNuIJXB3Y7CvJXuyszSuk0pHbfDXWIp/CVxaI/72zBI4/1m7nr3xWz4vl+12dhZ&#10;A8yuCcdfSuC+GLXmmyT2kyBrcREGUYHzDgEYrsrItqPiqMbDKbZfQba5a0rtL5HKpXdjtraFYLaO&#10;JAAFUL+A6fiadNJ8ioMiIHp6n1+tNMi/dzwCefUjp9BQeVB+nSuF31PcglohbfCsSOABjita1mI6&#10;GsyFBu6damLCL2rx8XhY4hNNHoUqnIdJa6gUO3PFb+n6wBjJ/WuAS8AxV+31MofvV+f43LZU9LHr&#10;QqRqI9KS9hu4fLmCSRnko4BB/A1xNx8LrO78SXmo3lwbrTWMs6afs2FWYYAVhgBQ3IIGSKfbayOm&#10;+tmPUja6dLfHJSMMygY3MRweNw608koYpYyNGhJqMmubfZM5MZKNGjKo97abHAeM9G1fW3GjabEs&#10;t6EMplZhGm1V7nqMngCvmOPwTrGjfFG50XSNbW31aS7eKSSOZlSV/MKneQTgFupOcV9e2epfYbm5&#10;t7uaSz1rVd1ykUMahrG2Vf3ZdiCCzE5C9Aa5LxB8K/D87eFruxtRHe6Ddm488Pm4uIXLeerN1Zix&#10;DjJ+9xX3+MzOWBxzw9WS5ZJNWV7XT1l92254+HwKq4ZT5byv5nJWFr8UfA0kN1qPh65vdOhniM91&#10;b6il20OHGZFjGH+uD0r6TkvtxLKflbkfQnNYp1FWUkkOSCDj0PUfj3qtLqQUAKQAOmK/OczzKvm6&#10;p+2gk4XV12dv8j18NgaeEcvZ9Tbm1DHRqpTapWBNqw3daYt0ZWyxIFefRwM6rUYo63JRV2bLX5Z8&#10;k/KO9Ur7Uvl6/rVSe8VRjisq7u/MzX6FlOVewXNLc8jEYhS0Rm63dGZ8DpXL30e87QCM8nnpXQ3Y&#10;3DB4P51ReyDclcn2r6jEYlYeFonJRpOq7mDDpv70EDiuisLNIf8A69WLTSwy9vzNaK2GF55rwFmk&#10;5Sdj1lhorcRT8m0DtUgtizHNWIIBF1qXaD1rupYuU92ZOmobIoTwgcE/pVCZc54rYlBPWqEsfbPN&#10;fQYavtdnHOOhlm36mnJCByOp6E1a8vtQYwW5r1/bXRzezKV3bFoXYdqq6dGN49jW08O6Er2I61lW&#10;sZjvCh49q5ea8JLsZONpI22gDgY+lVJ4MDitSNMxDAqGaKtKdTqyJU+xlGLHWlAI61aeEqvNJ5fr&#10;ng+gr0Ia7HK0Ot36buM1q2zfLniskBk6joauWs+04OKqULmV7M3opPlqXJqnDJhBz061J527px9a&#10;5JRsaJ3NGAg9auRn3rJhuAMYYVdjnFeVWidkC+Jdq01rjYBVcy7xzj8KrXFztyK8uVO5umS3F2Om&#10;aybu++brUV3ekMQCKw7m+HrWCpXZo5Emo6gFGM8EdawDebpPv0mo3pdGPcdqyUncOSc966XStGwo&#10;u7OlhlH6Vbt5Mbaw7S7HetS0YOeGHWvk8bh209D2qNSxu28ueKJsPkH5qiiZfL96aX5r5V0pXuke&#10;m5JoiMIbkZrVsYimMtVS3QluauRErLt4z+ldEcPOUdTmvFM1oI9q1eQDbWfBNVg3KrXq4XDSktEc&#10;tSaRNKPmpsKAYY1Wa6Ej4Bp0l2saYBr2PqjtY5fa2HXMqrnb2rHvbn3pl7qQGcEVgX+p5zhq6cNg&#10;WtzKdfS5HqV2pHFcrdy+aSKt3+oA8Bwc1RgHmlTX1mGw/IkeVUrJsW1naF0kGcr+Zr0Pwrq8jhCE&#10;fHuK5TTtDErh3JHoK6XT7Z7DaVBxRmORLNKHI9GFDH/V5rsz0G2uRIgPeisa3u8RblPI7UV+F47J&#10;sVg67pSg3Y+vpVoVY80WeC/D7UGubSPefm2g8+p7V6lYMJAAa8G8AaoYNmeF44PWvadFvVuQCHyf&#10;bivqM4w7pVpdrmeFnzQVjvNKxGm0kfUVqpciLriub06fyx8xIqxcXRPQmvFjWVOCstSpQcpGxc3i&#10;kEBhmuZ1ZxIppZbwjqao3VyGWuScpVZ8zOmEeRaHGa1p3mykjOPSnadcyWcYBBJ/StDUJB+vrT4I&#10;4J4sdK+2yVznUSuefmSi4aiW+rh/maPAqU+Tc8vOcewFQvpcaLlQcdeTWZeSNExVTj6V9riJYmg1&#10;ySVj5ylh6E1eSNiS0sE+U3B/GsPWYYoV3ROsg+uKptOZnCnOM4zTjbi4QK7dqyjiq7Vps2WEpRd0&#10;jzjxd4jSzAQDkddlcI+uCWY4OeSDn+E/4V6X4h8GI8rHZyemOB+lcVL8PZY5S4Hy+lexhmlH3mVV&#10;pRkkjpfAt958g+cbs9xXrqXpt7XnmvJvDuiy6cccgDuTXolik13DiQ4THoc49a6owje54fLyyaaO&#10;f8SeKbmKYkPsRj64NZUXiXUCAUclK0PFvhQSJ5gl3Y+bDH9Kw9E0K9v28iPKJ03kVEnTjD2ktEda&#10;pNyShrcJfExibaUJkzyVAGK1tP8AiD5C7JZNyf7fP86ytf8Ah7ew/MJGJ59a4XWIriwk2Stg+oJr&#10;mo4mFd/uZXKrYKVJXnE9fTxPFdqNhyjEDryPrWzo9zFd5DHcGHfrXjOgvLIdyuUJPIJ/wrsItVuN&#10;L2M4KMMfP1B/wr0feg/fPMatpE6/VNJRCZAMr+tcuIt0r4BrbsPEMGojDyDPpV2PSElUvGBuP5Vc&#10;pxSuzaE+Z8rOfjswpzxj6VpWqNIcfcUdKuPpxUEkEY7UQQjPP3fTJrk/jOyO9R5UbOngKvHFafni&#10;MZyM+lY8U4hjBI+7x9arXOoY7n869TC4C7u0ddObZtXOqCKPg5z0rnNS1QvxncDUFzemQ4BzjpgV&#10;UW0mupQBjOffFe5FQw6Kle5d0u4ZpCzHGfxrrrFhMvArF0XwzIrgsDg+tdlYaXsi4GK+C4gxXtIt&#10;U9Tpw8uV6i2FpkhiNxB5FdlpcIgiHGc1iWFrtfp3rq7CLgHtX5tRpqhBt7nZiJObLtpENnzDmp5U&#10;QJkimZ2p2qveXeGwCa+ex+LvGxVKnqQyyAVnTzA0tzc46VlXV2ApxXzdOm3qetFEk90AOtY11d9s&#10;027vgM81jz3u5srz9a9nC4bnmo2Co+VXLM12I487vmzXN6jqA83ghMnuM1Pe6goiJL81y895um+Y&#10;9TxX6HhcthyLmR87iMW6b0NO2laeYEjNW54SAMVnaddqkmRyK05r0SrlSMjotelDBQi9EcEsXKUd&#10;xqqWTI6r0FWdNtf3wLjj2qC3mQtWtYuG5Xswr14U1CGh5rruTSOysIVSzGPvAcGvNviPdDyJQenr&#10;Xomn3H+jYOCcHivL/iQocSDse1fNSwsvralbqfRUK0fZNeR4voOoMviWQns3QAV9GeGrsNbRsD17&#10;V4ZoHhHZqT3LRkM554z19K9g8MkwW4THK/hX1uJpRrwXc+XoynRquXRs6m5O4A9qwPF98umeF7sF&#10;xG9xGyjP+7gfma3EmWUL6noK89+PN8NG8PROBymOD3x6VnkeCtjOdrY9ydbngkec2VmNG0CydIv3&#10;rRRsxPdpXxz9K9P8OR/ZrMmUjzNzRx5POwf0Nea22ptrujWEUkYiknFuIUyOED53H6dq7Hw7YXs8&#10;r3VyzSK+0RR88AcHj3r9GzGzijjy+zlc0vE9zeJbwJB8y3Lon1O7+WATWRavJ8kMb4hAl2n1bOV/&#10;Gr/xB8Tp4ctbSFozJOrAxbBzgRtz7cnFYfhjUBfwQSSPshSaJ2b/AH0yw56YANc9GP7lF4yVql/6&#10;6nQaW5glltsZCkOp9z1rTuAktpIgILMDzk5yegrkbbXZWyFj/eY3MR2BPHHc+tXJ9few2CXOSxH4&#10;Dqfwr57EKSd0Ypk5uI1luRMQQYWB/wB4AnP5LXO6aZ49L1do5fKtlgATJ5OABn8snHufWn3U7XF/&#10;FIhAt7rMX7w4AIXLAn8ao6ZbT3aXEBlC2geV90jKFKRAM2fqvH6V7OBi7amVR6F6G7fTNVe2mt0S&#10;xuQWgD5JKHg9OhyTmq3iHwqnjD47eC9Te3i/s/TLWW7lZVLNPKE2Rpz/ALTMR7knuaqSW8euXEFz&#10;c3E88ErpKjAEGOOaOVgo4+7uABPbFdd4Tzot7p8Wouhni8qdQDllT7y5z1zX0NJeympPa5xzfNTk&#10;lu1/kfS9qzeVAmMeWFLAf3scAfSuJ+LFvBeaFeCcgBLebBPUfu2JP5V02nXYuLMXCv5jA7iB/fPJ&#10;x7AdPSvM/jlPJb+EPEFyku68Gkzi2iaQKBkENIw9s8etbYtc0GjLBNqqmj5i8KavY+FfGfheG81G&#10;bUY7O7SNjMGZVikRQyoDnhVIJPfAqbxhrc3ixdG1DTZVj06+v9Qu7l7rjbKflDEegRMBatavHpPi&#10;Oe3lsbiO0dlns99xgXBESRRhgo+7lQTz0rhNUTUtJsna/WPUI9MvGm+wJxHCjqCc4PUGU4HQYrk5&#10;Fex6vM7OS6r/ADOl+D3xRsfBVnZWGpxnTluHkNrGsTEz7vmLn0UkgZHOa9/0zxZaatZxzwSeZBJn&#10;acgA9iD6EV8qa/4nu9K1vwPr88X+i2auHtUXzWwJTKkK44ZtrqTjgYA7VkL4t1XQ3n1PTNaLvJd/&#10;NpwlUwQ7og2DnhWBPIHFfF53wpSzGTr0ZctTr2Z6GDzSVBckleJ9d6utsdOnmR/L4ryvw3K8viG4&#10;cvvKE1z3/C1tSk8Pam11bGD7PeLZ7ZD8xXYp8zA6g9qyvD/xGsdBvne8ilhacF/MPoO59PoK+Voc&#10;PY3BwqUppNy2sz255lQqxUkz2e+8dWunSkTyeWR2JrLm+JkF6pjg3bcda8fvPEcPi7USJrOWDzFV&#10;kzICApPVj2rovCWiWuq3xge9EQQhSE9+v1xVQ4feHoupVj7yMK2Y0pyjGm9GdjL4hNypAc5bpg1j&#10;G0k1TUUQk/N972Fdg3gOOxfKSF1UZGKm0HQw108uPvDA+leFN06NOVWm/IrmlOoomZpULWDeSHII&#10;z3rsfD+rXtyu1LjHOMYzz6c1zniqwksZRcRB9h6461x8nj9vD+pRygnytwLjHf2rg+ryxkXKmrux&#10;6UdHZnu4k1Q4JvMD1ArUsvOUfPPIfxNYPhXX7bxFp0c0D7wRXU20eOhr5Ws5QbhJWZcorob+k6nL&#10;EigyF+fXFdNY+IJIMZwv+/XExRjtVyGVoOhb86iljKlLRSscNWjGWtj0zTvFlnKuy5AB9a5P4pWN&#10;trWnoYiJwCHEaHHI65rPt7xdg3EHHUEVX8RXwj0qTFwkW44B6da9jD5jWrVacFFSd/mc1OhGnPmR&#10;5Fqk15q1yq+eLRYukaD7hJxzipLeCwazeWbeb2QbCASCSe/0q3Hp8+nrIoe2lMpWQzSHPG7Pep7a&#10;2mvXi82yKPjYtx94HPb/AOvX39ZuW+7OqMlFabHZ6NaNEkFpHIsvBAToykDJHHFet6TBttYlYcpx&#10;j2rhPAmkbIY3fl4pS+485UjHFekQjYAO5r63KaHJTdVrVny2Pqc8+RPYvxNvBNQzS+WeadFIEqre&#10;zBVya96rVtG55UY3dilqt1tj5Y81j+YZT1xUurzPPLGkfO0YJPTNRRRLHw75b07/AOFfIYutKpU8&#10;j1IQ5YK+4jsCuAOB1JpjyZ4HA9KkmdScJ096i42mvPdWztc0URmCOtPjTc3PFIMt2qeGI8V20Xzs&#10;mSsOS3UcdRjrUu3HA4+tKExx2qN9xzk5r2ISUUcslcCyjrmmFCBxStz3oBziuuMjNoYql91SbAOD&#10;25P19BT+F4XrSiMk7j0rZMy5SMR5571FIh3fKuauCMt0pyQUXuTYpxWpP3v0qdkVMDvVhUx0qN4A&#10;WUUnJrYaVyPywOmKQxipSvamtz0FYSq2KUSF8cDFVJIctuHb1q75e5qdJBkc1wV6jnFo6YwSZnpG&#10;JeGAx6VELLyHyuR9Ktouw4PWrbRBkzXzM5RqxcZbo67cuwtt88W1utRMNzOe2algpTHzgdKzoYp8&#10;vLfYahZiFQqY7VWZSVycYPSrMhVVwark5PPArrliltcuNPuQsOKcqZpmdz57VZh4xVUa3Mxyhy6B&#10;t8sf3agKdz1q40e6oWjIr1ozdzlaRQlhK460zcQnNaDplqqzQmvQpyaZhJCRPuwasAk8cVUjG1ul&#10;W9ny16tOd1c45KzEkTLZPWoNhWVyCcMMH61cZdyjHpULp8ua5cRTjVs5K9tUb0pOO3UZEBmrLQq/&#10;BANVY1KtV+Ibkrx60eZWsd0HYri1aI7oidvpVqC53rsfg08cfKOBTJYQ2896+PxdN0bypfcehTan&#10;pInB96ZMc8jqOpqKKXs3Wns3rXzdfFKpBrqdkadmDSeZFuqA8NSK3lkg9PSkZ656OMc4rmevUt0+&#10;o4HFTwvVQMKkVtrV7+FxVmjiqU7luWTYuayNSl3AkVduZgqc1jXLluM8V24zH8tNpGVGjd6lGWXd&#10;3/SqpjG7pVkj5qYyjivkJVpS1bPVjBLYEPy4xT4jsOO3pUCkipPuvzXJORtFGhA+W5rUjnI4FYkL&#10;EYq8kvSs6dTlLaNeOcHrVe5O58gY+lQpLU5YNBjvmumNVyI5bMrhijVdgkqjn5+asQ/SuapUa1uX&#10;Y0A+V5qS0tTNLmq0Z3YArf0mAKNzV6OXUniq67I4cRJU4aGnp9mlvFlsYq4dQRGwKzLm97L0qksr&#10;u3Oa++rYuGHXs6aPBUHLVmhrWy8tHxivFPEtl9lvpAPutXrtzP5ds+a8s8XSh7jivMeLvVtc0dNu&#10;NzmimepxWTqE+wbV4/CtTaRyeRWXqNs8rA1t7dORzypu2hlrK0hDA/L9KvWzu7gYpILMr1rTsrFT&#10;ImB05HuK741YOyM4wktULPENgJXHWqXklOnNb1xbEouR2qBbMdG6eorSbjsaYZyjdooxTSA96uRX&#10;bDOanFjls459Km/s/pxXDUoUpqzR6ca0kOjuwSck1Otz3yc+lVTZj3pPshHJrzp5XhpdDoWJn3L/&#10;ANoGKry3SBcbjjNRFH296ryxN07etYPKaG6RosVIdLdhicNURuR696qSRsOmfyqMF93IxWn9nQta&#10;wPE+ZfW5wRipQ4PzA1mx7vSrMBI4PIrehg4Qex52IxTtuaWlzl79M8DPWr3iZvsuqsR91o0ce9Y1&#10;gSk8ZBzyK2PHibG0+QDAaEqcH0PrX0FKmknFHz9SrJyuzktSuMttJzXM3rHdjqR09DW1K25ie9Zt&#10;xa70PtXqUvdViVO6Ofuo/wB7n3p0HPQn8OasXEO9sHrTVj9BXbEV0SeWAMgZP1p6Ku7r2qvv28et&#10;J5u1c559KiUEzWMrFu/V10ucQlfMVSyZHGR6ivEtUvrhLW4iJd4WaUDEmPnPbFezC+KJkjP1ryXx&#10;VYPJelIfLCrcSXJ5xgenvXk4mKg0zRz5lY0fhfLcjTPLnjfIEjNcP12qOB9M16B4O3BLu7fhpW2q&#10;e+BWFpuqWp8I5s4g0kgEEjuADxyxGPXvXR6Wn2SzghJyVUA9ua4I01OpZa2Mqes9ToPODZX+8SM1&#10;Yjn3HhMD61jR3BPIPPoauRuT1/SrnSR7FOVzZhYYzmmyyAjk1VWfaM5GKrvcdvU1xLDnTzonMrL0&#10;PSmm/wBvUkVRE3Q9jTXAkPWs6uBhVXvIIV3HY3NKuJ7+8gtocPJKwRcHqc9fbA5NdZ4o8SaT4Q0S&#10;91O7ymn2BW1BVtxkmbkKo7sV5HpWf4E0GOx0u51+9HyKhW23kcjHzMc+vT6cVxvirQ7vW/h5oUbo&#10;ZI21x9R1D3UI+xTjoFAAx6Vth8vw+X0p1bWbW/Wxlzyx1eNK/up6i+H9ZmWW41XUJH/tbUgr3Kmb&#10;ciY5VEzjhVIBPUmt1PEgdvv98/iO9eXjW5cbmzhyzt9TWnp988secHPRf/r18rjMjqVZyrSerPVh&#10;mFPSEdLHpS68No5P51C+sF24JrloLtyMEjP0qZLh89P1rjocPOUrzCpjorY6KC534ZsH2NXDe4Fc&#10;3BclPmPSpmvGz1FfVUsto0UlGJ5NTFymak16Hyvb1qu9wNxrON2vSmi58x8KeSa6Kso0o2RnTTqM&#10;u7t7cH9KsW1kZOcHFR2cBODmt60QKgxXxGNrOtLlZ9FQgqcRLe1Ea8/LSyKB0FTOfpUOcnk151NK&#10;B0N3ImNSrhhUMi+/6VJCy10QqSjImS0GTIelVJYz1xWi67u9VnFfRYau2lc4pRKLQselBj2nmrlN&#10;KZxnFe1Cu7GbimQxr1B6elZd7AYrrzBxntW1tA6CqWpxEqCRgeuaqliF7blf2jGrS05l0NGyw8II&#10;54pXg3HHem6O5MQU4FXSg3E45qoVVe3YUoaGfcW2UAHWqjQOOiDH0rZZQR+FIIA3Pavdw0+ZHk1o&#10;qJiSwME4BNQxlgwJOK6CWIeUTjA9utZlzDtwcfN9eK9blsrnnykm9CxbXG5OeKlaf1rNibA60/zs&#10;8HiuWcOprFl+GbacF60I7nbz2rFimwecmrSTgA5Oa8itTudtOSSNdbkDo2Kq3tz8h5qqLn5etU7y&#10;6GztXGqZspWK17cgZI5NYt5MxzirFzcHeT2PX2rPlYu2QMj61sqSXQXNcqyEyOQF496qyfJwOfwr&#10;Q8nCgHJJqvMmFOM1lUjobwIROVbO7kdquW2omI5Pyj61jzttfGTk9v8A69VLi6+TC4zj1rgdBVHa&#10;SNXPkR6Da6gsqcn9auRTrJ/FXnml6uyqEIycdzXSWN/uxzXHLKopbGqxl9jq4ZcDNWFmx1IrCtr3&#10;Ddc/jUrXy78VzwwDTtYt4hWOminGzNQTXZ6Z5qjDf74+D+FFvE9w+RyvrXpU8JGnqc86rmXUuiPm&#10;P6Cql3dyHoKvw2bnaAhx9atHRmkHKDj2q3OjCVmZNSZw99eOFOciuf1HU8ZXPPtXompeHv3Ryp6V&#10;534i0FrN3kQHZ6V62GlRqbM4KyqIxmuyVyTk1o6ZKHcD+EVgSfJyBkc/WrdpeNChB6+1enJcqujg&#10;jeTO7g1mK22g4KjpnrW0fEtqYAExvPUntXks95dSOroHx+NUT4gubUZlRx7dRXPTzZUdJGjwc5ax&#10;Vz16XxGIeUOB6CivLF8Ss1sXYkH0NFRWdHGS9rKKZ0U6lfDx9mjAitks5o3hxx1Ar0Pw5rYwMnLc&#10;c9K84WQ57qv9/wD+tW5obPLLsBO04xWGb5fRr0ZScdUb4LFzVVRb0PbLDVFnhB31ba5QryRXAaPq&#10;bBNpbFbLakAnPFfidXDNSZ9yo3Nme6Udayry/VFfms261frya53WdbZEfa9dFHDNvY3jAsarraq+&#10;Bjr60una4SEBPXrXn99ePNM5JJweh7/Q1b0/UvIaMu/49jX6RkuXuK9pY+ezSokuQ9YF8JIRgZ49&#10;ayL794/FZtvqgeGMxuMNweelW5Jc8sSn5GvexsbJJnl4ciQYXJ+tQzXgVc5xUVzeIicNWRLdGXjm&#10;vKjC2rOw00vlc4PXp7Y9asG3V1wqZNZdpC0xUbOtdLptoAQSOfSuarjfY6I1hQ5tWZo8PTTE7Rx6&#10;VNHb3Fr8hzjucdvau60+x80DA7Ct6Dwl9rGXT6ZFeJWzrEQn+61OpYSjJe+jy+1019UkRACQTyDz&#10;XofhzwdaRW4zAFb6Ctaz8J21k4ZAA30rpdP0wqw449a9mOMnmNHlrrlPJqUoYWpemzkr7wfHdMQY&#10;8j6VwviX4M22oocQ/wDjor6DSCGIAgBs+1JJDBJ1A/KnSprCfwnYqWJnNWkfIrfCmTQ2JhjI+i4r&#10;TXw+Ly2NvNHlgOMjg/Wvo/VvDlveRkqnPpXD3fhAxs52Z/CvoMNjuf3ap5lehGfvR0PmrxH4dvvD&#10;cxuLbc8GclR1X8e4rpPAvjKLUNltO435PJ7/AIV6vq/hJby0aNlzxjkdq+ffGvg688J6x9stNyJn&#10;t2roqONR8ifoZwpvSSWx7TPapOuVIB4565qs9mIRgcHvmuP8BePE1eyRJzidPvAnH6V2ct4lxHK2&#10;4HNVgE+flnujqbWhmTuzPtUcd+elKumC4YAA0tsBJLnhunSus0bTQMFhk+9fVVK3sI6GsdNjHsvC&#10;QbnBresfDKw/wZ/Cuv03TEbArVj0pU64FfBZjm0tVc6oWZzVvpG0DjpV+OxEaNWtLCE5HykdRVaR&#10;crxzXwGPziKTUnqddKg3qVY4VVxgYxWvBcBU4qiMKuTTWuQu6viamYVqjbTPSVFPc0p73avbpWTc&#10;3x9arXOoYyCaxrvUAM81zqM6rvI6YUrFu6v/AJjgn86yrvUNynmqF5qYCkE8+1ZL327ua9bD4OVR&#10;2ijWTUFqXLq9MhPb8azLu+CNgHnmobi5IyT056Vk3c5kBIPPvX2GCyxxakeTiMSrWGajqB6BiwPX&#10;2rCkvA82A3Occ1XvLtskDlfyrNkvG3scHJPB8s9RX1kabgrHydebqO501rPsXKk8dOavRTMy5B5r&#10;nbKbMYJHfBwelaMN1iIg8HFdFPVnI20b1tN+8ArotGkALgHJriLS6Z3zuxzzz0rtPDUPnnceNwrq&#10;cbRuYLWaOhhufKQA8GuE8cqb68igTP7w8kdq7bULbyRk1z0Vml9qQkbnGMYrlUVfnPS9o4rlZa07&#10;wpGbKORUG4DoDitBdIMEW4qeOvA7VuQSLCgWieSORCo+b9KwTqORdotHOQSFZwP4RXH/ABm0z+3r&#10;CztFYBjXe6fZia6lB+6tch41ia/16OCIE/ZwCecdVY19nlMElzdWcik4ps4a6iS0fTLKJcvAqpJO&#10;OQEx0X0/CvVtJtog8DDiNVyv0rnNO0CK9+yCKMCRIYi49yzBj+VdQJI7e5ljUgJANgOemBnmvVxk&#10;udpHRhXyK5x/xOtLf7Cb1dlxKJ4oMnGUVurewrgfEktrp2g7IZM293qMUamPr5YUA/oSK2/FEok1&#10;aW2eUm2ubaOZRn7xXk5+vf1qLXPDFvf+DLvV2QpHBqdnBbJHx8zrl8fSvRpr91eJy1ql6lpP+tWY&#10;k2ppqV5c3CubREjldsj/AFeWJUD6etb3jKeK2js7aPZJLbxpDJJ3eRlyQT15JAJ71hXdqtxZm5hx&#10;HCYCmRxlC2SSPUim3lxcX0kkAQyXN+VuzLjHlBeRGp7GvMlTi1ZoXN73MjJ1C7lt3eGWOUXS3InC&#10;9VhjITcWx3OSOOo4rY0XSrmG5lvJ0byLxo2+yE/ObVtgZm9A7HnvjrVHU/PjhmubPZtnuEtIpeqq&#10;wmWLeQey7sj/AHR6Ve1bxdJqPjWC/wBFiN7ZaZZTtexueJVN1LFAo9yI42AHrXo4SlBamNSbehi+&#10;I4r3S9NewsrtE1hol014wRgSNcBISp78Ssef7vtXda/v1/x3repaMlvc6Slz9ktbnzMbYLREhZv9&#10;oPIHINeT+O7y+NlLayiS38RW11byPJzmco0r7w3qDg/gK7L4IaVuTTLDUhJb21vZCOGIuQJYi24N&#10;j+9uDEn1JPc16TtODpsGuX316HvXwz8WRXgjtJpS8mxjz2GcHP8AtVzvxI1iPV9NvNkYvHnsZ7ST&#10;YPlLhHZEz6Db8361kzTN4V8SI0S/PLiYgcDBqe6MH2aXSEb7BprQzTz3SEK5MsLEBWPO5iSPWuXn&#10;c48stzSnBU6l11PmDXNX8J6Jpuu6hYXF1qmoyFJ5bhBsYtJAGm57KWbaMddo9K2fG1h4a1Wwu7zT&#10;biaBdaZjKIozI8sYaL92nt8rc98n1q7JrWkay1hYXfhZPslxZxpZpEdkL3KqwRJWI6qoDYPGTmuf&#10;vbm5vpfD1pHqiWVvELMWylcZ3SbCrN2QEZIHUVas2kupvNtXa6XMfw1q2p3n2y107TBBpWkopk+1&#10;7WkkhlfEuGPCMSoH4CsTxZYaPr3huz1DQ7BrKGyntYdTUNtjhkcncVB+9kYBJ7ADtXS6Nozx+Idb&#10;iciewXWms5HdtiN8shjCL/FhiSc9Suetc7ottbf2FaXN2JLyCJ9kulRT+U94FMo3ygn5VC469SB6&#10;VspKSRyuPJJpf1ck/se/0TVRBd6hc3kxEgLoqnzI0kKqwzkbQq4B65q1fWKeI7mz0WC0knvpwkNs&#10;4UALzmVz7BSefatTWvCp8Ny6Yo2+X9kjtnQEkROp3MrYOScknNZuo/EvTvAmrR6i0UouT4cns7eI&#10;OFLTTtsV1zxkBm59q4rKeJtLY2bcKHNE6z4nQaVHrGh6TbxGwlbTIbuYxD5QjHcFOPasPTry50q+&#10;tpZzJbybfOL4OFBb5c85PHauevvEV34t8Z6nfaZP/aNtugskuZM5iVV2hVB42g9e1eh+FtKsfGOq&#10;RXYuXv0jldGyo+cRnarDPRfapxcVHmk9jmhK0Y2fRfee1aNrbX+hRkj5toAl2hS34Guk0Kz8uLdn&#10;/wCvXm/irWItBgS3tpFsnCFt5HC49fWj4d/GC2vbhdPv7iOS6LDZ5XAOfQnj8DX5Bm+XVa2Hc8LH&#10;3U72PosvxHLK9V6nqkmni54cbh6Hmud1/wCDemeIICiILaUjiQcCu2snjuEDxkODWtbCvziOLxGF&#10;dqbaaPqVJSV46nn/AMPvh3deCLbyJbl5485HHQe1d1ESrcYrTihW7Xyz+J9KztVe10Ly3ubuCBHI&#10;RTI20E+2ea5alWrjKnNJXky3PmLcUtXEmIHIzVC2eO4CtG4KnupBB+lWgGUc8+4I/rXHOjUvbld/&#10;R/5GXNF9SaS7igQyk7B71w+v6nLq5RChEaklAfusQfTpXS6ukbWzoZEywzsJHGO/OfyrBeWO3ULL&#10;IrlMHaw7k5r7nJMDTpU/bu/M+/T7zjq1Pe5UYN/bN58cXlyQq4VW8wZC+vXPArufCsLafsjjV5Uw&#10;oBdwUXP8Q9B7Vi20FwxMSebG07AcgH5D157V23haxnnm3FBGu0KHAxwO9fV4SEq1VJHPXqKNKx2v&#10;hex+y2AjYdARjtgdq6GNu/aqNqnlRhRyKtk4HFffwSpQUVsj5Kb55OT3JBKQ1Z2sXqxRklsVNNLt&#10;5rmfEN8GuI4HOBjLY5rx8wxfsqLszrw9Lmmiza3azLkFD2wTzmn5YjDHA9MVkWyhHyoUEncMHFak&#10;MhKgE5PvXy7xDnG0j0HCzuIeQc05IyetSblqRXRfSsKbTerIYRxFulWCBGPu1D9sRegx9Khlu91e&#10;9RqQhHcwknImklx0xUW8yfe+SoPNB604yFq7I1SXEkLBqeAeKYo27s4qhb3F5c6wVjj/ANCh4eQ8&#10;bm9h6V0Kra3mZclzYjj2jcam2l8YpY4mk46Cr0NrXpwTZzNorRwGp1g29quLbe1OMOMsOnvXR7Nm&#10;PNczvKK9qicCr8y/LxVNl3fw1y1NDSKK209aVY8LzUoTFIRXnydkbxGBcc4ox81PPXFAHSvPqyOi&#10;KKNwm2XdU8R3JS3MY8vHeq1tIVOD0r5OvV9jXt3O6MeaBIT5cvXaKnkI2AjrVW46DinpJvTmvFli&#10;PZV2r7nR7PRMZK3rUTHHWhjTa6o13JluCsNX7+KtLxjFQbeamj4Zs17OHnqc9RE0ZB4PWnMlNVcY&#10;IqYV9DRdzgmrFQod1RvGDV9oAFBHNRtFxXr0kznkzOMeOTmrEaZBFTNDxzQsdetTiccmR4wKR48q&#10;MVYZB2FN2+1XKFwjIq+V81TW/FKy0ina1eNWg0zthK6J2FOGDSScpxSZr53FUtWd1ORHLFkZHBqE&#10;SluO4q1kbapTq0RBA+vNfBZlhnB88dup69Gd1ZjZfrTN/NK77lytQFu9fNOfJK52pXJA9OEp3VBu&#10;z0pCzKpOa76WIcTKVNMLyfK9aos3YfMfepJ5dxqvnqaueJdR6sSpqKJFSPAzUMkKlfv/AKUM3rUL&#10;SGrVRIaixpGCcUucNk9KRX7mlHO3Nc8nc1SsTRfKetWY3zVaPnrUqsAo5+nHWueporo1SL0bVaib&#10;dgdqoI1WYnxmlTnZ2E0OICyFT1qeI46H86qSE+c1SB8YzWeIqKG40rmlbndNxW19rWGLArF0yEyn&#10;g81qyWTomR81e7lmK+r0nNLVnmYmClKxJHIWb5jVhWQ1nLbzOeAau2tlNJ1XNe5h5TxT0R51SPIZ&#10;2s3/AJMJVQXb0FcJd6Df6nKZBC+PevVl0NEYPKgc+lWHtlUYUYHtxXLiv9jl72shwkpaW0PGf+ES&#10;uu6GqF34dnXlo3Ar2s2sZbkVXn0uKfO4D8q8T+0a3NdWOm0Ox4YdOaNvmQ1e0+1PnDjp0r0u+8Kw&#10;TL8qBfyrmpNENlO2eh6HFephMyVSahPRmc6UbNxMd7bL4P3cU2K0HAxWnNDscKfWlji4HrXv4qvy&#10;1XFHFh6fuJlRLXknHNSpbeoq6sXPelEW2uf601udKgUvsQPUfpTGtUHatLbkcCopI91TLFxWrZoq&#10;bZmSWwFV2tR0rXMWc5FRPa1yvMacX8RsqD7GP9lU1FLZJjOB+Va7Q4HOPwqu0Y9KqOZRntIiVBro&#10;ZK22H6VDLCYHA5xx2rYEHzdKiuLZWGNozXqYfEKbWp5OJpuxmK5z8pKD1BxW/wCL0W48K6fcRZHl&#10;ylCPZhkVgeWUbaRXRTD7Z4CuQPneII3HzYYHk/hX0NLdeZ4clqeeM4kRyvBByM+lRsN6AA89xTpw&#10;Ym3jAX0yTTRjduVevWvRWhLM26twzFsepqqUNbDqSMkcGqM8GF4reEriM+6XC5AGfSqTy9u9X5ly&#10;pIHPvWTMGQv/AFrXc2TuWQ/y1yfiLw9/aM7gRyBjG7o8Z5Vl6qw6EGuoj5zzxTTH5qmMg5cbc4HC&#10;jrmuevTUqbb6BtqjmvD+nrYDTLKYlxvEkhHdmOMV22ofu9RuI0PAY4rkFldbxL4ERwJKHBIyoUdB&#10;XYayP+JrOVxgEY9+K8nArnk2EJPmuJHIXcAdenHP86vQTccccVkhyrluuDxirSS16U6NzuhOxpSX&#10;IC4HNVjc4/Kq0lzjoV568niqz3ILd6yVEt1PMu+cSeOlbng/Qn8V63FYoXSFvnmlX+CMDJbPb0Hv&#10;XM28jzFERDJK7BVWMZLegA9TXtVpDb/Cbwo8924k1O5KiYKATuIyEXP8K9/U89a1VFJ6mFStZaFP&#10;4neIYbKzt/D1g+yMLtaMfNtQcgH1JrHnPl/DjXMAhIoxLERzgswUjH/AsVwtxq1xf6gb25fzpi4Z&#10;8dsHjHsK9N0HRV8R6JrmlSDc9zaylPZyuV2+mGAI9+a4cSlKpGM9md2Ei4UZOL948NkRTIEHyAHG&#10;DzXQaZGqxgADHrk1zit5sqErgtjd6huh/Kup01fLtkJxV1o3SRwQlaRpRwqqnipHEcfPFVXugF4N&#10;VpLsv0/WuVxUTSUr9SzLdfNgYqtJeerYqpLMRyTziqrSmR+35VmQjTWdpXwG61sabbnarHG6smwt&#10;SME4zW9ZkIa8rExckezQtE1LdljG0gVowTfJWKrEdavQSfLXy+IoO+iPYhM0GOByRUeSr801Wz15&#10;pQc1wxo21Zpzisc96ZgI2e1Oprqa09ktx3uidSGXr061E9NibBxTyfkrupe6Yy1I6jPWn4OaTZXp&#10;wnoRYbk7aiuEE8ODyMflU+MDmolJVtp71NV2amt0WveTTG6Q5GAT8x6+1bJ5PBrnoT9lvOc7TW9C&#10;d2Mc1dapy1OeOzJhFONn0GT5VcdvWqcmqx24AbPStS4tybfjlq5jVrCQoRyTX02EqNU02eDiIc07&#10;IsSa3E275xx1qsdRF0ny4ODXKvBKJ5EBJFa+mW7rxxyOetexRxCqPlZzTpKEbmugIiBpspCueuPW&#10;rCoFTGarXAOMVvLU4k7EL3RX5cnP1p4vDx81UpVxyMmmZI9a4ZxNYzNRLo+Xk1TuLkuuR19KhMrK&#10;hGe1U3mJPWs1TR0czHyyk7st1pkSk9U79gKhwe2DVy0ipuJcGSeWCuSKpzxEE9a1I4jwD1qKWE7v&#10;xrzqh1xZzV5BszkHGKxLmNkOCT9BXX3sGQQM81XtvDwuZiWBB9K5vaKn7zNJRc0claGRJEY5/Kut&#10;0xsqK2ovBiMAccY9Kd/wjRgYBQw+lWsZRqK19TKNGcStuYEbR81WbaI3DADrTp9MlgjGxN34Ve0W&#10;3BmjByD6USlFR5kUl71jX0rRd4BKc10lnoiRjAGPoKs6XarGg4rYjjCrXweZZ77Co6aZ6VPD8yuy&#10;rb6YgIBA/Krn2eP0FKtL0r4ernOIqT5kdqoJFK7sUmVsCuI8UaOrI52cc9q9CJ4NYHiC3Elu+K+t&#10;yTNZ1WlJ6nFXoqx87ataG2vDGrfePHHNdB4d8Lm5QSSoSfTtWpJ4fN/rGSMgN1r0TQtBjgjQAcY6&#10;Yr9HxmZQpUtzyqOEtJtnKR+DAyY2fpWdf+AI5CSsPH0r2i30qMJl8A+lMl02IhsDNfntfM1Ul8R7&#10;UI8iskfPmoeAtsbqIz+VFe232jq4+UAfhRX0WFzOnGna5yVKPPK7R8kWsRlZXPPfFdbocSxkYGK5&#10;TT5cHA9SOTXSadcCOVO496+8xcXUpSij5+i1CpFm5ZSbZcbjkH8Ktz3hKnJrGjuliuCpap3k3IPW&#10;vx6rScZtM/SqLUoJj57lm6NWPqILwuSegz+PpV4kBWzWTdz/AGmTyk+5nk+tdOHpSqTUYIudRU43&#10;Zgvp0s9s7odgGduRXLah4mk0xPJuEkwDgV6VcmMw+XwhPHsK898W+E/7SSQAkHGd+ec1+nYWlVoU&#10;VfY+SxPJiJXbLvhrxyt55al/vZA3noa7j+2hLHwe2AR0JrwDQ9PvdK1HyXBIY4BHTNe9eC/D76hD&#10;EJk2j0xWtatRlSvN7HHGE6dS3QkhhudRl2xgnPtXV6J8PLu9RGYHPpXZ+EvBSRMjSR4IFen6VYW9&#10;ogVIx9eK+Sq45VHyUkdz9zc8rtvhzJAgHKmnN4Znspt2w7a9m+xxSrwBVG80hZE24H5V4eLw1Vpz&#10;izro4yPwyRx+iadsVMj3/Cutj/dx8cbfWsb7O1hcYXOzOMmtUyb4a8bB6Taqbo2ru+sRY4llPmN+&#10;VaMM4CbQyj6VjfaAtLHeZ77a+jjXjTS1PLlByNd7j3qu1171Re9HrVVr7D8HIrKtjUnoxxotm9Hc&#10;DvSyxxSjJFZMN1UxuyEwTx61vSxfMrkOk0Z19axgvzXC+KfDMGrwyxOgJ2kiuuu7vfKQTisjUJQr&#10;qTw2K+lwblWgn2Od+5Ox8seINEuvBniGR4gRg4ZO5HXOa1LT4gCPCSuBGSOc9M+teh/EfRIdTY3I&#10;wrdOlfOXi6xl09JBH064HevqqdOyVW2pz1I25kj3zw1q0crZDg5Nep6HKkyIQa+R/hx40e4zE0mX&#10;Xrzz6d/evfvC3ixDGFMmMdOetXi26lPmiPD1FNHtemOFrTaTPU15/YeKl2BwRk9s1qR+ITMpYEV+&#10;ZY6nKbbPVhGzN+4mAUkkZrPa62rkGsuTVTIfvVXuNRCoRxXxWKyupVlz2PTp1VHQ0ZdSFULnU8bs&#10;OK5+61o7+Gx9azZ9UMnAPNefDLql7cp6UZRfU27/AFTC8EVzt1rG44D9ap3N6WzzWVcXZDgDgHoa&#10;9zC5ZJtKSKlWjFXL02o7eG5NRwXXmMQT8vt1qpBE8/OzNWksmhyAvP04r6/D4SlS0PHxGIclZEly&#10;/lJynUdqwryT5SR0+la07EIxkQ4HvzWTcRmM4w7p9K9ynTiloj5uvNvqYkzLOMMuDWdLHt3Z5HPz&#10;Ad/XFbdzbBAWH3TyfUVVEG4cjv6V0Ommrs4IyaZWtZAMBc7c7v4RWmsiv09KzLiBug6Y+/2/Klie&#10;RSeT+dXClrdDqNLY2rfjJxXe+FbnYoBxXnUNwV2kkfTmur0C+EbIc8e9b1VaBhTTczutbnzb8GsT&#10;RJ1zv4yO9Udc14JbHDA1g6LrytvRDkelc0I/u9Tas9VY7q412KHljtqqNfjkBIk7+tcZqmpmVHXI&#10;PpxXPW2rS20xVnOM4A6/5NQld2RtF+6e1+HpxdfaGHeuR8cs2lapLcogMk0yIQd33drDiun8F200&#10;MKI4PmNGHbPYmuM+K2oL9uvVQoWtygBz/EB8wHvzX2GDpOlCNzGPvtoZ4f15dN8QlJTsjazadQ+T&#10;wG+Wsqz8QHUH1eKSQ5milmV/oVA5HNVRI+q3dndwkx/6NFYSb+SpK72P5DiuOv5p7m+3xSeXHJbC&#10;J/LPKs8g+X26ivS5E5XYm3GGnk/8zY12ER+J4ZlkLwJAsRB5wm0c+9b+ra3DH4G0zSLJzLdXOt3V&#10;6Ys7sRwjYpOPQ/nXJSWc/wDbUgHMZDRRv1G0ZXI9Rhc1haEbqw1HU9Rnc+bCBBboR91GfMjD65Fd&#10;EJOMXHuc9SPM1Pt/wUdppllDdaVNGvWXcgz0Cr94/j2pNVufszRRRIGZC0zP3IAxjNUtPuJo44go&#10;I8xNqoDjcS2Cef4ffrUu1pofO53grgdSULZb8zxXBN2YQuk2cp4hgnh8F6oUlHk7VnxyCCSSEX0+&#10;fnjvz1p3w406bwxp0dtK6RTTyLeo8nTZGoKlvUAgbR0ya7I6NDqaajDdn/RYtMN5ImOFCBgq/Usw&#10;P15rD1Eald3aj7Ityh+zsewURKRFFn0LAM30B7V0ULxldsTlzboxrnVr/WdK0zRdS097jVTs8m/I&#10;+efJPnO2egA3DnqBXd+CtBvdWvBqcv7qB4xZWkY5aMRsY2bjpnfuPrSWyxaxPf6mLwRztFHZpKF+&#10;SFSzQtIq9AvMjcd9p613Ph+3doIpZcCSOFI5I04USdGI+oCk+tbVq/JF9zrpQu1bYwde1K3lttP8&#10;yKR9VWFLZi+RkCURBz7nOfpWdNbQanbqt15higLSNGDjLqjBRj+Vaeva/ZT6k6z77cfaILcSp1Ql&#10;41D59OM0y809LDUJynl3VvLM7QP1ygJUN+ODWTlZc6NpaNJHiHittR1O9dRb/wCgXaRS6dHGMR20&#10;yDZ2wOnU964vV9J0qzuRaX1/famdFuxPIsKmKOWNNm4rjgbGJx9a9m+Ivh3WNQ0zVUtrjytCgiX9&#10;1CPnZycDB7KueR0NcWni9/DV3runeIkivRDauYpIwvlzRvLFG24gckN8xFehTaauuxnUenkzjfH+&#10;gvORrGn65/Z6XOszT20KOZFiXB2yHn7zByRnkZNcpp/hXQNeuItUl1mcXGtxrMIvKJMcwOWjcjop&#10;weDkcmuv8RfDPW/iD4n1TTNPfHh9LH+3SLYbYdohAiXjkEkdKzbC2MWpad9juHiAWJoXgxi2mYgs&#10;qxn7x2k4J6VqvdVjnmm5XXz/AK8rlzTi0Vijqq3k7QLdvcyFizOVyxbJwOeDXnvx2jt5l0PR7NLi&#10;/wBWvdsxdxkw2+cKi46YY5PtXqkUUFjbxzraFI7WAMRKxYthWJyBw2feuwtfhJpfhr4TX/xDZm/4&#10;SO+0dlja/XiESMAGVegO3piuXDRdWc6j2RdaSgo047vRHkunT6n4d03+xYNMg0qyu40iW7EIMuxj&#10;lUYE8O3XHpX0F4G8P2HhPw7G8cSW/lwhG3dSQMk/UnrXnnw70d9X8TvPqdzHrFlHtuUiHQSldibj&#10;3KoDj0Ndr8TvEP8AZOimKAiNBGcmQkAAcM2Tzx6d687M5yqNYeHX8jkgk5KKOP8AiB4os5ri7juI&#10;5bljEqLEhBxkZJFcxbOAws5LeO3kOyVIYjkFgvAJ9TWNbC1bU7m7vbj95s3ARg+XzgKF9T6itNmu&#10;LO3E0tvHDc3UnnAjjaAMLtA+774rklTVOKh0R6kI22PU/B/xZ1jw7Dbx3l3HeRqOYpo2EmT0UOOG&#10;+pr03SPjvZSKBc2FxA5j8zZGVf5PXkrz7V86aVLPdSRhDFJNlh8xx5RXvn0PYV1MH2a+t9skrQTg&#10;BUuAvyY6svv7V8ri8lwOLk51Kav9x6VOvUpq1z3HWvjrHawA6dpciRtgiab7uCSM7VyT83GDXi/x&#10;C8RaxrGrWFxqt+byRiJEijUCNQe6rXS6Dp8C2iXNxP5tm6lB5hz85PmLu78MCKuap8KrnxtdLqGj&#10;BW09wFOTjycD7oHcZ4pUcnw+G1w9Nc3fdnTTxln77sh/h3xG1tKhiupntYlCKIZG2klc5xnGa7Wz&#10;1W/uIUlF3JcRSAF45CSUwcEgDtXJaX4TufCcv2W7jOLWTc678CUCP+Z7VsWWos19cXKmO2AUBUMm&#10;5tgGSoA4zmtqlGnF80oq/ov8gcnLSOxvaPulkYwoo3AjzGPQ+tbUVuVbZsinb5R161z2naj5qRRm&#10;0COzEtLHwCD6HtXU6Pbb/LlADkjK45z+fSvCr22RrqndmtpVpcyPI6oke4ABMcFfTHavQPDliba1&#10;jjPKr61h+HLAyjz2BRpDu2Hp+VdtZoqKoUcHkj0r6HKqHIvaM8nF1uZ8pci4Ge1PdqZu2qBxUbvX&#10;u1JWR50dStdTbQc1yt1Kk95I+CTnHtitrVrryk61gowCsTnFfC5nW55cnRHt4aNlcmVwOlTRzN1y&#10;aqrKD0H51IGJYYFfOym11O3lRdFw3Sl81qgUmnrgNg0UpO9rmMkkSl6Qk7qaB3NSonc19BQTZhLQ&#10;VFz1qxHFSRRjFWolwuD1r3KFO+5xylYdHbZ61chtQSMDgdKIEU9avRADpXu0qK0bOKU7EkFnnGQF&#10;q0sKp0+amxcdal3L616sIxWxyNtjvlC1E7b+KYXHfNKOtDkOxE0JbjtVeRAOgq6T6VCyVxzVy4ux&#10;RYe1RBauSJiojHt5ry6sGdUWVyOaXGaXYd1FePWTR1RIZRuXHeqDDypsduK0iNoJPWql1F3718lm&#10;FNyjdbo9CkxrfvEqvDmNyC3FTxEqcHpUM3yvkV8tivejGt1R2Q3aFlXDHFFOPzYpuPm6frXZQbaT&#10;G7IVVNPGc0L61IlfRYe90ccyWMip0HFVwuDmpkevpsK7nn1EWEXd0psiAKcU6M4bFOc/LzX09BJx&#10;R5820ViOfaolzuI71OAMCoTw/avXppHLJivjbTWFMdtzYFLHIG4brWzjchSI5CNlRk/LUkg6iodw&#10;ryq1K52QmWt3yUY6VGHG0A04NmvDxFFO52wmOBx1qvOd3FSSSBc1VeQkZDV8ljKSs0z1KTIA2x9p&#10;+6fSo2+XrRIx3ccUiv5ilT1r86r0OSfL9x7UJXVxiudzUjtjrTJS0Zz2HWkd8JzXFCXJeMuho1ez&#10;IXIqF2xTmZd3WonPzViq2u5pyibt+c5FR/TP404seaaSSOa7IVLoz5RBznPFSIKTr1oVjitXK4JE&#10;y8MuamX+VQjrUueKylqrFE6t8tTxEnpzVRQelSo4iTIPPXFYJ2d2N2LHWRyfWkd9uKhWXHBPNG7z&#10;HArjxUnU91blxVtza0S8EcpDnFddZSrcL2P1rzp90d0CCcfWuq0fUsbATg+le1Svg1CE9jza8VP3&#10;kdKsQDZAFK16tuThcfSlhlEiCm3VqJ0yK+lwuOqYa/szx5wUtJEMF8Lq4wOlaBj4NYVrCbW5x71q&#10;XWoLGoAI3V52OxsJRdes7Feza0iMaMF+Kjkj2jmm2135hJYAY6ZqSWZGQ8187DE0akOdSNnGSdir&#10;5e6s3VtPDxbz1q+16g6CmXkqyxADBNPB4qhUqxtLqXOEkmcJqNvi5UDqfQVYs9LMnLn8hXQR6Mbi&#10;QMOPrWnHYR2q4ADfhX0OY15OtzRehnRajCzOdXRc+tJPpAXtXVYIWoPs4kf5gK8SriK90otnTGS6&#10;nGTWzQdahZPSul1exRUNYSoB0rzMdjK8HytndRjGauVlgJGO9I9vVosFqJ5MV4jrVJ7s60kijJaA&#10;dPlqq9sR0ya0zhqNorSNacNmJpGTHDzzUU8JzwK0pIdrZNV51A6191keNnVfJLoeFjaSSZz94gXL&#10;DOfWtrw5/p2j6jZsRmS3cHAzjIYr+PqKxtSOzoc1f+H10U1WWPA2sQeOMk8ZNfq1Fvliz4+qrN2O&#10;LXDrg5JI47VUZTbNnOUz6VqapZtp+qXdq53mGZ4we3FV3XehUjOelehGV0TJWKzLz/eX2qrcR4/n&#10;+FWwrRYB4UjNEkYcHIqk7GZh3kWV6VkXCllOefrXQXUbKazrm3yvyiumD0KiZUbbeuOAM0y8n8iw&#10;nZOJJAI0+p64+lPmTZ0qK5QTahY2h+YD53x1yeaxxs3Gjyx3loasz9H02S/1G4guJJUghQSlf721&#10;t3A9xwa6nVVT7ZvDklo0Zu3zFecewrEgkmg8RwShJJY2hZScnGD1J+lbGo3S3F0hxjbGsZ/BcE1y&#10;YGHJXlBdhWs0V0HHpT87OvGPxpgcjqM06vdcS7kUshG/JOOnPB/SqkkhHG7GOhyDnn0q3Ku4t8nP&#10;Xj0P9a9M+H3w8g0yzXxT4ojAs4wXtbCWP/XAc+Y4P8Pop61mopasmWiuy98NvB9t4P0lPFfiAi0l&#10;aMSWMMgBaFCOJWB/iP8ACOorz/xj40uvGGpmZvkto5D5MXfb6mrnxH+I1x4xvTBDujsFbCo3JZgf&#10;vkdQccYHFcXEckE5H+HpUtc2+xEbvVlyFfbqMfhXt3wS1GO9v4mcDzoQAwPdVOCv4dT6ivEA+0Vp&#10;eA/GknhDxhZ3pfNosmJohyCuMZGe+OM1x1IJyjLqmejh6vJeD6o6X4h/CHWfCOoahqsFp9t0KS5l&#10;khuLX955CMxYLKo5TArlUugIRjcAAM4HQ5549q9e+LXxmOk+IdAj8P6isljPHO072Ew+0KzMo5Xk&#10;cc/L05NeQeM9d0/VteMmnW8VsDGqzmEbI5JActIi9EBHUDvU41U4VXCHT7n6HNaPL7S+vYa1yX5G&#10;c+maerkknP4np+VUoThVJ61dhjMvTmvLlruOL5iORWYg8H6VdtbIKqueT6Grdta7Ige4x3qdQF4z&#10;x3PpWJtFWEjwnQVcgZdx69apr1qaKTb+v41zVI3O+k7GjncuVzz1z2q3AxqlE+eCcirML/N1ryK1&#10;HTQ9OErI0IX96sKKoxyKq9alWY+tea4JLU05ncvhRSvEWPAqtFNnrV1JBz81cTmloaq5TZNppwAK&#10;06frUSsMjGfxrWMigJ/Uc+1A+bpRIw7U3IPTiulOw0PxUMyFTuFS54prHdWqfMrBsVrpNy7u/atX&#10;R5A8ak8ketZ4GRhhz9asabMtt8prXDJ1Y+zlujOb5LtdTcLL071Qv41dNq8N60puMnINU3uDPL0P&#10;WvcqVVSpqK6nFTp88nJlFdEXrgZ9cVL9kETZXj6VqqmEyagkjwvNb4SrrdnDiIuxnSAegqpKfm5P&#10;6VenHJxVM/eIPU9K+ig7q5481YqCMnp29aikXy1NWiSSM96p3km0c1MkREz7m4JyAcH2qkHLYIpt&#10;w2ck9aIRggcZrM6E9S/DGNwrQtYsnniq1sg4zWlBFt61lM6YrqSxJ3702WM7egqZRikm46ivPmrn&#10;TEox2huLjkdOldJpGj+bLnHNZumx5YE9SeK7Xw/AAVJ6HrXxWcYiVGL5Xsevh4prUtx6EqQgcbvS&#10;oLnRVPIroG56UFQeor84jnFWNXmvoeg6S5Tkp9JXYRj9Kx/7ONpcKyDbzXd3Ft8wPY9ay7uxyuT1&#10;r7PA5wq8eVs4Z0UmLps4OAa20cMgrnoYmj+Ydq2LKYlcGvk88gnVVSJ3UVoXqKRelGRXy50CP0rN&#10;1KIyxsorS/hpBGkm4npXs5biFh5uTMKkeY5C30by7nOzknjiuq0+BYEBYcDpR9nBfcKsPwuBwB0r&#10;1swzZyioRepnClqI7ndyTTV4oIz1or5Tnle7OpRQm0N94UVIFJHNFdMMbWprlTJdNHwzBO0bkkZr&#10;o9NuQ7IQcsOh6D8RXLFxkDjDd8Vchv8A7LJnOQT1xX9T1E+XQ/PYS95NnTmQzXuOnatcOETB4GOp&#10;rnre7RpDKX5OMYFF7rH2kiKPOB15r8zr4StUrNKO7P0OhiKapJ32Ll3qLTMUh4X1qr5ghQYOGqsb&#10;xLcZU7yR0A/CqU988rFuOtfc5XlCopTktTw8XjvaOyehbuLvb82fwrOu79ZMpwQRgEd6z7u8kkYq&#10;vXPpTLCMvcoD1J4445r6qSjCm2zzItydze0jwoLhw5yX3ZGRwK9e8G6YbKKNXTn6Vi+ELJTHHuGc&#10;jjNd5AVi5HFfhebZlU+syVPRJn1FOinTUZHX6dMFRK147sLgCuNs78p944rWhvS6gg1xUMdfyZzz&#10;oXOkhvNtaCziQZ3Vy0d4T1atK1vuBzXtUcZGWkmcM6NuhZ1O2EyHArPSU7CGHT3rRa7BBBbORWHd&#10;SbXyDxXhZlVjQmqkOp30E5xsyGa78okGqhvTnrTbptz5PJ96omSvBeLqz6neqUS89+xxiiO45FZw&#10;lp6S+9ZOrUbu2aezVjoLWXPWpLi4VYie1ZdvdhaLy8VYTzmvpcLXi4LU86cPeMnVb8wP5vJUnnHW&#10;subWUvBgOCwHXvVDV5ZQr7Mla4CTXWtrxzvEZyeOQPyr9cySmnSUmtD5zGuUZ3jubniO7aTKHhcE&#10;15N450lTbFwATyeB2r0G61qG5ixKQWxzz6dcVxfiW7WWF0OMeor7ZU4ShaI6VRT95niNvMdF1h2i&#10;YnzD37Y9a9Y8L63cl42BO33Jrz19FabXI0OQhcZYniu+0xoLXESoQOBgmuKFFuLicNdOlU5odT0j&#10;TPEjNglvlHRD1rvrC5lNqGbgkcivPvDGhql1AVwQwBzXpdxGsEOeAK+Ix8adOsqaPco1HUhcP7QK&#10;Zy2MVm6jrmyFypzjpWXq16Vdgj/kapW8bXS4PI9+KzxNGnClzsxpVJSqqJC+pTTy4+YoR6cn/CrV&#10;u8zN8w3HmtKy0MS8hOvtWxDo3ljkV8LPNKMZv3T6FUZKO5zX2d5FwQS2PoOKVNFaYksDgdK6+PSQ&#10;zYKAj6VYi00K2MVnLOoxTUEUqMmYVlpPldBmtAaepTGK2orEDoKebM4yBzXizzWtOV7myoQ7HH6h&#10;oolQkA59zXL3MDW7lXB2jrj+lelXFsTxjisDU9KWdDgYr7HKs3jUSp1GeNjMH1icbNCsuSAMfSq0&#10;iLzjj6Vqz2TQMw+4D03Vn3Vu67jyB7V9nBqWqZ8zUTjoZ7wgOQvK1CLHOSAcjnGa04bZ5mBwB79v&#10;yq4lmIm56HvXVGSictpMxI0YOM5FbVpujjB9KJIArY2c06SExW7lecjilU1RrRd5HN69rLSK8QJ3&#10;dBjj86veC4Dc7iAcld1cX4vuWtbgP2brXb/DC688Jg7sriicVCjcKl/ao1rvRpI3AIJGetLoPglt&#10;U1u0Codu/c2PavRf7HjuUUkc4z7V0HhLS47a7EuzouBnsa6cvo+1nHmRVWTjcS00hbKG8uHHlp5g&#10;Ve2EXjj6180+M7qGPxJd2k8jTuLu4dCM4Z22hc+o9K+n/HV5t0e7hTgGMYxx1avnPxjFZyeILjbH&#10;5k4vCS/srdq+6dOLaQYeVo8xzFx4vk8N6DrkqZn1WBZbwJ1xtURIf1JxXKXfiiGyv55Ruk+0CBZ1&#10;T7kbhVkz6fe4rWvLeOLWtRW4cJHfQyguWOCpOSM+x4HrWLFa2aPfi4Ai042ERkIG4tKskSkDHfmr&#10;hSurhUtzO22v42Ol8K+KfNj05GkWUWtvLB5mefNkVhHn6YNOnvrW8S9uTcndZ29uWgjOS25X3ADu&#10;SwB9gBXC+HL+Ia7OllZmRZWBih5IZyrhT/wFuo7VatLafRI728lLve2IiklTHDRNhD+OHpOntYz5&#10;NLLyOzsL9pPNe1b7OqiCWKWQ52kqQyA+zDn3rvWhTS/DFveiP9/I69OSo3OoH4lc149od8z29zpr&#10;W6RzW9qZU8w4w4uAWX3YZJ9wa0fC3xZ/tG3a0nDubVkKh+6opJ49d8hP4V51WKi3fczSl8S2udku&#10;vqnh/UtPMf8Ap129pbEE/NsEjyP74OxR+NLAt7cyXGkTukEMmY5LgdRJJyoH4A5Nc/5wvNYfWAf3&#10;aJG6lh96TGDwPSuisNOub/f5Uj/aThW65BKZV/qBzWFObVrlODT0Oi8H+GheQvDPFstkhSzP+0jf&#10;Mrfgy/8Ajx9a7WKzGn2UsZwGbLP6ZJA/kB+QqzY2ggsYMJj5dvHtVfWrryoMvhBjPrXNXnzPU9Si&#10;rI47xDpkGow3ipAFlmXapUfxJzub2FUrXerrZRfvLW3eT7LKcgtESWGT9W6Vp2l26HfGu8fu949Y&#10;yWDj8RU0zQJqFzL80tisJa3QcYyI2b8lB/Gumm1OCIqaOzRh+KYZjpU7Ah4BEyzR56oA5x/30B+Q&#10;riIfDuix3VvpFzbb74QG0fA/d28zxoSXY9T5hHPrXo7WkOp6XcW0RLqd8a5GTkN3/M1xFjo8N5cR&#10;3V/HNLN51xd3QjJzvMxZMjsAqjHpitsNWavGRzTd0rdCjoOtn4c/sx6/4ktLeG51Wa4NoTM/mDbG&#10;3lKrAfwjBIXoK8qt719XvJzDpa+VDcrIxijMe6NosI7Z9TwRWte3Gp6zpNv4S01ZbXSDqEl1ciSP&#10;BkkklMqg+gAA/wC+j60iag11qMthdAgpKZIyhIPl/wAKMOhww49K9CpXUo83ZBCmoNx63f3XMTx7&#10;cXVj4YlFqNkvllMEDABVuwwK0/iF4/XxL4H+G/gewxt1G3tbi/txPmWKCNchCR03fnSeO9O8/RCF&#10;bzEcmGUEkgZAAOO+Afzqn8BvhSYtbn1u52SeXmFRIPukAAkZ7AVxYbEKlSkpbM1rU42jV/lv+J6r&#10;4M8MWvgnw0sUOyA5aaVF6bzy2T1OB09K8r8Y6xc6rrUkQkVCGLCGZQ6SgcqCvOFJ4JHXvXq3j3WP&#10;LtjbW0ckkijCrEPmkwcEf/XryfUdFstBs4p7uXfqEeSEQ52I3OwH+IjHevOozvUlWlv0JwmFc1zy&#10;W5kzaf591Z3El3HJbxnzzbkLkynlmbA4U9l7VcjKzahI88peIBkVzyFAGRgd8+9ZVlfvqV5duEAV&#10;WIUkYGCeTgegrWgs2uRiFwRIcE59Fx3oqyc3c9ZUVGNi7a6cwVGYL5pXe0ZcAHHQ/U+ldTY3d4yJ&#10;JDbqZFQAoRkRAd1z6+1Z2l6YiWG+4dLdlZWWUElAQOh/HjNa+lXRfyh58kqlvLkdhtjAK4H1wa5J&#10;Ixe+pu2D2Nlpsjmcu07YlhDDI/vEepHavWfg/wCIY7jwreb3d2tppQAwwdudwrwyeO3s1tkjMguz&#10;gnd91fbNdf4R8QXHhOe/ieL9zcQkgZ/i+orGlWdKpzPRWFUo+1haPe5r694xtvEOtahEYRLbvLEs&#10;fY7FXDMT2Poali1C0jleeKBokec+T5gyAo4Yke/aua0O3uQl3OY02SxhiZPmXk4UNnnI74reW/hl&#10;dhJb+Y2cMpkZRuPXAHYV5VWq5RbluerCmrqK2Oq0y6fyQty+S6hVjHIjJ559a9A8O6blhGvRlHNc&#10;notjGHtwI0RXQMQeRknAr1Dw1YeXiXAwK8ylSdeql0IxMlSi31OgsIFjABGCtasDlAcDrVOM78Dt&#10;61aD9K+vpJQWh83OXM9SRpMdaglmC96dKw3YrNvrjan0Fc+JqckW2b0o8zsZWr3fmXG09B2FUg3b&#10;tVd52mmLnGM05T71+d16jnNy7nvQilGxbVvanBmLAdvWoAxNTRgsa4ZJs2LaH5akC1Gg4qYEZral&#10;D3jllqTIlTxxioEbip4ycLX1OGijlmTovarMSAck1VRhUqNXv0kjhmX42z0q5Ec1nxVajbFezT0R&#10;xyReElJvquslPEgxW9zMmVsZzTgTUQenCSmwJGO1cL1ppYHjbzSbqGlEeSaykhojdMdahlA24p7S&#10;bqH+7k1wzSZvHQgZdvWo8fMKlfmoz8q15FaFzpiyNqimTcmO9TFaY3LHFeHWo3umjshIz8bXYUyY&#10;7lqWcEciqzPtZhXxuIoWTi9j0YS6kqk+1DD5uKjB+apKrCU21YUpWJE5p5OzpzUa/eqXOa+koUG0&#10;cspEls3mJlqkPytUMXGAKmJ3A19LhqNoo4aktR6uV/CnM/vUSknrUZfBOa+ioRslc86bJs84qq7c&#10;1I0vC1TlfAJr16aOSTFL7W5pnnBn4PPWq0kx65qiRKuqCcP+5KFSue/0rq5bmPMbLS88moDJt61D&#10;9o79qa0+VBrkq0zeEh088yXUSoN0Z681oJJjrWWJM9cVYjm4rxa1Pc9CEixI24VUmcKPapWkHrWd&#10;eXAVvrXyOYUuVNnsYd8w8SktRISpVlqskvyip0kDDmvg8TRUk0exFsfO/nW+VyxqlLKSiDvViOYw&#10;vkj5D09KrTrscgc45H0r43Gtxd+ux309SLFNOacvSmliOteVc3sw5fk4B/Sg5I4phcKuPfpRvyp4&#10;r1aMnsZNWH5PJ4yegoDbV5pnzbckc0x3xwa9CKctjNuxYR845/MVOsmAMiqqvuwM81ZUfKue54pu&#10;DjuRzIcJGzQzEpkDnOKD8qE1Wa8dMhAGFTCj7WQOViyQzDPeprdxHJluevWsttRmB4iNV/7RmaYD&#10;y3OeuKPqkoVIzjZu4vaXVmjojOrzA+lSSah9lmjKGuemvXR0QZUmrY3OwDHtXdioSm7WMo2O90jX&#10;PNQZOa6i1uBIoFeSRXz2TDbwPaus0bxFvQbnP5V5f1j6pW5ajuc1Sjzq6R1tzAv3+9YEsytM+c8H&#10;vV59XSWEgHnFYEk3zk5ryc7xFPEKEab0Kw1F68xob93Wl3N61nLdn1qUXQI5NfKODR1um0Wjk9eK&#10;fbxZkQHkVWW439eanids5HFOnJ05qXmRJNKxtqgVOBTXj707TY3lT5j+dWZYtvWv0yhGpiaKrNbo&#10;8dtRlYpFccUyYiFcmnyuI3z1FUtQlDJnPPtXPOXLe3Q1irmTq95uBHGTWGJKl1GVi+T0rOeUL3r5&#10;evVeInzM9ulTUI2J5JBUJbFQNPmkMoHeslGxu1YnVqer1W8wNQ82OlUovYzloPaTc2DVK5k+TJIp&#10;8koXLVl3lxgHpX6FkWClCPPJanz2Oq7oyr643ORjg9GqXwvdvDrcSAAjack8EH5QvHQ1Rnbdk54p&#10;lpL5N9ESOA69ienpX6jCNqeh8hN3dy548t/snim+ABCyFZ8Z/vDnBrFWUOeK6f4nkTTaXe5G2e3K&#10;HA7qePzBAribeYqfvVpztSBaovSHcmDyMkDPpTPLI6DNT26rL71ehtgDtI4PetueKFysw57ZpF4Q&#10;flWfJasnUV2Q09QvAJqGfR1cHApwroVmcJLpwnk2jAJyTxwMVl2qltXkuCOrgA+2cH8q7XUNPNvD&#10;LKAc42D61g/ZUjkTj+IZ+p6/hTUvb4mKe0Vf5jvc0bOGD/hEJpRb+ZdRzyQtITt2ow45FYVzGBcy&#10;4G/p14/lWxNdzWmkT2kXzrcXgLL/AAKgViXz9eBWXN/r5AxwSeRj+tdlGzxUvRGiWpWIIHHNIXAB&#10;wQADhiSMnJx07fhUjqexx+FemeAvBVrounJ4n8SIBCqGWxspcfOMZ81lPbPRT1716k7RV3sNvlV2&#10;S+DPh9Z+H9K/4SbxSiiBUEttp8uMkdpJV7j0Xv3rjfiF8Qbvxjfz7SYrUOGQJxuwvGcdcUvjnx7e&#10;eL9SkcyFLZWyiITt57k+vvXGuxZuMpkcc1jGLm+Z7djOzk+aRGT8uRknoB6U+MFqAOhUc1MsYjU8&#10;U52SsabCtJhGYqO1Yd3LjzC2ScHA7CtafGOhxx2Hesu5gV2KjYSevoK86c7kSdkYsCGKfKAAg5GO&#10;Oc5z+fNb2nMxmyeSWyT685/nVaK18rkjnG3/AOvWnp0BwGx0Pzf/AFq5Ju7MacG9TSt0LEDbW1aW&#10;4iUBRz7mqdnFtJI5yOOavqN3SsJI9OEbFnIGQMH8OtMIw2DyKFb7tJjb8wOBXOy0rgCOmeanSq+z&#10;virMIrCVjrh3LcGT6dqsIcGoYgVHApzMVrjnE7IPQtb8dF/MCmi7VTiqxlyvPNVmk9Oe9ePWhpZH&#10;RFs04r33q5FfjAPrXOLK+7OePpVqCUnk9McV8ziYzpu6O+nZuxuNdZ5J5z0p0b5xk5rMR3LAn5qs&#10;wOW+98tb0JOaCceUucFBmkGVftTkQHilZctkCvTimZXsR7zjHehWNO2E9Rik2bODwfzFbQspaibI&#10;7nCYYc1SuL1YXTnrVx/nQ1g6jEzOR3Faz5qTVSmOCU9GbFpqO7vnPTNatqoHzFvzrktMykoTL447&#10;V1ds2EGa6ZuVSzY2owjZFxTxg0yXnrSo3Ve9MlJHTB4Nd+G0aPKralG5OaouMtwPxq7Md3Tmq78c&#10;DGK+mpS0PBqLUgddtZt1yxBrRkYfdPfvWZP8xNbSaZktDEukO8j09qIMKc9anvFOevWq0Qw+V6eh&#10;pWLvqblkRxWohG2smzb5R7VoQvuYDGPxrkmdcZaFwA7ainbin7/lAzzVWdu2a5Jo6IstafOEfB7V&#10;2Wi3y7MZrzGS++zy5ycV0Wka4isBvGc18jm+BnWi3FbnrYeqtj1CG5WULipgM1yun6urAYetyC/D&#10;rnNfjuJwlTDzcZI9tSTWhfIB4PzfWqdxD1zVlZQxpJBuFc9GtOhPmixygpGWqKXKCpIcI4I6+lNk&#10;zA+4c1Es+XycA169bErEUrPcqFO2xrq/GaTzBVQXQZeKZLcgK2DivF5GaqJeMwWk89fWsS61PauQ&#10;efSoE1QydDWyoNq5r7LQ6cTIAMfNTWfdWXZXBk5J4q35uKycLPUxcOUn309WBqtupyvU2CyLqtRV&#10;dJqKixO58Klyvyk9KqXVw27O/jHStG5tycMoOR0OBzWRck5IbgV/XrjofmKZNHq1wmEL5yepNXrG&#10;WW6b5fzrm1P7w8l8dMcV1GkEW8OQQG9+lEKUL3saKrNaXL6QhF5JFRXMsa5UAD6VDd6hx8v86yp7&#10;0nJI5+tejFOx1p3RdLKOe5//AF1asBi4BB4FZVtJ5rY25JOQM9/TNbNhHylcWJbUWj06CTPVPDFz&#10;5axjNdiJM15r4alc4iGSR3r0KHPlAN1r8Hzej7LEyPqqesC4kpHWrttdbOhrKDVJG3bvXguN9S7X&#10;N+K8I6HOKuw34X+KubjuMdDUv2w/3qmMqkNmQ6aZ0z6mCnHX19KryXQasCTUhF1NNj1mNv46iqql&#10;bWRcKfLsjUuLmqMtx6VE90GXOapvPuOM0oUzVqxc88U5Z8dapK/NQTXgiXk1r7O+iHoa4vdpG0/n&#10;Ucl4ZlI4wPc1hfb97KQeK07d8QZJ5NejhKE5VFCHUwnyxV2Z99P5aMvG33rzbxTbLIvnRfeweAa7&#10;PxTerFG4BxXl2p60ZJ9qnCg469q/ovLMOqeFhGx8nVipTcmc5qd/NEwAYxyAnD54/EVjXPiJrm3K&#10;kc/WtTxBKHiMpwhJ6ivPNWufszkIdvOK9WMOR6ERpxS0OgvLuH7E8m/96v3Tx271kaB41kn1hIbh&#10;MkPgnPU+lc/PemSI9cgEe1Yun3LWusW7+ZlN2Rg4wfXmuarNxb5TnrcuiZ9meAdUjvXgfAARdoz3&#10;rr9TvNyEDpXkHw91dY4I2PbpzXf3urKWIHP446V8FjqUpYlSOzCvlhJMe1qJ/mOOOR75roNF0aMw&#10;jKZNYNhOtyig8/Su/wBDth5YJFa5l7mEtboY4X3610T6fpIt15A/KrUlqo6VcRx0qKV1zX4HOcpT&#10;dz7mMfdIFhAqZLeow+TVmJwvWs22h8pLHb7aSSFdtKZlxUck/XmsveYFS5t121gXyZPNb1xLleKx&#10;rsbjXq4OUo1E7mVRLlOc1C1D9FxWHcQMvysa7FrYvkAEmsy9sN+d4KNiv1TB4hpJNny2JoqV7I5u&#10;FfKOG4H0qwzLIhwasXETxqc/N+FZpYwyYPSvoKUvaHi1YOCJ/KMhIxz9aVo2WDBpIZQGBHWrjOjx&#10;nI+Y9K2m2ctJanlfjzTPtKsy8cHj6Vo/Bmd475IHPC+vf6Vc8UxrIxBA/wD1074d2fk6+jocKOgH&#10;auqEPbQ5GLETaaZ9FW1qRYZ77au2JFsgBHzelNsJFnSJP7+M4qa7t2jknlx8oxtFe9hKSpx5o9CZ&#10;S5krmN4uf7bpF2if64jaDXgvlLdeJ7tJUVZS77T3Dt93H417Fr2rmztpTjPK8D64NePeMPtWj/a9&#10;ehx5lpmVkPSQKMr+XavXoVVe7NoRdnBb9Dk/jXoC6Z4ajSwJklto9zOPmJZXU4z+BH1rmfENxZyW&#10;GuB9gY+Rc2UJx983USsp/rSeDfGd54h+H9lDfh59Vnt38yRxx5rM0jHJ6AFhgdsCsWHTRq0uoW1y&#10;C9/LmW2QDhVVkcfqucevNetdRqNLUzi3OClLRnf+HvCk/hbVtT8Qp5culW+n3t9DEcf6xTK2PwyK&#10;8+05tb1K4vLK7ID3WmgG5foHwCgPrkgD8BVxfidI+m2/h6YyI15pmrDbklmDXEMQc++3zD+Leprc&#10;1G4ivn22JEix26F40OXEgLFQfp8o+hqZ6cqj2HTk25c+jv8A5WKOna1HqH2i5uLM3l80wZFjHLSo&#10;PLMWPTcA2fesT4f+GtT0S/1KbVLJ49SSQSrDIMZiYfvD7YAwPevQfhRaWaeP/DiPHGkeoXiushOc&#10;uUaRkGemWXb74rW+I2sXV/468X28FtslNwbC3mBABgG0tg+u7P5muDFQXKpvroOD5puHbX8/8jJ0&#10;VRq1naNO4tC84EOmRA5UHaBubrgD5s+vNer+CNEeO+RmkM7Q/NcTcYkyu0EeuFUfXcfWuD8M3FoV&#10;SWO2kk1G7RIhNJ8hUSMFAX0wBg47cV734X0OLTtPjEeQjqi5c5I2rgfl2rznFdDTazY9oggSMDCK&#10;a4zxXN5duqZ5IxXoM8OQWBzz6e2a8o8U3/2vxCLJOkYDMc9yemK8+unFXZ6eGXP8h+jfu3BI54HP&#10;HStWe8s5ojBPALdEgkBAHBUqRu/MVVs7cW/l5HUetWZ2inVFlG4qFU+pBOSPoKWHqW0CtTvqctd3&#10;V3p/iiS3uh5Fs7B406/e6k/4VtWlqlpeXaW1v/pF6MiXaPuDGQD2zk5+prH1yKW81zTpBceYHWV2&#10;B6gx4A+uQc10dtczvppWEiO4wY/MPYGtuf2dVPoee1d2OJfQ9MluNRu7YcbZ7pyTxvJCxJ+Cr+Fe&#10;Z67bwrd2TwWckEswKyzTdSwOSp9s9K9ivbe3Eb2wDW1veXOGEZ/gVcBxj3rzbXIZJ76KKdwY44Qu&#10;+PJJIHX6+9dNefuJIqLd2zMXw3NrMOlqu0vJmSWPvtDfL+vNei2Olx6LpwtogIiVJZs4K5+83pzT&#10;PCWjf2VYfbbqQeYV+VMcqOu0eg9qxPGniN5IJIYZCm84Yn29hXFUmp2prYwvKq1TWxwPjz4j2elX&#10;RtLIZdQAZsktz3A7D2rzCO9uNbm8+Xe8R4Kc5wO9buu+HZ1nknKGZTyc9Sc9Kr2rR6Tc/Z1zOCOX&#10;xnpy3TpWkYX2Po4yjGPL0NrSrWzihUwRl5ZSyARgZPI64qPR9BvbXV/s6n5Ivnduqqc8g561d+GE&#10;0Qmu2ukjjmuJ5GjaTkAKu5sDtjIHua07zUzZWd3bE5unSJJSeCZJGLY/3scE1u6ElqQq8ZLlNS+Q&#10;WcPmvI9xYzDY+TgbSc8H2NQaTKygQMkssZxLFHJjYMdcscZA9Ki+IUsKaLaNZvvZyFgjGAoQDczk&#10;e4IrJeQ3NsYoHLwpGAPQZ64rmlFx3MJ2k1yvc+ibH4ZaZ4i8M6O8kuPKDTyTfxOSOPfArhbvR4lY&#10;WlpcSXKo5TzUU7CctkD2Hr3rP8MfGS803w9HpzRiScHZvBPCbehpNOimmcS+W1vkkYTdgHGcAf41&#10;zYx0p25F6nPhFVs/aPVbHUW7BHEIwNoKghQRuJxn8ByK6CxtpLmeJJEjRmLMRtGefesvw5pbOqSS&#10;DAdzs+m2utggImJT58x4B2nrmvmqzbdj3qXuxuzrNBsFkkiRQepwfpXpNrbi0tggUZA5rlvBFms0&#10;KS4KhMjJ/vCuwPzNXuYHC+zpc7WrPAx1fnqcq6Ei4jFIbvDcVDLJWTfXbRcg7axxuK+qx5kYUoc7&#10;1Nma+H3qyL+4MynbgCqx1RWjfJqrHfxlX3EEV8Pjc79o+S56lKjy6oiChP4CakVF654pBLGSCXGP&#10;akmkSONm7V59GqquqO53LCsm7jmpkccY4rPs7pZkzyG+lXI5PXiu1QbVyJXRdRqeG+7UCvT1arpQ&#10;bkZN2LiSZPFSiSqaOKsRn5hkV9Hh09Dlm0WYyW6VaiG0c1UicKue/pU6PzXv0InFNmhGy+tOEuHw&#10;f0qijnbUgmycjivVicbZeVyevFSLIKpGU8g8H86VbhPN8sthtoYgHJ9vpmtrWM7l4PnpT1kx1qos&#10;oHSn+Z8pp2C5Y8zjGTmkZt3Xmq6ccnmnK5ZqxauNMmQU5n3cdqjMm2lUc1jKBopA3Wo3SnMcdOc1&#10;Gz461yTpGykD4WoaCcPzzUZk+9Xn1MPdm8ZEE/U1mzttrQuDt5PbrWZcn5TXzWNwersjvpVFZEyM&#10;GbOeKnUjHNZ1rNvWr8R3Vy4GjeWwVJky/KakqNaUNX19LDW6HDKoTA5qTdgcVXXjOaeD25r2KNCx&#10;yymSdOlRy+tOyaZL1x2r1qVLucU5jWqldMQjmrsYzwaguI/k6V6CgcrkY7y1EZwF/GmzKQxAqs+d&#10;pqkZ3sWmuCWOOlRtdhoMd6rq53dahkfCkCs5xNIysX4rnfVuO46YrBimKzAdq0IpxsJ44rzakDtp&#10;yNBpwU4PNZd3NmTBqi+rYu3jBO2nxy+czZ5+tfIZhDnTR7mGfK9S3FLnApxuhu8sNzVKe4W1Q5NU&#10;tLkaW73E7lzn3xX57jHyTUFufQ0Y3jzs66O2+0wY7kcVnNnO1jkj5a27MBYvwrEkXfO7L3NfM59R&#10;hT5JLd/kb4WTk2MIOfvUhBapREetPwB/DXx6Z6JSWHzHYnpVgKAOtIRtqGSQ9BXZRqNGTVx8z5jw&#10;OtVOSwPU5qeQYRju4x+NVm+bG3ivap805KMTHSOrJEkAYYbOevtVy3nDLjv71kedsPFSibj73NfQ&#10;U8HJL3nc4Z1U9jTnlKLxzVBJsNjpUsN4kvyP1pLmyzloTk9cV6tLBR5bRRwfWGnqMefd14+lWrS8&#10;itk8xsFvc1h3E/kkht9ZWoap5RCFuDxxS+qqm+dLU3VRz0bOsl1KGSXeQOKxNT8YQWt4qBx1rJN8&#10;9zBmI/Ma5fU9Cu7u8Dhz+deVOupNqorHp0qCfU9Ui1Fb2MODwRxWhaTtF908Vy+ghobREfqK6C3c&#10;cV8Ti5e0qNyNJQ5NEaaa60Rw2avR6xFOm3ODWFNaiXDA5p1tYPvxs49a872MJ6Lcyckjc+27m+XF&#10;TRXLH7wrLuoUtIyyuUcDpnIrFj8SyhnABcZxk1dTA1IOzRcKjqfCd7bSbua0oZ4lO4v+FcTZatIV&#10;BJIPpmrrajKcAHJ+tccKU4yVkmTUjc76DW7e3XAPNV7vxJExIDgVyoDPDkuQfXNZrzgEknmvqcVX&#10;zHBU4U61kmrqx51KlSqtuOtjpLrXvnwDxVCfW1RDh8tXP3F0QuQwrMmv8NknmvG9rWqPc9GFCKex&#10;tXF753Jbisy4ugvcVnSarjIJFZF5q43H5qqlhnfY7lG25vHUB/s9aQXo7muVbUyehNWIrrJ5NepT&#10;y2pU2iY1KkY7nUpc/LUj3CKnLCufW/2r1zSm7P8AEc/hX0WCyeMJc00eLiMT0TNCa7D7gOlZd5MV&#10;yOtS+aKz7uYl+MV9/hMLGCVkfL4qs7alaWTy1OazZL4R3MWzPDDocZ/wqxdyNteub1C4YHjr94H3&#10;9DX0Hs/dsjyL3PUPHOLvwJpl0Hy8M6LmPAwrqV/QgGvOreXc1ejKz638MdUUR+dIIfPVI/7wO4Af&#10;QV5lp0odhg5xyCnINcLTsmb09UdHYrhgR931NdFaxh1AIOfrWDa4KgleK3dPIbjPOfSuatNpGxrQ&#10;WhdRiny2GFwOB61esl/dgng1akC7cYFZUqllciRx+p6dn5GB2j5uDXHX9n5bk45zjFelX6Bg5wMd&#10;K5TWbDO8jrXp4TRuXcxe5k2lvEyaiGkwR9wEZ3HdWNqOnyma4mjQeUknltn+8eg9unWt9IWinuOc&#10;LvDZroPDmkQWlteahq6I9jNIDHauAfPKtnJz/CB+dd9CajXlKXZGiklqyj4H8F2tpY/8JF4j+Sxj&#10;5tbOT/l4IGQ7A/wegPXvXPePvHt14rupAJP9GPbcPm+npV3xn4tvfE94SZHS3jBKoPl5HGOK4maN&#10;o14GD+lelBOq+eexKi5vmkViQckk4Ynj0FM8rf1TNThc8Z5HUYq1FBtA+TrwP/r1vKSib+pVS3Cj&#10;LUsqD7uTVsw568//AF6jnGxSep9a8yrUJaMu4+Unj/IpIIBISSOM1XuLoKxGM59atWgJTYc5rzZT&#10;M0m2Pe33AYA59vSr1pbrGqD160ohAbAwABUpU8DoM9a0VmdKhYsQjbj6dqtJ261Wh+Uj3zn2q0G2&#10;qT2rCbsbrQdkjI4zn8PwqWJS/BHGDUKLukAPQHtWvbWueSv5VwTlym0YlTy3JIAqxHb7doxzWktm&#10;u7p79amW0zgmub2h1qNiiiY6cU2Va0Xs/SqcsZLY6H3pSdzWOhnM/wApB+YfkaqPOd5A+XPStCaE&#10;Mmcc+prM8pt3HPXrxXmzWp2RRYgkLVpWsIZQKzbddprWtMAAc1w1KSmrNGqvF3RbWEHgDmnpHjpk&#10;8VNBt3bm+b6VMY1UHFcUKXs5aI3lLmjqJGeBUy43bQec9+lVSdnB6D0pfMXdXZJo5WidyRjNNccc&#10;VA1zlR81ILkMMd6zU0xpMV1IHFZ95EGlzgVoFtzYzUM1uZCoUEk+ldkXeOoJ6mbCgjcNW/byhkBU&#10;ZFVl0OWZR8hSus0Lw4NgDjNdVF865SaklFXMRSw+bBpjyDqflA69c16EPDMbJ/qR+VZ2oeHkCkiP&#10;Yfau2FOUGcEpxkjg5DjpVaVwW4rX1PT1tScVlw6ZNM/Py/hXsU60EtWebKlKT0RRmPXnpVCYZPBz&#10;+FdXB4ZknZS549hWzF4LjaIDyxn6Cq+t0r6O5P1aXU8ruV35zxjpUEfy9RXdeIvCAghdokK49sVx&#10;BRo5HRhhs45rphUU1oc86biy1byFXx2rQt3x1rNtkMj4AJJPQV1GleHZbtQSCBWdSUYK8jWEZS2K&#10;Il/i7VFKT5ee9drb+DcpymfwpLvwcoBAABH5V5jxdFvc7Y0ZI8uv3Izkn86yP7RltJd6E4HvXda7&#10;4PkhUlQf51wt9YSW7lJU5P5V10pU6y5U7kSjOnZnWaP4p4G5j2rrtM8SJJg7zt9K8UNy0D4AwF9O&#10;M1Ys/E01lKBnI9Qc/wA68bHZBRxUW7anXh8w5dJH0Rb6qCgIOfxq9HqCuvWvGdK8bLIiHOB7nmuq&#10;tPFMckfBH51+bZhw3VoPmpo96jioz2Z2VzOp71mSXgVvvVjSa+HXAfI9c1nXGq7n4rwFgqlN8ske&#10;zScZLc6n+0gvzB+Kqz6zjvXMS6kem/8AWsq71R1+XeSfY1vDCX6HQoo6q51YStgHmrFjPlhmuFtd&#10;SZ5fmNdJYX67Q2+tamH5FoadDs7acRx9qtx3m7rXHy62sa9aktteDMuPmrznhZy1SOaaS1Z2qzhl&#10;60POI+N/Nc5FqzFMk4qG61YhuZBx1op5bXqO0YHBKcY7s6U3oXvRXGya4d/3/wBaKqWXVoOziVFx&#10;kr3PmtBuhVaxtRtysyt0XA461pCTbu5x+tV79xtIAAGc5HpX9SNaH5emYpRhMCRgfWrkVwQNhTnj&#10;6VDKwfBxx64FR7+M/wAR6elEN7B1C5u9nOOMYz7/AErPeYsyZJ4POKlu0O7dxx1/lxVWJD5uMH/9&#10;VetCKtc7YbGxpkmeACec12mi2wmUFyPyrlNLjwmAPmI5rr9EnWJkUNjnuK8jGxai2j16EkrXO18N&#10;2KhsqxDDrXbHpjvXK6LIA6EdSOa6aKYNtzX4NmtWVbEykz6uirQQiysGwasxyK4yOtUZUIPFRrce&#10;WQCcV5PLc0NJmA6GoJJ9rVSn1NVHJxWXNraJJg/nxitIUZS6FqJNrmpNCCVNc0PFYikwX/WrmqXs&#10;d3DlCDXC6rZsHO0kc9uK9rC4eElaSNOZJWPVbDxEs0PL56VfTUUfowrxy21qWzTY74HqeP5Vv6d4&#10;kd8Ems6uAa1iYcy6npZvUA4YVh6lemRsA5AHWsqPWfNj4bmp7WM3LrnOM08Lgm5XaIc1HcuW8uDk&#10;9K2FvRHD81ZbwrEq8fWquoX4Fu4B5xX2mU4CN1UcdbnmYqpfYwPFuqAxSuZOcHivJ7jUlFy4JHWu&#10;n8VapvtDhzuIwea8p1XUTE7EPznOzvn0zX6rRjywUUeVb3Lm3q+redbFBhzzkdcfnXJrYvqsoQ5Z&#10;2GSSehqM6k0xw/Oe+a6Hw9bCWbcRsFdajcxUrIr6f4Sea0uEKEjqGI756V5rr1hNo1+VZWQZ/i5I&#10;r6q0rR4xpqRkYYjPSvKvij4ZiEzzOgDHgn2HcV4OKl7Oo2tjmko1Lmh4D14jTbd3ODgcDnkf0ru7&#10;nxJ8+C+8kZP19q8L8La2bNRbk/dIGOnHoDXpPhq4XVZ0dz06A1wKmpy5meZLEON4pns3gRzdbTJx&#10;npXq9pIsUaAcAV5D4Xn+z+Wi9R1ruG1t0j2B9oI6k185nNeMKMk0e7l1NyaZ1B1AK5wajN8GbrXK&#10;nVv9rmmDWNrda/HJYdyk5WPuo2SOsF6D0aplvR03Vx66yB3p6ayGbg1Lwz7FHXC83LSNPurDgv8A&#10;cKsfac9DWDpWZBdefrzVRv3j57ZphmJ6nFMtpt1xgnCr1r2sswMsTWXZHnYqr7Omzo9K0P7RGJQO&#10;vUd6j1rQlaFyBh6uaR4ggg+RXXd6E1Bf+IrdnKmRPz5r9Rhlc3Dnij5T6w+ezOLuLQoxBrmtV047&#10;iyHBzynp+NdpJNHeMTGVIrE1G3+XDHI75rnw8p06vJI3r0oyhdHIwXPlPhlNX5XXBZeT+VVbuDFw&#10;VKfN7Uy/SaKHchycdK9ipKx4lKm3KyOe12bzd4Y8Hp61pfD+NobwSMK5PVL3zLnHIPPB+tdt8OoH&#10;vbkIMkjqnp+NejhVf4TlxCcZpM9q8KXLStGT15rq7xllhKmuZ0GEWQ3HjHAz61o6jqQt4biQkYSN&#10;nr6SnaFBvuEo++oo4LxCPtFz5KDjduZx7c4rD1Tw5H4ljn0uTHkXEEiORwcbePyrpbsrLZtIp2yu&#10;wPH0zWda34tbiV25YR7Rn3rnpz5Z2Y1Ub1R4fcfDpdH0u9sbY4cJHKjZI25X5v8A69YGgRppuptP&#10;MTiKZXhkAyCgkRSCT2IbB9q9u1XQ7jUUdo8lhGYnyeo6/wAq4nxT4Mj0mF0aMyWlxkAqP9Uhwx/I&#10;gH6ivbp11bmZ0RXtFyrc8U8T/DvXdB8dRa/NbI8YsWFtEDwyi4ZpSPYjr61v6O0mg64daI/5DM0N&#10;2LcDASCTA2/gV3HvivRviPZarrf/AAhaWFzGbGPQrW2uGOARJKzSSnjuVrFtNNXxGI9XltxBZApd&#10;iM8CG3ZmiVB6YVN2P9onvXZJcra7P8DNS5kpP7Su/X/gPQ51LyPw/faJrrI7/wBj65HdRxpkbkXe&#10;nIPruzXoti9x4l0XS9XvLfy7h917KD/EZWZiP+AV1Wk+BtP1Sw8u6hAM6xho0A4ZFx+tbt/4YS20&#10;+3s7bEYEfkxg/dAPt0rysRUk1y9DpUYNqfX/AIe35s4/R7OHULptXZ/Mg0y4MzgfdG1uFHt6CvZ/&#10;DheHRrdJzvlCbmzzwW4NeW2uh20FrF9juPLtp3iS6XpucH5uO+Acmu80PWBLp0U7o2+4ijiAPGAn&#10;yjH1PJ964lNIU4M3r+6W3szL0G3cf++a8U8PRDXNeu9Uwf3j7AD6KSM/jXpnjXU/sPh+RFwJJwtu&#10;h9GYgA1xvgm2VdNjkEZiD5OD6Fm5rixUrtI9XBe7Tb7mnNEFZOPlyB+FYV7cyWMO6aQu4yQ44wSc&#10;Yrq5IhswecnjNcL431K3s9NLTlwCSBtPOQM1wxfvKx2uKaZgzeJxHrel3chytq7JIoAPDqR+mB+Q&#10;rq/ClxI9s4nJd3YnHpmuKsvCsGi6b9pe4F5carcQpbIzZILPlvwCg12NvPDb6r5Ak537PxA7e1dt&#10;RSVkzyp04yu49BuryfZbjPlr9ni5T1De3tXK6Jp6atqRlIxGrZPpmu08T2A+zSOT8jD8q5rwsptY&#10;8A43MWySeKSm7csjKpG1LmRP4nv4bC28sZB9R1rgYIptSuS7AoMnBb+tdB4kl+1zgby47gjjjp+d&#10;JYeVACsUeVPpwammtbsmFP2cNNzMvPDa3EKMyZx90EdK858S2YsnuYIog0sitBuPHzuyszcdgoI+&#10;nFe4WrfaFw4GTzj0+tcb4o8NK9z5rW4ki2nPZslsdR7cV3058sjRSvGzPF2uZtIvNMZ7gXDoLu4Y&#10;twrAMQq49CwBPtV268TQa5ryy3KfY2ubzzJZgSypGsfUY/iOeDV7V/DJSOKS9RIBDaSIXHJdWZmc&#10;/Q5Az1xxXLavpX2S7kiljmuQkcGyAerMinkei/rXqxkpGVrak2rXCSzZF2bm2jtpZIYE5fBKiNW9&#10;PlHarHhnxBJFbXqvsjiiUhd4yWb5RgAegBPNZ/iRbTR/ER1KwBuVmumcRlP+WKPtVcdRk9vSrOmz&#10;W/iXX/EGp3Eh0/SzuuCAMfKz7VVQf4gAc4rKpS5inOyO/wBPum+zeXYWsbShfNmcx5YKOhJPc+1d&#10;Zpsup3yWlrJcRwNfSO/TbgZxy30rgvD85vNVgt7qR4IVkw9osgLLEozhiOAT69q7pfE0+pR2kosI&#10;2stxggjijO4LubIz/e968SpTsjZS1Vz0iHVTYJFCn79trKsmRtBBwPrmun8NSyF0gMfmSjGNxPzD&#10;pye3PpXA6TLd6dpNuzmJ7cbvKHLHeW3EEj0Hfua9Z+G8CT2n2oDIChVJGPyry1heeqkdE6/s6TbP&#10;T9FtUsbJIUT/AGiR3J7n3rRYBUzVCwkG3FWpZfkr6z2aVOyPm+Zylcq3Em1TXOanckh81r3c3Ueg&#10;rndRlXn6etfC5xT5oNdz1sNKxky6iVYgHcKr/wBoYbrj6VXv5Y1JKDFQ2u2ZsO24eor8rrYCTkfQ&#10;xqRsbtneec+FHbvWinzxYf5h71T0+GEKGBrV8pDDxivocBg3TilI56lVDYGWPvjPpU6TDsc1QDbD&#10;ytMuL8WULOw346ADmvplQXKYe0bZto/y1Is1ZlrcGWNHZsE9RUpuVH49Kzp0kpGUpmkkvAz8n61Y&#10;FwQ2ANw9c1jLcgFiDzjpTxe7eBXt0YpHPN6G2s+OTjNTJc/N1rCS5LVbgnHrk/pXqUkzlkzYRy44&#10;O361YjcVnRAbAxcv7ZxU6yjbn06e9erTicbZfEwC4Xr71BbW0VvLM65eWZizysck+n0Udl6VD5+K&#10;T7So4GM11OCM3I0N9P8AOGSM1nC6MvTipFQ7eTR7NhzIuNdY+UHNWYn2opPf0rNUhnBq1HJ82Owo&#10;VEnmRZd889/SlDk9O/WoS25sd6c8oQYB5qvYj5yRnLZ56VXMmTk9KSWUIm0fnUSy5TJ4rGdJFqYr&#10;y/NnsOtRB8tzUMknGM8mmh89K5XQ1NlMfdH9zWZPMBET3PQVeuHDADsOtYF7c7WCZ5HX2ryMbh1u&#10;jppVOhLYS/vcZrXt5a5i2uNlyK24p8BOa8LDUOSpY1qVDUMm2k31WM2dtHmbW5r7KnSTSZwOZa8y&#10;pFlHvVJZKq3GtxWt/BZtnzpgSoHt716EKdjnlI2AwbOKcTnGaqK/3cVYjcOPwr0IQscjZIvytmp3&#10;txJFVduoq1FJhK60kYu7Ob1C28mbms6UBWI7V0OsIJF3CueuztespKxV7lZgFJPaqUj7XGe9T3Mm&#10;1CaoTTcA9xWN0NDvOHmbs1JLerDbMayzL1JbFU7+8DgRg5z6VxYiSjBs7KKbkWLOQzy5PJ61swEQ&#10;pvbpWRp8ZRQRxRrOpiC32Kea+GxlRQg2z6bDxc5JIrahqjXF06KcqK3PDsJeZCetctYxGSXJwWPX&#10;Fdz4dh2yCvzeL9vieZ9z6ao1TpcqOmlf7PZsQPmbgVmrEEq9eHDRr7E1B5dfHZ/iZVcY6b2joh4W&#10;KVO/chK/LTNvNT1GVr5tM7dytKtV9mME/KauOlQyJlq3hdtJEN2KpC7i38I65/pVSaUFiB9wdPWr&#10;d9+6QJ6daymJx6sPTv8ASvtMDBUGub4mefVlz7bCznGTULXHYetLId/HJHP3Mn+lUJndG5BGOvH+&#10;Ir6ulyyZ5clItG4KtnvV6z1nbtD9PWseNiy9c/WoRIVOe3pXqwp21Rxz956nUXlrFfw7oyNw/wA8&#10;1x2s6fLASGBKj86uQ6tJYS5Rtyk8huhrbS5ttXh3LxIOoOK6uWM99DnVSdJ33OMsbkRyBSfl9PSt&#10;/TtGvtUYSQR/uy3MpPH4CqOoeGpvtYNon7/p5eOGrvvCem6hpWjJbX0QjlQnCKd38q/P+IubAxTi&#10;viZ9HgsRGrTvFjLPw5FbLh5Hdx1wMCrYsIE+6DVpwd1Nr86dScnds7XOUmRC2VeENPVyi88UbvmN&#10;NlcFDmnGTT0Mmr7mTqt7lZSOmMU3R9PSSyD45Zt2TVPWbWW1jjMmAs2WUA5P41vWKCKzjUDHFeri&#10;K81TUe5Cio7D4LRIeSMmp0dVbOyq7t8ue9IGJ68V5ilKLUk9i5K5p207yRYzj61iahOYWz/DmtK0&#10;lDwmud8Q3YhUIwwdxOO+K+yzdvEUsPVeqscWX+7UnCxQvNX2Egmse51sNnFRSW93fvtht5JSfQH+&#10;ZqO48E62/wAwt0Ht5ledRo07pNpfM9+8UU59Z352npVCS+YnsfrWbqiXGk3zW9zGYJQRkE5GDSRN&#10;v6V9tg8oi4xnumeXicWoOyNiKV5BzV6GQooY+n3e9UrcKqZZt59KbLebWIxz65r6GGDS91I8apiV&#10;LVs11ulDYqVb3AxnmudF2WbGeatwTFyQTg16EMMloeRXr9jdF0Sme9VpZMLvOc+lR254wetLMw21&#10;69Cmkjwqk3LcpzPv6nv6VgagpeXOefStqUnaeazbkENnv616KgkrBFHpHwwk/tDQZLOSQsZ4ZI/k&#10;425G1cehxXmFrE1lOYG4MTFGweBg8/Wu4+FGo+RfPbk4KPwh7nsc1zXibTE0vxPqNsnISdmTtwx3&#10;D9K85Qu5R8zop7tGtZTgoma2rG8WN+oNclZztt+grRS58rBGK8uvTvodB6DbX6bByOaka/zgHvXH&#10;Wep8gFvlq+NSV5V+bOOvtXnwi1ozOSubFzMAvXIrC1BgzUtzqBjGeCh6+tNsoF1LfM5dLZOWI74/&#10;hXPf3r2qL5dzme4WWmxuzXV3kWoxgZx5pHb6e9VtQ1L+0XALD7OsiQrEBxk5/Sk1rVDqB8qLEdsn&#10;AwSFK5xxWU2YoI16BrkHPpgVcprWS6BFXd2ZbQ7T0G71qB7DzlwBWxJb75ZAExgmnrCE616yrpI6&#10;ou2xzjWJtzk5z60JHn5Qn4mt+e3EoOVBrPltGjPBzx6Vzyr8xrZMpmELWXqs4hiwPvVozzhGwMnH&#10;BrFvUed9pH+FcM53NYUubUy4Ldrm5HoOoretbPyuT1pNM08AF2XHbvzWoYTnAHbvXNzGns9blZIM&#10;bsipCmWwc4zVow7cZPpTlt8rkfrWiqWRXIyBFx1qblmxjinCH3/SpoIDxWVSohqJLaWuTkjFbVqg&#10;RelQW0W76VfRML0ryqtQ6YRJB/u1OvyDmo409am2kjiuNVNTo5RMg9P1qrdQq3PenkEPimyg1uqg&#10;0tSjLb7sjtVGa2BbkVskDacc1C0QYnn9KznaTudcWZiW5GOKuW6eXxyxqfycc4pUXGaw5S7k0b7R&#10;xxUvm4fBpiRgdB+dNdSrZNcrgO5KTio9wLcelRiQsvWnblFZuDYm7ELIdu78cU0ZXnvVhmXBNVnl&#10;w+M5yazULMnmuWI2Jauo8P6YZ/mIB9OK5rTYGu5kQdCea9K0S2WyRRwOlLEV40IXbKjFtMptp8gk&#10;+ZPkrpNCWCPAbFV9QuBJCdvyn2rMtL8pNwfzrhw2bU3P3WZzoSnE9PtY7aSMfIKq6tYwvG+AKx9P&#10;1MbBzTdR1bamCa9yvndOnS5mcEcM3KyOP1jQo/tOTgrnoelRQaaqtwg/Orty7XJJJ4qa3IQZHNfA&#10;YriKrO/s0e5DDRikOs9PB2g8V0tlpkJj5YZrAWT04+laNpqJj64pYHiCcZWrmVbDJq6IfEGiRTxl&#10;SPyFeP8AiXwp5V4SsfPXpXurzJLHycmue1PRo7uRWIr7ejnsU04yPNeFvpJHl3hjwwwmy4yfevU9&#10;F8PoqDKDp6VHYaOkFwDjAro45kto8dDUY/OoPVyHDD8ishP7NgiXbx+VUru1jbIGMGnXF8e1UmlL&#10;t1NfDYrPn8NJnbHD9zG1PTUdcAVwuv8AhKO4BJTcR0wK9MkUOOazriyDNntVYDiOvQqe/sayw8Wr&#10;HgGueC5rZHkBPy9BiuJurdlmdH27l454GPWvpXW9F+02z4HavCPF+my2WqkeX8h9q/bstx6xcE+5&#10;83isNyNuJzccrwY/g21PB4huLX5fMMnPbjH+NVro7DgZUetZNxI8JwQWIz0NexUpxqKzVzzvaSg9&#10;GdzYeM3PBJI3Y5Pb1rftdcWfaS5/OvIbS8cfOOQeoHGK6Cx1Z0HHPFfP4nLaNR3se5hsxnFas9Cl&#10;u32ZHUnjmqNw0o2AEZPXGao6VfG5uEVgDnqewrqY7LcmWHze1fMVsrjSloexHMG1oc6JHhcFs1rW&#10;t+RHwTTW0p7qd0AO0c9KeNNaGRQRwOoropZRSquzN/7QkolorNMv360rSIW4V3Y5x0FWLCzzEhKd&#10;qsXMWF69fappYKjGq1bQyq4mco6MpXWsPCgA6Vzl7r1w0owTz6mtW/j4/OuYvhtc9M/Xivr8HhKE&#10;dong1qs31NS21R2bl8/Wis3TmYcuDj1opV8toVJ8zREMZOCtc8raUBRj5T7dKzr263kgNx6VDc3u&#10;35QapSXAkKDjJI4Br6OyPESsWoxvAUDdVuHS7iXZtiZq0vDumLO8e8Af74zXqOkeGI5EVl7dfavI&#10;ljYU6vIehHBycec8guNDmCJugYnB+lVYtMlVsuhDevaveLjwyETBTj6VyOvaDEkZ2psx6DFe5SxE&#10;ZxsCg46M4i1CRMAn3j3NallKzFWBNZF0v2O4wck54qzbXmcDOB6inX1hdHTS3PR9A1HdsBPzfpXY&#10;W84KcH86850WdRbjGd30HFdxp0ouYV+bmvw7PKCp4lyS0Z9thEpU0arTZ71Ulkz1pkyyBeGqlPLK&#10;ueK+fjA6nTZFqeZk+Xj6VyeoLKH2hOPSuv0+F9Qk2mMDn14roJfA0FzCWJG72r2cLQqyV4xuYyrw&#10;pO02eW2sshUjqv5Uy8jDpknJGc10OveH1sFODlfQCuOurnyMq7V1qDUrWsNNNXRm3MDbiOce5qxp&#10;8TCYHlwOMDis6/1MPnb64yRU+i66qT+XIMPnOwnr+NexQoSqrVHl4qt7JXO60y2DgDGEJ6txXVWI&#10;jhXAHPvWJod1Fcw7ABuH3eODT7rUfLcbPftitlhpU5eyS0OWliI4iPMmXtW1JYgwU8nrXJXmsecD&#10;tf161X1bVi/yiTr3rFmuc2zklhnoe9ffZfhFCknYzrSuc74ivFw/PevNNamVlJQZ+b1wea63xbds&#10;LfeoA57V5/c+ZOHY9cdcD+Ve/HscTdokFq3+kIvJbOMEDJI9ugFeheHEyyknnPpxXntrAyTBsbc9&#10;cV6X4WtjNaRlc/Ie/euhy5YnLU20PXtL/exD6Vx3xQtI72wkQY8yIN+P0rdttTFjaoWLZK4OPWuQ&#10;8R6l9sndScr7V8rWbqT1OKFVKJ4lJZTWN03Vgp713fgrXltn+Z8ZpLjQ1u5JNgzWHc2M+izBhH8u&#10;cn0ApxfU46tLn23PpnwhcLcwecDkHk44Nbt9e7SgJyPYV5R8NfFCSmOF5AAeoz616VdkysHQcHpz&#10;Xz+a0U1qtD2snqv4Huhr6g2/AJwBwaa146nBPNUTuV8NyPaplhL4Y5NfDPDQb0Ps/aNbkkl/Io4a&#10;rdldMevNUhasWxtq5Cmxsbeuaxnh48pSq3OitLptv/160ornd0rnoFZeK17bO2vAq01FnRe5pQtv&#10;yeo96y9UvmsEkMfX3rRtvkdQelYvieylkQ+Xkqw617uTV40ZWW7PLxcHM4weMpLW9kJn2Y9Tmmw+&#10;J5ru5DmbeT2rg/FenXtjqDyKMxk8YzU3hRLu7vEGH6/lX6bSzCpy6LQ+XqUeWd7HtfhG4aV8MScn&#10;1rV1KLGeR+VVfCunNbIHIxgDtWhfncDXzPtva4u6PRcWqWpyE9v5s/A71PPYmSEk/pV2GLfNzxUl&#10;9ItrbEBe1eliZNJJHmYe0ZNvY841PQvOuC2w7vavQfhjoEmnXCboyPMUtz7+tW/DOhR6zcJJKAkS&#10;nJOOorv7dLe1OUQBsY44r3culGlDmqPU8zEVFXq3WyHXSFREgzgnk1R1j/SrS9i+5vgdcjtkcVr7&#10;vP2nAAFcP8QNcuNItI2tBuluJPKAr6ek41IpXI63W5jafrC3eqixXO23iEjA/wC7wCe+cUmo2swu&#10;beQEpE4BfHs2f5VlWJW28VfZlBDTxAM5A6r0ArodX1RLHRC2d8g+VU45PoM1zVKfIwhSvdodBITI&#10;RHyZPlX0+pq3eaPHfq1o+HjSIxZPPJGDXM6T4mghilkfgABoc8bsnGK1dH1GaC5eOdyfmAYkk7nY&#10;5OPaq53FWYRbhK6PM9E+HuopoV3bXF1Kk0Vw0kbEnjC+XGB6YXgehrQXS76WK4sktj+822Swnu23&#10;73soIP1zXqerLELW4LDYGzj/AHiMj9ea5jVtdlntEudKRRPcRCJ5cco6Kct+OeDXTDE78zOhWbSS&#10;srlvQbmW18ST6c+DD5MZiPYuF3SHI9M4FRfES/uI7mztrZ+WBk2LxkD37VqeC9GXT/D8NxdODdwb&#10;yXblgjAde/aqOpSRalqroIyWLMVk7BB8oX6FiCR3FTWneGjNadnPm6FXT2022ginnl3+aZJIYccK&#10;ZVCrn6AZq9pmpJqFwkUQPlQ+VDC/q4HzEj68/XmstNMt5IVtk3kO0gEhHCBfu/StzwppnlyKXTBi&#10;O7AGMknOfrg15TnKTsdDiorm6jfiFCdRtbewiP7913Ljsy/d/Wl0+yuLOPS0OEVYD5uOOeB/M1V1&#10;mUalr88UU5ieyiaYnpyOAue+TS6RrF1qM12bgRpbrN5Nr6yBRlm/GuerPmbZ10U4RUS7eFo4iR2r&#10;znxba22qXsNpdsR5mVRTyN7naM+wHJNeg3dyvknacjYGXjk1594hu7ez1S8t9RicfuSgljHRy3yq&#10;D2PrWeHs53Z2P4WUdP8ACjWPjzSI1uxLpekQtNLzkGRYyo2/8CNa9hpKpsuL0+VcTyGO3H8bHqx9&#10;iOlVrMQeBrnT9Nkf7Ze3MHlTgnhZWlDkE+yjmug8LIvi26ge4jEc9sssscQOAGaXI69cjj6cV7Ka&#10;1dzzp3grtaHR3ljZrpu25HmcAtuHf0rjLm0tbOFhE5C4PBPbr+deh6laFbAlxhs9ulee6/EI5HXq&#10;Omcd68e/tKjaZjSvPRnD6tGvnFQ/XBLkdfpTILoNny+WHIOMCrOqTt9nb9xFIqNt3k/0rL0qctuM&#10;p8zDYyBgY+ldcU0bTVtDe0mKZLksX+WQqD+HWuleyS4tCVXeQmcHnPfmsSC4EaFwS37wIqDrnvz7&#10;V1NsyxRHPGeDzWnMc3LqeHeJdK23c6SgbdwRw4/gPzHZ9Olcvc251DUrSSbzJIZgJpnQkEFTIwT/&#10;AMdH5D0r1fxUlpqYe6tULvBIT6ZxwM+1cRq1msHnRr5iHziVlT+4UIX64YkfjXfRqXQVY2d0cNrD&#10;3VnbxT6bZm3tzA08jzpvAJwAAB1wQD7lqyL/AFGLwx49stGsvKuLSewWeSO+UKkU7QZ+UHAADSZG&#10;e6g9q7e8tLYafaSSSSSJbx71tNuTNsAO0AdgIwcd81594w+FXidfElpc+IQ9pBL5Nr9suBlYo2jW&#10;Tk9eF4r04SvqzjnJOLR2HhvT7yy+0RWkUU9tFbKs18q/6wk4YAn+Itx9OK7iyk1C2uxJpoiktbNA&#10;n2bI8u3b+JiTzuPqOa4+01GG4eSztreeW0Z2e1tY8qsxx8sjKOgH3gD061d0VodPeXMgS5tiqXEd&#10;v+8jlJ4DMd2Nx9hxXnVoLdHSrvc9a0Ge58RXdtZKZLW3ijAjii/jPX5vX8a+hfDumDTtNt7aMY2g&#10;Zryj4N+F3SIajcxBMLiLJzkHoa9pt4/JiGetXhaH22ebiK32U9EaEMmxgBVhpwyVjm5KrmnC8PIP&#10;Fd7taxxJ6hqEuM4ri9VvXjYj1zXSXt6uV3EfMcfnXFam5luG5J5NfI5hh/abHsYeSRRupw2d3T9a&#10;pw34hyyvn2qW5gklBK8H3rNhs5TKV5GOtfLTy53uketGrFo3tP12eKTbjK/Wuhg13euH4FclZ2xh&#10;lwa1dyV1UcvklozOdWNzpY79JcHOacZVcc81zKzOh+WrEV7IOCeM+tdPsakN0ZOaOmRjjApdshbA&#10;XNZtpeFlznitSC4jQZc/lSowTlaWhlKoSQ6fK24lhmr8WmqMb3/KqQ1ONeF5NOg1hXfaUw2fwr6O&#10;hSpdDldSRqxWcK/wP+dTJ5KDCRj8azluGOcsM+g/xpTdFW+bn6V6kaaWyOdzZoFiz5Lce1KtwSBk&#10;4H8qzzOV6kCmGchWLHv6V0KNjJu5ee83HAzTlYnjv61QW4VQGUbm6/j6Veg3H5m6+grojFszckjR&#10;seuW+6OnvVqZsIW4APXv+QqnbK7KhPyD0q5uQNlMFx/Ef6V1xgrGDkhsBLEu3CDtUwkY/dOKhdim&#10;FAyT2z/WkM6onJ5pqAuYtGXYMBsk96jWcyPsHJPU+lURMZmyOB7VOJDCgVcZbqRScR3RLLLk7RSP&#10;JtGM8U2JCgMrj6DPNVJpsvgdB3rJwKUhZZuaTz9q9P1qlcT4wQeaQy+YMr90dc1zuBrzl0ygJiQ8&#10;YJJrlpp/Ou5XPQ1dv9QCRmMfefr9KxXkAlyehrzsVSvE2pzsWHn2SqR1rchnDxpg1zM7kYOBn61s&#10;aZMJLccjivClSUal0aSqG2r7kDUebVeBv3XXikLbWwa+nw8eaCOOUy0knvUU1pDcXltckfvYdwX2&#10;zTAxBGDmpDLtWu5R7mTlcto/zVbhlArLjlq1HLW0TK5pg5HNAkwOag3E4o34yK6BEN8xaMjNc9fH&#10;dhhmtuZ89ax7lNyGsZscdTIvmCptx+tZE1x/DVnVbja71ieY8zEjrXkV8RGnuzupUXPYbfXuxCgP&#10;NVrMPJIrHNWPsbyvkkkVeht0tkJPH1r5yvj1K/Y9elh3G1hs979hh3HHT1rnhcvqM24/cB4HrSav&#10;NJfzeWhxGDjip9NszEuQc4PpXw2Y4tVXyReh9ThKHs48z3NnSLcFwwFd1oUfNczpVuFxxXX6RGY4&#10;i+3ivAwyUanN2Nq8k42LU6farskPhIwSxHqe1G2n2Zje2ckjLuTjJ7U5gK/Nszq+1xMqi6nZR92K&#10;RWfC1G3SnTqdr06GL5B3+tectja5H5Rfgct2qAxPHMySjBUZ9q1baDY+5/4fSo9ZXfZvMnzMq8+9&#10;erglGL9pLc56j+yjm7tjcTAL1Jxiuy0TwvY6dChnijuLjHzPINwH0Brj7VT9si/66DmvRjJjo4H4&#10;V9XgKkZt1HucOIukookHlwooiSOM/wCyoH8qintbS5BFxbwuf9qNT/MVE1ytUNRvxsznmvTq5hCl&#10;FyOONKUt2cR4yt7O31ARWdukQAGQgNcrcjGccVsazcm81KV+3rWbcRYyD1r6XBzboxc92ctXSTsZ&#10;U5LJWdFfy2MxKMM+orTZNr5JGPSs7ULMp8wNepFxktThnc7Hw34sWW5t/OwZFPykgV6ItxHNEAcE&#10;eor58iJjcfwY5BHavUvCurSarpgdHHnwkLJGSCSfb1FeDnNOl7FSrw5obPq15l4W/M+R2Z1kiN03&#10;ZHqKrk1Vh1M9Gyje44qYzpIeMBvTPB+lfm+LyZwh7fCPnh+J71PFXfJUVmPqK6O2Fz7Ux5itVr65&#10;H2WQ55wa+eUHzJPc9C11dHPzTmW7iiJ+6cACurRgqAdq8f03xDKPFEsc8vCtx6V6hb3ouoUIxXqY&#10;uhKnyp7WC13YusTTn6UindSylY0Jdggx3Iry/JDcSbTcF3XtVW90qB9RM9wBPJtyEJO1QOuR3NLp&#10;l9bPMDHICH6GpdVcqwIJxX11XmrZRBreDt8jy4/u8U1tcabgDheB6Dio9wOcfNVcN82Og9Sar3+s&#10;2ekwu9xOkZH3Ywcu30Uc/nXzVOhUrS5KcXJ+Wp6Mmoas85+J1sx8S7iPvQr0Nc/bKY05Namu6q+s&#10;6lLdzcA8Ivoo4A/GsuYlBxgV/QOW4WeGwdKnUXvKKTPlMVW55touR3gRtoyDj2qG4lzLwc+/as5m&#10;JckVZjzIm3d+lerGCWp5bqPYsxNubIrVt12rkfMay7dT6cetatsMAUPRnLUlc0rdsJz0Heo5pBu9&#10;qVCUTA5FVGkyea6aKOPqIwz1qrMgPDEIfU4HU478CrCNnb3qlqthHqmnzW08ayRSIVIIzz1zzXoR&#10;OqmjY8Ezva+IApccjnIH6Ve+JFgV8TR3QyUuYFY8c5UbTiuP8I38jSWss4kE8R8iTd13rwT+I5r0&#10;rx5aLdaXpV6ASQWjD9OCM151VKOIfZo0grVEu5xczrpdjcXkgPkwRNI4HJIAzUyN9ssILlE2LNEs&#10;qg8fKRnnHero09dS0u5te88TR+nVcVX8FyjV/DdshINzaj7LMi9Q6DANeTXmlJo9NUvd0KUd29tw&#10;x4Tt6/jUtnrMjJuI+8TVfxKospYraIZkl52+hPQVsWXhp3dYMYIAy56DHUmuBPnqaHO4bi6asmrz&#10;OqvsiUAySN0Udz7n0FP8Q6+iqlrZJ5cEWBx696bq1/FawppmndSR5smMZPdjn07elc9JbCIn5z9X&#10;716sEr2ZxcvtdV8JsWt359sDgqE+QE+hZakvHAtojx/x8Huf7tJK6weHLIkCN5EG71ysjD9QQfwF&#10;Ur+7xZ24JxuuH57fdArjry9jzx7W/E6IwTN1rfe5OOPrUcsIH8O2pBMv4ccfhUjYmDc10Sq6FqNi&#10;iF7D9ajniLBgmSfbmrph68ZqeOyzjOfxrB1LG8IXOVudJMnzgYOM8VnPYOkmGU4z6Cu+l01gnC5r&#10;NuNIVzypI9a5Z1+U9KEbIxYINkO1V7ZpRDuY5yee1aM1uYKjWLauR/Ks3WXcOQq+SW7etTRxA8np&#10;U6xEcjr6U4RBOKj2y7j5CuYqdEmD26+9WBFt56j9afFFhvm4rGVcOQt2sYXC96txPjbmqCvt+tOj&#10;bv2rz6lS50RhY2IUBWrIjFZ8c5HFW0u/mFYcyHZhJaBjkVVnhZa00xIKiuFGDmtVMErMytpHTik8&#10;tsVYePjvSKnbvUuqzVIgKhcjvTY/vCpGjzg0irtqo1DRIsgFxmq9yp56Iv1yatRdMd6JI8/T1rpa&#10;uQ3YyX4bjimebx96pbmPb0Bqq4PauWxeg55zmoy2HBFJs9ad5Zzip5Wwskbvh+dIWBNd1aXiMgUu&#10;M15ra5iII4Fb9nennndXi5tgcRVptU1ozam4navIHi45rCuSYZKfZ6i20Keaj1CQNz3r89p06mHn&#10;Zqx1qzZqWWplYup/Opri+8/j71czDdbTjPFX7e4JYgnmtq9SdSPLLYapqLuaQNTRNjGKqIxNWFOO&#10;leY1c2WxZV8VKrVUDU8MdvWsmhWNKG5IOD0q554dRnmsVJferSXHaqjWqUvhMpU02XjKByODUUsx&#10;frVdpqYZqzqVatZ3qO5HIkyR2qIvjpUctxVeS6HrSUWxpE0kvy1W8wvgLyT2qF7obquaVEJrgE11&#10;0aLnOMF1ZT91XZK2nPNAcA1wXibwBHfLJI6b2PtjFewxNGseNvA6mud1e5hEkgYjbX6dRzB5fCnG&#10;Op48o+1bPmDxZ4IazjLpuGOw4rze43Rs4bG8MRX0R8QtQtYreckgKAea+eL5xc3Mkq52FicYHQ96&#10;/TcsxNTFUeaaPnsdTjB+6VEDBsKefetnS4mmVAA/HB+U9PWse3Qlxu+Yk44rrdBswzjAxk459K2r&#10;yUdTLDrnaR2XhbTi2AOSfwFdq1r5bYI7dqzvCdluH98D8K6N4N0mBXymIr89Sx7ihZaFbT7LBkkP&#10;vVO7tle44Xqa3Y4xDbfXk1mIPOukxRhKrUpzfQ6eS8UXbS12Q9Bx7VFcxdRmtby9iYFZ11jHeuHD&#10;1XOTfmbVI2VjmtSUbSwH4VzN5Hvkz2rqtS4PHNc3dDedqdQOa+3wkrQuzwcTK2xV3bV2DiihwEPJ&#10;wPU0V2O8tUeffueCzNjOOeM02BVjlBY8+1Rs5kyV4Hue1MSU+ZwAP1r0ntYxTtJXOy0e9xMgH5g4&#10;r2fwzfxfZwd4yeo9a+ebOV7eFiew9a1NN+JZsXMZlKAEYJ5r42thKssTzLY+t9tB4bTc+kry9gCY&#10;BBP1rhdfuEKuF5GK4UfEhnTcJS/fmnHxT/afAJ259a9mF4aHhSldmJrozLuHbpVC2nCNgnnt6fjW&#10;jqqM6nAJ/GsBAUOCRz7V9JC06epd+V3Ox0q/MbAjqecZru9C1UIiZOK8ksZSDgMc12emXh25J546&#10;8DmvhM8y328eaC1PcwGMcXaTPR1vww61FNcBgQPmNcomsoq/NJ+R9alXXRv6/rXxtPI6jeqPXlmE&#10;FszqNJ1JLGYFxlMetdbZ+K7ARYc4P0rzO2uluDkHr1HYfStFUBAJIxTbxOAbhEpRpYpc0jd8QXFl&#10;qSkxkj6V55qXhUXEhKZIz3NdYoC8noeR9PekLoH5HyjqM81MJ1MRLmmzWXLRjaJx3/CGxSwMr4jb&#10;GcgZ5/GuSvvCs0TkI5aVOhPWvVZeORyKy7qJHmEh4r6TBOUXboeFjvfgzmvCury2coinJV1+XBPQ&#10;9vw9a6fUpPP5BzIo5GeDXPeK9J8hEvLcfMS241mWfiHzodryASo2QSe1fS04xqNKS1Pl4VJ4aalD&#10;ZialMfN25/Iisu+mZYcZ49K1r3ZqYSZDtbgECua1q4NvCTngevXmvraEUoJI9qNVVdYnI+ML8LGI&#10;gDhunNcrCyuhJPIPL49au+ILwTMynnbn68Vj2sxCknPzDPvW8VqRUfum1aW5mYYGa9T8H2irpZON&#10;yAfjXl+iSj92G475z2r2LwTDjSiTkAjODzz6VVdLkZxSdomVquqeTbyB+CTwK5y2ujeSjL5x1rQ8&#10;aQPE7YQ9fWsHw+zLPluCewr5qUU02ec1aSR12g6eTPkgPz6cVe8T+EI5rPag61o6FbB+SOBg12LW&#10;gu4o4z99R19alxtSuW21WR856ZcS+GNbRX+SMN8uSf1r6D8Na0mq2sbEg5Azn/61eX/EzwmVZ50Q&#10;hh0IHP51T+Gvi17C5+xzvhgcbM/1rxJz+uYeUX8UT150Xg68K0fhke2eUBIQRtq7awh8Bh27VUjk&#10;+0wRzA4yBk9a0LJtvbP0r4q0oT5WfU86nBND1tQvI5qXyQp5A69qkThefpRI+AcVrycyOfmsPXCt&#10;z7Ves5BwCayS+DzVm0mG7rXz+LoNXkj0qdRSR0EfrUpjEyYbkHoDVWCXO2pBIwYAc14PvU5XT1Om&#10;yktTL1Xwta3eG2A5PKEA/lVPTfC1rplyHjjx610NxK3lZD4A6ZNVnuFKA+9fS0MXXqUPiPOnSjz2&#10;aNsRrDbAIMfSsPVJ2ghLAZrW839yOO1YmsTAwyV25NN1azuefjVyUroyLTUlLu7ZCj1qk2oLqd8s&#10;Qf5B1HaqzSKLJ8ydq5yO7azSSYBwVzzX27p8023sj5KcpezSR6VN4mi0a2FtAQMdSvFPtPGLSsjE&#10;14fN4plfc8shJ7//AFq0tO8Ss/EZ8zPTBr5/E4itz8yMuXlVkfRen6yk1sXBGMZrkvEU63qWzyZI&#10;t7hnyfXHFZGka3/xKCxfYSvSs7V73ydOIR8O0meTxX2GW4ibUEx0ldslsL211fXYDERJcQP8/tgV&#10;mePLR9e1e3sra4aI2zLIQDgZIY80vg+zjTUIpYh+9upC0p9B2/E1y3jGaeHxhqMFhcbZjIsbsSMh&#10;VUbjzx1bAr7TkU5KUux10m+RxRd8O3TzNcWb/vY7SUASn+4wwCD/ALLcivRtHQX8lgzSb2gImlKE&#10;jIP3c+p9a8nhupPAryWhQyzXccUnPRVCkqv0AHSvT/CHiOy8mC2t/wDSJJ9ryTAZCgsxKk+gHQVl&#10;Woq110MZRs7m/rl0GkS24ymGbrWZBbCG8c/8uKgsv+8DwKcb6O4vrlpmO4oF3diQqk4rUgSFwIWw&#10;YlwxNfOSm4yOlQaRUtvtAmvbi5LIlz/oyr2wF4OPetO105TwXEdu2Vd8csT0x6CqviOd3t7RFTAD&#10;qxx71ox70sMFc8nA7ccD86axCi2i+S6TXUzdRgzGRFny2QqR0yS2TwPatvQhHDaPLIcSDluemBtr&#10;NjkfzM28e64RcAvz8x6/lU32c29tckv/AK1UjGf/AB4/WuZYhJuxu4X0OciihvNUN2sg2ZLyRn2G&#10;QDW59kSCwgeJOEQEYA4LcGsmGwhm/wBHhJtwpLzE/wAS9MflzV7TgYo3gaZ33bnfIyAG+5iuaM7n&#10;alZkO1ZJpSCMWsRkA6BgBnH0rgptXtL2+vI9VQut1OZ4kRfmVg3y8+mCDXWa/cBLCWO1kCXjyPCX&#10;OT8gQBv/AEIYrm7XQ7qYR6i0aySWKFTjnJAJAwOOAAK6KcuXY2smncqW3htW+16pL5s8aFnj3kky&#10;vIHUde4Uc16N4Z0SOeWO9hjIjCLG2VI+ZFCnA7jdz9a4uLVL7TIoLeAi/tUcXMkPVsBCWU+2Wxiv&#10;VvCVvcvpVlLcx+WRFuI9CTkn6nvXZKtGFN2PPxCdtSp4t1CLTLVEkBwzbeOefU143rusXSXNwRPH&#10;cLNcR+XxgKhLbufavQfiJrbWFnvKK4mnWNAQCdo+8cVwOozWMVkiMRE/leaUQD5BIcKv1xyaxw0b&#10;Rcn1KoQsloec6pr0cOo3GmztJ5jP5iSBeMdcHNOsrz7LbXAZyZQ6MBn5sZ5wOlYn9q2t/qsk8ceF&#10;SZwOTyM44rVuYPs7C4Cb4yCpUfd6qK9CHvRVzWpD3j0TTbuGWwgdBGOPMbYe55bnsferR1cS6XE6&#10;fvXlIACDk5757CuV0G0XUYbq2jLIrcGIAjMYGGwewJ/SrU+ozSXYs7SNdsThN6nEQAXJJI/hH61U&#10;6b6HNFo1Y9Ot4rWduI96Bm3DIUfTvXnl9cST3MkCZSRG8uLPZS2QT7Vuah4iBvLWN5GEMkqo8nTc&#10;oOAPxrJMUt98Rr2FZdkSRmedMAhY1O1V47k04RlFk1JRasR+C7gaX8TvClkIhLFLem3nWWPIVDFt&#10;yPpX0X8aotMn8H3P2y3trmZHRILWbjzJXUIF46naOOwFfNl54dvbk2+o6XOLbVLW7JjCj54uMnkV&#10;015NrvxC8RpeamBDpdlsaPzFO13HAbHvXprFRjRcJbnnLDzddVY7WOY0/T5Le4kWGV44botJIZIi&#10;rbQu0iMjkL2Ht0rpfBXgyHWbyC2FsDb221YeMHZ6se5HvXZ6B4Jjk8x7td/Rk2gKRgYx+XH0r0zw&#10;X4bh06ENHFgnOBisISdaSijetJUYu+5uaBpkdhZxxQx+XEi4A6VqSN2zTzEIxVWV9oPB/OvfUFCP&#10;KfMc3M7kE0vb2qvNe7OSeKguZ2WasW+v/sqsXDlDj6jJ6/Qd65JtI1iT61fiJHA7r8p9/WuQ1F7y&#10;48o20m0k5Z85/nVm+1M3EiRH7yEjOeDVcSk/exuPOT6V4dVKcnc9CnPlSL8UrOg3A7qcoCuSMkt7&#10;CqQkHXoaeslEKae6LVW2haZgXOKXcVAxzUGOM96VpiOma09iuxaqvqW1k6DoasREdKzY3z1NTico&#10;oal7JC9qzYhuQFwox9Keblohz7VnW0oCtzn/AH6mf5+pzXlTw8ZTsHPbcvQXsTsMHDVdidleMhwW&#10;IbjHr0rnthimzEMyfXircV5JAcyZ3g8f/rraFGpS1M3M6eJ1VNoNO82sSG9MvKvgeoq8L5AOADxX&#10;sUayejOdsvFgq75MbewJ61Wa9mun2w/c5GT3NZ0ztdy4GZB6CrUMgt13MSMdQOAPpXpxSlsZORt2&#10;ipboDKQXPBJ6A/StOK4ihjyxAPvXO2Uv2j5448J/ear9vH9pJZh5wHQc4rsitDn5tTbS6a65QZH5&#10;CpHmELYXl/0FUBM6JswN5/5Zp0FSlcck5JrexF7jzKf9/v6UxZDMuTwoPA9aiu5RGnzEcnBqKCQ3&#10;LgJ1PTsBSEadovmuAOnc9qurEgwCPkFUkmW3jCR8n3/rUF1f+RFszkmqdkK5bvb1TuC9F6etZrSH&#10;5yeAPeorVzKfMbqegqK++VGHHzGspGibI5pcRBv4mOR9KZcXXlxog+81RzEeahzwO1ZM18XuXcdE&#10;BrmkrGnMJcXX2i8JHQDA96LnhAc/dqlbk8Hv61d2b4yp5rmlDmRabRWf5xzWhoc2GdDWeuQOak05&#10;/JvE968OvC2o+ZnWWx3ZUU9o9zNVe2kAORVuTgZFevgpXhYyZHkLx3p7Hd0phGeTimyko1eiTcek&#10;mBzViOX5jVP8akR6paE3Ni2kDHrSzPhye1UbSfDgd6sTv1I6Y71rcSuyrcTZ6Vn3MgVHPYCnTz7c&#10;Vl69e/Z7copG5uK83EV1Ti2dlKm5Oxy+o3T3N3IqfdzirFlbHqevpRaWJLZPXNaQiWCPcfSvgMbi&#10;27ts+ko0bKyESFIlyTtrK1JjcYROntUkt40zlM/L9KtWloCoyor80zPOJJ8tNn0mGwyjZyMWDTBn&#10;HP5Vq29ht6CtNLMBuKu21nhsAZrw6WP9r8W53ySSEsLPy8bua6MstrZgH71VbS1G4cU/UD5jqF5A&#10;7V2YrGxw+Gk4vWWhx8nPNIntsGFMdqlwaisF3Jg1aCV+cTlrdnoJWKsoIzmnwgqo4qR4xmnImeDk&#10;VPNpYAEhVX96YWyhjIBU9fepNhI6Uxl4qoVJR2JaRzpiMM2D1V666S+GxWHp0rCuLbNyeOp4PY1d&#10;cdq9OOOqU42j1MpU1Jpska72/NnOc4FZWp3ZSHnt096tuuKxNTfzJUQfdFXQqSrVYxm9AcUlcxpY&#10;suSagljypJrTlgDJkVVeLIIPBr9SoYlOJ4c6ZjSx857+lQXFt5kRBQE+9aMkQ3fdqKSIDtXqQqnK&#10;4nK3NsVbBzjp71LaFo3Dhyjr0IYgj6Vo6haEPuHU9faqm016dOopK0ldHHUhy6o1IPEd3B/rn+0o&#10;Ou4gN+dbcGvwy7CzsAD91xgj6GuV/hx2NMEnlsAQQPpmk8voSlz01yvy2+7Yz9tUXut3O4k1KQRO&#10;ySGWPsep49azL/XHhhcScj2FYqXMllEWg+de6Hofwqb7dDfR4GEkIyYyePyr5zMMipVXzxVpfgz0&#10;MNjp0tJao4e5ulTWGm/hLda9D0PxDGkRUHOK868QWgS4IiPGe1b2g25j0uOUOHdic8c189isuq1F&#10;ycjbXY9yli6TfM5aM7G48UuqEiQcdMHFYwub7xVc+VbuUtUOZbgZ+76LWcz2m/Ekbu39wkkflW9Y&#10;z3rRokASCEH5iI+FX2HrXm0curSfLQpNy80dEq1KGspI37SOOxWBECIiYx/9etnUdQtxZh9+9vav&#10;N9UuLlZ3zI+MkLhj0966fR7hb/TcfecDtX22A4flh6M6WKldT6Lp958vjcfzTjUpdGc7q3i25mR4&#10;osW6g8v1fj1PRfwrlzdrIxORk/ez3+tWfEUZttSlBHLNnFc3LcCJyCePWvr8FlmGwcLUIKP5/ec9&#10;TEzqO8nc0LmbPI6nk/WoUl8xQG5PvVd5DJ93mpokKsDj0z7V6rilscnM5FoQFhwKtW0B3Y70+2Xc&#10;Bz+lXI4CWyBj6VyuXQznDqSw2a4z39Kmjj8tsHtT4Tt5an7dzZ4x9Kzu2zger1H7SFGKqrCZHwOn&#10;rV9kOMDqelTWdpvIJ4A6e9dkGooyjBuRTjsSF4GaWWz2r3roYdP9BTrjTMrWf1iztc9eFGyPPZLY&#10;6bqwkD+XFdMFbI+7IvAPHY16heh9V8Fo4QyNAyucnoOhJ9PoK5PU9LM0Mi9CcEfUdDXT+DX/ALT0&#10;G4tCFMkkZUIRwGA5/HPNKcuZxkc9aPspqRl6ZAQ2Oc1heG2/sr4l65YH93aXcC3oJ6Kw+8f8a6nT&#10;QTsJ61wnj28/srxbeTxZ+0S2C2g54UNgsf8AGvncU2qn3nvcyjScjQ8Px/8ACV+Mrq9ZMwW+SvcZ&#10;6J+Q5rpfE+qDSoDa2X7+9kO3CdWP+FZvhiRfCXhSOVgBe3uJz6qh+7j/AANXvDWkzHzdXu8m5nwI&#10;A/8ACnZiP7x/SlGSwtN1Z79DzVF4iSow26soWminTbbY7meduZJXPc9hjsKzLuDZKQc47CuwvIwn&#10;WuX1NyrfKoJrow1aU1c6KtNQVoorXUZfSrMjYQJ2VccnpnnNZ2vBks7OMcETSfTrVmGKa+ubK3Rz&#10;tExdsn1XFSeJbRl+zIflIlfjPqxrix1T3pv0FTh8PzLP2ry5inOBjk/7tXLa681wo4rJv0eS/lQZ&#10;xurU0q3zjPDep611S1WhrGmmtTobS1EqZq/HYnOecVDpwKr0roreEEDHNeTVxPLudCpmU9meFqvN&#10;p2OecV0pst3I61XubU9BXk1cS73udUIpnE3tjlsHGMelZzxFM5U1113bZzmsW6tiTxTjiG43ua8h&#10;lCL86XyiW6VZ8kpjH60nkk4wazliBqmV0XnHel25XnrUoj2rnvS+RWUsS31K5EV9pzyKsQwnfjtT&#10;0hzirEKEN83FRGonpcpoaqYLU9RgVIseffj6Uipv9vwqnImxYgnJ68VJMxbvUKgrtytPCmtFJiaS&#10;Ijz1phB6jj61OFwvGTSYznODWbk2VYrun5Uwp8tWMDmgrtwWH5U4ydytCJHxgHrUpkG3jkVWb5Bk&#10;/pQH5/wrup1X1JcRJozVWa3y3AP51c80MBTH6Gu2KTIvYprDntU6W4fkL+dPjTdmp1zXVTpRZhKT&#10;I0j+WkD+R93Pt71KHVee1QSN830r1I0lazRjzmjZ6hkjLYrRkmM0OQea5lHEeTnnFWodSMXBxivB&#10;xuS0sT70Y6m1PEuOjLBuzC5Vq1LecM25T061y99dozZyP60+11YwqQpzXxuOyKVKDnA9GlilN2Z3&#10;dvdAryaebpf79ciuvBEXJx+NRHxBubhhXx7wkr7HpRjc7T7au6npeD+9XCp4j3NtL/jmr0GshuN4&#10;x60pYSS6Fctjr2vFVc5pn9rKrf8A165K+8RLCn365e48ZhbgKX71VPASqdAjC564uoKwB3019SFc&#10;JpXiAypzz9a1TqO7of1rGWEcHZozcbM3mvz61Ua9LN1rCn1THANTWdx5p+Y1Socqu0NRNqL5uSci&#10;rlvqP2N956CseW9W3jya57VfEZSJ1R8t9a9LLstr42vFU00u5yYirCnH32dze+Okjj2jj6VxuveJ&#10;ZpxJs3sT0AJyawFN5qOCAdg5461rWfkJiSXDsBzkdK/Tv7Op4Pldf3mfI1cfKT/cnnniDSdQ1mGX&#10;7Twj8KmTnHqa4ubwxcW7FWOMjg4/nXvhWC53lyu88j6VnaloMVxavKIwOpLEdvavosNmMOXlgrHm&#10;Nyk7zPALfTnSfBGwrxz6+tdloVoBjP5in33h2efUWjjhOT/F2H1rqrDw+lpD5SjfIBln6AU8TW5k&#10;ephqfIdN4Yt9ltuI7VsRDe7sO54zVTTf3FhgcNjpV21OU55r5TlfM5M9Nyu9BmozLEhHAHpWXYNu&#10;lJGOMAUatc7n27hz7VHpTt5uc/xZrLmlDBzkup2w+NI6GduoBFZN7PjqcVYubhdrHsM49a56+unn&#10;k8pOvrXVllDmd3sZYmqoRt1KuoT+Y4EfNZ/2QQoX/i68+lbUVmsSb5Oo71iazfA/JHnNfW0pcz5Y&#10;7HhVF1ZhanIXPlIcmipILTc+4ruPrRXsQnGC5Tl9k5anz2My/KARWha2KqoPRsdv/r1at7FYQCyZ&#10;Ydan25bJFdzdzhuZ1+pCsqjKn04ri9Ts5EmcgEYPGK9EZFIIPJPTPSsm90sS5GePXHWjkW52U6jc&#10;eU5vS5JXO0uQAQK7zQd2MnqcnFZOn6EF+aui0uAW7ruwvG3jn+debWjaV0S3Z3NOaDcmSfz4rKn0&#10;9XXjAbnoK3RtMZBPJ64HAqFog0hOOfrXoUKy5bFupcxILOUSj5COexrotOspvJwFIX2plsg3beo6&#10;5HJwPr3rsNDgWWLGBg9KrERTjdihNqRwl+Li2kwchR1xVqzmafAGWP8APNdR4m0dfvjpiszTtMW3&#10;IJXAXvXDJpU7o6IxcqlrmhpjFGwDz71trcfKOnSsHIiuOT0x0q9HNwelfI4uj7aWqPpMPL2Stc1m&#10;lBGAetQyOR82NrY9c1A0+3P+NRNKCuRyMduDXJRw3K9jarW5kWnmyDg1lXM2H2mke5JYgVDIPMfc&#10;CD0717FOjyu55kqnOrM0JrQ6hpUkR64JH1rxrXbOfTZXMY45PJPB9K9t0xsIoPIxXN63oUWo3F7b&#10;HAkXLof1/GvXhG6utzxJNRvTex5x4U8XefN5Mp+c9QTirHi1Eu7bzITyRXK+JvDlxpF2LmAMjjpg&#10;4/OqieKpDF5MpfI4ORn+de5h6kkkmTTUsPNOGxyGqXpgv9jh93c++efwqOwk81vv8+lL4kjWS8Mq&#10;9G4Pf8qq2DmB8kjPHavTg2j05u52Gj2qNIgKjA6//Wr2LwRPutxFn5+DXkGhygMrbAe/rgnqOPSv&#10;TvA8x+0jjnFbVleFjlqpctzV8U6Kl2rkJ35/H0rh7LTvst2CVHy+1et6jYGS0DrjJ9q4C9t/IuXy&#10;OlfL3cajRhZThfsdH4dk4Iyc/Qc12lohZ4wOwrz7Q5SroEfPQ4PHPpmvRtMAb5t/aumaTgct7zM/&#10;xdog1DTCQNxHWvnXxHYy+HtbFyibE3/Me35V9XXEQmtmQp8pGPxrxL4keHNxlOz8QK+K9p9Wxd+j&#10;PsaUFicK6Ujp/AHihdWsI0L7fxruLE7JSMcV82fD3xA+i6l9kkfAz1I/pX0Ho+ordRxOHODx2/Wu&#10;fH4bkq80Vozkwld8jpy3R0YAwuRUUjf7NP37kbFQTNlcDp61z04XN3MrzMSwwas2kuX5wOfSqcoO&#10;3pipYcjBHP8A9eufF0OaOx10Ktjeinxg9z1HpV+NtyZ74rGhkDHirsV2F718TiqTU9D2ISTRJqUi&#10;i2IB5rJ+2Aw8nH61PqNxut36dK5uG7O50317OWUnOjJW2Oes+WSZ3CXu+1jINY+q3HmIVBqvZXe+&#10;yIJwR0qvcXAkf1+le1k+HcK8vU8XMJ/urDdK0ZtRby2+7nsTUni7wwtnpUqJCc7SM9ya7nwTpQ+z&#10;+ew/Cjxta7bPDDgiv02GD/dNtbnylOXM0j471KU2d5JBNj5DgelaeiF2mBPc85HArsL3wemrX07+&#10;XkAkt9farmm+D/sUJATCjOcjnP8AhXzFXAN3O1wjfQ6DTVL6bGgwTU+oaY2qNHGvMaH5gTip9I09&#10;0jA68elXJdLladkjBDnqc9a9HCJRkkugKnymTp4fRYw4JB/tC3i8wdwWwQPrU+reF7e0tbzUXkzP&#10;cTvGGAz8oOQT9MCrWvaPLqOq6BpUblFnvGuHfuPKDPWtZaZNNLaiXmyZ8MHP8TLjP519R7VuNl3K&#10;hFQlfy/zPOrBX126nsLm2JmEy20F12kQqxJ/AV03hKCw8O6Jqmn2zj7a4YIe4BPatJktXtZEsk8u&#10;S3w6OR1OMHFVtO8P48QT38UbpE0YYK/0wB+HU+/NV7ZyjbqaOCvdlq30eaG5sg7rJaMVEhJJKll2&#10;j8xyfStnT7W4g8xM+ZGuQec7voalFvcS+XbRptSTaJpO4Zu+fatO1slgtorcfOYsxKemcfxH3968&#10;bFU1LU1i3Yl2R3tlOHxu3AA9wR0FXrOFV8vfwq8Y/wBoDNZyQFpkgXILXDM2PQLkfnW8Y1aTLRHE&#10;Y3sB3evJWt2OSUdDLAWI5ijwcswOOtJe2xCRkDemGYg960SA+wmPYO2Pf1pphyyMCSMBSK8ycmnY&#10;2SMN9MEkZcY8xRvfH5Y+lMNstjHLG2XfZu3Y/hH3RWwyC2d2jXfvGCPU+lMlYlEyN7OmzH06H8Kd&#10;OokbrsYc0Vn/AMI3q84RZbu3lmZuh8vKp/iPyrnLaWTToEsTJ5lsQskuwZJLLj+VPE40q+1XTUJk&#10;N4ViJPPzsygn8lxVi2i/s97iGMb5VwCx9E/xrujXVTlce34nT7PlTvrroLounQWmoxy23MkzHzEP&#10;J2Fs5/KvTZG8mwIGQCNq89B7VyPgzSVkd7wjG7iMjqIy2QPyroPElzHaxpGXWNWIXk9Aev5Up1Oa&#10;0DzqycqljyvxhMdT1kLbgnadsch+4rEMOB06c15341W1ezv9QjuXdoww3NwJHVdqbR3AYED0r0bV&#10;bvZNO1nFHLE0vmyg/wAW3cqgHtkc15n8RdON1eW+nhvLtrgDbGOB97JH1Fd7nyQsd1KCckeb6OE0&#10;7yg5yB8zEY4BbrXeWMIubFH+8oYOT/shuRiuPsbd3KICSXGwjH+10r0Xw7a7kSMpnnrWlCq7ouvB&#10;Iw4ba4t2kVbjYzRCMkfwrsyzH1wpAHoapf2jBFJqkLvJb2pJTI5Jjj2hhjv8oOT2PStTxLo0tvJJ&#10;schmRjnr1dRzn24rHbTY764vZIoPMiezkjiZzt8qQndnHpgHnrXuU58x5c4W2M/XvEJ1XSrJvs4g&#10;ktbqOSc995b5EJ+jEn/dHpTp9RkXUH1nTgLiS8V90ZIAwGYpkd8muf8AFVxLp1zLZW7+avlxzGXr&#10;50wTEYXHUE9Sea57wzfTRXlrZykbgscc4kyxVY23NtA4LEcCuvlT1RwVINK59HeFrLybO2E3li5l&#10;Db1hIYlyvUmukuNPTVEijJMaI6yFV746Ln+dcxpFnDpH2i9S4WFZdlvFFnfiRQDJuYdMbgCBwTXV&#10;xNIEJPznngcfKe1eNXi41DuoSvA6Gzj85tkeCZOcd+OtejaPZ+XbIcEHGASe9cR4O0t7mdHP3+rH&#10;0Fel+UEjRcDjpXv5fQ5VzM+dx1XmfKUJ5tjnNZdzMeatajwuRwaxZZzu5avRnKx5KIbx8Zz6da5L&#10;xHqCxIQHJchlI9VPWum1CYLgZ4wfpXnmrXjXd47f3flHvXm4iVtjpp6jIS4YF87+vrV0OJFY5z6d&#10;qzOI+QMH1FW4HyvPPpXldTdOxfDnvg1V1e4uYLJ/sSCSckKgAzyT/KpwS3OOOnAJqWM7uhBx04xW&#10;8NS+a2o+yimSGNJpPMkH3iOhqWSpYxuUDHFKYPM6Z45HvXbYnmGRkHpjmpHbPAPHpTo4yvHccCjY&#10;F46j1pOIkyW0Gw4q6QzLxwh6v3/Cqdu2G5qy74XPJx046V5c42qA2RrP5Mu1Byf4+9LJKp+VyCM/&#10;dHFU5JG83AOB6ioJnHTJIr0abvuQ23uWhdtAuU4Hp2q5Z6qLhscx8YOf6VkqpkOSCR17CiVtzYUk&#10;MeA2ARn6UVMLGeq0E2dfDcY4jwD696sW9rHOwMpLFeka1yllfSWa4nLSA8ADk11em3aKgkb92vXo&#10;A3PalTnOk7S2M5a7HRWWjvMm+5ZLe1XkQx8ce+OprTh+dNkYESHhV6ED1zXNwajLcSZJ8u3HQHk1&#10;qC989ggOAOpNe1TrwkjCSd7F3fFDkJ36n1qCS6wx2fIPXrWfJfxSy+VE3mNuIPXGPrVWa7ZJmiUj&#10;CjmuhST2ELfXT3l2kKZIA3Meg57VfguEt4vLBO89SawzdCMuVfk9f/rUqXLPzyai+otzoBfRomSf&#10;mPWs95mmcs/fp6VRWYLGZZuEHQU19RMkSBV5z0pORSRu2kwwQpyFGB9ar6lMfNRV5wKZYt5MQB79&#10;ao6hdrC0s7MNucLRJ2RSINSvxawOxOWOAo749ax0lzCeuZD1qjNPJfEu7YPYen0q3Excrj7oHArl&#10;crs0tY0Yl2pVuLAHOarREH71WEbkUDuitK213H8NQCTyrhWNWLr5TkrxWfNk9Sa8XFxsmNO51ltP&#10;uVGBrRaXKc1z2l3AkhXFaizFkqcBUtKzJkXEkBNLL80TNWf9oHY1bhm82MqeK+hWpA6KUMhpQw21&#10;S3lHIB4p6SMWA6incFqaNu+HzVi5lPl81REoDACpriUbKznUSRrGJVnYKjsecVyl9O17enjKr71s&#10;atd+TEQDXOSTC1R3P3setfHZpibRaTPfwdC/Q1Ld1jABIzntUd3O1wu1Tj6VztvqUlxN8pAXd2ro&#10;rFVbGefrX45m2ZzacYbH2FDCqGsgtrHHJXNa1vaFantoVk6VfjtxX59VrNs9EhtbF5pERASx7en1&#10;Nb1npEVuMyP5h9BwPz61PYwCyjAXG9utT7RXE8U4fAzN+8NWC3D4VCB65qm2nqrFskr+tXCuetLi&#10;ueeIq1ElJ7AoqOpUit9p44q2sY9KXb81SL0rncjQhaKmhKsbaNtK4EBTnAqN48VaK0xkzTTAqNCG&#10;GPSkeOrJXFRuapNsVilOoVM1g3CZck/yro5YfN4PArI1CJUfapPIGa7aMrO6E1fQy2+UAHk+1U7g&#10;7W9fpVuTjkVWkQ8ENxX12DxbUfeZyVKdys6Y6cmoHiU/e4qyuMDkfmaSZSwyOf0r6WhieZXucEqR&#10;nzxCVCCOaxJ4zC5AywHpz/OujIy3AqjfWnmLkDqO9e5SxBxTp30Zliq8yEdO/SrgjJzgVHMmVA/H&#10;8K+kws00jzKkbMjjmKDmqN4skL+dCfmx6ValSoTITwxzXpOEZ7nLK5zss7312FUbGJ7e9dVp8REI&#10;VcfL1rm9RhaG9EkQ6LurU8N62l0rqQEkB5BNedTpwo1mpGbm+X0N6EBmLsOmOtR638QbbR4Sjxkk&#10;dMHpU15dJJERDg8c4rzjxTptxdy45C56jmtJ80ailTWhvRcZfxGdHB4ni11PMib72eldd4HvMO8L&#10;HBNef+GNAGkWYOMYGAD612HhMiHVR33fpXpzTqQ9o1ZnLWlHmcYbFH4mxfY9QinxjcMcdK87vZvO&#10;749NvevW/i3Z+doiTKM7WBzXiQuvNbYSWIOBwBW9O3KjFSdkdFpWZlUc5roLawZyCeh7VgaBLtdD&#10;/CBya7O0uIwAMjOPSvOxFdxZ6lCHMkwsLAow3Z61rRaft/Kn2K+YuW9a01QeleN7ZuVjtlSSWpkz&#10;WvGMcetMA5rYkgDDFZ0sW1sHg5r0aUro8GtHlFt497oB1rd06yAAyM1l6am64245rp7KHbjitKk+&#10;RGmHhzaklvbKOoqSWz3LV2GKppI/l4rwZYjV6nvQp6HJ3lmAckcVJ4Lb+zry5Q5KGVfuAYGe9at9&#10;AKytLuI7DxCsc2Gt7mIK3+8vHH4EGvRw1fn0OPG0f3dyKeH7BqtxAM7VkyOOinkYry7WinivxPcS&#10;q4MEc5885yRGOg49a9h+JumNoEiXkREkc9qxSQHGXHT8q8E8Pafd293d+XE0tzeyLCpPdjyxI6YF&#10;GKgnilTfY4XV56Citz0bQ7FvFWtvPL89jb7TIOzY+7Gfp3xXezOFzux7Vi6LawaNp0VrAf3aZJPd&#10;mPUn1PvUt7fAIckV5mNhKpPU9jCQjQpqK+ZDq0oVCciuQvZg0hq9qepktgmsNpgx3ck57963wkHB&#10;amVeXM7IlgaWK5R43Mboc/UVY1xmuZLR35zuY8dcs1SaVAZWy3TJ7Va1CD57RByoRce1ePmFazkv&#10;NHRRpbFk2CiZ2OSSRz/WrkFp89Wo4QSQOmQM1bgg2tyK7KtfkVkbQi0y3Zx4xnt1rdsnC44rMt1C&#10;/h1q/bfeyM4J4r47HYjVqLO6ELo20CsvaqV2vzMO1O+0GBOoqN5gy8nNeWsRzuw/Z2Mq6i25yM1i&#10;zwZfA4roroK3Ssp4T1xXc6vLGw0rmTJBng81XMZVulazRHdjHB71BJFv5KYFeVVxVtbnVGDM1kx0&#10;bOMZ4pyQE9Wq75Bo8naxPaueOL7m/s0VAmXAA/HtU6ruXJH61Js+bGOPSjbnqMV0U8WktWZOmNHz&#10;nkYpdjev61PHHnqKNg4r1KVZSWpg4kRz3FOUGnbSKVRxxiuyM7mfKNIx06VCVwasn5umKhk4PFdF&#10;kZjOnrThxxQCaAeaVtQ6FSdATxxVbJH+z9K0JUDkYFU5EC9aNYvQ0TuMXtSlieeKkjXJpfKz0HFe&#10;nTmlozCRHG+OlWFbPXioPLYN0qeJS3Xn616lOSte5zPVkMqZ6dKqzMy81dkVsdO1Z9w7YIr0qdRG&#10;biR7s5B60jydqjwxYUhQ4rp9olsQ4tlO5cnnv61VN80TgZINWruJgpwQawrpu46j1FRUjGor7mDk&#10;4PQu3F9/pCAkhew9fxqq97MjAgkqfQ1EQLu3yTytM098HypO3TNfMYrKYVHzU0ethsfyr3jSjvQ3&#10;OTirB1YW4+/le+KzWwntUEswMZRclyMEYzyK8uGRVpv3lodc8ypRV7i6p4mDJjPP1rHs7hru4Ds2&#10;frUT+HdSvAztbeXGTjnPT1qz4X8O6hdTbMAY4y/TNZ18HTwiajJP0Z0UMS6i5rWOy0m6ECAsfl9a&#10;0ptdSFGIas9tBnt/3RfoOTjgVx+o6ssXBfjrgV5OHy6ePm1TV7BXxFOiuabOoufExL4T73vW5o+q&#10;EIJJZMH0NeRza+zyOUB3+pFNj8RXkjY83CV9th+Fqat7V3Pmq+dRUbQPWNd8WRRxbEkBauMPiA3F&#10;xkyYGe9c9LevMnJJ7c+v+FUZvMA35OR0HXNfW0MBRwcLUo2PAq4upXerPVI/GCR2x8s8EckHn6Cu&#10;bvvF8xmcJLlDnPNcFN4iSxdIpDsbhuvSsiXxPHy6Scscn6V81mOHnW2ZjTfKz13SPEazzJuf5l4K&#10;Z6/jXbzeIYJLZMv8v3RyOa+adO12YcpKwyD8+SR+Vdz4ce+1aCNDkorD73JNeFSp1aM9T0re0jex&#10;6A2sWIvHihlDORk7RVu0ma4lKDKRH72ed3s3pWXonhqe1uJLyWM7pB0PbFdHZWphG4r3zXqym+VR&#10;e56FKDjHnkaq/LDjvU8UnlwE8ZxUHPkgbearX1yIUKcdK5a3uU3bqaU/enYx7+4L3ZGe9WdLbaua&#10;wxcfaLlz71pQz+RAeTxjHSnXo/uYUkjvjOzcuxbvb4EEA4NRWUQRPMfG73qnCDPLuY/L71Jd3ixp&#10;xx9K9CnB0oKjA4JT55c0hNU1Eomxf0rBaIl97fManefzyXI59M01WG7K8k9q9qlH2UfM4XPmegsE&#10;HOccfrRVqFPn3e9FRKrqdMVoeEyQYGSMjGPk5OaikUjOParMrAYYmozEXbj2r6aOp88VT6L03cf/&#10;AF6nig3p81TQWuxvnXqe/FWEQD5RzXRFmsEQwqIugH4inOBTpV5wF/WoJHwuSdoI4NefWjcucWiz&#10;FcuvOeD1HanRXhbeWG05HYVRgVpHKkY56561eTTHk5x1NccJ8rIjGTehSl1r7LJknjrnNdX4X8Sx&#10;Mo+cHp0NcHrmiOwcAEVDoNjJYSZDtwenau2piqbp2udU6FW14o90vTFfW6YPWsuW0NvBuXke9U9G&#10;u2ltgrE8DqauzzsY3jJIGOuK5YNThodFG8Z6mJEWku9pH3vU/wCFaOxlHIK1mxDy7wDoMjkV1kVo&#10;l1CCD81efXpOmtj1edPZmK27jNMeZkzk559K3ZtMx/B06cday7u12A5FZ0lFsxqTlbQx5rsJLx0q&#10;WG5UtgZqncRM8mSMCi0f98CenH616aoqaueeqsrnVaZ8xCj09Kh1YGLVLebGVI256dat6C3mneem&#10;M8daXxfCq2iMGxtOeBXWqXLojmfvVHc4jxPpEOpxyphAwHXua8T8WeG5IJmKBywbon8WPevd7m6J&#10;lz1ytcN4wjjuEDc7Dww9x1r0KCvodtGy91nijnosnyH+VRlBlDs4rW1mwCOzqORgFT6HvWIpJfGM&#10;A9Oc16UUrmstEdN4fuM7Q5z/AL4/nXrHgc7rmMHIPHNeUeHo8ODxnAyD3r1bwjJ9nmjc9O2ePzra&#10;snyHPWXus9VuIgIAo/n0rzzxJblLsgDgjrXosjLJCGUA5HNcxrtks3zEV8pV0lc46T0ZzumhldF6&#10;twcDkevevStClDQg15zGPLlBPXIrt/Ddzm3CmuiLvA5JS5ap1c2PL298egxXEeLNPW8tpCPvY611&#10;ssqmIkDiudvpN6OMZBGMZ4r5HH0HOV0fV4Ksorc+cfE1q+jauLiPIIOSR1zXqfw98Trd2cYbJDAn&#10;J9enSuc+I2jDa7leAxxnnr0rk/AurPp10YmLgqflyB3r0aUPb0FGW6OPFv2df2sdE9z6psbkXEII&#10;NOcDdjPFct4P1tL+3IyQO2etdMMs2eK4fY8krEqvzR0YknIw3zUkBG3kkU7AKc8YqHd8vHH1qKtL&#10;mVjro1S2lwEHFIt6BwSnUc5NUZp9ink1VmusbgOlfPV8DzPRHr08QktzTnuQ6YY8Y7VzTTiOZwSM&#10;ZByPSppr4hOZMVhzXTRtIx+4enArvyzCOk2hYitzx0Oosb7/AEQpznd69qsae/2i5wORnP4VzOnX&#10;6tDnjB4zn8a3dBuk+0g9TwuB3Pt7V7uAoctZ6HhY+r7iR7h4MiTyUj7AciqfxDRfsroHGQOOaNFu&#10;jZCNh/GO1cF4/wBdmfUEgU7wWx1xmvvatRQpJHlYSk3JyLHgvwi0tjJPMgJdvStHVvCwjicLH944&#10;H0rtfCtoq6TBtUDIHaoPEMiRXccY/wB7FeHily0HJbnZR9+qcVFpgsPk7AdauQWau6FeXqbVHQW/&#10;mkgKoyabp90kFkZ3fG1Gfn17V8/h1ONRN7HdViuUr65bi2vNC1C3wWjmnL+uxo9prIu2vXT7GI8w&#10;bigYHGfmVkb2wKfbaq2o6rbqpBgtR83+0T15rop7MXUcoQ7FYYH07V9RCpGpqccW4aM5S5tLe3uv&#10;KBwlrGjnn75kJwPfAGTW/pFzBcBGlwGRSpH1/wDrVi67A0G6Y87wuAf9kY5/AmsrSpjdXTtG+UPv&#10;ROsoSsaum5Rvc7SbV4LO3urolPKTaD6VoWRSdYT94yANj6jNcpqdqJdOk04HLSMN3rXReERITcyX&#10;XC20u2MH+6FxXnTq883Bm7p2gn1NmO0Edw8pX5jyPyx/KtCKIk4PTrViOwlu1ikiXggE1r2+jKMG&#10;bjHaojQlzWtoYSmrGOmhvKhYA+WM8n2qOK02ByRwSeK6ue7WGxeMAbmOAKwL6TygFTHA5rzcfTpU&#10;1zQNqDlPcy5LNY2R06F+/vWXfxtI0YHDqxxj64xW4HEgAPQcisy7TyriJ/v4nU/gWrwlNOyO1aM4&#10;u20R01S7lu4yZo/nUY6ktxip7e1ZIZYCnmXUzkM56AncPyrsPFax/b4mT/WbWHHqKybG0eeZGJJZ&#10;RtKHv7k12RSw7dNdDX2jqR52beh6ethbIGIygyTmuS8XyTXEpKkFDwoHYniu1upRa2GCS26uC1SN&#10;o7naCeWO7n8sfTtVRlzS5nsc9GN5OTOaurV7eIp5Y8p/lIU4zhcZrmfFuiPremxyQAi8tGMiHaMs&#10;T15969JTS2uIcge1SW/h1XLk8BTnj0rpqV7RszZTUZXPCdD8JPHcJK8RLKSRHjHJbqfeuv0jQ1tM&#10;AJjGeea79PDo+f8Ad9evFOfRCJcAFM+vPSuehi1e1yqtRVDidf0U3WmyPFH5ku3BB6kZz1+tedeI&#10;o20+zuwQdyymTCdAxYHBPUjaSPpx0r399J/d7WA2kc8V5h4z8NmG/A3eVbn78sYyTn5VJ9cMQT7V&#10;9ZhaqloeffueA6/cLZWfm2omNws0d+7RrnZtbO0Z4AwRxWHbRaJfXmuWFtc4uUuYbmHUDuCbDGha&#10;3DdyzSFcnsM16Hf6fcatqT+Gre2e5muIbi3itoSx8+RSQvHXacA89q8q8CXOrQQavZ6zaGWw+17Z&#10;rGOHayyABU5xwo2546ivepO/pY5qyex7foZ0Xw5NpljZ+Kon01tt5fCZW2wjIPlqTg7pWAJHTAGa&#10;9f025gvpookJkeT51GDnk9D714h4b0i30+3uJ1to9YnnRFhudVUHa5f5RjgthQAMdAcCvoj4P+Hd&#10;Qupv7R1WTzJLYFUcRiNXduT8v+z29O1TUoKpUTOP2rpU2j0rw9pKaZBs48xvvGtKeUhAc1KIsDj9&#10;apXLHpXtwioR5UfOTlzO7M6+O/IB9q5+/Vo2z0FbTyCVpCOlZGqSCG285z8iMMj2Nc1X4biS1scv&#10;rOtxiM24c+aO3/165OX+9g9ak1KcXN5I4yELfL9Peq/msVHOVPGBzyfrXhzqOUjqj7uxMOQM4qeF&#10;qgjBKgsMipYT27Y61yjuaWDsHFWIYjtG7n6Uy3XPXmrkAEaZPpXXTjqPmLUKBUG7inH5V4xTSxbg&#10;D8zSL83J4FekiQ5bOO2etMlYJkDpT5ZD/CKZtBbLdKCbj7RS3WrZQFfl44FQ24J68H9KskbsgdPW&#10;vKqr3yzMmGHQACoZMIMA5NWLkYlOKpzkKCa66egiKS45KgAt+lS25CnC5Z+n41RkmWPOMDJx1zVi&#10;1uBAySOSCf4RyfxNdsXqRI6axSK1UySjfMBkbudv+76/jULBr2clHOFJITPQjufWseTUJr6bYP3c&#10;Z6heW4960o76PTrZMHzJjngdM/4Vu1GSs0Yq63NpNT+ygI7A++P5CrUmphgAknzMccGsGIBIRcXR&#10;JkPIx0UfT1pttbMkn2uZ/LJ/1UHovq3v71yTwzWtMcZ9zqIrtbO3c8YqrJeRmE5fDPyxxzj61zF3&#10;4kZpkhfPlA5Lccr2z9anW/S7+aNw/tnBrkderRdnsVZGjukeYYGV7bOcVp275VF7dz0qhYzFVwcE&#10;/pVuVkkjwud7dcmvQo4mM1qZONivd3RvJwo/1a9vWrVnH+8H+zx9TVaCzePe3Vj92rmiSPdoXkgE&#10;XYDOcn6npXZFc2qNYxlKLa6GnJmKE5OWxjj1rmNcl8+4jtlb5F5PvW/fXQhiJPynvXM20bXFw8jc&#10;56VE3fQUVbcclsamSHy3zjFXDEqjHemFCevFZqJbYKTVqNvkzVYqe1SJIFWixA+dd0fy849azpyE&#10;DYGa0VdScGsy9bHSuLFx9244ljRpgrbc8V0MZyhxXH6bLtuenX3rpxI3ksU5OOleBRlyVDRojaUB&#10;5FJ6HtVq1n+bPbH41mzfu7g8U6GXY5NfVQldJmJoSPk5FSJJhhVaE7yD2qcqofArOpV5TeFNsseZ&#10;++z2AonucK+WpE/iLVnX8+3gV5FfFKMbs9KlQu7GXql2CzMx+VTjHrXIazq5nfyYSC564q94m1B4&#10;/lj+8TjH9a5+wtCXDsAxOOcmvy/N8x+KEWfa4HCqKU2aukkp1x1rrLGQrgnpiufsrXbj+L6CujsL&#10;ZnwCcfhX51iJKomme5az0N20mx0rZtG3kVjWluQwJxitq0iweOK8Gph5PYzbRtK9SBqrQ7toB/Op&#10;1NeHODpu0kSh+RS5plPrMuw6nLUYOKfnioEOoopN1AgyKae9FNyaaAa1QvUp61C/WriOxHLIEU5r&#10;Du90zlvWtW5+YVRnjxwK66fu6iMh0zmoJIzha0niqu8frXoQnYbRmKpD4NSPGSOakki7jrQ3Ne/g&#10;qztZs5KsOpT27ulBh3RYPNTmPB4pAPWvraEtEeZUjqYk1sIWrPmUl+cCui1C2+TO3tWBIuXGR0r6&#10;fC1LWR5lSF9SCVccjnA496zcBGbPY8e9akowvHas+5+U47Hoa+jpS5jzKisD6Z9pt5JOSwGOgxiu&#10;Qij8mSd4ARJ0GOOa9MSBbbwzcTlPnKZAwOprgNL4vMPjg4/GuOrD2lX10OaLupI2dEv28kBkxJ/E&#10;PWtO7tN6BkQYqpdWvlMLmAYI7dK0rOZJ4dw6HqPSvSj7i5GcMpa3RntluPSptGn8nUoz05p15AYW&#10;yPunvUNtxcxsMA56V1N+4yk+ax1XxBUz+GJcDd8vavnSTPn7h84DdR/hX0X4lk8zw7Iinqh618/3&#10;8CR3aFjzjPTjJrOn8ALZGnpF35cWWPA4A9a6XSNVEr4LZNcHLObZcjr94c1e8MX7NdIWOU968rEU&#10;92e5h6iikj2jSm3JkjitOIZXnIB71jaRMJLcDPNbOW247CvAg/euejV+EVpAvHFZd1IGei+vRC2a&#10;y7i9VnJBr2cO7o+exFm7G/pjbpM989jXW2gDAHtXB6ReIjjHfFdTa6hhBg1OJ2sjpwyskdJE6Dqa&#10;WW5WsF9TCdXxUbapu/j/AFr5iSd3oe/FpIv3c4wea5XWbv7LPaTjGY5ee/DDFXLvVwN2OawZmOpX&#10;kMIztLhiR6DoK9PAxalqcmLkvZM3vG19ceK/D1pveOD7MPkG05NcJo9z9jPMpkjHK59T1zXZ69It&#10;pp2Cfug9Rj+VecvchGyh/Aj1r3qdGMq3tZaux85CcreSO2Gr7APm69Kq3WpmTjPXNYNtJJLyx496&#10;nclsKOo4P/1qitCN7s9GnObViO5mMxI5zUtjZO75NWbPTWfDPzWzDaiNRgAf3f8A69edUqcqsejT&#10;p9yWxiC7ccY64o1C33XMQXgqqcD6VbtYcdM8DmpLqLdeI3+7XwWaYq1WS80evRp21LkcWWyOlX4Y&#10;84zTIYht4qzlQvPGemK2r4rS7ZUaepKABjHeriOFjyKz1Y54w1TBzjGeK+MxGNu3bc7I0iV5SUxz&#10;moGuGXpzQXP41C6V5caklLmub8iRN55dc5ppwzUxY8HirUcVdMsZUta5n7JIqyQ5JA6UwwE8GtIQ&#10;/Ska3rjlWcm22bRVjKNvxTHt+1apg21C8PtQqhRmiGjyMLzVww0vkg9a0UwaKewepX6Unlirhhz1&#10;/lTTH8tephqz6s55oqSLsXjmmKoHQVNIhqNAfavap1bswaGqoIOP1pjAHIHT1NTgDnNNkTPBNetT&#10;loYSRVKfN1phOF4P6VK2ajAORW6VyGgBNV7hMfw/rVnmmSR+taKN0ZuVipG687cr9atRHf0xWfMS&#10;G4qe3lx0pzi4xuWX/IGaljgVT2pkcufbjvzUpYK2T0ry55j7HRs2jR5iKa2+tUZrMHtWuJQ3U1Xl&#10;O7pWsM5SW5Tw77GV9jK/X9KiktcdFrYEe4fN6VC1uG7dq9SnmPP1OWdJo566txtYADdnp9axbuyZ&#10;8leRXYy2eTkjmq40tpPlWMHHTHevbo4uL6nl1abexwcYNrMVIyp/Cpni2XAkUevWuo1PwZeSAPHb&#10;nHXnPSqp8KaiiAvFlM8ev41t9coc3LzpP1Mo4eo3drQyJ7TeisAc46Hmuv8AAPgQ3Cfarsds8jrV&#10;LT9FuGMe+MlNwDYzkfnXr+l2cdpp8apjgdq+e4jzyWDwihQfvS0v2OvCYRSqOVRbHF+JrKG2t9qo&#10;B9ABXPeHrJPtOAxA3ZxXR+MZ90u3HyjrWJ4VXfqiIX+UkV+c0ZzlQbbd2fQqy0ND4kTQeEPDFxey&#10;589owsY9WPSvmqfV3nfbg7h154r1r9pTxJJcavZ6GH3/AGYeZIQepPTP07V4rH8pweue1fuHD2AW&#10;EwSbWstT8+zPFuviGr6LQveYSSDj8BVq3Le7/hiq6psQHNSRyZXjv0zX1MWeJr1LLzBBgEflUkQY&#10;oSqAEdsVUiUyuFPB/wAK0yPLRizDPbBPOamb6G1NPc808VRzx3cszEyYBx61yqX88rgyQSKhPHvX&#10;rF7ZR6lckMAT6VsWnw4g1eaEmMJbQgnbHwWJ6ZI614mIdOm/f2PWw9KVZOxxPhG0N0RGY5M56DPF&#10;e/eFbG30u3tnki2F8ZDdqqeCPh3b2V/I8pDgAIQoBG/qSD7V0WuaYbmRo4s4XpivCniKSm+Xoeus&#10;M4xt3Ovs5LfUYykeD/dqpd2JtXEZ9fTiuZ8N3VxpM6JPksD26V3/AJyaqBnhsU5RVWXtICblTXs5&#10;GQY9sOfauO1zUdlzKoOQo6132oW7Wtk7NXjutX3m386jPXFYKn7aoqZpSfLeRPpNx5yykep5rQhY&#10;3K7V4XdisexjNtYFl++7E49q6HToRaWCSS8tjdXoV4qnK5HM5RUfvJJGWzhIB+bHX/61ZNzdeZjO&#10;dtPubkzylh6VWKNJtHauvCU7+/Lc56snb3Rpc9B1qaE9wec+lMW0YrkndnpUroU5HTB6e1elKm5I&#10;44pp3Zbhfgc0VBHIN3A2/WivEqJ8x6lN+6eLLEJxnqMj2qeOPjPQD1HNSxxDpjvgL/iakKsQ2ejc&#10;jPXPoa+wi7HzsiNU5zzThFsTKr26k1KIzu6ep69qeY8Lk4x6VqmdVGLZn3KgKcIe/eq5JdCCMgdq&#10;s3WAmO3rVHzi0oVeOazmro7HTui7plr5sid+RXb2GkCRUP4fjXLaCR5yY4U9cdRXp+iWYmRBjAxm&#10;vmsXP2Tdy8NTXNY5q68LLcJymfoKpp4QVXB2Hn2r1GLTQq5xxRJpSjmvmquYKL3Poo0U1Zo4rTdM&#10;8gFGTH4VYvNKwCR0xXV/2Wm/OO9WBpSScEZFVhs6jF8qZjPCL4jy0ac8Vzv5KZziuhs1KJ8vHSt/&#10;UfDyxncF9+B2rOFkYgcDd9a+2p4mni4I8udKVKVx8F0k52OQD9KivrFWiIxkeopLiDjcOGAyMf1p&#10;1re5Bik6j1rmqUOV80CFJ9Tm77S8ZwmKwJ08p+O/TivQ763RkOBu4ri9WiAuAi9c17GETkiJQ0ud&#10;H4VjJQY69KteKyG06Qd8GmeGotlsh7t+lR+LHMdmc4711pXqWPMhK8jzRLxnxjqvY1kaugljkU8g&#10;g81OJSlyc9zSX8Z8v0WradKaZ2J8sjyzWVH2mRCPmIKn8Olc0tmY7tx2HSuz8TWZExn4BLYJDCsQ&#10;wK3z4OfWvQg72aOpu6Nrw/D2cAMOCTzz/hXfaHG0ewjoTx+PXP0ridI/dxoWyCRtyAP1rvdGlBhC&#10;kgH1rrlrE53sek6Xuk0sMc5x61h63KAuB0Hua3vDsiS6IVbrXPa8xRsZ69eK+Yrq0zgUnfQ52SQr&#10;Jwc/d+cc9PY11nh2UbeD6VxzTbnzzn1rc0C+EZAYe/WojorHHVV3zI7kykx5Pyiubvbnyrgg5A+g&#10;OK0DqQaLGa5rVJ9sx243HkkVx1KSmd1Gq4xsZHi1Eu7b7ucZxjvXit4h0/Uwy/cBxkY/rXtV032h&#10;CufUDAzXmHi+1LeYQDhcn3op0/ZO5pOp7dcp6D8OteLXEQd3IPHPtXsNm/mAHt/OvmjwRqrQzRMM&#10;7QRX0Tod8ZLZHKY4wO/HrRiaSVmjgw1R8zgzfMeQcr+tZjsNxHpV5rjJ5wM1k3MoRj3+neuDlvoe&#10;vGSjqR3EgVDubpWZJdqzkB849Kpa1qrSyGGDBLdwKrQMdPjO8bpG5Oex9K6Fg48rlMp4hp6F25lD&#10;xFQctyKyzF59tKMcrz7Yq6s5OMkhvXjFVoJ1SQxH7knAH19adClGEjVYjm0Q3T5Ctq4LAAH8q6Tw&#10;qd95GTxg8D0rj0mMFxLERww6ZrqfCUm+/jAyQ5xnuK9CjSSraHmYypdI9ZuNS+wxxMeijpXnOt6k&#10;NT8Q26DHMoznnFdv4lizY/L94f0ry7wYy6j8QktXJwPn57mvenR9o0ddKSp0nL5H1BoEHk6RAMdh&#10;XHeLbz/icSKp+ZY1GPrXoFnCEs0UdhXmmrWct14nnkH3OO3p0oxWGTgo2MMLUs3I5LxXrzWMUUDu&#10;B50gB9dqjmq/xB1VtG8H6cyOUe9mVcjj5R1/CoPiFoF1qGrWa2qmR3KwR8cbmb5m/AV0/wATfBT6&#10;voVnZRjC2MR2k88hcZ+ua82OFjGLkl5HqOopThF/0zjPC2qJtggV/meQg7scsOteipOwJDnj7uBX&#10;iPg7w3qOnaitxdIzxWkyHn+Inv8AjkV7IiP8+8jgZ49a43Bw1RhU+Idr0AubMAcsu4cd8isLwf4b&#10;k064iimOfkJ55zjbWn9rcfaSR9wZT61u6FEupJa3ZGwqhBU+9RCaqVbo25nCnZnI3y3ln4i1O4KE&#10;xJIvl8ZBAFd14csrrVXgJg8uBjukyOp9Pety18Ow3zktF8uPm966yysFtIcABVXoAMVpSwTU3Kb0&#10;CpilKPLFEttAtrAEHUflUEjtI5APHrU/zTvsT7vf2o1NksLZ2rfEzUabnskclNOTSMPULjZOBnIj&#10;GT/vGsx5hLz3omZmBycs5yc1WXivzutinUqNs+jp01CNgYc/KcL71XvCHTJ5IZWx9KtOuBg8iq0i&#10;fKCaymtNCrIo3Ty3OoyzY6cL6Y9a0dLgVUzTI1VlCir8MYSLjAwO1T7SXU56misih4gmxGY16jpX&#10;Mm2M9wGYZ+tb96fOmJPX0qtb24LYPWuynOyBe7EsWlmvl8DGfSrEVpscgDAPWoI28lRjn/61WPtb&#10;EZ6GuLEVrdTmak2SJYLimT2IAyE5qNr5g+BnFXI5FlibPzVwUqzc7ImSaVzKktEOUbB7VzHizRFu&#10;7N2jT96Oo9q66VAtw7jpWbdssilsdTge9fd4Cq2kc9zwbwEk2m/tDeF7YzmNHt7kkpECWcIwUEjo&#10;Mcmue8U6rp3jfxPdTeHbC+05Y82fmR42XTxjBlZRwcDjJr1zxL4GludYs9W0ycWV/EWXzgMHYwww&#10;yOfrVrw14QsfD1tBBaxh5RuzL3Jb7xz79/WvqoYq1NQtqrjcFzyqN7pfgZPgD4dx6RGdTvh9puCy&#10;tBHKN3zjG1j7jHHp2r3DRNPFjZxRgDOOfcnqfqe9Ymi2CXNyglT93bFWAOcNIf8ACuxjjCrxwR61&#10;7OEi5e9I8PF1PsojlTEWS1Y16cHityUgLgisq7gLdBnPvXsON0eMYyxBCU9OprivG+oGNfsq8biS&#10;SD95O35V1fiDU4tEt5Hn4Y9ADzkV5fd3Ml5cSyuDlicbj2PSvIxD05ToguplSZ6nIHSohgnB61au&#10;UIXjnj8/8KpltsnfrXh1FY0LcMu75T+lWohsUAYP4Vm5KONoxjrg1oW82eSdq+lc7lZ6gatq52g1&#10;bjOTjHFZ9sSOh6etaELHAHOfWu+k7gWTt96b5vzYBGPpUOJC+TwKlijKdOcV6KAkGCoxSkA5J6Uo&#10;4BzxRgbs9vSmQWIDubO3A54NTlwF2iqqSb8dcfQZqSRiVyvWvKrO0yyheOI3OTj17/lWfNJvTIQk&#10;ep4qxdhY5N7nJPRe1Zd/I0q4A49K3g9gIDNumwM4Az+NOU4IwP8A69MhiO81NFGSwBB39c9hXWgJ&#10;o5PKRSOD1zWhpls0jmaTp69vwBqoq2tv888mSMYQZI/Kq2oaxLMuOY4+wTqK3UkjFps6G41WG1Tz&#10;m/eFcBY85AP0rEudelujJkn5hz7j0HpWW7PMyE9QflHYVLHBg5BLEtnFDm5bDUEhy5lwj4yQob04&#10;6D6VatbZ0uA0RII7etMggI6j3rVtgAhkORUcinpIeyL1hqxXEco4Gck1qwXC3GHU5B/OubXE2EI6&#10;8kjpg/1rRsreVctEdigcVxzwr3pkNp7nU29xtKF8Mgxz0re0OeyuHNo42ZXv6+tchFP5qGOVCiEc&#10;GpY7poWEyvv2NtZgeazliJ4a3Ma093ysta9A/wBpeDk4OWI6YqrHEAcGtzT2TULwiQ5M0f6mqstg&#10;Q5CjBB6V20MTGsr31LqKy0RCke5uefrSPGNxFTiIxnaetVbiXbJ2r0NGc+oyRqjkIHQ0jvgc1Wkm&#10;wg9aixNx4mOeKrXblhTJLlUbrwTzzzTTJ5iZx29a56q5oAtCrbyeXJnvXY2Eg8tGznI6CuIY+XJg&#10;564rqdGmHlJyOPavlZK1Q6GWtQj2OWHNU1kzzWpd5khzxWRH94+1e/SrL2aFCLkaUEgWZatLh3NY&#10;DX4juAhPPFaqXaRjJPNeJicYo31PYo4dl27uPIhC8bqxLuTCOwyWxUks5u3ByQPWoZkZxg9faviM&#10;dmbadmfR4fDKNrnL3Vm15dNI2SvQZ7D1q1Z6aR0Ujb+tbq6eAvABq1BYhXIx06//AFq+Dr1PaNuR&#10;9DB8sUkQ2GnEH7u3OMYrct7IqU/pT7S16A8j1FbFpbAYzXnKDkKUrENvZfN90VsW1ptAOOafb2wq&#10;6i7arkjFXZzSm2RrCpUqaZIFR8A5qwr+WpLY3VUPPJ6181mVSnJJJe9+htST3ZItOpAOKWvBOlBT&#10;qTbS1ACc0m76U6mHvTsAuTSbaWimMZUUq56VPtprLVJiKUkNVpYs1oslV5k4raMh7mXIhHaoHStG&#10;VKquldMZA0ZssIxVZk5rUdPnxVKRTkkDp0r2cLKxhPUrcbSRzSKo34xT8kLgcU1jh6+0wk7pHmVI&#10;2GXq7krnbiJlY10M+dvNZ91AQhY4r6nDdzy6i6HOXr7Nv61SlUz7AvJJAxVm/YBCD15B+tGgxi71&#10;S0jA6vk/gK+iozVjya2mpt+I0Wy0O2ttu15e/wBPUV5wv7nUuo5YN0rvfH90V1aC3A5ijDE57muD&#10;1QeVeI6d+maJaQhPzPPg9WjrVcSQgHkGqYlbTLwEcxMefQUsEwMIIP6UTkS/Ieh6V6ripI4zaAjv&#10;oRgDbjn2rnGuHg1FI+Q2/b7Uumao1hctbyv8h6E9DSar5U94Hi2H5gRn1qOZqDTNKWkrM63VSZ9D&#10;Jx1TB56V4pr0DeZgcbTXszbptEGOhHPFeWatBvmlz6kUsO9NTS2jscdqVyHh7BhxwKueGG+bJ5GR&#10;wOOP8ag1KzDcLwfpU2jYt5YweBnJp1IXTRvTqcs1c9Z8PXuFQEjHQ8muwW4RINznoK850u4MaqVb&#10;Geo65/Gtl9XkeIoTke1fPvCpO561XENpJDdc1mNXPzjArmZfEIEu0ZcZzjpz6ZqLWHZ8knn6VgOS&#10;flZj6/jXpUaaSPAqSk2dvoetGR+T06V0Vv4hBwpcCvNtKuWSYgcVsRO5wwPI6g1rUpJmlKq42R27&#10;aq9xhVPbgnvU0Ny+353xn3rm7O4YrhOSTxnmtaOFplyWOK8GvTUT3qE3JInvL5VU4rT8I2j3LS3D&#10;HBztX04rDuoNiEDJcnI4GMntXZaXAuk6OgP3go6ep7/WtcLazkzlzCpyrk6swfHd79ntfKGNznH4&#10;DrXB28ZkkJJrS8X6st7qxj52xAx9f4u5rMtnaZ9q5Ge4Ar1ab5VdnPCneKijYgJdQqVsWGmA7GbN&#10;QaTYdGNdNBbAqABxXn4irbU9SlS5VqMgtQq4VR09Kspb9u9Wo4QOiYqwluPSvmcRirdT1KcSrFFj&#10;pUjQ7ph9Vq0kGW4qQQFpQRX5xj8R7TESkn2PWhFJDoqVkLY5qSKM1MkP1rkr4uVVWZsoKJFEh28U&#10;/HNTrFhsAU7y/avM5iyrtNPWLPWp9lKsdDkVYiSL1q1FHQkVWUSsZSFYQJjtQ0VTItDdKxuKxWeK&#10;oXj9quP0qNkq1JgUnipnlirckdNVOtaqQFUx/LUflkKcirzRU1oTuFb0p8skzJma8Oe1VimOgrVm&#10;hPICc1WNv96vo6M+bRGDKW3d0pHQMatGLbSPFg8V7lF2SuYyVyi6DH0qF1I6VekQ1VlBKnFehFmL&#10;ViLadwGO/rTX+9UoXvUUgCqc11RMJGdKtMiBBXBqS468UzIHStKsfcYoS1sW0nKfMG496nSYv1NU&#10;GcHggUxbjY1fDYylJTb6HtUZXRqo26pSg/uiqMFxuq2svFeS007HQPAz9Kmht2mcLGpZj2FRRAyu&#10;FQZb0r0Hwh4YNuBcTryRkZHSuqhUqKaSOOs4xjdmFpvga4vlUyfu+/Nb9v4Wg0cIzReYx65GcV1T&#10;xiPlenpUV1cxAbZBkHFdGJx81ScOflZ50XeV0jMuIVmgICgenFcrc6QyXJGT5f6V2yeW4CqQMVR1&#10;q2a2szIxA7Agc18rOtWlJVFK/nqdUJpOzOJu4Y7XL+aCR1Q9D9adBrIEflxnGKxtVaSSYs/QniqN&#10;s7I+Sa9KUZVoL2kr2OqyE8RuZnw3I9RUXh0Q6e897O4SOCEuc+o6fnU+oBXHPFcT421O5js3tIk2&#10;JKQshPGQB047V9Nk2C+uTVLoefjcR9WpOS3PKfGGsSa/4jv7+YktcOSASSVXsMnsKxLc5mwRjJGB&#10;9ferusRFLmTK8tzjPf0rPgkzIAOR/hX77CChCMY7LQ/Mm+abbNiILsXv9ajYlXw3QDtUkXyxcVXE&#10;g+08/d9MU4so1LOIMAx78jHWpr6cRRnPyZzjHtRbkImQoBAqncsJJgg6elc8pHXGPQu+HdPNzchj&#10;zkjJr1G28rSrUJHg3BACgD+L1/CuC8OKbcggYHtXe6YoknEjjMgOAe4r4nN8QubXofVYCjaCR0ug&#10;2AtbQDqRgY9Sev51r6ZpQMzyv85fPHYVT05flVieBWha6sgvHgXAKDccdMe3vXxlPEylzK57cqfU&#10;bLosBZ2CDdVEO2nvvBO3djFb0pXBYd/Sq89sLhcEc16mWYqcVds87F0lUG3l3He2ZjbGSPWvH9a0&#10;V7bVS4O+MnJrsvFr3GjurwZMY7A1i2uoQ6m6b8ITwx619ZhJ0qjdWm7nj1HVpJRaMr7N5exT/COf&#10;x9Kv6ldYhWGM4PAqbVbRifkwGU5BHAxVBI2uGLOOnXPX8KVR+0nzS2Oml7yshsMA2gd8Vaitc9eO&#10;KdFAUkzjkdhz/OrYjG2vTw9RcyVynS7ldIM/KRiopYtpAHH/ANerbsFfNQTypv4Py19bCgpQ0OSp&#10;BRKUvy0UXDCivBq4X3tjm9ozza2sSxKk89cAZBqaSwI5HBP4fyrTtbUkc/MPQ81aktgufbr+PpVK&#10;tqavDo52SBUUk8c4qpczhcgEVp6ipLEDOPSsaSMLzj869Kk+ZBCnyvQpSbpTg9PSj7AWAcdfU1YK&#10;qWAGQa2LWwE8IHXHBqqvuq56UEpKxS0TMdynXk1674Z+5H0OMZryyC0FvcplccjtXpPhWcbUHciv&#10;kc31pOSJoR5KlmdvHBlQMZ+hqYWmVHC07T8SKBgA1q/ZxgV+K4rEzdRq59ZTiuVGP9jFSrb7avmI&#10;VE3WuSNecXdM0cUVJbbcvSsC/wBPKFiBxXVqQTg1R1G1BTivt8mzScJcs2edXoqSscQ6AOQfpWLq&#10;6taHeOvciuh1CLY+RwKydQjF5bnP3gDmv1ahVVWKkfPyp2fKZB19XhfDAMMd6yrmQT32Vaud1xpb&#10;G7KnIXPcY6fStLw9N9rmBJ3Gvo8PTSjzI5Jz5VY9H0WEJbjP6Vi+NZP9HdSPXpW1YuIIe9ct4wu8&#10;sVHy1EF+8ueZT+O551JFvmVQcnPUVaurfzLIp96RR9M1Jaw5PQfhxTtRykW7POOlXi4pxOuWrOL1&#10;O2N3A8bD5Tk89c1xTwyWcpjk6e9eh3jr5wONo7546/SsfVtIS9QkDDjpjoazwlbl0kaRly+6zLsp&#10;SYRg9TXU6TeLtG48MBz6VxFvI1rN5TcBTjnvW5aTsLdGXk4Jx059K9jmvG6Ha+h7P4Sv1yYHIwww&#10;MnjNHiWwMbHjIxwa8z0rxK1lLtYng8HNerQalF4h0pH3hn29utfO1WnPU8mo3Cbi+pw0lqUcEnj3&#10;46/Smxzm1d8kVq3Nv5bbWAGelYmoWzchOmOprJiaTNtNQLc5wT2PH8qrysHPWs+0mYqABz61dIYt&#10;nBB+gIp2JWg4RB2+bpnrmuK8XafgTEDJweld3FGpOClY/iqy3wEqhAK8kGhpNamsJcrPKPCkxg1J&#10;ojyAeO1fSHhS783T0IxhlxXzXCDZeIByArHIGO4PSve/Atys+mxgYyozj61M1zU0czXs63qdtJcj&#10;kk9Pauf1PU3H7qIgOejipdZ1dbG3eMHMnTj0Peuet7g3MoJwpJ/LiroYZfFI0niHeyL9rCBlymMV&#10;DPJhyzcL0APHPvirkjBUAToPfrWXdSg5APHNY1XzO3Q6Iv3dQDK4ycgHjr0HrUTv5V0jffyeR6fj&#10;VZ5iBtFSBzMrq2MY61zWaGm1sTapDtkjkAxkc4rc8GzeTfpI7cJgDHc1kOTcW0ZPzYB+Yc/oam0m&#10;5Frhz0U16FJ+8pGddKR69rlwwsHYHOVxn3rhfg7p39o+P5708rEe9dPNei98NxyDnKZ61D8BrE/2&#10;lqb4+YGvpKSvLQ3b/wBmXmz39ZfKtTIeirXFRuZJZZSPvDitvxdqQ03SdkbfO4A/OsJZ1EMSjuAf&#10;zq8TJJfgRQjb5mjpmjR3EkVy4G6E5XjofUVoX9utxC6diu2mxM0FvGFPXk06ViLYY+9mudJKNi3J&#10;t3ObOjW8yE+VsAkbII9On5dqybuNYo5SOOv6V0l7cKFdV65LY+tYGoRCa2vET/WFyqH03D+leZik&#10;uXQ7aLcndmeEWXKAfxjJrp/DNq0SR7wdp7VlpoczvF5RJ5DvnjOPXFdzpWnhmG0HC968ahRmp3Zr&#10;WmrWOh02NPLU4AUdMVcMMk7ZHyrWcsws2weRUra4HUKOvpXuOvCKtJnCoS3RfLxWEZAwXrk/EusK&#10;FSJjw/JHtVrWNWFsseT+8kPA7151rurG+1MhXyFbaDXwue5moR9nFn0WX4TmfOzo1l875h3NKO9V&#10;bRwttGeuBzVnaeoxivjYzueq1qOLblqNhlafSMR17V6MKl9GYWIVjIbiriSYBHHPrTIFzyear3bG&#10;NiR1Has5vXQyau7EV2uMuPvA1QkuDayJl+x/Srf2lZBhuves++jMr5FTOs0hxim9S0t7EVYjoOlV&#10;bi9x0NZ5cxqRuOKqz3TFCeoHPoc+lcs6jnHUfsUtjahu/M5zWhBdheO1cPDq5t3w44rYt9WSVSVa&#10;uvB01KVzjr03E3Lm6AXYOXxmsqHUg0XlyANMi5IHH5U9pgbh3aQYj4J9T6ViGSSbW7W4QDypVdXB&#10;7Y719rhYcljgsabzmUqRwf8AGrFhst4mkbkLnp3JOFrMnuQupW8BODKGYDHQDknP14AresLdJpEC&#10;oDCpEr54HH3Vx7tz9K+gw0eaSZnWnaJ0tlbGERLnlPvH1PrWlvwuTWdYFyn7zkjrVtnr67DqyufN&#10;1tWweUnqxqOZlis5J3IAjUknoAB3p0cfmS57HqPSuB+JHiWTyhYW0myKRj5pz1A4K/Q+ldc58iuc&#10;sVzPQ5Hxfrkuv6oZEG2CPhYxzu9znvWKrdjwfWrOzf15qKaLaxI5ryakb6nStCvIm/OeN1UZFzyS&#10;QamOp25keMyR+YpwVzz+GaJzkZHznj2HNedViNu2hFNHhuKgtpbh7mQH7i5xxV50HloSeakgHycd&#10;68qpHW5RoWzE9cHmti2TKZPWsO2fY24g8nkYHFbFo/A9TjNddFiLTr8vTp0560oyrHmlYjZnFQlt&#10;2fwr1o7E3JgN6HJ6daZI2OlVV1BGd07jrxT2m3tzj8KoktQKN2anJwhAGB61SgcuwxVvd8jDtXkV&#10;tZlmVeJl1z94k4NU5VG4cVfuRulx2FQSphMntmuqG6ApLGEJJzjHb2p6MzgA/ID/AAjr+dWEhz0H&#10;vye1IYzsOBj611rQCkM8YHzHoO1IIGHzB/8AGtK1047g5Jx6dqvx6VuUHB4zmsnUiupooNmClqTk&#10;YOPWp4YmPUEY610aaOOm3ikbStgJC01WiV7KRiLHt6/Sp3bapC9B0HrVxrJlcEJkYJHvVSSIq+MH&#10;rXRGcWYyg0NtRhsZ611WnQCOBPfHFc3psD3FwmB1PPtXVwIRsAOSo/CuqNkjma5nYnaBZRhhwPSs&#10;KzDC/u4wjrbucAHpn1xXe+HtNWew2z4kYHDN/ED9O4pkfh1rW7lUgz2rjKZA3AV5OacsqdonrUMO&#10;ot6mZo8TARsPkkjAwRx0rau40km89Bw4DY9KitLIWjmJ+fQ1aihZrUtz8mF6V8zh6zUk4mkqd9DL&#10;lCzQllBRqwruB43BLZGepFdVdwL9k3pnJ64rKuFWZNp9M19HQxnNZNnFUhZ7GBdybYs+pwfaqIkD&#10;RBiau6pblIPl55zWPKzJEiHrXrKakro43GzK1wdsrtkNk+lSQXWwkHkY6VA5Lcd6EBU4GM47VGom&#10;7E803mvkfWtrQ7gD5Sc1zj/KqYOP/rVo6RP5bjvXzWKi4ybNlqjtlHmw8ViahKLMyZ4rb0+XzYx0&#10;Fcn4tnMd2BzsJ5rjeI5IM9DCQ55lKFJZr7zXOVHQVoM8sj/KTVLTnNwUVePpXUW1h5SZPWvisXiJ&#10;NvU+upwjHoZ9tLLHgFPl961LVElXJ2g/U05LdTwcVYjtCq/IenrXx+JnKLve56cLMkigXpirMdvu&#10;5FQQTFTtbG76cVqW8YbHWvMU1U2NnoiS1gCcY4rWhiGRxVWOLjvWrbR4XNdEYSvYxciaJOOKkajA&#10;jTmqzyknivIx+JVCFupVOPMDnzH4oA9aAO9SbfevipzcneW527aBSbaWipGgpN1JRSsUFFNJFOqh&#10;2Cim7qN1Ah1FN3fSl3UDsMcCoZFqcgVDJ3qkNIpyrVZxVy4qrKMV0xYNFRxhuarTx7UNWZutNZd4&#10;+avZwa5pW6nPLQzSpyT+FRfeY5H5VckTavWmLHsDkV9phItWR59VlNxuNVrxR5WO1WT8rkHpjrVO&#10;9brX1uH0R5NRanHa4/lM+WAAGTkkH9KPD/iHTvDs0upajcRQWcCgmSUgdew96mv7VtQuViXO5225&#10;FUPEXw/tdc8Pz22qxyG3ScyGMcBsdAR0INe3RabszgqxT3IdU15PEeoyahGCIZeVHcAVlaxGHtkl&#10;HOzkipLWKO3jRI8BV/WpJF8+F4xjBFeniIKVJqPQ8C/LPQt6bOJLCN88gc0937Z5rP0bKQyRN/D0&#10;4FWd3zc1vRnzwizJqxU1CDz0JUYdelZGmpc3esW8TyOIg4z9B/Wt/ALYB4qgYvsN+k4TKhsn61OJ&#10;p+0gbU3yu6PXxZx2vh4lv7mBz3rxm8Cy3M4J4yc9vyxXqC6o2q6OI1OOMY9DXmV/Ztp95LGeing/&#10;WkrJKxVB8yZl3mm7ugDVmvYtG+ccetdGWVwM55zTZrbdDyPyqlO5q0ug/QpPkVScj06V0oaNI+1c&#10;ZbO8ZwDjr1rYhuJJevpWUqXM9A9q0rEWrMsj4T9KyjYg8lM1qGAl9zc96mitDKRkYFXCnymEtdWZ&#10;0Vn9n+cDPA+taEEJkwQOnWrH2YJ1qOWZYOmAntVyWhjsy9ayx2yhj36VoxawoXaCK5VrlpW2Bicj&#10;irkOk3ZtjINwJ4GR3AyPwNcFWhGodtPEyhqdDpbnU9WiQD93H87A8jjgfnXS+KdXXSNKLEkEJkfU&#10;8CsTwUkemaS97OMTztw3JOPT6Vm+N7mTVJoLZEwuAXz2rGMFCXs1sE3LETUjjlMuo3DvKd5Yk56H&#10;nr09a6nSdPVPmIqHTdJEOMCunsNNPTHFRXrKKPYoUy5p1t8gXHI61v2sO5ciq+n2hXBNbNrBjgcV&#10;8xiMRdvU9WEBI7Ykc8VZWD2qdYxihDu4UcHua+Mx+MjDRs76dNkCQDdUqQ4IqwsPy5qVIvmHFfFV&#10;KvO+Zno7FVIc4qwkBqyLcVKIcVyyqF2Kwt6RoCF4q0VpshFRzMRV8r3pRHU1OBzV3ZQxUFSKKSnA&#10;1Ddxi9OlFJupaQDduaSnZFGBQOxC6/NTSoqam4qyLCBKHT5afSMfWhXvczaIPLB5qF4sscVcJUrx&#10;URBOc+vavZw9flsYtFJoKaYuTV3yj1zTJFHpX1GHqKpFHOzMmSqMiba1LlfmwOnrVCQY616cZWdm&#10;ZtXRWPQnt+tV3XI5qyfl61XlBrugzlkjOnqEPU0xqBhgZOAa7PijYxXxXHFhtNVfmaQAcljwBQ0m&#10;DjPtRBMYp43UZIP8q8HGUY6OWx6uHfQ7Lwz4B1PV9rOhgjI6kV29r8HpFx5k7H8K0/DPxO0mTT7e&#10;No3imCAMm0Dn6100fjTTpkLK+D7jFZ/V8qivfrJs4q2Jxd7RhZHOWPwxtbKYSkksOxrpTHDbJsYh&#10;AO1cxqHi28nkJj/cr/sjJrKudVmvOZJSx9M18tXzLDUm1hYt+fT/ADGqFerrVZ0OoatDbZCHd9Kw&#10;rjUnmfHAqg8u45qJnxzXzlWc8Q7zO+FJU0XmvJF6OR+Nc7rt1LKyKZGYDsSTWiZPmqldweY+4VVF&#10;KEjeKV72MJS8hKSfNzwaiePy+1a3kLu/3fSs+5gck4zXpRkm7Gjsc9ruoFRHFCxMhbkiud1mKa6S&#10;XzD8ynPNdjHpYMhkkHFY2p2yMZBs5KkGv07h6MaNLmW7Z8vmbc9L6Hifi20Ftchs9yeB7Vz9rkSj&#10;GK77xhYiRS4Q4Bx71xCR+VJkDj361+pwneCPh5RtIvQuVGD9eeOfSoFZvP3Hkcjjrjrn3pyN3HAH&#10;PvUIY+YGVsbenJ4+lK5SVkazShYwSBhh27VFbq082WAyeTjtVeeU4CDAyuSo7Eds1p6Jb7juPORX&#10;JXmoQbZ34ePPPQ6fSoCrAV2+kKAQR19a5fTrfOMZrsNIjwoytflmZ4jmm1c++w9Llgjo7dP3ZQda&#10;LbStl2JS3196fZkKMmrhkw3tXxtTESi2odTut3J04iwTup/Aww7dc1WMnOOOKh1C+8mPaOuK+rw6&#10;dOl8jyKjvKxg+KrtbjKAA+9cdp2n+RJJImduS1buqPsR5HJzVTSZVa2csBn0Ga78sqSp0ZVOlyMT&#10;SU2kyWC/g1JfLRh5gHzAirS6es+SmBKOnpXLfZZLPVZbiAkR9GUV1NjfrNg8K3G7/wCtXvwxFDEx&#10;5VI85UK2HfOkNa1ZCS45xUbp5XA5HrW4qLdx4J+f19ao31sYFOU7VwwxNTDVlGoevTUa0bx3OZ1C&#10;78rPPzfSqAvhKMdqXxC7Rh2Tr6msO2uQ/wDFiv1vLaqrUU0eNXpuM7M3nl3DtyKKpW8hZxnn2oq6&#10;lJc2p5coa7FO0QbDtwAKnmi3oxH6e/SorBfOTDDjuRWn5Ixg/NxX59Oq4y3PqIUk0c7eWfXOOMYw&#10;TzXP3cJVyNoz713M8BZTu+8PSuW1KAByChz0zX0GBq8y1OWtStqjE2lnA6mum0WNXUbs/hWAtu27&#10;PtXTaMCMCvQxTtTJpL3hupWTRncK3PDNyUcY/Wi7tVlt8gE5xn2qnpzG0ucMOf0r5PETVWm4dToq&#10;Q5ZKaPVtMn6fNW8JQyZzXC6bqAwCCf0ro4tRDIOa/Gcxw7hXeh7lCXNFF+WYDJqq9xVSa+G6qcl9&#10;juK4oUvI62aYuRUskscinNc+2oqCoBzSSaoEUkn5a9vAYeTmjirS0KWuIEfg8d//AK1YLTqEOTzz&#10;wOtaeqahHdx7dwDDoa5G7ufLuMhsV+xZVCTgoS3PmsTPXmRg+NLdR84+Tr15qr4JUechC7T6GrHi&#10;ef7VCAfkHr1qPwmhSTccrjnrX2lGDhBo8jET5vePRG/dQ8muA8T3hmujHnn2rtb65C2eQecV5zd/&#10;vb2SSnH3dWYUV1EiQcdTjp70zUADEc9uvtViHaqMBnjpnrVXUOUcjOSORXBWq3Z3wheRwep3v2S7&#10;O0lweoPSp4LlZ4gwJKngjPQ1h+JppLW7+bhcnPb8sUmj3ssb45MRPJ4zz3q/ZuUFKJeJpcrTW5o6&#10;loi36GaMDd12gYpumWxCCN8kg9x61t2ZBzswV9+a0YtPSSQPjBPYcV24ep9mRhGSWjOdutDdonKb&#10;t64x+FX/AAT4saxnFtOfLUgIM+uK6OzsmLqCPkzzg5/nXH+NvD0mm3QmtBkr8/Hr1H6Vx4yjJPni&#10;jDExjUVup6rLGmoQ+Yh3kDPFYVza+YcAHHvWX8PfFgukEE+PMxtbtXY31mWPmIuUYdBniuKEkzzY&#10;3tZmFa6VhcirM1j9njyBx6Vt2NspDZHH61LPYGf5R8taJOTsh7anLocOf4evbNQauN9n8w6CuqNj&#10;DZrhEHmHrmud19U+ySAS87T8q9fzq6tKUFdihNS2PD/E0Rt9RjYH7r4z716j8PtaisLB3kf5tuAD&#10;z2rzDxpMomLIvRw3tUvhvUZ3KJHnDds9KnDxU1qZYt8soyR6lLePrGokAnHXg9q6qw0LykDNgset&#10;YPg/SvKHmSck967RXx0rStWfwxJpx1uZ11ZbV4ArCvInTOCa6ySQHP09KpXFnHOpyBXImdRyYyWw&#10;euRVlY8cn7vtVi+0+SB3ZU9e3FOtE8xChGPrVSimrotPWw1CxXB+f0qGVisE6hsYGRU10hiZCedo&#10;7VS83mRD1IOM81dN2Q5anoPg27F94VkBOSnGDXb/AAUt2s5L+V0wHcjNeefC63Mmj3qk8eZj8K9m&#10;0KGHQtCMikISNxPTJ9q+pw+kOd9iYtyoxp+ZnePtRk1C+ihtySqSKGwasSz7VSOPlyFA/CsLwzdt&#10;qR1CecHJk+Td6Doa1NK3Sa7K5GY0GBnpmuOcnOaXzPSSUYN9tDsIp2eHcM8AAVG9yRBJO/Ck4Ufp&#10;Ult+7hIY8E5FUtQuI5VjRCNoG78quT0uYKOpialdtFeTyISQgCY7ZHJq7osP9ovcHYcfKwz67aoW&#10;ds19qTIoLLMxPT/Zr0fwj4ZXTrQb/vbs5rghRlWnrsdc6kaUPMt+H/DYhtyzjDOMfQVqXNtFaIVi&#10;THvVqe9WBTisW5u3uvlUHmvRqRhShyI8+MpVHdlC+uOeTn6VBChTMzdfetVdKjUb5j83pWXrM/lQ&#10;nbwvTA4r5HGxdKMqrZ6tG05KCOR1jVHnvLq5Yk+V8kY/qPesWwsXM3nMCVBzk9zXTrZxeQC4Hqci&#10;ogkYQrFjb6dq/LcTBzqc1SVz6qlUUY8sUVtPnMUL7wducge1aEU6yORnjOD7VA8QZAFHOaS3tjDu&#10;OcnNYwukrGkmnqX8fN1phJb5R601HznPWpISPMya6oz6mDRYGI0xWbdzB3ds1euXXy8d6xZp/lJH&#10;SrjO71M4xvqZ15cmEcU6C784YJ5xVC9mLyleNuTVFbl4mB564PFefUqOVTTY9D2Scbm3dRqd2Kwr&#10;pjtNX4tQEybSfm9ap3SblJxx9a7IWkcr93RnPag7NuOcGqem6u9tMY3fr37Vcurclz1NZd1ZsW+X&#10;Oc5xjtXuYSHLLmM5JSjys6mK++02buW+9ucAdeDtGfqamnu2sri0k3cmIDyx3YmuZ06/FjcwxS5E&#10;Em1ST1xknI/LpW/Fc2+pNZ3ZGSirtVO7k4/SvsowtFNHz8/dlYtXyC+1m2jEhj+y4lkxwDllwjH3&#10;9K6fTJRFYXNzNnMsnneVjkIDtRfrisI8yq8cYlAcTuv98K3euo0y7N7eXm6Ly445ljRj/FgLzXr4&#10;S5wV5nQwyJDHyQOCTk4A45JPoKeGEiblO5QMjFZN3p6avo9xYyTttnQxvJGcMFJ5AI6Gm6neDRUc&#10;RSnJiwkQOa+jl7RKHItLq/oeJzRbfMyx4g1xNKtjBA/+lS/KMH7vvXk2vOZb0KTuUEn8+tdGXkur&#10;mSWU75eTnsK5O6bz7hy2fmPH51tOXPuQlyrQjX5UzzRJypGO9P246mjAOQOtZsEeea94PutW8YCa&#10;J/KtUhQs/TLHr+VdZ5Py7OuOPyrXfa455qo6bGfFc0oXRbd3con/AFPIoifg496mKfIy4qrnykJH&#10;PXjvXkVYFXLkUm561LWfaoyfrWPb5iGT1xVqOXPT0NYQ0E2bvm7xgHimGTAGKpwy78DooHHvShmk&#10;6V68JXRIpTMreWOT1NT+X5YwMcdTVWe5+x28jx5fbzkDknpgVNuPA9RzWgFq1OM4zx0q00gK1Utm&#10;ZXIOWAFWNnavKrL3xlVgWmPv0ocA8EVIy7ZC2efSpo7ZpADXXDRq41qVUh6ZBH4A1ct7AyPgpke4&#10;rRs9M3uCRj0GK3bXSht4FcuIxSh1O6lh77mXa6SUwSOcDjNatvpnZhWtbaYOhUZ9cVox6f7V87Wx&#10;/ZnpwopGDHpWF5FRTaeSuAOK6kWJx0qOWwH93n9K5Y5jfZmnsfI4y4sSgPHTpWBc2wMwQAknI49a&#10;76/syEYADNZtrooaYSEcivXw2O5mlcwqUPd2MrTdI8gbgMMa2rOwyQSNo9KuR2uJcY4q6bfy1AGc&#10;19BLGrk0Z5v1fW9h1gkkLlok6f8ALPPWtCPUVllEjxmCVeCh54pbOEIBjpT582x8xkDQng8V4NbE&#10;Sknqd0Yq1rEOoQAyxSwjrxirdlH5ETJLypyxz3xTIxEZoyT+7LZAq1qYElmdv3sba83n/duUd7jf&#10;SDMfWbNrV/Kh+cEqQfUHnpXOySKzEDh8lcGu3eF7Z0uZ/n4xzzyCoH5Vw/i6zk07VZNnBYhwBxwa&#10;9enTbXuvU5qiujJvyMYGAPesm+sw2wpzippL4Tv5bDB96HfbgB/0r16NaUNJHj1NGYE7GObaOMda&#10;IOobkVcvLQXBLD7xqOGEs23kEDoa9WDU1dGLK7KWVxs5A49KLW48rOcAjNPuF2JleMdq5u+8QQw3&#10;vkrICzdvrXkZhC0eY1p3eh6lod+J0ABGao+KNOe6XK8vWf4HmM6fNXaTWqzLk4xn1r4bE1bXSPcw&#10;XuTRzWg6aIFy459a6LzN3ANMdFhTgD8qrQzhnPSvkcRVTlqfVQTauXAMdOanRsj61SilzVgSBU71&#10;4uIi73ex1wZLt871BHT0NXtOnIco781Xs8yNjoPerMkDRHzFHvXiuPspKomdd+bRm/Cm5Rg1fVgi&#10;rg5rFsbwND975gcVe80YrrqYqKheDOfkfNZliefcuA3NMT3qvvDVKjdOa+GxVV1qjbO6CUVoWkqW&#10;oEan7685l2FpGo3Um72oGgPWik3Um76VRSQlFLupD1oKEyKWiinYAoopuaQDj0qIkGnlqibrVICK&#10;ZPT5qqSLwaugkHBpssIdMqfwxWsWTcx5FNNAO3nmrr25qJoTtxivbwH8S5hN3KcyjpiopBtjHvVu&#10;dfm+7UMy/KRX6Fho7M8uozLnXZkjkVmXbfKc1r3QxGcdutYd++1Tmvo6EbHn1NTISV7bUoZEPz7x&#10;tBHArrfHV7FD4eeeURpJInROeT6Cuf0awOo67BEcuAdzD1/Gk+LN+ouoLSPpD8xr16SftFY8qvLW&#10;yPPTMBkjBAGRT4LkLjptPWst7gISBnPT2pFnwmK95K8bM+fm7M3UiEN3uAAVx+AqaVdrVFZXC3tm&#10;Bje69j7VM3zxI/Ujg9q4cO3DmpvoaWu7iRrlsmmXMO+PGKsqAetQSs1djd9zWKNnwpc5EkDP7qfW&#10;o/F+lgsJxGMd8GqGk3P2W4jY5646Cu3u7dL+xcAAgjjiuezSsKzpVPJnlpjKjOMgDjBp7MEhx3xV&#10;m8tjaSyR4xtJxVC5Yp+VJPU0loV1XMuTzWrDGAq4rOtsF1PXoa3LaL5hlD+ddsHoc17gLYFeFq35&#10;YROABQ6eUuOMetVLy98sJz1pbFNkV1LtU9OMVmM6TSqHfYvqOf0NLe3Pyjkeh5PJqlGJLlk8sGRj&#10;0GOaT1TME9bHVaHodlq8xjtblXlQDccMD+or0i00+0s7EW1zPvZBjJwSR0rzvwlY3Ph64Lzp5Kzk&#10;cdK6zWbSI2vnxXIkK5yQeK+ZxOKrK6p9Dsp043SezN20t7AQEJ5ZROnPT6VymrWMV7fz3EcnmEHH&#10;HAHt703R7tksyhbLuTxnoPc+tdLo+h2os1LRu0g+Yh1PX1+teLgsfOc7N6Hqxo8juYNrpbbBtFa9&#10;ja5cKRt/Cujg0u3eHMeYnHVT/SprOwRZiW6+lXi8ZFOzZ6dF3KFpbhWYHII9a0IDt7U9dPacyOOp&#10;HApkkbQllOUYDoa+NxmMlq47Hq0oLYnEmegFTRRcYNVohV5Gr4jEV51pXkelGKjsOKY6VMi9KZup&#10;yvXns0LO0baaWqLzqTzRU8pViQvxULNTS9NMlWkOwuaXdTN9G+qsOyJd9IXzUW+jfRYZNvpwY1XD&#10;CnhqVgJafv8Aeod3vTx0qGhCr1pKfRigkae9RsadJUT9aogCw96M+h202lrVNoi1wz2xRKBgUnPp&#10;TWkBFfRZbX15Wc9SPUpzLnrWfOmevFaMvO6qVwvLY5r6h23Ri9CuVyFqnPGSetXWqu+K6IVDmkjL&#10;ljFUpuxPWteVPlrPu4CBz36Yr0KdRGEo3ehiTS5mwp/MVpWFtkgg5P0qAWLk5Ird0qyPavEzfFJQ&#10;5Ynp4WHLrIvWVrt6ZFblm88fCufxNMtLTCitKK1Nfn1aom9TslIfHcM3JFPOH5Py1KLY4pGibpXD&#10;ddDPQrudvVqjkmXHWrE1qJVweDUI0/PWtFKJdiv53OBkmpPJeVORirsViFbJqZhik5roT1MqOxEf&#10;XvUN1bIU3DitKdwqE1QlnV0IHStISk2SzAv7lBbuoyprj9TvkAwOvrW7rrm3LsDgdPWvPNT1ExXW&#10;0n5WPGa/XOHYyqU1J7Hz2YtRVhmsQC7tnZQS1ebajA0dww75z+FelW8pMRU5Jx61x2vWi/aWKA/h&#10;X6dSeh8XOJz6KWyQpc/XrTpVCd/m/TP+FWYbYoxz2pHjaV9pBXtVOaQKDexBaRGeQbgcMa63SrTY&#10;OABj2rO03T84bB3Z44FdJaJjOM8Gvl80xaUWkz6rLMLZXaNnTIz8vH611lh8grndOiCqK6C0bC4N&#10;fleKm5Ns+wjGysjat37CrIkJes6KXHSrUcwZq8+hS9rXjHzJqvlg2WGk8pCzDP1rKuJDP8zcD0q7&#10;M/mKq1n3rgKFHy19ziIqlhZI8Cm3OsjB1rdLE4BznpTdLi8uN+ecVcnhD4PGB7U23GN4ArHC1OTA&#10;tI73G9VMoGHLSE/xE02O2CvuQlKsyfLvxTFkDNXzynJO6dj0+VPRmrYX2AEcbGX8j9K1HEd7GVfG&#10;fXFYiBZkAzgrTmungTJPzV9DgsdHE/uMRv0Z5dfDOi/aUznPFunvBC4IOPWvP4JzFJg969g1B4tb&#10;sWSQjzMdq8i1zTZdM1E5z5eeMV+vZFU5IeylujxMTUVS0kdLoi+ZdRg8j1oqLwpvkkj3cCivfrP3&#10;jljG6HaUo2Y5w1a5QDpwo6e9Yukz/IPTFa/mYOcjPsM/zr8rrX52j6umkV5sB+cgetYWpRb2yPve&#10;9bVy4LHJ4rLvSpbJPIPpXr4Oo00ZVY3Rz7xrGMlMZ6d609LnHQcGqF6AmMY46U/TGAlGOnqa9+q3&#10;KmedtI7m1YT2zDoD+dZlzbFJWIORU1jMTjJ21PeLvQslfEV5unO56NuaFhtnf+X6VuW+r9s1x87G&#10;LftOPwpsGq44HNeHisCsTeUUZU63spcrOyn1X5fv/rVCbVeetYFxqJLZDjaeA3t64qjLqOV+UncQ&#10;e2cfXNeZSyybdnE9B142vc6VtUIIBIBqvc6yg4J49K5WXU/33D5b36VTm1F93JJ6/fr7DB5WoJaH&#10;h4jGa2ub11qHzboi0g6+hrKkvDMxJ7e1U1vSzjbVi3j88bg3Ldulfb4LDuG54VSsqjvcr3o82HaR&#10;+VT+HvkOHAznHFS+RtVPpV7TbDYyME9ODx+or6C6SOaeqsXLxyYGAJ6Ffxrn/sPykkA5Pat2STdv&#10;AG9Q2cD/AOvStbW8aedGfMjGcgf0ryMRi4U1a+o6b5dGc89s0cn3Pm/OoJ7Zm3ow5x1FddY6KtxL&#10;vBPPrUF7pkUfzA7F9McV5Eq3NrHU9KjVhKdjwjxhYiN3U8At1Pb6VmaVsUYYDDdfUV3PjzSPMiY9&#10;/WvOrWfbdKrH5vpX0OXVFUonfi4PRnSi7azwVPy55B6VtaVrEcnPmDOK57yTKmD0YcZ5/Oq32Sa0&#10;cBXMY56GtKtNqXNE8iUUloeq6MYL3h5NjHoD3/GreveEbjVLWQjOcH5xznHT8q43w9el4xFN68Hp&#10;ivQdGvZEhMSyshHQHkfkaI4pfBUR52Ip1I2aZ4zfaFqnhTUftKkvGCNwAr1nwf4yttTs40udscrA&#10;DcDgHt0PSuvb4U3/AIp0troyCJZBxlc5rxnXfCup/DzxD9lvUKQudyPGfl+ma5q1F4aSqcvus5Gp&#10;VIuUX7yPXIhAZ3RcK5HGDgH6U2WdRO6DkiuW0fVvOt0d8mROh71pafqCXt2cHDd813UoQX7yBxKq&#10;5e6yDV7wxkkCuT1mYmKTcc9OldXq8BfcQRkD04rzzxbqf2aLykbDHqRgGvLq81SdmeskoxueZeKp&#10;kcSAE7Q3GT1rX8CmEzocfOx4rjvE+oEyeUuJMdTWx4MnZLm3IPP0pJOmmkctV80dj6H0t1jhABCj&#10;2rTaYxgnkn0Fc7pEwKRZOcda1/NJ6H5jxntj1rk1e4J2LhYtg5OM1Ireoz9KgiYFB/Wpo2JHFM2T&#10;JntVuBsPzn8hWTeWvky7wDitcS7sKMHJ5pLorNDg9eelVBtFo5PULny4yS/ODWLHMTdoVzgn1rU1&#10;tdiMpOKw/BkX9qa8bdssEySD/SumnDUFtZnsHgeEabZiPgCX58nvXaanqTnQI4geXKqM9ieT+Vcd&#10;GPJksI489Mfgea0davG/0a1BOVYPjPPNezTqWpcqO6NNRkmuh0+lQR21oSp2/KtbGnW3l7X6GQVz&#10;F3PJHbosfVpAMe3pXXNIBLEgBJQjjNRT958xrU0jb5jb+6ludInltiRJEGTA4+YNUcVhNctFsyFK&#10;7T361YvU+yIIbcZEjyM2Peur8P6ekFtBvwMKC1dMaXO7HI5qCLOg+GorUxyunKDqa3Lu/S3TCVm3&#10;WrKCUh/SmwxNL88p/A1s2oK0TDWTvIlHnXTf3V96yINYfT9VuLK4kQgDKPjB/Ctia8CjYgzXF+Nr&#10;WWG4t7oAAn5cnOea8DMsRLDUnWgrtHpYSmqsnCXU37rxJaI6h5DIfROtUtX1G2u1AVxGO/c1wUWs&#10;z21zI3lASDu4/lSx6j5lwWc/e7V+VYriOdeLpyjv5H0lLAKm7o0p9QleYoM4BwUPH8qfDeDO3gCq&#10;mpCOERtEnlbhyo61WL5TJPJ7Yr4utOtCq03ex6tOEZRTSN2GQHBDcZq2JRWLpySStjPy8dRWsSEw&#10;oxn3r0cM5uF2jOSSeg9jwD3qeEhuex6VRLktjPFWY5QrA9q6lLUza0C6Y7cd8Vg3s2xpBnggYrZu&#10;n3ZK1z+oN5gz+WeM/lUzlaNluaUld6mZM3y59OtZ079VFW7mXZkdqyrmfaueM/Ss6UeZ6npdCB9Q&#10;MDffq5Bqq3SbCRkcH8a5u9nG/BJx161Vs7t4zlTz716dKDduU5q1NSR2EkYk5Pyn3OP5VSe2yeAM&#10;0affpcIOBuHWtWGNT1xX0mFg3ZHgV6jhuYuq6afJtGDZ8pw3T6/4ms+6u49AgsxE5jkgSSU4+bcg&#10;K7c++4t+VdgkPmq4b94OoBrhr+2u1uo4bKOO7ncy2727Z5BUOOT2y1fa0Ypx5Txfacz16HofhJ4r&#10;q2nmJ8y3eQ27FvYfMoHfJrqrizS4ijAkMAVgx8s44Dc/pXmfw+t9S8Pq6X8oeJIkYCMAgXJbMm0e&#10;iAhfrXbtqLXq8fIvAx3r16NHlR5GInrYvvqUVj5qWgwzuZG9ieazbj/TnLSEu/bmnNGOSOSetSLG&#10;d+cV2qcl1OK1tTL1LNlYSyd2IUVyLgfl0rtNeIeCKFhwTuOO1clPb+WpyOPUV0RkpAxikSdef0pM&#10;dDSk/J703dtXLNwDxxVMSE9Of0qKXDc7ad5jN0FB/n0rN6hr1Kz8nIzgE5qqYyHDEdBzWiU7VXdD&#10;tPr6V59aJSZWZiMYJNSKzLx39ulNZQnA5I6ccUsRxwelee1YbLsDtkDv+lXVxtwOCeuO1Zdux3Ad&#10;8evFaUL9OevFdlKRCJQwVQD0qJnYvxSFizYz0p6R7+OfrXUyi3aIB2AzV/btjJPX2qtajKkkYq8s&#10;O/AHSvNqfGUVobf7RNyPlzz/APWresrEMgwKisrUMQMcACulsbPaqcVzVa6gddCnd6jrPTtyggc9&#10;614NP6cVYs7XA4Fa8NrwK+Px2Lavqe1ShayKEVlhOBzV2K0P9yryW3GMcVMluNvSvisTmLg3qenC&#10;FygLOmS2f5Vr+R6CopYa8yOa2la5r7I5u4sVZvu1AbMR10M0AA6CqL2+9q9yhmbilZkujcoQWWTu&#10;Iqb7MMk1fW32pTZExnAr6mhjXNK7OCdNIrxrjtUlzGGs3XbyeMH1poO1qSZRcID0wQ1ep7S8WcvL&#10;Z3K7QDyY5QcFP4KnM8sSx+aNyswNRXRNv855TvimahqMRs/kcZjGVPY1xRna6TFNX1NHU7lJtPly&#10;cbGDj8WzXGeMriW8voJn+QsCR7gVLqGsyPA8ewoGwuTyOKTxDLBf3lgrnYoO1s+47V9Vg5L2rcvI&#10;86doXiedahES5kQmobXUgx2P16ZzVjxBILCeRMEHP3D0rmryTylyrds4r6CrRVRXjuePNtSaZ08L&#10;BpsD0yKvfZUbfKM7yPWsDQLzzGRJPvDgPWtf3YghYq3GO1cdKbpO0ibHHeMvECaJps8sjhXUHivH&#10;fAuvTeL/ABDO0r4Mcm5RnqOmBXUfFC3uPEI8m3bBJ+bHQ/WuL0fQ5/AGoWOqxD/RVceZ1IIPXjti&#10;vNzHEe0g4Rep7NDDckFV/A+l/C6nTmjBxtJFeg53Q8HOVyK850C9i1TToLq3IeJhuH19DXeaZPvt&#10;k3dB155r4RydWm77nW0qVVNbMq38hRCBgGsi0k2byefrVvWZufk5ycVXsYA0zg52opJr5SvHmk0f&#10;T0pe6izbymNI3IDjvyRWossciZGcVlzr/oiHpnt9auQf8e8fvXzmIx1SPurY74QW5qW7hW4Gc1oR&#10;SFlIPI96o2wHBrSgTHWuSOJlVkU1Yr4NrJuC8ZrTgcSpkfl3qBolYkN92mIrW8uR09a4KkvZt9jW&#10;Pvb7l4DaanQVX8wE5HNTxsDXhVFaWh0InQ1JuqFWqTdXOyh26nVGvWlosFh9MopMikULSbqTNJQO&#10;wZNG5qKaSKoLDy1ML012phfFFgsSF6b9aiBJ6mnB6u1iRc8VImc5HBpmBUsJ6VUVqjNkjWyycgDB&#10;6+1VJbUr9a1raOlurYFMivrMDT9xM4ZysznJoCMms+dCDXQTQbSQelZd3D8xx+lfcYRJxTOCbuYN&#10;38uc9B1rndQPzZ/Sui1IkZ+WuavvmcY+9X0dGJwyZv8AgSzAe5vX4VBx+Fec+L75tS1K5nPdiPw9&#10;K9QuZD4d8HEjiebgetePak2/IPBIJNezhY3bkeNVldtnK3DmOQDG4Y9etIHG3rTr1dsgwMfgTiqw&#10;mZete1FaHjVErm9ol0Y7pFOSrAHGe57VsyERzFGxtPzLXJ2TlZQ+fnXH1rqrkLLZ284+bAGTXmYj&#10;91UjLuXT96JPCeQSvvk+vpim3EZERK+nelsZDL8wqS/bybfdjdWyd3Y7oK6uY5uA8Ilj4CnkDrXo&#10;HhfUxf2AGdzdDXlkd2sjyoeVY847V0vgzUGsrwpn92+Dz6ivQrUXGlz21R1VKXNS80a3ivStkpmT&#10;p7Vx9z+8GB0PJ9QK9W1izF/YcAdK8yv7doJ5FxsK8/UV5N9bnl83MmU9PiLzLkCuhiwgwflP51j2&#10;DKhycZzWg8+xcoQTXVB6GS03J57lQADjFc5eXDSzAE/IOOOuPWrV1MzJ/F0rPbmXPRR+BP5VutTK&#10;chl5IGUBu3XFX9K12Hw7Zy3rW/2i4AIjXrg1mSfvCNozV2z08+WNw6jmlOLlGxMNZXNifxj/AG5p&#10;XmNOEusE5I+79PSqOl6pcyWL2aeY4PU81FDocTTBo43yc5xyDgeleg+FNHgtrOSaW3CNjowFfI4r&#10;Bz9o48x7mHlBRu0ZPhURWTZv5AGLcpJk16PpcouvngUxox43nB/HFeXagjtrAeJyIwetd34fvylp&#10;tlYBj04Ar5uNN0ZuDVkj12lJKUTqDdrE+z7+OR9KpT3zLOcOQx9Kz31WLf5j9R8oBqu2oh2yScV8&#10;rmcpTluejhqfkddp2pBEyW3mmXN5E7nyQEbPJIyawra88zIxxWqICEBICH1FeRCdWUXS3R3wgou5&#10;PC1WFeqKyEEgVPG4Zq8ecWnZnatWXA9L5tVXl2jr2piyljjdWLiUi15w9aN9Vjk9KcGYdaOVGlrE&#10;zSe9M82o3bikDU0gJvNFJvPrRuHtRnikUJvpfMpuRtphJVqYiwhzUy1Vjap91S1YCROalWokp9ZM&#10;CWimU7dUk2I2prUpJptUiQprdadRVhYY3Cmoei81M5FV2IruwbtVTRnJaEU/93vVR13dKtyjdzUD&#10;pkHHFfcRmranC0UHBWq7sc9+voKuTY/u1QlAzwKfNYzauBbgcVE8IbGakUemT6+1KcFufmz0rGri&#10;nSi+UdOnd6jIrTc1bOn2eOlQ2SA4zW7aQjA4FfIYnETnrJnpWsrFm3t/l6VcRAtRxnbU28V4sm2Z&#10;C7hSNTd1IXqENIVhSAbTzTJLgVC9zmqSbNLFgviopJarPeCoHvF/vVrGmxcpPPKoXmuXutQNle+U&#10;5O1j+efStG5vfnIzxXMeLxJc6WZ7UE3Vv+8QA8kDqP8ACvUwtNOajLZilFqNybWsSI49c85/WvIP&#10;EOVu9r5wCSCa73TvEcWv6Mk8RGR8jr3GOua5XxHbi4BYAeYOnHWv2TJcO8FHkezPkswl7VXiZdrq&#10;AXYzcL0b1qvKVllcPk56VmPI0dwwPzrnaccfjUiztvByQc5GT1FfXKdtD55xIr23MGTkDtmqtpb+&#10;dLuCnknPA4rTnRbuLY3J/IHFSWVj5T9BtNctet7OF2duGoe0kkizawKFBAKmtyxg3uwHeqNvb5YY&#10;B/Oui0619K/OswxPO2j7rC0OSKLlrbkHI4FakfyrUcEACd6lYV8tKV2ejy2J0nFSRXOzAPQnt1rO&#10;eTZSwTh5Mjt616eWUHKtz22PPxkrQt3Ntp1RMluay57oSSkds9aS6m2gjPFUDMu8ndx9K7sdz1LQ&#10;W1ziw8IxuyzPLgCiBh87fpVW5kCqKfbkhMkmvQlR9hgJehcZc1VIgnfZVFpthOKmvZMGsuabZu+a&#10;vmoRuj1LGzbXgz9avXOJYcjrjrmuXhvMPwe+K14LjzIypx+FKdNxkpR6Gjs9GY93qEum3GR909fa&#10;i5t4dbAk4kJ/h7UmvxCaN93p2qDwu5hm8uXqO54H6V+w5HVnVw8akt0fF5jQ9nVvDY09C0VraYEj&#10;5M0V11nEhRRxiivo54u71OCM3Y8e0W43xjJI/Gt83Bf659eK4TRL4gAF+wrqILgNk44+tfLYqhab&#10;aPqaM04lyWUPwDxxyay712xknA6e+amabO4cY6VUuCZOvGMY71WHhZo0nK6KUiee27Zn2q5YWLcE&#10;rxT7S1LsADwOprorKyCp9yuvFYpUoWuccYcz0IoIDGuNuTVgRuECHOPUVaS3PTbyevtTwoTg8dq+&#10;Qr1faLc7IxaOe1WLCEjJrmp7g278EjJIGPX39q7XUYBIp4x9K43WrUqm8A59q7MtnGp7kzzcdTcV&#10;zoRdQDd/as671AqcMSc9Tnk1QhnctycY5P4HtUV65LAb8fhX08cNFSWh40cS5RZNJfHzgGOCMden&#10;6UGbKoRjseprPjJUp15I6Vc3ZVSOpAx6V6tOlGK2PPqTcnc07JQ3B4Na1kAdg5wO9ZGn5KA45rct&#10;k8vjNelSRFNdSwYgwroNFiT7HhgYyvUNj9DWBnahBfYD1PpSTahJbWRdH+Xj5UOMVdVuMbk1G1aw&#10;/wASzJapJLEcexIrj4fF7QuYy42A8YrE8W6jPIkipIWVvU9K5SC9kNx85zgnbjjOema+DxnNKbkj&#10;pteCcj3HQ/FQaMg4yMYGT/OtO7ea6jQj51wDg15x4dkNyoEYxnHUk167pmnPPZpJMvygcmqwKm9L&#10;mcf3c7nlvi2HbDK0g37QeOmfpXjUsZF6WXg17l8SwtursM7DwBivFmXfMQPnPt/9evrcvpuindH0&#10;lWqqlKNjZsJgycocD86ulY5ZowDwOpxWbYThFweTx/Ea3NLgSRlY/dX5mz3A6D8a9Sc7K55Frysb&#10;NlZRN9nT/lo43sT2z2+tdVbQSRkHZkqvNczohNzc73yC78L7HpXeaK63F9JG+HB9q4ZQTjdhXaab&#10;6HU+G/jDeaNZCxlgiuIUXAD8MD9e9edfGPxRP44aCGW0gt4E+6VOT+Fb2r+HAGMsXyEdMdq43ULF&#10;mkWKXoOhI6V51XF1qkfZTldI4Y0VC84LVnN+HZLqDEb75COnvXWaFJvvAwXr14rJbTpLB/NUArnP&#10;HYCum0BIjcDJCH26Vtha7j7jPNq0UpJxJvEN0llYyOSMbK8H8S6g97fOEPOM8ivTviLePCjqAXTd&#10;jA6Yrz/w9osl7cPK/wAo6cZP86u6T0PQSbgjzLV7Bzdyb1JbB/LjJ/Cuj8EfLcQAjBB+tXvF2nrp&#10;rTlRjqPz6/nVLwAm5kJyWLcY6/iaq7bsc1SHLoe4aMoEaEjtmtkdPXjt/Ss3S49lsCcFsCtWIAMO&#10;ox0wB3rka1MUSow3AdqkV26ZwA3UVC3rjH0oaTcORiixRaE4HI4+lOMoKcOPyqkzEdMVZhUMpFUo&#10;32NFI5fxG5BOefwqP4PaXNceJ7m5aM+XtIyeldHLpov5cY4Oea77wt4ci0DSzsRN78npmvTp0nGN&#10;2ONWDkkynHHvvIG7DkcdOcU92juddSYnI+7jvxVwokboBjITA+vWsXyWt9XDg4XcGq4aHrp8y0Ox&#10;t1D38StyokFdIkqLqHzEbnxj8K47Tblri+Cp3bIx6etdBqFtLDfC7B+RI9uO2fWuiEeVIio+Zux0&#10;NldQLcFJSNyI7AmrMOsyTKsUP3j171w+pSz/AOhPEcvKCr/jzXaeGbRbKFA2DOeWX0FdsLyOKVkj&#10;obC0WBPMl5f0rSS3luuR8gqok0USbpnGc9KZP4iSJcK4xj8aipKEPiYopy2NdYbe0TcxDt781yfx&#10;H1FJNNjKkARyDJHoKe+pzXsuEB61zXxHV7PQRuPzOwFfKZxirYOo4rSx7WApf7RFN7nNy3La/qTp&#10;aAYXjnjPHX0q1baS0D75xkp0RMc1zVvNstkjVyq4wcHt6Vq6bcMMFncj+EEmvxOdWE6jqTWv4H2L&#10;g4RtHY3ktjdyGSYYPpmpzbRnGErOkkKMm+V93onetWzlimTYfvetdlFU6kuVrXzMG5QRLCBHgDpT&#10;pX3NzTAdtI7ha7+SysTe7EJYPxzVkSEIVYAGq1s4dj7cU/UJBHGCOfpXHOn2E3rYga4UfKO/I5rN&#10;uZTG3Py59s4qrPcSQuGYfdHfFK14sy7c7W9a5o+9KzOlRa1M+8+YkjpXO6hOFLDnJHFbtyXRsj5Q&#10;Oornr4iRuBlhnrxXbTp2djdS0MS8mMioRkiooxtXJHPWpZYHRmAy5zkdhikEHy55z1/CveoUn2In&#10;USRc06Vo3G3I+ldZYXK3DpGp5PJrl7ZBtDD16d66HSoGtUkmYc+o/wAK+uwmEfKpHyeNqqUjbLAZ&#10;A5I+X8qjhso7bX7W9ONrblHs+0EH/wAdx9OKSCTewQYyDgn3HWtBB5nUZwdwzXt0ouLV+h8/Objf&#10;zK2laQLJjO8hdm3EDPdnyfzbk1pLa55XjJqdEGwcdOn5YqzHDhUB5z6V71KSa1OCcm3cqgEDBXDV&#10;YjTrnNSy2udp70iEQoWkOFUEk/StJwsrkJpnP6o2+8kUcqDtHtis2RBJFtIq0z+Y5cnBY896jmTP&#10;Ncik0UzJu7YQDI5HNUnVnyCTgetbewSOUIzVa6strEgZ4rrhO4rFAIBxzjHWo7m4jtbaSWVdojUs&#10;TngY6n6VO/y8Z4qhrOnDVtKu7IuUE8bRBh1ANUxrVpMZpmqQaxZx3VofNjbnrSyuIkeR8BRnk1B4&#10;d8OW3hvT0tLbf5a425Oei4/U1PqlstxbOhJw3YVzVURHQqQ3YuYwyg7R0zTsml2COLYnAB4AqJ+O&#10;SnHsa8uSsXe5KJdqZxx+tX4ZHC4I5qhGoJy3Iq/F98DIxjrTpysJ6FuKPeyk4z7VbghITnoe9R2q&#10;bEzgflVlJBs2rxnpmvTjtcV7lmIKnAyRV+EFzxxk8VnW2ZOnP0FdHp2nsBuYZPpXkYiajI3pxcpF&#10;rTIGL9PlPeuptLfpxVDT7LBxtwK6WztBxxXzuLrK57FKFizZRdBWrBCMfdqC1t/StOJMcV8Tj617&#10;np00M8n0qRYzVgJ8tI4AzivzvHzd3Znp0ysWFQOankWoXWvjZV6kZbnakitIQ2R2Heotg5PapmGA&#10;wqEuB14r2sFjpcyU2EoaDWqrMw5qeRwBurOuZa/SMDiuZKx506dyOaXaaat2F/lVG4uVrPe7AbLS&#10;EAehr7XDVLpWOCcDUe+RIXSWUBQCG3nt61wep6tLbQsFfEWcr5h6qecCrniKZJLFysn3fvc8j/EV&#10;Cbe1vbCMTxCfy+DgAke/NepDCKesjz6tWNOOpNpmtJrFncwF8vs3xnoQawNE8Qvqnjmz08nMMT5Y&#10;9AfrVa1cWN/NPYPLPbFtpeWMpjLZ+4eelZvhpbm08WvdmP5n2rFu4BwfmJzXquLUoRfS1/0PJlGT&#10;u/uOj+JFj5t7czrlBHKEO0eo9a4N3+0TIB09K9g8YwfavA1/OwCTeesnPJIFeMpN5NwOK+soS5o+&#10;8cOIVpJo3bOJLaIuDgL61zl74yiurh7RZArY61U8ZeME0zS5BAQZjwEzyTXm2jQXk8n2uUl8nPPP&#10;FcWP5XHTc2o0W4OUj1EaSZE84pvHcf4U650yK7sZLSUJJHIuCcDvU3hrWRIkcE7jd0B/xrQ1G1WH&#10;MiD90Tkp12n/AAr5SoufRmsK04P3XsYngTUJvCOqSaRekvZscxydse1er21+sZKbwVbuK86mtotU&#10;TZJxImNrj+lXNG1SaKQ21znzEXg+teJUioTd92elNqSU4bfkd9dAOUbI25qO1mwl2w7gLzVazmNz&#10;CULdKjE+2ORMjLNXzVfDtSb7nu0KqcEaV0/7mJfQVctmDxJ2zWVNMJNig1espyVG5unSvkamDk5+&#10;8ezGorG9aHdFxWvBhk96wtPmDAiteCTamO9cVPBuF5IpzvoTA5OCM1MUDCq4OTkVaUhulH1fRpoa&#10;kRLmE8/dqdXCHC9D3pjLu4bp6VGfl4Xj6183WouDO6Mrl9Xp2/pVKKbHU5qXzK4XApaMsq+G5p++&#10;qnm0/wA0VHKyizk0lQiQUvmClyjJN1Jk1EZKb5mOtOzKJi9MLCozJ8tRNLTUbgiV3PrTGkz0qItu&#10;NSRpnFaWsAmWIyBTkRjU0UWOtSeXjpUOVyGRqrGpY4ZF57U5PmPFTxKTnPXPStaUVOVmZSehYtz7&#10;1d2B1wapwp06Vcir7PBuySPNq6u5Qu7esa7h4NdNcr8hyKx72D5M19ZhnZJHnyZxOpjk1i6XZfb9&#10;YjixkbsnH90V0msQld5xR4Ysl0+0udSmwm0FRn0FfSYd3RxVpcsbowfibqiia3sozxCMtj1ry/Um&#10;LcjHTjJP610GvajJqV/PcNnLnv2rmLmTcSx546V9Lh48sUjxKrtoZNzGOSoAyDWXMMd9oyPn6/pW&#10;pPIHTmsy5U7cLwfavTSPLk9SWydg7Z656f8A167PS/8ASbCSAnnAxXCW+VlQb+Ca7HQ5dkiAnhsj&#10;NeZjo81O/Y1oP3ixpLFXMR6hqu6gPMs3HpyKosRb6yVJwrYb86uXFwEl8puNw4JAxWFKTlyyR30v&#10;5exwTSG0uZOm0jnmtLR9cjXJJBKkVT1iApcyRbcq/cViQ2UsDkEHBPY19hTcasbSPZi1y2Z9E6Be&#10;pf2WM5zgjPpXLeMtMELmULwOScdqq+DtWa0tLfe+dvB5rs9ctk1DTnIG8EV8tWp+yqum+h87Vh7K&#10;q10PI0n54GPxqwk4PArMv42sL6SJwvB4qWB2dhnitoLQ5Ho7FyVhg57jjFUQPMmbbnHqeB+lW2ja&#10;XIHB9qtWOmMRkDA9BW8XZEtMqQ2J4xWvHCEi4GasxWGCOK0Y9MYqFA9qbmrGkIO5b8I2QkufMwdy&#10;/wBa6fxAotLHaMoWpnhS3jtMF0yxPNQ+Mb4T3SRD7o5rypr2tZrodtNWsYCxRug3D/IqaC3jEyMx&#10;ZlU9DS24D/KavwwCRhiuLE0INao9WjOSdh7w7ocn5ieee1Pt4lJINLco0Sxg8Ky9KtWEHmKW9Onv&#10;XyGNwMKlpQievSrOKs2OjR4fu/rV63vind9v1qhcTbJPLHzY4zTY5vlVOnWvCnl0KTvA741ebc2o&#10;pssFJ5qRJ9rVlLOVJPephcbhXh18FKS0Wp1xmkX5LgFaSC4HmYzWZNPgcnFLb3GWJPp2ryHRcdGj&#10;pTTOjjkX1pzMprGW9Kt1p4v89TXI6TNNbGizAU3d/tCs43pPWmpdetNU2NGqJOnSgvWeLsN0p4uQ&#10;3ep5GNF4PRnPWq0UuetW0G5aiSsAiHbkHrUyNlqhccZoD5XipYmy6jVLVJJaspJms2gTuS/xUbqb&#10;u3dKMisrAI5pKOtI3SqWhItI/HSm76RmqkgGO2elRPjbzSu2ahY54716GEXvmc9gY00520E+9NzX&#10;18VZI4yvKc96oTRlSSSMVbuHx0rNnY/MMnHrXNUnoNRuWIcce9LLGF5LDPoKit5cdaZczGPkduvF&#10;ebOTmrHRGPKX7U7WXmty1ugoHNclHqaKtWYdVGceYa8upRlLdGjOwS4B70/7RXNW+qj1/WrI1JfW&#10;uJ0Ghcptm5WonuQF61jPqH+1VeXU9o601QbGomtLfKv8VVZb8ev61gTavlutVp9WGM7xXZDDPsbc&#10;puTaiOxNVZNS2p1rm7rWcfMDgVDaXMl6RySvtXbHC2V2GhvG6aZt1Q3G9ueauWdo2wArzVj+zXk7&#10;GujDQU6qS2OarNKNkeB319N8PPH6RSZTQtYY7P7sUh6gdselb+uMbdymd64yH9R6iup+I/gOLxZo&#10;FzZP+7c/PFInBSQfdYH29a818Nalda3odxp1+hTW9JYwyIeC3uB3B7Gv2bAzVbDxT+KJ8FiW6NZ2&#10;+GX4MguUDTngYJOUx/Wq1zIOmeVOV9xVi4fb1HrkVm3EuXAPUdM8fyrvleOpyKN9EXlu9xB9Oxre&#10;syssQI6dMDn+dczDE8vITkdelalhLJC4JyUGOp5rjxCjXptI9HCqdGd5I6awg3MMiuksoQtYOly+&#10;cuQOldJZnCV+V42M6c3GZ9/ScZxui7tC8Go5Gx0oklCiqlzdAKSOvpXlqLZv6EN1Lt70lgxd+eea&#10;ozTq7NnnrVuwfaua+3yyg4YeVR9T5vHVL1VFFi+mHrVaOYMwJ/KqOoXg87b70ttJvcE5zXVHDc7T&#10;sZqpZFm+lxtA7dPerCS7IRj5qzL+T50Hr0q3M/lQgDqe1dmYU+XA6dScPLmr27FS9lypJrFuZtu/&#10;J/StS4feh4x9awr+QrmvjaMejPoelyKK62yHJ963LO8x8wOBXIh8Tc+vatO0uztGOw6GvWWHUo7H&#10;NKpZnRXe2UY61m2ji1uuB39eKHvf3Kt69ayJdQxNgZ6+gr77KKcoU3FHgYx82p6ZpWpqYQTRXD6f&#10;q0i7ACcfWiu2pRqOV0eNojyfSrvaQASV+uDXYWF00iHFefaRI7xgngZ78mu30kZiAOQa68XGKPaw&#10;7ZrxuzY4Wpo7ckjr1qW2sy/Y9zwO/pWxa6f04+6fzrwauIhS1uegouRHptgBsyAMj610NvafKMU2&#10;0tfKUDvWnBCT0r4zMsyUtmdlKhy7lZbQjPFMksly2TnFbsVruXpUdxZBVJ218zHMJxbSZ0Okjl7u&#10;3Drg8GuU1e2CO6jNd9eWtcnr9uNhfsOuOte7luMftkzjxFFSptHmV1CILzB6E4AFFxFvGTgmr2tQ&#10;FZsjgev1qpF+8DAkZ+lfrdJ88Uz4Kf7uo4mapVWyOe44xx7j1q7t+RQcAeh4/lVSYkTZOd1SCT+F&#10;xxxyDXfHYwbudBpke5a2UTLPgZXGPfNYejytu5rpoUDgnpnPQ13UhRlZEBXKEHgdfxHasHWb/wCx&#10;WcrhePlP5V0RTLAHOM1U1Dw0upQuqjOR07VtWV4M1jaTszwzX/F4GQc91x0z781ztv4nSSYOeAM9&#10;a1vH3ge7sdSuZLdB5EfQGuCSzuSzEwEL0yRnH4V8vKjCpc650nBpNHvfw+8U2bKPNkCHPTNe56T4&#10;mtbjTsLIhXB4zxXxVoKXsE0ZCsiN0wCTxXtfhG31FLPMsh2MMgZIwKypqNF2E8K52aOl+I+ox3MJ&#10;CYc1468CtKAOvqTXZeKNQaBSCQSeBgk4HrxXBC5Z3BIOTweOlfS0V7SPMmdjhKMFGXQuGFo9pQem&#10;OetdToyB1CvkLknk56Vy4ug8KuBz6Gt7SbweVxgZHFdTpOULHLD4zpdPjkDx4+7nGB9a7Lw8WN6C&#10;ev1rktNnUBJB6ZrodN1FbOUSbUqZUZOKsLESjGk4o7h03Wxx97FclrUMXmkP/OluvGAKFVc5PXb/&#10;AErnNT1WW9bcIy7Dr2FeLLAzk7yZwwxXLG1i5PGkUZy6mBhyDuyK5l/EkWk3oTzBtz3ORWNr1/ql&#10;qCIoHKnLEbicCvNNY1C/mnV5YjGg4O3jmpq0HCN4syjLnk00e4SOms7CxEiP97ufwq/baJBb25MX&#10;y46gda4DwHq9wkMbMDJHgDg5INehNd+chcPgvxipg2tWEJS2PHfikvlvOMDFZXw5wsaEcjfXV+N7&#10;EX5kWaMbiMA9yayvCOgS6dCAgMke/OehrrpNNs0ra6o9e01AkaDvgfpV7g9hWfYOQiKQOnJyeKve&#10;YoznPXHFc8lqcCHSMDkEnH1pnn9cDPTvVWS43YIPGPSoy4XgnBoSuLmLSyb2Ck4qzdXotbcuDhsd&#10;ccflWWk+XDY9M/8A1qdrEj/Zsqmfl9fSuiPkVFczsRHxYlkyLkByOM9D/hWsfiQqQj9+B9TXjPiy&#10;W4di8Ak2jk47iuQl1S+u2KJ5jnHuBXE8RNS5WdH1XTmR9MxeOI7yWBllB5HStDxHrq2ojBODIAoP&#10;f614f4DnubmaGCQuX354yePxr0LxFHPfeJrBEy6IY1Nenhpc1uY9CknFHd2/jCDRvEZjYgeXbK7D&#10;tk9K9G0jxBD4j0wOPkHO4fSvlu7vZLnxhdNMT9lEqws2f4Vb5s19CaBHFaW1t9mIKSqXIB/hbpXp&#10;OVkXOnZ2OujSOHbO+MDlAelSxeJY9ORm3ZmY4IrlPE2vfYLSzRX3ERn86561upr587ySzZyeTzWF&#10;bFcjcYDp4VzXOz0GXxVNczBVYnnpWzpNnNesGmJrB0HSt2xyOfWu80u28pRxXIlKtrMqbjT0iaOn&#10;2cduoIFef/Fq6ed7e2T7ucmvS44xGmT0ry/4hB5tU3xkEY9Oa+c4mbp4Hkj1aPQyp3xHM+iOGsYZ&#10;Li4+zjJcnjFdBfRixVI1XYUHUnk/lWFcrLYXkbkgMfapDfyytlQXPvX5Q7KLg46n1zTlJSWxcW7/&#10;AHgJ6joa6DRZcsGY5yfX/GuXt7O6unB8vnPYYFbEGj3DJ+8lIx708NSqU6imotkVVFxtex0sku7P&#10;RfxqCSXds+dfzrMWwKAb5Hf/AIEaECs2Ag5xjIr1+aUt1Y51Gxt2a7UU8EnvVPWr4RrtHGemDVmE&#10;hE9q5fWLrzLh1OPvHHtXPVm07IVJc07sgmn3Eh8VW+0HqCQcVA82M596qT3HlI5zXPThdps9NrSx&#10;fk1JUbEgyPesi8PnTb16H3qhfanvwDjoaorfujjIO0mvaoxuck4SWqNVsbcHkepphizjbUMV2l1E&#10;FU/N09KdC0iMwIcgnAIr6nDU07Hj1ajia+lWm5xK+NiDdyOtbqjYkUZ4ZxuY9wOtUrFlaARqfvkK&#10;AeOB16VPLL5l3eOB8iBUFfcYeEVFJHytabbuSWuf3s3UBhgjjr7Vr2pLRcdapWEQaAZ53SZ/CtK2&#10;gIQAV2ugnqtzzZyNKAblNXIhg4HbpVe3Xc3TFXNmOlKKcXZnK2SbPlrL8QOsGlSN/E/y/nWwTtD5&#10;rnvFDF/LjHK53EfTiun2mmoo6s5eC4MUpVj909cdavA5TcegHrVK4t2fke4/Gmb2SN1A/OuaUNLo&#10;0uW7aMsnmN3p7J2ycVLAVaIAHj6U7YSuCuD9azTsMx7my+Xeg59DWaw2kAnj6V0rp37ev/1qoXVm&#10;JUBUANXRGfcfqZScYC/KT0NMl5U4ToKkdNnyE/LUMgJ4IHTtTlqidiowG7gYxVeRsHITjFWnAU4I&#10;ySe9VZ1z0NedOI7WFRimOP1q3bkcFgcZ9aoquWPy1PHKNuAcn0xWC0YPU3LaXf0rTtrJ7pgBHxVL&#10;RLJpCu9eK7fTbHYoATBrSeIsjopUrjNN0lI14Wt2xsAv3V5PQU+ysyNoAFbtjYFOT1r53E4i8mel&#10;CnYdY2JVulblva4UYzSWttt61rwW5KCvmsRVbkd8UiKC321cWKpEix1p2w18njZdDupjV461FIwx&#10;Up71VmfrXwuOlypnoU1cilbJ4pjNTS3eomkxXx8m5SuztjEbIKpXBqeaaqFxNnpW9NO+htbTUR5B&#10;srKvrjapqzLMBn61iX0+44Jr9QymlJxRwVdCtPcCsi9ugiZzxU15cKmeeh4rnr683ZB6Yr9byzC6&#10;K6PAxVRLY5zxPqt/p8LzhxcEfKdnygr7g96q6D4ua4hJlkOdvIDBs46Z+tWNYxeRyQ7wNwIVgOQ3&#10;rXLaJNHdQPb3EYi1C0O2QEDEqjuPWvqK2FdKHMup4NWtGrHXoer6VNbXfhrIwJJoSxkHOH9frTtB&#10;0MQwW92CS0EauwJ/vcH9a4vw61/qFlPbQICm8iJX64A9a67QNTkTz7SXIY2+Np6g7ulc8bcyctmr&#10;fMxcpQV73TZ2Ops+oeE/L2Hc8RQptPLBuv1r578Z69b6BG+MecAeD6+1fQ8OmS7bYeaWt0Lhs9f4&#10;T+tfPPiL4a3fir4k6ha3GfsVvPxxgH8K65Y6ngqc51XZLv6HThcG8TPki9EeWabZ6h4vv/PeOTyf&#10;dTXo1rohs7YJ5bgD0Br3bw98M7PS7SOK3ijwPXvWzd+BoHgJEadK/Na3GmDrVnTbPo6mTvk0Z8wz&#10;GS1kBRQOec54rr9F1tLsCGU5dV+U8fMPQ1s+PPBwskMsX8PBAI6eteavFJZPkOeOnqv09K+loVY4&#10;qkqkNmfK4ihLDTcZI7SZfs02Vzsbp7U/HmTCbb86/wAXr+FUtK1QalGYpcCQD5s9/cVZScxXGzk4&#10;6EjANYV6alv0HQqNaHZaaT5YfHB4NS3CEOCCQCufxqHTJd0AVf4gDzV+6XNtuB+ZR6V5k6amj06F&#10;RxdjKjuj5zA9PWtS0lLLwP1rm45t0x5x7YrYspPrzXh4nCq6Pep1dDptOnPUdDW3BKSpzXNWDgLj&#10;vW1BINvJ/KuX6vHlsWqlzYRh8tTg46VQjfdyKtI27bXBWoLobRmWSd2Ka4B6880xX2HjmnEmvn8T&#10;hVJbHdCbIZAVOV6U6OYFeac+DnAqlKSrfJXzdbDOmzuhNMveaaPOHrVJbk05H3vxXHyGiVi+stO8&#10;2qSy460edUcgFppaaZqqeafWk82mol3LnmfLULS1EJvlqJ5eRVKIky5E5NXYOetZsL/N1rQgNZTQ&#10;my4op7UiDinYDdK5TMjHyVNDJ8xNRMhpASmK3oytJMiWxoxE1cRgKzYp6spNhgcjFfW4Wasjz5q5&#10;dfB6nNZtyoKdKuCXcPwqtdfcNfXYSV7HnVEcrqtqZn2KMljis3xpN/Z+jx2EZ5YYYj0710yRr5ry&#10;t9xATXCeKpG1C5kJOB0B9K+twytY8yr7zPLbq4LzvkExjIB9TWRdPhcDk59a6DWoPIXEaYA5wK5e&#10;ZvMkwhxX1NGz1PCxEtSpM3zEckVWkHvVuRSG4zULJu57V27Hmu5TVdrA9s5966HS7kKiH+6RWA0Z&#10;RsknNXrCbaCnyZAIP19q568eaLRrSlaR0urhVnt5QM7h/KoddbzIo5BhOnvUdxK8+mxShyfLIG4+&#10;/Bplwwn01AnJFeXgpcqjfoz0oySn6mbbSC+fbLw4BxTLlFt2csAKozXPlOkyHBzUOo3BumjAkBDE&#10;A4r7GCWjR68Z3V0dL4d1BJYXA4CnAx3r0TwzrJu4TbOcsnv1rzzw9onlRkjlSAfxrr9BtDZ6iJME&#10;A9cV5WY0eZ+0R52MjzLmRk+OtE2ublU5HHT9a5myjZm+avZ/EGjfb7EkBTuHpXmx0g2tw6kdDXFS&#10;funlpc24WlrngDJHT3robKw3RhQPm9ap2EQHI6Hp611VhAoUDZWdWpyq50U6fMytFpq7c7KuxWZR&#10;QecKMk1qW9r5j4HSrNzZbbTA4LkL+XWvOWKTmo9z0HR5YOXYr6XF9ltDK4fcBnkYz9KwNYUveMWG&#10;SAFrqrlBGsEA9Mmsy9tM845rpjNRk+5hQg3HmZzaAoa0rS4CMhPQ9aZLagCoYCAMHOc1dWn7WGht&#10;CXJKzL19d+bFC3G4HbWhpLYj45rnLqfy9ueeh4rb0eUGHg15UsPyqx1uqmQXjn7c4B71H52Dy1U9&#10;UujHfuAapNek+lefPCN9D0IVVpqb7T8dakiuPmz2rnRqHYnmrUeobsgHr0rzZ4LXY6lVsad7dYiG&#10;TUulzebNIv3fkrEv77ESEHIyBVzQ7jN5MD1Ef4da+aeC5sXZrS52qqlC5tT7QuRVBrlhyeBVmZxj&#10;msy4f5SOMnoKvE5VFXcVY0p4i5YF/wC5/OnxXprGjZmbGePWrAZhHkHnNfPywskr2O1VEa63hHer&#10;Ed3zWJDKWXnirsO7dknI9qx+qyl0Lc4o3ILmr0dxhRlqw4ZAFGeKuQSE9TmuOthZx6BzpmuXGOab&#10;ux0qrHIT1qUgr1rg9k+wNon3DtUyPVVJBUiS/PWfK27Bcubz604NVTePWnJLSnS5WUmmXAaQ9BUS&#10;yUnmVhysQhPFNMnNNJ61A8h3VvGm2Tcld881XJJbGcnn2oEuetQtLnJPWvfweHUVzPcwnK+hKOTz&#10;T5PlXPFQI2OtOmkGwmvUq1VBamcY6lK4aqJ+dsdqsTsfNxk02GMl+cV5saik0bctgEORgdc1FOh2&#10;Y5IrVjgygJAFD2ZxjHHpXRTUW7oZx06OspABxWxpmlPc4Jfn0qzJYrv6VqaTCIihFe1DDUqsEmjk&#10;nWcdgh8NSlMg8/SiXw5cr3Ndpps0ZA3YP1rXFvDMOlcFXL4RMfrcjyC7sbu3X7hNYV5fSxthgR+F&#10;e2XuixyBuB+Qrnr7wpDKxzHmvPdFUndnbTxKe6PG7rUZRnCH8qqGe6u+I0P4V6jd+C4UzlKLHwrD&#10;A33APwFaKtSjvY1dbQ4Cw8O3WocOHFdponhj7PGFxz9K6i20eK2wQOR1rRtrcLggClVrQmuWJyyr&#10;SZnW2hEdBV4aSQvAxW5bQrVhoFI4FZYZWehx1Jt9ThNT0zAbHPX9a+f/AIu+HJfCmrW3jHToyGt9&#10;sWoRKM74M/e46lT39K+p7ywHPFcf4l0CG9sp4Jo1kikRkaMqCCCMYI78V97ldaUJKx4uLpKrBpb9&#10;H5nzfr0UdxBBf2X7y3uAHQpjv2rmFky7nn8Of511Np4Uv/B+pXfhq9jb+z5ZDLpc0p5KddgHB+U8&#10;e9a1l8ItY1CQBYPs+8nAl6kfTtX3vsZ1fgizyaMZW95WOWsF2Mp+8c9K6azs0vOVxv7/AI1up8G9&#10;QtJjGblXnUbjFGNzDHZsZAP0qS18Aa7ayoUspEyflHGT78dBXhYnB46lNSpQb8j6SlOhUjaUtSvZ&#10;2UlkQe3eugtwrw5U4PNWH8O6jDiK4gTziMsiHcVI/vEcD8Kz5rKe3fCAnHUDp+FOpk8sXSviKTiz&#10;D668PP3JXQ26maM88j2rLur7n71SzXuWyeD3HP6VmXk0Uu0IeSeuT/hXzE+H6tOfuao9ejm1OcdW&#10;Pim3dOa14W8uE9d2OuK5iynfzwjYBz8uSQPxrXuL5YrdiORX0H1f2NBU2jxp11UrOZn3NyZrsjv6&#10;f/XrR05t23rXPWs/mSE5OB0966TTQNgIrqVPkViozutBl9k3cY7np6VbuW+VB3xVOf5r2MZGFHTF&#10;Wbt0iwScADvya5c1TeHhBdTowTXtZMoz5K85bisfUUJZ175rbMgmHy5HOfwrPvYww3EY/WvjI0JR&#10;nZo+k51bQ55YiXwoxnqW4xU8Xy4OKtLEqinKqjtX1lGgnC541SpZ2IppjsIGQCOhrEdj57D3rYuW&#10;B5BylYd3MI5t44Oe9fX5X7ujPLxL0Or0/TxJbgg8460VNoF0ktugFFfSShFs+flNpnkWgWbOUGNp&#10;GMjNd9ptgRtx7dq57w7YgsCRhvWvQdLs8NnHFfEZpi1C+p9nhqV7E9hZFTn8a27eLI44/Cm2tt27&#10;Dv8AWti0tsKK/MMbmEpycUz3KdJIjt7fOMjNaMEIXFPig28VOsYHavm6lRy3OmxLCoVabcAc5NKr&#10;Uk3zJxWHW4mjFvVDA5OOvauX1NN0UnHY11l6m7Nc7fx/I/yn8693AtqorHNVWjPNdaiHzqR15FYM&#10;e5Xzz+R710/iKLy2J65HHFcwML154Br9oy+blRVz88zCPLW0I72EcuOP+BmoraMTMQVq3ON0IHfF&#10;R6aha4wf4iPwr36Wp5jZ0Gk2pVQe9b0ce38qzbFNjIpHbtWjPIsQzk12R90zT0Hkbc5/nWhpo3EA&#10;rjI5PpWTC4Z8Hk579K3LCMgBiePStea8Xc2pv3jF8Q+H7O73+aN+ck5Gc/WuObwLpcX/AC7xjP8A&#10;sj/Cu81efHonJHrWE8uT82DXy9ZWloe/Tm2tTGg8J2SfNGMYHy8dPp6Vs29isaY54H3fX2zSRMWQ&#10;KPvcDrgU5rtEUIHyM7uDzXluM5PS53xnFdTiPGdmDDLiIMzAnPQ4H0rzGK4CzFGA3H29K9e8U3UU&#10;kcinCY4BPNeQ6jEDf7k+TBxxxX12XqcadpIwrzhU+F6mgoUrgPkHpW3o9m0gADcewrP0XRLjUUQg&#10;cZ7EivTvCvhpYUEbJ8xxnjpWmKzPD4OLdSRFHA1azuloW7HwzP8AYUdIy4AGQKtDwxckorxSIv0N&#10;eoeFtPjKRqUNd5beGEuU+eEHivBXElKrLlptMMVgHBXkeF2fgsbQxj6dM1V1PSYbdiB8v0r3bU/B&#10;a7GMabR7DFeWeJ9Be3mfg/iKqri51VzRkeTSoqnozz/7BbT3GSmRs55xWJr3gKG+s5ZYoO2MAfr9&#10;a6s20kc3zJk5xit6yg3QMn8J6iuujVk46nFUSjU0PmzSbxvDeq+S0hRA3TtXrdtJDd2AkRweMgg1&#10;558W/D39m6nI8YKckg1maH4r+xWLxE425rpTVtS6kUp80djS8WanBBdyJcuI2U8E9K1vDNwktmgB&#10;V8YJ53cE+3evGPG/iKW+uZI1DJ83GK6/wJeXFnbQOcuGZT/9b/69QoOOsTCrJJ6HttqkU8atEct6&#10;dKkeEr69M8etZNrcbNjqdpYgY9COv4Vu2d9HdIFfCE96yTXUwcTKcspcngehqtcTAcnrWvfWZVnb&#10;rHj61z99C0Tgrl1zkj2rSKMrGjZFZMc5Htzj86s3jq6BDsVDXKz3ctsgdCegyAeapz6/NOyDL5PA&#10;cVq6ipq9rm1OnKRd1LQ1RH6fvTgcA4rEt/C8c1w8cSAFh27VtRzkoN6sdo+maNElC6mCenfArFNT&#10;ldo9Ck29GzrfAngiK11u4LD93axAYPOT6/WuxsPDiPci5Me9twP5UzwRGS19K3DOo68deldVphUq&#10;UIBKn+dehNJS0OyOkfmeGtob6dfah9vTEM8zsGI4+Zs11PgDxW8msXcD4e1s4lhR8kA4P613Hjvw&#10;kmteHpUhTE6jev1FeY6Tbr4U0+yjmUvKxIlZ+vPIp87tqdLSqq6PQdeRb62Rg+9o2ycH1q14YtN8&#10;qegPNc7ot3JqN1doMuiY7Yz+VejeDtAne55jIU9M1zqm6tRNIqU/Z03BvY7fQ9PxGnFdTaWpCDIp&#10;um6X5aDPFarCOFMk17UaShHU8NzcmUL+UW1s/I6HrXml8P7S1AEn3/Cuo8Za0ttayEYxwo9cmuRu&#10;r9NPtDOE3ykcCvhc8nGrJKWyPfwUXGCa3Zy/icBtWjggYExDnNaunWkNvbqxjBfAwXGQfwrDsInv&#10;r2S5lyGbJJPUCujjYmL6ZxXxNGkpTlUa32PpJe7FR7FmKX5CQeKkMq+UxPzDvntVSD90NvWnGYAE&#10;dj1FdnJaJg3d2YrSAfKegA5qCymWe4Zd4OxvfoelV7qZioCnJNJpbus0uRg8Lk8Zx9K45R1NHpE3&#10;ppvJtnY+mOPWuOvLgSOW6kEdQK2davTFbbEO3IrjLi5y8wbGQ23A7EnjPtXDUjexvhlo2yzNMu0e&#10;9Zd/eBMqORinPLiEE9cetYWpXeGcA9//AK1XThrY7bkU9x5h5wcnjFPba2AAMqNzZ6celUo8beB6&#10;9anLZY7TweCD7ivdw1K7sznrSsiSIukoZSSeDz0re026WbKMNjrwM9CaxtOJkbDDIUY57n0retNO&#10;8/YUPG7HTnHrX12Gwrsmj5XF1020a9v/AKE/mLwsa8LjNWLW5WSzznDSkuc+xqity0Fo6SBuRTGB&#10;jMSoCdqDPNe9SvDc+fqyT1Ovs4SkEKgHpnoK2LePdwBzyRzWBYXqny0Y8gL2rodNG/YRg46V9BS1&#10;0PJmy0qN9ugiXujMfSr5jzsyNvAq1Z2CCUTnum0D265qW4t8YNbTopmVzOkO3rXMajcfaLncP85r&#10;d1K48m2LZwcHmuXLjeOteFXbjKxvFWVxjRd+1VZ4N22r2/jbio3AHRs06dXTUdijBK0L8n5f7uTW&#10;hHMsgGTVSSLe2R196Y7GL5gfl9MelbuKkroV7F9sAhhg1A6f7fb0oilDADI/KnE7q53puO5Vms1d&#10;CB1rJuY/J3jnOMZreIXuSKoXkInUgdPSqjUuPc5yeRR84yw9O9NWEOn4VNLAY5NzHv6VFJN5TbRg&#10;YpVEFyB3Crx6VJYKXmyaquGkwR0q9pSgykZ3jOemOK86porlRV2kdv4fhGAK7qwtty47+tchoQ3b&#10;emPau80pBhCeteHVrNHsUoGlZWYTtW3bWwPaqdqvNbFsOK8KtUZ2JdCeC2HpWlDGFWoYT2B5qzkL&#10;Xg1qjTOiKFwKaXoLiqzyhe9fPYmTkdkEEkg9apyyADmlnmHas6e7NfEY9u1menTRM82Kqyz+9QSX&#10;Q9apTXYDHmvAjTbdzvjEsXF11qjNNlSSSB+FVpbss3WqVxdduK+hy/AupK7RFSVh9zeYD81i3tzn&#10;JPWnXV0Mdaxr6+wpIOTX65lWCcbaHjYiroQ39xnggAjpXP39yGXOcD1qe5ud7Ek8Dua53UL1pXMc&#10;f3Qa/V8BQskfKYuq9RtzdFnYYwOB1zWVqNilzIJI3NrdFRtl5wR3z7e/WnXN2IDtwD7iqGqyzDT/&#10;ADoxlIyXby/vLnofceor268FKk12PCptupr1NzwPq0+k3iQ3bxRSq/m/uz1Unr7fSu214eZ4s057&#10;R/KS6I37QM4HXpXlHhKxkv576V5RKW4jk7jvj6V1Okatcp4o0gXZwIyQATyM9/cV8tVl7NqCXZnd&#10;KKT5o66HuVhLLFZ3EUo5/dsko75BB/lVG7gii168nEYzNJu3GptN1FL62iKjcI8hiDjOG4zWH4l1&#10;dbe44fqMgH1r5HjCpKeASg92fSZHFSrN9zpBraxcKQAOlaVnrSTphjwfWvJTrpbnfx9a0LTxStvs&#10;LOM+5wK/DJYGSs47n3sqV0dz4m0NL22dggkVuT34rwbxloCaddYQD5gc4r2i38WRzWLoHBB6YNeT&#10;+NrgXF0wX5x61+x8N1qlSkozVj4TNqaV2+hwyI8D7kYpjG189AOgx71YOqeeMsP3i9UPr9fSpXjD&#10;NkjJbHPpjjmsy/QxfvBnngj1+tfXV43ifMw0kereFJxfWQfuAMGuhnVQMZ+V1xmvPvAOqkIIwxOO&#10;o7fhXZXt4TDlOi8ivLirrU6VO0jm0yLmQd+a27Mk8isKSUJclxkg8/j6Vs2MgSIAkZrOpSUkerCr&#10;qbdtKAOOK1bebGAOnrXORTkHjHJ4rRguC3AavNlSsdcZnRw3APB6eoq3FONvesC1ugOB0rQhuDgZ&#10;NebUpnXGRqmXPSnLN71nicDoc05ZuRzXkVaNzthM0Cw29apyyFpccU4TAqc1UklCy7e9eHi6Ckkr&#10;HZSkTEA9PlpbObEwDUwPu6VUkl8uYEfrXg1MO6bUjrjLm0NO9YRzYHAqBpanv1328cg79TWcxJ6G&#10;pr4dwm7LTccJJxLPnH1pjT981XL01m4xXMqbNblyOXd1psknPGKrLLtYiidh2FNQ3Jvqadq+6tS3&#10;asG0nxiti2lriqobNUPTt4qoklS+YBXE4kE240p5HHNV1kFOWXHStaas7MhkhlCnvSrcBTiqzv1P&#10;b9agaZlPIr38NJSZhJGzDdVI8gkWseK5JPBq2kuBzX12BbujzaysQ6pKtvalF/i968+1gg5rs9YO&#10;EriNU+clelfe4ToeJU0RxOupvikyN+RXHGPEz5HHrXb6ucIccCuTeIV9NSaSPBrK7uUzCSvNNEG1&#10;Pwq+sW9hgdfejygeGTj61s5GDgZFxaZXp1PWqsLtG4ODmtqWIlMDNVJLTLnAP51Dmraj9n2JdMnE&#10;1rPblgBn+Ec89Kms5cJsPHtVGzb7NfbSPvfz61Zb91MMngnt715NNpTlDzOmMLyRQ1HRXCkoSU4x&#10;VbTtKKXGyTJG6utCBrfy26DoTxSWOnB7jn9K+npVHCnqenFeziaugW0u4RFOB6dK7ax0tgiErz61&#10;DoOkquzGOa62G0VMDFc9Sr7RWZxyqX0YtlAt1beU4Ga4vxLoot5C4BAPcV30Ci3myRxVTxNp63dm&#10;SPQ153wOxxbSPLov3Epwv610OmzYKEmuavgbadx/OrdnqO0jnpXPiV7uh1UHqeh6e6tg5q9cRlni&#10;GBsUFjXLaRqmXRBz/Ot3VLz7NZk5wzjH0A614eFjKdZzlsj0MVUUaSit2Nsz9sluJ2IZR8q8VFdc&#10;VBp14sNmm0/ebJqO8vQfunNFOu51pG0YKNKK8ircKMGsh22TE8Yq7LdqfmzkVnXBUtkdB1NfT4dX&#10;jY8us0VtQn2x57gitnQGJjGa5y+djCwOK3NBc+Rn6UVoJHN7R2MjxBIRqLljggDIrGkv/Lbr271o&#10;eIGzqZyd3ArldSkJyoPNXGipxudMMQ0kjTOo/N8p6dali1U7h8/WuaFyUwTxRaXhZjgk49a5Z4WJ&#10;2RxLa1OuudQDW0ZP3WcD361q+Hb4G6nyc/KBXH30xWzjPcSJgVp+Grpjd3eexUfkK+cjhorEN+bO&#10;/wBu3Cx3bSmReKo3TdyMH60RS7lHaoJju68/WtcTRXK0aUqupHEpFWWXCioIPmye2afLIOlfN1ML&#10;FLU9SNVyLEZHv1q1FMAwA4rPSTgDvTvOKsMVxTpKOyN1K7NdXHQjI9RVyF+3Yd6yoJ8Lgmr8R7dq&#10;5JUb7mqlY1Lab+9V5n3Z5rKtWG3nn61cZ9q157wllcr2mo7dhsg8VY3ZwR61npMB1qZZdrcmvO+r&#10;x3sac5aUlsDvUy4qur4XdThdBeO9H1WPUXtGThmpS208nqefaqsl0B0qJroNXN9TgXztlsy4PNV5&#10;HO481E0p+U54qJ2+au+jhUo2Zm5XehMX9KYxO6hTuTIHIoAJ616cIKJjclU/LQ/Kc0LxipWi6HHG&#10;K8TETlKdrHVGyWpmSrk5plnkOc81clg+elhh2cEc1pTw0nG5LqpaGhBsYAGrDQ/LUNum7g9auye1&#10;XTpy5rMmUlujEu4/KJxmq0eo/Z328Z96v3xznFcxqrgMTnmvsMHSUrI8mtI66w8QLxzXR2esqVGH&#10;FeIHWpLOUjfx161r6b4xVMb3/M16NbAy5dEcEayvueznVFZfviq0l+rtwRXnsXi1W/jFIfE6huDX&#10;51muErxfu7HsUHGSO6mkSXqc1BuQdMVySeJf+mn61atNWa/uUhhO9z19BjuT6V4GHy/E4mrGjSTl&#10;KWx0zlGEXKTsjpPtA457UJfrHMkZ6gF3P91fT8e1Y15JHYS+fPcMbdYjKwBx8u7gD3NclqHjZoZn&#10;Y482TDmMfdAHCr+XOK/W8Jwb9VfNiKqk7aK3V7+tuh81UzWMtII9Qg1xIpvn/dxR5LMecnsP8aqX&#10;fi25vEZNNjGOhlcdB3bB4wO3c15/b+I1trL7Teyn5wVUNlgP7zkjk57Vc1bXbq4sHeHZZ6bDh2Xh&#10;Xmx0Zs+vb07V95gcgy7DyjUnTTtpFP8AN92zinjajsjuNR8SraWMjyY8zAVIs5bJ4G4/3ievoK55&#10;vEaXoGweax+USc4J7t7KPXqa8503xJceL79y48vToVCrHBlQzd8sfUcE9a0tR+INnpY+xweSkufL&#10;W3twGcseiqOh+p6V7GHwGHpSlOMVfq7fkjmqV5vRl7WvGWk+H5kFhpdve6lGDnULqMHys8tt3AlV&#10;+vWtvRNTu9RC3r3Bgjflrlhl3Hog/hX3rhJNF062g/tDX7/z7wkzJZ25zFGR03H+Jh6ngdhXPvq3&#10;izxxcGCzB0nSydvnOVE0q/7Knjb7nmu2SjTk6kpadtE2yZPmvyu56prHiMT3KWGmPLIzH945kCog&#10;HViBwxrprCBYLUJ9plRMZeQDbJL9XJ+VfYcV5Jrmk3/hvQd2naqtlcKmfMljL/N7+pry+z1bxnNe&#10;TjW9XmuCGOFgkCgfgK3WJnFc0qenyJacoJq1ke7eMfElha36WUuoRaZZdXEJxK478joa4TWfiXYA&#10;mDTLf9wOFkl7j1xXPTeM/DmmwSRXVg8jnlpZgST+JrmtS1/w9JqNtfK4ZFPzRuw27enTpSxEpV1z&#10;QsvvElGTS1R32m+JFvXJSJZGHOWjGP1rorPWopYds8sKH+5HEuR+NecxfEbR0Qx2dupYDnBUinQa&#10;7DqM5ZP3efpivFu6TbTuZt6+6d/cjQZbd1crv9oyXz9R2ritevbeNCtm8kkfQs4x+QrX02C2vlEd&#10;yknphGNdQPh5oV9Z5+0z2hAzlv8A9dYSozxzSjFfkbKWlmzyzTZsdc8dcds/zrsdLO235rB13Qrb&#10;w9epHbahb3i/wiNhkfh0rUsbrbbNmuTEYWdOThJanbQqLZMkkuFS53noOvrVS5uDK5Y52jGOeTVO&#10;4ucTF+wB/Gli/eli+R6VxY2kkot9DtwtX33YsCd2AxmknbcACdjEnIHSgTKO1U5ZTyRgfSvC+rc7&#10;u0ezGuktysXy5PQVDJKRjOenYCi6bDbuMHrWReX6o3H6V7lDDuyR51WrqWvtYWIs3Q+nasjU594y&#10;ME+tRT6kApwcbu1Zct/h/LfjPc9K9zDU+SR506qnpc7Hw1qLJEAM49SaKz9EUCMA9KK9aU7M8ma9&#10;41tC09kwFTP1rtrGEKo5rH0a1VY+ldFAvzcNj8K/H83rt3sz9Jw8dEaNpEBgAZrXhiAWs+1+X86v&#10;RyZr8+qNt3PULaqB0/WimB9wp26uQYHjoaWmgZp6r70CZn3Mf8PfFZF9ahkPH6V0Nwneqcy7s5r1&#10;MFO1RHLV2PNPEOnGSJyB0zivPbhWhfHqcfQV7Jrdr98bT+deW69ZmK5cADP6Gv2DK614JXPjcyo8&#10;0XIyVkBUIxwT04zVyzttsqkZ9efWqaJiSMjPB71tW0TGFH9BnkV9dSdlc+YZt2pCR78c+tV755H4&#10;HSpLPL2+NvJ6AmrEkBCgkZOK7FqJaEVlmRQMZHTPSugWRYbbeTxt7VStbLEJL56ZpNRuVtbbacYp&#10;y0RtTWtzG1fUTGcDPOSe+K5241K5LuEEYxz+PpSz3RaYg4A9ai86NsknkAk153Kk7tHZGpcakt03&#10;yu5JPTnirEaPEOSAx6HJJpsXlL0RD9RVg3CjgAYHQ1Eq6htE6ow5nucz4gsZbhJAgL9+lcra6BJJ&#10;qWXIKK3PfP516TdTFlzu6Dmq1pYiSXJwSx7E45rGeZShTbkkj0sPhlJo1PDGkIrBNnT2r0bS9DQY&#10;IHPrisbwrp25Ec43njp3r0CxssYUDmvxvNMfOtVbbPtKajRjZFnRYWgYbPlr0Tw/fg4jlQ5bHNcr&#10;YacTjAroLQPBjHOK8KhKtTqKpTODFOFVcp1NxZJNFlTge1eceO9DR4Xcx8+oFdzZakWUq/FUtcMN&#10;1bSK/oa+9wOPdS12fLzouD1R8s6veNp+oujFAobCkn+daOl6zbuwU/I/HB/xq18S/DsLu7RYRt2c&#10;5rkrHRbvycRMZGBP3ua+4wlSUoKSPn8XSVOehJ8UPDMetaZ5sRG4ZBz2FfOmqaLd6XcSq0ZEfJyM&#10;kmvoi51m505Hgu4HMZ4PHb2NclqVnBeDcHRwehPXn1ru9o+pnGbS5Z7HzXrcAe88xSQuce4Ir1Tw&#10;CqGztw3PGKl1TwBaXfzhAGznC8VteHfB81hblYH+504rqo1FazOevaXvRO7SyWaIYOGPOfaq6B7N&#10;8NnA71oWkTpDGShA255559KtOiSrhgCTnrWUop7GKbtqUodRfIOcqQME/wBRRLElwCU+VjVG8sns&#10;28yA/JzximQ6kBy5w30qE2g0ZW1HStodguMLnA7n0Fcs8QiuRtA8xTXdm4M6bJMYI4buPpWRJ4Ym&#10;k1KKVOVzyMYU/UVvF87LjKz5RlxbhLPIQIwGSSc9u1QaAjfagztsBBJyOfwro9fs1isdkYwy8YrF&#10;8tvNt3iUf3T144rSMEpWPXhBRPTvDVx5GnPKnRtpyPSuy0dFeFJAMs+M/hXE+HgtnosVlIMSN0z3&#10;z0rtYXaw0MyqD5i/MAPSu5xW5p5GndSI2UHQ9a8k121W+ildwRKJDsJ7Y9q6uz8RG71S7BPyKfkw&#10;cj8c1ja+qlEdemGLeuSa5aj0OqgrPlLHwpiSLUbxZgNrkY7V75o95bQoCm3NfOPg6S5uZHWPf5rB&#10;ecjt3r27wto1zJBGZM59678G3yqyODGL943c7kayu3Aaopr93RyaZZ6OF5LZFVfEd5Fp1hKc4IXq&#10;K6q83Cm5SOSjH2k1FHnfjjV3m1GK1T5wmZnQcHj7vNc5qmv3USxwgKSo5OOtSWczapeXF9OeZTgD&#10;ttHvWHrV3sedz2yRz2r8mzaU6s1BPdn2eHjFWVtjpNNkZYgzjBK4IPNaUM6lMDPWuV8P64uoQxsH&#10;2Mwxg+tdDA+3qKKdLlSR0Sfc0Vf58Z5PSqN/K6xyFOCB34/lStLt+bPQVnXlz50L7HwW6YPH41pO&#10;NlYiGrHRXBCJu+8U49yK1rI8kngdQa5wXGVj3feB4rehkEVruJ7flXn1I2RU2ZPia8xKQvQKAMf7&#10;2f5CuXa6WXzJSQhY5b3+vrU+p3jz3j5cAenasO4Ys0iKCQQNvA7da4VDmdj0qS5Y6lmacrbdsgFR&#10;npz0Nc5eXPnS7R6DmrF7dvHbIGfPy5wfXPSseKUO+4fdz0Nd1Kmrm2yuaaTYGDjGRzj0/wAaXz9n&#10;QZZgMfhVQkv36enAq3pkJvbxAT8o55GDivo8HQUpI8bF1uRaHQaPa7Ik34z97Puea6/RrYpG0g/C&#10;sCBWVyBwB+PzHpXXW8fkwog+Qj+tfb4akkfG4mrdsj1KwW68pUGGZ1/75HWsFXYXkqkdCRx65xiu&#10;slfyUd24ESCsnTrFbu7Mi/7UjcccHdXdKkpPQ81z0HyzGJyyk44Ax14rq/D18rBEJ5ripWKuAx4I&#10;bB+prW0iV4bsYY7eOvtRRk4yOaouqPWbcgQpn0qOWXKc+prN0/V1uYsFucGpZLgBJM9ulexzKS0M&#10;Dm/FU+dsY+7tGR9dxrnEus/6w4Pt0rS12YvfXG7nDKv5Lisdx82d3FeNXgpu51LRWM/XPEraXdwx&#10;IN7SMuPfPX8q6CGTKDcornptIjvtSt7uf/lkrEL2JP8AKt7Poa8jllB6ltIV49uTnIplwN7DB7+l&#10;Sbt2B2pkqMOUJ/GuynUM2U2cwuSM59Kmjm3MAOpPHP8AOklIYbgPm96zmZoXLnpW00pIHZGtvEg6&#10;00gDoKgtZBsGepqfd8vOPx4rhl7rGjL1aEOhIB3ewFc2UYTEscnpgiuskiL8AcetY2p26xBmjxux&#10;nmqU76FFBk29PpToZniQ7OWNQBzsOX255FV2vXNygXIXjoMVjVV1Yqm0nc9O8MzbY4wfvHrXoOlT&#10;rszXkug320JlyT35z/Ku+0nUgAuTXy1eLjue1Sd0egWrjbmteCQetcpY6ipUZNasF9huTXi1Y3Ot&#10;b3OmhmGamNyprChvh606TUFC8HFeNVjqdETUkusd6qTXQrOfUPvc1Tm1EbutePUoOR2wL1xddfmN&#10;Zlxdk9KrTX2QxJxVGS/A5PSvIq5Y6m53QmkW5rg+tZ9zce9Vbi+A6n8qy7rUAM806WRp9DVV7GnL&#10;dqFz92s251AbetZl3qygcHLHtnj8KyLvU85w1faYHKuRJJHFVr+ZfvdRwWwRWJcXvXnpVK71DAyW&#10;+uP6Vl3N4SD8w5r9DwOA5UtD57FYpK6uT6pqIC7UOaw7u+ECHGSzetNubnapG/knis3y2uX3np1F&#10;fV04qGiPm61XmJYI5LmT5mAzyeOBVvVQLTR7gCQRSFeJD19+fepYkS2hySa4zxj4jeZHtUOQc4Ar&#10;onNRjZmNKMpzTRe0W/m8Pau8MsohW4QPGxHDEfewOgz2rp7bRJdT8rW5gVvIm3AA/KIyOgHauW1G&#10;2GueEogY3jntox5Up68fSu+8P6l5vh23EYBmljSLYe7hcH8a+WmubmpvdHp35Hdfa0Oy+HHiE3T6&#10;vFJ8ggCgIfXGa5b4oeI/7LuXlPEIIAI5q3YWZ8MXFxcs7lr0q0jkkjOMfKOwqH4q+DJL/RQ0QZ1J&#10;CkD1YcGvBxOFjjKcqMtkz1MvrQwmIvfQ4fTfG0V5KEWUMPY5qPxh4iaGzIic5HpXlFtYXnhjWZ4l&#10;yvluyDBOOOOlbs9zPqirEUOTgHIxzXxtXLFQrJJaH38cZC3Nc9I8B+NJru2Amc1f1nUvtlwSvTgZ&#10;J/pXHaDaPpFuAD8/6VqCVnfc+wHdljnP5V9xhKUYxUlGx+eZpilVquKZpQgSDb69aivrXdEelLbH&#10;HSr8qqyV2S1PFi7ox/DF22l6iIz8qs3HtXqZT7VaoV9PWvK5rfYd68OhDDjn6V6J4S1EXlgEcjf/&#10;AIV5slyyNZdyhcIVQ8HcjZ+tW7a6DDpVzWLPyZt6Z2t2rn45Ta3DIX4NVCKl7p1QqG/HdEtgcHrz&#10;V+G62tuB/Cuca4YNk85OBVu3uiyZyAa5atE7oVdNDpVuduCDge1Xbe9HQv2rmI70sMVbtb35eTXn&#10;VKNzvhUudRHddOO3rVpJa52K5LdMVpw3OeprzZ0TsVQ0/N61VefLgnrmk84VSaY768TE0UztpTZr&#10;RS/KaqXrlulCTfKaZKdzfXHevFrYfmjY7YTUXc3LJvtelkZyyDvWduqXwxPmSSJj16028X7PK647&#10;1rPDqrRhU+RCnyzcSF3FNL55pjMdtNZv9rvWKwnkae1fcUSfvsjkYqW6bMZJbFUdxEoxU95IPKOf&#10;SsoYT4tBe01RJazgY5rZtLj5fvVy6y7OnNatncZTg14NXDS5nGx186Z0kUu6pd9ZNtM23OateeQO&#10;a8ydCcXdoTki55ntR5lVPPpTLu6ZrFQb2QmWHl796glO48UzeaZJJjp2616WFhNS12MpMlib58jp&#10;VxZSB1rLE23AqZJwRzivvsDCyTZ5VZsl1M77bd6GuJ1M5ya7NpBcQshrjNVYDfjt6191hY7HhVZH&#10;I6oQyOMc1hG3R8knk9ABWxez7yQOvvVNIsNuU4r207I8eWrKEdrs+78/4YokgKvjoOvAz/OteOEM&#10;2CKc8QkXIqFUL5DC27iFIC/nTvsa7c4FabWoznNSi13LgdffpWdSobUoLqchqdv9ml8wZOCGP4dc&#10;VaMG+BJVGWyB6dO9XNasXaIhQc7Tj2xUVuN1gwf5zkjH1FeZztVLm/KlUQ+0kEkOCfm+tXdJuRFe&#10;iOUIBwoOevvXM3sr2sxKfcweBViDVEvXjYnZMCMfX0NfWr3qSZrUkpaI9s0F03IDXUb4zGCuM15f&#10;4W1reMO/zV29pe4Tk1595XsedKFtzUuHzyOwGaerC7tyh9KpNcLhyajtr/ypgD0pyTerOeRwvjbS&#10;mtpC6jgdTXErqXk9TXtniWwTUbVxsyGHWvHJ/DM93qyQRIdpbJwO1KUU4jhKzO28BWz6hP8AaHBM&#10;aZ5PQ1oeJNRBSRy4CKNq+n41px2ieHtJt7KL/WuBvFcR46vWs9NAP32OMDvXAoKC5Y9Sqk3Ulr6E&#10;ltrObcBXIH1qR9SaQD58VwltqzApgk/jWnBqBkwMjP0rlo4PlldnqTxKcbI6ZbsNwKbJIdvP5VQh&#10;mDYYZq2v7xwAMse9fS0oqC0PJnNtlG7bIPb075rofDhMlmCM/lV7RPB4vkBkTJYdMdK6vTvDEdlb&#10;PEEwcV4WMzXCUKns5zSZ1wwNWcOZI8l8SuItR3EVy12+9y3r0zxn8q9L8beGGmcyxA/KOgNeZCF4&#10;3eOXhkO3H49RXqYLFU8TTTpyuc9ehOjbmM68TYvJz0pliCrhQMsDzzVi6i3vhBx3xU9nYhV3459K&#10;6ZkwvuSX8pFrCp5JkHH4etXvD8+2a5cAgbwBznPy1mal+78heSu85BPTjNW/DxK205AwfMIHPfaK&#10;8LltWv5s7YzvodxBMSvJ6dKR5SzcGs63ucLg4zUnnHdU1o3R1UpWdzSiOyPOQP1qF33uQOtJE48r&#10;GMD3pIvmckV49Wldnp05lgZVaRpCrA9/SmM/tUbnq1cFai+x305XL1rPnANa1tKX6visK2GXGeDW&#10;zbNlhg/mK5VRdi5T1NeEkYzipZLjb1qpG+48UsjbhzWE6Vo6Eqeo4zAfhThdDdVZyR1WofO2HBHH&#10;rXkVMO1sdSmmav2wqME1VfUAW4yf0qnNMFFZ01wwbknv3rz6sJx2Noq5snUPm4JP41MLncBzXPif&#10;cwxV+2mLbCevotTQjK+pc7I2Ypdy4NPY/L3zVOKQVbDYUV7HsXynLzaliM0FtrEe9Njf2qKVyCcm&#10;sV2KuWI2+ZR97nvVtBvTGaz4HHfitG3QAbieKwjgJVJ7ClVSRG6d6lhAfk1HczKi1XS4ZThelfTU&#10;cElCzR5k6uu5qI4i5PND3IrPNwTjNRzXPy9a554JJ3sWq7H3so21yOsXGA+MVqalqIQZ3ce9cfq+&#10;okrgEEe3J/WvawVDWxw1qhiald5dsHr0rON60S5B5GcCo7ifzHJPQE4rPlmPr+lfX06MXGzPn51G&#10;noasfiV4X2gtj16/zrRXXXe08/kxBthfOPmIzXM6Zo83iPUreytwWllbrjOABXV+LvB15Z2nhzw5&#10;p433t1M0kvcblGSzHsoBA9zXNicpo14OU46HfRxc6bWpZ8Oz6l4n1KOw01PtE78kk7VVO7segUfm&#10;a7ZJodGL29vem4bCrNNjGV6sR6KcDHrnmreheCf+Ea02TRbK8jt7e4QNfXRP7yUjqh9vauW1KPTv&#10;+EiGjQXTxm4+d5pTyEHLN9cDp0rbAZJh8si69Ne/37eS/wAwxmNniLwUvd/Mo+IvGE+oxyouWtmk&#10;YZC8bV6AGoPCun3PiLWka5t3tNOtoxLdPcnqx42j3re161t9cisNI0ONLCwiJd5CADsHV2Y85PpR&#10;rj2Xhbw4YTeCeR23OAeZZD0yf7o9K9KFD94m3d7s8xKKSUN2R+ItRXVtUjisyUtVXBk4wMf3VrF8&#10;UeKLPT7UwmUTzhc8nesa/wB5vf2FeeT+L5X+0GG4d2d9oEQ5Yjjg9hTD4Xl1KzB1TVLbTDIQRCZR&#10;JMR6lFra/tJtvdDSk2k+gyz+M9xpFoLO0t1VZH+VujEk4BCjgMf0rN0i+11tYk1m60+TBZvIhDZO&#10;T1b2z3rSi8FeCPDzxzXGsXb3fRpJAu0D6CtV00u+SQ6F4kkMyISYzAxTHuTQ51Ju0bM092+j3MOz&#10;8ZXd5diTWopbe3LbvskZwzY5/Km+Ifinpzwy/ZEaw2AHMUgBb6kVxes2mo6nrTyveJcFVKKgG049&#10;yfWvP/F8N/HNGkWn3EEO75zCGOR7HtVKTi+XR+upSpw5uWD+47/w38fLu1vC1+8l7ZRtkLfMx59c&#10;g5rrdH+M/g3xWmpT6pp11YSW0ZWytdL3+dfTHu8rkLHGO7dTXzrHoi6w0scUckcnJbzflAA65J7j&#10;0FXbHwz4pVUjtIJPs7DCyQqGXH+8Oa2hVlGLT2NHTbvbRnqWq3+m67LFC2sJpUj7V2agxKZPoRT7&#10;/wCBmuS2/mprGl6jA46W84Ax6ADPNYOn/DG2udNjutQ1C+t9TUh189d8YA9AO9d94Z8GyaPbb7nU&#10;xPGoyIolIP4e9U3BRSqPTvcqLUfdujiLvwRqnw52G7gtmSYBsl+Vz2Ndj4Q1W0ltt7DazfdQOT19&#10;a3rvRYtc0m9Oob5DMfke5cZGOmPSsnwn8NpbGXLXAMSHgdq8mvBQl7jujKpLtY9G0i4iEMcgym7v&#10;nmoNUkaVzlztz0z8v5VBP5dhbiJHx5fA3j8ax5Nb85zG/wB3muShfn0Zztc3U0haBxuA+b171dhu&#10;THFsY4wOazbW7HC7hzx+HrV2aHzk3Jx168163sFLVlUpODKLzB5sHIjPrx069KtT34+T5vugD8az&#10;ZkeFwTnpWZcaiUY5A61wYukpSO6lVVNnQpdg9TUJuNzY3c/pXOpq4XjeAw6ZJOamGpIqg54rmhh0&#10;zR4pdzQ1K5/denFcdqd+yy7UyD6D/GtG+1Ev3J9P/r1zt05eXG4Z57mvRo0eXc5atfmWjHNd7wCe&#10;uO1WNOtTct5nQDt2rPgiZn2jbuPX0FdXZ2gtrVCQAzdTiuj3VLQmine7LdoWij4+lFOgjKIBJxjr&#10;iinNq5nJ6noenxkJkdDjP/1q2LdgBk9fSsqCUKqKPlVfSrkdz8w56da/EsxlzSZ+m0lZI14pQF5N&#10;TpNleKxftW3vU0V5jHzV826bOrmsb0MtWVO6sS3uhWpby5rknCwKdy0AKkUc5qNSG68VIBtrnG3c&#10;HXeDWTdkpk8YFaskm1ayL8rszxiunD83OmjKVmjD1V1ZD71514lt13ZAA+ld1qc4VTXGeIJAQcYP&#10;4V+pZVN2SPBxUU07nKBAZ0z1z+FdBbxFrbbnp1rGtrbzLlPqO/FdStmYrdD/AHlr9Ew6bWp8TUVp&#10;MpxuI8ZGa27JRMY8Vi3SAYIJxWvoBaRt56L04r1IqxitXY17lBFAFyK4vxJqHzleK6zUpSqH/CuD&#10;v7Ce8nJOcE8Vx18RSpr3pHfChUlpFGFLPnqDVSS6PJ4KtgYPGBXQvoDyLtGc1ganpc9k+WT5fauS&#10;niKNXSEkyKuGrUleSJYL1jjONx6+lS/a/mBJ49MVkROVGP4umakSbczA/P7f/XpTpipVJXR0dlat&#10;esMEFSeeK6jTdHQqFCY24z/9as3w3Gptlwfm47V22l2cWA/OfSvzjOMa4ylSR9tgKfuqZpaDYi22&#10;5zXUWkyxYJrChmSLp/OpRdDd1r4CopVHdnuP3jtdP1FMjkVv2lwki5rzS31DHTitqx17y3wxIH1r&#10;uwtdU9KiPOr0m9Ud6Qm1SOtYur3axxPg1TPiJDFguAfrXI+JPFaxIQHA+hr6PByozqrlPMdObWqO&#10;V8dOLzIHI5PXvWH4dkRZkU9TUesasLjex+63TFGihXmSRK/ScNT5IKx8njneWp2WpaBaajabZog+&#10;fQAY+leM+PvB7aOv2izcuhOPTGema9y87dbD3FcB48Cz2E6Hk/e/I16nLF9Dki7qzZ81ah8QrvQL&#10;rE6CVAfSuu8MfEqx1FIwAYHYcjNed/E/TvLuZCnc5Ga5zwbOBeJuBxxzgVj7JdDOvaDTsfVWka9F&#10;ew5idHUds/41oreW0hAdBgDk9MflXmHhuywzhZDkjgZroktr6E/upc56g1DUonP8SOrnhtpYvlJ/&#10;Osa40OG5bckgTOTWQbvU4Rkxhh6gY/SlbXJ1xvtymAOlJtvdA4s14NAk83yxKCv+0a6WwtZrVPJv&#10;UULg7ZAc/rXCxeIEkba0jwsQCCSR/Kt0Xkr2WYr8Spj7rcH8zWkXaN0jWlrPUm1ZklYq4znv2qvH&#10;pyIiFQHCtu4Pc9qyZdekZCkkfAGc1Pp3iSMPHhx15HY/hWkKsb+8ej7Sceh1+owP9s0wjIZcZxXb&#10;WuobJJ4pwfJVMZzXEwa3a393AM8rg5z2rWvtWj+dVcbWXmvSVSLibcyb0M28gj0+bZbnIZ2brn5M&#10;8VVuJDJvjk3YGeTWZp08hldpX6MxUt0wegp8BaeV2X5Qxx+FcVVXeh6FOV3c7P4dpBHfBWwCBivb&#10;NJv18sBeB7V4d4Ltm/tKNl6YIP1r2vS7Hy4xmvZwatE8fGO89TaW/bbxx9K4H4i6mTZSQIxMkrCM&#10;c/rXY3M62duWJ6V5b4uumuJPPXJ2EBR7muXM52hym+Ah7/P2M9pY7Ox8pDmONdg2cZPeuJ8TSyfY&#10;pGQZbIGcetdHqUvlwxQjGTyfxqL7Cl5Yuj/xdK/OJQ9rWcux9RQlyu5z2i3UVrZ2YD7J4ZMSepFd&#10;fZeJYLh8q48vLDJHQjsa5HUvDc37y4g++CSB2NLHs017+CQHy1RXz6E9/c13qBtK0tbnXW2qpqti&#10;XiJTcduD1Az1qFAIonQueOT9SOR+FZ2lp9ltMA5JFStdhoJyeoAOcDvWU4XJTsS28xur9IweEG41&#10;sa1ei001iOOOxxXK+EJJLqFLhs75i3X0zxUnjXUQkEcKdWHOa82rC+hS96pYwbqaV7kIp5ZsnPoT&#10;UfmGKEyDlkdtoPcDsKyrbUvOmkcyZbO5BnHA96T+0nnto3kPl4BI49euKmNG2x6SfQqateeeiYKo&#10;5LA9sflUcGAuBgms+S8MsjknA3MeO1WYXEZ6jbjPvXbRpczFUnyQuy48hLbOPmNdT4ftxDbmcfeA&#10;J9f51yWnqL25yRhTg8/w+tdtZ/OI4gMI+WPfCjp+dfYYOjyrY+PxdbmdmdBo9oXe3J53EysP5D8K&#10;6JGDXPlj5SXC8egGTVHSYSrmTjEa7asWMge5JPVc/P33HivpaULI+dqT5mO8TXQt9Ndh1dgD649K&#10;l8ON5VhdSHqsBA/3mrE8XXXmG0iHAmYtx6ZxW3pY2aKSeDK4OfYCt18TOV9CrqFntijkHKqdpH0A&#10;qTTpeCT168+p7VKjebaHdjBlqO6gESBl6MaylDXmQouxo2epm1lIzxmtxdXWaFyH5yK4OS7JUMeO&#10;v402z1jymSMvx/FmphWa90mUOqNq7mMk7v8A3mLGq7DHGPXj/wCvSo4kQEc0+RCy4zxWm6uVbsQu&#10;p5pUnKsASD+FPKkdarsmT9K56tNTGmXlkBQEHjP408SbuvNUEkMbfN939atKQ4Hv1/CvOcHB6gxL&#10;iPow/KongWZcHpVxcNTJITjjHStoT7iauZ6g2zZanCTcg2nHappVEinH3ves0sYnYEELn8qKqvqh&#10;pl8y7R0/Ws+6UTctSvOM/wCzQ53pg8DH3/8A61cN7FnO3i+VwOnris4y4cYHStzUosLx71z9y7Qh&#10;+1VzJjSNey1wW77WYV2Gi+IhIFy4+bp/9evFL+9ZZvlfaPX9a0dI8QyQyqC5Kg15uIpKep206jju&#10;fSGl6xuAO/gdPetn+2lUda8k0TxHuhTn04zWw/iTYoIbcfTNeG6HM9j0Y1Uz0+31sYGHz+NJJrnT&#10;5hXnVp4jCxZ356VHP4iG84kAx6muSWCcnsdkakb7noTa2pXOarTawrdDXAjxKrc54qM+IN2OalZa&#10;30NVWSO4k1cHgnj3qnNqw24J/KuRbWDzl/1qI6oWPyEnnt6fjXTDK9dgeJS2OiuNUyvB6YrLvNS4&#10;65bnpWPJqJ2rlutZ899hztPzevavWoZWtLo5p4u3U1Z9Q+cjPHb2rPlvM/x1mS3jO3Py1E8+G571&#10;7tHL4xPLq43zLM06hcHtWbdXaxx5GGfp7Uy4vwAFJz71mndO/wA3T0FevCmoKyPGnWctyTDzsRyR&#10;0znt61oRokCbzwF559KS2gWNMvxnr7VynjPxQtjbyRxvlm+UAdac5xprmZzxTkzRv/FNvLO1or4l&#10;6ACsqPQ1lvPPn+92GP51yfgzT7zUNVOoTZLMflB7fSvUHTc+O4618zWxUqtZ8r0Pbi1Ro2S1ZZ0G&#10;6jtH+zzoHtHXy2OOVI6H8arWF6fDnie2sXfzbYzedEcjOD1A7cUkRVJgJPnQ/K3fI7GsjXbpp4TE&#10;7+XNalZoJw4AK55xn1HGOxrOXMnGqvmc0PevG56z4hvoby0sI4y6SNcRKwUrkgt0z6V3s8yT2wt5&#10;I/3bT24TzB16k/kBXiXhLUptW1fRndx5DTK4BwF4GcY9a980m3XV7iweQFIoZZHYdOi/L/M4pwqR&#10;pc06jSVy4U5ySglqfO+taHbXnjC9Y7UXz2PTB5b2pdW8O29hqrqqAqyLIOfXt9a9Y8SfDWGO/udQ&#10;gciSQuygcD2rh/ENlPAtu8seWjBRiOpx0Jr5OGYYTG1n7GSZ7U8PisPC8noziriXDkBcKvHFLayE&#10;NnPJPTNV7gsJHAHHbn0qWD5pDnivrIWUUfLzu5Nm5ZgDrgkYyM/yrRZVK5A4xVXTbGaWLzI/lJ4H&#10;pVldzZXDj0BHNYN6m0URPamZ8AZJPrWnoltcadMJVR/LPJ9BU+n6b9nQTz4XqAmSea6ayuLSGycT&#10;AoGXAB5/OuSpZ3s9TeLTVmaaWi6jbxufuFuce/FYvirwfPpp3lCABkOO9dLoESiJ7ZTuUDcvrj39&#10;69A+ww+I9AEbgeei4wepow9paglZ6nzikxA2dCvrSR3JibA5XpWr410GTQL52CHyya5xZh0zxwPx&#10;recbm6dnY3EnKHcSce1XYpdpzng1nLH8iuORJ0xVqABhtzXBUjY7acmmb1lKWxnFakTk8ZrGs8DG&#10;a0lYYrxquh6tPUv+cdpzxVMy5fhs0PMQhqosmGB9a8ydJN3OuM7GwJsR5606NlY1QE37pDwCT0ya&#10;nt5d3SuSeHvLYtVSzZXH2LWEycK9bOupmQOOjDrXO3pKPBMMkofWui1CRbrR45Rnj0rajhr0pQa8&#10;wnU95SMdpRyKYZQW54qDzwOT6VDNOD0NUsK7bB7SxP5mW547VJdvmDO6sr7Qd4Vj1PWrFxIWj/A9&#10;6wWGtKxLq2sOW4G7b3q7BPtGAcH2rmjcsrvz61ct78YzkVVTLFNXsaLEWOttLoFK0I7jzEHTmuXs&#10;bwvkDuOK27RxsFclTLIKOqK+sNl9VB5XJFS7wq5qCN9vFMmnCA4Oa8Gpg6dN3SOiNRyJDMVbrTWk&#10;6VnNdZbrSfa9/U4z0rmhCMdUb6tFqaUZOGqP7WFHH61UkuAwzmqU1x/tV9ThISlax59d2N62vgZO&#10;tYHiOLZK5H3DVVNSMMgJPGRWhq7C609ZQMkcN6Y9a+0wqs0mfOYiVtTgLsHzjkdemKlhtlfZg8ns&#10;afdYS4w/b0pYww+YelenJnnLVj1gkDbiKBGR1GKuQzkoAw6dasKkMwyMVwylys61G5k7U3DjqeP/&#10;AK9SBcIQa0DYq3K4qKaxdMgcj1rnnJPqaxjYy7mDf8xyeDxWTaWyCGVee3NbN60kI5rLtTiF/pUq&#10;LvcxnO0kc/qsQD5/irCkQi5Dwg7erDNdDfASZ3cNnrWNGpW+AcYz1r6rCzU4KI41OZ6mroviI2s/&#10;lyLiQcA9q9K0nXluQnzc9OvFeXzaSJjvRcEdq0tDvWtrkJngEZBrpdBGripnr4vtqY6n3qJ7rvzn&#10;61gWOoLc9JN3arwcleeBnqa55RSdjy6ycHqdXpdwLy0KH7wHAqWy0e30vzL6UDJ6cVj6C0wuUKcp&#10;61veIg91bpDG42+3t61z25XY502c9cSvfXjXTg4bhQewrzrx3cPeagsIxhBu49a9VkgW3tZGJ+UC&#10;vL9RsxNcyTH5gT6c1hCHNNyHfW6ORSBo2HB9eDWtawkHI4qaSzw3TH0qa2hzhQOfyFdcYJFtlu1J&#10;XANaunMPtcSt0rNjKx7e9SWs+LqLJ5yK1fwOwoP30e5+FkVYI2CAsR1q9cQBCe1ZXgt99nGDyK6C&#10;8hxj3r+ceJIS+symnsfoGFtypHI65ZJs344/iryXWPCr3et7EQ7GGCV9a9t1KDzoXXHWsW10gfaT&#10;IR+NdOQcQSyuE1N3vsPEYSOIVmcNb/DyAw52jcepPeqOqeCzaJmIHA9K9c8kYxsGPTFRvpHnqRje&#10;G9ea9vB8X1qmISrLRmM8BSjHRHy74m3WmqRRYIKtlvc7VH5Vp6Ihj09HIwxdz6jrXefEb4Yy6hqS&#10;XNuhTaMEAYrnY/DtzpemW6S5xl+2MZbvX6DQxlKu1KL1Z89PCzhNu2hDHNlAeM4qxHMJHGeKzMEs&#10;+AQBz909Kkt5/lx3z3r0Zq6MYStubvm5Ujg/WpIpMAkdfSs2G5USLk7cDnjNWFlAOOcjrXE6V2d8&#10;Jl0vk4U88daXOflqoZs8mpoJMuCW9q5p0zuhOxpQqBwcVoQsRySc1mwgHrVxG5zXNKk+g+c1YnBG&#10;M81MFzxVKA8KavxEHrXP7JPcbnZjxECjZ5qldJztPQ9xV7ICdaqzAP8ALyPcCuepQXY1hUM27zgK&#10;KpuDJ+Jq/MKrpxyM59K8mph02d8KliKOInAHWr9suGU9PpSRxKwLDr9akSQLShhlF7ClV5tCwH21&#10;bScbazt2euKcshHGa7I01sYcxqQz/KafMoY5ArKSYq+K07Z/MGM8+9YrDpSvYbq6bjYTh+eavxXQ&#10;RcGqLrsfim5baDniu+nTszllO5JfXQB4yahtrxSMGorxspkVnJN5bZr1YRSsjjkzZluSBWbcag0e&#10;dz4phvAy81g6zclQSDxV1YJq5ze0ZFq+rhgOCeeea5ee6aSXBOenJpt/qWFJ4JbtWCL4ueT8rdvS&#10;qwysznqzL1wx5wMfU5qiEaeYRISWJCoOckn6VJ5u/LHt1Fdz4O0638NwR+IdQQvKUL2kRHHoJGB7&#10;+gr6iiuZX7HntXbfY6bwLoMHgTR7jU58PqkqFUD8BADztz+WapDxItzqEVzbSAzqnkNdg5CRg/MF&#10;z3Lck9xVPxh4ntbTw+XkYvNdBYIwQSCO+e+CeSa828QeNrXwno0VjaxCW8kBU5+bkjB+grpqSU0q&#10;eyTuzO6lK732Ok8W/FO0trsW8V6DArEPJuySR1C56n3rI8M6zH4jvtQ8Tajdmys7cGFf7xX+6vr9&#10;K8t1YjVLyCSYKqBMycYJUnkn69hW9qJs9P0ECef7NZxNvij3ZO7HUg9/ehyc5KKXulzUYKy3Zs+I&#10;Pi7c+HkkbSiDHOwQLLy/+8pHJxWFf6/q3jbT5JY7iCytI5NuJpv3ksnTnPLY9BxXkt9qbXepxvDc&#10;7mOSDNJtGz0Udia1tA164sLmOG2thcPliZipkHPvt/Srk2003ZeRu4aJ21O9gtbnSnCNc242jcZI&#10;myB7DHeum8N+Gbe//wBKmeQo4wW24Yj6dq4YajqM0xW+8wHYPLjjwEBPc44zTLbxBcWSbJLmR4OD&#10;sz+ecVy3gnY553tod3Lomh3WtPE1xJ5UY/eByMbuw9/ejUNV0LSbR7W0uZHVj88KSKFc9MHtj2rz&#10;rUfEGky2zraiaC4J58s5yT3571zg8LanrcUpgFxIp6ogEYH4nBNdEakUtEioqV029EdtL8Q/D5kk&#10;gt4hLdqdshH9G71d0zx/4i1Czks9K0eV4W4MsMC7cf77DFYngr4O3kk0YvbO2t4MgiT7WVb8cKR+&#10;le82vw20DQPDxMWs30coXJiS7RkJ9MBa2jVitUkr+V/zNX7OGrd3/XY8xg8CXXijw3cWF7pmhIYQ&#10;ZIcrI1xvPVvMGMsfSsTwRqj3+lSaVLsgvLGXDR425A7cetemaRZXl1cBbYh5I+3QmvJviTaXvw/8&#10;fW2rC2e3trxgsxI+UH1I6VjUcmuY5atWUtTsY4iJZJS5CIgJ571VsPEEEt1cNL9yElUGcjP0q/4v&#10;xpfgm51m1YSW9xGCNmDgntXnHw/VtatndwwRTluxZuv5VU2pJX2OiktH3O9j1MXjAeYzDJOzGenT&#10;pXXaGsqWeTn5iMVi6TpaBkVU8tdvXGcgdfxrt7WyEGnZOM46AV5+KrrRJAqLsYUsJny3PfpXHXyS&#10;QTEgHAJxnvXpNpZlYnrH17QDPExQfMvpXNTrRhUtI0jSly3SOa0y8M0uMnIIFdlp2Hi2t+hrzw20&#10;mm3h4KbT9M11Wj32+IZPYdOteq62mmxjzdzU1i3DWzyKMHnGK82vbh0mdW7GvUJZTcwshHt1rznx&#10;VpskDllB567aVlPcwcncwXvWznvk0v8Abg34fGTjAArOnkGSFByP7pznntiqiozylgTxW0YqK0MH&#10;NmybguMB8g9zUcshBwcZNU0LL0GRxxTjvLgHJB6n0xVOSWwQ5upsaMhuboKhJUnnNde0ayPHAOV7&#10;59q57w5H5EUkxO3jdW7o8yzLcXL8Y6Ae3WuPd3PUU+WI+6k2vtHoaKptPvkdgckcYopt3Zkz0GO4&#10;CxpgYz75qVpivSsyJiq4xx6g1bfLJ2r8VxS/eH6nBe6K+o46mnQ6iN3JrFu9yuR7VUWZ4mHJNQqK&#10;kjKTaO9tLvdj/Gt+xnVgO/1rz7T70sOn611GnXo4CnJ9uBWH1OUtbGTqJHWRMCFpzscVlw6gMdal&#10;N3u/irD+z1e1hquPnnJHB/Osq/uAFwevoeOv0qa4m3IQetYuoXAClgea6qWX8r0B1kzJ1O6B61x2&#10;t3YUuM1s6rdhRgNkcg+orhNcvfNcoH696+7yrDuNrnj4uppdGjo5Erjp+NdoUzZoTjIrh/C4MoG4&#10;c+9dtvHlovFfoELU1qfMuPMrlOW2M/yoK6PS9OS0tgX9KqaZa7jv29eMY7etdALQyoFb5Ur4/NeI&#10;4YZOnT+I9jBZZzNSmtDHa1k1I4UbFqaHwxGrbm5+tbEMaxfdH51YAJGK/MMRmOIxEnKUnqfXUqFO&#10;mvdRjPoNsB8qjd9BXNar4dSZSpQYHTI613QBBzxmq93ZrKjswHHtV4PMK+FqKUZM1q4eFWPLJHz/&#10;AK1ocumO4A3qvUdPyrHScBcHmvXvE+jfa3YqgJrgrTwVNc3LqD39K/aMvxf12ipn53jsKsJU93Yv&#10;eG9WwyKSVC9Tmu+staVNwB4PSuatfh3cQRBonOT2pk1rd2W9JwUIHBAwK+XzfKfaydWO57OXYzaD&#10;O3S9y2QRirCXfpzXE6fqbvhWNdLZzmVAeN1fA1aDp7o+ri9DZjuWWpRfd+c1QQFhTyDXG4RAuTak&#10;QmScVxniG9e4OeSO56flXQsjTOsQ5z3xTrzwqZIcMvJHGeRXp4Gg3O8Thq1IU1ZnCg/aECN8gx3r&#10;o/D9oiDcHwPc1Xm0Q277ZY8856dqkhiFu37skL0wfWv1TC4lcqVz4fGUnKV0dM115MOD+fbmuJ8U&#10;3avC+W5fjFa02qSJDhuR6Gue1iRLlMn5Cf0r1Y1lI8h05J6o8K+KFkChcjhchjXl+gMIL8ZOAXxs&#10;P/1q92+I+iSzaXO6JvUnJrzXwT4SebUvPaPaBzgipq14UU5SOtYeeJUVHc9O8JLNNJAyRk7l9K76&#10;GwlX7yHoecfyre8A+FImhtyIsMhwVT0+tejN4SjkiBVRgeoFeRLOcPzWTOn+yZxV2zx2ZAYyXGfz&#10;FZqIjOVwM5z04Ir0/wATeC2SEvGDwOgry6aGW0uCjpyvTmvao1YVknFnkV6E6LOi0P4fWOtTDzIy&#10;nbKkiuh/4Vxp9jEVUnAzgetaHw2dWi+dx059qTxV4kW2vTEj8L717qox5Ngwmr5jzfxH4ajs94iI&#10;K42kIecHvmvP5tImgc+U5GCAMe9d1da3Fq2o3cCOCChwK5+OUJLICSCrLkZ9OuK5p0It3se3JqSJ&#10;vDcV1O5OMqo/gz24rcmlme0OwuHAzsPXFbvwrjWS6uIJADw3GK6PxD4etIb5LlU8tWRlbHTNTLCb&#10;crOanKKdux5d/ajwJLGeMKa1PCGoCcBJzlzwv096w/G8C6Va3coIAOQsidj6VyfhnxZIpiMYMrE4&#10;3DrxXO4zhoz0IpWuj6h8J2UcdzlCAOMYr1ezP7lOa8E8I6tfokUvlkrx1HNek6d4teNP3qEV14bG&#10;RpK1RWPKxEJTldGv4l1ALi3Bw8mQAfevPtYlH2oQZO2FAzn/AGq3tWuRquoJdCTaIRkDPU1x2uwz&#10;2kM8pTfLOS3XPFeTjsVGcW0z08KuVIxJLp7u8cDOB0PpW3HIBEhFYOlxMFZ2JDe9aDS7IBz614VC&#10;laN31PZi7bF+3lDJ5ROcHj8azr61gn88SdWAXB9qjE7w7W5yFzmq97eiRndW4Y8V1OGg766EyXYV&#10;Dg7VUE4rHvNVFtbSDgmSQLjAzg9Kj+3LbRPcSnEakq+T2NedaRrNxr/iIRcmMEuR0GR90fSsbG8U&#10;7N9j23w7bC3s4yOAq965Lxjqcc00gDjeAQuTwcV0hvxaaO7jpt9TmvM9Zuxc3KI/dgQQefeuJQTm&#10;RQbcuYoRB5baUJ91G2N9Kk1zWonthEhGUwAUJ4GPSoLm9FrAUjIjRyPMPeufvxvunmfJV2CDHBIK&#10;1uqeh3qV2X9Plae7KAkjHI9SPf0rQaZWUgHtjpzWLaypbK+x1BQ7RirVnOzXKZyDjLdxXqYXD7No&#10;87GV9HE6rTvkVEzh3OAf7q9z+Ndl4fnE1xnswwP90dPwNeew6h5jZAIaRhEquCPk7nNdv4WO6Tci&#10;l8gBB04HA/Ovp8PTsz5PE1Lq56HbOItKdy43Sk9BjjpUVvN9k0+eVh8xBcHPcdKqa7eC1hjhXD4+&#10;UAHHTg/rUV7MRp3k9QxAxXqpJHkt6lXWZGlv9PjY/wCpto2P1ZcmulW4K2cEQwNoUn2LVzGqfvNe&#10;uSuMIRGB9FVa2ZZdzyf3VkVfc7Vqe4pdC7bcW8o/uyDr/wACqcuJEH8eBx2qsh2icdeQ361KoyuD&#10;VE2OB8XeKY/Dd5Z2s+cz7Y1PbJNW4JWdEck8nBHerfjTwVF4pm0qVvv2dwJST3THQ0s9kbYnAHHX&#10;6+1cNSHU20voaOl37DCN/Ot1MMgNcUreWwPoRiuj0m/EkeScrzx1NVTn0MZKzuaLrnvTBHuL5GPx&#10;qZvn6DtS+WAuB0Pr1rqsIqyxh8kiiEtE2CKnMZYCpmgDDIB/Osp01PcLiJgjink4U5wKiQFSRQzZ&#10;HNedODgxrUiuY8HK/eHWs66IkQgj5vrWh5ucE/KTVC/gHnuyD8jWSmOxlyuyS4PWrKyBYQXIJIHc&#10;1VeRZ5irnZIDxVW8u2Q7V4UhcYPrXNUaRqtSxeYYcYP1rldaJAcL1Ax+NdCt0ZeprL1G3BIITOTz&#10;71yOdmao46WIlueOTTLVXSZFz8prTuLUCTkdKZBb5kyQOOo6flirvdXKaOh0uRoowd20kcVPc6lI&#10;OFJJ+mKhtwyIAM/L3z1qpcSbphn58dccVxQ+MhScdjXt9UmiQ/OCPbiqs2tO0rcO/J9veoBJiLcS&#10;Pyqqy7nw/X8xXp0YRb1Rspu25qRaw4ypfr0qxHqbOeMtzn059KzIoCf4auRxgtknAzmvRhRj2IdW&#10;Xc0E1Fj8x+7zgetI99Ix9RjHPpVZVD8dCelMbp612KlDsc8q0l1LU18I4tzyfKBk56/hUEN6lzko&#10;3AqjeWsl24AbC9Kt2GnrbRbEB3HufauqNOPY55VpdyV5MjIy2QMU1gerHP0q4lq23t1oNmDkAcYN&#10;b8pzuV2ZHknIJ4AHHfNWLS2VOWxj1q81gQMjgL0qG9UJbuF4IzgVx1ZqmryCEebZGL4g1n7Pbuif&#10;f6dAK4CHTJdUufPuR8wbjJyDXS3sP9pZkk5dMDyyOpqrCTbYRwcDI6DoO9fMY3FOpomehTioavc2&#10;tJtorDYq9F71rEAndx1zwe1YFvdEcnk+grSW6LJgHBz614Kq2Y5Ny3LeNgBIyF9K1PA3hC2vtTK3&#10;qCexVyUjdQ2MnPf3rMt2FwCpwMAsxJwMDjtXYeAb4Q3SQNveM8HjueldVXnq4WpGEuVtOzOrBy9n&#10;Vi2rps72w+F2g29/ZXNvaRoYQzKduACe4HrXd/ZbezhjCHc2OeetZmnAvHtYEEdCe1TmMq3J3V+B&#10;4nO8bPDywNWV1fe+p+jww1JzVVKzHXBDRFSFI6YIrzzXoIrm7eApwetd9cSbYTXnl5IJtVf61xZd&#10;OdGbnB2sdNSEZxtJXOO8Q/Dz7JbPcL99RkAE4rmNJ0W4v3OxMAHGdrH+le7axbiTQmDdQK8ktIRb&#10;38ks8/kW4lyEeQhce+K/ZOH83q4/DTdXeLPhM2wMKEozgtzovCugS2UoGoJi1IzyeBVnVprH+0gL&#10;YA+Vwdqg5zV2e6bxBbRWlrOqOw4wTzXQaF8P4NJxNORK3X5znn8a4s3zl4F3TT8rmeCwDxKvLQ5M&#10;adq91dBY7ZPs4Xgkc59ann0nUY7WWW4tkAjPADHg+/qK9PgxCuAMAdhRKI5YissccinrngmvjMPx&#10;PiFX5q3wnuyyeglaK1PNfCetB7ku8mxycYORXf6frDWzkq+Mjsa4Txbaw6VciVIjGnXMfSqegeLF&#10;1F9iNlc4561+l4HGU8XDnovQ+dxeFlh5Xa0Or8f+R4g0mR1wJk9BXiKs6XEiuQNp9K9cvEeVJAM/&#10;NXmutWnk3rvgYz81e/F3jqedfmaNGwLSW2A/3RlParUJKVQ0ycxW5cA4XGe/ymtF+gK45GR71585&#10;XumelA2LSTevFaC/dFY+mS1srFhRtP514la/NY9alqrjZQdh+aofLwoz+lWpyQgwe+PrUYUDAGc1&#10;z/FoayVh8x+WMZ5qzaYDZ3cVV1AhRFjj6VBBfKvB6V20qPMc7nZ2NTUUxZSY4PXOc9K0vDVz/aWh&#10;vAT84U1hteBo8YGCKj8E6iYNSmt84UNgA1008Nyz12ZMqt4ejHzlom2+5zjn+dU3ds9f8mr2vL9l&#10;v5AUOPSsp5e3GPWtFS5dCHUGTS7XHueKsicG3XPpWXdsVwamScvbbu47CuaVNKVzF1ipNd5LgPyK&#10;ZBP8+C2MdMc5rLvnMdwcfLn0q1pjlwpPX2rvjBKNxKblKx12jyZcZztweK37afacE8e1c9pIO9DW&#10;2i9dvH0rx8TUjFO53xuzXS4BXrUM3KnFQRng0ruxr4XG4qkna57FGnLqVp2x0qrLOR0qzKM9TVCZ&#10;c8g14tOo6krRWh3cttxHuGZTgmq7XRPB6044RWHUgcelZjy4mr9By2jJJNni4mcRLm42tnO8flXS&#10;eH7lNUsHhboy4xmuN1KVduOO56UeFtZFrfiMv8uRX2MYWimj5itPoS65aSW03I5zg/hVSyuykmxu&#10;R712PimzEiiVQCJV3cDvXHy2oR2YZA65qqjRjQXMa8LLLjPtUn2Nk+VHwprPtJCTgdOvPr6VqK+6&#10;KvMquUHc9iEIyRX+0y2z4I4q7BqEcg2uKgkPmKQVyaqPGu1skg1k2prVEuLgGuGJbckHmuYgmAR8&#10;nCknrVnV7x44ijOCPU1leeHsMcE11RVrHj15e9oUL27Hmdcj1qvKqtKGYHeDj6/jVCWQh8Hp6Vdg&#10;ZZICkoyv8JHGD7V7WGlySNKKbepdTUfJm2P8+V+U/wD1qy9Ru3hkeSEnf7Hiq8hkSbcx8wgcN3NQ&#10;icmbYxCp7jFfQRkrXOxaG5oHiC5tgA7nPua9G0zWF1JEQ/fbtXlcdr5kke3j6CvWvAXh91kFzdfI&#10;kY5JrkxPKlzI58XyuKkd5aeXo2kBnOJGHFR6TqH21SH5bng+9c94k1pNQnEcD5RPTpV/w2rLtkPI&#10;brjtXnS1V0eSt7GhrrbbMxIPvda4m7tRhuf0rsdcLbwOw6mufu48/wCzmqp2sTfU465/duc+veoD&#10;cDcB1GetXtXt2PIzx1rGJP05rZaFXZcaYjvj174qayYzXcYXjnvWazgNz8tamgTxvJGZD8yOM8dj&#10;WNWXLBs1oq80j2/wGcWwHoa7a5tfMiz3rjPB6qjAL91gK9ARQ0YzX4hm6jXrTTR95R9xJnKzxHcR&#10;iq32cnoMVv3FoDIQOlRfZkr8znP2cnHsevFp6mQls2/kVvaZpvrzTre1QruIB/Cti1iCJkV9HlWG&#10;U5KpP5HFiKjSsijeaFbXEWHjBJ9a8/8AGfhWJtOkUD9K9PmauW8SSp5Tgtxg19zGv7KUZJ2PNjd3&#10;R8u6hbG3vJInTGDjpWc8pilbk11PiEJc63csnzDJGc8ZrmtWhCcgba/R6dTmjHufO1KfLJktrcjf&#10;lW/Or8c+Vyrkk9yK5y2mA5Jz+FacdwMc+vau2NP3blwnc1RPgHDA/hVi3fDrmsdJugz6Vft2B65r&#10;llSud8Z9DdgfjrVyOUZFZkMmUyGH4DNTRtzmsZUzS5sxTAAYNW4piuMmsNbj58ZHWrq3Hyc4rllB&#10;jbuajXPyEcVXkmUnnms+S6IHFRNdbc5NcUop6mkG0X3kDcd6ru2G4NUDebWwpP1NILnIBLHH1rnd&#10;K7OqMmjQS4AbAxmka4B4D1kzXRiPBppvSXxnB/MVn7OxV+pseefXn9KfHPWQs2/cA361PDdZXDHB&#10;rRU7MhyNiOQF1z61oxPgAg1gxXA4PfPSrkd18vWtVTRjKRsiYSKQRz65qOWTapA4FZ8d2GPapJLn&#10;1NbKCMebuMubjkjdxWTNcjGc/wDAakvJ8NkMcVi3Nx82M10RTukRJl19QCofm6CsrULoFDk5+tUp&#10;p3cHHeqTXXmDls/WvQVNSOCUkmYuouWfKnHP5VSij+YFsZ78/wAq0Lj5nfnlj0xUfl4ZDg5bIA68&#10;9gPrXRCgo7HE57o2/Bfh4eIdWSKU+XYwqZrqbH3UUcjPdieBW54s1tdZ8Qw6ekZFnYIJnhjOAzDh&#10;EOONo6k9zXVaN4cGg+E3guJUtmcxzXsn8TEfMsS/TvXkXibxJaaDp1zcxuUm1S425IIbyx/EO/PY&#10;V7Cp8kLPbd/5HPNtbdDi7u51Txl4jLC4CRwsQnlkII1HAxntmtTxDfad4eiSO3t1vr2QKvmPz16n&#10;cegFU77WLHwpH5skQe7kxsgj9/uqAf4hg57Vyd/ql54hhuw0ZnuSwAULtt4l6ne/8RPZF5Peoovl&#10;bk1qzZK+qWnkW/7YN88EzRq8MDZJxlZZO232HY1jeIrb+3Zm3SXFxK4yIYhvz9FGePc810ngjSDo&#10;+txaxrsdlqkVspIsdUmaGAL2xFGRt/Hmo9e8Q6jZXk66bIgM8pb7LpcSwtIS2do7gAe9a+zb95vR&#10;js7o8/uvBV/pKLc38BsrWQhiZHVZmA9cdDXZ6h8RjqWlWdvpOh6VoGmxxhYhpwd2lPTzHkkYl2/G&#10;lh8PrqEvnap+8Z/m+zGVnX6Mx+9+NbSlBsVUGF+VUCgKB6AdMVk5tKxtNqyuc7pXijXUcJbW8d3G&#10;3DG5iKKAD6966qCaOdHMkEAdgc+Tx169azLmQ7cEjP0qTR5cOO3TpXLKTWxytpvYv/YUs9jxRxoT&#10;gZWJRz+ArSskD4BAIOMB6n8rz48dc5x2qK0DI+G4x6ispS0uPrqN8cRX9n4dF5ZEyLG480DlwPY9&#10;ab8OPGn2+UfaY1uVTjEmc5/GuksrgxxOjgSI/wB5DyD9R3ottIsLKR5raAQOxzwB/Sl7T3V5FKKu&#10;22aurX8EF39q0kHT75MbgOUb8OlcV8XPF914y8JXFlqOlxyzqNyXMfYj+KtuVt7/ACk4pkunC5Uq&#10;w+Vqp4qS0bE6PNseLaB4hu/GHhRPDUc+QHUOpySo6d+ten+GvCSaJZx26p86gBnA6kV5L4k0e4+G&#10;fjeG/gBFpcSbiSOB7V9F+F7qHxFpUF5FgswG4DtWVSs6dLnvodWGg5T9k9y3oullsYGVHbpXTXNs&#10;EtcKuPpUmmWIVAcAHPTFaF1BuTA96+XlmCrVErnuSw/LG1jFtLQGLkeppZrNSWBAP4VrxWvlpgCg&#10;2w9MV4uLzZQrOMWd+Hwf7taHn/ibw0l3DI6ACXHUVyOmh9PvNkgwR2r1+9tuCCMgdRXAeK9GMTef&#10;EPmHXFfTZVmka79nNnj47AOH7yCNKNQ0SOuMGsjXrBbq3ORuz3zS+HtRMoEMh9gTWhd2+YSqj9a+&#10;ohPldmeBON1zHiepwmCQo/Y8cdKZbxH8q6Dxjp3kT+YBk55rEtpB935fmrsctLnIkmyV4NqMp9ex&#10;9KSGNZJCOqnjikdwx+Wr2m2u5xisG7nRFGkzfZ7Igcb+Bj0q7aObbTQF4DgE+vNUNS5MUS8j25PP&#10;bmrd0xEP+yOAKFYrcbaM25wMjeSc4BoqG0OBPIvAQcY7UVJbPSYYSUQDHNWhGSoAplkuUweR61pJ&#10;bZ6DtX43jo8s3I/VqTvGxj3VsH/h9vzrKktirn612MtgewzVGbTOegrjpVlfVhJXMWxtirgKNv41&#10;09jDu4qkmnqmAMMa0rYMj4zt5r3KM4tannVoGpFbfLxUjyMimoYroonXdSyXKsK7kovY5NVuU7m7&#10;Y57c96wdUvVCEA8VpahIpQgda4zWLiQEgc9Tx6+ld9GipMzdSxkavqALuQ/Oa5p4WvJgxQ89MdK2&#10;nspLufAyTXRaH4aVgAUyPf8AKvbp1aOFtzM4JwqYj3UZ/h/TmiwNhx0ziuhjztZWAyK6Gz0uO2QE&#10;8EdutQyWA87IGR9KnE57hPZyipFwy+qmlY0dItNygc4UdfWtSWLC4A4pNLt9qgDIGKuyRV+N4uv7&#10;WvKVz6ujDlgkZroaTOOlWniJ6VGIDWCZ1pEaqMgUlwv7l6lEZ9KhuyY4TmhO7SRocfqUi28byH16&#10;GsjT9Xht5i4GAaTxnetBbOF4G4nPtXmH/CUu0vlM5yrc81+y5JXVLBI+HzajKrVTR9C6N4ot7ptj&#10;xxgkcVc1TTbfVYuUH4V4/oGuGVkYdcDmvTNH1Q3EQGCDiubE5sruMmclDByg00cxfeGxZTEoOM54&#10;7Cr+mwFOoJX8jXTz2qzrlk5PXIqW20aOVs459DXxuNrQq6pn1lGb5LSM6CLHTtnGe9WRaBu1a8eg&#10;PjOM1ci0Vhxjj1zXzlSpbc15zF0zTN9yhx92urk09TDtAosdMEfKda2UhDAZr3cvxKhCyZ4+Ki5z&#10;ucBq+lhrgNiqyaBFccFOfXFdlqtiBVW1s93Ir3qWN5Z2ucUqV43OD1rwg6wu8Xze1cFqumyxOUdC&#10;ijvX0Bd2gMZAFcXruixTLJvjz9a9+ni10ZyeyUlqjxq8sZLy3MbjKnruqLSPDdtb3G9IlTke36V3&#10;c+hiAvs+7joOf51i3Si1kDDAPrXNmOIlUpWud2EpKnLQ7jwvcxWahW4xXoenarbTrg42npk14PL4&#10;hNuuQ/zfWtDT/G5RcF/1r4Grg6spKpF2Z70uWUdT2PWJ4JLcq2CPUV4j45sYrWUzRcYznvWpceP4&#10;5IirSAcevrXL6jrI1dxAHO496/TMh9o4JSPjsxjGKdzW8H38kVtcOhIKjpnrXGeJPE73GqXIeTaV&#10;4HGea9L8OeFmTTZJBzuH06/SvPvH3hY6VHLeBMNnpiv0eL5YpM8TAwumzznwtqFxD4guLh8mJ/kG&#10;Sccda0LnUS+voEO+Jx06c4qPRBEbNyc7txCEgZLHvWIL/wCzeJooJcKSwKF+DVzR3LSLZ7Z8Ob37&#10;HfvKe6duPauqn1pNSSWAEHyyH56YNeaaZqjwp5sQBwFOPUBvmrs9PtUNnczRkEsg2e+OlVHVHKrK&#10;Ryvi7SF1eC7spTku+9SeaqeAvhvbQanHGyb0Rt3PJxUniPVRbeIbOJ3OSOeetdz8PpUvNak2jOAM&#10;VzQhzVT0K1Tko2PXNF8O2gswBHyPWqniPR0srbenA+tb1jlY9vFct4416OG7trPIcueQRXbi6NN0&#10;rNbnk0G3I5Y6nJYuUlJBL4A9cd/pUq6nBqDlCUwOABWX4vvY/wB5ICN6jy1z2z1PvXF6Rc3ETNKp&#10;zz0r4DE0Hz8tPU91QTV1uel3GmQyxFY1Ak9qxb22a24cHZ61WsfEjRnEvDZ61upcQ6jDslIKYxn3&#10;qIycdJI6FUlTdpbGFLOPORScxsvJrAkbaskH8aSFa6/VtF8y0LwSbSEwAOK4LWJrmxvEuHiKI8hV&#10;9nPIPB/GuvmUlodEJJmf4+Z7fQ3EWAZwq7RxkisL4d2aTXH2ox/Ofl4FaHxCk8xNKuYsmFJG3xZH&#10;HpXR+CrBLaCN0GN43LjjA/xrKrGyOmVXlpGn4rvvsGjhcgHpxXjcl9cXd6JCfkj6ds16B8StQ3Qm&#10;EHGeOOwPU/hXk7TXboVD+au/jnt9a56NNtXKoSUY3Y99RnvbkxjiEtwV7itgXEV2oklGAifLjuR3&#10;5rE+ytCgAfkDC45qW41AtbhPlRU6YGDz616dOl3Jq1V0JmnC9D3z+NWbCYpESoy7kIuDniuckvcn&#10;g9avW+oxrFGRjagzg17FCB4lep0Z09ncZuSB8yQr5aYPc16X4OuAkglc7o4Eyv4cD9a8csbnyocp&#10;95xu/GvSNCu/s2nWwX+NizEnA2L6+xyK9qjGyufP15XdjqL2/a88SWlnwdqmV8np2/nWzHcie4t9&#10;x2IZV68dBz0ryvwprgufEOr3zSghJFt4yT/CBk/ng5rudN1Dz7e2cOfmUyDn1OBWlznauzVjkM17&#10;JK3JaXd/49WwPnUkZyXY596x9PTL7vu5I+6BW/axl8Af3j2qUV1LUXXd/eXpVhRwT2pIICMHHAqY&#10;xbRt5rSzIuCsAmKqaha+Ym4Dn0zVtVO2hlJ6ipauStzkLmAxuRjgdDTrGc27Jjj61sahYbl3qOKy&#10;HtyCM9q8+cXCWhuveWp1dlOsyDn5qtOvJZjk+1cxpt8YJRuNdRblbjkHiuunLmRzyVmPSL5TSiPH&#10;B7HnFS8AcUh46V0EFPUJ47SFGbjc20ZPWq8jFGGabrVkdSubNAf3KSbmHtU1yuSucVhUgpoabTKN&#10;xIDgA45qvLOAxJ4qteXIhmJPQdKxdW1xI/kDfMeevX/CvCrQcGdBHq915Tkxn5vUVVs7gXyEOCHG&#10;Mc+lUftXmvlnBPvyKeq+U+9OM8ivOlJs00saIzbtgjI9amMazJyKEcXUYLAbsDikMZhbDenHHWs2&#10;7lXM26tN2fkO4HB5qvaWwEh2gjFbksAc7wRk8mqnkFTkVonpYFIbt8sOgzgVnS5aQEZx9BmtGVjy&#10;RlgevY1m7Q05xz+lZwh79yS6iBo8beMUyOAq2RwKsQpmMY54+lTLDXs0IDvZWI40YKTzj34P6VaS&#10;HdjIqWG1HzE8AdPU1bEJ9K9GKIZUEWFA70wRl8gAZPStQWRZulaWnaMXwWHIrdI55J3sY9tpjSfe&#10;XH4ZrUi0jac4OfWuottLUIMjH4VIbD5CAgwevHIrthG5zySOWXT8LjHy+venJYhCxboK6J7EDkis&#10;XWrpbZMDANXUkqceaRKjzbGTdzxw/KSOax74faHBPCjpnjP5VUu7oyXActkZ6VZtpfMTB/LA4xXx&#10;OJxUq07dD1KdPkiYN5ZMsvnjO5fvD1xWTqcMc0fnJ0K4IrtLiEY3cHHUAVyusWzWmZY0/c/xL6V4&#10;9S7NWrowYL8xuCWAcHgH+tXY9S8zG3G4Yzmsa8g81y8Y5PU96bHHIF3Andnsc15zpvmuY26HoHhd&#10;heXQjH3doDjsV/ir17w/DDoOv4McTxzqroSARn2rwrwrftp2pQO52oMo/OeGXB/WvR7TW5Ln7NHK&#10;CZoZVC7OvXp9K9DE0XXwToRdm77eZ0YWs6NaL6HubTAqHTGDSNKX61n2szSWscg+6egqwkgdc5r+&#10;cMRh6mGqyp1V7yfU/UqU4zgpx2YzUZiltIfauBsj9o1PPYmus8SXfkWL444rlvDEfn3hZv0rtw0e&#10;WjKTLep2N5am40x0A7V4nrujzXGom0h3xszZYjgn6ele/wBoVYbDzurjbvwo668bnZlT7V9Rw5jq&#10;OGp14VpWTPFzLDzrKHJuhfh54TGjWaSznfLt4J6qPb0NdvIwAx+NU7dRBCBjFEk27ivjMVWeJryq&#10;d3sejSpqEFEkaYYqOSUngdai800iFnasFGyNuUo67oR1qz8onr0rltJ+GUWhylklYZbjJzXocYK1&#10;U1MuVyvCjuK93K82rYGXs4v3WcuJoRrx5ZIxzaG3i2n9579a4jxVpu13kA+UkZru0k81SCc5zjtW&#10;Tq9itxG4Oea/a8DiliqSnF3PzvF0Hh6tuhwmgD55ICB8yHA+nSr0aYXaU+aM7cYPQ1XhgOm6xEX+&#10;6GA/CrUsaxalJGOA4IB9x2NOorNnVSafKWrFdr55wa6K3IeIZ5rCtm24zW3bkGLiuGaUnoerG8Rl&#10;3wnGDjkVTN3iXO/n0+tT3TgI4yM/SsR59s5yawhTtLU0lLQ0dVvRtiGcD9azPtSiTj7tVtZuikqE&#10;9qzreZ5jkPxXuUIWPIq1Hc6IXWcgU2xu1sPEkU3ZxmqkO4pmqs8xEkEuC5Vscf8A163qpWMfa2TR&#10;33i2PeILkdHXn8K5h/umunu2GoeG0kGNyDPPpXKs5welctR66Gbm7DLiUSIwI+brmltceSQKruSS&#10;QDkVJZMRLweD61wzlqRzXMfVUK3Lg9OxAFW9JXZgrmoNXi23A9KuaUuHxnvXRUnaGh1UNZHVaZHh&#10;cityMArxWRpxAjGRWjbzYJA55r4XNsRKK90+lw9NPVl5I6jmmWOg3IC5rPuJzJXwKhOrU1PaTSQ6&#10;Sfe3FRy4KdvwFQtKAuRTZJvkOOK+1y/LuXVo82vX7FW5lES4zxWHdXGyTk/lVu9ugDjIbNYV9dqC&#10;AD1/Ov0HC4ZRij5yvXuPu5mkxzWXDcG2vkcdA3NK12DyDkVVkOH3p0PzHPavW0SseNJ80rnr2jzj&#10;W9ECqcyxjK+tc9eWwUlD05+tU/h5rhguxC78Z29exrf8R2TW948iD5G+dfx6j8K4akbqy3Loz5Kn&#10;kznIf3L4YnHvWpbNjg9h+FUJcFxg5xyPcVZtps4A5zXDP31qe3H3XoXQvy5qhegpvxWngYrN1J/k&#10;zmsIauxVRnDeLbySGDj+9Wd/aKiygyMM4GeDijxhcK8SgH+OsG8kJtoFTsBXXytciPEq2lL5mlBG&#10;tzLjcMetay2atbqmPmGevQ+9chp2oNbtgnIIGT6V1dpfJchGwOuCADxXfh1JyPQ5FEzdRQpGSB8y&#10;nvWeh81gw+9Wtqg8uUM3zI3Bz61U0jT5rjUo4olD+YeD2r6WLtG7MZPodv4L0L+1pUkIOwH+Ou+1&#10;/VF0vTXtrcjcBhiOM/WqlmkXhjR88I7LlT0/Metc212bxpXk5JyeTnk9BXC37Z+SOaTVST7IzdJ1&#10;Z0u2jlkyWPJPvXsWgQBNOjPfbmvE9Hg+1+II4EQbSRjj0PevcYn+xaUTwmBxnmuSb5Zcp57V9UV7&#10;yVblG/iZf1rNFq10m0ZLL3qO1uS8pJPBrU09hBeEnlCO9bUlaSUthxSuclqli0ancP8A69clfwG3&#10;lYAZXrXq+tWSXVtvjG4iufbwhJfQmZwQgH1rudLmnywN+RN2PNrh8DJpbG/aG5DE/fxn04qXWbNr&#10;K8khKcDkZNYk8pj6H8q45x5k4sxTdOd2fRPgPWhNbRHfyO9emW+qBoxXzd8NfESqfKZ+/rXsenan&#10;5iYD/rX4FxPQxGExblD4WfoOBlCvSTOtluATkVX8wMeKoR3G7rVhHr86lF8zkz2VBJF1bryxjtVm&#10;21NsoprKzuqWCaKGXca68NWnTqRtOyMqlONtjaupwluXPFeYeO/EH2a2dIjvlbIH09a63X9XWKzL&#10;b8ALxjufpXnN1psl88ckw3v3z0FfoWHrUpVI16j92J5KptJo4FLAyu5weeTWXrFox3gg5x/dr1G1&#10;0VE++n5Uy78N/bEJMfWvpKXEWGVRJvQ554JuJ4PgxnhdgA7kk1at98/Qk/Su71vwGyvmMbG9AMVW&#10;0fw1swAvNfodHF061JVIs+elh3SnysxLPTJ5Hy469MVvW2iFF5c9K6zT/Dq/JtTp6it2Hw9GEGR+&#10;leLiMbKGyPTp04tHCnTTtC7TUTwvGK7m80qOBCVAz71hXtkAuAOaxo5hGrLlZrKlZXOcWU71YDgm&#10;pTdn04pbiIQvnHC8Y96rNIMZr0nHm1RwuVnZkjXBPU1FLOCpwapyyAZAIxVZ7nJxXM6VzeNRF97r&#10;5cHpSC7HQ9Pas1picc1GsxDcPS9jY6OfQ0ZJgetM83C/J97H4VUabc20fKPXrV+yi8zcDjjiq+r3&#10;JdWw0XRDYDEA9D/jV2Allzk9KU2SryOh9ak89Y1wODjPtSWHtuZuqhy3DRjHf1pV1Db3qjcz4zhq&#10;yzeFcg1fsrEOodGuphW+8aux34lQNvGfpXG/bBuI5Bx61Zg1MqmM8etHszNzOjupVfkHgdPeueuZ&#10;GkfgYB6c80rakSh68D1qjJeIH3Z+Y9K2px7mUpklzOI0Oe44xWRcPs5XODVydvN4HTHWsx0Lv5Y/&#10;OvQgkcEm2QTSlmJXg9M+3rXU+ALGC41oXl9g2VhE10wPcjhVNYltpE1xPGgAfcQAO5J7V6LYeCP7&#10;M8MytPkzX6hSgHIQHIB9yfyFd0GkrmSpTb1MLxF41kmS3R3QyXTNKN3SPJy0h+i8CuGvbS317xJA&#10;Z5ZbM52RXccXmfZ1HzMyp1Mh6DPC9812F14WhD7LgF5YgBIDwCo6L9B2FUf+EVWOGadoWe4uWJ+V&#10;sHZ2UA8ADsKweIs0pO5vDCzV0jjPFFpouh2kk8Wbm/2GOGSaUSOgHJIYcbj1LdewriL/AMaWugWE&#10;SE+fcMM5H3VPrgV1ni3QpZpiJYZNm1QChx0/hHpzzWBafDn+08mzt18rOHuph8ig9QM8lh6dK2jX&#10;inZWOp4SooWk9L3OGt5Lnxrq4SIR28cR3yTFWID92yOpHb0rubCyh0uPZFnHTd7VvS+H4dGtvIto&#10;kijUAnCgAkdzjv71ivneM+netLqXvHLN62WiFY54PoaHA9KhVyzAGnt361jIwlIiuHwuT1qbS1IY&#10;MelVZ2DYyflPqMfyrQ0ePzCM5zk8VzzIg9TqdPO5ULZI6c1NfxYAlXk4/CobT92mM9/yq6QGhC54&#10;6fnWNzaQltL5i5HatFH3gDoPSsmJvs9xImDt7cVbhmKn7xIyazasSmtmWRBhsZ5rRtrfcDkZx6VH&#10;bIJuf4q2bG2C98/QV5GJrOB6tClznF/E7wInizwxLGFzcxfNCQMHcP6Vx37PXi5Y7yTR7wYkDmPY&#10;eMEdua98ithKgDr8hGCK+dfiV4fl+H3xJtNVtogljevkv2D+/ua5sDjqeJlPB1N2tDpxeGlQUcTD&#10;pv6H1Lb24iUDt61JNGDjHrVDwprKeIfD9peryzKA4z/FWoAXdcV+f1as8HiqlKf2bnvx5a9ONSOt&#10;x9ta7+oxT5bP2rRtUAjBH60XABBxxXy860qk3J9T2acUo2OXvLfGcZrnNVtxNE6lR1NdnfIMVyuq&#10;DavbpXtYHETpSTiRUpKas0eV36vpGp7UOF7L6V1FndpdwJICMkdKxvGNr9oiLqmHHSsrw1rDBmic&#10;E/pX7VhK/wBZoRm9z85xdH6vWlDoT+LNPEiE4yCDnPWvOWBhd05yDx7V7BqFqb22yOuOD/jXnmta&#10;M8VxuACYIDe9esppqx5iWpk2iNJuIB/AA/zrf08Krnis+G3MYwcDNaNu3kw785pFrQOLnUh3+YY/&#10;Cn6lIVQHdxjt1qDTzzI/8Q796dqrbET5TznPPNJuyKSH22ILYh2z5oxRVK9uPLigjHVPSipcraFW&#10;ueuaNJk+g9K6m2hVwBjBGM964/TGMbgHnB5zXYabOCvB5r8szOi9Uj9LoVLoti0+TIpklgGzxV+N&#10;hsXA71MEFfGObizvsYrWewZ71C1rt3YreaAGomtB3FdMMZKJlKF9zEfcmAtVZpD82Mr06VvGwFU7&#10;ix+U4AH4V6VLMpdTnlQizAlQuvJ6HmszUtJ+1Pgpuzzmuimg2soP8quWVh57JnAI7c1739qxpw5l&#10;ucDw2py+j+FmJR3HWuus9EWDBVenpW9ZaUsaZ7VM1sY+gwK+SxmaVMVPVno0qUaexjSWyocgVWxt&#10;Occ+lbTQ44I4qrLYtknvXDGpfc7EiWwRWWr0tmNnHNULONo2+7XQWeJBg1yVZOLuh7GN9gIblak+&#10;wZXBGDW+bUKeaYYOOlY+2Y7nNyWu3tWZqUH7k11FxBzWNqcG5MV10ZuUkhuVjyzxfpwvbAgZLZ6Y&#10;rxa+8K3cF4ZoUOG6ivo/V9Md4cDPJrLh8JpMvzIrmv1fA1YQwqjJnz1aV57Hm3hSwkyquhT8K9k8&#10;O6Q3ko3qOeKp6d4VEc+ccfSvQ/DtlHCuwpke9ePWjCrNyT2JnJwWxkjTt+BVq30/DkkVtvYrHKQO&#10;g5BqWK0G7tXwFfET55JnpQS5StBafLjmrqWQx0q9Ba/KOKtrb15M67fUZkx2hTnFWY0I681f+ze1&#10;MMBHSrpYudN3TM5QUjN1K3DpkVStbXGQRgitq5t96cVVSHDZOeBzXrRzJ+0UmY+zXJYqXNsQnFYO&#10;pab5qvhQPrzXWsQzAECn/ZrcjlxX1WDxkcQ1aRxzg4LY8i1jSWXeShzzyK858SRtGuwjkflX0LrW&#10;mRNGxXA+leN+MtHLTOEHTrjpXtzqpQtJmlDWWx5VqN6UXI785Pb8KwH8Q/ZmOHJXPTNdRqmiyys4&#10;2cnOeK43UvDlxHKeD+Vd+FhCojoquy0I7jXmuJsZIGex611XheOXULtABk5AHWs7Q/AM2pTKY0GR&#10;yRnOCfrXt/w08DnTLmN7uMZHI4GK+/yvBWaaR8TmGJ5rxPRfDXh9tP8ADZeRAGx6V5X8SY11K1kg&#10;UjLn8q968Quln4ckEZ6J2r5y8S3pBDt1Zj+FfU1opOyOfCe7E8t1Lw5JpFpbzc/ezsxx+XpWK3g+&#10;fUPFEEpDDGCpXnJHPevVdc8q80tPkBYDaeemKf4f+zfbbEcE5wPrWbbudEmuWXmc7pLx2lsYXH7x&#10;Q8bccjJwT+FdroIEcLqr5hSPI9h/jXA+Id1h4v1e2CHYs5VcehOea1NE1WW2sZw27JbO/cehFFKW&#10;mpzVo8s7IqeJ7GG+8Qowf94i/IfpXffB+MC9dj8xz19K8R13X7m38TQbCSq8HHNe3fBmZblp5R0r&#10;TDx/eXNMVJumke3xyBFryjxbq9tNrstyJA7RYhRM/wAXc/UV3uu61Houk3N3IdgiiL44JzXzLDqU&#10;1ykl1MX3tI0nXHzH+lPHT5VZmGEi2+ZG/quovq18IA5O3jOeMn0rZ0zSvJsdwTexO7PQY+lc14Wt&#10;mu9UhTZ5hOWPoB/vdc16xa6WnlICgxjGMc18XKuk79z6KlT1ORn0d54SRgOw+TApqTy6cEGcrjkd&#10;q7p9JDpggAEcVlaloKvvOOCKwlUpVNDp5L7mdZ+IklTY78ntVue3s9Vj2SgPu9hXIXmlyw3TPGSo&#10;HSq9l4inspgl2SffOOlZKEo6xOSdOUHeJa8T+EpJ7ZEgAdRINwz224/nV/RrF9Ms0jYYKjvWhpmv&#10;QagUYSB1HXHGKv6sIJrFypAcjAxVynzWTMp121yyPFfHl6jzyAOc+ma4kOsQ2KOhwF7V0fjbRr5L&#10;uSYZnj55Uf0rjJHKkZBDHHIU8Z9c16tCjFx0Oh1XZWLM91uDK56jgiqNzdHZh/vnBJPtUTzg8npj&#10;tVG7uAW6/pXdGlY5Z1hZLhQ2d5xnimLdlMg/Jkd+apNMSOeR6nj9BSySbuTwM9+DXfTgkjza0nJn&#10;V6RdNdSwAH14/wDr11mr+IRZaQ6xk7inlDIyPVjXm+kXpj2FDkEbV28Yz3q7rGpNPbW8QfHDlsep&#10;rshL3TzqkfeRr6LqLWWioiH99Plz6qWbH44AJFez6GWWK3j5+VETgDsM14Doc0lxqFvEclARjPbj&#10;/GvoPw1pzzvkDpzVq7M0ktjrNLgMzIAmcdPeu00+xKpg5zVLRdMEcaEDnjpXU28AA4rpjAhyXQoG&#10;ywg2frT3g9hx1rRbBwCPyqJ1Azjt1zT5TK5mNDt4x3qLyznmr0q53A9faojGAmTWdirlQwhkKnPP&#10;Sse/sdvb5v0roChY57ZolshMmCKzlBS3EpWdzhZYjG2QN3PrW7o+qbdis61FqGlld52BOvbPSsYo&#10;8L4GFI9BXDrTZtZSR30cqv0odhszWHo+o+dgM3Pv0rTlY7cL/Ou+MlJXRzbDom3McgVDcr0bnv2p&#10;rZH3aiutzjC1EtgicX4y1RdNQSn5QQe1eWtr73l4Zi/y+nrXsXjPw8PEHh+RITi5jyQO+K8E8qSz&#10;meJ94KZGCMdK8qt72jPQjGy5jtra+3qCCfpmtiGZXT5s/wC4T/WuHsbx1dO/T2rpLG73qFGME8iv&#10;HqU7MHHU6mzcHBJ2deev6VfLBxsfI9z1rAtpgpGD83rW7G63cQOMt9a5GrEoVU2ZBxnt6UgQBiQv&#10;FPiYOgBxlDwCKWRSu/j6Va0QWMyeMhjnv0Hc1R8vLEj73HWtSQFpM9x0NMFtksdgb8MV000Mbb4b&#10;gjcf0rShg3nms+OIJ1B+gNbVmmeDyT1r1KOhBNBa5yxqzFFj3q3aQfKBirVta5IIHFejFCbFtLDf&#10;hiBity1sgvai1tRGuK0oIc9K7YQscrk2EUR2jI/WpBa7lzt5NWBCF7VPIBFCWzXWkkrmV+5zOsTJ&#10;ZQPlq8w1vWPtVxIA/APSup8cawVJiRsmvOZw+85/OvmcyruXuRZ10YqOpKW8xyB0PQ1OihH3Z6+1&#10;VoGOEzWpAvTnP4V841bU7Y3luW4dsoO3HT1NZ+oWquXUjKnrnvV5d1vyDwOtK4WbrWTRvytHB3uk&#10;mwuPNRCYWPAHOKadO81dyYLAA8DIJrrpbba+zrGflK/1zVRtPeycHGYOxPas0iJRu7mJbWBDAHgi&#10;uw8L3ax39vO0hJWRQVY87h0Ofes17JVXeDn6CoWyGVvuYwSOpGOlddN2auck1bY9x0LxFHcQxwE4&#10;ZR8o9a3hdLHXj2gX1zuinUbjCQfqvpXod5fK8Uc8T4BXJQV+XcUZPOVd4umtHufZ5LjVKHsZvVEP&#10;jTUVMIRDncaTwjCqpv71xGvaq814UzjbjHOa3/DmozQQxp7dTXy1TA1aWEu0fUwkpPlR6GZ1tV80&#10;9F5qwb5bpA6jmuY/tiO5Jt5DyfStQXUcEe1DXz0qLj6mrhd3Lck3OM1F5mKqeeGpRLuNChYhotA5&#10;bg1ZhO2qUeatx9KzloIsbjUU0XnIR29KJbhYV+Yis2bU3fiM8etTGLeyNI0nIrzqIJTkim3KB09c&#10;+lUdTkZuVc5p+myvJHh8g1+k8O45wkqE2fN5zgU4e0RzniDT/MTzVHzpWTqd0C8U4xGyujN9Dwxr&#10;tr6ANkMBg9a5XU7PynkiJyHBUZHOD0r9Hdm02fDxk4prsSlthDHP4dK07K6Dp17+lZFhN9psYyTv&#10;IXBGMfMOKlhlMU33n2gnA9a4oQs7M+k504qSLksmZSpOayFAa8RW5Jqw1z+/U5/Ln+dL9jL3scqD&#10;itGlEi7aIdV00zc1FpmhnAyDj9a6kaf5zouML71oWul7UDnp+tT7flOaVPm1OVbSnVcjgegqpd2b&#10;OhGEJHrXeHTAeDwKqz6Opzj9BWU8TfcxdBlbQ2M2jyxMN2U4zzXOyRlXfI+6fzrrdItvJQqRge1Y&#10;d/ZmOZyOuTxWTrxcUzKVKyMcRdSOh5PtTVbZNls59BVlk2glRxnGDUH8YaudyuYpEGtxZG5RnoaX&#10;TMDkH8xWjcRiS2BIzVS0O18Hr+ldN+aGh00PdkdDaz+WuW6e1WILhQ+0Gs6CUbcdqFuBHIhBxk9h&#10;Xh4rC+1aue9Tq8qNhrg9h0/vGqUtyBnDVWuLzavXtWdNqI3delYUcqjzrQ2nibLc1vtK1Tn1Adjt&#10;+lZr3+OAfmx0rPuLwZIHfpX2eGwSgr2PAr4rzDUrzDZXr9a5++nzlwSD2NaM48xM4HWsy7j2o57C&#10;vVUFE8eUnJixS55JGM9hStKrLjPH61St5GQbQfnHr0qB5tsoA/M9awmgT6mrpd89heJJ0528H16V&#10;7LFIuuaAsuMzQgEAHrnrXgU+/jBGevHNemfDPxJkC1lcE42tmuWUbal7oiuW8ibYMZHIz6VNbz7V&#10;HTr2q34v0wW107InA+YDpkegIrnhfeVxnaRjtWDpnpQq3idKLvcnBrH1W8CQsxPI7VUbUyYzhiMD&#10;tWLq2pNIHVQOc9TSp0NRVq65bHK67dtNeeUDlN2Rn+tREF7dOegGCePzxVaQtLeEk59eOOK0LRVN&#10;hJjnGAcjt+FdFWNqkDzoyujJdBGpK8DsOgP4nmnW95JaHch2L3D8VOU+ckfIwH3utVZ4PkOe/B45&#10;we9dsFyyO/mbOgh1BNTsypAMhGNp65ru/h5oK2MD3dzgojblZuw9jXB/D/wvcavfpOQUVTg56fWu&#10;68ZeIIdIsf7Pt2HTaQDXoVpXSpx3ZjWb+CO5H4k8RPqt/wCSp+UHj2qOEHCmuY0aVppA0hzLuzmu&#10;uVFSHjn8a2jBU42QKCjGyLXgLTt2tzz/AN0Y59a73xTqq6dpyKSA0h2gVgeA7Jo4ZZjhzI/y/h6+&#10;1ZXxI1Nmv7aJX4XLEdq8SbvUZ5knZaG5ps+9UJx+NbcE7hUKckdjXHaDdiWFADzit1L0w5OTmujm&#10;0uXFHUWiJPCSBgHtVmW+jgtFt0HDdcVi2d8N/YD1NaBiVkd933RXbQk7RcHqdStJJnkvj8oNTwqg&#10;HHauEuZRuIU4GeoFdt4zzNcyynt04rz+4kJJHKiok7yZx1XeRoeG9VbTNRD52DIzzXvPhzXPtKRs&#10;GHIr5qjlMcyMODnketen+EtdNtbwAvXzecZVTzGlyyWp7OXYx0HZnvlheiQcn5q0I7oZxmvNdK8U&#10;ozk+mOprpLPWPtDZX+dfz5j8tnhK8qbWzP0WhONSCkdb9oEcee9UvtjSvgCs2W8kfAD1dsQscW5u&#10;W968yNJR+LqaSVo3HzRq6lpOSDkA1j3XzO45x6V0BhM+MU06N5nJHI619AsPUnTUYbHkuajJ8xzc&#10;ce5u9aMMR25bpW3FokSr0FE1pEoxxW9DLJzneb0Mp147I5bW7YSRlwgz64rnrO1RJSABnNdZrNxB&#10;FA5yCcdK4GTX44ZnYOAfSv1zKY8tHkPnMXO8rs7fTIEZAe9bawoqdu1cDo3i2HfjIB9Ca6JNfSRA&#10;Q4rHMKUnFtMvDVOaxZ1NB5RI5rkb9v3prav9YTysZJPtXMXl3lic8Zr5HCqosSke3JL2d2Y2pMPm&#10;96wZbkDp1B5FaOq3KsHIOyuYurzacDrX6jQi3BXPlK0rSLks6DAOKptNl8g8jqBz+WaoS3uzuD+F&#10;QSXmeCRn1rpVMI1TSWbGMHdSibdlvrismK77jOKct6oYLnHpT9kbKrc2Y2wAVOP9yr9neopAJGSe&#10;eeKw2u1KDGNpAz7VSm1VoDhTx/LFWqInUS3O9e+jMWAcjjnNVbmTKbQQO3WvOZ/F0lqxG7KfWnWn&#10;i9rpuTyfeplTRzqo7nYyXcg+9gj681Smky4+fPf0qiuoLJ8wPXrwOKha73/fG2ocB+0JnvSeD94c&#10;kkdqmguuCT09KzncyjAPzeh96WF2V8bxs+lJQRHtDSS4LOVzUUrEOGP3v7h4/UVHAhEoYYK9c1cj&#10;t/N5zgDr+HpTUUnYz5nIkgBePaoyeK0bDSw8yEx5B7mnaXaZ2ZFdFaWoX7q0pTUDvpUebVm/4J8O&#10;JLPJqEqEQWo+X/ac9PxFbOs60IJQoG/Z8xH+0RjA/CrMKtYaRZ2iEoo/ePnuxGefp29KzksFS5jv&#10;bn5yGDJGeQzDpkdwa8/E4xwhyRfqz0aOH55XlsY8uiyXssguIzFMW3S5PP0qnfBbWDybKDeTxkel&#10;dNcCW6eWaZzLdSyFi4G0Y/CqcmnNJKAcYHJd/uhR7dzXhPGcsmqbv5nrww917yOHh8ISaxMhuIGa&#10;1GS2QMY7knqPYCta60aGGAQpEEjThQOAD7AV2cqRsmEBA4+9wTjpWRexjnjpXpUqtnvr3OStHm0W&#10;x5j4h0kSBwF75/GvO9Z00RMcD1r2jWLZcMdpxnP4VwHiDTwyOQBnBr2qVa6sePXoq2h58oO8AgZ4&#10;xz/OkdyG6nI6ilulEM2D949Tjio1HmSYA49a6HM8OQeWx3AgYHXBP6VtaRGE5JGapxw7UB71YsJA&#10;rn0x2/8Ar1MtUEXZnQRj5jj9auW5BbH3wOnasxZN/NTwzE8ZGPXFYSOjcuXEG/lOo7k02BwGQHt1&#10;qyjh8HjGD2qldqYJN69MioUrha2pu2FwIpEJJwetdbpwDIMcfSuKtJd2xv0rrdDuS/BwB7187j4O&#10;cXY9nCy5ZI6G0tzu+7WD8WPAQ8Z+D7mKMf6XAPNgOOd46fnXT20ny9q1I5QYTnFfmdWrVwmKjVju&#10;nc+tUIVqMoPZqx4z8FdeNvaCzuDsLfNtc8Kw4xivY4EAbI+YHkGvD9c0dvCfie4ljBS1nk82PHAG&#10;7t+FeseEtYXU9NAY73QkHnselfW59hY4nDrH0d7K58/ldWVKq8HU6PQ6dX2rio5Zu1RNPxVG5vAn&#10;evzeMLs+2itCPUZwAa5LU5t+4DrWrf3xZcd65++uOpr2cNTta5MzntWUyxYIyQDxmuEvIDY3++Po&#10;T6eld7coXV/lO49OlYl1pf2wcoSw7jrX6PlWJdNKLZ8tmOG9sm7amz4ZnS+tCrHJbueaTWtCRuqE&#10;Y56VleHnbTdRETjEfavSjaLfWwYfPnrX1cptO62PlYw6dTxLUbAxOyhcYz1qtcny7QgccflXoniT&#10;w9tSQhOR0OOa4m8sCkSgjAyd2eTXRComZSp2M61UxqiZOSeabrRyyDdyOtXLa23XBP8AAAfrWZqk&#10;jG6OOnA596bnrYi1iu7NK+4dCNpPp74oqxFBksCMBh1zRWDeo9Ueo2cwY4L8102lXfGc8VzMVqfO&#10;jx90mtuxhMPynuOK+bzTCtJ6H3OFndJnV2su5sZq/Gw71z9vcGJyDkZ6VswSq/Svy7FUvZ1Gme/F&#10;3RbB9aWmKelPrgfkUNApJIQ1TU0nNK4rGf8A2aJX5rRs7AwkYHHrTEkCPzV+3k3cA0TqStYzaLMI&#10;CgA9KkMQbrSxpleBUgXbXC79BIrNYjrt4qNrRTWgGyOahcYHAoU2dECn9nRavWgUL1FUJiwqJJ2R&#10;wBVuLktwmzeZgwqIEvxmqiTE4q/CA1c7jy7mHMVpoflzWXdWZkJwM10ggWSj7CD0FengaTqzuzCr&#10;Vsjj5tH3uueRT4tI/wBiurfTtq5KjNR/ZQGKgc17+Kx/1dcqZxwjz6s51NMCH7tWGH2RThtn0raF&#10;p83NNk08SDgCvnf7Qqc/Mmdns4vczba7eXhk5+ta1qgYDNVl03y+grQtUYKM1xVqntG2XypbF6CM&#10;cVZCCo7deKtY4rypPUmxDsFNaPjpU+yjZUpisVDF2qEwdq0GSo2jqlKxNjJmg745rMnVx0yK6OWA&#10;Gs+a0NdtGtKGzsVZPc526SWSHBri9Z09pWkyM5PevSpbXPUVhX+mA9Bmvoo42TSvImNNReiPMP8A&#10;hHlllIdOT04ovPAtoIjLMnHXpXdDS/LmyBRrlm4s0C9D619tk+OVm5nn4qDckkeSSabDoswMD4yT&#10;njriuu8O+NImbyZXTep47Via5pzOu8oX6jHse9Ytx4WuGhS4t3PmDnpX6ZleYObtE+ax2Buua9me&#10;yax4gS80J8SfeX1rwXxdc7Zir+o6ds1rXviO5tbZLZicqQHHpWJ4it2vnjPOT196+wdeE1ds86jC&#10;cFyyRSKbrFxn+HOcd6r+FI5Y/EMAkctHECyjPb1FX7e0ufsUqMhyKTSIHk1CJih8yFck4/gPUVUZ&#10;JySuVOL5XoaHiyxtY7m7vXAM8wVmxxk1kLHHJbsyY6du+eR+lZ3xD1iWKaK2B+cNhvTB6Gqmj6z5&#10;1i43FWVTn8O4qai5dUYyleRhXdgY/EcgIODgZ6jmvZvgpCbCzuC/TJ57Vw9rFb3BefgyeWDj3HAP&#10;4123hS+Fh4fJBALZOBxXVhu5GKlzRVu5o/EvX1fTZbYPxKMdeorx6B476+8lOII8lh1yBWh8QvEj&#10;SO6J8+Bgc459qs/Dzwy15p0lw/ymcjAK87S2f5V4OaVnNtRZ34Kna0T0PwN4bNtYm8Yfv5yGGRyF&#10;PavSLbS96oT1A5NU9Lhhs4reADGB2610FrNvnESDIA5r86xmMVN2bPqIU7paDBZeblcYx3qleaV8&#10;hyB+VdZDaLjpTZ7JSrkjIr5yea8r0kdMaZ5NqGiOjl2GVwTivNPFWjPe3BEeR1wSSOv0r6G1bSg8&#10;PAHp0rjdR8Opbws+ASOhx0r3MHmvO0ridJWbaPFrOK40aQQREuzHBNbx8TJGgjuSUb+9nj8q6T/h&#10;G1RjI4+9n8K8k+J142nyEjCck7wO30r6ym4YqSUD52vTabZ2j3EF/DneJSeDsNcj4j8DW+oKHhXy&#10;3PTBwD9RXn+j+M7nTSCsg2c5AIr0PRvG9nq0caS4jmPBPavRjCpQZ57qSpuy2PLtZ0W60h38yNtv&#10;+wK5+5lJwScE8YyK+gL6xt9QhPmjzFbv1xXn/iT4cNlpbLIb+GLOa9SjWjLRkufPsebRn96wPzEd&#10;M9KkUHZxySODVifTprF9ssZBHJznH1H59KrojJhTkknaMHFeitVZHK7p6k9iO3arb2c97chEyT9M&#10;dOD09KbpdtuYnjbnrn8elemeA/CgnlSV0zyefXPX86ukjOq9h/gPwNK95BLKOnc1794e0iO1QYXD&#10;Vk+HtKSBQAgB+ldhZJtAJ613RSRxt3ubFmgRMGtFHAHGazoTVgSkjgVuzNKxYZ/l44+lVri4CoTT&#10;t+MZPy/rTvsAuUw3ANRYllS1lM6bx61YMJZsdqtwWCw/KiYHtVmG0z1FTYaZSit9g5Gac0Rq+8Q9&#10;KryKBnFJoko3VhFIhKoCfTPrXK6xpnlfMo+b2rtowS3JxVW90wXQJH3j19qxqQUkXGXIeeRyG0fC&#10;8D+7XQ6fdpNEGOOOtZ+uaY0T5xWXaXT2sgz9z0PSuFN03Zmk431R2kaBse/tVTVnNpA8qjp2qfTr&#10;9LhY8Gn6pb+fBIFG4+ldjs1oZx1djnbTVVOpBG2YfBx6ivPfjD4TTSry3v7dMQXBbcMcA1b1PXGs&#10;dStsfI0RMb5PcVv+ML238R+APOL5kt5AT7Vx1Yxcbo3pSam4SPFY2w+HyR61tWFxtIGePU8fyrMk&#10;tGhdwc4OcVdslAII4GeOP51wOKZ0HV2UhdckYJ6Ct3TJirD5D+dcpaP5bA9a6TTju288Hr7V59Wi&#10;+hMjee1LOCtWokDLhwCfepNPYPEARk49amkt8LkD3X/69cElJIEZkunhXyCCp9BTHtuMng+laMUm&#10;Gw/TngVNLbLIoI61pTqW0Fexz3kBTnIT06n861dPhPBPerP2PaD+dOjQK22vdpLqZSdnY1bVNycV&#10;oW8G3pg4qtYLvwDxW3aQ/KOvNetBXMZPoTWsBdQcHA6+tbNtbAdQKhtLcLg81pxIdvSu6CMepXeP&#10;HOKzNbuha2LnuorZkj28npXG+LLwLbyLn71TXmqcGxL3pWPO9UeS+uXd/wCVYWoxCNXCtz1P19BX&#10;Q3BEXzHJB6nn+VYGoToUyMORyMYr4uq5SfMzvSsrFa2YNjkAHpnrWnFMMcGuZ+1hTyQO2euKlh1F&#10;juyRXE0dlKzZ05mU7gT+mP5VWlufJz3rMj1Y7SEI4p0s4df7o9TWTVzvsmjSS8SYFT1PXn0q7AYb&#10;lDE+GGO/r7VxEt+0E5IGV9Aa3rG/89VcOcjnBPeqUTzXJp2NAxmxfax3QkcHHNU723MLpLGRtPPr&#10;mtWKZbqPa3P1qjNbtZ4hkG+AkBMDkfjWkdDGbuaHhZpVv7cPIyKvzeXk4b612niTfaW32yKX908f&#10;3B0B+leepqDW5gRAcxqWz7dq359Za70NLdzznucn1/lRWjCcHCpqtx0akoVIuJzOn3h1HWwGHAyf&#10;wPSvSILcQQBwPuiuM0DS/K1Te8eHYfQfhiu1eURw7Bkg9QeK/OuIKcuWEaS0P0HL6qndt6mPDfyH&#10;VQAcD1rr7e581Mg15/Pcol5kfzzj866XSdRSVBhxXxmKpX96KPoObm2OlE23jvVm2BYjNU7Ta/cV&#10;f3xQncZQorxJ6aEpF6JDt3VDc3wtQccn2qhNrsbApC4z7VRe58xsjOazhSb1kjaFPW8ixNdNK+XO&#10;fbNQPcH+HpTFhkduRirEVkI3xIa6LRibucYofb25lXMhyKjdxazlR92rKsE+RPlFZuqEqpYdq2w9&#10;WdKqpx6HnYiPtoOMjSulWa2Lg5f26Vz2q25aaKXIA4GTV/Sr52yhHHoTWpcaJa6zCBG/kSdRGT8p&#10;PpntX7Rgq6xNCMk7ux+XY2g6FVxOCYmxuJYjwpYOtPDrmtzxR4UuooVlRN7ID93vXIJcstxsk3B/&#10;QjFenKCacjsoTbpxuX4VMsw4zx3rqtMsi+xSDkVhafDuuAe3Wu70SyO5M14WIr2fKj1Iw0JLfT8s&#10;g5/GtW208Ecir0VkGccVpQ2nHSvJnXaZfJ2MR9NGA2OKqS2m2uoktuMYrPu7Uc8Vg6rfUfIjlvK8&#10;tzWLqcH+kORXTXcW1+lYmpw/uneoVWUtERKkjlrs7QR2zWSJdz4HStG/J6HrWOXCtletejRTluef&#10;UppPQ2IGEsBBPAGR61SYlJhj5R6VDaXXlypuOe3FT3K/Lnvwfwr06MbWTOVvlZZgusPgntUM16Q+&#10;AeOv0qgpYzcelRkuzkdvpXX7OLaubqcuhYvtSwAScEnkVkSamXOU656Gm6oTuYA5OB1FZ9uu4k16&#10;1OhHc4qtaV7GpBdl2LM/zdfwolkxyQBk8VXWNzMFjBOTjpXUad4Re7wZ87fyrSviaWFpuVWSSRlT&#10;oVMRK0Fcwo0eXIALjGPlz1NVry0nYEGJ8E8YXrivWLDwzHarhI8Y71dfRY8AHGR7V8nU4owMJOKZ&#10;68cnqNe8eBGyuIzlopNvT5getUpyVIBPIPQjmvoFvD0TJg+WR6Vx3ivwIk0Znt0EUgrfC57hMZLl&#10;jImtlc6UbxPNI1MvDAZPSr2iag2l6nG6nCk4Y+9VTG1vcFH+VlyKkeJpuVPIGSD619GoqSPCd1oe&#10;0TuuuaIkgIMkQzx3FedaurWkzA+nFbPgHxEu4W8z5JG0ipvF+kHbKVAJDBlIGOPSsIwvLlZpFtSs&#10;cSt2QhyRkcHjis+7cH8amZiFKk/KM5GKggg+1zbVO7p2reyRk7yZBFYGRchMuQcc4HFTWFoVs5UB&#10;IJz0rpbXSkwcgcDFMtbBl80V52Iqx546ndDDtRTZyiWpAOBxnr6+2Kv6VoD6tfJEAdnd/WrzacUc&#10;KBknpj1rsNNt4vDumyTy5E2N2Dg59hVxqczsjvnFUYcz+Q3ULm28G6TJFb4EzLj5OcCvG7/UJ9Rv&#10;5rl33yFj9K6zxFdXGpmV5T8rE4rjZl8kgnOW5x6Eete1gmppt7nPCk4rnluzW0XUgl2i7uDXfW7m&#10;eFCvB9OteR2k5imbGRtO78+wr03wHcjUbmKIEuCBnH/169GVlFsH8J6p4bVYNKiz8p2fN3/nXnXi&#10;28Nzrc5kOVHyr7Y616Q0iWun842hc/hXk+ohrqeSUYySc89a+bgnJuR4kzY0SQxOAGwK6Zp1Ch25&#10;GOTXEafdeUwBxkdD6108c3nwhVOAMZHrW8Vc1jqbdtObmFyj10en3KvbIjclhhs+tcjp8Rt127ye&#10;lbFhK0Vwmfunt2rGFR0Z8qNVoZfjzRUisnnUfKD+deKaguyYoenrX0D47Pm+Fiqf6wmvCfEsJtbk&#10;kjgcMK9aqkp3iKsrxUkYZGZcsOSeRnpmuw0i48q3jz/CMVxcRE1ymeOue+cV0zOLa03+ZgjtXNW0&#10;jcKEeZ6mxc67JYBykmdxwPr/AIV2ng/xM7QRh5DJnvXjl3eG5TfnA+6ATj+VdNoF0YFjRWGAOT6V&#10;8RmmVUcXHnktWfV4HGypP2fRHvdjqKTYINbi3PyAg15Jo/idYgFkfFdnp+vJOmFcZxX5Rjspq0X7&#10;quj6P26lrc7ay1IJnLVaOqemTmuY03VIJpFUuOa6ax2Mozg12ZfhMTXhyxdkjz686cXe1yN9UdU4&#10;GM5zj/69cprvjFraV0L7PocV02txIIdwOD6V5T4qhS4uie5H4V9XgsqaklVk2cc6sXFuC1MfXPiE&#10;zb1UtmuFu/EUrO7GTOak1mwxvwCGB6isC4ictyPyHFfY/V1RgoQPBlJzeptWnih1mQk4OR3rt9K8&#10;Ss8SBpOeOteTLGVYE+protKudmwMSAfunrn/AArgrUp1PdR3UeWnqennXBIPv9hWbe6keTv4+tZN&#10;ndb0AOcetR38ylSchh+VKhgVTqXaNK2IvDRlTVtV3IBz0zntk1zl1fku2D15HNN1O8Jd8/JGBwnW&#10;sWSb952r6+lG0bHy06jlK5q/aXPJIIyahaQFskVUEgfgcfSiW4+Za3UdSoyLySHoemD3xVS4uCHO&#10;fUc5qs12rIAWGeh5PB/qKqTuWrXlNFOxsDUPk2jA9jVW71BTjHesdpJA25ufpUF35uWKk4zVJC52&#10;QatOeAC+eKg02aSOYU2RfOUBwQQetPgG1SQ3PqawkrMfPodtps/mICXDg+1aTIsocE8/eH+FcVpu&#10;ovb4QZIOMEcVuRXbTAMhO39axbsCbZfBMbAk5HrUiyK7AElT6YqpbTPcnyzkqelX1tZD8wJz6msu&#10;ZC6l+1J6HGPQCtazjUvg9OMCszSVZpvLYHODW3YxrHccjd9aHpHmNqauzStIjAyhg2B3xXYaRYKL&#10;aGWUACaVUX/cH3j+PasXStNbVLy3t1ICyEbm9F6kn6V194ftksUdonl21sc56BUHA/HHNcFWTtdH&#10;v0raIfqF159zg/d3n8sYxSNK91IGxkZ+ROgGKrSKzycEHNXYE6EtXx2Nqyk3r1Pbw9NRSsLHAwAB&#10;c9eg6VOluFToPyqxB2NOcV49Go7ndNaFCbI5PzEVmXaZ61rzL7VkXxC55r38PUd7M8+cUcxq+GBO&#10;eK4TxDjY6jOT19q7DWbjyw/XuelcFq9750si7h065PNfQ4eVzy68bI4nVbfc+B09arwR4wVHJ6A+&#10;/rWrqVuNzgkpg9/aswnaQQuTzx616MXc+VrKzsiSWUKmRgHrjJ6+lRW83z4ycdM4FJK46Z49apJL&#10;8w6jJ4/lk11LY5rvc6WG48xQOOn061dikyBl8cfyrnYJt3+2oAx2Jq3HfMcZrCUWjpjI6q0lBG3f&#10;u9O350XH7yN+lYcN2Mk9v1NXftqPgHIrFxZamjX03JXDfeHPFb9jdFOR8vsa57S33vkHnOK1lPyt&#10;zXm1l71j2MP70bnZaZqIlTBPI4NbUc37hz29a8+0i9weDiuugvP9AQHOScGvlcwyyNSpzLofQYfE&#10;OMbMo+M9GGtaX0/egYBPv0rhPh54mbTte+wTPs3ZjYHoCK9OlmzCgJ2gjkYrwH4mvJ4O+IUV2pKW&#10;V4fMQ5xgn7wz6162XUo1cPLC1NmePjm6VeOKh0ev/BPoyS9GwEVi3uojJGaxdH8Rf2jpEMu8O2Pm&#10;wap3d6SxJNfATwEsPWlTktUfdUq0a1NVIvRly5v92SCfzrMkmMjYHUdc1XN0X/DrU1tE0zjPOfWu&#10;uMFHUJO5GbRpcYQHaeuK09O0Q4LEHn36Vp6fpm5N3r1FblvYhVAH616dGuudJHBVglHU891/QTbu&#10;Jo0xt544rd8LamTEIm39O/PNdFfaUlxbnOD9RXJTWraVc5AON2a+4wmIVamoN6o+Qr0eSbkjptW0&#10;1bm2ZtorzLXdO+zz4HBI5z0r02xv/tsOw4b6muT8baeFid8Y/GuuF07HJKzRwNkq7ZXA9etc3clT&#10;eOxAAyf0rod5EBVfvEnjFZEtiqOZHcDGc5GRXRzK5ytEUGGIDIcDPeilnZUXCHeRye1FVyXMuY7v&#10;R9fWaCMFgTx3rsrO6imt0kDJv9K+bvDnih49imT9a9Q0/W5Gtt8RcjHbmurMcP7SPMj6nA1LS9nL&#10;c9XlgFxbiWI/MBRZ3RX6jqK4vwt4y3SNDKfvE8OeldDNfxpNuUgZ9K/PMzy1VPeR7lKtyuzOpjus&#10;8jBPYDn881OJQRXP2d8JgCcZNX1uhwARx04618TVwFSm9jvVWLNLzKR5PlrON0VAyafE8k/QHnNc&#10;ToSjui+eJObtQwDYzWhZXCcHeMVhT6fdN/BzVD7ReWRwynb6CreHckRe+x6NBOCvGKexFcdp3iHq&#10;JXOR0rZt9ZSQAE81wVqM4pMSV3Y1s098bTmqC3a7clqZNe4Bw/61yckjqSaJrgj2qmyruqjcaiV7&#10;1At8Wbqa640pCkjdhYVoWz8hcmudivhtHzVp2l0GQHPzGksPKpLRHJOSW50Fr9K044wwrHs3JwD0&#10;9RW9axkj7tezhqX1ePmeZVld6EU0A9KqtDg8da2WiLCqcsW2vJzFOXvGtJ9EZxi607YBVhkpmyvA&#10;udyIfLytCLjpU22kVeaVzRK5Zi9qsKflqtFVhD2rCW4rDsCjbS0m6p1ENpGpSRTCaCbEbrUToO9T&#10;Hq1MdRitEyWijJCKpTW2cgjBrUdc1BKm/muqMmuozn5LXbLUOsWu+3Aramh3NmoL2381cHg/pX0G&#10;BxXs4ySM5x5pJnDTaAJRsIwD3roPD/hSGeHa8Q2H1FaS2AZ4xjjNdRptqkMQAwB7V+mZBjYqbbeh&#10;42Oi5RseG+Jfh3Guq3LhOWOenFcvc+GzKQQpyvBGOlfReq6WkkzlgCCOuK5K78NpbyOyoXVs9K9L&#10;FZvLDy92WhFKhGoveR5qPDiCw3BAWGc+/wBaq+HPDKJqrtKNyOrA59+K9MXTFaJ0CHHp0NGmaEiz&#10;OGQAN0OK6MJxDGpUjaQquFag1Y+ePiR4NJv5JgCSkexhjr6H6140Zp9EuTDIuFJKg47V9seLvDcd&#10;6xJTDqAG4zuA718++PfAib3ZY+hyOO1fVwzmEvdmzheAVVXS1OG8Oa2C0hG8r5OC+cYOc9K7S01f&#10;y9E80sQuCcZ7VyCeH5LKKcQAvI7BQOmQevPbFO1S9ki0pLOLIbGCc9fwr3qWLg6TlBnjVsNONRKS&#10;0Kdvp8/i/wATxW6nbFuGeN2Oa928ORw214IoBiNPlA7ccdK5r4NeCjYWD6jOmJ3XKkjv712OjWQs&#10;5g0h5DsCfq1ceKouNDnnvI1wlT2lZtbI6u3tWn1OKUfcRQD9a6zSLNY8uV+YntWBpBJT6muks5fl&#10;G04+lfiuevkbl2PsaDcjdtot1TS2m5ahsn6VpBh3r8sqVJ82rO+yT0MK7sexAIrl9TsPtDbMYUcm&#10;u9uYtw6ViXFp8/T9K9HCYydJrUGlJWOE1XTFitnwK+efil4fkvWndO3Qc5r6j1i1PkuPavLfFGhC&#10;48wgHLcflX6bkucpTV2cFTDKXQ+Pb20ks5/LI6HrkjNR2l7JEcI74BGSnFeseNfBYPmMECMM9K8t&#10;vtGks3w6ZFfsuHxFPFQTPkMThpUZabHV+H/HlzaL5Vy/mIOCj+nrmvQtI1qy1aEGKRSeOCcGvCfw&#10;HX9Ks2uq3GnzJtf5gRznrSq4S3vQPMZ7Nrfhq11ONlkTeezDg5+ted654BudPd3gTzFzx6jNbnh/&#10;4hEqkV4RIT1IrtbW/tNTRnhlEgHJB9PUVjCrUou0jVT/AJtTx3TIXN55Plujs2MkYNe8+ELFLSzt&#10;1CYkOPSsRfDdpdXKSmPEmchs9/eus0XTisqFSGjAOPavXw9eMznrrmScTtNORQkZIINbkaDZmuet&#10;7tuEAwR610enr5kOW6+ma9OOpx7F6AF+lXVXANV7WEqK0reEFgCN1bCbsc/IbibV0i2ERjqa66C2&#10;xFg5Jp8VnHvEjAZ9cVfhQZx6VSRL1IYbc09otntV1U2xZqvM2elMEZ8y46VUdO9aLwM7cA099OOz&#10;7tZNAtTNhQOev6VbEAjjb1p8NsYySy8Urgltpx1rN2Cxz+raOL9HYDFclquiG3Q45HrivU4Lf52R&#10;1G0+tZeqaSChUDK1z1IKRrCVjzG0vHs5Np+6OlddYXaXQ7E4rn9Y0k27Pj+VVtO1FrOeMM5VTXLF&#10;uD5WXKOl0eefFvTjpniSYgYiuF85M8c9+nrWTpeuM/hDWImbGFG7PTIPBA967D41Kt9Bp9xFgyRc&#10;fVfT6V5jZSbdJ1HBKNIFQ8Dp6VnLZoG7zUkNiv2nADnJ9a07Qj1rDtScYPUf8B/lWxaAqpHUDvXM&#10;dBsQ+nb1rZ066MTAn5Bz9+sa1G/APHYVr2kQ4HP50nG4mrnZaXco+AOD6ZrdLqw6c49eK4W2k8sj&#10;26nuK6TTZzNbYJyfevMq0uV6CHSsI5c44qZLgMnH86pX52dMmq0MpxjPzj8q4eVxkJuxrPcmXGKl&#10;jTLc9aq2nzDcf84q9CuX9q+hpPmRkzU07ONveujsucVztkdoBrpNITewzXr0loc8mbUAw2RyK0o4&#10;hjNQW8CoOlW5CI4T616ESDL1a5W1hcgjpXlHi7XYlmJaQBQehPFb3xK8YQaFZu7SAdR9T6AV4E19&#10;d+Mbx5XLpZg7mPIz7V4ePr/YRpBe8bOpa1Pqz+XYApH0aY9x61i3G3TYDmV5JCckliRn0ArSu7uO&#10;wiEUAEYHAAG79a5DVL3e7c+/HP8AOvnpybVjqb0LEl8BnEhHBPzlQPxqP+1RyA+D1/Edqw2uTuMW&#10;OCeabcXDJyMjcARxnFYuNi4S5XodbZ3aqM5qabVmUYZy4x6VylreMBgEkg8e9WkmMiZD/e5B9vcV&#10;FjudS6sar3qNKCHwen4etXLG+e0cHeXHuTXPGU7gV6/pzVqO4YqQW59qqxwPU9B03UVlVCG5rfjn&#10;W5h2N09DXmNhqT2kw3H5c9q7DSNQ85898hsZ/ShoLmmth5Od7ArKhj/3WHI/AVl6kkuj3NuksmPM&#10;PGwnH51pao8sFvvHHmEgjPG4cg/iKS9u4r6wEBQSMqiRD3XHUD0rKouZNsuno9TrfB8ltqC2ZYDe&#10;q88YNZevXE9r4ku7WVwApGM8cVe8OWYj0oX0CFZYkCvHnPBHX61meOZWmvri7TmXESlgPXrzXDiK&#10;cKlP30b0MTOlUvFlK+09rhSY5Mkjrik0S5ktpWEj8CrNqr22k7ynznsTWek+y52j5q+fq5ZTqppI&#10;92nm84zV9jsE8QJBGSJH6etcrr3i+/vZhaWPm7yQCyEYxUkl7EISCnPofes3+3hBMRBZl5D1PPFf&#10;NrLKlKdoUrs+ro46hJczkjrvDcFzbW6G6lM8h+82cflXWWd5CQN2N3qa8uGs3xEhkjEbMfk5PFTR&#10;a3fbAPMHJ/uiumPC2LxXvzaicNbPsPGXLG7PVRfxFsI+TRJcqnzEj8Xry7+1r9sMs5Ab+6NpH5VK&#10;l9LLw8sjj3kJrrp8D1HZzrL7jnlnSfwxO+bXrdVIGXb8BWbd+JLdxw+Sf7g3CuYGGbJ5NNkwq4Hr&#10;XrU+D8HRd5ycn9x5tbO8Q9IJI2bfW9lwdoP4mtuy1B2KFXOTyTmuBluvJ+cdD3H+Faeka2BKoL16&#10;8cJTwkeWlGyPnMRXniNZPU9NsfFEzo6XEXmReveor3QNK8QnzLYqJPfAP51mabKJA6NgqRxms2+8&#10;+wnEttIRz0HFZVnJRuma4OTlomb8XhO509lYL5ievU11WiQYwDwwrI8OeMGlREuk346l+DXb2UNr&#10;d4aEhG9uK+YxGstGfRxqO1pIs21qGAIrRitvlHFNgiaLg8j1FaCFcda8ypdq5qncz5YPasy7i+XN&#10;b05UCsa8+bhd2axjd6GqZy+pJtUk9axruPzLGUdtp5rd1SNmB+XGfWsu0i+0WjgngqeK78PTbmkT&#10;PRXPO9VI2kng1zksh34V+nXitvXJCM4y2OlZelabJqd4EGQp717UEqUeaWiR59WLnKyGRR5ZCoLj&#10;6YP6V1Vvos97bgCMg+prodF8MwWsQYpz610cEKRJ8o/KvmsTxJQoyaoq9jrjljbvJnF6d4QVG3yf&#10;vDmtE+HLeIZ8vJA54rpGVV6cfSmMx218zU4jxtSfPeyPUjg6SVrHAav4LTUFcwfeHrVDT/Aq8q4I&#10;b1r0y28pbkAgYb2rXi0e3k+ZPvHrmvsMs4hr4mPJJao8zE4KlB8yR5npvhL7FMC4yd2eRwK661tI&#10;rSMAAbvXFdA9grh0cBWPQ1k3Nu9scHp618zn+KxmKq3qXUT0MFClCNo7kJaoHb86kkNVnavk473P&#10;VHh8dar32HicHnIpwbPWg2z3fCnA9RXbhPdrwadtUY1VeGp4vrmlyXWtziAcZ9P61UhtGt8rIMuO&#10;Tk9q9YvdFttMikncbv8AYzjNec3cMl3eu6JhCccV+9YLGwxK9zZHwOKw3s3zdWyhbP8AYL5LkHG3&#10;rnv9a9E+3Jr+hCdQDcRDJQ85HvXnesWbFGUcfzrb8KyzxWxjJw4XnPf613Smou6PPcZdjn9RtsXj&#10;iLJDk+xFbui6H5QDlME5J4/lU50wzagJnT5C2CT2YdOPQ111rpyxwjaOg7152KxUYRtc9LDYa/vM&#10;5XUknsnQpzG2Qcc81LZxpNESEIJ4ya3NV07zbZyUzt9ag0+waWHYCclsfh618ysW6lfl6W0PcnSi&#10;qUWVdK0dXuDPKPlQZGelYviO6W8uPKTiBCVArsfEU66ZppgjIWQgivO3Jc7jl8njPP54r1/aewpf&#10;3mcUabxVfmfwxIbi2V4ZAq59OelchqMKt5hOQQ2Sa7IqFUDHOD9K5TU4is0o7EV6OV15OdjsxFK8&#10;GZOnW/myYfqOma9Q+GuneXP5pBKrnb715XptwyXgB6ZxXv3gGx8jSrdn+8UBP4819RjJctL1Pna0&#10;0oM0vEd0kGlyBerIQCffpxXnpGQf4Grr9dm+13ckI5CKK47Vn8tsZ5B5OK8ulBqCb6nn293mI3iY&#10;bGQYxWxp90eCfu/dYf1rJSYMiEgY9qkjn+zSkdUIOKqw46HbWF4ZFwRyOnNaEd2jbmT+HnmuT0i9&#10;S7+cybNuQQK1ppgu0w5UN8rYrkqpyXMtyzpIbuDV4/JlOVA3YryTx1pjG6upwpCliB712dhJLb6q&#10;jA4UjaR2p/xLsIotNtxGodmO5jXbTqc8XfoTPRKx4XB/o9zkYxn3rWu5HuIcdM8VVuIfKm6Z5yO1&#10;XrdE8oMxyPQinWXNCxVKVpXOflzayRg55y2T/hXReGrktbK79xz+BrD1yAGYOMHbxuz2+lauhSAW&#10;yq2CFIyPr715WJ+H0O6lK0kzq47rawzzznjnj8a0dL12WG4Rw/yAjPPp1rlbi5y4QcEehzn/AArU&#10;0vAUBgMeleL7GOspI9RVXJ2R2cXiyG21OS3glMixuULkc5A7V6Bpvi2JcZk6Y5J4r53nnhXW50Mp&#10;JMzN8o9eOta95qMkWnD94QWYLwTWccJSU1yKxCrS5ZOfQ9z1zxnbm2yJBgdDmvNdQ8Ri7y+eF9q4&#10;m91eaREUSEjPTtTm1A7Cu7qOfzr1VShBaHMqsnrsdBPi6R5F5rPh04SWbBhyO4NXdC33FtIXPB6Y&#10;FX9JtAyTqfugmnfmuTLRq5xjaSzz7FHOfTjirdrpcscoUptXvg9a65LGKN8g4P505IIS4xg461ru&#10;9hRS2bKCEW8eRwQDxisPU7stkV0uposcRdicn0rhtWn8tGUMdx4BpR1miK75YOxj6hc5JxWa0vUN&#10;yQO1LPPvcktxUIcBufUA4Fe3TjZHhalyBizcfrUtxhagtTnjnHrU12dy1q3ZmsdihuLOD2WnH5l7&#10;0+Ibjgjd/u81o6fprXdykQH3z1PHWquluaRV2RaT4dvfEFyLa1jZ5CeeMD8xXq+i/s5XU1iJ72Rn&#10;YruIjHFd98JvDWnaTDEzhZHxyD3/ABr2e51e0jsNgZACuCBXzOMxle7jS0SPfoUKUEnJXZ8J+N/A&#10;knhy8aNSdjZIBHOfQmuQktHiYF04OM8V9NfFGytdSYgBS7HgJhj+NeN6joBPmo8WD0Br1MPVnOnF&#10;1NzgxVOMajUNjjYYwXG6tzTCoYADgdDVCawa2l7mrumoyMQ/TdxjtSrS5Vc56ad7G7aWgTDgbF9P&#10;StiOISKVC9+MmqdhhkA6H/CrybAmDgFDwa4FWu7M2lG2pas4PLmlmzg7OM1fsCLhSRwR3NVC4KXB&#10;I4EeRz3Pan+Gd93c+SxOCcsfRRW/NpykxlaVztvD4a2sbi5HBKFE+hrTg1GL7NHamcQB3/eP94KP&#10;oOtYtxqMUFmI0OyNeFHsPWs23vZLmUHl93PHYDp+dcNZu6SPZw81PVnXC9gy5jzt3fI0nXFXYb1N&#10;uN1ci07xZd28oNwATzirEGocBjyD17GvlsVRnJtWPpKMopXOxjv0X/8AXU325Gri11L5uvWrEesD&#10;1ry6WEmnc6pVIs6W4ul28Guf1K9AV8j27VUudYO3IPPoawdSvd2cNmvo6FB9jzpzRk69eeaxAf8A&#10;HtXG3TkyksefQVvalPhCeowenP8AOuXvJyHIHWvoaVLlieJiaytYq3b/ADYACZ6nrWOQUKEc4q/c&#10;A7SMcEcYoh02S6ZNowPatk7Hz1T3pMyTE2cNyD0/DioPKkwCRXXWvh8ooMiE+lDeH/LcgDI4HSui&#10;M1sJU00cqjPGFBzkjI4FI15tlJPArU1XTDAzkLgLkcCufufkYqcdOuK2aTVzKV4mnb3pEqEngd6t&#10;/aX3dT+dYkJLHjp6VeRyJAASSRxnpnpzUOJz8zuddoN6H4JINdO7HYTk/MO3auI0NwJBj9a7G1lD&#10;W4DHmvFr/GfRYGXu2Y3R5itwyscV0Zv9k0EJHDc9ea41HMV/jpng1pT3e7VbZhnjAqvZqb5mdjqO&#10;EUkdtqF4Iwi5PT6/yrzP4y6IPFPhh0RN95bHzYcdvUfjXWalqIkm4+6uOtc5c6gZpnGdyk4IHHFc&#10;Xs5UVGa6HdRUcRGUJbNHFfCHxM0sD2k7OGIwAeoPpXoNyWL4JNeJ6jDJ4I8cF4/ktbht6bRwD6V7&#10;ZYTDVLKK7iUkP1HFc2c4eM4LFQQ8nrSpTnhJ9NggiMj9K6fStPBPIqnpmm5xkV1FlbiJcmvz/EVk&#10;tEfYJdy7Z2oReBWjDbjpjmorQ/L1q/F65q8DJ2uzgrsYYMrkDcPSub1/Sg4JHX1rrV4BArL1VQ0J&#10;NfVYatKnJSR4tWCkrHm0F42naht6Kpxg9CPWpfE92l9Y5DcVW8TwqspnQnCfexWbYSHULVo2c8ju&#10;OlfaU5RnFTPmqtOUJOJzDJ5LSc1zd/fM8zxoTtPYdK7DxVALGxdlOG9R1ribGB7h3lPQ9PWtYRu7&#10;9DOSb0RJtPXtjqaKj1KbyoioOPTPH50V1xV1ocjTTPG7DVXtZBuzy3H+Feu+DfEiXKLGxwDjIzXG&#10;6r8Ovs6KyFvlPzDv9RT/AA5bTafMrAPz616Tkkmp7HvVKcm1Onuew28H+k+bEQobpxnkjv7VuxXs&#10;gwJs4Xue9cpoGq87JTjd37CusZEvB5Q9fvV59bCQktEXTxstpbmnp2ug4BfGB1yP5VuwaspwC/P1&#10;4rjD4dvFbdbuTmoGvbqxRxNGyhe+K8CrgKc3Zbno068tz0W0vftcwRcGu20i0DYBTj1xXkHgfX0u&#10;tQMZyH969v8AD88UqhMjPua8bF5eoq9jZYm5cayTaOKyr/RVlbIQZ+ldM8ajoQarzKnPNfG4rD3W&#10;h3Uqhw03h1UZigxg1UazlgPD12s/ldCd31rBvHj3kbv1rwXzx03R6cJJ7mcJ2ROagn1DanWmXt4s&#10;ann5fWsDUr1WUlDx7GtaVLnex0XXUvT6oBliQRVddaVWwH/WuK1TUZY5MBiM+xx/Oo7WW5Vt7Px0&#10;9a96hl0qtkkc1WtCC1Z6XYX3nY+bqBWxZSSQMhOWA9a4fQLtjwXyCRjsa7qzuFmjBI59K9xZWqa2&#10;PAnilKVuh2GjzxyIMGuitpQMc159Y3RtJFA+7XV6ffiZOCK+exVOTW2qKStbsdIsmFqtKATzVcXX&#10;y9aXzAetfFYmvJ3jJHbCFtRGX1pmBT2cGk3cV49zrRGBSbQKcTTN4qzVaEimpgc1W3inCSpaLsWS&#10;9Juz0qHzKXf7VNiWiXeKZmm7xTC4oSJFLU1m+9SFhTcitEiRW5zUbrSlqaWq4oRG8WTxUEkOeO1W&#10;t9NY1rGTWxLKsaFZM9hWil3sWquBQ9d9HG1sOrU5WM5U4z+IlmuPNxziqci7myKe3Smk4pVMZWq/&#10;FIIwjHYrPaKzZPJphgMbblGfQVO7Ypm/uDUU61WlJSjITSluivd26z8MDj1FedeJvDCzvIdmR6EZ&#10;r1AP+VVLyxjuE3EAV7cM3r1HGMmKnBRPm/VfCxt/MQJwQe1c1aeEYrrVUeeMlI8MR6+1e9+IdBjd&#10;pNifkK5KPQ/KvQQmecdPXpX6Zw/na5406r0ucmNwqqU247ml4aRIrOaIDHl5yBWNfwTB7soek4K8&#10;fw16R4V8GLE9zPcucTBdsf4c8VoX/gyxkyUQgkdK/Qsy4hwEkqSndpHyODwNWlJ3OU0ifEERbglQ&#10;xrorSdRhax73SH02LIJMYGM+g+neprS4yQc/MMZA5x+dfkWdzhiYOpRd0fXYeLjpI7GxlHrWgs9c&#10;7aXYFXkvK/M50tT0rGuZd1VpotwJ71HHPUu4MvWsOVxHYxtStQw6Vxus6VvR8CvRZ4t6nNYmoWG7&#10;jaK9PDV3B7jR4j4l8PGZXIA/KvHvFXhXaZNqD5fxz9K+nta0seleb+JdHXkAYJ6YFfrGSZw0lG55&#10;+Iw8ZxPl/UtNaxkcEHbWUUw4J6cV6b4v0IHftGMjn2rzi4heKXYQQVJBr9iw1dV4Jo+FxVB0ZDV+&#10;UqUPOeorR07XLrTHzHIxHT5PT0qgsZXlcUiwEZ78V0TpxqLVHBdnpmg+PY5fLjuxluBuXg8dM/Wv&#10;RtA1uNghiYFSPy+tfO8O5WBBIPHQeldt4W1G5jcBHPPXBrheFlB3gw5kz6K03UbecguRuPWuotQp&#10;xsI7deP5V45o9/OQC/Geh6H8cV2OleIntlGfx9q3o4mdJ2mjOdNS+E9JhkKqMj9a1rMZ57HpXIaV&#10;4gt7tdkjAGuttJVuMeU+BivbpVYz2ZxtNbmijljjIxjpitK3gyPeqttCOC3NacUZ4wMV0oCNum2m&#10;ra78DHHrV1LXcwrSt7AGLp0p2uBkw2WTzU0lpha02tMJkcVXlRl607FIzJbbcjVlywMWyB90fnW8&#10;zKrYIwKJLNGGVNZSgK+pi2NzFNlJjskHANTTQMx+blT1A/pVHVLMwOZEHFRRao8AAky49awSTE20&#10;zM1vSDIkhCE9a851e2aCfjgD1r1mTU0bJPzI3UHtXFeKtOjkxPFg5HIrCtSuro1hLoeL+M9V8+by&#10;Gx8gwMHpXF3PFnOY+jsDjNWvFczRa7ck5b5sECs+OQfdIJBAOTx/KvGcmm0zrcUnoFoC2455Jzgj&#10;tWzABEOMbT2JzVSG3AfeM4rRt4iOR1q1qBq2Iyq56DoO/wCdbUAQYxjIxWNZYxjt9TmtaB+Mc5rW&#10;xncvn7uFHXr71taM20KD0NYlu/I+tatpIYyAcZHYVz1o6XEal7GGhc459ayF4fitw/vosc8isqaL&#10;Y7EDivKqK6uBct5yqY25BPPtWjayjIA5PNY8TlTgdenHT9auWYLyoqZGO/rXZhZ30MpaHQ2rF3IX&#10;+VdbokexMmuf0+22BWBIrdtpQke0HFfQUtkYyZ00DBj24rE8deKrXwzo81zPKECAnORyfYVW1fxR&#10;baBYvPNIAoH4n6V4jrFprHxcvJZDHJHpkZJVDkBh6n1retV5IuxldykoR3Zx+p6tffEzWHkckWit&#10;8oOR361sOkenWyW8CFEHqetXrbTodDhe2iTBQlWPbP8AhWRqkxbgcH2r5GpUlUk3I76cFBKJg6rd&#10;7RgcAdBXLXUm7qSfrWzq0hGSQcfQd65yc53/AFqLFWI5JdrE5OaSOTLcj5j+VQS7t2DgEfe7iljc&#10;/wCTWMiFozStwyr8rckbgatwyGNQDjJqjanHPvjr2qaOQO20kcHGeahI2uy8rE5wNq46ZqxCeu0k&#10;VWjwVwUzxjjirsIztAO81RJYQZ44I/Kug0J2gZXOcZ7jNc/H6da3tK4TAwBg/p3q6e+pD0OsVl1G&#10;x8pxleOvNZa2/l6gURt64AH40W96LVCHIA7AmpLSXZqUec/Ou5enQc1nWVrJHTTlaLPQvB9ysDyW&#10;UnG6M/p0qhc6dJdRamroVZrlNqE4+X6iltoJJ3Nzah3kRcOkY+b6/Suq023S70ezuQN7yoN27IO4&#10;eorz9XBqXQx0UtDi9aCwxpCvXHPasCD/AI+i3p61v+I4pormSe5jdEaUxxk9CB3x6VgcFspnDHqa&#10;iMWrXRM5amisYYIf4iRUyWDlwY/kz1xxS2kZDJnnsfrXR6ZAszBsDI7V3QilsJNsxptAYoDjmsyT&#10;TzEv3enSvUpNND2qkAZrmNS07Y5IHFdsdNi0kcL5/ln5j0JFPWQBuOvp9Kj1e2eKQEDgHmq0MpBy&#10;ctXpU7WuejTZsrdZUYp7SfITWVFMCwByCRz6CtG3OWLuCYl5fjnj07UpqKV27EypuWyIZbaW8uAI&#10;0Z/fGRT/AOzbqxG+VGjC4C8Hk/4V0/hz4iaDp8pggsvNZeMyY5P4128fjHSNZtQk1pG5Iz0GQPav&#10;DxVWjZxvqccY8stUzj/DOoGRNj8yg7SD2rpTZ/awFCHNeYaX4phuvGN6lkoitFl+XnOfpXr2hX6F&#10;AJBlSM788/mK8hKMrwZdNOlPQyU0+bT7kBkO09667Rb9omHz1bmhguLYMV3rjqeSKw2H2OfCn5T0&#10;r5/G4flfMj6ShWU467nodjqeAAefrWkJ1kGUOD6VwtlqXy4zWpb6mBjJ3V5Lg9jotbY6CWc85qq9&#10;wiN1Bqt9vWaP3+vNYupTywOxRiV9Kpx9nZpXBPm0uaeqiKSIA8kjsa5XTU2XMkLHgHGKbLqUzuCH&#10;6dBVWxvo5tYnVXBdGwcV7OCXt2pcpzzk4JxbOPudDnv7iVFBAV2HP1q9omjPpkpLpsI6cZFdQgWK&#10;/uEaPoxzj0PORWrBZxXKgDGfQ18Rmuc1YznhnG3Q9ihh6bSqFS0w0eO1WlyKm/spoeUGBUboycHg&#10;18G3qemrW0IivvSN901J+FRnGKEWZpn+cNz8tX7HX9j8np1rGvJfs+STxXJX/iH7BcnEnymv0fI3&#10;RjS03PDx6n0PYZ9QiuLdGRxuHpWffXayxKG65rzix8Y7+Ekx1966O11L7cBk1051Wpzw0opanLgo&#10;TdVM0GbdVV81ZUYSk8ndX5xGx9TbQrLGzNgda045ltYycA1VVBHyetU7i5adyi5C+1dWFoyxNZQi&#10;c9WSjG7MnWmbVHKdR71mLoixRbtnJ9q6iKwHpUr2G5T7V+kU8dTwdJU6bskfPzoe2leRwFxonmXO&#10;SmQM5JFJFZtb3KOgPuK7ebTQoJxVKPSjJOSRlfUjrXRTzaMlqzN4PyG2+lLM5dAMtzkDvV02/lKA&#10;eh4PtV/TYvIYIRgL39at6jZZzs+644xXl18Z7eLUXqjrp0fZuzOa1GP/AEN8DrVjSbZLKxMshG73&#10;pL59ttg8cms7U9Q3WaRrlOOcVGXz58Q2+iFik407Lucz4pv/ALS5J+8SQPp61h28Yd9mc+x/xq1r&#10;REkprMFx5fzA4b35Fe+rzmnIVGMaVNRiav8AZwZcVyPiLTZYTJIg+ZBnB712ltcrOAR0+tZeuBZ/&#10;n7NwfWvs8DglC1RHLWrxs4s8/wBH083WqRxKNwLj619CaVGtjpyAnGI17V5T4S0fzNeDgbCvpwee&#10;nHSvTtcvBZac4HXGK68bK8lFHyuIle0UYsNyJ9SumH94D14HFc/4jiZHBIIzWl4VJkmdifvsCa2P&#10;EWjLdWzMOqjrXbKkvZJLoVy3hynn0bbeACAR8vPSrcVwJuGxUM1uy7owMMOuaLe2cMCeg4OBzmvM&#10;bSM1HU09NdbUSx5wTwe/NdboSq/Mh68gVzmmaZ5riUEb/uyp/dYdD75rpdPs3hcD/armc/Zy1N5Q&#10;dia8tDbzRypSeJLc3umoGwTjrXRSWCXdsgP3l9e9U72y3IiEZCjkVjKsoSb6CVNvc8Y1TSSs4PLA&#10;A1NFp48h1CcgV2es6MA7kJj8KzLexAeQAcelEsTeJ0wo21OE1a1bYH2cEbc45qrpqNFbonKh+oFd&#10;7faEsib3HRe3r61z82nGOXATavtXnOo5NocoWs0U7ZQs7lvlJ61ebUhboCTswOg61RvSYck4yc5x&#10;nisW4uymQr5boD7epoced8pvRbRr2kLT3zueC285ByAQwPSrt9KJxZqH/dsS5xz/ADpnhO1ElxOS&#10;Tl87XboPu4496n8g3ExJQbYoRwnv70Qivi7GNadotdywbEtbL/spkcd/esCeYw3bpn82FdZbTeam&#10;BnHTk1g6zpyrIZg5Ib8xWVCbbfOd9eCjFW6Ha+Ef3lgxHOV4rRsiVinVeMnmsbwXdBLFowc4rUtr&#10;hSZ8evOa6qceW551aV0hplZMsDj8Ky4b1or/ABzg547Vfhu0kyud4B4z3xVK5WOKQSZAweOa624p&#10;GFNSlK4/Vb4tChztrhNeugfunGcgY9a3tV1BDwMPjIKZx+WKq6X4E1DxFOJCvlwA5Ixz+FcyqU6H&#10;7yq7JHXKlUr+5TVzhHlL5AJAx6bjVm1t7ic4SOQjPUAmvdPD/wAG7W2RC0G846k5NdjZ/DSGIfLb&#10;AflXl1uLsvotxTub08kqWvKR80w2F5Eu4wSBR1yKbKQq4YHI619L33gBFjIMAI9ABXnHi34crHDI&#10;8Eezr0GK68BxJg8fPljKzM62VTpK8Xc8ut0y2AeAeDXY+HIUSSNyBn1BwRXMQ2U0U/lFfmRsY56e&#10;tdfbaJe/Y5JFQ4C9a+hrTfK3HU8+lSd9dDvdD8XpbxNlwIx0ANX4/iK2pefmQRx/dCf1r58k1uaz&#10;uDFIShB/X0qwviqVYcAuhJIVfb3r42WJqSvznuShJWSPXpr9LvUSd+Scc5/P8qg1rT4ZIMqBXlmk&#10;eL5J9QRM7ySP16/nXqkUjXWnh2yMjjgc16mXYidRuDRxYiDjJNnnur2Kh3z29BWcE8pSQQMcDjvX&#10;W6haHEgBznviuW1GAwuy7flzXRXndWIhTa16lmG9NuAec+pOK0Le8WVs78r1/KuceTMOAcEEHA65&#10;9KliuVgtCTgFhgVyQY66fLodO98GhkI+QkjIznj/ABrU0C8WCzeYnBkwCfY9gK8+OqBUzvwN3OO9&#10;aFpr+1Ao6qPlBOR+OK3pP3tTzuZtHYXGpfaWdd+1cZOT/CPvfie1amjakbNMHh2+Z+/4fSvPrHUP&#10;truwO5cgYPeuhe/isbDYkmZ5OsncCtra3O2lOySRvXGrPdXjPJgIp2jB6U8X4PAPTrmuNXUD3bOc&#10;Eg96sC/PzKzkH065/GsZYdT1Z7VPENbHTpqI67qkF4W5V+DXOW1x9ofBJA9jWkk/lYJxj0rB4aKN&#10;nibdTYlcsiE/Mx6f/XrKvptpIBqx9sDRe/Tfms+5/euRyDXTThGOxwVMQzG1iYhcj5x/jWJ9kaU/&#10;MTkdTW5d2/z4XGM+tPis1ZjuHQc16Ks4nlVKqZiQ6XvYZA/Kum0nQBEgJHPpinW1mA/AB59MV0tg&#10;E6964qrSOZPqUxoyqmB1HrTJNFURHcnyjoe5rpY4FlHzY/Go7qFdu1K5I1tS7s871nTQRISvFec6&#10;rahZDgELkcV7NqdmpVyeevGTXm3iazCM+M5LcHFevQnzKzMJXluchB9/0q2SRtxzjk/Wq8UTmbAQ&#10;yDP+elW2t5FAyhRvzrWTMJRNfRrgbx/WuuWQsgZMfSuBsZjDOAfXBz6HuK620vNqAjGK8utG8ro9&#10;XCTsrFmYtIjSpjcp5/Cn2F4b28HcgZHaqxulAk5/d4546+9Z2jXex8nueDWtOPus3rT95Grf6rsk&#10;cPIc+lVLaUSOWJ5PtXP+INSaO7BZ+T171p6Pd/aMYcEseh7VrVpL2dztwdXldiD4ieGj4j8OS+SA&#10;LmH54zz1qD4L+LPteNOupPmUYw/94V3FrF9oQgtkHqD3ryXxjo7/AA98bQahApFldMCMDAVu9eXh&#10;5RrKeGns9jbGwlQlDGU91a59NWduI1XHQdD61eVh0rn/AAlrkfiHQYLmN/mwAwGMg1tq5r8wxmBq&#10;4evKl06H19HExr01OL0ZqW7DYCKtpOF7/SspbgKvLYb26U1rvavuOlejh6DgtjlqzubZuguRnnNY&#10;uuaiIo3UEAt+lVbnVxErsSK5HxHr42EZGW4+gHevZo0nKSZ505WM3xHrCFDGD3rD027NtFwePXNU&#10;9z6nMSevXipZDGu2AcADkDrX19CKjH2bPn695y50Sa/INSgRTz/erCNqLJOANo6+orahReOevWr8&#10;ulF4wBGZGYYA6kj1NaVaioxb6IvD0/au3Vnmuo2txcyFUjJ3dhRXtmh+B7e12Szqkk7YJ74PpRXg&#10;y4kpU3yxi2eusng9ZSszyCXW7a9lkCyI4LYB746Vo6X4UF784GP1FeHeD9Qu1vkeYkxM2T7V9YeA&#10;bRLvToyMZx6V9FnWI9lR5qZGAcpVLT2OLvPDUlkuQDge1aXh/Uz5ot5uHX16GvV7jwut3C/yZ9f/&#10;AK1eb+JfDMmmTefGmCPauDJ819tH2Vbc1zDBRf76luekeHYUlRAcEetaOreD7fUIZMpnI7CuG8He&#10;ICoVGcgj1NeraLqa3KANxu9/WujHQnC9SJxYar9iR4lFoz6D4nbywQu8CvWEt57aOOe3Jxgda5jx&#10;5bJY6hHMmOZBmvS9HVL3SYieV2jkGvEq49uCckevOjFVNtznn8fmzUi5Uow71QuPifZqpzOB+NHj&#10;HQhcQyHYRXzv410260u5cpNIkYPqarD4fDZi+V6GNVzw0eZK6PdZ/iPDL8qOCfUGsa68XefcAiQA&#10;H0NeEaTfXEVwu+WTH1r0HRrOG7SIzy4L5I6EYHTp3NequGcIl7x5izio3aKNrxT4r+x2oMdzGeve&#10;vPLnx9PJ5io549zW94i8MQ6pbSJp0rSkdjGe/wBK5JfA91A+6VHXJ+YHg15NbK6eFqcvL6HowxdS&#10;rFNMaPEk95LtlfjGee1dNoVw8sa7XkfPRBk9fejwr4T0a61M21+5SQgE5J24+tej3mkP4ctojo9v&#10;aSoAMZOP5V7GBwrp+816HlYiq6kuVPU0fD/hmaS0E8tyIHGMq3OPxrStr77LMUkkG5emOQa4Sa98&#10;XX7+V9mkSMEMEijxn2OKkWTUdLfN1bTQEjgyIcfiTmlVpPmftJL0KhK8VZHqcF8HGCQTV201U2z4&#10;6CvPbTXMgEkqa14NZFwiZcZ9a+UzDByfvQPXoVE1aWx6dbaoJosgg1eivQeprzGy8QGCULn5a6G1&#10;1kOoYOCtfnGPwbcuaKPXpq2jOzF0D0NPNwPWuXh1gN0NWhqYrw3Qkuh0KJttcCo/PHrWQdR3LwaQ&#10;Xo9aXsWbJGys9O8+slbsM2M1MlzSdMs0fNxT/P8Aes9binC4z3qOQTReMtIZapiYEdaaZqOQixbM&#10;gprTVTaem+d6GqUAsXGmpvmVV87il30+UjlLRkFMeUetVmn4HzVDJcg01AzaL4lpDJVBboN0NS/a&#10;Biq5AsWTIKjaUVXMwqIzg9eKahcTRMz5prN1qE3AwKge4Pr713/V7JGF2XBJT2YFcHpVAXGTzxUs&#10;cwK5PSuZwaZtFFe+s/OU4rCGmBLoMRxurqN26oJrXI4rqo4iVFpot6qxa0t9vPerN9IqqXzwelUr&#10;ZvKTA61Xvp2ZSmeK9NY/Sx57o3lcw9WvfPl2lcYrGfMDmQfcbGeK1L6IFiR19apTnELRHpiujD15&#10;JOPRm6SRYtdQ+brWtDebsc1wyagbYlGPKk5xzWlZ6up6v+VZYnCOL9Toi0ztY7ncODVyK4rlbfUg&#10;3T+daUOoDbya8ipRa6DZ0CSb+tRXUSslUYL8etSy3y7DXLyOL0Ibsc9rMI2mvO/EFurIeOfWu+1i&#10;8Xaea4DXrgYfmvrcrUlUVhS+E8m8W2IPmZAryLXrEx3Dv0ydxzx/KvaPFDZV8jH45ryvXwHZwB3P&#10;ev3nJ5txVz5PMIppnLAbeeMHr7UiLjYobk9v/r04qCvINOjB3g9hzX1p8pJjwSqcnpXQ+Hbl4LlV&#10;6c1gBf8AY+9itLSpvJn35yatKxlI+gdA8me2QMME46VsJoplXdGePpXG+CtSN0oUE8DH416popwo&#10;UitHCNT4kYxny7GAlldWj58sjHT3rd0jxNcWUoEgOPeust9OivVw6YP0qrdeC/tOfKH5CueWFlB3&#10;pM3VSMviRveHvFUN4EDOMcdeDXc6e8VwoKkEH3rxweEbyzbzEDrj8a19L8SX2kMEnRyi9+a6KeIl&#10;DSoiHTe8NT2GC3VmyMYq/HHhSBXFaL43t7gAPIN1dZa6rBcIuD1969OE4TV4s522tywydqqNHlue&#10;a0VVZBwRVGb5GbIqhmHq8bRxFk7Vzg1uZgVBKMM8ZNdpdxCRCD0I6CuH1HT/ALNcuSCQf4hWMm0h&#10;2uhj63LKuZB5iE4IHaoWC3MZMfQjgVk3kc9u+YnY7jkjHSnR6mY03fdI9Kw2Jd0rEd5I0Ac9wO9c&#10;mNakuIrhScxqG781v63d+akvknO6MkZ9RXmGn6xmLVA/ABbb6j2rmnKyZrGF2mu55Z4ru1l1a6cD&#10;b8xPHesa0l2soHQnHXoKTVJfPnkcHILNz9T6VUQbOV6kHIx1ry60bvQ6436nW6bdhsISDu6ZJ+nH&#10;r+NbkadMdT0bt+Irj9PmCkDnPrnmuitdR835CcHFZ05a2ZLumbduSHBHX61pwkHgHjjmsW0lVnA2&#10;8/41sQkFOOwrqRJp2y/N2z6VoQYDbl42jv1NULVfmJXH41fD4fjk0pxurCN+xYNFntUF9FjoufpR&#10;pz7lI3jB+6Bmrk68HAxx615ckr2EY/l5IH3/AMAK1rNljYMfWs9ost0H5VOjEKOePpUUPcmRLXY6&#10;uzuxjGf8Kk1HWYtKgaSR8DqWOOvoBXJy+IINKtmklcADoDXL2xvPiNqwgjzHZKfvHPNe3GqtEjmk&#10;nsjZ0y11D4reJPLUSJpkTc5yNwFe5Hw7a+H/AA9JbW0aDEZHHFReBtBttBsI7eCNQQMMU6E10OuR&#10;t/Zs3+7XoqnaDcgpRUPU+VNdY/2ncIGyC3A6Vg342pkcnNbPiA41u5BH8ZFYmpN+6OD+lfIyXvM7&#10;rnIa23UY4x61gySEkoAWZfYDNbOusDkbNhx9a59sbycZ49T1qbjuNlyo+fAPX0OPoOM1VB2v93r7&#10;1YYkLwM5Iz6CqsmE2gnBHXjNRuZLVmnauPu/rVtXIbAJzzxnv9ayLNi21DnH1rSjO7gdAaySZrc0&#10;4G3bM/OemPf61ehyFAHOOB61mQMDwc44x+NadqN2wgYPbNOw2aFnD5vPUE854wK0Y2eDlOARgd6j&#10;sYsIFCjkY/CrSxEYCjHcc9B0renDqaxhcbdyvd+WhPQda6TTreO8sUOQLi3AKv3A7gnuBWDDGGmH&#10;HUccVseHWDXFzEPv4LogGc44I/Ec1pKndo1dO0NDq/Amr3unaqNsuHVRkKfvD0PqK9O1GWO1tC4P&#10;yg5APauB8AeGbZ76S8cv5qDGc/Ljr09a6/xHPE+kToH/AHi5wPUV5dWLXuI53FRd5HnviPWJvEVn&#10;FK+/93kA5PGfaufhZkKg8gsNoPap9PujJDKFQ4VgSc9R9O1RyYYlwdw+lZaySk92jmeps2Uy7S6n&#10;IJ5xx+NdBol4scxBxsPGa4uGf5GVuO1XtM1Axko7/KOmeDWqbQuax61b3CPCq5rPv7YXI+UCsTS9&#10;VaSXYX4+tdPZr53Suym7j5jgvEOlgAkR5x/SuVnsGRjt4wDXres6TvxhAc9eK4zVdMCAkDoOc16N&#10;Nno0paHH2gSTUIoppQkTH5zk/pXZ6/q2i2GnQaa08duJF+ZY1JOPrXn2sSeXcbACCK5f4g3Ly6fH&#10;eido5UG0yA4HPbjtXmZpg5YqcJ8z5Y7pHsYWvGCcer6noMFp4St51driWQ5xhDjmushu/DAjJgSR&#10;JWTC8nnj68V8exeN7i3dCHd1DHEspIyfp6V0GhfFZmvE88+agwMd68CphZUpXRzuU6js3+R1s2rD&#10;SvFEvlSYRX+TnHU4zmvbvBnitbuFNkntXzl430+aZ01O2G+3kw3yHI9cYrpfhh4jubdVSWR8+4NX&#10;KLUr2POrx6rc+rYdTPklUfORVLUbz7P5SseR94isrw7fefGC8gT5cjcpHPoa0b7Qr2eF5FCzgjO+&#10;M7h69ua5qmHlNc25thq9nZj7TWQjnBzWnFq42DB7V5o+pT6feNFcxtEQedwx+Rq5Fr5wfnPHSvHd&#10;Cz1R7Sqnetr5tyGD/rWhZ+Jra/PlzkJL0z2ry271zanBB49ar2HiS2jWOW4ZvJ87Y8g/hyOCfUV0&#10;0KHNLlRFWorXPUtbT7FCZrZPMk2/J/dya4fwReyJ4hvkmBLnJOe59a6DU9bHhzSra5uJY5LSfG1S&#10;chifT0qbSbbT7/UPt9m4J4DqT8y/417tGj7KooSVrHmyxClF369TQ1AmLUQ3dkU/+O4qxa3e3gEg&#10;+tUfEDmG/jGePL61Bbzj1/WvzXPcD7SvO6s76H1OCqr2aSdzsrTWsAJMnmL69aSdkm+ZTXMpdmNc&#10;KeKU6sYWwH49M18FWwdaL1WiPUi43901ZlZelVHn21QufFttCuJT5Z9e1V4dbguiNsiv9DWaw9SK&#10;vKNjqhZhqgL8gZFcD4h0V5iTghc9a9H8yJ15IrI1cwCN8kGvSwleVGSUSpQjNWaueaadayWNzEhL&#10;gMeuT+Vej6DvUDdXLmKG9l2o2HDZGO1ddpbIsCHHzgfMCa+ix3NiMPGy1POhy0ptG4swA5bFBvI1&#10;7isK71TYxAqrA01wxY9O4H9K+XhhHN2O6c4qN0bs175z7I+nrU9nahQpPJ9TVawtBW5b22RgjFdl&#10;TEU8HDkpb9zz1F1HeQyGEentVkWe7pU0aBak8zHSvCq4qpU6nQoJFCSzJ681GbYImfLwfQVq7d/S&#10;oposrmrpYqcbq5LijM2D0rWjiW9s9ucMOhFUWTaKWC7MT8cDFetl+Ibq3lrcwrxvHQwPEtoEOyPg&#10;AZxXC6xd+RlV4bPavQdeLTI8x6nrwOK8l1S5NxcON5znHWvv8twqjOVS2541etdJFO8laXJyc+4I&#10;/lWLPJJjAGPrW8loCp4qpPp2XxznHdQa9arOFMukpSsU9Lu5kbZIeCefanXlxIGGDnPHNWotPMZP&#10;y9akurRpNhAYjp05zXu5Xj1UvBM4sXh2lzGx4Isd2bgjAyev5Vc8Y3qxW338rnp61oaFAtrpAyfm&#10;9MVy3iR2vLmOIZ2jk+1ei58+Iu+h89GLnVRY8M3O2VBz712c8qm0OcHK45Fc74V0ocEgGusfTjJC&#10;c5xXdPEJKyZ3eyb2OEurFZLsuE4qxbaYAqEH5jgZx3rbbTCZTlSMn1q1b2PyAdq+ar4rle500sP3&#10;RR03TVjYSYIaTG8e49a6S1tl3gkZH68U630wqgkJyTyfrWtbaf0b3rx62OTlq9js9irBHbHaGWpb&#10;mwypYDCnk/Sr9tbgYG35c1Pdwf6K+2hYn2kW7mPsknY4zUNNWZGO35R09TXNf2cYpJF7Dviu4JWF&#10;iJBu96hu7OFopCmMsKzhiFNbmvJy7o4aeMhCDyK5q7thvz27f/XrttUt0iiKpg+9crewnzlQ9D1x&#10;TpVW2S6ehymr25GVX865q6sSu9tjg4PBGP5V6FeabvGWFYN3p3zvnIWvQpVo3J9k0thngfd51yQ+&#10;87to/HoTVpFK6bdy5KbpBGO4IXjipvBltDFDLKiIGweBjLMPWpxaD+wbaFFCkKrfnyT+NNztFep5&#10;Tg6lVIyLbUTFII2I6dQOKtX9wJkZQdvy9ax9RjeGXCfd9hTDdsIQX5pKN9Uem52dpHQ+F7jySQM4&#10;Iyf8PrW5HLsmlYcq3btXJaGxVcjIBOTjrmuqtkMm0jk+mK76equzyqrs7IoTvIM4+7zx9TWTq15N&#10;GoAy5HBHTkeld/B4Ue82nBJbr2xU7fDRLjBceY/+3xXNiMXh6CvOR0YejUm9EcN4O0n+2tSSSX5k&#10;U4x6mvojQPDtvY20blNz46CvP/DvhBdIueEKYavTtOmYDBGCK/KOJMzli6nLRl7nkfXYWh7GHmX0&#10;xGowMfSn5FQluKTza+F5ep3JFn7w55rD17SI51wBwe1bCSbqtraicKW5x61thq7wtaNRPZkShzKx&#10;8/a94YTTtVOANz9z2A9a7HSYrW70fy0jG4phRgd/Wur8V6BbSq8rAFyu0AgHNYGj6W1hH8ziNfpX&#10;7ZDjLDRoqMY3PnJZVUqvmUrHlfiH4OzXszzocDk8etcvJ8H764DKHYV9MoUdPLEeR708rZ2q5aOP&#10;Pvivlcw4kdWpfDwsvQ9nD4aNKFqmrPm/RPhJc6ZdCZ3Oe3HSupvM2qC2QnEX613+v+IbRPMMeBgc&#10;AcE151K5muTK/wB5j26V9lkOIr4jDudaNm2ePmHJz3RE25gcgvisHVrHLMBz9a6grxzis27Hm7wC&#10;M/SvenTctTy41LaHlV/dT2mpbCpweeDT9d1FYIbeJcBiAT36/SrnirTil2HUdSBx71zet3AOpOhQ&#10;FI1CnLDOQuP51HIuVszxE7JJD49QOxAeS3ykD+dXLaSSWMluVPOB6VFp+iOLZ7qTBUR8D0c+tXtM&#10;h2RxqR94At7CtadNpps4rp7F/SrqSCHHACjlv8Kum+MzhySXAwfpWDb3GWdF4XJ5zV60cpNkAFem&#10;T6DvRzHTGC6GuFadDIHO7rgcc+lXLfzDFkZXinpCJ40kj+QHlsf0qRhiHk4I7rx+grWlNS0Oqpen&#10;G6I7S/a3Y4FaA1IOgDY3Y/CsGabZgqR8wqO5nMVvkYIx61c0cXtmzfXUsNg8Ad6tWl+szguf1rhU&#10;1rdKCXBQjpk1YXUQi5DcDjisYohzbO3aWMqXZhn0FMhfzMe/WuWh1gtGf73bJ+9/hWhDq5XACEEZ&#10;x6fjW8L9TE62BFKfORn2qVL5bfOHHt/9euXj1ouu0ZXjqKJNQB3ggAk881hVpOSHFHaW2qF/lJHb&#10;pW1bSLKMkY/GvPrC+IcEY/OupsbsNgE/lXDGhZmj0Rc1KFTDIUHOO9ea+IIQ7uCeOeSK9Ju28yM/&#10;w/jXE+IYhNEwTr716dGPKZM4ORNp4HQ8bwBmq8wVTz274q7PAYpQG4xyCSAP0qrcnyYy7HdjOQa2&#10;ZEijL8hDOOhAwOtaFpqY2YBOP1rCmvTuJzk+tMsrlhc8OW4ycnjI7VHJfcmE+V3R1j3xNsxDBsDb&#10;8gqOyP8AojsvG2qduHcADOCd3NW7sG1spCDyOoxVKNlY6JT5ncwdQmF1cOVOOw4P61Z0C6+yXojY&#10;d+tYcrFncjoTzWjbyoSkivhwOa6+W8eU7KUuSz7HrGkSoEQgDHvVX4haFF4r8MXFsCPOjBkQuM8j&#10;0rn9K1hnjCbyCOOa6G21UNwTkZxivCqYaVKoqkVqj2lWjWpuEtmcP8E/GxsL99MvXeMgbHB4wfWv&#10;eWugnGSo6qeDketfMnxB0xvDPiVNbtlIgkI80Jzz617N4V8QrrugQTh8zxr0HdaWNwccVFVYrU4c&#10;DiJYaUsPUenQ7SW+B6mqsmpYDkN781ifb93zDn8azNX1yOGEjOAR+NcEMDsrHpzxKWrY7WfEIWV1&#10;D4UVxt9rDahc7Ffkjj5hj8azdd1sySuVwBncQefwpmho/mySzYB6/N0wK7vq8acfQ89V3Lc6/To1&#10;tLEu3DGud/tInUpG9PWrd7qqtEI0clSMEg4wa55JS147FPlJ61rhU2nKRliGm0lsb8NzI0qDn8K9&#10;F8IFJ7eS4k2+YCQpPPH41wPhry7i7IdwwRT2rq9NvsRrbodoHXFY4xc9NxNcJLkldHapch3XyeOc&#10;fjRRo9qHQMR79aK+HqThQk4WPqY80lc+a/D3w/U2ayCL5lAGf89a9K8JX8uhYiOdqnqa2PDmmRrp&#10;EQIGcDjFPvfDzMSV69favYjmsKs3TrbGv1X3E4aM9B0DxFb30QBcCrHiLQItTtnZUBrzC1Fxpso2&#10;gpz93/69dr4f8XeYgjnI6d+a3WHSaqUWcrm4O0zgdQ02bQr/AHpnZnoeldboHiEfIc9qv+KLC11G&#10;B3jCbh/FmvOftD6TclDxFnjmvqcJWWJhyVNzx8RS5Jc8djrfiBq6G3ickHDd67v4YaympaDDznC4&#10;rwfx7qzz6MWjILBQa3f2efGq3Fs9s7kbCcbv6ivKzPAKnQcoo2hiuaUEz3HW4hLGR14714l8QtGD&#10;pISvBr2nVJt0ZYdxxXm/i+ATQPnH4kmvjcsxMqONUFse9UgqlBpnzm58m8Ibgg46joa7Pwxm9ljV&#10;ydijOM8CuU1m38rVHxnnOAfau28B2ZktrifHHav2eU7UnPyPz+nTf1jk8z1TwxqGh6XFxsEnH3iK&#10;89+L/j6105zJFb/KeDsH9a53XxLaX3yEY3dxg/pVtLG18XaV9kuhiQjILck/nXxEcbUxFRe0eiPs&#10;Z4CFGDkuqMrwv4qGt3LyRRuI4oweRyxPQV3mjeNn0pkivYxd22e5O4fnXK+HNEPhmWS2kiyHx+9Q&#10;fex71Lr7oH8wHavTp3FfQUJxrVHSS0sfNTpyhT5pPU9f00aF4jh3aVr11pF0f+WYnO0H/dJwapeI&#10;j420OxkJvLfW7L18sM3614Nd6hIjkoSmw5UBsc1La+OdWgQxLeybeBy3rXFXyuqpqUZKUfNa/Jo2&#10;p42mlaaZ2UWvSGaTeBG245QcAfTNalnr2W4kA4/lXmsOsSzzmSUgseuzjNXY9WMLZBzj0P8AStKu&#10;FUtGjKli+WXkeqx6v5sRIPzVp6T4k8tlR3Bj/KvMLDXMrkkjOO9ab34ZCykBua+PxuWLeKPpsPiY&#10;z0kz16HVyQGV/lHQetXYtZLDJOO/WvJtJ8WeU4inf5cn5810ketpLGoEgxjrXydbLNfdR6kavQ7o&#10;ar/tVNHqWT1rhV1Xd/H+tWIdZ2nO/KnnNefUwE4q7R1wmn1O8TUM9DV6G/Hc1w0WrdOa0otVBAwa&#10;86eGfY0OuF4D0NSC7rm4tRz3q4t3u6NXG6NgsbouqR7kcYrHF5Steds81m6QrI0zP0Hem/aay/th&#10;PIbn3pPtdV7MOU1hce9Buxt61lC7w3WoZL3A4/nTVFsTiarXI29arTXJUZ7VQW5MrECpJpsW5Nel&#10;h8BKsm7HPOcYbk6XnOAatLd8cHP1rkRqJSU5rSt7nfGzBqxlhZXasU7KxttdbgcGomu89ayGvgOh&#10;qJr8nvjms40Xclo2Wug3tUZuPTmssXygcmpBOCpyfyr2qdJW1OJl9bglsE+tWoZO2eKx1lG4HH61&#10;dgcMtePWpqMjaLuaqtU6nPWqUTZqyH2158ol3HP8nTiqkq5681ZZs9eaoSXGw4LZNXBMzZSu0CjJ&#10;ArGuzyRn9K17hg/eud17UYtLsp7mdwiIMn8OgHua9nB051pqEFdszlLlV2cN4l1tbTV7iMEdQDn6&#10;c1XsfEODgPjFeUeIfGTahrdy7yHLEnaP72f5Va0vxGZJtivvbjkgV+n4jJ/3aTWqRy08Smz3TTtZ&#10;DKDu4rUj1lFXbv5+teb6dqrC3yXAwOKjbxOEfAfLHrzwK+SqZZNysondGtGWtz1qLXFUD56JvEA2&#10;f6zP44ryv/hKdqEebx65qG48Wg9X/Ws45LVk/hG6kO53mqa7uzgg1xetaspVyScAce9YF/4pUKcy&#10;n8K5LUvE6vw5+Xpx6V9ZlmSSg05I4a+KjFbljxDqIVHG/kZx2z+Vea61cK7lUYYPfJq/q2ukqQH3&#10;np1rnnf7Qemcjjt0r9UwOF9lFaHyOMxPO2kyMAHcTwCTn8PSnbCGYHr7U9drcEcc49qkC4wTjA64&#10;DZr2EjxJO41Vy2Bgj16Vat0IcYyOTzikSNnUD0PNK5AwCD8zY69B61ZG56F4A1IR3ITPoa9+8Ojz&#10;EQnk4718weDrlk1aMeZgdc54xX034TmWSBMHOMYPrXRCzOdpJ2O6sq6nSINwrnNOTOMc11ukDGM8&#10;V3QRLNyPT4Z0wyDPsKzdU8Ew3AIVB09K3rVsKCOBVuI7xTcIy+JDUnHY8gv/AAVPaEvbkqc9BxVC&#10;21rVdFdBOhdR9a9tezin4cAn6Vkat4QguxwB+VccsM4603Y2VRS0mrnLaN8Q0lADny29zXTRa9Bf&#10;AYI/OuA13wFJC5aJSPpxWA0uqaHJxl1B7is1iKlPSaD2UXrBnsqssiqVNUdQsBJFux16+1cRo3j/&#10;AGtsn4YHvwK6+z8T2t/HjeCPY10xqwqLRmTTh8SOS1mya1cuM4Ga57UcJC0i52nk8Dg+ld7riR3F&#10;q5UgnB715jcX6R+bbS55JHOOtQ7bA9TLur9TCWjfDIc4J6g15Vrd79i1DUEi+7MNy4Fbvi/U5bOc&#10;rA5yenoax7Wzl1aESzJslHGDxxXl16ii9ztoU5bM87GlSs7uRxSfZvLfaSfrXo974cMcTnARSOhG&#10;P5Vw+rWbWs0ikDnp+FcMKvO7HXVpqOqKAiaIgqOOA3/1qtwzss3HLL198UsBDHDc5PFE0DQSh15H&#10;Y05wtsc901Y63SHWVQ38WfWt2EELxjtXD6TfeSwHtmuzsLlbiMME59fp7VtSd9Gc97bmssghh3ZG&#10;4DjnrSi72ttzVaV90VRu370fT0rWTJR1Gi3LuwIJz9a6HYHTJAz6Vy+hKRESDXX2yZiBOM4rhqRs&#10;7hcyXgI5PFZ9/eraAn7wA65wK2tSKW0bvJwPrXmvirWDdqYYP9Wc5x1rhqvkdxeSMXUtQuvE2sfZ&#10;oi4gU4471758OPDsWiafEpQCUrknrXlnw88NoLl7yVBs425XrXtWiSYCqK9PBwv70jCWjudzpPYH&#10;kehra1SLzNNk/wB01iaZyRg1080Xm2EmfTtX0a96Io6M+N/FkTQeJrsDoHLHP9KxNUB2V1fxDheP&#10;xXdoVwR61y2pKfK5GO3rXxlVWm0b8xxWsoCuR15rFWHJIHHP8XH41vamhZRyayVG184OPXP9K5Wa&#10;30Ks1sFBXHHsTVaS22qfeth04z3qnMNu4cE+/SqRD7makWxzjPPTPH8q0bbOwmqu4dFyGz2q9aEb&#10;OBu/GhqxSLMIbsDxjGTW7pcTSkHHB96yLZA7gHHpXV6TaAICAMgcDHWiCuzWOuhpW0W1ulTGPADH&#10;GfpTo7c7akaI9eMV6dKFz0aUAiIBJGcitHw1BJNr1uIuo3Mc/wB0cEVQhX5QfWux8CaI5vv7Qm+S&#10;NA2B1HP1pzSjqzWcPdsegaDYw6VaDYo8yVtxUGsrxM8QuYlj63XyoPSkGveb4ts7XOImST35A4qL&#10;VLYz+PNLsY+UkRp0BPRQvzH6BjXiqHPK76s8qq9WcLpypbahcQHaVkBVux4NRTxGzn5yYTjmrN2i&#10;2viO7y/IdvvdPvVNcMsyCI/lXPBe5FnMt5GZcRtFz169arQSlZM9v1q5cSGMlG7Dg9vSqCrtmzg8&#10;/SrsRONjrdFuG80MefrXo+jyjYpzXl+kSYVMfNjrXoGi3H+rXaNta03YiJ0lxD5gz2rg/FkiWkTg&#10;Nk8130k6i0fJC4ry/wAaSecJCDzXfCZ2KT2R5Tqc7teueuTxmn2TwTxy21zFHJDLgGOTnB9fr71D&#10;qasJiSKhsJev07evpXaveWp1XstDA8UfBS21d3uNPuzHJg4hk4UfTFY3h/4G31te+Zd3cSID/wAs&#10;wXdvp6V63p8pYAHmr7qjL6fUmuCtBMaxE4qx594xiTS206O3H+jLmPy35DH1I6GtDwg0bK7KkRYN&#10;gHGPzqx45sfM0+OUDmGUMCevNUPDA2/L8mJDk/Ue1fNV044q3Q4Ksm1dnqfg/WC2ROcoDzXodtqr&#10;6dAPKdHSQ5RyGzt9Ce1eJ6HfLa3jxE4ya77S9XMMWyX95Aetaxl7PZkX0VjV1/VrS9ZUv7cJu4Eq&#10;KSAfwrhfEFhPpamWDMtu3R0OcV09xqOiXKTpLcZ3dFlVlb8M8VxZ8RNody6P/pGlSEI0b87eetKc&#10;IVHaejO6nWnBXWqMe715gmTjHTgc0aU/9pP/AGe77FuMRk54BH3T9a0tZ8Lx3VsdQ0uVZLZvm8s/&#10;eH4CuZhums7tCOGjdcHZjp6iueNL2cveR1Kr7SF7npk5+3+DLKOfm5snMMoPUMvKsPrVbwfd3sHi&#10;W5S3lOwEEDJrRgi/tC0nmT94LmNZMDpvHesvwJMYvHEkbk/Ony/hXbFKrWs+xjTV6bj5nq8V6muI&#10;FnIju4wU56NVSSN7bIIOB+dY/jS6Ok69G0WUEkYdghwM+vFaGi+J7bU8RXXEh/5a5z+ea4sRh4Yh&#10;unWWq2Z10pzw1p03p1RINQAYhjz9KydQ1EjBDbMddvFaWsabJHlocu3oDwfpXE6jdkTbST1714Us&#10;uUJWkj2IYpVY80WVfGF9cSWhk3k4B4ArB8L+K5UmMRPOfxrcaD7bEUZCR71hweHhZ6ukgAAOOnFV&#10;jMPh3RUZxSsaYatU9o1c9AXxJMluCOcjk1javr9y8JKofb3rZXTFk09CBjPGB0qE6M00RQDjtXzU&#10;sBh4VLp6Hr0sVPlvbU5PRr6+a9EgQ7SeD/jXo9tDPIkcw+6R82O/1qHSPCqCHgYz7V1ej6aYf3LD&#10;5RXfRqYZe5LY4K8qkndGWuiNeKHKnPoK0rDR2jQfL92ums9MFu2QMxnoa0EsEVT8nGK+dzSrSgm6&#10;WjNaMpPSRz0Fj5Zxir8PAwetXJLXAzioGi218A6nO7s9VIhLYpPM96RjtaoTKFqlE0sXonp7kEct&#10;Wclz706S6Gyl7N3BoSebGcVTkmG+oJbskEg/T/69UWvN0xGa+yyrBe7z2PNxE+VWE164C6bO3+ya&#10;8kjPmzuN2AW4OM16V4nuRHos/PUcV5tpWXYEHpnsO1fpdKDhQTR80nz1rG9bWiyJgdal/s0E5ROa&#10;s2MZ44rfsdO3dRXxGZ41xnypn02GpaXZzQ0gL/AT9ajj0wpcohQ4JGK9Cg0UEcion0XE8AEYyG71&#10;WQ5k/rKpX3FmFNewbW5knT/stmiDJIHNcxd6WTqTuBlPpXo15ZhjHEnPzAZHFRyaIrscJX3/ANZt&#10;zSPl8PQUdTB0HThEwOzAPXnmuhMOeD0+lW7DS9rIxHWtGWyGOnSvMq4+Xc7lSXQ5RrQFyTQtoBjH&#10;FbMljgsMUq2YHUV8risxequehSopEFvD+5QZJPvWtFAUiAHLcfSmwwiKEEpyPQ1ct/mUjFeFPHvn&#10;1ep0ulpoKkbR8VYdN9o69DSYBxmlPNenh8bd6M450r9Dmb2DG7HWsC+mliYgEkV1uox7Zfrmuf1V&#10;c7setN1nzWTNoxTWpgXqF0+b17Vz7RgTgkcV1F0AYcjPWuduBg8Y4r2MPVbkomcoLluQ3MQC4I4x&#10;WRcWXmEcHGfWtxhvQZJNAs8g8D8vSu2U3GWgoRvGxwPg1GuJJkfG5R+RKsCfwNdTNZ7rGNhkDIAx&#10;6KoAH41h+EbZIplfgSEs2fbDV3cOn/8AEttllHzGPJHoTzmujHVvZUrp2PKwlFTxPojh73T9yv8A&#10;JsznGOM/n0rBOnNFKUYErXpE2ne1ZN3pAVN4BBA5Fc+Cx8W+Vs9DFYVtXRz2lW5SR0A7dSa6/SFU&#10;SAHqTg+1c6sYhutxxt9K6DT5cyIQ4zn5uOtfT03daHytbSR6fpMakISRit6B1XAwK4Ow1c2aAufl&#10;461sx+Iozhg/H1Ga/P8AiHC1pwvBNn0OX1oOyludW9rBPzgA+uKRV8nvzWLb+IoZVOTtpt5qJkTM&#10;UnP1r82VGd+WR9HHU3hdoeCQpphuF9RXAz+IZ4n+finweKWYYkNdX1Kdrl/CegxXC8ZOKg1TxTDp&#10;tuSX+YdAO9cPdeL9sRKvXJ6jrk2pvvEnGT9a0pZbKbvPYpyij0BPEUuuXgBPyD0NW57qGFiCefrX&#10;C6bqQ0u237h5h6c1j6r4imG9ySF2lic9K9OjllTEVOSjHQyq4inRV5OyPRLvxLb2aEiRSR74Fef6&#10;z49a/ci2c7HJCsBkY+hrzrV/E1zrc32K1kba2AZCTkk9eewFTWu2J0iTgIuBX3OVcPUqC9tiVeXR&#10;HzOKzJznyUWdb57zsWd9+7+9zigH5sE4FZv2jYh5/Ko1vzL0zu56mvs6fLFWRwybZsySiRAR0/Wq&#10;k2Izk7Me3WolkIVGfIqlcagVYn+tejBJ7nk1G4sp6pp8V9OA7nYvzHAJIAGc4HP615ukTzXV3cAY&#10;J+cehOa9BkvPOtLyQOHCQMAMnnIxxjr1HWuY0LTJ7u5itokEkrFSY+obvj6etFWkrRiupg6jnJXL&#10;RKWcaWLuVwB5jk+i5Ofx4qpq8wsP3MTiS6cDeU4WJew+p/Sp/GnlNqAVMAzEz3Hl9BGpwE+rN19R&#10;WVpsDX6OJBmViWc5POef7vpWVb93G7OrDxU3psQw277fM7NjIHIFdZY24eJM/e647YqLTrGOO3I4&#10;HHpVq0Ux/LzlT09q8uUudaHrQp8j1NKxBtPlAJX07U3VE3OXjc4xzjvU1vcK6uxI3DlgPXpgVXv3&#10;MaEq2BjjFVQld6bkV9FY5u5uBE/39+Dxjjj/ABqtPMzwfN8h9M5qtql0I5XJBA65wOv0qqrvLBx1&#10;HAHc16UlzRPJ2diOW48mQjJxg85qW3vi2FL7FPX1qpdlZHHXgZ+veooS45PIHUnrWCi4mtkbVveg&#10;y4bBHrWx568Ac9j71ydsCs2c8Hr7VrQ3ZXOR0610R1Jkkkb32wxLuLnHHeoJtVRslUPPHPrUSos0&#10;PXOR6+vSqzW58zGTgda2UE0TFmzpupZmQHDDIz26eldrZ3Yj2MD39a848oLtkQ/Nx9K27HUDgI5I&#10;GetZOmavVHbT6ujRNn/x2sPULhZEOBUCziSPPalYCRMHOfcVfKZPQwr7LqQAPb2rkdWE4LqTvXnp&#10;kV3s0OZWBPy+wrK1CxEoP0ppXMWedln6jqOoHP8AOrelcjacEnqRz/OtDU9FKM5jxwOMDrUelQuO&#10;JMhR61qo6GdjobOLCF25z0OcfpRqkv8Aoxy3GOfU5pAc4yKoareYUgE49/aiMLuxqmZkcK4I4xzj&#10;1qBibebjOPQ1ZBAAYdhw2BUF2m8AkunQnvXY4o6OZl6zuPJ2Z4U9T1NaltqzIcdD/tg1zVnIZumC&#10;3Tg8Y9aczkNwTmplBT3H7Rx2Ok8QiPxDpUsEgzleN4AII6j/AANcv8M/F0nhvWxpl3JnB4THVfTm&#10;tO0uWOSz5ONv5Vz/AIx0ffcx6nbIVnRstjsf6iud0lFWRlObm1Jbo9k1K7W3cPEf3Eq70IJ4HpXG&#10;6zqzyPIQ4zgYB7VPoXiVNc8MpEZB56DGTzyK5PUZWe5eMfe6nPYVlypamiqOo7XFtd2pXmQpKj3w&#10;a6azguLxhbWUHmOflPBx+dVfDGiSahc21jEP9Inf5nHUAe9fRvh3wZY+G7NAIwXAyTgZzXzebZnS&#10;y+HvayeyPewODliXzN+6jyX/AIVjeCzBky8vXHbPpXOzeGJdKeRpuUQ/dPX6/Svf9Uu1jzIPu+lc&#10;Frmlf21cbz+7LptO3jNeTl+azmm6trHfi8FGUbU1qeXWmqG3vQVOwfx//Xr0Dw8huFSWLLq6ZB61&#10;wF/4I1b+1HMMMj2pYfMM9ute2eGtDh0+ziRU2BRwMV3YnH0UoxUldnPhMFUheU1Y6Pw9bfuk3H9K&#10;Kls5/I44UUV8zisJ7eakmexCq4Kx5zo0pis4t390da34bgEKD8wrB0yMzQIWGIwBjNaG7y2yOleP&#10;VSlI95LSxevLWKaEscVxl7cSafOcZCfrxXSTXhEJGeK47V9R3SbX55617GW4mdKXK9UZVaSnB3Og&#10;t/EpktijSDcR1/8ArVwPizxCtrckHAx0LEkH/Ci/uWti0sTcr0waydcEetWh3Dy5en1Nfb4evTjN&#10;VEeJUw0pRcAXWo9UtDF1HPU5rF8Aaw/hTxnsDlI5m4HTP41hWMVzp92QOY/7mTioNbfyr+KZeGR8&#10;/wD6q+mqwhiqDjB3ufLuNSjO1Rao+1rLVl1TSo5A3b865/xB/wAe0nNYPwx186l4fiy+1gp6nNan&#10;iO4C20p7YPevxl4ephsxXMup9zh5xqULo8F8T86y6gfjn19K9o8A+Epk8NwDy+ZF3scY4rynT9Mf&#10;XfG1rE6b4I3DSccY9DXvn/CYw6bYeQsflgLsGPSv0POMw+q4ONOHxSR85g8FOti5TS0TPPfEHhYy&#10;XDuY/mJ4xWVDZHT3zjaR0K9sV3L6ul3mXA69Ca5rVJUuXwi8/Wvz/D4mqmuY+6qUlKPKbWmzW2r2&#10;ZSQRyMMA7gOh7iuc8b6TH9iaaJPKMeGYZwpHsRzRocj2lztY55xWj4n0a51LTs2Uieaq42E44+pr&#10;6jLcdVljI029D5zF4KEKMnY8cunAK4AIz19Kz3k+ZOehXNdfJ8MvETgsNOZlPI2gEH9axr3wjf2M&#10;O+aER4+8HHJxzxX6H7SEvdT1PhVRmlexnxyEYJ4Jz74P+FTC4Kk7chvVeprPichypxzwcVajJk61&#10;yzSucmq1J4tZeJwGOABk54/LFbsGsbFAOQ3tXJXcZXDLnI4xUKSNGvBx9KynRjUWx2U8RKDudhc6&#10;oRnb19M1a0vxl5Moimk+U5wa477Uz45xIP1rGvrp4G3LnjJ5ry6mWqT91HuUce5x5X0PdLXxEJED&#10;BxtI9eauwayGyA4AHpz/ADrwTTfGRtm2SSZA6E+xrqLXxX5sQbzQ596wllcZRtY9CljtbXPa7XWU&#10;kZBntz+NaUGogjJcA46V4/pXiVzht+d/Xmurs9VedQeQSuK8LEZLGKbsevTxd+p6PbawOPnHOK14&#10;NTVu/avMLPUnkbaHDMeiD/Gt+yvmkwBmvi8TgHB2sempJnb/ANpepp32zuT+tc/FOSAT0qx9pO77&#10;1eW6DXQu6Nj7bnqaT+0KxBck460yS82LzR7BvWwXNmfUQq5zWfPqyqxGe9Yd9qwj71iy62HOCcV1&#10;UsJdXsJtHoGnahu531q3NyoteTXn1pqohQODlQOe1Rah48iiTYXx9TX2mW4SMY8skeBiJtyujTu7&#10;5Uucb+c9M10WnOTBg46V5DJ4l828EmQVb9K7zStW3WG4vhsDnOTXdHKqd27GdTFPRXNq6nxyMgVU&#10;+2bmOTUaXXn2aFjz6jn+dZ086oeD+lfFYnDKnOSitmenTnzo1xd+tTx3RC4Fc+t5ngH86uW92H6k&#10;ZricHFaGjimdDbvvrXs2zXM2t1lRgH862bW6G0Yb8682tFk2sbsTipw+azIpwRVlGrzpREy4WAU5&#10;Nc5q915B3A4rYnn2Ic1yWvzPOpxXThoXnqS0LHrSkEHO4HjvXjHxn8a3VtaOCjiJM+VHgkZHc10t&#10;x4jbS7zaX2Lk1rxT6L4ykXSr63ju5pIDcYIPC7tvX1r9NyyNLANYhUuY8av78uScrHxPeeJcXD/P&#10;+8JbJzXS+BtXlublmySnua9Y+Jf7Hlwtx/afh5v9EmDMYW/hIHQVyMXw5n8BvFbzybpyFMgA4yev&#10;5V+pwdCvRVRLVrZ7nz05zpzcVK67o6WbXvstnglAcetcxd+Kis20HA9Aai1+YpEFD5wOa46aQvNk&#10;EkZPNZ4bA0p3m0CxdSCsmdc/i+T1H0pk3jMtyJOD7VyUbPw5zgkZz1FOMZAC16EMBRXQxljavc17&#10;jxTJJ0L/AI1lzatNMwJBAPaoGhJ6kDHtmkCtuAIyOOa7I0KcPhRyyxFSfxMXJkUYp4X1pyR/JkAY&#10;+jZp6odwbjvxXQjllqJGAcZ5qwEUH5sofbpTY4lbgdf69Pyq2qndkAYqzMjIEK57VmXd6AeDtxU2&#10;q3fkwsCTgcn1/CudluHlOSR9ccflTWoHRaXrK293GQeFIGR0Pr/9avqr4X3bajYW7DoyjH4+tfG1&#10;lG880aAZBxkZxjHSvsb4GWxGhQF+cgEZ9K6aSOWr8Sse06Na7kQk/pXUWUezoM1k6YmIkAFbtqvz&#10;V3pEs1o2woxxV2IYTiqUC5Xn0q1G+1AO9UKxajBVqkMnNQb6b5mTxQNoWeNJeGAP1FZup+FrW/tc&#10;iP5qtyTFH5q1Z3C7SprOSUt0Wrx2PLvEfw+CxOwTr3AriJdOv9GciJ5AB25r6CvV82HnlcdO1cpq&#10;mlW9ypDRqD61wzw0W7x0NlVb3PI/+EwuoVMc361zGq6gl/cySI2O/Fd94o8Hbo5JIvvDpivFNWa/&#10;0S+kieNhF1B5JrysTOrh1qzqoxhU2NLUdJTUPnEmWHQHmpLS2WB0AHP1rBh1vzPuyFG6c1et9WZZ&#10;ASm/rz/9avGqTlV1udC0tY19XKi3x1J/GvNfEVm8kpcrsI/EV6D58U6hQdm7+DuPxqnqXh9Lizch&#10;88DgdawoydKSbK+N2PKIS0UxVjnB4xx0rTgAmQA4wQMDJqPVdNltblyU4JODtplncEbCH5HUHPFf&#10;RRakjhknHcSWBreVCjcdj61uaHq4WQKeM96ozItwigYBHTA4rJMr2MwznaGrlk/Zy0FGCmj1UMJb&#10;beox7ZyajYY2Emue0bW9sO1jnHfNdAjrNsIII9q6eZS2Mo9jq9Ci/cZP8VdLBLHBHmQ8etc1ol0k&#10;Vq5JAVR3rnfEHjgSSG2t3Bz0INc+IkoK7ITuT+PPE+G8qNgVJ5xXO6Np76tcIqAsHPJBNZVzDc65&#10;MixAkH+Mda9f8F+FV0q1jlYfNivMSdWV+gW1ujUsLAWECRIMKo7DFbemzeVIOtNa3OwH1qNSUZSK&#10;96C5VoY77noOh3PmBK7jTmV02NyG7V5l4du9pQV3ul3P+rwcfSvXpO6sQnY+dfjforaZ4x808JLn&#10;r7V5rqIOHwTt7etfRX7R2gfadIg1ROXiyTgZr5vv23DPOfWvl8bD2dVm61kctqgAbArJHD9s+9a+&#10;pcMcDNY0g+bNec0WkWNuc7sfKcH/ABHtWZcAMhPQCr3mAqSfQD8Kp3X8Y7HPamgZTQAng8+oGf51&#10;YtjtPGOtQA5UEfjmrFrGruhHTg4qkNHQaZb+Y6O3yiux02BmhTAw1c7o9tuRFznntz/Ou50m0Kwg&#10;tW0FY76ULirbkR5FRzJtGMj8q1/JVFIPXn6Vmz/vn2J1JxgDJ/WvRp7HqRVi1oelHVLxEVcRp941&#10;1fiXXItDsPsltywBqvYbND01WIHmP1Pc1y+ru15I0jtlq5K0rmcveZe0vVZrrWtLZMCR5BHnuGPB&#10;P4jmvTNJto7rxvFcH55rewkhSTH8LPnGfQ15h4Tt421XT3YDEE2Sfp0r1aK4SwuILlT95DGTXmqX&#10;vp9LnjVrXaR5lrlq0esamT/A3c9Pm9qrpciVsnhq1fEZDanqZHyF4y2MdO9cfayyyS5V+Rxhq5qW&#10;sEcrfLN2NW/w6N09f/rVmwlZht4Egp0t23TBdCM8jmksHy6EdQeQat6FO7NvRJczbGOz6jH8q7Gz&#10;vRBgZINcRbzeRJvFbX23fAGU/MKhNpiirK51txrjeTtz161xXiS8SQON3NOlvJGySSuPeub1O5Mz&#10;MMnNdVK7ZatfQ5zV5izkKarWS7HGCBReKfNIxkjp6Gi1iIKYOecV6sXodiR0mmnHWtmQgr877sCs&#10;fT1zj8K3UUN+NZ1Fch6mR4ksxc6TcIU8whQ3r0+lcNpNy0cnnDIdCOn616bewecnlvwrjYe/B4rz&#10;prc2OoTREdz146/SvmMxjacJo55vSxsaiRZ30Ew6yAEehrrPDF8Z0MUj8EYGe5rj76VbrR9OlJ+d&#10;MoePl49+taPh69aF4137vQ1nWfVE00mdLqsB2kOnmhckoeCPoa5m70+ZLZ5rQieFTiSGQZIx7HrX&#10;e3MImhjdFOPXqBXPz2kkUnmW7+XNjgDkNWF+p2Qi0+VHLaHrc/h258+3zJZk4kik5Kg+uetdFq+i&#10;WviC1OpaWfm4MsWcmM+jeufXtWVGttPeSCZDBJ0kiIAGfb1qXTNL1jw3f/abNJHteeBypB6rjpj2&#10;rupVYzXJLUznGVOXNDR9u523w8eVrURXAGIhsbJ7VZ0PSEtvH875xlFKj60mlSW95aySwj7M7BWe&#10;LHMZB5+XrtPb0ra0+yaXxJaXS5TfEQc8niik1TxcY90bUZ8zfQyfiVcs3iGNQPkEAAJ71yKX0kcu&#10;UBdz0P8AjXVfEZXl8VSQ8/LGoUA+tZT6QJLyz0y3JE02GmkAI8tevX1q6vKnOpPZHdvaC3Z1vgzx&#10;Dc3mbK6iMkKdcclR7MeM16DafD/wzrsHnF5Xc9T6fgK5u68QeEPCOjwaZcX8ET4A8qIjJb/axVbT&#10;/EzaXPHLFJvik+6OzA14VTEyrRtOLhF/C3ubwo+yfPSd+6NLxR4CsNLtidMEjyLycnn8jxXB3liP&#10;MBxgjHUntXqkmsx6vZPIshAxygPX615lq2oSHVnWT5FzxxxXyFeWJjCdGvqk7p9Ge3SlTqOMobmv&#10;pYLwoh529a1rfTxjFY+kSDcMd+tdLG6rg9R6ivj8TXqN7nrwiraF/S7MRYBAxWytoocMorOspkrc&#10;tZEwMmvInjK8Vy3CUFe5oWqqbfY4pWTYoXrjqabHOnrRJOu371cVbGVa65ZExpqIyXpVGcjtUk90&#10;B0NZV1fDtWFODZ1Rixk8m0mqM0/Gar3Go4fk1nzXwHevUp0m7GqRaF5tfG6nvfZHBzWDNdkvwcUs&#10;N3jqa9WhgpV5JJGFSooq7L15d+Wp5/KsuG9Elw1R6le/J8p2noPesuwnYyvX6jgsGqVHY+XxVe7s&#10;XfGsxGiSAdcDpXHaHb/u0POD/k11fijEulEEkbj2rI0q2+SPHHA+ld+LkqWGSR5+CjzVeZnSaVbb&#10;sbhngV2OnWqpjIrA0mLywMYrqbTqK/GMwm3Vlc+3p25bI1IYFpstshcEjnnmprY/KM1O8fcjitsh&#10;TWLdV/ZTOLGv93y9zJkt91yhx0NXILbdSpE3WraJt6HFfXwx6UG292cHsraBDahccUT2+KtKVXGa&#10;bcOCvFeTisfFRdmawpmNNGCxJyD6UwRbgOKuGPdjPzGnxwkda+NrYydW56KikMSGPyQMcmhI9vTi&#10;rCpTgu3tXDOrKe5okRSRjZkHBAx+NMjcbjmlcglqgztfPau6hiXGomzGUNCHWIwPLI61zF+mWx9a&#10;6jVnEm3b2Fc1dncSO9fTyqJzujCEXymReKqw4GQPU1y138zuvSur1EAR8k4ri9Tn23bjPGa9vDc3&#10;OhWTgy1Gwxz6Vet4/Nj49GPNYcVyc9flx0rYhuBDZyycHbGx9jx+lezOEnZWOaM1G9zhPBzb7q1i&#10;Iy8sZHJ9VYcCvXLi2XdsUdAqg9uK8r8FwKuu6O4TGzamSMnJGTz7V6+kZf8AOuDOptU4R9TLLoe/&#10;OXoZUthu4AGaqT6aWUjHOP5V032XPNRzWXFfG0sS6c9z6KUFJWZ5lqWjCKQ4/QcU7SV2zorHp04r&#10;tLrTFkyAK5m6tTYXgfHBNfqOUYt4mla9z4zMsMqcuZI2ryL/AEIH1rzTxJq93p0u62lMbZ6HOPyr&#10;1SeLzNL47V5b4vtiWfJr3qUIyupK54dRunZxZRsPihfW7hJo8geh611Ol/EyC6bazkN7gjpXk/kb&#10;ZipHHrQqkkEx/Mehzz+Nc+IyPBYhaws/I6qWYV6b3uezXvi+zuEwZASO9Zq60hbAcsB3rzGG62Nk&#10;k/Q1PLq7pEFifBbqTXhLhxRdovQ9n+2Fy6o9DXVPMb/WApnGO9WLWZViLEYI68/yrg/C8jzNIWkL&#10;kHcDmuhS6cS+UTxWjyOmpctzn/tabu7GzE7390UHQdBmqHxG1i30jSzDERJcONigcH8aatyNMZ52&#10;lCAJjt19a8+s7yTxl4nknnO60jbIyTXr4ehSw/7qkjx6+IqV5803ob3h7TDZWZlf55XX6nHXv3qa&#10;NwZc7kA5781oXLhY/lABHQCseSQBtw+YDJPY59BXpOK5bIwpv3rly7vhAh5x24qbSyJ5fMbjJxg8&#10;VhXbmWXBPyDritXTZRAoyenIrNU0jtjUuzavbgrEB2x1zXM3VyXfBfhhj6GrWpaqFV8478f4Vz/2&#10;x5GyRk8HA9a7qMdNTirPWxeuLjyNHuJ2zl2EeCwAYd+TzxWp4KWeNNRvwPIVLcxLKc/JvUqD165r&#10;LviGaztAoJijEjk9Mnk/iaW6kuItHuLS3fZ9quI4hg4+Yg/Oe3ygk+xGa1Ul9YSfY89S0bRymt6s&#10;txJuBJa4YyAE87FO1M/Vvmq3oVyiz5G3B/ziuE1a/wDtmtyyQY8jeEiwSFCJwvP0Ga9E+Gfg7VvG&#10;upQW2mxF8ndNO2QkS93b0UdscmoxEVNanpYSEoqy6HXWkL3EscMEbSSyYCJEMs30HQfU10v/AAri&#10;705H1PWZ49Is1G+Rch5MD+HHqe1bdtpd54aWSx8N2byXSqBPqsvy/Uljwqj0HFcve6ifEF/9ijuW&#10;vbOM/NctnFxIDgvg/wAA6L69a86nSp0ourU1v9x6MqtWc1CCt5mbHZNc3waxQx25GW8whm/EDj8q&#10;u3vhy6uEwpUemVr1Lwr4Zs7ewQugzjjAFdGnhuzlXB79a8CWZ01Uaitj0nhOZanyn4h8K6hGxZoC&#10;4A5YcVzcFzJATHKCjgYGRzmvr7X/AAAt1bOVAJwemK8B8eeDGtLt/wB2Y5hkB8Yya9vDY6FdWbPP&#10;r4LkV4HDtbMzAjBPT2qRLYKNwA7cZ96ks5ArmJ0wQcc8fyq9FCBgY4x1rsm7Hn2tuVo7FTKQtJLb&#10;mB8Enkc1rxwhHBAqDVQMj5/mAOSeO3tU05XdhT2KttceXsUEEk8ccVpLiTYV6nHH/wBesUoyADBy&#10;DxzWlp15hNpYfLwOK7EzmNPYoyGHbOBTCwUgHjgn+9+HHekb5PmXB7VDPKACMHOc9e9bOxq3YW21&#10;qS3+Vt7qc1sWupJcRK6nGfSuNvpN2QOgqnaaxLaTBWfCg4x2Ht7/AFqXETkmeipLwAeB/tnBqtcv&#10;ubjGKybXW47rpw3ByTU0l6rOQMEnrjtUJWMhJoBMxPQUsmmI42gU1bkg535B9hVqF97A1qRqU5LM&#10;x8ZyPUCuY1Ql5MHnnP4V3bsqw9f0rkdRtFdnKd84zVU/iNIu5mMgEZKDL05FV48H5hnBPrUUszWz&#10;bWGGOabbTqHPTaeozxzyfyrpZqncjGY5/n+RT1A7VZETEZIFRSJsmyBkN71agAIRh+RrK4PUZGXh&#10;G7H4VcaWF4ikoyGBUg80kkYMQY8ADn1rHubwqzg9BnBNKcrGK0ehjxXr+GtTdoyfIz1HOQeh/wAa&#10;6+Gzi1qP7dBsLhSWA6HHtXIz20mryOhARduPpVnwRqkui+IY7Oc7rc/KP/r1w63NIrXQ9j+CWnSX&#10;uvy3Rj3wxDYHPrXt2rXYiQ4yKpfDy10bTtB82y2kv874xnP0qt4h1WAORnj0r85zzCVMfjOfZR0P&#10;uMBVhQw8Yp3Me7ufNc5bcfTpUNpAJH4BOcYNU5rgzvlTkeuK3tJtyqpXg4lSwkfZnsUrVHzI2dL0&#10;uPySuwc+1SS2SxJgDG32rQ09NkeT1qG8nTftPevmlVm6l0zvULp3MT7rtkUU+biQ4or9Fw1eNSkn&#10;fU8SrTcZWP/ZUEsDBBQABgAIAAAAIQDVKC8D3wAAAAsBAAAPAAAAZHJzL2Rvd25yZXYueG1sTE/B&#10;SsNAFLwL/sPyBG92s4bWGrMppainItgK4m2bfU1Cs29Ddpukf+/rSU8zjxnmzeSrybViwD40njSo&#10;WQICqfS2oUrD1/7tYQkiREPWtJ5QwwUDrIrbm9xk1o/0icMuVoJDKGRGQx1jl0kZyhqdCTPfIbF2&#10;9L0zkc++krY3I4e7Vj4myUI60xB/qE2HmxrL0+7sNLyPZlyn6nXYno6by89+/vG9Vaj1/d20fgER&#10;cYp/ZrjW5+pQcKeDP5MNotWQPvGUyLhkvOpqnjI7MFuo5wRkkcv/G4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gWAdgHwQAAAoPAAAOAAAAAAAAAAAAAAAAADwC&#10;AABkcnMvZTJvRG9jLnhtbFBLAQItAAoAAAAAAAAAIQB/25EnXlMGAF5TBgAVAAAAAAAAAAAAAAAA&#10;AIcGAABkcnMvbWVkaWEvaW1hZ2UxLmpwZWdQSwECLQAUAAYACAAAACEA1SgvA98AAAALAQAADwAA&#10;AAAAAAAAAAAAAAAYWgYAZHJzL2Rvd25yZXYueG1sUEsBAi0AFAAGAAgAAAAhAFhgsxu6AAAAIgEA&#10;ABkAAAAAAAAAAAAAAAAAJFsGAGRycy9fcmVscy9lMm9Eb2MueG1sLnJlbHNQSwUGAAAAAAYABgB9&#10;AQAAFVwGAAAA&#10;">
                <v:shape id="Graphic 11" o:spid="_x0000_s1037" style="position:absolute;left:63;top:50800;width:70739;height:49530;visibility:visible;mso-wrap-style:square;v-text-anchor:top" coordsize="7073900,49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zEwgAAANsAAAAPAAAAZHJzL2Rvd25yZXYueG1sRE/fa8Iw&#10;EH4f+D+EE3wZmnaCk2osIgyVwWBV8PVobm1ZcilNqtW/fhkM9nYf389b54M14kqdbxwrSGcJCOLS&#10;6YYrBefT23QJwgdkjcYxKbiTh3wzelpjpt2NP+lahErEEPYZKqhDaDMpfVmTRT9zLXHkvlxnMUTY&#10;VVJ3eIvh1siXJFlIiw3Hhhpb2tVUfhe9VbCn0yUsDKaP4v2jed3Pj8/9uVVqMh62KxCBhvAv/nMf&#10;dJyfwu8v8QC5+QEAAP//AwBQSwECLQAUAAYACAAAACEA2+H2y+4AAACFAQAAEwAAAAAAAAAAAAAA&#10;AAAAAAAAW0NvbnRlbnRfVHlwZXNdLnhtbFBLAQItABQABgAIAAAAIQBa9CxbvwAAABUBAAALAAAA&#10;AAAAAAAAAAAAAB8BAABfcmVscy8ucmVsc1BLAQItABQABgAIAAAAIQADWxzEwgAAANsAAAAPAAAA&#10;AAAAAAAAAAAAAAcCAABkcnMvZG93bnJldi54bWxQSwUGAAAAAAMAAwC3AAAA9gIAAAAA&#10;" path="m,4953000r7073900,l7073900,,,,,4953000xe" fillcolor="#5b462b" stroked="f">
                  <v:path arrowok="t"/>
                </v:shape>
                <v:shape id="Graphic 12" o:spid="_x0000_s1038" style="position:absolute;left:63;top:50800;width:70739;height:49530;visibility:visible;mso-wrap-style:square;v-text-anchor:top" coordsize="7073900,49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sjwwAAANsAAAAPAAAAZHJzL2Rvd25yZXYueG1sRE9Na8JA&#10;EL0L/Q/LFHopuomgjdFViqCYg4emRTwO2TFJm50N2VXjv3eFgrd5vM9ZrHrTiAt1rrasIB5FIIgL&#10;q2suFfx8b4YJCOeRNTaWScGNHKyWL4MFptpe+YsuuS9FCGGXooLK+zaV0hUVGXQj2xIH7mQ7gz7A&#10;rpS6w2sIN40cR9FUGqw5NFTY0rqi4i8/GwXZMZ5tPqbZ7yTO1tuSDsk+e0+UenvtP+cgPPX+Kf53&#10;73SYP4bHL+EAubwDAAD//wMAUEsBAi0AFAAGAAgAAAAhANvh9svuAAAAhQEAABMAAAAAAAAAAAAA&#10;AAAAAAAAAFtDb250ZW50X1R5cGVzXS54bWxQSwECLQAUAAYACAAAACEAWvQsW78AAAAVAQAACwAA&#10;AAAAAAAAAAAAAAAfAQAAX3JlbHMvLnJlbHNQSwECLQAUAAYACAAAACEA4hULI8MAAADbAAAADwAA&#10;AAAAAAAAAAAAAAAHAgAAZHJzL2Rvd25yZXYueG1sUEsFBgAAAAADAAMAtwAAAPcCAAAAAA==&#10;" path="m,4953000r7073900,l7073900,,,,,4953000e" filled="f" strokeweight="1pt">
                  <v:path arrowok="t"/>
                </v:shape>
                <v:shape id="Image 13" o:spid="_x0000_s1039" type="#_x0000_t75" style="position:absolute;left:63;width:70739;height:5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i9wQAAANsAAAAPAAAAZHJzL2Rvd25yZXYueG1sRE9LawIx&#10;EL4L/ocwQm/dbO2DshpFhNZehLoteB02427sZrIkcV3/vREK3ubje858OdhW9OSDcazgKctBEFdO&#10;G64V/P58PL6DCBFZY+uYFFwowHIxHs2x0O7MO+rLWIsUwqFABU2MXSFlqBqyGDLXESfu4LzFmKCv&#10;pfZ4TuG2ldM8f5MWDaeGBjtaN1T9lSerwO0vYbM99vrTnL6n2xeDrxuHSj1MhtUMRKQh3sX/7i+d&#10;5j/D7Zd0gFxcAQAA//8DAFBLAQItABQABgAIAAAAIQDb4fbL7gAAAIUBAAATAAAAAAAAAAAAAAAA&#10;AAAAAABbQ29udGVudF9UeXBlc10ueG1sUEsBAi0AFAAGAAgAAAAhAFr0LFu/AAAAFQEAAAsAAAAA&#10;AAAAAAAAAAAAHwEAAF9yZWxzLy5yZWxzUEsBAi0AFAAGAAgAAAAhAF2+KL3BAAAA2wAAAA8AAAAA&#10;AAAAAAAAAAAABwIAAGRycy9kb3ducmV2LnhtbFBLBQYAAAAAAwADALcAAAD1AgAAAAA=&#10;">
                  <v:imagedata r:id="rId12" o:title=""/>
                </v:shape>
                <v:shape id="Textbox 14" o:spid="_x0000_s1040" type="#_x0000_t202" style="position:absolute;left:3873;top:56000;width:14313;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91ED0DD" w14:textId="77777777" w:rsidR="00D456A3" w:rsidRPr="00140B91" w:rsidRDefault="00000000">
                        <w:pPr>
                          <w:spacing w:line="562" w:lineRule="exact"/>
                          <w:rPr>
                            <w:b/>
                            <w:sz w:val="50"/>
                          </w:rPr>
                        </w:pPr>
                        <w:r w:rsidRPr="00140B91">
                          <w:rPr>
                            <w:b/>
                            <w:color w:val="B2C118"/>
                            <w:spacing w:val="-4"/>
                            <w:sz w:val="50"/>
                          </w:rPr>
                          <w:t>In</w:t>
                        </w:r>
                        <w:r w:rsidRPr="00140B91">
                          <w:rPr>
                            <w:b/>
                            <w:color w:val="B2C118"/>
                            <w:spacing w:val="-26"/>
                            <w:sz w:val="50"/>
                          </w:rPr>
                          <w:t xml:space="preserve"> </w:t>
                        </w:r>
                        <w:r w:rsidRPr="00140B91">
                          <w:rPr>
                            <w:b/>
                            <w:color w:val="B2C118"/>
                            <w:spacing w:val="-4"/>
                            <w:sz w:val="50"/>
                          </w:rPr>
                          <w:t>this</w:t>
                        </w:r>
                      </w:p>
                      <w:p w14:paraId="2E3FA413" w14:textId="77777777" w:rsidR="00D456A3" w:rsidRPr="00140B91" w:rsidRDefault="00000000">
                        <w:pPr>
                          <w:spacing w:before="36"/>
                          <w:rPr>
                            <w:b/>
                            <w:sz w:val="50"/>
                          </w:rPr>
                        </w:pPr>
                        <w:r w:rsidRPr="00140B91">
                          <w:rPr>
                            <w:b/>
                            <w:color w:val="FFFFFF"/>
                            <w:spacing w:val="-11"/>
                            <w:sz w:val="50"/>
                          </w:rPr>
                          <w:t>document:</w:t>
                        </w:r>
                      </w:p>
                    </w:txbxContent>
                  </v:textbox>
                </v:shape>
                <v:shape id="Textbox 15" o:spid="_x0000_s1041" type="#_x0000_t202" style="position:absolute;left:41973;top:56642;width:16167;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9AE5737" w14:textId="77777777" w:rsidR="00D456A3" w:rsidRPr="00140B91" w:rsidRDefault="00000000">
                        <w:pPr>
                          <w:spacing w:line="398" w:lineRule="auto"/>
                          <w:ind w:right="747"/>
                          <w:rPr>
                            <w:b/>
                            <w:sz w:val="32"/>
                          </w:rPr>
                        </w:pPr>
                        <w:r w:rsidRPr="00140B91">
                          <w:rPr>
                            <w:b/>
                            <w:color w:val="B2C118"/>
                            <w:spacing w:val="-2"/>
                            <w:sz w:val="32"/>
                          </w:rPr>
                          <w:t xml:space="preserve">Introduction Limitations </w:t>
                        </w:r>
                        <w:r w:rsidRPr="00140B91">
                          <w:rPr>
                            <w:b/>
                            <w:color w:val="B2C118"/>
                            <w:spacing w:val="-8"/>
                            <w:sz w:val="32"/>
                          </w:rPr>
                          <w:t>Methodology</w:t>
                        </w:r>
                      </w:p>
                      <w:p w14:paraId="6054BFDB" w14:textId="77777777" w:rsidR="00D456A3" w:rsidRPr="00140B91" w:rsidRDefault="00000000">
                        <w:pPr>
                          <w:spacing w:before="3" w:line="398" w:lineRule="auto"/>
                          <w:rPr>
                            <w:b/>
                            <w:sz w:val="32"/>
                          </w:rPr>
                        </w:pPr>
                        <w:r w:rsidRPr="00140B91">
                          <w:rPr>
                            <w:b/>
                            <w:color w:val="B2C118"/>
                            <w:spacing w:val="-10"/>
                            <w:sz w:val="32"/>
                          </w:rPr>
                          <w:t>Tree Works</w:t>
                        </w:r>
                        <w:r w:rsidRPr="00140B91">
                          <w:rPr>
                            <w:b/>
                            <w:color w:val="B2C118"/>
                            <w:spacing w:val="-9"/>
                            <w:sz w:val="32"/>
                          </w:rPr>
                          <w:t xml:space="preserve"> </w:t>
                        </w:r>
                        <w:r w:rsidRPr="00140B91">
                          <w:rPr>
                            <w:b/>
                            <w:color w:val="B2C118"/>
                            <w:spacing w:val="-10"/>
                            <w:sz w:val="32"/>
                          </w:rPr>
                          <w:t xml:space="preserve">Priority </w:t>
                        </w:r>
                        <w:r w:rsidRPr="00140B91">
                          <w:rPr>
                            <w:b/>
                            <w:color w:val="B2C118"/>
                            <w:sz w:val="32"/>
                          </w:rPr>
                          <w:t>Age</w:t>
                        </w:r>
                        <w:r w:rsidRPr="00140B91">
                          <w:rPr>
                            <w:b/>
                            <w:color w:val="B2C118"/>
                            <w:spacing w:val="-16"/>
                            <w:sz w:val="32"/>
                          </w:rPr>
                          <w:t xml:space="preserve"> </w:t>
                        </w:r>
                        <w:r w:rsidRPr="00140B91">
                          <w:rPr>
                            <w:b/>
                            <w:color w:val="B2C118"/>
                            <w:sz w:val="32"/>
                          </w:rPr>
                          <w:t>Classification Ash Dieback</w:t>
                        </w:r>
                      </w:p>
                      <w:p w14:paraId="2E511D76" w14:textId="77777777" w:rsidR="00D456A3" w:rsidRPr="00140B91" w:rsidRDefault="00000000">
                        <w:pPr>
                          <w:spacing w:before="4" w:line="398" w:lineRule="auto"/>
                          <w:rPr>
                            <w:b/>
                            <w:sz w:val="32"/>
                          </w:rPr>
                        </w:pPr>
                        <w:r w:rsidRPr="00140B91">
                          <w:rPr>
                            <w:b/>
                            <w:color w:val="B2C118"/>
                            <w:sz w:val="32"/>
                          </w:rPr>
                          <w:t xml:space="preserve">Site Description Site Survey </w:t>
                        </w:r>
                        <w:r w:rsidRPr="00140B91">
                          <w:rPr>
                            <w:b/>
                            <w:color w:val="B2C118"/>
                            <w:spacing w:val="-8"/>
                            <w:sz w:val="32"/>
                          </w:rPr>
                          <w:t>Recommendations</w:t>
                        </w:r>
                      </w:p>
                      <w:p w14:paraId="78E3F6BB" w14:textId="77777777" w:rsidR="00D456A3" w:rsidRPr="00140B91" w:rsidRDefault="00000000">
                        <w:pPr>
                          <w:spacing w:before="4"/>
                          <w:rPr>
                            <w:b/>
                            <w:sz w:val="32"/>
                          </w:rPr>
                        </w:pPr>
                        <w:r w:rsidRPr="00140B91">
                          <w:rPr>
                            <w:b/>
                            <w:color w:val="B2C118"/>
                            <w:spacing w:val="-9"/>
                            <w:sz w:val="32"/>
                          </w:rPr>
                          <w:t>Site</w:t>
                        </w:r>
                        <w:r w:rsidRPr="00140B91">
                          <w:rPr>
                            <w:b/>
                            <w:color w:val="B2C118"/>
                            <w:spacing w:val="-6"/>
                            <w:sz w:val="32"/>
                          </w:rPr>
                          <w:t xml:space="preserve"> </w:t>
                        </w:r>
                        <w:r w:rsidRPr="00140B91">
                          <w:rPr>
                            <w:b/>
                            <w:color w:val="B2C118"/>
                            <w:spacing w:val="-4"/>
                            <w:sz w:val="32"/>
                          </w:rPr>
                          <w:t>Plan</w:t>
                        </w:r>
                      </w:p>
                    </w:txbxContent>
                  </v:textbox>
                </v:shape>
                <w10:wrap anchorx="page" anchory="page"/>
              </v:group>
            </w:pict>
          </mc:Fallback>
        </mc:AlternateContent>
      </w:r>
    </w:p>
    <w:p w14:paraId="5EB22A08" w14:textId="77777777" w:rsidR="00D456A3" w:rsidRPr="00140B91" w:rsidRDefault="00D456A3">
      <w:pPr>
        <w:rPr>
          <w:rFonts w:ascii="Times New Roman"/>
          <w:sz w:val="17"/>
        </w:rPr>
        <w:sectPr w:rsidR="00D456A3" w:rsidRPr="00140B91" w:rsidSect="00653A76">
          <w:pgSz w:w="11900" w:h="16840"/>
          <w:pgMar w:top="1940" w:right="240" w:bottom="280" w:left="260" w:header="720" w:footer="720" w:gutter="0"/>
          <w:cols w:space="720"/>
        </w:sectPr>
      </w:pPr>
    </w:p>
    <w:p w14:paraId="74036825" w14:textId="77777777" w:rsidR="00D456A3" w:rsidRPr="00140B91" w:rsidRDefault="00EE596D">
      <w:pPr>
        <w:ind w:left="120"/>
        <w:rPr>
          <w:b/>
          <w:sz w:val="32"/>
        </w:rPr>
      </w:pPr>
      <w:r w:rsidRPr="00140B91">
        <w:rPr>
          <w:b/>
          <w:color w:val="B2C118"/>
          <w:sz w:val="32"/>
        </w:rPr>
        <w:lastRenderedPageBreak/>
        <w:t xml:space="preserve">Annual Tree Health &amp; Woodland </w:t>
      </w:r>
      <w:r w:rsidRPr="00140B91">
        <w:rPr>
          <w:b/>
          <w:color w:val="B2C118"/>
          <w:spacing w:val="-2"/>
          <w:sz w:val="32"/>
        </w:rPr>
        <w:t>Inspection</w:t>
      </w:r>
    </w:p>
    <w:p w14:paraId="604F9CD9" w14:textId="77777777" w:rsidR="00D456A3" w:rsidRPr="00140B91" w:rsidRDefault="00D456A3">
      <w:pPr>
        <w:rPr>
          <w:sz w:val="20"/>
        </w:rPr>
        <w:sectPr w:rsidR="00D456A3" w:rsidRPr="00140B91" w:rsidSect="00653A76">
          <w:headerReference w:type="default" r:id="rId13"/>
          <w:footerReference w:type="default" r:id="rId14"/>
          <w:pgSz w:w="11900" w:h="16840"/>
          <w:pgMar w:top="1480" w:right="240" w:bottom="1060" w:left="260" w:header="1180" w:footer="860" w:gutter="0"/>
          <w:cols w:space="720"/>
        </w:sectPr>
      </w:pPr>
    </w:p>
    <w:p w14:paraId="694111F0" w14:textId="77777777" w:rsidR="00D456A3" w:rsidRPr="00140B91" w:rsidRDefault="00EE596D">
      <w:pPr>
        <w:pStyle w:val="Heading1"/>
        <w:spacing w:before="100"/>
        <w:rPr>
          <w:lang w:val="en-GB"/>
        </w:rPr>
      </w:pPr>
      <w:r w:rsidRPr="00140B91">
        <w:rPr>
          <w:color w:val="B2C118"/>
          <w:spacing w:val="-2"/>
          <w:lang w:val="en-GB"/>
        </w:rPr>
        <w:t>Introduction</w:t>
      </w:r>
    </w:p>
    <w:p w14:paraId="005A0D9E" w14:textId="77777777" w:rsidR="00D456A3" w:rsidRPr="00140B91" w:rsidRDefault="00EE596D">
      <w:pPr>
        <w:pStyle w:val="BodyText"/>
        <w:spacing w:before="142"/>
        <w:ind w:left="120" w:right="10"/>
        <w:rPr>
          <w:lang w:val="en-GB"/>
        </w:rPr>
      </w:pPr>
      <w:r w:rsidRPr="00140B91">
        <w:rPr>
          <w:color w:val="5B462B"/>
          <w:lang w:val="en-GB"/>
        </w:rPr>
        <w:t>In</w:t>
      </w:r>
      <w:r w:rsidRPr="00140B91">
        <w:rPr>
          <w:color w:val="5B462B"/>
          <w:spacing w:val="-6"/>
          <w:lang w:val="en-GB"/>
        </w:rPr>
        <w:t xml:space="preserve"> </w:t>
      </w:r>
      <w:r w:rsidRPr="00140B91">
        <w:rPr>
          <w:color w:val="5B462B"/>
          <w:lang w:val="en-GB"/>
        </w:rPr>
        <w:t>endeavour</w:t>
      </w:r>
      <w:r w:rsidRPr="00140B91">
        <w:rPr>
          <w:color w:val="5B462B"/>
          <w:spacing w:val="-6"/>
          <w:lang w:val="en-GB"/>
        </w:rPr>
        <w:t xml:space="preserve"> </w:t>
      </w:r>
      <w:r w:rsidRPr="00140B91">
        <w:rPr>
          <w:color w:val="5B462B"/>
          <w:lang w:val="en-GB"/>
        </w:rPr>
        <w:t>to</w:t>
      </w:r>
      <w:r w:rsidRPr="00140B91">
        <w:rPr>
          <w:color w:val="5B462B"/>
          <w:spacing w:val="-6"/>
          <w:lang w:val="en-GB"/>
        </w:rPr>
        <w:t xml:space="preserve"> </w:t>
      </w:r>
      <w:r w:rsidRPr="00140B91">
        <w:rPr>
          <w:color w:val="5B462B"/>
          <w:lang w:val="en-GB"/>
        </w:rPr>
        <w:t>sustain</w:t>
      </w:r>
      <w:r w:rsidRPr="00140B91">
        <w:rPr>
          <w:color w:val="5B462B"/>
          <w:spacing w:val="-6"/>
          <w:lang w:val="en-GB"/>
        </w:rPr>
        <w:t xml:space="preserve"> </w:t>
      </w:r>
      <w:r w:rsidRPr="00140B91">
        <w:rPr>
          <w:color w:val="5B462B"/>
          <w:lang w:val="en-GB"/>
        </w:rPr>
        <w:t>and</w:t>
      </w:r>
      <w:r w:rsidRPr="00140B91">
        <w:rPr>
          <w:color w:val="5B462B"/>
          <w:spacing w:val="-6"/>
          <w:lang w:val="en-GB"/>
        </w:rPr>
        <w:t xml:space="preserve"> </w:t>
      </w:r>
      <w:r w:rsidRPr="00140B91">
        <w:rPr>
          <w:color w:val="5B462B"/>
          <w:lang w:val="en-GB"/>
        </w:rPr>
        <w:t>maintain</w:t>
      </w:r>
      <w:r w:rsidRPr="00140B91">
        <w:rPr>
          <w:color w:val="5B462B"/>
          <w:spacing w:val="-6"/>
          <w:lang w:val="en-GB"/>
        </w:rPr>
        <w:t xml:space="preserve"> </w:t>
      </w:r>
      <w:r w:rsidRPr="00140B91">
        <w:rPr>
          <w:color w:val="5B462B"/>
          <w:lang w:val="en-GB"/>
        </w:rPr>
        <w:t>sound</w:t>
      </w:r>
      <w:r w:rsidRPr="00140B91">
        <w:rPr>
          <w:color w:val="5B462B"/>
          <w:spacing w:val="-6"/>
          <w:lang w:val="en-GB"/>
        </w:rPr>
        <w:t xml:space="preserve"> </w:t>
      </w:r>
      <w:r w:rsidRPr="00140B91">
        <w:rPr>
          <w:color w:val="5B462B"/>
          <w:lang w:val="en-GB"/>
        </w:rPr>
        <w:t>management of the tree and woodland asset associated with the title site a general condition survey has been carried out</w:t>
      </w:r>
    </w:p>
    <w:p w14:paraId="19C90951" w14:textId="77777777" w:rsidR="00D456A3" w:rsidRPr="00140B91" w:rsidRDefault="00D456A3">
      <w:pPr>
        <w:pStyle w:val="BodyText"/>
        <w:spacing w:before="10"/>
        <w:rPr>
          <w:lang w:val="en-GB"/>
        </w:rPr>
      </w:pPr>
    </w:p>
    <w:p w14:paraId="507734A1" w14:textId="77777777" w:rsidR="00D456A3" w:rsidRPr="00140B91" w:rsidRDefault="00EE596D">
      <w:pPr>
        <w:ind w:left="120"/>
        <w:rPr>
          <w:b/>
        </w:rPr>
      </w:pPr>
      <w:r w:rsidRPr="00140B91">
        <w:rPr>
          <w:b/>
          <w:color w:val="5B462B"/>
          <w:spacing w:val="-6"/>
        </w:rPr>
        <w:t>The</w:t>
      </w:r>
      <w:r w:rsidRPr="00140B91">
        <w:rPr>
          <w:b/>
          <w:color w:val="5B462B"/>
          <w:spacing w:val="-3"/>
        </w:rPr>
        <w:t xml:space="preserve"> </w:t>
      </w:r>
      <w:r w:rsidRPr="00140B91">
        <w:rPr>
          <w:b/>
          <w:color w:val="5B462B"/>
          <w:spacing w:val="-6"/>
        </w:rPr>
        <w:t>primary</w:t>
      </w:r>
      <w:r w:rsidRPr="00140B91">
        <w:rPr>
          <w:b/>
          <w:color w:val="5B462B"/>
          <w:spacing w:val="-2"/>
        </w:rPr>
        <w:t xml:space="preserve"> </w:t>
      </w:r>
      <w:r w:rsidRPr="00140B91">
        <w:rPr>
          <w:b/>
          <w:color w:val="5B462B"/>
          <w:spacing w:val="-6"/>
        </w:rPr>
        <w:t>aims</w:t>
      </w:r>
      <w:r w:rsidRPr="00140B91">
        <w:rPr>
          <w:b/>
          <w:color w:val="5B462B"/>
          <w:spacing w:val="-3"/>
        </w:rPr>
        <w:t xml:space="preserve"> </w:t>
      </w:r>
      <w:r w:rsidRPr="00140B91">
        <w:rPr>
          <w:b/>
          <w:color w:val="5B462B"/>
          <w:spacing w:val="-6"/>
        </w:rPr>
        <w:t>of</w:t>
      </w:r>
      <w:r w:rsidRPr="00140B91">
        <w:rPr>
          <w:b/>
          <w:color w:val="5B462B"/>
          <w:spacing w:val="-2"/>
        </w:rPr>
        <w:t xml:space="preserve"> </w:t>
      </w:r>
      <w:r w:rsidRPr="00140B91">
        <w:rPr>
          <w:b/>
          <w:color w:val="5B462B"/>
          <w:spacing w:val="-6"/>
        </w:rPr>
        <w:t>the</w:t>
      </w:r>
      <w:r w:rsidRPr="00140B91">
        <w:rPr>
          <w:b/>
          <w:color w:val="5B462B"/>
          <w:spacing w:val="-3"/>
        </w:rPr>
        <w:t xml:space="preserve"> </w:t>
      </w:r>
      <w:r w:rsidRPr="00140B91">
        <w:rPr>
          <w:b/>
          <w:color w:val="5B462B"/>
          <w:spacing w:val="-6"/>
        </w:rPr>
        <w:t>task</w:t>
      </w:r>
      <w:r w:rsidRPr="00140B91">
        <w:rPr>
          <w:b/>
          <w:color w:val="5B462B"/>
          <w:spacing w:val="-3"/>
        </w:rPr>
        <w:t xml:space="preserve"> </w:t>
      </w:r>
      <w:r w:rsidRPr="00140B91">
        <w:rPr>
          <w:b/>
          <w:color w:val="5B462B"/>
          <w:spacing w:val="-6"/>
        </w:rPr>
        <w:t>are:</w:t>
      </w:r>
    </w:p>
    <w:p w14:paraId="082AE249" w14:textId="77777777" w:rsidR="00D456A3" w:rsidRPr="002B2AE1" w:rsidRDefault="00EE596D">
      <w:pPr>
        <w:pStyle w:val="ListParagraph"/>
        <w:numPr>
          <w:ilvl w:val="0"/>
          <w:numId w:val="1"/>
        </w:numPr>
        <w:tabs>
          <w:tab w:val="left" w:pos="283"/>
        </w:tabs>
        <w:spacing w:before="237"/>
        <w:ind w:firstLine="0"/>
        <w:rPr>
          <w:lang w:val="en-GB"/>
        </w:rPr>
      </w:pPr>
      <w:r w:rsidRPr="00140B91">
        <w:rPr>
          <w:color w:val="5B462B"/>
          <w:lang w:val="en-GB"/>
        </w:rPr>
        <w:t>To</w:t>
      </w:r>
      <w:r w:rsidRPr="00140B91">
        <w:rPr>
          <w:color w:val="5B462B"/>
          <w:spacing w:val="-5"/>
          <w:lang w:val="en-GB"/>
        </w:rPr>
        <w:t xml:space="preserve"> </w:t>
      </w:r>
      <w:r w:rsidRPr="00140B91">
        <w:rPr>
          <w:color w:val="5B462B"/>
          <w:lang w:val="en-GB"/>
        </w:rPr>
        <w:t>assess</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current</w:t>
      </w:r>
      <w:r w:rsidRPr="00140B91">
        <w:rPr>
          <w:color w:val="5B462B"/>
          <w:spacing w:val="-5"/>
          <w:lang w:val="en-GB"/>
        </w:rPr>
        <w:t xml:space="preserve"> </w:t>
      </w:r>
      <w:r w:rsidRPr="00140B91">
        <w:rPr>
          <w:color w:val="5B462B"/>
          <w:lang w:val="en-GB"/>
        </w:rPr>
        <w:t>condition</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existing</w:t>
      </w:r>
      <w:r w:rsidRPr="00140B91">
        <w:rPr>
          <w:color w:val="5B462B"/>
          <w:spacing w:val="-5"/>
          <w:lang w:val="en-GB"/>
        </w:rPr>
        <w:t xml:space="preserve"> </w:t>
      </w:r>
      <w:r w:rsidRPr="00140B91">
        <w:rPr>
          <w:color w:val="5B462B"/>
          <w:lang w:val="en-GB"/>
        </w:rPr>
        <w:t>woodland and individual trees to meet the audit requirements for the site</w:t>
      </w:r>
      <w:r w:rsidRPr="002B2AE1">
        <w:rPr>
          <w:color w:val="5B462B"/>
          <w:lang w:val="en-GB"/>
        </w:rPr>
        <w:t>.</w:t>
      </w:r>
    </w:p>
    <w:p w14:paraId="7037AF62" w14:textId="77777777" w:rsidR="00D456A3" w:rsidRPr="002B2AE1" w:rsidRDefault="00D456A3">
      <w:pPr>
        <w:pStyle w:val="BodyText"/>
        <w:rPr>
          <w:lang w:val="en-GB"/>
        </w:rPr>
      </w:pPr>
    </w:p>
    <w:p w14:paraId="23502A87" w14:textId="77777777" w:rsidR="00D456A3" w:rsidRPr="00140B91" w:rsidRDefault="00EE596D">
      <w:pPr>
        <w:pStyle w:val="ListParagraph"/>
        <w:numPr>
          <w:ilvl w:val="0"/>
          <w:numId w:val="1"/>
        </w:numPr>
        <w:tabs>
          <w:tab w:val="left" w:pos="283"/>
        </w:tabs>
        <w:ind w:right="949" w:firstLine="0"/>
        <w:rPr>
          <w:lang w:val="en-GB"/>
        </w:rPr>
      </w:pPr>
      <w:r w:rsidRPr="002B2AE1">
        <w:rPr>
          <w:color w:val="5B462B"/>
          <w:lang w:val="en-GB"/>
        </w:rPr>
        <w:t>Identify</w:t>
      </w:r>
      <w:r w:rsidRPr="00140B91">
        <w:rPr>
          <w:color w:val="5B462B"/>
          <w:lang w:val="en-GB"/>
        </w:rPr>
        <w:t xml:space="preserve"> any and all </w:t>
      </w:r>
      <w:proofErr w:type="spellStart"/>
      <w:r w:rsidRPr="00140B91">
        <w:rPr>
          <w:color w:val="5B462B"/>
          <w:lang w:val="en-GB"/>
        </w:rPr>
        <w:t>arboricultural</w:t>
      </w:r>
      <w:proofErr w:type="spellEnd"/>
      <w:r w:rsidRPr="00140B91">
        <w:rPr>
          <w:color w:val="5B462B"/>
          <w:lang w:val="en-GB"/>
        </w:rPr>
        <w:t xml:space="preserve"> and tree management</w:t>
      </w:r>
      <w:r w:rsidRPr="00140B91">
        <w:rPr>
          <w:color w:val="5B462B"/>
          <w:spacing w:val="-8"/>
          <w:lang w:val="en-GB"/>
        </w:rPr>
        <w:t xml:space="preserve"> </w:t>
      </w:r>
      <w:r w:rsidRPr="00140B91">
        <w:rPr>
          <w:color w:val="5B462B"/>
          <w:lang w:val="en-GB"/>
        </w:rPr>
        <w:t>related</w:t>
      </w:r>
      <w:r w:rsidRPr="00140B91">
        <w:rPr>
          <w:color w:val="5B462B"/>
          <w:spacing w:val="-8"/>
          <w:lang w:val="en-GB"/>
        </w:rPr>
        <w:t xml:space="preserve"> </w:t>
      </w:r>
      <w:r w:rsidRPr="00140B91">
        <w:rPr>
          <w:color w:val="5B462B"/>
          <w:lang w:val="en-GB"/>
        </w:rPr>
        <w:t>matters</w:t>
      </w:r>
      <w:r w:rsidRPr="00140B91">
        <w:rPr>
          <w:color w:val="5B462B"/>
          <w:spacing w:val="-8"/>
          <w:lang w:val="en-GB"/>
        </w:rPr>
        <w:t xml:space="preserve"> </w:t>
      </w:r>
      <w:r w:rsidRPr="00140B91">
        <w:rPr>
          <w:color w:val="5B462B"/>
          <w:lang w:val="en-GB"/>
        </w:rPr>
        <w:t>that</w:t>
      </w:r>
      <w:r w:rsidRPr="00140B91">
        <w:rPr>
          <w:color w:val="5B462B"/>
          <w:spacing w:val="-8"/>
          <w:lang w:val="en-GB"/>
        </w:rPr>
        <w:t xml:space="preserve"> </w:t>
      </w:r>
      <w:r w:rsidRPr="00140B91">
        <w:rPr>
          <w:color w:val="5B462B"/>
          <w:lang w:val="en-GB"/>
        </w:rPr>
        <w:t>need</w:t>
      </w:r>
      <w:r w:rsidRPr="00140B91">
        <w:rPr>
          <w:color w:val="5B462B"/>
          <w:spacing w:val="-8"/>
          <w:lang w:val="en-GB"/>
        </w:rPr>
        <w:t xml:space="preserve"> </w:t>
      </w:r>
      <w:r w:rsidRPr="00140B91">
        <w:rPr>
          <w:color w:val="5B462B"/>
          <w:lang w:val="en-GB"/>
        </w:rPr>
        <w:t>address.</w:t>
      </w:r>
    </w:p>
    <w:p w14:paraId="557C547C" w14:textId="77777777" w:rsidR="00D456A3" w:rsidRPr="00140B91" w:rsidRDefault="00D456A3">
      <w:pPr>
        <w:pStyle w:val="BodyText"/>
        <w:spacing w:before="127"/>
        <w:rPr>
          <w:lang w:val="en-GB"/>
        </w:rPr>
      </w:pPr>
    </w:p>
    <w:p w14:paraId="1DC1F1EA" w14:textId="77777777" w:rsidR="00D456A3" w:rsidRPr="00140B91" w:rsidRDefault="00EE596D">
      <w:pPr>
        <w:pStyle w:val="Heading1"/>
        <w:spacing w:before="0"/>
        <w:rPr>
          <w:lang w:val="en-GB"/>
        </w:rPr>
      </w:pPr>
      <w:r w:rsidRPr="00140B91">
        <w:rPr>
          <w:color w:val="B2C118"/>
          <w:spacing w:val="-2"/>
          <w:lang w:val="en-GB"/>
        </w:rPr>
        <w:t>Limitations</w:t>
      </w:r>
    </w:p>
    <w:p w14:paraId="346A61D2" w14:textId="5C1C92EF" w:rsidR="00D456A3" w:rsidRPr="00140B91" w:rsidRDefault="00EE596D">
      <w:pPr>
        <w:pStyle w:val="BodyText"/>
        <w:spacing w:before="143"/>
        <w:ind w:left="120" w:right="156"/>
        <w:rPr>
          <w:lang w:val="en-GB"/>
        </w:rPr>
      </w:pPr>
      <w:r w:rsidRPr="00140B91">
        <w:rPr>
          <w:color w:val="5B462B"/>
          <w:lang w:val="en-GB"/>
        </w:rPr>
        <w:t>The details and conditions of the trees and general condition of other assets/aspects around the site are recorded</w:t>
      </w:r>
      <w:r w:rsidRPr="00140B91">
        <w:rPr>
          <w:color w:val="5B462B"/>
          <w:spacing w:val="-5"/>
          <w:lang w:val="en-GB"/>
        </w:rPr>
        <w:t xml:space="preserve"> </w:t>
      </w:r>
      <w:r w:rsidRPr="00140B91">
        <w:rPr>
          <w:color w:val="5B462B"/>
          <w:lang w:val="en-GB"/>
        </w:rPr>
        <w:t>as</w:t>
      </w:r>
      <w:r w:rsidRPr="00140B91">
        <w:rPr>
          <w:color w:val="5B462B"/>
          <w:spacing w:val="-5"/>
          <w:lang w:val="en-GB"/>
        </w:rPr>
        <w:t xml:space="preserve"> </w:t>
      </w:r>
      <w:r w:rsidRPr="00140B91">
        <w:rPr>
          <w:color w:val="5B462B"/>
          <w:lang w:val="en-GB"/>
        </w:rPr>
        <w:t>found</w:t>
      </w:r>
      <w:r w:rsidRPr="00140B91">
        <w:rPr>
          <w:color w:val="5B462B"/>
          <w:spacing w:val="-5"/>
          <w:lang w:val="en-GB"/>
        </w:rPr>
        <w:t xml:space="preserve"> </w:t>
      </w:r>
      <w:r w:rsidRPr="00140B91">
        <w:rPr>
          <w:color w:val="5B462B"/>
          <w:lang w:val="en-GB"/>
        </w:rPr>
        <w:t>during</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time</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survey,</w:t>
      </w:r>
      <w:r w:rsidRPr="00140B91">
        <w:rPr>
          <w:color w:val="5B462B"/>
          <w:spacing w:val="-5"/>
          <w:lang w:val="en-GB"/>
        </w:rPr>
        <w:t xml:space="preserve"> </w:t>
      </w:r>
      <w:r w:rsidRPr="00140B91">
        <w:rPr>
          <w:color w:val="5B462B"/>
          <w:lang w:val="en-GB"/>
        </w:rPr>
        <w:t xml:space="preserve">where the weather conditions were </w:t>
      </w:r>
      <w:r w:rsidR="00812993">
        <w:rPr>
          <w:color w:val="5B462B"/>
          <w:lang w:val="en-GB"/>
        </w:rPr>
        <w:t>sunny, slight cloud</w:t>
      </w:r>
      <w:r>
        <w:rPr>
          <w:color w:val="5B462B"/>
          <w:lang w:val="en-GB"/>
        </w:rPr>
        <w:t>, 14</w:t>
      </w:r>
      <w:r>
        <w:rPr>
          <w:rFonts w:ascii="Calibri" w:hAnsi="Calibri" w:cs="Calibri"/>
          <w:color w:val="5B462B"/>
          <w:lang w:val="en-GB"/>
        </w:rPr>
        <w:t>°</w:t>
      </w:r>
      <w:r>
        <w:rPr>
          <w:color w:val="5B462B"/>
          <w:lang w:val="en-GB"/>
        </w:rPr>
        <w:t>C</w:t>
      </w:r>
      <w:r w:rsidRPr="00140B91">
        <w:rPr>
          <w:color w:val="5B462B"/>
          <w:lang w:val="en-GB"/>
        </w:rPr>
        <w:t>.</w:t>
      </w:r>
    </w:p>
    <w:p w14:paraId="70377786" w14:textId="77777777" w:rsidR="00D456A3" w:rsidRPr="00140B91" w:rsidRDefault="00EE596D">
      <w:pPr>
        <w:pStyle w:val="BodyText"/>
        <w:spacing w:before="247"/>
        <w:ind w:left="120"/>
        <w:rPr>
          <w:lang w:val="en-GB"/>
        </w:rPr>
      </w:pPr>
      <w:r w:rsidRPr="00140B91">
        <w:rPr>
          <w:color w:val="5B462B"/>
          <w:lang w:val="en-GB"/>
        </w:rPr>
        <w:t>Changes to existing site conditions may influence the condition</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individual</w:t>
      </w:r>
      <w:r w:rsidRPr="00140B91">
        <w:rPr>
          <w:color w:val="5B462B"/>
          <w:spacing w:val="-5"/>
          <w:lang w:val="en-GB"/>
        </w:rPr>
        <w:t xml:space="preserve"> </w:t>
      </w:r>
      <w:r w:rsidRPr="00140B91">
        <w:rPr>
          <w:color w:val="5B462B"/>
          <w:lang w:val="en-GB"/>
        </w:rPr>
        <w:t>tree</w:t>
      </w:r>
      <w:r w:rsidRPr="00140B91">
        <w:rPr>
          <w:color w:val="5B462B"/>
          <w:spacing w:val="-5"/>
          <w:lang w:val="en-GB"/>
        </w:rPr>
        <w:t xml:space="preserve"> </w:t>
      </w:r>
      <w:r w:rsidRPr="00140B91">
        <w:rPr>
          <w:color w:val="5B462B"/>
          <w:lang w:val="en-GB"/>
        </w:rPr>
        <w:t>specimens</w:t>
      </w:r>
      <w:r w:rsidRPr="00140B91">
        <w:rPr>
          <w:color w:val="5B462B"/>
          <w:spacing w:val="-5"/>
          <w:lang w:val="en-GB"/>
        </w:rPr>
        <w:t xml:space="preserve"> </w:t>
      </w:r>
      <w:r w:rsidRPr="00140B91">
        <w:rPr>
          <w:color w:val="5B462B"/>
          <w:lang w:val="en-GB"/>
        </w:rPr>
        <w:t>or</w:t>
      </w:r>
      <w:r w:rsidRPr="00140B91">
        <w:rPr>
          <w:color w:val="5B462B"/>
          <w:spacing w:val="-5"/>
          <w:lang w:val="en-GB"/>
        </w:rPr>
        <w:t xml:space="preserve"> </w:t>
      </w:r>
      <w:r w:rsidRPr="00140B91">
        <w:rPr>
          <w:color w:val="5B462B"/>
          <w:lang w:val="en-GB"/>
        </w:rPr>
        <w:t>groups</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trees that,</w:t>
      </w:r>
      <w:r w:rsidRPr="00140B91">
        <w:rPr>
          <w:color w:val="5B462B"/>
          <w:spacing w:val="-4"/>
          <w:lang w:val="en-GB"/>
        </w:rPr>
        <w:t xml:space="preserve"> </w:t>
      </w:r>
      <w:r w:rsidRPr="00140B91">
        <w:rPr>
          <w:color w:val="5B462B"/>
          <w:lang w:val="en-GB"/>
        </w:rPr>
        <w:t>where</w:t>
      </w:r>
      <w:r w:rsidRPr="00140B91">
        <w:rPr>
          <w:color w:val="5B462B"/>
          <w:spacing w:val="-4"/>
          <w:lang w:val="en-GB"/>
        </w:rPr>
        <w:t xml:space="preserve"> </w:t>
      </w:r>
      <w:r w:rsidRPr="00140B91">
        <w:rPr>
          <w:color w:val="5B462B"/>
          <w:lang w:val="en-GB"/>
        </w:rPr>
        <w:t>as</w:t>
      </w:r>
      <w:r w:rsidRPr="00140B91">
        <w:rPr>
          <w:color w:val="5B462B"/>
          <w:spacing w:val="-4"/>
          <w:lang w:val="en-GB"/>
        </w:rPr>
        <w:t xml:space="preserve"> </w:t>
      </w:r>
      <w:r w:rsidRPr="00140B91">
        <w:rPr>
          <w:color w:val="5B462B"/>
          <w:lang w:val="en-GB"/>
        </w:rPr>
        <w:t>a</w:t>
      </w:r>
      <w:r w:rsidRPr="00140B91">
        <w:rPr>
          <w:color w:val="5B462B"/>
          <w:spacing w:val="-4"/>
          <w:lang w:val="en-GB"/>
        </w:rPr>
        <w:t xml:space="preserve"> </w:t>
      </w:r>
      <w:r w:rsidRPr="00140B91">
        <w:rPr>
          <w:color w:val="5B462B"/>
          <w:lang w:val="en-GB"/>
        </w:rPr>
        <w:t>result</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common</w:t>
      </w:r>
      <w:r w:rsidRPr="00140B91">
        <w:rPr>
          <w:color w:val="5B462B"/>
          <w:spacing w:val="-4"/>
          <w:lang w:val="en-GB"/>
        </w:rPr>
        <w:t xml:space="preserve"> </w:t>
      </w:r>
      <w:r w:rsidRPr="00140B91">
        <w:rPr>
          <w:color w:val="5B462B"/>
          <w:lang w:val="en-GB"/>
        </w:rPr>
        <w:t>crown</w:t>
      </w:r>
      <w:r w:rsidRPr="00140B91">
        <w:rPr>
          <w:color w:val="5B462B"/>
          <w:spacing w:val="-4"/>
          <w:lang w:val="en-GB"/>
        </w:rPr>
        <w:t xml:space="preserve"> </w:t>
      </w:r>
      <w:r w:rsidRPr="00140B91">
        <w:rPr>
          <w:color w:val="5B462B"/>
          <w:lang w:val="en-GB"/>
        </w:rPr>
        <w:t>establishment, have a common interaction.</w:t>
      </w:r>
    </w:p>
    <w:p w14:paraId="1AF13F66" w14:textId="77777777" w:rsidR="00D456A3" w:rsidRPr="00140B91" w:rsidRDefault="00D456A3">
      <w:pPr>
        <w:pStyle w:val="BodyText"/>
        <w:rPr>
          <w:lang w:val="en-GB"/>
        </w:rPr>
      </w:pPr>
    </w:p>
    <w:p w14:paraId="3419FF4D" w14:textId="77777777" w:rsidR="00D456A3" w:rsidRPr="00140B91" w:rsidRDefault="00EE596D">
      <w:pPr>
        <w:pStyle w:val="BodyText"/>
        <w:ind w:left="120"/>
        <w:rPr>
          <w:lang w:val="en-GB"/>
        </w:rPr>
      </w:pPr>
      <w:r w:rsidRPr="00140B91">
        <w:rPr>
          <w:color w:val="5B462B"/>
          <w:lang w:val="en-GB"/>
        </w:rPr>
        <w:t>While every effort has been made to detect defects</w:t>
      </w:r>
      <w:r w:rsidR="0059563B">
        <w:rPr>
          <w:color w:val="5B462B"/>
          <w:lang w:val="en-GB"/>
        </w:rPr>
        <w:t>,</w:t>
      </w:r>
      <w:r w:rsidRPr="00140B91">
        <w:rPr>
          <w:color w:val="5B462B"/>
          <w:lang w:val="en-GB"/>
        </w:rPr>
        <w:t xml:space="preserve"> no guarantee can be given as to the absolute safety or otherwise</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any</w:t>
      </w:r>
      <w:r w:rsidRPr="00140B91">
        <w:rPr>
          <w:color w:val="5B462B"/>
          <w:spacing w:val="-5"/>
          <w:lang w:val="en-GB"/>
        </w:rPr>
        <w:t xml:space="preserve"> </w:t>
      </w:r>
      <w:r w:rsidRPr="00140B91">
        <w:rPr>
          <w:color w:val="5B462B"/>
          <w:lang w:val="en-GB"/>
        </w:rPr>
        <w:t>individual</w:t>
      </w:r>
      <w:r w:rsidRPr="00140B91">
        <w:rPr>
          <w:color w:val="5B462B"/>
          <w:spacing w:val="-5"/>
          <w:lang w:val="en-GB"/>
        </w:rPr>
        <w:t xml:space="preserve"> </w:t>
      </w:r>
      <w:r w:rsidRPr="00140B91">
        <w:rPr>
          <w:color w:val="5B462B"/>
          <w:lang w:val="en-GB"/>
        </w:rPr>
        <w:t>tree</w:t>
      </w:r>
      <w:r w:rsidRPr="00140B91">
        <w:rPr>
          <w:color w:val="5B462B"/>
          <w:spacing w:val="-5"/>
          <w:lang w:val="en-GB"/>
        </w:rPr>
        <w:t xml:space="preserve"> </w:t>
      </w:r>
      <w:r w:rsidRPr="00140B91">
        <w:rPr>
          <w:color w:val="5B462B"/>
          <w:lang w:val="en-GB"/>
        </w:rPr>
        <w:t>or</w:t>
      </w:r>
      <w:r w:rsidRPr="00140B91">
        <w:rPr>
          <w:color w:val="5B462B"/>
          <w:spacing w:val="-5"/>
          <w:lang w:val="en-GB"/>
        </w:rPr>
        <w:t xml:space="preserve"> </w:t>
      </w:r>
      <w:r w:rsidRPr="00140B91">
        <w:rPr>
          <w:color w:val="5B462B"/>
          <w:lang w:val="en-GB"/>
        </w:rPr>
        <w:t>groups</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trees</w:t>
      </w:r>
      <w:r w:rsidRPr="00140B91">
        <w:rPr>
          <w:color w:val="5B462B"/>
          <w:spacing w:val="-5"/>
          <w:lang w:val="en-GB"/>
        </w:rPr>
        <w:t xml:space="preserve"> </w:t>
      </w:r>
      <w:r w:rsidRPr="00140B91">
        <w:rPr>
          <w:color w:val="5B462B"/>
          <w:lang w:val="en-GB"/>
        </w:rPr>
        <w:t>where their crowns have an influencing factor.</w:t>
      </w:r>
    </w:p>
    <w:p w14:paraId="6463FF3E" w14:textId="77777777" w:rsidR="00D456A3" w:rsidRPr="00140B91" w:rsidRDefault="00D456A3">
      <w:pPr>
        <w:pStyle w:val="BodyText"/>
        <w:rPr>
          <w:lang w:val="en-GB"/>
        </w:rPr>
      </w:pPr>
    </w:p>
    <w:p w14:paraId="6B43D84B" w14:textId="77777777" w:rsidR="00D456A3" w:rsidRPr="00140B91" w:rsidRDefault="00EE596D">
      <w:pPr>
        <w:pStyle w:val="BodyText"/>
        <w:ind w:left="120"/>
        <w:rPr>
          <w:lang w:val="en-GB"/>
        </w:rPr>
      </w:pPr>
      <w:r w:rsidRPr="00140B91">
        <w:rPr>
          <w:color w:val="5B462B"/>
          <w:lang w:val="en-GB"/>
        </w:rPr>
        <w:t>Trees</w:t>
      </w:r>
      <w:r w:rsidRPr="00140B91">
        <w:rPr>
          <w:color w:val="5B462B"/>
          <w:spacing w:val="-5"/>
          <w:lang w:val="en-GB"/>
        </w:rPr>
        <w:t xml:space="preserve"> </w:t>
      </w:r>
      <w:r w:rsidRPr="00140B91">
        <w:rPr>
          <w:color w:val="5B462B"/>
          <w:lang w:val="en-GB"/>
        </w:rPr>
        <w:t>are</w:t>
      </w:r>
      <w:r w:rsidRPr="00140B91">
        <w:rPr>
          <w:color w:val="5B462B"/>
          <w:spacing w:val="-5"/>
          <w:lang w:val="en-GB"/>
        </w:rPr>
        <w:t xml:space="preserve"> </w:t>
      </w:r>
      <w:r w:rsidRPr="00140B91">
        <w:rPr>
          <w:color w:val="5B462B"/>
          <w:lang w:val="en-GB"/>
        </w:rPr>
        <w:t>living</w:t>
      </w:r>
      <w:r w:rsidRPr="00140B91">
        <w:rPr>
          <w:color w:val="5B462B"/>
          <w:spacing w:val="-5"/>
          <w:lang w:val="en-GB"/>
        </w:rPr>
        <w:t xml:space="preserve"> </w:t>
      </w:r>
      <w:r w:rsidRPr="00140B91">
        <w:rPr>
          <w:color w:val="5B462B"/>
          <w:lang w:val="en-GB"/>
        </w:rPr>
        <w:t>organisms</w:t>
      </w:r>
      <w:r w:rsidRPr="00140B91">
        <w:rPr>
          <w:color w:val="5B462B"/>
          <w:spacing w:val="-5"/>
          <w:lang w:val="en-GB"/>
        </w:rPr>
        <w:t xml:space="preserve"> </w:t>
      </w:r>
      <w:r w:rsidRPr="00140B91">
        <w:rPr>
          <w:color w:val="5B462B"/>
          <w:lang w:val="en-GB"/>
        </w:rPr>
        <w:t>and</w:t>
      </w:r>
      <w:r w:rsidRPr="00140B91">
        <w:rPr>
          <w:color w:val="5B462B"/>
          <w:spacing w:val="-5"/>
          <w:lang w:val="en-GB"/>
        </w:rPr>
        <w:t xml:space="preserve"> </w:t>
      </w:r>
      <w:r w:rsidRPr="00140B91">
        <w:rPr>
          <w:color w:val="5B462B"/>
          <w:lang w:val="en-GB"/>
        </w:rPr>
        <w:t>are</w:t>
      </w:r>
      <w:r w:rsidRPr="00140B91">
        <w:rPr>
          <w:color w:val="5B462B"/>
          <w:spacing w:val="-5"/>
          <w:lang w:val="en-GB"/>
        </w:rPr>
        <w:t xml:space="preserve"> </w:t>
      </w:r>
      <w:r w:rsidRPr="00140B91">
        <w:rPr>
          <w:color w:val="5B462B"/>
          <w:lang w:val="en-GB"/>
        </w:rPr>
        <w:t>subject</w:t>
      </w:r>
      <w:r w:rsidRPr="00140B91">
        <w:rPr>
          <w:color w:val="5B462B"/>
          <w:spacing w:val="-5"/>
          <w:lang w:val="en-GB"/>
        </w:rPr>
        <w:t xml:space="preserve"> </w:t>
      </w:r>
      <w:r w:rsidRPr="00140B91">
        <w:rPr>
          <w:color w:val="5B462B"/>
          <w:lang w:val="en-GB"/>
        </w:rPr>
        <w:t>to</w:t>
      </w:r>
      <w:r w:rsidRPr="00140B91">
        <w:rPr>
          <w:color w:val="5B462B"/>
          <w:spacing w:val="-5"/>
          <w:lang w:val="en-GB"/>
        </w:rPr>
        <w:t xml:space="preserve"> </w:t>
      </w:r>
      <w:r w:rsidRPr="00140B91">
        <w:rPr>
          <w:color w:val="5B462B"/>
          <w:lang w:val="en-GB"/>
        </w:rPr>
        <w:t>influence</w:t>
      </w:r>
      <w:r w:rsidRPr="00140B91">
        <w:rPr>
          <w:color w:val="5B462B"/>
          <w:spacing w:val="-5"/>
          <w:lang w:val="en-GB"/>
        </w:rPr>
        <w:t xml:space="preserve"> </w:t>
      </w:r>
      <w:r w:rsidRPr="00140B91">
        <w:rPr>
          <w:color w:val="5B462B"/>
          <w:lang w:val="en-GB"/>
        </w:rPr>
        <w:t>by sudden changes in climatic conditions.</w:t>
      </w:r>
    </w:p>
    <w:p w14:paraId="24CDAF3B" w14:textId="77777777" w:rsidR="00D456A3" w:rsidRPr="00140B91" w:rsidRDefault="00D456A3">
      <w:pPr>
        <w:pStyle w:val="BodyText"/>
        <w:rPr>
          <w:lang w:val="en-GB"/>
        </w:rPr>
      </w:pPr>
    </w:p>
    <w:p w14:paraId="01C83930" w14:textId="77777777" w:rsidR="00D456A3" w:rsidRPr="00140B91" w:rsidRDefault="00EE596D">
      <w:pPr>
        <w:pStyle w:val="BodyText"/>
        <w:ind w:left="120" w:right="10"/>
        <w:rPr>
          <w:lang w:val="en-GB"/>
        </w:rPr>
      </w:pPr>
      <w:r w:rsidRPr="00140B91">
        <w:rPr>
          <w:color w:val="5B462B"/>
          <w:lang w:val="en-GB"/>
        </w:rPr>
        <w:t>The trees have been inspected from ground level employing</w:t>
      </w:r>
      <w:r w:rsidRPr="00140B91">
        <w:rPr>
          <w:color w:val="5B462B"/>
          <w:spacing w:val="-8"/>
          <w:lang w:val="en-GB"/>
        </w:rPr>
        <w:t xml:space="preserve"> </w:t>
      </w:r>
      <w:r w:rsidRPr="00140B91">
        <w:rPr>
          <w:color w:val="5B462B"/>
          <w:lang w:val="en-GB"/>
        </w:rPr>
        <w:t>Visual</w:t>
      </w:r>
      <w:r w:rsidRPr="00140B91">
        <w:rPr>
          <w:color w:val="5B462B"/>
          <w:spacing w:val="-8"/>
          <w:lang w:val="en-GB"/>
        </w:rPr>
        <w:t xml:space="preserve"> </w:t>
      </w:r>
      <w:r w:rsidRPr="00140B91">
        <w:rPr>
          <w:color w:val="5B462B"/>
          <w:lang w:val="en-GB"/>
        </w:rPr>
        <w:t>Tree</w:t>
      </w:r>
      <w:r w:rsidRPr="00140B91">
        <w:rPr>
          <w:color w:val="5B462B"/>
          <w:spacing w:val="-8"/>
          <w:lang w:val="en-GB"/>
        </w:rPr>
        <w:t xml:space="preserve"> </w:t>
      </w:r>
      <w:r w:rsidRPr="00140B91">
        <w:rPr>
          <w:color w:val="5B462B"/>
          <w:lang w:val="en-GB"/>
        </w:rPr>
        <w:t>Assessment</w:t>
      </w:r>
      <w:r w:rsidRPr="00140B91">
        <w:rPr>
          <w:color w:val="5B462B"/>
          <w:spacing w:val="-8"/>
          <w:lang w:val="en-GB"/>
        </w:rPr>
        <w:t xml:space="preserve"> </w:t>
      </w:r>
      <w:r w:rsidRPr="00140B91">
        <w:rPr>
          <w:color w:val="5B462B"/>
          <w:lang w:val="en-GB"/>
        </w:rPr>
        <w:t>(VTA)</w:t>
      </w:r>
      <w:r w:rsidRPr="00140B91">
        <w:rPr>
          <w:color w:val="5B462B"/>
          <w:spacing w:val="-8"/>
          <w:lang w:val="en-GB"/>
        </w:rPr>
        <w:t xml:space="preserve"> </w:t>
      </w:r>
      <w:r w:rsidRPr="00140B91">
        <w:rPr>
          <w:color w:val="5B462B"/>
          <w:lang w:val="en-GB"/>
        </w:rPr>
        <w:t>techniques.</w:t>
      </w:r>
    </w:p>
    <w:p w14:paraId="7946963D" w14:textId="77777777" w:rsidR="00D456A3" w:rsidRPr="00140B91" w:rsidRDefault="00D456A3">
      <w:pPr>
        <w:pStyle w:val="BodyText"/>
        <w:rPr>
          <w:lang w:val="en-GB"/>
        </w:rPr>
      </w:pPr>
    </w:p>
    <w:p w14:paraId="23FE9E05" w14:textId="77777777" w:rsidR="00D456A3" w:rsidRPr="00140B91" w:rsidRDefault="00EE596D">
      <w:pPr>
        <w:pStyle w:val="BodyText"/>
        <w:ind w:left="120" w:right="156"/>
        <w:rPr>
          <w:lang w:val="en-GB"/>
        </w:rPr>
      </w:pPr>
      <w:r w:rsidRPr="00140B91">
        <w:rPr>
          <w:color w:val="5B462B"/>
          <w:lang w:val="en-GB"/>
        </w:rPr>
        <w:t>Trees and Woodland areas inspected/assessed by pedestrian</w:t>
      </w:r>
      <w:r w:rsidRPr="00140B91">
        <w:rPr>
          <w:color w:val="5B462B"/>
          <w:spacing w:val="-6"/>
          <w:lang w:val="en-GB"/>
        </w:rPr>
        <w:t xml:space="preserve"> </w:t>
      </w:r>
      <w:r w:rsidRPr="00140B91">
        <w:rPr>
          <w:color w:val="5B462B"/>
          <w:lang w:val="en-GB"/>
        </w:rPr>
        <w:t>traverses</w:t>
      </w:r>
      <w:r w:rsidRPr="00140B91">
        <w:rPr>
          <w:color w:val="5B462B"/>
          <w:spacing w:val="-6"/>
          <w:lang w:val="en-GB"/>
        </w:rPr>
        <w:t xml:space="preserve"> </w:t>
      </w:r>
      <w:r w:rsidRPr="00140B91">
        <w:rPr>
          <w:color w:val="5B462B"/>
          <w:lang w:val="en-GB"/>
        </w:rPr>
        <w:t>around</w:t>
      </w:r>
      <w:r w:rsidRPr="00140B91">
        <w:rPr>
          <w:color w:val="5B462B"/>
          <w:spacing w:val="-6"/>
          <w:lang w:val="en-GB"/>
        </w:rPr>
        <w:t xml:space="preserve"> </w:t>
      </w:r>
      <w:r w:rsidRPr="00140B91">
        <w:rPr>
          <w:color w:val="5B462B"/>
          <w:lang w:val="en-GB"/>
        </w:rPr>
        <w:t>the</w:t>
      </w:r>
      <w:r w:rsidRPr="00140B91">
        <w:rPr>
          <w:color w:val="5B462B"/>
          <w:spacing w:val="-6"/>
          <w:lang w:val="en-GB"/>
        </w:rPr>
        <w:t xml:space="preserve"> </w:t>
      </w:r>
      <w:r w:rsidRPr="00140B91">
        <w:rPr>
          <w:color w:val="5B462B"/>
          <w:lang w:val="en-GB"/>
        </w:rPr>
        <w:t>specific</w:t>
      </w:r>
      <w:r w:rsidRPr="00140B91">
        <w:rPr>
          <w:color w:val="5B462B"/>
          <w:spacing w:val="-6"/>
          <w:lang w:val="en-GB"/>
        </w:rPr>
        <w:t xml:space="preserve"> </w:t>
      </w:r>
      <w:r w:rsidRPr="00140B91">
        <w:rPr>
          <w:color w:val="5B462B"/>
          <w:lang w:val="en-GB"/>
        </w:rPr>
        <w:t>site,</w:t>
      </w:r>
      <w:r w:rsidRPr="00140B91">
        <w:rPr>
          <w:color w:val="5B462B"/>
          <w:spacing w:val="-6"/>
          <w:lang w:val="en-GB"/>
        </w:rPr>
        <w:t xml:space="preserve"> </w:t>
      </w:r>
      <w:r w:rsidRPr="00140B91">
        <w:rPr>
          <w:color w:val="5B462B"/>
          <w:lang w:val="en-GB"/>
        </w:rPr>
        <w:t>to</w:t>
      </w:r>
      <w:r w:rsidRPr="00140B91">
        <w:rPr>
          <w:color w:val="5B462B"/>
          <w:spacing w:val="-6"/>
          <w:lang w:val="en-GB"/>
        </w:rPr>
        <w:t xml:space="preserve"> </w:t>
      </w:r>
      <w:r w:rsidRPr="00140B91">
        <w:rPr>
          <w:color w:val="5B462B"/>
          <w:lang w:val="en-GB"/>
        </w:rPr>
        <w:t>observe any tree health related issues or damage caused by climatic extremes, that could produce an unacceptable risk to any users of the site or neighbouring properties including roads, footpaths etc.</w:t>
      </w:r>
    </w:p>
    <w:p w14:paraId="7A00F9F5" w14:textId="77777777" w:rsidR="00D456A3" w:rsidRPr="00140B91" w:rsidRDefault="00D456A3">
      <w:pPr>
        <w:pStyle w:val="BodyText"/>
        <w:rPr>
          <w:lang w:val="en-GB"/>
        </w:rPr>
      </w:pPr>
    </w:p>
    <w:p w14:paraId="12822B89" w14:textId="77777777" w:rsidR="00D456A3" w:rsidRPr="00140B91" w:rsidRDefault="00EE596D">
      <w:pPr>
        <w:pStyle w:val="BodyText"/>
        <w:ind w:left="120" w:right="82"/>
        <w:jc w:val="both"/>
        <w:rPr>
          <w:lang w:val="en-GB"/>
        </w:rPr>
      </w:pPr>
      <w:r w:rsidRPr="00140B91">
        <w:rPr>
          <w:color w:val="5B462B"/>
          <w:lang w:val="en-GB"/>
        </w:rPr>
        <w:t>Should</w:t>
      </w:r>
      <w:r w:rsidRPr="00140B91">
        <w:rPr>
          <w:color w:val="5B462B"/>
          <w:spacing w:val="-5"/>
          <w:lang w:val="en-GB"/>
        </w:rPr>
        <w:t xml:space="preserve"> </w:t>
      </w:r>
      <w:r w:rsidRPr="00140B91">
        <w:rPr>
          <w:color w:val="5B462B"/>
          <w:lang w:val="en-GB"/>
        </w:rPr>
        <w:t>any</w:t>
      </w:r>
      <w:r w:rsidRPr="00140B91">
        <w:rPr>
          <w:color w:val="5B462B"/>
          <w:spacing w:val="-5"/>
          <w:lang w:val="en-GB"/>
        </w:rPr>
        <w:t xml:space="preserve"> </w:t>
      </w:r>
      <w:r w:rsidRPr="00140B91">
        <w:rPr>
          <w:color w:val="5B462B"/>
          <w:lang w:val="en-GB"/>
        </w:rPr>
        <w:t>issues</w:t>
      </w:r>
      <w:r w:rsidRPr="00140B91">
        <w:rPr>
          <w:color w:val="5B462B"/>
          <w:spacing w:val="-5"/>
          <w:lang w:val="en-GB"/>
        </w:rPr>
        <w:t xml:space="preserve"> </w:t>
      </w:r>
      <w:r w:rsidRPr="00140B91">
        <w:rPr>
          <w:color w:val="5B462B"/>
          <w:lang w:val="en-GB"/>
        </w:rPr>
        <w:t>be</w:t>
      </w:r>
      <w:r w:rsidRPr="00140B91">
        <w:rPr>
          <w:color w:val="5B462B"/>
          <w:spacing w:val="-5"/>
          <w:lang w:val="en-GB"/>
        </w:rPr>
        <w:t xml:space="preserve"> </w:t>
      </w:r>
      <w:r w:rsidRPr="00140B91">
        <w:rPr>
          <w:color w:val="5B462B"/>
          <w:lang w:val="en-GB"/>
        </w:rPr>
        <w:t>observed</w:t>
      </w:r>
      <w:r w:rsidRPr="00140B91">
        <w:rPr>
          <w:color w:val="5B462B"/>
          <w:spacing w:val="-5"/>
          <w:lang w:val="en-GB"/>
        </w:rPr>
        <w:t xml:space="preserve"> </w:t>
      </w:r>
      <w:r w:rsidRPr="00140B91">
        <w:rPr>
          <w:color w:val="5B462B"/>
          <w:lang w:val="en-GB"/>
        </w:rPr>
        <w:t>during</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inspection</w:t>
      </w:r>
      <w:r w:rsidRPr="00140B91">
        <w:rPr>
          <w:color w:val="5B462B"/>
          <w:spacing w:val="-5"/>
          <w:lang w:val="en-GB"/>
        </w:rPr>
        <w:t xml:space="preserve"> </w:t>
      </w:r>
      <w:r w:rsidRPr="00140B91">
        <w:rPr>
          <w:color w:val="5B462B"/>
          <w:lang w:val="en-GB"/>
        </w:rPr>
        <w:t xml:space="preserve">works will be programmed accordingly to alleviate any potential </w:t>
      </w:r>
      <w:r w:rsidRPr="00140B91">
        <w:rPr>
          <w:color w:val="5B462B"/>
          <w:spacing w:val="-2"/>
          <w:lang w:val="en-GB"/>
        </w:rPr>
        <w:t>risks.</w:t>
      </w:r>
    </w:p>
    <w:p w14:paraId="26CCE03E" w14:textId="77777777" w:rsidR="00D456A3" w:rsidRPr="00140B91" w:rsidRDefault="00D456A3">
      <w:pPr>
        <w:pStyle w:val="BodyText"/>
        <w:rPr>
          <w:lang w:val="en-GB"/>
        </w:rPr>
      </w:pPr>
    </w:p>
    <w:p w14:paraId="1CC36A37" w14:textId="77777777" w:rsidR="00D456A3" w:rsidRPr="00140B91" w:rsidRDefault="00EE596D">
      <w:pPr>
        <w:pStyle w:val="BodyText"/>
        <w:ind w:left="120"/>
        <w:jc w:val="both"/>
        <w:rPr>
          <w:lang w:val="en-GB"/>
        </w:rPr>
      </w:pPr>
      <w:r w:rsidRPr="00140B91">
        <w:rPr>
          <w:color w:val="5B462B"/>
          <w:lang w:val="en-GB"/>
        </w:rPr>
        <w:t xml:space="preserve">Where access is restricted due to </w:t>
      </w:r>
      <w:r w:rsidRPr="00140B91">
        <w:rPr>
          <w:color w:val="5B462B"/>
          <w:spacing w:val="-2"/>
          <w:lang w:val="en-GB"/>
        </w:rPr>
        <w:t>gradients/physical</w:t>
      </w:r>
    </w:p>
    <w:p w14:paraId="0FCE8298" w14:textId="77777777" w:rsidR="00D456A3" w:rsidRPr="00140B91" w:rsidRDefault="00EE596D">
      <w:r w:rsidRPr="00140B91">
        <w:br w:type="column"/>
      </w:r>
    </w:p>
    <w:p w14:paraId="0074C70E" w14:textId="77777777" w:rsidR="00D456A3" w:rsidRPr="00140B91" w:rsidRDefault="00D456A3">
      <w:pPr>
        <w:pStyle w:val="BodyText"/>
        <w:spacing w:before="63"/>
        <w:rPr>
          <w:lang w:val="en-GB"/>
        </w:rPr>
      </w:pPr>
    </w:p>
    <w:p w14:paraId="1B0522A7" w14:textId="77777777" w:rsidR="00D456A3" w:rsidRPr="00140B91" w:rsidRDefault="00EE596D">
      <w:pPr>
        <w:pStyle w:val="BodyText"/>
        <w:ind w:left="120" w:right="214"/>
        <w:rPr>
          <w:lang w:val="en-GB"/>
        </w:rPr>
      </w:pPr>
      <w:r w:rsidRPr="00140B91">
        <w:rPr>
          <w:color w:val="5B462B"/>
          <w:lang w:val="en-GB"/>
        </w:rPr>
        <w:t>these are viewed from as safe proximity as can be achieved</w:t>
      </w:r>
      <w:r w:rsidRPr="00140B91">
        <w:rPr>
          <w:color w:val="5B462B"/>
          <w:spacing w:val="-5"/>
          <w:lang w:val="en-GB"/>
        </w:rPr>
        <w:t xml:space="preserve"> </w:t>
      </w:r>
      <w:r w:rsidRPr="00140B91">
        <w:rPr>
          <w:color w:val="5B462B"/>
          <w:lang w:val="en-GB"/>
        </w:rPr>
        <w:t>and</w:t>
      </w:r>
      <w:r w:rsidRPr="00140B91">
        <w:rPr>
          <w:color w:val="5B462B"/>
          <w:spacing w:val="-5"/>
          <w:lang w:val="en-GB"/>
        </w:rPr>
        <w:t xml:space="preserve"> </w:t>
      </w:r>
      <w:r w:rsidRPr="00140B91">
        <w:rPr>
          <w:color w:val="5B462B"/>
          <w:lang w:val="en-GB"/>
        </w:rPr>
        <w:t>visual</w:t>
      </w:r>
      <w:r w:rsidRPr="00140B91">
        <w:rPr>
          <w:color w:val="5B462B"/>
          <w:spacing w:val="-5"/>
          <w:lang w:val="en-GB"/>
        </w:rPr>
        <w:t xml:space="preserve"> </w:t>
      </w:r>
      <w:r w:rsidRPr="00140B91">
        <w:rPr>
          <w:color w:val="5B462B"/>
          <w:lang w:val="en-GB"/>
        </w:rPr>
        <w:t>aids</w:t>
      </w:r>
      <w:r w:rsidRPr="00140B91">
        <w:rPr>
          <w:color w:val="5B462B"/>
          <w:spacing w:val="-5"/>
          <w:lang w:val="en-GB"/>
        </w:rPr>
        <w:t xml:space="preserve"> </w:t>
      </w:r>
      <w:r w:rsidRPr="00140B91">
        <w:rPr>
          <w:color w:val="5B462B"/>
          <w:lang w:val="en-GB"/>
        </w:rPr>
        <w:t>such</w:t>
      </w:r>
      <w:r w:rsidRPr="00140B91">
        <w:rPr>
          <w:color w:val="5B462B"/>
          <w:spacing w:val="-5"/>
          <w:lang w:val="en-GB"/>
        </w:rPr>
        <w:t xml:space="preserve"> </w:t>
      </w:r>
      <w:r w:rsidRPr="00140B91">
        <w:rPr>
          <w:color w:val="5B462B"/>
          <w:lang w:val="en-GB"/>
        </w:rPr>
        <w:t>as</w:t>
      </w:r>
      <w:r w:rsidRPr="00140B91">
        <w:rPr>
          <w:color w:val="5B462B"/>
          <w:spacing w:val="-5"/>
          <w:lang w:val="en-GB"/>
        </w:rPr>
        <w:t xml:space="preserve"> </w:t>
      </w:r>
      <w:r w:rsidRPr="00140B91">
        <w:rPr>
          <w:color w:val="5B462B"/>
          <w:lang w:val="en-GB"/>
        </w:rPr>
        <w:t>binoculars</w:t>
      </w:r>
      <w:r w:rsidRPr="00140B91">
        <w:rPr>
          <w:color w:val="5B462B"/>
          <w:spacing w:val="-5"/>
          <w:lang w:val="en-GB"/>
        </w:rPr>
        <w:t xml:space="preserve"> </w:t>
      </w:r>
      <w:r w:rsidRPr="00140B91">
        <w:rPr>
          <w:color w:val="5B462B"/>
          <w:lang w:val="en-GB"/>
        </w:rPr>
        <w:t>are</w:t>
      </w:r>
      <w:r w:rsidRPr="00140B91">
        <w:rPr>
          <w:color w:val="5B462B"/>
          <w:spacing w:val="-5"/>
          <w:lang w:val="en-GB"/>
        </w:rPr>
        <w:t xml:space="preserve"> </w:t>
      </w:r>
      <w:r w:rsidRPr="00140B91">
        <w:rPr>
          <w:color w:val="5B462B"/>
          <w:lang w:val="en-GB"/>
        </w:rPr>
        <w:t>used.</w:t>
      </w:r>
    </w:p>
    <w:p w14:paraId="2F0F2DD9" w14:textId="77777777" w:rsidR="00D456A3" w:rsidRPr="00140B91" w:rsidRDefault="00D456A3">
      <w:pPr>
        <w:pStyle w:val="BodyText"/>
        <w:rPr>
          <w:lang w:val="en-GB"/>
        </w:rPr>
      </w:pPr>
    </w:p>
    <w:p w14:paraId="745EA041" w14:textId="77777777" w:rsidR="00D456A3" w:rsidRPr="00140B91" w:rsidRDefault="00EE596D">
      <w:pPr>
        <w:pStyle w:val="BodyText"/>
        <w:ind w:left="120" w:right="214"/>
        <w:rPr>
          <w:lang w:val="en-GB"/>
        </w:rPr>
      </w:pPr>
      <w:r w:rsidRPr="00140B91">
        <w:rPr>
          <w:color w:val="5B462B"/>
          <w:lang w:val="en-GB"/>
        </w:rPr>
        <w:t>No</w:t>
      </w:r>
      <w:r w:rsidRPr="00140B91">
        <w:rPr>
          <w:color w:val="5B462B"/>
          <w:spacing w:val="-5"/>
          <w:lang w:val="en-GB"/>
        </w:rPr>
        <w:t xml:space="preserve"> </w:t>
      </w:r>
      <w:r w:rsidRPr="00140B91">
        <w:rPr>
          <w:color w:val="5B462B"/>
          <w:lang w:val="en-GB"/>
        </w:rPr>
        <w:t>decay</w:t>
      </w:r>
      <w:r w:rsidRPr="00140B91">
        <w:rPr>
          <w:color w:val="5B462B"/>
          <w:spacing w:val="-5"/>
          <w:lang w:val="en-GB"/>
        </w:rPr>
        <w:t xml:space="preserve"> </w:t>
      </w:r>
      <w:r w:rsidRPr="00140B91">
        <w:rPr>
          <w:color w:val="5B462B"/>
          <w:lang w:val="en-GB"/>
        </w:rPr>
        <w:t>detection</w:t>
      </w:r>
      <w:r w:rsidRPr="00140B91">
        <w:rPr>
          <w:color w:val="5B462B"/>
          <w:spacing w:val="-5"/>
          <w:lang w:val="en-GB"/>
        </w:rPr>
        <w:t xml:space="preserve"> </w:t>
      </w:r>
      <w:r w:rsidRPr="00140B91">
        <w:rPr>
          <w:color w:val="5B462B"/>
          <w:lang w:val="en-GB"/>
        </w:rPr>
        <w:t>equipment</w:t>
      </w:r>
      <w:r w:rsidRPr="00140B91">
        <w:rPr>
          <w:color w:val="5B462B"/>
          <w:spacing w:val="-5"/>
          <w:lang w:val="en-GB"/>
        </w:rPr>
        <w:t xml:space="preserve"> </w:t>
      </w:r>
      <w:r w:rsidRPr="00140B91">
        <w:rPr>
          <w:color w:val="5B462B"/>
          <w:lang w:val="en-GB"/>
        </w:rPr>
        <w:t>was</w:t>
      </w:r>
      <w:r w:rsidRPr="00140B91">
        <w:rPr>
          <w:color w:val="5B462B"/>
          <w:spacing w:val="-5"/>
          <w:lang w:val="en-GB"/>
        </w:rPr>
        <w:t xml:space="preserve"> </w:t>
      </w:r>
      <w:r w:rsidRPr="00140B91">
        <w:rPr>
          <w:color w:val="5B462B"/>
          <w:lang w:val="en-GB"/>
        </w:rPr>
        <w:t>used,</w:t>
      </w:r>
      <w:r w:rsidRPr="00140B91">
        <w:rPr>
          <w:color w:val="5B462B"/>
          <w:spacing w:val="-5"/>
          <w:lang w:val="en-GB"/>
        </w:rPr>
        <w:t xml:space="preserve"> </w:t>
      </w:r>
      <w:r w:rsidRPr="00140B91">
        <w:rPr>
          <w:color w:val="5B462B"/>
          <w:lang w:val="en-GB"/>
        </w:rPr>
        <w:t>unless</w:t>
      </w:r>
      <w:r w:rsidRPr="00140B91">
        <w:rPr>
          <w:color w:val="5B462B"/>
          <w:spacing w:val="-5"/>
          <w:lang w:val="en-GB"/>
        </w:rPr>
        <w:t xml:space="preserve"> </w:t>
      </w:r>
      <w:r w:rsidRPr="00140B91">
        <w:rPr>
          <w:color w:val="5B462B"/>
          <w:lang w:val="en-GB"/>
        </w:rPr>
        <w:t>stated.</w:t>
      </w:r>
      <w:r w:rsidRPr="00140B91">
        <w:rPr>
          <w:color w:val="5B462B"/>
          <w:spacing w:val="-5"/>
          <w:lang w:val="en-GB"/>
        </w:rPr>
        <w:t xml:space="preserve"> </w:t>
      </w:r>
      <w:r w:rsidRPr="00140B91">
        <w:rPr>
          <w:color w:val="5B462B"/>
          <w:lang w:val="en-GB"/>
        </w:rPr>
        <w:t xml:space="preserve">It is recommended that trees continue to be inspected </w:t>
      </w:r>
      <w:r w:rsidRPr="00140B91">
        <w:rPr>
          <w:color w:val="5B462B"/>
          <w:spacing w:val="-2"/>
          <w:lang w:val="en-GB"/>
        </w:rPr>
        <w:t>regularly.</w:t>
      </w:r>
    </w:p>
    <w:p w14:paraId="6D36CB91" w14:textId="77777777" w:rsidR="00D456A3" w:rsidRPr="00140B91" w:rsidRDefault="00D456A3">
      <w:pPr>
        <w:pStyle w:val="BodyText"/>
        <w:rPr>
          <w:lang w:val="en-GB"/>
        </w:rPr>
      </w:pPr>
    </w:p>
    <w:p w14:paraId="6A2C7C20" w14:textId="77777777" w:rsidR="00D456A3" w:rsidRPr="00140B91" w:rsidRDefault="00EE596D">
      <w:pPr>
        <w:pStyle w:val="BodyText"/>
        <w:ind w:left="120"/>
        <w:rPr>
          <w:lang w:val="en-GB"/>
        </w:rPr>
      </w:pPr>
      <w:r w:rsidRPr="00140B91">
        <w:rPr>
          <w:color w:val="5B462B"/>
          <w:lang w:val="en-GB"/>
        </w:rPr>
        <w:t>The</w:t>
      </w:r>
      <w:r w:rsidRPr="00140B91">
        <w:rPr>
          <w:color w:val="5B462B"/>
          <w:spacing w:val="-5"/>
          <w:lang w:val="en-GB"/>
        </w:rPr>
        <w:t xml:space="preserve"> </w:t>
      </w:r>
      <w:r w:rsidRPr="00140B91">
        <w:rPr>
          <w:color w:val="5B462B"/>
          <w:lang w:val="en-GB"/>
        </w:rPr>
        <w:t>information</w:t>
      </w:r>
      <w:r w:rsidRPr="00140B91">
        <w:rPr>
          <w:color w:val="5B462B"/>
          <w:spacing w:val="-5"/>
          <w:lang w:val="en-GB"/>
        </w:rPr>
        <w:t xml:space="preserve"> </w:t>
      </w:r>
      <w:r w:rsidRPr="00140B91">
        <w:rPr>
          <w:color w:val="5B462B"/>
          <w:lang w:val="en-GB"/>
        </w:rPr>
        <w:t>contained</w:t>
      </w:r>
      <w:r w:rsidRPr="00140B91">
        <w:rPr>
          <w:color w:val="5B462B"/>
          <w:spacing w:val="-5"/>
          <w:lang w:val="en-GB"/>
        </w:rPr>
        <w:t xml:space="preserve"> </w:t>
      </w:r>
      <w:r w:rsidRPr="00140B91">
        <w:rPr>
          <w:color w:val="5B462B"/>
          <w:lang w:val="en-GB"/>
        </w:rPr>
        <w:t>within</w:t>
      </w:r>
      <w:r w:rsidRPr="00140B91">
        <w:rPr>
          <w:color w:val="5B462B"/>
          <w:spacing w:val="-5"/>
          <w:lang w:val="en-GB"/>
        </w:rPr>
        <w:t xml:space="preserve"> </w:t>
      </w:r>
      <w:r w:rsidRPr="00140B91">
        <w:rPr>
          <w:color w:val="5B462B"/>
          <w:lang w:val="en-GB"/>
        </w:rPr>
        <w:t>this</w:t>
      </w:r>
      <w:r w:rsidRPr="00140B91">
        <w:rPr>
          <w:color w:val="5B462B"/>
          <w:spacing w:val="-5"/>
          <w:lang w:val="en-GB"/>
        </w:rPr>
        <w:t xml:space="preserve"> </w:t>
      </w:r>
      <w:r w:rsidRPr="00140B91">
        <w:rPr>
          <w:color w:val="5B462B"/>
          <w:lang w:val="en-GB"/>
        </w:rPr>
        <w:t>report</w:t>
      </w:r>
      <w:r w:rsidRPr="00140B91">
        <w:rPr>
          <w:color w:val="5B462B"/>
          <w:spacing w:val="-5"/>
          <w:lang w:val="en-GB"/>
        </w:rPr>
        <w:t xml:space="preserve"> </w:t>
      </w:r>
      <w:r w:rsidRPr="00140B91">
        <w:rPr>
          <w:color w:val="5B462B"/>
          <w:lang w:val="en-GB"/>
        </w:rPr>
        <w:t>is</w:t>
      </w:r>
      <w:r w:rsidRPr="00140B91">
        <w:rPr>
          <w:color w:val="5B462B"/>
          <w:spacing w:val="-5"/>
          <w:lang w:val="en-GB"/>
        </w:rPr>
        <w:t xml:space="preserve"> </w:t>
      </w:r>
      <w:r w:rsidRPr="00140B91">
        <w:rPr>
          <w:color w:val="5B462B"/>
          <w:lang w:val="en-GB"/>
        </w:rPr>
        <w:t>for</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sole use of Greenbelt Group Ltd, its officers and any agents approved by them, relative to the site in question.</w:t>
      </w:r>
    </w:p>
    <w:p w14:paraId="48DDA420" w14:textId="45EB994B" w:rsidR="00D456A3" w:rsidRDefault="00EE596D" w:rsidP="00D25564">
      <w:pPr>
        <w:pStyle w:val="BodyText"/>
        <w:ind w:left="120" w:right="214"/>
        <w:rPr>
          <w:lang w:val="en-GB"/>
        </w:rPr>
      </w:pPr>
      <w:r w:rsidRPr="00140B91">
        <w:rPr>
          <w:color w:val="5B462B"/>
          <w:lang w:val="en-GB"/>
        </w:rPr>
        <w:t>Any</w:t>
      </w:r>
      <w:r w:rsidRPr="00140B91">
        <w:rPr>
          <w:color w:val="5B462B"/>
          <w:spacing w:val="-4"/>
          <w:lang w:val="en-GB"/>
        </w:rPr>
        <w:t xml:space="preserve"> </w:t>
      </w:r>
      <w:r w:rsidRPr="00140B91">
        <w:rPr>
          <w:color w:val="5B462B"/>
          <w:lang w:val="en-GB"/>
        </w:rPr>
        <w:t>reference</w:t>
      </w:r>
      <w:r w:rsidRPr="00140B91">
        <w:rPr>
          <w:color w:val="5B462B"/>
          <w:spacing w:val="-4"/>
          <w:lang w:val="en-GB"/>
        </w:rPr>
        <w:t xml:space="preserve"> </w:t>
      </w:r>
      <w:r w:rsidRPr="00140B91">
        <w:rPr>
          <w:color w:val="5B462B"/>
          <w:lang w:val="en-GB"/>
        </w:rPr>
        <w:t>to</w:t>
      </w:r>
      <w:r w:rsidRPr="00140B91">
        <w:rPr>
          <w:color w:val="5B462B"/>
          <w:spacing w:val="-4"/>
          <w:lang w:val="en-GB"/>
        </w:rPr>
        <w:t xml:space="preserve"> </w:t>
      </w:r>
      <w:r w:rsidRPr="00140B91">
        <w:rPr>
          <w:color w:val="5B462B"/>
          <w:lang w:val="en-GB"/>
        </w:rPr>
        <w:t>the</w:t>
      </w:r>
      <w:r w:rsidRPr="00140B91">
        <w:rPr>
          <w:color w:val="5B462B"/>
          <w:spacing w:val="-4"/>
          <w:lang w:val="en-GB"/>
        </w:rPr>
        <w:t xml:space="preserve"> </w:t>
      </w:r>
      <w:r w:rsidRPr="00140B91">
        <w:rPr>
          <w:color w:val="5B462B"/>
          <w:lang w:val="en-GB"/>
        </w:rPr>
        <w:t>details</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the</w:t>
      </w:r>
      <w:r w:rsidRPr="00140B91">
        <w:rPr>
          <w:color w:val="5B462B"/>
          <w:spacing w:val="-4"/>
          <w:lang w:val="en-GB"/>
        </w:rPr>
        <w:t xml:space="preserve"> </w:t>
      </w:r>
      <w:r w:rsidRPr="00140B91">
        <w:rPr>
          <w:color w:val="5B462B"/>
          <w:lang w:val="en-GB"/>
        </w:rPr>
        <w:t>survey</w:t>
      </w:r>
      <w:r w:rsidRPr="00140B91">
        <w:rPr>
          <w:color w:val="5B462B"/>
          <w:spacing w:val="-4"/>
          <w:lang w:val="en-GB"/>
        </w:rPr>
        <w:t xml:space="preserve"> </w:t>
      </w:r>
      <w:r w:rsidRPr="00140B91">
        <w:rPr>
          <w:color w:val="5B462B"/>
          <w:lang w:val="en-GB"/>
        </w:rPr>
        <w:t>by</w:t>
      </w:r>
      <w:r w:rsidRPr="00140B91">
        <w:rPr>
          <w:color w:val="5B462B"/>
          <w:spacing w:val="-4"/>
          <w:lang w:val="en-GB"/>
        </w:rPr>
        <w:t xml:space="preserve"> </w:t>
      </w:r>
      <w:r w:rsidRPr="00140B91">
        <w:rPr>
          <w:color w:val="5B462B"/>
          <w:lang w:val="en-GB"/>
        </w:rPr>
        <w:t>any</w:t>
      </w:r>
      <w:r w:rsidRPr="00140B91">
        <w:rPr>
          <w:color w:val="5B462B"/>
          <w:spacing w:val="-4"/>
          <w:lang w:val="en-GB"/>
        </w:rPr>
        <w:t xml:space="preserve"> </w:t>
      </w:r>
      <w:r w:rsidRPr="00140B91">
        <w:rPr>
          <w:color w:val="5B462B"/>
          <w:lang w:val="en-GB"/>
        </w:rPr>
        <w:t>third party is done so at their own risk.</w:t>
      </w:r>
    </w:p>
    <w:p w14:paraId="01A68B21" w14:textId="77777777" w:rsidR="00D25564" w:rsidRPr="00140B91" w:rsidRDefault="00D25564" w:rsidP="00D25564">
      <w:pPr>
        <w:pStyle w:val="BodyText"/>
        <w:ind w:left="120" w:right="214"/>
        <w:rPr>
          <w:lang w:val="en-GB"/>
        </w:rPr>
      </w:pPr>
    </w:p>
    <w:p w14:paraId="79EE34F7" w14:textId="77777777" w:rsidR="00D456A3" w:rsidRPr="00140B91" w:rsidRDefault="00EE596D">
      <w:pPr>
        <w:pStyle w:val="Heading1"/>
        <w:rPr>
          <w:lang w:val="en-GB"/>
        </w:rPr>
      </w:pPr>
      <w:r w:rsidRPr="00140B91">
        <w:rPr>
          <w:color w:val="B2C118"/>
          <w:spacing w:val="-2"/>
          <w:lang w:val="en-GB"/>
        </w:rPr>
        <w:t>Methodology</w:t>
      </w:r>
    </w:p>
    <w:p w14:paraId="4272E3A9" w14:textId="77777777" w:rsidR="00D456A3" w:rsidRPr="00140B91" w:rsidRDefault="00EE596D">
      <w:pPr>
        <w:pStyle w:val="BodyText"/>
        <w:spacing w:before="142"/>
        <w:ind w:left="120" w:right="214"/>
        <w:rPr>
          <w:lang w:val="en-GB"/>
        </w:rPr>
      </w:pPr>
      <w:r w:rsidRPr="00140B91">
        <w:rPr>
          <w:color w:val="5B462B"/>
          <w:lang w:val="en-GB"/>
        </w:rPr>
        <w:t>All</w:t>
      </w:r>
      <w:r w:rsidRPr="00140B91">
        <w:rPr>
          <w:color w:val="5B462B"/>
          <w:spacing w:val="-5"/>
          <w:lang w:val="en-GB"/>
        </w:rPr>
        <w:t xml:space="preserve"> </w:t>
      </w:r>
      <w:r w:rsidRPr="00140B91">
        <w:rPr>
          <w:color w:val="5B462B"/>
          <w:lang w:val="en-GB"/>
        </w:rPr>
        <w:t>individual</w:t>
      </w:r>
      <w:r w:rsidRPr="00140B91">
        <w:rPr>
          <w:color w:val="5B462B"/>
          <w:spacing w:val="-5"/>
          <w:lang w:val="en-GB"/>
        </w:rPr>
        <w:t xml:space="preserve"> </w:t>
      </w:r>
      <w:r w:rsidRPr="00140B91">
        <w:rPr>
          <w:color w:val="5B462B"/>
          <w:lang w:val="en-GB"/>
        </w:rPr>
        <w:t>trees</w:t>
      </w:r>
      <w:r w:rsidRPr="00140B91">
        <w:rPr>
          <w:color w:val="5B462B"/>
          <w:spacing w:val="-5"/>
          <w:lang w:val="en-GB"/>
        </w:rPr>
        <w:t xml:space="preserve"> </w:t>
      </w:r>
      <w:r w:rsidRPr="00140B91">
        <w:rPr>
          <w:color w:val="5B462B"/>
          <w:lang w:val="en-GB"/>
        </w:rPr>
        <w:t>have</w:t>
      </w:r>
      <w:r w:rsidRPr="00140B91">
        <w:rPr>
          <w:color w:val="5B462B"/>
          <w:spacing w:val="-5"/>
          <w:lang w:val="en-GB"/>
        </w:rPr>
        <w:t xml:space="preserve"> </w:t>
      </w:r>
      <w:r w:rsidRPr="00140B91">
        <w:rPr>
          <w:color w:val="5B462B"/>
          <w:lang w:val="en-GB"/>
        </w:rPr>
        <w:t>been</w:t>
      </w:r>
      <w:r w:rsidRPr="00140B91">
        <w:rPr>
          <w:color w:val="5B462B"/>
          <w:spacing w:val="-5"/>
          <w:lang w:val="en-GB"/>
        </w:rPr>
        <w:t xml:space="preserve"> </w:t>
      </w:r>
      <w:r w:rsidRPr="00140B91">
        <w:rPr>
          <w:color w:val="5B462B"/>
          <w:lang w:val="en-GB"/>
        </w:rPr>
        <w:t>inspected</w:t>
      </w:r>
      <w:r w:rsidRPr="00140B91">
        <w:rPr>
          <w:color w:val="5B462B"/>
          <w:spacing w:val="-5"/>
          <w:lang w:val="en-GB"/>
        </w:rPr>
        <w:t xml:space="preserve"> </w:t>
      </w:r>
      <w:r w:rsidRPr="00140B91">
        <w:rPr>
          <w:color w:val="5B462B"/>
          <w:lang w:val="en-GB"/>
        </w:rPr>
        <w:t>from</w:t>
      </w:r>
      <w:r w:rsidRPr="00140B91">
        <w:rPr>
          <w:color w:val="5B462B"/>
          <w:spacing w:val="-5"/>
          <w:lang w:val="en-GB"/>
        </w:rPr>
        <w:t xml:space="preserve"> </w:t>
      </w:r>
      <w:r w:rsidRPr="00140B91">
        <w:rPr>
          <w:color w:val="5B462B"/>
          <w:lang w:val="en-GB"/>
        </w:rPr>
        <w:t>ground</w:t>
      </w:r>
      <w:r w:rsidRPr="00140B91">
        <w:rPr>
          <w:color w:val="5B462B"/>
          <w:spacing w:val="-5"/>
          <w:lang w:val="en-GB"/>
        </w:rPr>
        <w:t xml:space="preserve"> </w:t>
      </w:r>
      <w:r w:rsidRPr="00140B91">
        <w:rPr>
          <w:color w:val="5B462B"/>
          <w:lang w:val="en-GB"/>
        </w:rPr>
        <w:t>level employing Visual Tree Assessment (VTA) techniques.</w:t>
      </w:r>
    </w:p>
    <w:p w14:paraId="4C94B504" w14:textId="77777777" w:rsidR="00D456A3" w:rsidRPr="00140B91" w:rsidRDefault="00D456A3">
      <w:pPr>
        <w:pStyle w:val="BodyText"/>
        <w:rPr>
          <w:lang w:val="en-GB"/>
        </w:rPr>
      </w:pPr>
    </w:p>
    <w:p w14:paraId="7FF1467F" w14:textId="77777777" w:rsidR="00D456A3" w:rsidRPr="00140B91" w:rsidRDefault="00EE596D">
      <w:pPr>
        <w:pStyle w:val="BodyText"/>
        <w:ind w:left="120" w:right="309"/>
        <w:rPr>
          <w:lang w:val="en-GB"/>
        </w:rPr>
      </w:pPr>
      <w:r w:rsidRPr="00140B91">
        <w:rPr>
          <w:color w:val="5B462B"/>
          <w:lang w:val="en-GB"/>
        </w:rPr>
        <w:t>Trees and Woodland areas inspected/assessed by pedestrian</w:t>
      </w:r>
      <w:r w:rsidRPr="00140B91">
        <w:rPr>
          <w:color w:val="5B462B"/>
          <w:spacing w:val="-6"/>
          <w:lang w:val="en-GB"/>
        </w:rPr>
        <w:t xml:space="preserve"> </w:t>
      </w:r>
      <w:r w:rsidRPr="00140B91">
        <w:rPr>
          <w:color w:val="5B462B"/>
          <w:lang w:val="en-GB"/>
        </w:rPr>
        <w:t>traverses</w:t>
      </w:r>
      <w:r w:rsidRPr="00140B91">
        <w:rPr>
          <w:color w:val="5B462B"/>
          <w:spacing w:val="-6"/>
          <w:lang w:val="en-GB"/>
        </w:rPr>
        <w:t xml:space="preserve"> </w:t>
      </w:r>
      <w:r w:rsidRPr="00140B91">
        <w:rPr>
          <w:color w:val="5B462B"/>
          <w:lang w:val="en-GB"/>
        </w:rPr>
        <w:t>around</w:t>
      </w:r>
      <w:r w:rsidRPr="00140B91">
        <w:rPr>
          <w:color w:val="5B462B"/>
          <w:spacing w:val="-6"/>
          <w:lang w:val="en-GB"/>
        </w:rPr>
        <w:t xml:space="preserve"> </w:t>
      </w:r>
      <w:r w:rsidRPr="00140B91">
        <w:rPr>
          <w:color w:val="5B462B"/>
          <w:lang w:val="en-GB"/>
        </w:rPr>
        <w:t>the</w:t>
      </w:r>
      <w:r w:rsidRPr="00140B91">
        <w:rPr>
          <w:color w:val="5B462B"/>
          <w:spacing w:val="-6"/>
          <w:lang w:val="en-GB"/>
        </w:rPr>
        <w:t xml:space="preserve"> </w:t>
      </w:r>
      <w:r w:rsidRPr="00140B91">
        <w:rPr>
          <w:color w:val="5B462B"/>
          <w:lang w:val="en-GB"/>
        </w:rPr>
        <w:t>specific</w:t>
      </w:r>
      <w:r w:rsidRPr="00140B91">
        <w:rPr>
          <w:color w:val="5B462B"/>
          <w:spacing w:val="-6"/>
          <w:lang w:val="en-GB"/>
        </w:rPr>
        <w:t xml:space="preserve"> </w:t>
      </w:r>
      <w:r w:rsidRPr="00140B91">
        <w:rPr>
          <w:color w:val="5B462B"/>
          <w:lang w:val="en-GB"/>
        </w:rPr>
        <w:t>site,</w:t>
      </w:r>
      <w:r w:rsidRPr="00140B91">
        <w:rPr>
          <w:color w:val="5B462B"/>
          <w:spacing w:val="-6"/>
          <w:lang w:val="en-GB"/>
        </w:rPr>
        <w:t xml:space="preserve"> </w:t>
      </w:r>
      <w:r w:rsidRPr="00140B91">
        <w:rPr>
          <w:color w:val="5B462B"/>
          <w:lang w:val="en-GB"/>
        </w:rPr>
        <w:t>to</w:t>
      </w:r>
      <w:r w:rsidRPr="00140B91">
        <w:rPr>
          <w:color w:val="5B462B"/>
          <w:spacing w:val="-6"/>
          <w:lang w:val="en-GB"/>
        </w:rPr>
        <w:t xml:space="preserve"> </w:t>
      </w:r>
      <w:r w:rsidRPr="00140B91">
        <w:rPr>
          <w:color w:val="5B462B"/>
          <w:lang w:val="en-GB"/>
        </w:rPr>
        <w:t>observe any tree health related issues or damage caused by climatic extremes that could produce an unacceptable risk to any users of the site or neighbouring properties including roads, footpaths etc.</w:t>
      </w:r>
    </w:p>
    <w:p w14:paraId="662A737D" w14:textId="77777777" w:rsidR="00D456A3" w:rsidRPr="00140B91" w:rsidRDefault="00D456A3">
      <w:pPr>
        <w:pStyle w:val="BodyText"/>
        <w:rPr>
          <w:lang w:val="en-GB"/>
        </w:rPr>
      </w:pPr>
    </w:p>
    <w:p w14:paraId="059D7E45" w14:textId="77777777" w:rsidR="00D456A3" w:rsidRPr="00140B91" w:rsidRDefault="00EE596D">
      <w:pPr>
        <w:pStyle w:val="BodyText"/>
        <w:ind w:left="120" w:right="214"/>
        <w:rPr>
          <w:lang w:val="en-GB"/>
        </w:rPr>
      </w:pPr>
      <w:r w:rsidRPr="00140B91">
        <w:rPr>
          <w:color w:val="5B462B"/>
          <w:lang w:val="en-GB"/>
        </w:rPr>
        <w:t>Should</w:t>
      </w:r>
      <w:r w:rsidRPr="00140B91">
        <w:rPr>
          <w:color w:val="5B462B"/>
          <w:spacing w:val="-5"/>
          <w:lang w:val="en-GB"/>
        </w:rPr>
        <w:t xml:space="preserve"> </w:t>
      </w:r>
      <w:r w:rsidRPr="00140B91">
        <w:rPr>
          <w:color w:val="5B462B"/>
          <w:lang w:val="en-GB"/>
        </w:rPr>
        <w:t>any</w:t>
      </w:r>
      <w:r w:rsidRPr="00140B91">
        <w:rPr>
          <w:color w:val="5B462B"/>
          <w:spacing w:val="-5"/>
          <w:lang w:val="en-GB"/>
        </w:rPr>
        <w:t xml:space="preserve"> </w:t>
      </w:r>
      <w:r w:rsidRPr="00140B91">
        <w:rPr>
          <w:color w:val="5B462B"/>
          <w:lang w:val="en-GB"/>
        </w:rPr>
        <w:t>issues</w:t>
      </w:r>
      <w:r w:rsidRPr="00140B91">
        <w:rPr>
          <w:color w:val="5B462B"/>
          <w:spacing w:val="-5"/>
          <w:lang w:val="en-GB"/>
        </w:rPr>
        <w:t xml:space="preserve"> </w:t>
      </w:r>
      <w:r w:rsidRPr="00140B91">
        <w:rPr>
          <w:color w:val="5B462B"/>
          <w:lang w:val="en-GB"/>
        </w:rPr>
        <w:t>be</w:t>
      </w:r>
      <w:r w:rsidRPr="00140B91">
        <w:rPr>
          <w:color w:val="5B462B"/>
          <w:spacing w:val="-5"/>
          <w:lang w:val="en-GB"/>
        </w:rPr>
        <w:t xml:space="preserve"> </w:t>
      </w:r>
      <w:r w:rsidRPr="00140B91">
        <w:rPr>
          <w:color w:val="5B462B"/>
          <w:lang w:val="en-GB"/>
        </w:rPr>
        <w:t>observed</w:t>
      </w:r>
      <w:r w:rsidRPr="00140B91">
        <w:rPr>
          <w:color w:val="5B462B"/>
          <w:spacing w:val="-5"/>
          <w:lang w:val="en-GB"/>
        </w:rPr>
        <w:t xml:space="preserve"> </w:t>
      </w:r>
      <w:r w:rsidRPr="00140B91">
        <w:rPr>
          <w:color w:val="5B462B"/>
          <w:lang w:val="en-GB"/>
        </w:rPr>
        <w:t>during</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inspection</w:t>
      </w:r>
      <w:r w:rsidRPr="00140B91">
        <w:rPr>
          <w:color w:val="5B462B"/>
          <w:spacing w:val="-5"/>
          <w:lang w:val="en-GB"/>
        </w:rPr>
        <w:t xml:space="preserve"> </w:t>
      </w:r>
      <w:r w:rsidRPr="00140B91">
        <w:rPr>
          <w:color w:val="5B462B"/>
          <w:lang w:val="en-GB"/>
        </w:rPr>
        <w:t>works will be programmed accordingly to alleviate any</w:t>
      </w:r>
    </w:p>
    <w:p w14:paraId="0601DA36" w14:textId="77777777" w:rsidR="00D456A3" w:rsidRPr="00140B91" w:rsidRDefault="00EE596D">
      <w:pPr>
        <w:pStyle w:val="BodyText"/>
        <w:ind w:left="120"/>
        <w:rPr>
          <w:lang w:val="en-GB"/>
        </w:rPr>
      </w:pPr>
      <w:r w:rsidRPr="00140B91">
        <w:rPr>
          <w:color w:val="5B462B"/>
          <w:lang w:val="en-GB"/>
        </w:rPr>
        <w:t xml:space="preserve">potential </w:t>
      </w:r>
      <w:r w:rsidRPr="00140B91">
        <w:rPr>
          <w:color w:val="5B462B"/>
          <w:spacing w:val="-2"/>
          <w:lang w:val="en-GB"/>
        </w:rPr>
        <w:t>risks.</w:t>
      </w:r>
    </w:p>
    <w:p w14:paraId="101D057D" w14:textId="77777777" w:rsidR="00D456A3" w:rsidRPr="00140B91" w:rsidRDefault="00D456A3">
      <w:pPr>
        <w:pStyle w:val="BodyText"/>
        <w:rPr>
          <w:lang w:val="en-GB"/>
        </w:rPr>
      </w:pPr>
    </w:p>
    <w:p w14:paraId="446844E8" w14:textId="77777777" w:rsidR="00D456A3" w:rsidRPr="00140B91" w:rsidRDefault="00EE596D">
      <w:pPr>
        <w:pStyle w:val="BodyText"/>
        <w:ind w:left="120" w:right="214"/>
        <w:rPr>
          <w:lang w:val="en-GB"/>
        </w:rPr>
      </w:pPr>
      <w:r w:rsidRPr="00140B91">
        <w:rPr>
          <w:color w:val="5B462B"/>
          <w:lang w:val="en-GB"/>
        </w:rPr>
        <w:t>Where access is restricted due to gradients/physical obstructions</w:t>
      </w:r>
      <w:r w:rsidRPr="00140B91">
        <w:rPr>
          <w:color w:val="5B462B"/>
          <w:spacing w:val="-6"/>
          <w:lang w:val="en-GB"/>
        </w:rPr>
        <w:t xml:space="preserve"> </w:t>
      </w:r>
      <w:r w:rsidRPr="00140B91">
        <w:rPr>
          <w:color w:val="5B462B"/>
          <w:lang w:val="en-GB"/>
        </w:rPr>
        <w:t>to</w:t>
      </w:r>
      <w:r w:rsidRPr="00140B91">
        <w:rPr>
          <w:color w:val="5B462B"/>
          <w:spacing w:val="-6"/>
          <w:lang w:val="en-GB"/>
        </w:rPr>
        <w:t xml:space="preserve"> </w:t>
      </w:r>
      <w:r w:rsidRPr="00140B91">
        <w:rPr>
          <w:color w:val="5B462B"/>
          <w:lang w:val="en-GB"/>
        </w:rPr>
        <w:t>allow</w:t>
      </w:r>
      <w:r w:rsidRPr="00140B91">
        <w:rPr>
          <w:color w:val="5B462B"/>
          <w:spacing w:val="-6"/>
          <w:lang w:val="en-GB"/>
        </w:rPr>
        <w:t xml:space="preserve"> </w:t>
      </w:r>
      <w:r w:rsidR="0059563B" w:rsidRPr="00140B91">
        <w:rPr>
          <w:color w:val="5B462B"/>
          <w:lang w:val="en-GB"/>
        </w:rPr>
        <w:t>360</w:t>
      </w:r>
      <w:r w:rsidR="0059563B" w:rsidRPr="00140B91">
        <w:rPr>
          <w:color w:val="5B462B"/>
          <w:spacing w:val="-6"/>
          <w:lang w:val="en-GB"/>
        </w:rPr>
        <w:t>-degree</w:t>
      </w:r>
      <w:r w:rsidRPr="00140B91">
        <w:rPr>
          <w:color w:val="5B462B"/>
          <w:lang w:val="en-GB"/>
        </w:rPr>
        <w:t>,</w:t>
      </w:r>
      <w:r w:rsidRPr="00140B91">
        <w:rPr>
          <w:color w:val="5B462B"/>
          <w:spacing w:val="-6"/>
          <w:lang w:val="en-GB"/>
        </w:rPr>
        <w:t xml:space="preserve"> </w:t>
      </w:r>
      <w:r w:rsidRPr="00140B91">
        <w:rPr>
          <w:color w:val="5B462B"/>
          <w:lang w:val="en-GB"/>
        </w:rPr>
        <w:t>examination</w:t>
      </w:r>
      <w:r w:rsidRPr="00140B91">
        <w:rPr>
          <w:color w:val="5B462B"/>
          <w:spacing w:val="-6"/>
          <w:lang w:val="en-GB"/>
        </w:rPr>
        <w:t xml:space="preserve"> </w:t>
      </w:r>
      <w:r w:rsidRPr="00140B91">
        <w:rPr>
          <w:color w:val="5B462B"/>
          <w:lang w:val="en-GB"/>
        </w:rPr>
        <w:t>of</w:t>
      </w:r>
      <w:r w:rsidRPr="00140B91">
        <w:rPr>
          <w:color w:val="5B462B"/>
          <w:spacing w:val="-6"/>
          <w:lang w:val="en-GB"/>
        </w:rPr>
        <w:t xml:space="preserve"> </w:t>
      </w:r>
      <w:r w:rsidRPr="00140B91">
        <w:rPr>
          <w:color w:val="5B462B"/>
          <w:lang w:val="en-GB"/>
        </w:rPr>
        <w:t>trees these are viewed from as safe proximity as can be achieved and visual aids such as binoculars are used.</w:t>
      </w:r>
    </w:p>
    <w:p w14:paraId="6F285078" w14:textId="77777777" w:rsidR="00D456A3" w:rsidRPr="00140B91" w:rsidRDefault="00D456A3">
      <w:pPr>
        <w:pStyle w:val="BodyText"/>
        <w:rPr>
          <w:lang w:val="en-GB"/>
        </w:rPr>
      </w:pPr>
    </w:p>
    <w:p w14:paraId="78A403C7" w14:textId="77777777" w:rsidR="0059563B" w:rsidRDefault="00EE596D" w:rsidP="0059563B">
      <w:pPr>
        <w:pStyle w:val="BodyText"/>
        <w:ind w:left="120" w:right="99"/>
        <w:rPr>
          <w:color w:val="5B462B"/>
          <w:lang w:val="en-GB"/>
        </w:rPr>
      </w:pPr>
      <w:r w:rsidRPr="00140B91">
        <w:rPr>
          <w:color w:val="5B462B"/>
          <w:lang w:val="en-GB"/>
        </w:rPr>
        <w:t>While every effort has been made to detect defects</w:t>
      </w:r>
      <w:r w:rsidR="0059563B">
        <w:rPr>
          <w:color w:val="5B462B"/>
          <w:lang w:val="en-GB"/>
        </w:rPr>
        <w:t>,</w:t>
      </w:r>
      <w:r w:rsidRPr="00140B91">
        <w:rPr>
          <w:color w:val="5B462B"/>
          <w:lang w:val="en-GB"/>
        </w:rPr>
        <w:t xml:space="preserve"> no guarantee can be given as to the absolute safety or otherwise of any individual tree or groups of trees where their crowns have an influencing factor. </w:t>
      </w:r>
    </w:p>
    <w:p w14:paraId="4731D09E" w14:textId="77777777" w:rsidR="0059563B" w:rsidRDefault="0059563B" w:rsidP="0059563B">
      <w:pPr>
        <w:pStyle w:val="BodyText"/>
        <w:ind w:left="120" w:right="99"/>
        <w:rPr>
          <w:color w:val="5B462B"/>
          <w:lang w:val="en-GB"/>
        </w:rPr>
      </w:pPr>
    </w:p>
    <w:p w14:paraId="5D1D29D1" w14:textId="77777777" w:rsidR="00D456A3" w:rsidRPr="0059563B" w:rsidRDefault="00EE596D" w:rsidP="0059563B">
      <w:pPr>
        <w:pStyle w:val="BodyText"/>
        <w:ind w:left="120" w:right="99"/>
        <w:rPr>
          <w:color w:val="5B462B"/>
          <w:lang w:val="en-GB"/>
        </w:rPr>
      </w:pPr>
      <w:r w:rsidRPr="00140B91">
        <w:rPr>
          <w:color w:val="5B462B"/>
          <w:lang w:val="en-GB"/>
        </w:rPr>
        <w:t>Trees are living organisms</w:t>
      </w:r>
      <w:r w:rsidRPr="00140B91">
        <w:rPr>
          <w:color w:val="5B462B"/>
          <w:spacing w:val="-5"/>
          <w:lang w:val="en-GB"/>
        </w:rPr>
        <w:t xml:space="preserve"> </w:t>
      </w:r>
      <w:r w:rsidRPr="00140B91">
        <w:rPr>
          <w:color w:val="5B462B"/>
          <w:lang w:val="en-GB"/>
        </w:rPr>
        <w:t>and</w:t>
      </w:r>
      <w:r w:rsidRPr="00140B91">
        <w:rPr>
          <w:color w:val="5B462B"/>
          <w:spacing w:val="-5"/>
          <w:lang w:val="en-GB"/>
        </w:rPr>
        <w:t xml:space="preserve"> </w:t>
      </w:r>
      <w:r w:rsidRPr="00140B91">
        <w:rPr>
          <w:color w:val="5B462B"/>
          <w:lang w:val="en-GB"/>
        </w:rPr>
        <w:t>are</w:t>
      </w:r>
      <w:r w:rsidRPr="00140B91">
        <w:rPr>
          <w:color w:val="5B462B"/>
          <w:spacing w:val="-5"/>
          <w:lang w:val="en-GB"/>
        </w:rPr>
        <w:t xml:space="preserve"> </w:t>
      </w:r>
      <w:r w:rsidRPr="00140B91">
        <w:rPr>
          <w:color w:val="5B462B"/>
          <w:lang w:val="en-GB"/>
        </w:rPr>
        <w:t>subject</w:t>
      </w:r>
      <w:r w:rsidRPr="00140B91">
        <w:rPr>
          <w:color w:val="5B462B"/>
          <w:spacing w:val="-5"/>
          <w:lang w:val="en-GB"/>
        </w:rPr>
        <w:t xml:space="preserve"> </w:t>
      </w:r>
      <w:r w:rsidRPr="00140B91">
        <w:rPr>
          <w:color w:val="5B462B"/>
          <w:lang w:val="en-GB"/>
        </w:rPr>
        <w:t>to</w:t>
      </w:r>
      <w:r w:rsidRPr="00140B91">
        <w:rPr>
          <w:color w:val="5B462B"/>
          <w:spacing w:val="-5"/>
          <w:lang w:val="en-GB"/>
        </w:rPr>
        <w:t xml:space="preserve"> </w:t>
      </w:r>
      <w:r w:rsidRPr="00140B91">
        <w:rPr>
          <w:color w:val="5B462B"/>
          <w:lang w:val="en-GB"/>
        </w:rPr>
        <w:t>influence</w:t>
      </w:r>
      <w:r w:rsidRPr="00140B91">
        <w:rPr>
          <w:color w:val="5B462B"/>
          <w:spacing w:val="-5"/>
          <w:lang w:val="en-GB"/>
        </w:rPr>
        <w:t xml:space="preserve"> </w:t>
      </w:r>
      <w:r w:rsidRPr="00140B91">
        <w:rPr>
          <w:color w:val="5B462B"/>
          <w:lang w:val="en-GB"/>
        </w:rPr>
        <w:t>by</w:t>
      </w:r>
      <w:r w:rsidRPr="00140B91">
        <w:rPr>
          <w:color w:val="5B462B"/>
          <w:spacing w:val="-5"/>
          <w:lang w:val="en-GB"/>
        </w:rPr>
        <w:t xml:space="preserve"> </w:t>
      </w:r>
      <w:r w:rsidRPr="00140B91">
        <w:rPr>
          <w:color w:val="5B462B"/>
          <w:lang w:val="en-GB"/>
        </w:rPr>
        <w:t>sudden</w:t>
      </w:r>
      <w:r w:rsidRPr="00140B91">
        <w:rPr>
          <w:color w:val="5B462B"/>
          <w:spacing w:val="-5"/>
          <w:lang w:val="en-GB"/>
        </w:rPr>
        <w:t xml:space="preserve"> </w:t>
      </w:r>
      <w:r w:rsidRPr="00140B91">
        <w:rPr>
          <w:color w:val="5B462B"/>
          <w:lang w:val="en-GB"/>
        </w:rPr>
        <w:t>changes in climatic conditions.</w:t>
      </w:r>
    </w:p>
    <w:p w14:paraId="42DA30C2" w14:textId="77777777" w:rsidR="00D456A3" w:rsidRPr="00140B91" w:rsidRDefault="00D456A3">
      <w:pPr>
        <w:pStyle w:val="BodyText"/>
        <w:rPr>
          <w:lang w:val="en-GB"/>
        </w:rPr>
      </w:pPr>
    </w:p>
    <w:p w14:paraId="478D69A7" w14:textId="77777777" w:rsidR="00D456A3" w:rsidRPr="00140B91" w:rsidRDefault="00EE596D">
      <w:pPr>
        <w:pStyle w:val="BodyText"/>
        <w:ind w:left="120"/>
        <w:rPr>
          <w:lang w:val="en-GB"/>
        </w:rPr>
      </w:pPr>
      <w:r w:rsidRPr="00140B91">
        <w:rPr>
          <w:color w:val="5B462B"/>
          <w:lang w:val="en-GB"/>
        </w:rPr>
        <w:t>The</w:t>
      </w:r>
      <w:r w:rsidRPr="00140B91">
        <w:rPr>
          <w:color w:val="5B462B"/>
          <w:spacing w:val="-5"/>
          <w:lang w:val="en-GB"/>
        </w:rPr>
        <w:t xml:space="preserve"> </w:t>
      </w:r>
      <w:r w:rsidRPr="00140B91">
        <w:rPr>
          <w:color w:val="5B462B"/>
          <w:lang w:val="en-GB"/>
        </w:rPr>
        <w:t>information</w:t>
      </w:r>
      <w:r w:rsidRPr="00140B91">
        <w:rPr>
          <w:color w:val="5B462B"/>
          <w:spacing w:val="-5"/>
          <w:lang w:val="en-GB"/>
        </w:rPr>
        <w:t xml:space="preserve"> </w:t>
      </w:r>
      <w:r w:rsidRPr="00140B91">
        <w:rPr>
          <w:color w:val="5B462B"/>
          <w:lang w:val="en-GB"/>
        </w:rPr>
        <w:t>contained</w:t>
      </w:r>
      <w:r w:rsidRPr="00140B91">
        <w:rPr>
          <w:color w:val="5B462B"/>
          <w:spacing w:val="-5"/>
          <w:lang w:val="en-GB"/>
        </w:rPr>
        <w:t xml:space="preserve"> </w:t>
      </w:r>
      <w:r w:rsidRPr="00140B91">
        <w:rPr>
          <w:color w:val="5B462B"/>
          <w:lang w:val="en-GB"/>
        </w:rPr>
        <w:t>within</w:t>
      </w:r>
      <w:r w:rsidRPr="00140B91">
        <w:rPr>
          <w:color w:val="5B462B"/>
          <w:spacing w:val="-5"/>
          <w:lang w:val="en-GB"/>
        </w:rPr>
        <w:t xml:space="preserve"> </w:t>
      </w:r>
      <w:r w:rsidRPr="00140B91">
        <w:rPr>
          <w:color w:val="5B462B"/>
          <w:lang w:val="en-GB"/>
        </w:rPr>
        <w:t>this</w:t>
      </w:r>
      <w:r w:rsidRPr="00140B91">
        <w:rPr>
          <w:color w:val="5B462B"/>
          <w:spacing w:val="-5"/>
          <w:lang w:val="en-GB"/>
        </w:rPr>
        <w:t xml:space="preserve"> </w:t>
      </w:r>
      <w:r w:rsidRPr="00140B91">
        <w:rPr>
          <w:color w:val="5B462B"/>
          <w:lang w:val="en-GB"/>
        </w:rPr>
        <w:t>report</w:t>
      </w:r>
      <w:r w:rsidRPr="00140B91">
        <w:rPr>
          <w:color w:val="5B462B"/>
          <w:spacing w:val="-5"/>
          <w:lang w:val="en-GB"/>
        </w:rPr>
        <w:t xml:space="preserve"> </w:t>
      </w:r>
      <w:r w:rsidRPr="00140B91">
        <w:rPr>
          <w:color w:val="5B462B"/>
          <w:lang w:val="en-GB"/>
        </w:rPr>
        <w:t>is</w:t>
      </w:r>
      <w:r w:rsidRPr="00140B91">
        <w:rPr>
          <w:color w:val="5B462B"/>
          <w:spacing w:val="-5"/>
          <w:lang w:val="en-GB"/>
        </w:rPr>
        <w:t xml:space="preserve"> </w:t>
      </w:r>
      <w:r w:rsidRPr="00140B91">
        <w:rPr>
          <w:color w:val="5B462B"/>
          <w:lang w:val="en-GB"/>
        </w:rPr>
        <w:t>for</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sole use of Greenbelt Group Ltd, its officers and any agents approved by them, relative to the site in question.</w:t>
      </w:r>
    </w:p>
    <w:p w14:paraId="171B0A15" w14:textId="77777777" w:rsidR="00D456A3" w:rsidRPr="00140B91" w:rsidRDefault="00D456A3">
      <w:pPr>
        <w:pStyle w:val="BodyText"/>
        <w:rPr>
          <w:lang w:val="en-GB"/>
        </w:rPr>
      </w:pPr>
    </w:p>
    <w:p w14:paraId="035E7603" w14:textId="77777777" w:rsidR="00D456A3" w:rsidRPr="00140B91" w:rsidRDefault="00EE596D">
      <w:pPr>
        <w:pStyle w:val="BodyText"/>
        <w:ind w:left="120" w:right="214"/>
        <w:rPr>
          <w:lang w:val="en-GB"/>
        </w:rPr>
      </w:pPr>
      <w:r w:rsidRPr="00140B91">
        <w:rPr>
          <w:color w:val="5B462B"/>
          <w:lang w:val="en-GB"/>
        </w:rPr>
        <w:t>Any</w:t>
      </w:r>
      <w:r w:rsidRPr="00140B91">
        <w:rPr>
          <w:color w:val="5B462B"/>
          <w:spacing w:val="-4"/>
          <w:lang w:val="en-GB"/>
        </w:rPr>
        <w:t xml:space="preserve"> </w:t>
      </w:r>
      <w:r w:rsidRPr="00140B91">
        <w:rPr>
          <w:color w:val="5B462B"/>
          <w:lang w:val="en-GB"/>
        </w:rPr>
        <w:t>reference</w:t>
      </w:r>
      <w:r w:rsidRPr="00140B91">
        <w:rPr>
          <w:color w:val="5B462B"/>
          <w:spacing w:val="-4"/>
          <w:lang w:val="en-GB"/>
        </w:rPr>
        <w:t xml:space="preserve"> </w:t>
      </w:r>
      <w:r w:rsidRPr="00140B91">
        <w:rPr>
          <w:color w:val="5B462B"/>
          <w:lang w:val="en-GB"/>
        </w:rPr>
        <w:t>to</w:t>
      </w:r>
      <w:r w:rsidRPr="00140B91">
        <w:rPr>
          <w:color w:val="5B462B"/>
          <w:spacing w:val="-4"/>
          <w:lang w:val="en-GB"/>
        </w:rPr>
        <w:t xml:space="preserve"> </w:t>
      </w:r>
      <w:r w:rsidRPr="00140B91">
        <w:rPr>
          <w:color w:val="5B462B"/>
          <w:lang w:val="en-GB"/>
        </w:rPr>
        <w:t>the</w:t>
      </w:r>
      <w:r w:rsidRPr="00140B91">
        <w:rPr>
          <w:color w:val="5B462B"/>
          <w:spacing w:val="-4"/>
          <w:lang w:val="en-GB"/>
        </w:rPr>
        <w:t xml:space="preserve"> </w:t>
      </w:r>
      <w:r w:rsidRPr="00140B91">
        <w:rPr>
          <w:color w:val="5B462B"/>
          <w:lang w:val="en-GB"/>
        </w:rPr>
        <w:t>details</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the</w:t>
      </w:r>
      <w:r w:rsidRPr="00140B91">
        <w:rPr>
          <w:color w:val="5B462B"/>
          <w:spacing w:val="-4"/>
          <w:lang w:val="en-GB"/>
        </w:rPr>
        <w:t xml:space="preserve"> </w:t>
      </w:r>
      <w:r w:rsidRPr="00140B91">
        <w:rPr>
          <w:color w:val="5B462B"/>
          <w:lang w:val="en-GB"/>
        </w:rPr>
        <w:t>survey</w:t>
      </w:r>
      <w:r w:rsidRPr="00140B91">
        <w:rPr>
          <w:color w:val="5B462B"/>
          <w:spacing w:val="-4"/>
          <w:lang w:val="en-GB"/>
        </w:rPr>
        <w:t xml:space="preserve"> </w:t>
      </w:r>
      <w:r w:rsidRPr="00140B91">
        <w:rPr>
          <w:color w:val="5B462B"/>
          <w:lang w:val="en-GB"/>
        </w:rPr>
        <w:t>by</w:t>
      </w:r>
      <w:r w:rsidRPr="00140B91">
        <w:rPr>
          <w:color w:val="5B462B"/>
          <w:spacing w:val="-4"/>
          <w:lang w:val="en-GB"/>
        </w:rPr>
        <w:t xml:space="preserve"> </w:t>
      </w:r>
      <w:r w:rsidRPr="00140B91">
        <w:rPr>
          <w:color w:val="5B462B"/>
          <w:lang w:val="en-GB"/>
        </w:rPr>
        <w:t>any</w:t>
      </w:r>
      <w:r w:rsidRPr="00140B91">
        <w:rPr>
          <w:color w:val="5B462B"/>
          <w:spacing w:val="-4"/>
          <w:lang w:val="en-GB"/>
        </w:rPr>
        <w:t xml:space="preserve"> </w:t>
      </w:r>
      <w:r w:rsidRPr="00140B91">
        <w:rPr>
          <w:color w:val="5B462B"/>
          <w:lang w:val="en-GB"/>
        </w:rPr>
        <w:t>third party is done so at their own risk.</w:t>
      </w:r>
    </w:p>
    <w:p w14:paraId="59E21546" w14:textId="77777777" w:rsidR="00D456A3" w:rsidRPr="00140B91" w:rsidRDefault="00D456A3">
      <w:pPr>
        <w:sectPr w:rsidR="00D456A3" w:rsidRPr="00140B91" w:rsidSect="00653A76">
          <w:type w:val="continuous"/>
          <w:pgSz w:w="11900" w:h="16840"/>
          <w:pgMar w:top="380" w:right="240" w:bottom="280" w:left="260" w:header="1180" w:footer="860" w:gutter="0"/>
          <w:cols w:num="2" w:space="720" w:equalWidth="0">
            <w:col w:w="5549" w:space="151"/>
            <w:col w:w="5700"/>
          </w:cols>
        </w:sectPr>
      </w:pPr>
    </w:p>
    <w:p w14:paraId="51570382" w14:textId="77777777" w:rsidR="00D456A3" w:rsidRPr="00140B91" w:rsidRDefault="00EE596D">
      <w:pPr>
        <w:pStyle w:val="Heading1"/>
        <w:spacing w:before="82"/>
        <w:rPr>
          <w:lang w:val="en-GB"/>
        </w:rPr>
      </w:pPr>
      <w:r w:rsidRPr="00140B91">
        <w:rPr>
          <w:color w:val="B2C118"/>
          <w:spacing w:val="-8"/>
          <w:lang w:val="en-GB"/>
        </w:rPr>
        <w:lastRenderedPageBreak/>
        <w:t>Works</w:t>
      </w:r>
      <w:r w:rsidRPr="00140B91">
        <w:rPr>
          <w:color w:val="B2C118"/>
          <w:spacing w:val="-9"/>
          <w:lang w:val="en-GB"/>
        </w:rPr>
        <w:t xml:space="preserve"> </w:t>
      </w:r>
      <w:r w:rsidRPr="00140B91">
        <w:rPr>
          <w:color w:val="B2C118"/>
          <w:spacing w:val="-2"/>
          <w:lang w:val="en-GB"/>
        </w:rPr>
        <w:t>Prioritizations</w:t>
      </w:r>
    </w:p>
    <w:p w14:paraId="122E6D58" w14:textId="77777777" w:rsidR="00D456A3" w:rsidRPr="00140B91" w:rsidRDefault="00EE596D">
      <w:pPr>
        <w:pStyle w:val="BodyText"/>
        <w:spacing w:before="142"/>
        <w:ind w:left="120"/>
        <w:rPr>
          <w:lang w:val="en-GB"/>
        </w:rPr>
      </w:pPr>
      <w:r w:rsidRPr="00140B91">
        <w:rPr>
          <w:color w:val="5B462B"/>
          <w:lang w:val="en-GB"/>
        </w:rPr>
        <w:t xml:space="preserve">Priority levels for identified works or works </w:t>
      </w:r>
      <w:r w:rsidRPr="00140B91">
        <w:rPr>
          <w:color w:val="5B462B"/>
          <w:spacing w:val="-2"/>
          <w:lang w:val="en-GB"/>
        </w:rPr>
        <w:t>proposals.</w:t>
      </w:r>
    </w:p>
    <w:p w14:paraId="1A2577A7" w14:textId="77777777" w:rsidR="00D456A3" w:rsidRPr="00140B91" w:rsidRDefault="00D456A3">
      <w:pPr>
        <w:pStyle w:val="BodyText"/>
        <w:rPr>
          <w:lang w:val="en-GB"/>
        </w:rPr>
      </w:pPr>
    </w:p>
    <w:p w14:paraId="2A6BFB5D" w14:textId="77777777" w:rsidR="00D456A3" w:rsidRPr="00140B91" w:rsidRDefault="00EE596D">
      <w:pPr>
        <w:pStyle w:val="BodyText"/>
        <w:ind w:left="120"/>
        <w:rPr>
          <w:lang w:val="en-GB"/>
        </w:rPr>
      </w:pPr>
      <w:r w:rsidRPr="002B2AE1">
        <w:rPr>
          <w:b/>
          <w:bCs/>
          <w:color w:val="5B462B"/>
          <w:lang w:val="en-GB"/>
        </w:rPr>
        <w:t>High</w:t>
      </w:r>
      <w:r w:rsidRPr="00140B91">
        <w:rPr>
          <w:color w:val="5B462B"/>
          <w:spacing w:val="-5"/>
          <w:lang w:val="en-GB"/>
        </w:rPr>
        <w:t xml:space="preserve"> </w:t>
      </w:r>
      <w:r w:rsidRPr="00140B91">
        <w:rPr>
          <w:color w:val="5B462B"/>
          <w:lang w:val="en-GB"/>
        </w:rPr>
        <w:t>-</w:t>
      </w:r>
      <w:r w:rsidRPr="00140B91">
        <w:rPr>
          <w:color w:val="5B462B"/>
          <w:spacing w:val="-5"/>
          <w:lang w:val="en-GB"/>
        </w:rPr>
        <w:t xml:space="preserve"> </w:t>
      </w:r>
      <w:r w:rsidRPr="00140B91">
        <w:rPr>
          <w:color w:val="5B462B"/>
          <w:lang w:val="en-GB"/>
        </w:rPr>
        <w:t>Works</w:t>
      </w:r>
      <w:r w:rsidRPr="00140B91">
        <w:rPr>
          <w:color w:val="5B462B"/>
          <w:spacing w:val="-5"/>
          <w:lang w:val="en-GB"/>
        </w:rPr>
        <w:t xml:space="preserve"> </w:t>
      </w:r>
      <w:r w:rsidRPr="00140B91">
        <w:rPr>
          <w:color w:val="5B462B"/>
          <w:lang w:val="en-GB"/>
        </w:rPr>
        <w:t>should</w:t>
      </w:r>
      <w:r w:rsidRPr="00140B91">
        <w:rPr>
          <w:color w:val="5B462B"/>
          <w:spacing w:val="-5"/>
          <w:lang w:val="en-GB"/>
        </w:rPr>
        <w:t xml:space="preserve"> </w:t>
      </w:r>
      <w:r w:rsidRPr="00140B91">
        <w:rPr>
          <w:color w:val="5B462B"/>
          <w:lang w:val="en-GB"/>
        </w:rPr>
        <w:t>be</w:t>
      </w:r>
      <w:r w:rsidRPr="00140B91">
        <w:rPr>
          <w:color w:val="5B462B"/>
          <w:spacing w:val="-5"/>
          <w:lang w:val="en-GB"/>
        </w:rPr>
        <w:t xml:space="preserve"> </w:t>
      </w:r>
      <w:r w:rsidRPr="00140B91">
        <w:rPr>
          <w:color w:val="5B462B"/>
          <w:lang w:val="en-GB"/>
        </w:rPr>
        <w:t>completed</w:t>
      </w:r>
      <w:r w:rsidRPr="00140B91">
        <w:rPr>
          <w:color w:val="5B462B"/>
          <w:spacing w:val="-5"/>
          <w:lang w:val="en-GB"/>
        </w:rPr>
        <w:t xml:space="preserve"> </w:t>
      </w:r>
      <w:r w:rsidRPr="00140B91">
        <w:rPr>
          <w:color w:val="5B462B"/>
          <w:lang w:val="en-GB"/>
        </w:rPr>
        <w:t>at</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 xml:space="preserve">earliest </w:t>
      </w:r>
      <w:r w:rsidRPr="00140B91">
        <w:rPr>
          <w:color w:val="5B462B"/>
          <w:spacing w:val="-2"/>
          <w:lang w:val="en-GB"/>
        </w:rPr>
        <w:t>opportunity.</w:t>
      </w:r>
    </w:p>
    <w:p w14:paraId="0B96F362" w14:textId="77777777" w:rsidR="00D456A3" w:rsidRPr="00140B91" w:rsidRDefault="00D456A3">
      <w:pPr>
        <w:pStyle w:val="BodyText"/>
        <w:rPr>
          <w:lang w:val="en-GB"/>
        </w:rPr>
      </w:pPr>
    </w:p>
    <w:p w14:paraId="3903ACDA" w14:textId="77777777" w:rsidR="00D456A3" w:rsidRPr="00140B91" w:rsidRDefault="00EE596D">
      <w:pPr>
        <w:pStyle w:val="BodyText"/>
        <w:ind w:left="120"/>
        <w:rPr>
          <w:lang w:val="en-GB"/>
        </w:rPr>
      </w:pPr>
      <w:r w:rsidRPr="002B2AE1">
        <w:rPr>
          <w:b/>
          <w:bCs/>
          <w:color w:val="5B462B"/>
          <w:lang w:val="en-GB"/>
        </w:rPr>
        <w:t>Moderate</w:t>
      </w:r>
      <w:r w:rsidRPr="00140B91">
        <w:rPr>
          <w:color w:val="5B462B"/>
          <w:spacing w:val="-5"/>
          <w:lang w:val="en-GB"/>
        </w:rPr>
        <w:t xml:space="preserve"> </w:t>
      </w:r>
      <w:r w:rsidRPr="00140B91">
        <w:rPr>
          <w:color w:val="5B462B"/>
          <w:lang w:val="en-GB"/>
        </w:rPr>
        <w:t>-</w:t>
      </w:r>
      <w:r w:rsidRPr="00140B91">
        <w:rPr>
          <w:color w:val="5B462B"/>
          <w:spacing w:val="-5"/>
          <w:lang w:val="en-GB"/>
        </w:rPr>
        <w:t xml:space="preserve"> </w:t>
      </w:r>
      <w:r w:rsidRPr="00140B91">
        <w:rPr>
          <w:color w:val="5B462B"/>
          <w:lang w:val="en-GB"/>
        </w:rPr>
        <w:t>Works</w:t>
      </w:r>
      <w:r w:rsidRPr="00140B91">
        <w:rPr>
          <w:color w:val="5B462B"/>
          <w:spacing w:val="-5"/>
          <w:lang w:val="en-GB"/>
        </w:rPr>
        <w:t xml:space="preserve"> </w:t>
      </w:r>
      <w:r w:rsidRPr="00140B91">
        <w:rPr>
          <w:color w:val="5B462B"/>
          <w:lang w:val="en-GB"/>
        </w:rPr>
        <w:t>to</w:t>
      </w:r>
      <w:r w:rsidRPr="00140B91">
        <w:rPr>
          <w:color w:val="5B462B"/>
          <w:spacing w:val="-5"/>
          <w:lang w:val="en-GB"/>
        </w:rPr>
        <w:t xml:space="preserve"> </w:t>
      </w:r>
      <w:r w:rsidRPr="00140B91">
        <w:rPr>
          <w:color w:val="5B462B"/>
          <w:lang w:val="en-GB"/>
        </w:rPr>
        <w:t>be</w:t>
      </w:r>
      <w:r w:rsidRPr="00140B91">
        <w:rPr>
          <w:color w:val="5B462B"/>
          <w:spacing w:val="-5"/>
          <w:lang w:val="en-GB"/>
        </w:rPr>
        <w:t xml:space="preserve"> </w:t>
      </w:r>
      <w:r w:rsidRPr="00140B91">
        <w:rPr>
          <w:color w:val="5B462B"/>
          <w:lang w:val="en-GB"/>
        </w:rPr>
        <w:t>completed</w:t>
      </w:r>
      <w:r w:rsidRPr="00140B91">
        <w:rPr>
          <w:color w:val="5B462B"/>
          <w:spacing w:val="-5"/>
          <w:lang w:val="en-GB"/>
        </w:rPr>
        <w:t xml:space="preserve"> </w:t>
      </w:r>
      <w:r w:rsidRPr="00140B91">
        <w:rPr>
          <w:color w:val="5B462B"/>
          <w:lang w:val="en-GB"/>
        </w:rPr>
        <w:t>within</w:t>
      </w:r>
      <w:r w:rsidRPr="00140B91">
        <w:rPr>
          <w:color w:val="5B462B"/>
          <w:spacing w:val="-5"/>
          <w:lang w:val="en-GB"/>
        </w:rPr>
        <w:t xml:space="preserve"> </w:t>
      </w:r>
      <w:r w:rsidRPr="00140B91">
        <w:rPr>
          <w:color w:val="5B462B"/>
          <w:lang w:val="en-GB"/>
        </w:rPr>
        <w:t>a</w:t>
      </w:r>
      <w:r w:rsidRPr="00140B91">
        <w:rPr>
          <w:color w:val="5B462B"/>
          <w:spacing w:val="-5"/>
          <w:lang w:val="en-GB"/>
        </w:rPr>
        <w:t xml:space="preserve"> </w:t>
      </w:r>
      <w:r w:rsidR="000E7708" w:rsidRPr="00140B91">
        <w:rPr>
          <w:color w:val="5B462B"/>
          <w:lang w:val="en-GB"/>
        </w:rPr>
        <w:t>six</w:t>
      </w:r>
      <w:r w:rsidR="000E7708" w:rsidRPr="00140B91">
        <w:rPr>
          <w:color w:val="5B462B"/>
          <w:spacing w:val="-5"/>
          <w:lang w:val="en-GB"/>
        </w:rPr>
        <w:t>-month</w:t>
      </w:r>
      <w:r w:rsidRPr="00140B91">
        <w:rPr>
          <w:color w:val="5B462B"/>
          <w:lang w:val="en-GB"/>
        </w:rPr>
        <w:t xml:space="preserve"> </w:t>
      </w:r>
      <w:r w:rsidRPr="00140B91">
        <w:rPr>
          <w:color w:val="5B462B"/>
          <w:spacing w:val="-2"/>
          <w:lang w:val="en-GB"/>
        </w:rPr>
        <w:t>timescale.</w:t>
      </w:r>
    </w:p>
    <w:p w14:paraId="5D0AEE27" w14:textId="77777777" w:rsidR="00D456A3" w:rsidRPr="00140B91" w:rsidRDefault="00D456A3">
      <w:pPr>
        <w:pStyle w:val="BodyText"/>
        <w:rPr>
          <w:lang w:val="en-GB"/>
        </w:rPr>
      </w:pPr>
    </w:p>
    <w:p w14:paraId="075F2889" w14:textId="77777777" w:rsidR="00D456A3" w:rsidRPr="00140B91" w:rsidRDefault="00EE596D" w:rsidP="002B2AE1">
      <w:pPr>
        <w:pStyle w:val="BodyText"/>
        <w:spacing w:after="240"/>
        <w:ind w:left="120" w:right="38"/>
        <w:jc w:val="both"/>
        <w:rPr>
          <w:lang w:val="en-GB"/>
        </w:rPr>
      </w:pPr>
      <w:r w:rsidRPr="002B2AE1">
        <w:rPr>
          <w:b/>
          <w:bCs/>
          <w:color w:val="5B462B"/>
          <w:lang w:val="en-GB"/>
        </w:rPr>
        <w:t>Low</w:t>
      </w:r>
      <w:r w:rsidRPr="00140B91">
        <w:rPr>
          <w:color w:val="5B462B"/>
          <w:spacing w:val="-3"/>
          <w:lang w:val="en-GB"/>
        </w:rPr>
        <w:t xml:space="preserve"> </w:t>
      </w:r>
      <w:r w:rsidRPr="00140B91">
        <w:rPr>
          <w:color w:val="5B462B"/>
          <w:lang w:val="en-GB"/>
        </w:rPr>
        <w:t>-</w:t>
      </w:r>
      <w:r w:rsidRPr="00140B91">
        <w:rPr>
          <w:color w:val="5B462B"/>
          <w:spacing w:val="-3"/>
          <w:lang w:val="en-GB"/>
        </w:rPr>
        <w:t xml:space="preserve"> </w:t>
      </w:r>
      <w:r w:rsidRPr="00140B91">
        <w:rPr>
          <w:color w:val="5B462B"/>
          <w:lang w:val="en-GB"/>
        </w:rPr>
        <w:t>Less</w:t>
      </w:r>
      <w:r w:rsidRPr="00140B91">
        <w:rPr>
          <w:color w:val="5B462B"/>
          <w:spacing w:val="-3"/>
          <w:lang w:val="en-GB"/>
        </w:rPr>
        <w:t xml:space="preserve"> </w:t>
      </w:r>
      <w:r w:rsidRPr="00140B91">
        <w:rPr>
          <w:color w:val="5B462B"/>
          <w:lang w:val="en-GB"/>
        </w:rPr>
        <w:t>time</w:t>
      </w:r>
      <w:r w:rsidRPr="00140B91">
        <w:rPr>
          <w:color w:val="5B462B"/>
          <w:spacing w:val="-3"/>
          <w:lang w:val="en-GB"/>
        </w:rPr>
        <w:t xml:space="preserve"> </w:t>
      </w:r>
      <w:r w:rsidRPr="00140B91">
        <w:rPr>
          <w:color w:val="5B462B"/>
          <w:lang w:val="en-GB"/>
        </w:rPr>
        <w:t>critical,</w:t>
      </w:r>
      <w:r w:rsidRPr="00140B91">
        <w:rPr>
          <w:color w:val="5B462B"/>
          <w:spacing w:val="-3"/>
          <w:lang w:val="en-GB"/>
        </w:rPr>
        <w:t xml:space="preserve"> </w:t>
      </w:r>
      <w:r w:rsidRPr="00140B91">
        <w:rPr>
          <w:color w:val="5B462B"/>
          <w:lang w:val="en-GB"/>
        </w:rPr>
        <w:t>works</w:t>
      </w:r>
      <w:r w:rsidRPr="00140B91">
        <w:rPr>
          <w:color w:val="5B462B"/>
          <w:spacing w:val="-3"/>
          <w:lang w:val="en-GB"/>
        </w:rPr>
        <w:t xml:space="preserve"> </w:t>
      </w:r>
      <w:r w:rsidRPr="00140B91">
        <w:rPr>
          <w:color w:val="5B462B"/>
          <w:lang w:val="en-GB"/>
        </w:rPr>
        <w:t>should</w:t>
      </w:r>
      <w:r w:rsidRPr="00140B91">
        <w:rPr>
          <w:color w:val="5B462B"/>
          <w:spacing w:val="-3"/>
          <w:lang w:val="en-GB"/>
        </w:rPr>
        <w:t xml:space="preserve"> </w:t>
      </w:r>
      <w:r w:rsidRPr="00140B91">
        <w:rPr>
          <w:color w:val="5B462B"/>
          <w:lang w:val="en-GB"/>
        </w:rPr>
        <w:t>be</w:t>
      </w:r>
      <w:r w:rsidRPr="00140B91">
        <w:rPr>
          <w:color w:val="5B462B"/>
          <w:spacing w:val="-3"/>
          <w:lang w:val="en-GB"/>
        </w:rPr>
        <w:t xml:space="preserve"> </w:t>
      </w:r>
      <w:r w:rsidRPr="00140B91">
        <w:rPr>
          <w:color w:val="5B462B"/>
          <w:lang w:val="en-GB"/>
        </w:rPr>
        <w:t>undertaken</w:t>
      </w:r>
      <w:r w:rsidRPr="00140B91">
        <w:rPr>
          <w:color w:val="5B462B"/>
          <w:spacing w:val="-3"/>
          <w:lang w:val="en-GB"/>
        </w:rPr>
        <w:t xml:space="preserve"> </w:t>
      </w:r>
      <w:r w:rsidRPr="00140B91">
        <w:rPr>
          <w:color w:val="5B462B"/>
          <w:lang w:val="en-GB"/>
        </w:rPr>
        <w:t>within a</w:t>
      </w:r>
      <w:r w:rsidRPr="00140B91">
        <w:rPr>
          <w:color w:val="5B462B"/>
          <w:spacing w:val="-4"/>
          <w:lang w:val="en-GB"/>
        </w:rPr>
        <w:t xml:space="preserve"> </w:t>
      </w:r>
      <w:r w:rsidR="000E7708" w:rsidRPr="00140B91">
        <w:rPr>
          <w:color w:val="5B462B"/>
          <w:lang w:val="en-GB"/>
        </w:rPr>
        <w:t>twelve</w:t>
      </w:r>
      <w:r w:rsidR="000E7708" w:rsidRPr="00140B91">
        <w:rPr>
          <w:color w:val="5B462B"/>
          <w:spacing w:val="-4"/>
          <w:lang w:val="en-GB"/>
        </w:rPr>
        <w:t>-to-twenty-four-month</w:t>
      </w:r>
      <w:r w:rsidRPr="00140B91">
        <w:rPr>
          <w:color w:val="5B462B"/>
          <w:spacing w:val="-4"/>
          <w:lang w:val="en-GB"/>
        </w:rPr>
        <w:t xml:space="preserve"> </w:t>
      </w:r>
      <w:r w:rsidRPr="00140B91">
        <w:rPr>
          <w:color w:val="5B462B"/>
          <w:lang w:val="en-GB"/>
        </w:rPr>
        <w:t>timescale</w:t>
      </w:r>
      <w:r w:rsidRPr="00140B91">
        <w:rPr>
          <w:color w:val="5B462B"/>
          <w:spacing w:val="-4"/>
          <w:lang w:val="en-GB"/>
        </w:rPr>
        <w:t xml:space="preserve"> </w:t>
      </w:r>
      <w:r w:rsidRPr="00140B91">
        <w:rPr>
          <w:color w:val="5B462B"/>
          <w:lang w:val="en-GB"/>
        </w:rPr>
        <w:t>or</w:t>
      </w:r>
      <w:r w:rsidRPr="00140B91">
        <w:rPr>
          <w:color w:val="5B462B"/>
          <w:spacing w:val="-4"/>
          <w:lang w:val="en-GB"/>
        </w:rPr>
        <w:t xml:space="preserve"> </w:t>
      </w:r>
      <w:r w:rsidRPr="00140B91">
        <w:rPr>
          <w:color w:val="5B462B"/>
          <w:lang w:val="en-GB"/>
        </w:rPr>
        <w:t>part</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a</w:t>
      </w:r>
      <w:r w:rsidRPr="00140B91">
        <w:rPr>
          <w:color w:val="5B462B"/>
          <w:spacing w:val="-4"/>
          <w:lang w:val="en-GB"/>
        </w:rPr>
        <w:t xml:space="preserve"> </w:t>
      </w:r>
      <w:r w:rsidRPr="00140B91">
        <w:rPr>
          <w:color w:val="5B462B"/>
          <w:lang w:val="en-GB"/>
        </w:rPr>
        <w:t>long- term management plan.</w:t>
      </w:r>
    </w:p>
    <w:p w14:paraId="68A2C57E" w14:textId="77777777" w:rsidR="00D456A3" w:rsidRPr="00140B91" w:rsidRDefault="00EE596D">
      <w:pPr>
        <w:pStyle w:val="Heading1"/>
        <w:spacing w:before="222"/>
        <w:jc w:val="both"/>
        <w:rPr>
          <w:lang w:val="en-GB"/>
        </w:rPr>
      </w:pPr>
      <w:r w:rsidRPr="00140B91">
        <w:rPr>
          <w:color w:val="B2C118"/>
          <w:spacing w:val="-7"/>
          <w:lang w:val="en-GB"/>
        </w:rPr>
        <w:t xml:space="preserve">Age </w:t>
      </w:r>
      <w:r w:rsidRPr="00140B91">
        <w:rPr>
          <w:color w:val="B2C118"/>
          <w:spacing w:val="-2"/>
          <w:lang w:val="en-GB"/>
        </w:rPr>
        <w:t>Classification</w:t>
      </w:r>
    </w:p>
    <w:p w14:paraId="477F55AE" w14:textId="77777777" w:rsidR="00D456A3" w:rsidRPr="00140B91" w:rsidRDefault="00EE596D">
      <w:pPr>
        <w:pStyle w:val="BodyText"/>
        <w:spacing w:before="142"/>
        <w:ind w:left="120"/>
        <w:jc w:val="both"/>
        <w:rPr>
          <w:lang w:val="en-GB"/>
        </w:rPr>
      </w:pPr>
      <w:r w:rsidRPr="00140B91">
        <w:rPr>
          <w:color w:val="5B462B"/>
          <w:lang w:val="en-GB"/>
        </w:rPr>
        <w:t xml:space="preserve">Age class of trees is recorded as </w:t>
      </w:r>
      <w:r w:rsidRPr="00140B91">
        <w:rPr>
          <w:color w:val="5B462B"/>
          <w:spacing w:val="-2"/>
          <w:lang w:val="en-GB"/>
        </w:rPr>
        <w:t>follows:</w:t>
      </w:r>
    </w:p>
    <w:p w14:paraId="7B06C50E" w14:textId="77777777" w:rsidR="00D456A3" w:rsidRPr="00140B91" w:rsidRDefault="00D456A3">
      <w:pPr>
        <w:pStyle w:val="BodyText"/>
        <w:rPr>
          <w:lang w:val="en-GB"/>
        </w:rPr>
      </w:pPr>
    </w:p>
    <w:p w14:paraId="4DC2A9EA" w14:textId="77777777" w:rsidR="00D456A3" w:rsidRPr="00140B91" w:rsidRDefault="00EE596D">
      <w:pPr>
        <w:pStyle w:val="BodyText"/>
        <w:ind w:left="120"/>
        <w:rPr>
          <w:lang w:val="en-GB"/>
        </w:rPr>
      </w:pPr>
      <w:r w:rsidRPr="002B2AE1">
        <w:rPr>
          <w:b/>
          <w:bCs/>
          <w:color w:val="5B462B"/>
          <w:lang w:val="en-GB"/>
        </w:rPr>
        <w:t>Semi-mature:</w:t>
      </w:r>
      <w:r w:rsidRPr="00140B91">
        <w:rPr>
          <w:color w:val="5B462B"/>
          <w:spacing w:val="-5"/>
          <w:lang w:val="en-GB"/>
        </w:rPr>
        <w:t xml:space="preserve"> </w:t>
      </w:r>
      <w:r w:rsidR="002B2AE1">
        <w:rPr>
          <w:color w:val="5B462B"/>
          <w:lang w:val="en-GB"/>
        </w:rPr>
        <w:t>E</w:t>
      </w:r>
      <w:r w:rsidRPr="00140B91">
        <w:rPr>
          <w:color w:val="5B462B"/>
          <w:lang w:val="en-GB"/>
        </w:rPr>
        <w:t>stablished</w:t>
      </w:r>
      <w:r w:rsidRPr="00140B91">
        <w:rPr>
          <w:color w:val="5B462B"/>
          <w:spacing w:val="-5"/>
          <w:lang w:val="en-GB"/>
        </w:rPr>
        <w:t xml:space="preserve"> </w:t>
      </w:r>
      <w:r w:rsidRPr="00140B91">
        <w:rPr>
          <w:color w:val="5B462B"/>
          <w:lang w:val="en-GB"/>
        </w:rPr>
        <w:t>tree</w:t>
      </w:r>
      <w:r w:rsidRPr="00140B91">
        <w:rPr>
          <w:color w:val="5B462B"/>
          <w:spacing w:val="-5"/>
          <w:lang w:val="en-GB"/>
        </w:rPr>
        <w:t xml:space="preserve"> </w:t>
      </w:r>
      <w:r w:rsidRPr="00140B91">
        <w:rPr>
          <w:color w:val="5B462B"/>
          <w:lang w:val="en-GB"/>
        </w:rPr>
        <w:t>but</w:t>
      </w:r>
      <w:r w:rsidRPr="00140B91">
        <w:rPr>
          <w:color w:val="5B462B"/>
          <w:spacing w:val="-5"/>
          <w:lang w:val="en-GB"/>
        </w:rPr>
        <w:t xml:space="preserve"> </w:t>
      </w:r>
      <w:r w:rsidRPr="00140B91">
        <w:rPr>
          <w:color w:val="5B462B"/>
          <w:lang w:val="en-GB"/>
        </w:rPr>
        <w:t>less</w:t>
      </w:r>
      <w:r w:rsidRPr="00140B91">
        <w:rPr>
          <w:color w:val="5B462B"/>
          <w:spacing w:val="-5"/>
          <w:lang w:val="en-GB"/>
        </w:rPr>
        <w:t xml:space="preserve"> </w:t>
      </w:r>
      <w:r w:rsidRPr="00140B91">
        <w:rPr>
          <w:color w:val="5B462B"/>
          <w:lang w:val="en-GB"/>
        </w:rPr>
        <w:t>than</w:t>
      </w:r>
      <w:r w:rsidRPr="00140B91">
        <w:rPr>
          <w:color w:val="5B462B"/>
          <w:spacing w:val="-5"/>
          <w:lang w:val="en-GB"/>
        </w:rPr>
        <w:t xml:space="preserve"> </w:t>
      </w:r>
      <w:r w:rsidRPr="00140B91">
        <w:rPr>
          <w:color w:val="5B462B"/>
          <w:lang w:val="en-GB"/>
        </w:rPr>
        <w:t>1/3</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its potential life expectancy.</w:t>
      </w:r>
    </w:p>
    <w:p w14:paraId="3FFD4B5A" w14:textId="77777777" w:rsidR="00D456A3" w:rsidRPr="00140B91" w:rsidRDefault="00D456A3">
      <w:pPr>
        <w:pStyle w:val="BodyText"/>
        <w:rPr>
          <w:lang w:val="en-GB"/>
        </w:rPr>
      </w:pPr>
    </w:p>
    <w:p w14:paraId="73409143" w14:textId="77777777" w:rsidR="00D456A3" w:rsidRPr="00140B91" w:rsidRDefault="00EE596D">
      <w:pPr>
        <w:pStyle w:val="BodyText"/>
        <w:ind w:left="120"/>
        <w:rPr>
          <w:lang w:val="en-GB"/>
        </w:rPr>
      </w:pPr>
      <w:r w:rsidRPr="002B2AE1">
        <w:rPr>
          <w:b/>
          <w:bCs/>
          <w:color w:val="5B462B"/>
          <w:lang w:val="en-GB"/>
        </w:rPr>
        <w:t>Early</w:t>
      </w:r>
      <w:r w:rsidRPr="002B2AE1">
        <w:rPr>
          <w:b/>
          <w:bCs/>
          <w:color w:val="5B462B"/>
          <w:spacing w:val="-2"/>
          <w:lang w:val="en-GB"/>
        </w:rPr>
        <w:t xml:space="preserve"> </w:t>
      </w:r>
      <w:r w:rsidRPr="002B2AE1">
        <w:rPr>
          <w:b/>
          <w:bCs/>
          <w:color w:val="5B462B"/>
          <w:lang w:val="en-GB"/>
        </w:rPr>
        <w:t>Mature:</w:t>
      </w:r>
      <w:r w:rsidRPr="00140B91">
        <w:rPr>
          <w:color w:val="5B462B"/>
          <w:spacing w:val="-2"/>
          <w:lang w:val="en-GB"/>
        </w:rPr>
        <w:t xml:space="preserve"> </w:t>
      </w:r>
      <w:r w:rsidRPr="00140B91">
        <w:rPr>
          <w:color w:val="5B462B"/>
          <w:lang w:val="en-GB"/>
        </w:rPr>
        <w:t>Well-developed</w:t>
      </w:r>
      <w:r w:rsidRPr="00140B91">
        <w:rPr>
          <w:color w:val="5B462B"/>
          <w:spacing w:val="-2"/>
          <w:lang w:val="en-GB"/>
        </w:rPr>
        <w:t xml:space="preserve"> </w:t>
      </w:r>
      <w:r w:rsidRPr="00140B91">
        <w:rPr>
          <w:color w:val="5B462B"/>
          <w:lang w:val="en-GB"/>
        </w:rPr>
        <w:t>trees</w:t>
      </w:r>
      <w:r w:rsidRPr="00140B91">
        <w:rPr>
          <w:color w:val="5B462B"/>
          <w:spacing w:val="-2"/>
          <w:lang w:val="en-GB"/>
        </w:rPr>
        <w:t xml:space="preserve"> </w:t>
      </w:r>
      <w:r w:rsidRPr="00140B91">
        <w:rPr>
          <w:color w:val="5B462B"/>
          <w:lang w:val="en-GB"/>
        </w:rPr>
        <w:t>but</w:t>
      </w:r>
      <w:r w:rsidRPr="00140B91">
        <w:rPr>
          <w:color w:val="5B462B"/>
          <w:spacing w:val="-2"/>
          <w:lang w:val="en-GB"/>
        </w:rPr>
        <w:t xml:space="preserve"> </w:t>
      </w:r>
      <w:r w:rsidRPr="00140B91">
        <w:rPr>
          <w:color w:val="5B462B"/>
          <w:lang w:val="en-GB"/>
        </w:rPr>
        <w:t>not</w:t>
      </w:r>
      <w:r w:rsidRPr="00140B91">
        <w:rPr>
          <w:color w:val="5B462B"/>
          <w:spacing w:val="-2"/>
          <w:lang w:val="en-GB"/>
        </w:rPr>
        <w:t xml:space="preserve"> </w:t>
      </w:r>
      <w:r w:rsidRPr="00140B91">
        <w:rPr>
          <w:color w:val="5B462B"/>
          <w:lang w:val="en-GB"/>
        </w:rPr>
        <w:t>yet</w:t>
      </w:r>
      <w:r w:rsidRPr="00140B91">
        <w:rPr>
          <w:color w:val="5B462B"/>
          <w:spacing w:val="-2"/>
          <w:lang w:val="en-GB"/>
        </w:rPr>
        <w:t xml:space="preserve"> </w:t>
      </w:r>
      <w:r w:rsidRPr="00140B91">
        <w:rPr>
          <w:color w:val="5B462B"/>
          <w:lang w:val="en-GB"/>
        </w:rPr>
        <w:t xml:space="preserve">fully matured, typically of 1/3rd to 2/3rd life </w:t>
      </w:r>
      <w:r w:rsidRPr="00140B91">
        <w:rPr>
          <w:color w:val="5B462B"/>
          <w:spacing w:val="-2"/>
          <w:lang w:val="en-GB"/>
        </w:rPr>
        <w:t>expectancy.</w:t>
      </w:r>
    </w:p>
    <w:p w14:paraId="0F11A1D1" w14:textId="77777777" w:rsidR="00D456A3" w:rsidRPr="00140B91" w:rsidRDefault="00D456A3">
      <w:pPr>
        <w:pStyle w:val="BodyText"/>
        <w:rPr>
          <w:lang w:val="en-GB"/>
        </w:rPr>
      </w:pPr>
    </w:p>
    <w:p w14:paraId="327986C0" w14:textId="77777777" w:rsidR="00D456A3" w:rsidRPr="00140B91" w:rsidRDefault="00EE596D">
      <w:pPr>
        <w:pStyle w:val="BodyText"/>
        <w:spacing w:before="1"/>
        <w:ind w:left="120"/>
        <w:jc w:val="both"/>
        <w:rPr>
          <w:lang w:val="en-GB"/>
        </w:rPr>
      </w:pPr>
      <w:r w:rsidRPr="002B2AE1">
        <w:rPr>
          <w:b/>
          <w:bCs/>
          <w:color w:val="5B462B"/>
          <w:lang w:val="en-GB"/>
        </w:rPr>
        <w:t>Mature:</w:t>
      </w:r>
      <w:r w:rsidRPr="00140B91">
        <w:rPr>
          <w:color w:val="5B462B"/>
          <w:lang w:val="en-GB"/>
        </w:rPr>
        <w:t xml:space="preserve"> </w:t>
      </w:r>
      <w:r w:rsidR="0059563B">
        <w:rPr>
          <w:color w:val="5B462B"/>
          <w:lang w:val="en-GB"/>
        </w:rPr>
        <w:t>T</w:t>
      </w:r>
      <w:r w:rsidR="0059563B" w:rsidRPr="00140B91">
        <w:rPr>
          <w:color w:val="5B462B"/>
          <w:lang w:val="en-GB"/>
        </w:rPr>
        <w:t>ypically,</w:t>
      </w:r>
      <w:r w:rsidRPr="00140B91">
        <w:rPr>
          <w:color w:val="5B462B"/>
          <w:lang w:val="en-GB"/>
        </w:rPr>
        <w:t xml:space="preserve"> of over 2/3rd life </w:t>
      </w:r>
      <w:r w:rsidRPr="00140B91">
        <w:rPr>
          <w:color w:val="5B462B"/>
          <w:spacing w:val="-2"/>
          <w:lang w:val="en-GB"/>
        </w:rPr>
        <w:t>expectancy.</w:t>
      </w:r>
    </w:p>
    <w:p w14:paraId="7B333396" w14:textId="77777777" w:rsidR="00D456A3" w:rsidRPr="00140B91" w:rsidRDefault="00EE596D">
      <w:pPr>
        <w:pStyle w:val="BodyText"/>
        <w:spacing w:before="247"/>
        <w:ind w:left="120"/>
        <w:rPr>
          <w:lang w:val="en-GB"/>
        </w:rPr>
      </w:pPr>
      <w:r w:rsidRPr="00140B91">
        <w:rPr>
          <w:color w:val="5B462B"/>
          <w:lang w:val="en-GB"/>
        </w:rPr>
        <w:t>Over-Mature: tree coming to the end of their natural lifespan</w:t>
      </w:r>
      <w:r w:rsidRPr="00140B91">
        <w:rPr>
          <w:color w:val="5B462B"/>
          <w:spacing w:val="-8"/>
          <w:lang w:val="en-GB"/>
        </w:rPr>
        <w:t xml:space="preserve"> </w:t>
      </w:r>
      <w:r w:rsidRPr="00140B91">
        <w:rPr>
          <w:color w:val="5B462B"/>
          <w:lang w:val="en-GB"/>
        </w:rPr>
        <w:t>and</w:t>
      </w:r>
      <w:r w:rsidRPr="00140B91">
        <w:rPr>
          <w:color w:val="5B462B"/>
          <w:spacing w:val="-8"/>
          <w:lang w:val="en-GB"/>
        </w:rPr>
        <w:t xml:space="preserve"> </w:t>
      </w:r>
      <w:r w:rsidRPr="00140B91">
        <w:rPr>
          <w:color w:val="5B462B"/>
          <w:lang w:val="en-GB"/>
        </w:rPr>
        <w:t>typically</w:t>
      </w:r>
      <w:r w:rsidRPr="00140B91">
        <w:rPr>
          <w:color w:val="5B462B"/>
          <w:spacing w:val="-8"/>
          <w:lang w:val="en-GB"/>
        </w:rPr>
        <w:t xml:space="preserve"> </w:t>
      </w:r>
      <w:r w:rsidRPr="00140B91">
        <w:rPr>
          <w:color w:val="5B462B"/>
          <w:lang w:val="en-GB"/>
        </w:rPr>
        <w:t>containing</w:t>
      </w:r>
      <w:r w:rsidRPr="00140B91">
        <w:rPr>
          <w:color w:val="5B462B"/>
          <w:spacing w:val="-8"/>
          <w:lang w:val="en-GB"/>
        </w:rPr>
        <w:t xml:space="preserve"> </w:t>
      </w:r>
      <w:r w:rsidRPr="00140B91">
        <w:rPr>
          <w:color w:val="5B462B"/>
          <w:lang w:val="en-GB"/>
        </w:rPr>
        <w:t>significant</w:t>
      </w:r>
      <w:r w:rsidRPr="00140B91">
        <w:rPr>
          <w:color w:val="5B462B"/>
          <w:spacing w:val="-8"/>
          <w:lang w:val="en-GB"/>
        </w:rPr>
        <w:t xml:space="preserve"> </w:t>
      </w:r>
      <w:r w:rsidRPr="00140B91">
        <w:rPr>
          <w:color w:val="5B462B"/>
          <w:lang w:val="en-GB"/>
        </w:rPr>
        <w:t>structural defects and or decay.</w:t>
      </w:r>
    </w:p>
    <w:p w14:paraId="764EF867" w14:textId="77777777" w:rsidR="00D456A3" w:rsidRPr="00140B91" w:rsidRDefault="00EE596D">
      <w:pPr>
        <w:pStyle w:val="Heading1"/>
        <w:spacing w:before="82"/>
        <w:rPr>
          <w:lang w:val="en-GB"/>
        </w:rPr>
      </w:pPr>
      <w:r w:rsidRPr="00140B91">
        <w:rPr>
          <w:b w:val="0"/>
          <w:lang w:val="en-GB"/>
        </w:rPr>
        <w:br w:type="column"/>
      </w:r>
      <w:r w:rsidRPr="00140B91">
        <w:rPr>
          <w:color w:val="B2C118"/>
          <w:spacing w:val="-6"/>
          <w:lang w:val="en-GB"/>
        </w:rPr>
        <w:t>Ash</w:t>
      </w:r>
      <w:r w:rsidRPr="00140B91">
        <w:rPr>
          <w:color w:val="B2C118"/>
          <w:spacing w:val="-8"/>
          <w:lang w:val="en-GB"/>
        </w:rPr>
        <w:t xml:space="preserve"> </w:t>
      </w:r>
      <w:r w:rsidRPr="00140B91">
        <w:rPr>
          <w:color w:val="B2C118"/>
          <w:spacing w:val="-2"/>
          <w:lang w:val="en-GB"/>
        </w:rPr>
        <w:t>Dieback</w:t>
      </w:r>
    </w:p>
    <w:p w14:paraId="4E9C6B72" w14:textId="77777777" w:rsidR="00D456A3" w:rsidRPr="00140B91" w:rsidRDefault="00EE596D">
      <w:pPr>
        <w:pStyle w:val="BodyText"/>
        <w:spacing w:before="142"/>
        <w:ind w:left="120" w:right="214"/>
        <w:rPr>
          <w:lang w:val="en-GB"/>
        </w:rPr>
      </w:pPr>
      <w:r w:rsidRPr="00140B91">
        <w:rPr>
          <w:color w:val="5B462B"/>
          <w:lang w:val="en-GB"/>
        </w:rPr>
        <w:t>Chalara,</w:t>
      </w:r>
      <w:r w:rsidRPr="00140B91">
        <w:rPr>
          <w:color w:val="5B462B"/>
          <w:spacing w:val="-5"/>
          <w:lang w:val="en-GB"/>
        </w:rPr>
        <w:t xml:space="preserve"> </w:t>
      </w:r>
      <w:r w:rsidRPr="00140B91">
        <w:rPr>
          <w:color w:val="5B462B"/>
          <w:lang w:val="en-GB"/>
        </w:rPr>
        <w:t>known</w:t>
      </w:r>
      <w:r w:rsidRPr="00140B91">
        <w:rPr>
          <w:color w:val="5B462B"/>
          <w:spacing w:val="-5"/>
          <w:lang w:val="en-GB"/>
        </w:rPr>
        <w:t xml:space="preserve"> </w:t>
      </w:r>
      <w:r w:rsidRPr="00140B91">
        <w:rPr>
          <w:color w:val="5B462B"/>
          <w:lang w:val="en-GB"/>
        </w:rPr>
        <w:t>commonly</w:t>
      </w:r>
      <w:r w:rsidRPr="00140B91">
        <w:rPr>
          <w:color w:val="5B462B"/>
          <w:spacing w:val="-5"/>
          <w:lang w:val="en-GB"/>
        </w:rPr>
        <w:t xml:space="preserve"> </w:t>
      </w:r>
      <w:r w:rsidRPr="00140B91">
        <w:rPr>
          <w:color w:val="5B462B"/>
          <w:lang w:val="en-GB"/>
        </w:rPr>
        <w:t>as</w:t>
      </w:r>
      <w:r w:rsidRPr="00140B91">
        <w:rPr>
          <w:color w:val="5B462B"/>
          <w:spacing w:val="-5"/>
          <w:lang w:val="en-GB"/>
        </w:rPr>
        <w:t xml:space="preserve"> </w:t>
      </w:r>
      <w:r w:rsidRPr="00140B91">
        <w:rPr>
          <w:color w:val="5B462B"/>
          <w:lang w:val="en-GB"/>
        </w:rPr>
        <w:t>Ash</w:t>
      </w:r>
      <w:r w:rsidRPr="00140B91">
        <w:rPr>
          <w:color w:val="5B462B"/>
          <w:spacing w:val="-5"/>
          <w:lang w:val="en-GB"/>
        </w:rPr>
        <w:t xml:space="preserve"> </w:t>
      </w:r>
      <w:r w:rsidRPr="00140B91">
        <w:rPr>
          <w:color w:val="5B462B"/>
          <w:lang w:val="en-GB"/>
        </w:rPr>
        <w:t>Die</w:t>
      </w:r>
      <w:r w:rsidRPr="00140B91">
        <w:rPr>
          <w:color w:val="5B462B"/>
          <w:spacing w:val="-5"/>
          <w:lang w:val="en-GB"/>
        </w:rPr>
        <w:t xml:space="preserve"> </w:t>
      </w:r>
      <w:r w:rsidRPr="00140B91">
        <w:rPr>
          <w:color w:val="5B462B"/>
          <w:lang w:val="en-GB"/>
        </w:rPr>
        <w:t>Back</w:t>
      </w:r>
      <w:r w:rsidRPr="00140B91">
        <w:rPr>
          <w:color w:val="5B462B"/>
          <w:spacing w:val="-5"/>
          <w:lang w:val="en-GB"/>
        </w:rPr>
        <w:t xml:space="preserve"> </w:t>
      </w:r>
      <w:r w:rsidRPr="00140B91">
        <w:rPr>
          <w:color w:val="5B462B"/>
          <w:lang w:val="en-GB"/>
        </w:rPr>
        <w:t>caused</w:t>
      </w:r>
      <w:r w:rsidRPr="00140B91">
        <w:rPr>
          <w:color w:val="5B462B"/>
          <w:spacing w:val="-5"/>
          <w:lang w:val="en-GB"/>
        </w:rPr>
        <w:t xml:space="preserve"> </w:t>
      </w:r>
      <w:r w:rsidRPr="00140B91">
        <w:rPr>
          <w:color w:val="5B462B"/>
          <w:lang w:val="en-GB"/>
        </w:rPr>
        <w:t>by</w:t>
      </w:r>
      <w:r w:rsidRPr="00140B91">
        <w:rPr>
          <w:color w:val="5B462B"/>
          <w:spacing w:val="-5"/>
          <w:lang w:val="en-GB"/>
        </w:rPr>
        <w:t xml:space="preserve"> </w:t>
      </w:r>
      <w:r w:rsidRPr="00140B91">
        <w:rPr>
          <w:color w:val="5B462B"/>
          <w:lang w:val="en-GB"/>
        </w:rPr>
        <w:t>the fungus (</w:t>
      </w:r>
      <w:proofErr w:type="spellStart"/>
      <w:r w:rsidRPr="00140B91">
        <w:rPr>
          <w:color w:val="5B462B"/>
          <w:lang w:val="en-GB"/>
        </w:rPr>
        <w:t>Hymenoscyphus</w:t>
      </w:r>
      <w:proofErr w:type="spellEnd"/>
      <w:r w:rsidRPr="00140B91">
        <w:rPr>
          <w:color w:val="5B462B"/>
          <w:lang w:val="en-GB"/>
        </w:rPr>
        <w:t xml:space="preserve"> </w:t>
      </w:r>
      <w:proofErr w:type="spellStart"/>
      <w:r w:rsidRPr="00140B91">
        <w:rPr>
          <w:color w:val="5B462B"/>
          <w:lang w:val="en-GB"/>
        </w:rPr>
        <w:t>fraxineus</w:t>
      </w:r>
      <w:proofErr w:type="spellEnd"/>
      <w:r w:rsidRPr="00140B91">
        <w:rPr>
          <w:color w:val="5B462B"/>
          <w:lang w:val="en-GB"/>
        </w:rPr>
        <w:t>) is now considered to be endemic and widespread throughout much of the UK. Symptoms/symptomology are not always obvious on mature trees, especially when leaves have already fallen.</w:t>
      </w:r>
    </w:p>
    <w:p w14:paraId="61D2E122" w14:textId="77777777" w:rsidR="00D456A3" w:rsidRPr="00140B91" w:rsidRDefault="00D456A3">
      <w:pPr>
        <w:pStyle w:val="BodyText"/>
        <w:rPr>
          <w:lang w:val="en-GB"/>
        </w:rPr>
      </w:pPr>
    </w:p>
    <w:p w14:paraId="7213C4B1" w14:textId="77777777" w:rsidR="00D456A3" w:rsidRPr="00140B91" w:rsidRDefault="00EE596D">
      <w:pPr>
        <w:pStyle w:val="BodyText"/>
        <w:ind w:left="120"/>
        <w:rPr>
          <w:lang w:val="en-GB"/>
        </w:rPr>
      </w:pPr>
      <w:r w:rsidRPr="00140B91">
        <w:rPr>
          <w:color w:val="5B462B"/>
          <w:lang w:val="en-GB"/>
        </w:rPr>
        <w:t>The rate of decline of infected trees and the long-term prognosis</w:t>
      </w:r>
      <w:r w:rsidRPr="00140B91">
        <w:rPr>
          <w:color w:val="5B462B"/>
          <w:spacing w:val="-5"/>
          <w:lang w:val="en-GB"/>
        </w:rPr>
        <w:t xml:space="preserve"> </w:t>
      </w:r>
      <w:r w:rsidRPr="00140B91">
        <w:rPr>
          <w:color w:val="5B462B"/>
          <w:lang w:val="en-GB"/>
        </w:rPr>
        <w:t>for</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health</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Ash</w:t>
      </w:r>
      <w:r w:rsidRPr="00140B91">
        <w:rPr>
          <w:color w:val="5B462B"/>
          <w:spacing w:val="-5"/>
          <w:lang w:val="en-GB"/>
        </w:rPr>
        <w:t xml:space="preserve"> </w:t>
      </w:r>
      <w:r w:rsidRPr="00140B91">
        <w:rPr>
          <w:color w:val="5B462B"/>
          <w:lang w:val="en-GB"/>
        </w:rPr>
        <w:t>trees</w:t>
      </w:r>
      <w:r w:rsidRPr="00140B91">
        <w:rPr>
          <w:color w:val="5B462B"/>
          <w:spacing w:val="-5"/>
          <w:lang w:val="en-GB"/>
        </w:rPr>
        <w:t xml:space="preserve"> </w:t>
      </w:r>
      <w:r w:rsidRPr="00140B91">
        <w:rPr>
          <w:color w:val="5B462B"/>
          <w:lang w:val="en-GB"/>
        </w:rPr>
        <w:t>generally</w:t>
      </w:r>
      <w:r w:rsidRPr="00140B91">
        <w:rPr>
          <w:color w:val="5B462B"/>
          <w:spacing w:val="-5"/>
          <w:lang w:val="en-GB"/>
        </w:rPr>
        <w:t xml:space="preserve"> </w:t>
      </w:r>
      <w:r w:rsidRPr="00140B91">
        <w:rPr>
          <w:color w:val="5B462B"/>
          <w:lang w:val="en-GB"/>
        </w:rPr>
        <w:t>is</w:t>
      </w:r>
      <w:r w:rsidRPr="00140B91">
        <w:rPr>
          <w:color w:val="5B462B"/>
          <w:spacing w:val="-5"/>
          <w:lang w:val="en-GB"/>
        </w:rPr>
        <w:t xml:space="preserve"> </w:t>
      </w:r>
      <w:r w:rsidRPr="00140B91">
        <w:rPr>
          <w:color w:val="5B462B"/>
          <w:lang w:val="en-GB"/>
        </w:rPr>
        <w:t xml:space="preserve">currently </w:t>
      </w:r>
      <w:r w:rsidRPr="00140B91">
        <w:rPr>
          <w:color w:val="5B462B"/>
          <w:spacing w:val="-2"/>
          <w:lang w:val="en-GB"/>
        </w:rPr>
        <w:t>uncertain.</w:t>
      </w:r>
    </w:p>
    <w:p w14:paraId="7B6DB75A" w14:textId="77777777" w:rsidR="00D456A3" w:rsidRPr="00140B91" w:rsidRDefault="00D456A3">
      <w:pPr>
        <w:pStyle w:val="BodyText"/>
        <w:rPr>
          <w:lang w:val="en-GB"/>
        </w:rPr>
      </w:pPr>
    </w:p>
    <w:p w14:paraId="3B1FFE0B" w14:textId="77777777" w:rsidR="00D456A3" w:rsidRPr="00140B91" w:rsidRDefault="00EE596D">
      <w:pPr>
        <w:pStyle w:val="BodyText"/>
        <w:ind w:left="120" w:right="214"/>
        <w:rPr>
          <w:lang w:val="en-GB"/>
        </w:rPr>
      </w:pPr>
      <w:r w:rsidRPr="00140B91">
        <w:rPr>
          <w:color w:val="5B462B"/>
          <w:lang w:val="en-GB"/>
        </w:rPr>
        <w:t>Some research suggested that the UK may experience losses of up to 95% of its Ash trees and that, once infected,</w:t>
      </w:r>
      <w:r w:rsidRPr="00140B91">
        <w:rPr>
          <w:color w:val="5B462B"/>
          <w:spacing w:val="-6"/>
          <w:lang w:val="en-GB"/>
        </w:rPr>
        <w:t xml:space="preserve"> </w:t>
      </w:r>
      <w:r w:rsidRPr="00140B91">
        <w:rPr>
          <w:color w:val="5B462B"/>
          <w:lang w:val="en-GB"/>
        </w:rPr>
        <w:t>trees</w:t>
      </w:r>
      <w:r w:rsidRPr="00140B91">
        <w:rPr>
          <w:color w:val="5B462B"/>
          <w:spacing w:val="-6"/>
          <w:lang w:val="en-GB"/>
        </w:rPr>
        <w:t xml:space="preserve"> </w:t>
      </w:r>
      <w:r w:rsidRPr="00140B91">
        <w:rPr>
          <w:color w:val="5B462B"/>
          <w:lang w:val="en-GB"/>
        </w:rPr>
        <w:t>decline</w:t>
      </w:r>
      <w:r w:rsidRPr="00140B91">
        <w:rPr>
          <w:color w:val="5B462B"/>
          <w:spacing w:val="-6"/>
          <w:lang w:val="en-GB"/>
        </w:rPr>
        <w:t xml:space="preserve"> </w:t>
      </w:r>
      <w:r w:rsidRPr="00140B91">
        <w:rPr>
          <w:color w:val="5B462B"/>
          <w:lang w:val="en-GB"/>
        </w:rPr>
        <w:t>rapidly</w:t>
      </w:r>
      <w:r w:rsidRPr="00140B91">
        <w:rPr>
          <w:color w:val="5B462B"/>
          <w:spacing w:val="-6"/>
          <w:lang w:val="en-GB"/>
        </w:rPr>
        <w:t xml:space="preserve"> </w:t>
      </w:r>
      <w:r w:rsidRPr="00140B91">
        <w:rPr>
          <w:color w:val="5B462B"/>
          <w:lang w:val="en-GB"/>
        </w:rPr>
        <w:t>causing</w:t>
      </w:r>
      <w:r w:rsidRPr="00140B91">
        <w:rPr>
          <w:color w:val="5B462B"/>
          <w:spacing w:val="-6"/>
          <w:lang w:val="en-GB"/>
        </w:rPr>
        <w:t xml:space="preserve"> </w:t>
      </w:r>
      <w:r w:rsidRPr="00140B91">
        <w:rPr>
          <w:color w:val="5B462B"/>
          <w:lang w:val="en-GB"/>
        </w:rPr>
        <w:t>premature</w:t>
      </w:r>
      <w:r w:rsidRPr="00140B91">
        <w:rPr>
          <w:color w:val="5B462B"/>
          <w:spacing w:val="-6"/>
          <w:lang w:val="en-GB"/>
        </w:rPr>
        <w:t xml:space="preserve"> </w:t>
      </w:r>
      <w:r w:rsidRPr="00140B91">
        <w:rPr>
          <w:color w:val="5B462B"/>
          <w:lang w:val="en-GB"/>
        </w:rPr>
        <w:t>failure</w:t>
      </w:r>
      <w:r w:rsidRPr="00140B91">
        <w:rPr>
          <w:color w:val="5B462B"/>
          <w:spacing w:val="-6"/>
          <w:lang w:val="en-GB"/>
        </w:rPr>
        <w:t xml:space="preserve"> </w:t>
      </w:r>
      <w:r w:rsidRPr="00140B91">
        <w:rPr>
          <w:color w:val="5B462B"/>
          <w:lang w:val="en-GB"/>
        </w:rPr>
        <w:t>of the canopy of the infected trees.</w:t>
      </w:r>
    </w:p>
    <w:p w14:paraId="5561B9B2" w14:textId="77777777" w:rsidR="00D456A3" w:rsidRPr="00140B91" w:rsidRDefault="00D456A3">
      <w:pPr>
        <w:pStyle w:val="BodyText"/>
        <w:rPr>
          <w:lang w:val="en-GB"/>
        </w:rPr>
      </w:pPr>
    </w:p>
    <w:p w14:paraId="211DC95E" w14:textId="77777777" w:rsidR="00D456A3" w:rsidRPr="00140B91" w:rsidRDefault="00EE596D">
      <w:pPr>
        <w:pStyle w:val="BodyText"/>
        <w:ind w:left="120" w:right="214"/>
        <w:rPr>
          <w:lang w:val="en-GB"/>
        </w:rPr>
      </w:pPr>
      <w:r w:rsidRPr="00140B91">
        <w:rPr>
          <w:color w:val="5B462B"/>
          <w:lang w:val="en-GB"/>
        </w:rPr>
        <w:t>Premature removal of healthy trees is, however, not recommended at this stage. Once trees are infected and reach</w:t>
      </w:r>
      <w:r w:rsidRPr="00140B91">
        <w:rPr>
          <w:color w:val="5B462B"/>
          <w:spacing w:val="-4"/>
          <w:lang w:val="en-GB"/>
        </w:rPr>
        <w:t xml:space="preserve"> </w:t>
      </w:r>
      <w:r w:rsidRPr="00140B91">
        <w:rPr>
          <w:color w:val="5B462B"/>
          <w:lang w:val="en-GB"/>
        </w:rPr>
        <w:t>less</w:t>
      </w:r>
      <w:r w:rsidRPr="00140B91">
        <w:rPr>
          <w:color w:val="5B462B"/>
          <w:spacing w:val="-4"/>
          <w:lang w:val="en-GB"/>
        </w:rPr>
        <w:t xml:space="preserve"> </w:t>
      </w:r>
      <w:r w:rsidRPr="00140B91">
        <w:rPr>
          <w:color w:val="5B462B"/>
          <w:lang w:val="en-GB"/>
        </w:rPr>
        <w:t>than</w:t>
      </w:r>
      <w:r w:rsidRPr="00140B91">
        <w:rPr>
          <w:color w:val="5B462B"/>
          <w:spacing w:val="-4"/>
          <w:lang w:val="en-GB"/>
        </w:rPr>
        <w:t xml:space="preserve"> </w:t>
      </w:r>
      <w:r w:rsidRPr="00140B91">
        <w:rPr>
          <w:color w:val="5B462B"/>
          <w:lang w:val="en-GB"/>
        </w:rPr>
        <w:t>50%</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their</w:t>
      </w:r>
      <w:r w:rsidRPr="00140B91">
        <w:rPr>
          <w:color w:val="5B462B"/>
          <w:spacing w:val="-4"/>
          <w:lang w:val="en-GB"/>
        </w:rPr>
        <w:t xml:space="preserve"> </w:t>
      </w:r>
      <w:r w:rsidRPr="00140B91">
        <w:rPr>
          <w:color w:val="5B462B"/>
          <w:lang w:val="en-GB"/>
        </w:rPr>
        <w:t>normal</w:t>
      </w:r>
      <w:r w:rsidRPr="00140B91">
        <w:rPr>
          <w:color w:val="5B462B"/>
          <w:spacing w:val="-4"/>
          <w:lang w:val="en-GB"/>
        </w:rPr>
        <w:t xml:space="preserve"> </w:t>
      </w:r>
      <w:r w:rsidRPr="00140B91">
        <w:rPr>
          <w:color w:val="5B462B"/>
          <w:lang w:val="en-GB"/>
        </w:rPr>
        <w:t>foliar</w:t>
      </w:r>
      <w:r w:rsidRPr="00140B91">
        <w:rPr>
          <w:color w:val="5B462B"/>
          <w:spacing w:val="-4"/>
          <w:lang w:val="en-GB"/>
        </w:rPr>
        <w:t xml:space="preserve"> </w:t>
      </w:r>
      <w:r w:rsidRPr="00140B91">
        <w:rPr>
          <w:color w:val="5B462B"/>
          <w:lang w:val="en-GB"/>
        </w:rPr>
        <w:t>density,</w:t>
      </w:r>
      <w:r w:rsidRPr="00140B91">
        <w:rPr>
          <w:color w:val="5B462B"/>
          <w:spacing w:val="-4"/>
          <w:lang w:val="en-GB"/>
        </w:rPr>
        <w:t xml:space="preserve"> </w:t>
      </w:r>
      <w:r w:rsidRPr="00140B91">
        <w:rPr>
          <w:color w:val="5B462B"/>
          <w:lang w:val="en-GB"/>
        </w:rPr>
        <w:t>then</w:t>
      </w:r>
      <w:r w:rsidRPr="00140B91">
        <w:rPr>
          <w:color w:val="5B462B"/>
          <w:spacing w:val="-4"/>
          <w:lang w:val="en-GB"/>
        </w:rPr>
        <w:t xml:space="preserve"> </w:t>
      </w:r>
      <w:r w:rsidRPr="00140B91">
        <w:rPr>
          <w:color w:val="5B462B"/>
          <w:lang w:val="en-GB"/>
        </w:rPr>
        <w:t>it may be prudent to consider the removal of such trees where they pose a threat to persons or property.</w:t>
      </w:r>
    </w:p>
    <w:p w14:paraId="0EC2DD9D" w14:textId="77777777" w:rsidR="00D456A3" w:rsidRPr="00140B91" w:rsidRDefault="00D456A3">
      <w:pPr>
        <w:sectPr w:rsidR="00D456A3" w:rsidRPr="00140B91" w:rsidSect="00653A76">
          <w:headerReference w:type="default" r:id="rId15"/>
          <w:footerReference w:type="default" r:id="rId16"/>
          <w:pgSz w:w="11900" w:h="16840"/>
          <w:pgMar w:top="1240" w:right="240" w:bottom="1060" w:left="260" w:header="0" w:footer="860" w:gutter="0"/>
          <w:cols w:num="2" w:space="720" w:equalWidth="0">
            <w:col w:w="5501" w:space="199"/>
            <w:col w:w="5700"/>
          </w:cols>
        </w:sectPr>
      </w:pPr>
    </w:p>
    <w:p w14:paraId="64BC87EE" w14:textId="77777777" w:rsidR="00D456A3" w:rsidRPr="00140B91" w:rsidRDefault="001F0845">
      <w:pPr>
        <w:pStyle w:val="BodyText"/>
        <w:spacing w:before="212"/>
        <w:rPr>
          <w:sz w:val="28"/>
          <w:lang w:val="en-GB"/>
        </w:rPr>
      </w:pPr>
      <w:r w:rsidRPr="00140B91">
        <w:rPr>
          <w:noProof/>
          <w:lang w:val="en-GB"/>
        </w:rPr>
        <w:lastRenderedPageBreak/>
        <mc:AlternateContent>
          <mc:Choice Requires="wps">
            <w:drawing>
              <wp:anchor distT="0" distB="0" distL="0" distR="0" simplePos="0" relativeHeight="251726848" behindDoc="1" locked="0" layoutInCell="1" allowOverlap="1" wp14:anchorId="26BFA338" wp14:editId="20E5757C">
                <wp:simplePos x="0" y="0"/>
                <wp:positionH relativeFrom="page">
                  <wp:posOffset>247650</wp:posOffset>
                </wp:positionH>
                <wp:positionV relativeFrom="page">
                  <wp:posOffset>5619115</wp:posOffset>
                </wp:positionV>
                <wp:extent cx="7073900" cy="1270"/>
                <wp:effectExtent l="0" t="0" r="0" b="0"/>
                <wp:wrapNone/>
                <wp:docPr id="1448516416"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w14:anchorId="79BAE3B3" id="Graphic 18" o:spid="_x0000_s1026" style="position:absolute;margin-left:19.5pt;margin-top:442.45pt;width:557pt;height:.1pt;z-index:-251589632;visibility:visible;mso-wrap-style:square;mso-wrap-distance-left:0;mso-wrap-distance-top:0;mso-wrap-distance-right:0;mso-wrap-distance-bottom:0;mso-position-horizontal:absolute;mso-position-horizontal-relative:page;mso-position-vertical:absolute;mso-position-vertical-relative:page;v-text-anchor:top" coordsize="7073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XrEwIAAF0EAAAOAAAAZHJzL2Uyb0RvYy54bWysVEuP0zAQviPxHyzfaZIi0SVquoJWi5BW&#10;y0pbxNl1nCbC8RiP26T/nrHzaFluiIs19kzG32Oc9X3fanZWDhswBc8WKWfKSCgbcyz49/3DuzvO&#10;0AtTCg1GFfyikN9v3r5ZdzZXS6hBl8oxamIw72zBa+9tniQoa9UKXIBVhpIVuFZ42rpjUjrRUfdW&#10;J8s0/ZB04ErrQCpEOt0NSb6J/atKSf+tqlB5pgtO2HxcXVwPYU02a5EfnbB1I0cY4h9QtKIxdOnc&#10;aie8YCfX/NWqbaQDhMovJLQJVFUjVeRAbLL0FZuXWlgVuZA4aGeZ8P+1lU/nF/vsAnS0jyB/IimS&#10;dBbzORM2ONb0lWtDLQFnfVTxMquoes8kHa7S1fuPKYktKZctV1HkROTTt/KE/ouC2EecH9EPHpRT&#10;JOopkr2ZQkdOBg919NBzRh46zsjDw+ChFT58F8CFkHVXIOGshbPaQ8z6V8gJ2jWrzW3VTGViSbVD&#10;BQXhGtJqCOLVFN+S0yagCAqkcTYQdFM+NFoHGOiOh6127CyI1eflNsvuAhFq8UeZdeh3AuuhDi+4&#10;Az/WaTM6NZgTbDpAeXl2rKN5Ljj+OgmnONNfDQ1MGP4pcFNwmALn9RbiE4kS0aX7/odwloX7C+7J&#10;2yeYxlHkk22B/FwbvjTw6eShaoKncYoGROOGZjgyHN9beCS3+1h1/StsfgMAAP//AwBQSwMEFAAG&#10;AAgAAAAhAHp0FfnfAAAACwEAAA8AAABkcnMvZG93bnJldi54bWxMj81OwzAQhO9IvIO1SFwQdYLb&#10;Kg1xKkBAxZG2EtdtvI0j/BPFbhveHucEx50dzXxTrUdr2JmG0HknIZ9lwMg1XnWulbDfvd0XwEJE&#10;p9B4RxJ+KMC6vr6qsFT+4j7pvI0tSyEulChBx9iXnIdGk8Uw8z259Dv6wWJM59ByNeAlhVvDH7Js&#10;yS12LjVo7OlFU/O9PVkJz1zffWTvy/A67zcxiC9hjiikvL0Znx6BRRrjnxkm/IQOdWI6+JNTgRkJ&#10;YpWmRAlFMV8Bmwz5QiTpMEmLHHhd8f8b6l8AAAD//wMAUEsBAi0AFAAGAAgAAAAhALaDOJL+AAAA&#10;4QEAABMAAAAAAAAAAAAAAAAAAAAAAFtDb250ZW50X1R5cGVzXS54bWxQSwECLQAUAAYACAAAACEA&#10;OP0h/9YAAACUAQAACwAAAAAAAAAAAAAAAAAvAQAAX3JlbHMvLnJlbHNQSwECLQAUAAYACAAAACEA&#10;Kmo16xMCAABdBAAADgAAAAAAAAAAAAAAAAAuAgAAZHJzL2Uyb0RvYy54bWxQSwECLQAUAAYACAAA&#10;ACEAenQV+d8AAAALAQAADwAAAAAAAAAAAAAAAABtBAAAZHJzL2Rvd25yZXYueG1sUEsFBgAAAAAE&#10;AAQA8wAAAHkFAAAAAA==&#10;" path="m,l7073900,e" filled="f" strokecolor="#b2c118" strokeweight="1pt">
                <v:stroke dashstyle="1 1"/>
                <v:path arrowok="t"/>
                <w10:wrap anchorx="page" anchory="page"/>
              </v:shape>
            </w:pict>
          </mc:Fallback>
        </mc:AlternateContent>
      </w:r>
    </w:p>
    <w:p w14:paraId="2FB7A2A2" w14:textId="77777777" w:rsidR="001F0845" w:rsidRDefault="001F0845" w:rsidP="001F0845">
      <w:pPr>
        <w:pStyle w:val="Heading1"/>
        <w:rPr>
          <w:color w:val="B2C118"/>
          <w:spacing w:val="-8"/>
          <w:lang w:val="en-GB"/>
        </w:rPr>
      </w:pPr>
    </w:p>
    <w:p w14:paraId="32E6ED48" w14:textId="77777777" w:rsidR="00D456A3" w:rsidRDefault="00EE596D" w:rsidP="001F0845">
      <w:pPr>
        <w:pStyle w:val="Heading1"/>
        <w:rPr>
          <w:color w:val="B2C118"/>
          <w:spacing w:val="-2"/>
          <w:lang w:val="en-GB"/>
        </w:rPr>
      </w:pPr>
      <w:r w:rsidRPr="00140B91">
        <w:rPr>
          <w:color w:val="B2C118"/>
          <w:spacing w:val="-8"/>
          <w:lang w:val="en-GB"/>
        </w:rPr>
        <w:t>Site</w:t>
      </w:r>
      <w:r w:rsidRPr="00140B91">
        <w:rPr>
          <w:color w:val="B2C118"/>
          <w:spacing w:val="-5"/>
          <w:lang w:val="en-GB"/>
        </w:rPr>
        <w:t xml:space="preserve"> </w:t>
      </w:r>
      <w:r w:rsidRPr="00140B91">
        <w:rPr>
          <w:color w:val="B2C118"/>
          <w:spacing w:val="-2"/>
          <w:lang w:val="en-GB"/>
        </w:rPr>
        <w:t>Description</w:t>
      </w:r>
    </w:p>
    <w:p w14:paraId="6029A11F" w14:textId="77777777" w:rsidR="002B2AE1" w:rsidRDefault="002B2AE1" w:rsidP="002B2AE1">
      <w:pPr>
        <w:pStyle w:val="Heading1"/>
        <w:spacing w:before="0"/>
        <w:ind w:left="142"/>
        <w:rPr>
          <w:b w:val="0"/>
          <w:bCs w:val="0"/>
          <w:color w:val="5B462B"/>
          <w:sz w:val="22"/>
          <w:szCs w:val="22"/>
          <w:lang w:val="en-GB"/>
        </w:rPr>
      </w:pPr>
    </w:p>
    <w:p w14:paraId="0DA0779B" w14:textId="77777777" w:rsidR="00EE596D" w:rsidRPr="00EE596D" w:rsidRDefault="00EE596D" w:rsidP="00EE596D">
      <w:pPr>
        <w:pStyle w:val="Heading1"/>
        <w:ind w:left="142"/>
        <w:rPr>
          <w:b w:val="0"/>
          <w:bCs w:val="0"/>
          <w:color w:val="5B462B"/>
          <w:sz w:val="22"/>
          <w:szCs w:val="22"/>
          <w:lang w:val="en-GB"/>
        </w:rPr>
      </w:pPr>
      <w:r w:rsidRPr="00EE596D">
        <w:rPr>
          <w:b w:val="0"/>
          <w:bCs w:val="0"/>
          <w:color w:val="5B462B"/>
          <w:sz w:val="22"/>
          <w:szCs w:val="22"/>
          <w:lang w:val="en-GB"/>
        </w:rPr>
        <w:t>This site is abutting the river Don, tree lines banks of mixed age and species, hosting ash dieback.</w:t>
      </w:r>
    </w:p>
    <w:p w14:paraId="60192E67" w14:textId="77777777" w:rsidR="00EE596D" w:rsidRPr="00EE596D" w:rsidRDefault="00EE596D" w:rsidP="00EE596D">
      <w:pPr>
        <w:pStyle w:val="Heading1"/>
        <w:ind w:left="142"/>
        <w:rPr>
          <w:b w:val="0"/>
          <w:bCs w:val="0"/>
          <w:color w:val="5B462B"/>
          <w:sz w:val="22"/>
          <w:szCs w:val="22"/>
          <w:lang w:val="en-GB"/>
        </w:rPr>
      </w:pPr>
    </w:p>
    <w:p w14:paraId="41160EFE" w14:textId="77777777" w:rsidR="00EE596D" w:rsidRPr="00EE596D" w:rsidRDefault="00EE596D" w:rsidP="00EE596D">
      <w:pPr>
        <w:pStyle w:val="Heading1"/>
        <w:ind w:left="142"/>
        <w:rPr>
          <w:b w:val="0"/>
          <w:bCs w:val="0"/>
          <w:color w:val="5B462B"/>
          <w:sz w:val="22"/>
          <w:szCs w:val="22"/>
          <w:lang w:val="en-GB"/>
        </w:rPr>
      </w:pPr>
      <w:r w:rsidRPr="00EE596D">
        <w:rPr>
          <w:b w:val="0"/>
          <w:bCs w:val="0"/>
          <w:color w:val="5B462B"/>
          <w:sz w:val="22"/>
          <w:szCs w:val="22"/>
          <w:lang w:val="en-GB"/>
        </w:rPr>
        <w:t>There is a mixed verity of amenity trees throughout the open spaces of this site.</w:t>
      </w:r>
    </w:p>
    <w:p w14:paraId="0649FD7E" w14:textId="77777777" w:rsidR="00EE596D" w:rsidRPr="00EE596D" w:rsidRDefault="00EE596D" w:rsidP="00EE596D">
      <w:pPr>
        <w:pStyle w:val="Heading1"/>
        <w:ind w:left="142"/>
        <w:rPr>
          <w:b w:val="0"/>
          <w:bCs w:val="0"/>
          <w:color w:val="5B462B"/>
          <w:sz w:val="22"/>
          <w:szCs w:val="22"/>
          <w:lang w:val="en-GB"/>
        </w:rPr>
      </w:pPr>
    </w:p>
    <w:p w14:paraId="5F8E8EBB" w14:textId="77777777" w:rsidR="00EE596D" w:rsidRPr="00EE596D" w:rsidRDefault="00EE596D" w:rsidP="00EE596D">
      <w:pPr>
        <w:pStyle w:val="Heading1"/>
        <w:ind w:left="142"/>
        <w:rPr>
          <w:b w:val="0"/>
          <w:bCs w:val="0"/>
          <w:color w:val="5B462B"/>
          <w:sz w:val="22"/>
          <w:szCs w:val="22"/>
          <w:lang w:val="en-GB"/>
        </w:rPr>
      </w:pPr>
      <w:r w:rsidRPr="00EE596D">
        <w:rPr>
          <w:b w:val="0"/>
          <w:bCs w:val="0"/>
          <w:color w:val="5B462B"/>
          <w:sz w:val="22"/>
          <w:szCs w:val="22"/>
          <w:lang w:val="en-GB"/>
        </w:rPr>
        <w:t>There is a woodland area to the north side of the site that hosts a lade/stream with a desire line weaving its way through it.</w:t>
      </w:r>
    </w:p>
    <w:p w14:paraId="7B069278" w14:textId="77777777" w:rsidR="00EE596D" w:rsidRPr="00EE596D" w:rsidRDefault="00EE596D" w:rsidP="00EE596D">
      <w:pPr>
        <w:pStyle w:val="Heading1"/>
        <w:ind w:left="142"/>
        <w:rPr>
          <w:b w:val="0"/>
          <w:bCs w:val="0"/>
          <w:color w:val="5B462B"/>
          <w:sz w:val="22"/>
          <w:szCs w:val="22"/>
          <w:lang w:val="en-GB"/>
        </w:rPr>
      </w:pPr>
      <w:r w:rsidRPr="00EE596D">
        <w:rPr>
          <w:b w:val="0"/>
          <w:bCs w:val="0"/>
          <w:color w:val="5B462B"/>
          <w:sz w:val="22"/>
          <w:szCs w:val="22"/>
          <w:lang w:val="en-GB"/>
        </w:rPr>
        <w:t xml:space="preserve"> </w:t>
      </w:r>
    </w:p>
    <w:p w14:paraId="1081AA51" w14:textId="462DED12" w:rsidR="00EE596D" w:rsidRPr="002B2AE1" w:rsidRDefault="00EE596D" w:rsidP="00EE596D">
      <w:pPr>
        <w:pStyle w:val="Heading1"/>
        <w:spacing w:before="0"/>
        <w:ind w:left="142"/>
        <w:rPr>
          <w:b w:val="0"/>
          <w:bCs w:val="0"/>
          <w:color w:val="5B462B"/>
          <w:sz w:val="22"/>
          <w:szCs w:val="22"/>
          <w:lang w:val="en-GB"/>
        </w:rPr>
      </w:pPr>
      <w:r w:rsidRPr="00EE596D">
        <w:rPr>
          <w:b w:val="0"/>
          <w:bCs w:val="0"/>
          <w:color w:val="5B462B"/>
          <w:sz w:val="22"/>
          <w:szCs w:val="22"/>
          <w:lang w:val="en-GB"/>
        </w:rPr>
        <w:t>To the east side is the continuation of the lade and a tree covered strip.</w:t>
      </w:r>
    </w:p>
    <w:p w14:paraId="661154C3" w14:textId="0033B7E6" w:rsidR="002B2AE1" w:rsidRDefault="00EE596D" w:rsidP="00133438">
      <w:pPr>
        <w:pStyle w:val="Heading1"/>
        <w:spacing w:before="227"/>
        <w:rPr>
          <w:color w:val="B2C118"/>
          <w:spacing w:val="-2"/>
          <w:lang w:val="en-GB"/>
        </w:rPr>
      </w:pPr>
      <w:r w:rsidRPr="00140B91">
        <w:rPr>
          <w:color w:val="B2C118"/>
          <w:spacing w:val="-8"/>
          <w:lang w:val="en-GB"/>
        </w:rPr>
        <w:t>Site</w:t>
      </w:r>
      <w:r w:rsidRPr="00140B91">
        <w:rPr>
          <w:color w:val="B2C118"/>
          <w:spacing w:val="-5"/>
          <w:lang w:val="en-GB"/>
        </w:rPr>
        <w:t xml:space="preserve"> </w:t>
      </w:r>
      <w:r w:rsidRPr="002B5CDF">
        <w:rPr>
          <w:color w:val="B2C118"/>
          <w:spacing w:val="-2"/>
          <w:lang w:val="en-GB"/>
        </w:rPr>
        <w:t>Survey</w:t>
      </w:r>
    </w:p>
    <w:p w14:paraId="02A49C06" w14:textId="1B06CC26" w:rsidR="00D25564" w:rsidRPr="00D25564" w:rsidRDefault="00D25564" w:rsidP="00D25564">
      <w:pPr>
        <w:pStyle w:val="Heading1"/>
        <w:spacing w:before="227"/>
        <w:rPr>
          <w:b w:val="0"/>
          <w:bCs w:val="0"/>
          <w:color w:val="5B462B"/>
          <w:sz w:val="22"/>
          <w:szCs w:val="22"/>
          <w:lang w:val="en-GB"/>
        </w:rPr>
      </w:pPr>
      <w:r w:rsidRPr="00D25564">
        <w:rPr>
          <w:b w:val="0"/>
          <w:bCs w:val="0"/>
          <w:color w:val="5B462B"/>
          <w:sz w:val="22"/>
          <w:szCs w:val="22"/>
          <w:lang w:val="en-GB"/>
        </w:rPr>
        <w:t xml:space="preserve">Advisory, with the recent extreme climatic occurrences, drought and storms, trees can become stressed and exhibit ill health, this can be over a short- or long-term period.  </w:t>
      </w:r>
    </w:p>
    <w:p w14:paraId="72622DC3" w14:textId="6ED29EE0" w:rsidR="00D25564" w:rsidRPr="00D25564" w:rsidRDefault="00D25564" w:rsidP="00D25564">
      <w:pPr>
        <w:pStyle w:val="Heading1"/>
        <w:spacing w:before="227"/>
        <w:rPr>
          <w:b w:val="0"/>
          <w:bCs w:val="0"/>
          <w:color w:val="5B462B"/>
          <w:sz w:val="22"/>
          <w:szCs w:val="22"/>
          <w:lang w:val="en-GB"/>
        </w:rPr>
      </w:pPr>
      <w:r w:rsidRPr="00D25564">
        <w:rPr>
          <w:b w:val="0"/>
          <w:bCs w:val="0"/>
          <w:color w:val="5B462B"/>
          <w:sz w:val="22"/>
          <w:szCs w:val="22"/>
          <w:lang w:val="en-GB"/>
        </w:rPr>
        <w:t xml:space="preserve">The trees will be monitored accordingly, annually by the </w:t>
      </w:r>
      <w:proofErr w:type="spellStart"/>
      <w:r w:rsidRPr="00D25564">
        <w:rPr>
          <w:b w:val="0"/>
          <w:bCs w:val="0"/>
          <w:color w:val="5B462B"/>
          <w:sz w:val="22"/>
          <w:szCs w:val="22"/>
          <w:lang w:val="en-GB"/>
        </w:rPr>
        <w:t>Arboricultural</w:t>
      </w:r>
      <w:proofErr w:type="spellEnd"/>
      <w:r w:rsidRPr="00D25564">
        <w:rPr>
          <w:b w:val="0"/>
          <w:bCs w:val="0"/>
          <w:color w:val="5B462B"/>
          <w:sz w:val="22"/>
          <w:szCs w:val="22"/>
          <w:lang w:val="en-GB"/>
        </w:rPr>
        <w:t xml:space="preserve"> Manager and monthly by the Operations Manager, should there be any observed tree health actions be required, depending on the work priority/prescription, the prescriptions will be programmed accordingly.</w:t>
      </w:r>
    </w:p>
    <w:p w14:paraId="53193E9D" w14:textId="3B829123" w:rsidR="002B5CDF" w:rsidRDefault="00D25564" w:rsidP="00D25564">
      <w:pPr>
        <w:pStyle w:val="Heading1"/>
        <w:spacing w:before="227"/>
        <w:rPr>
          <w:b w:val="0"/>
          <w:bCs w:val="0"/>
          <w:color w:val="5B462B"/>
          <w:sz w:val="22"/>
          <w:szCs w:val="22"/>
          <w:lang w:val="en-GB"/>
        </w:rPr>
      </w:pPr>
      <w:r w:rsidRPr="00D25564">
        <w:rPr>
          <w:b w:val="0"/>
          <w:bCs w:val="0"/>
          <w:color w:val="5B462B"/>
          <w:sz w:val="22"/>
          <w:szCs w:val="22"/>
          <w:lang w:val="en-GB"/>
        </w:rPr>
        <w:t>Recently, the month of May has been uncharacteristically dry, this can and will affect some trees by placing them in to stress, this can be observed by small chlorotic foliage or necrotic foliage.</w:t>
      </w:r>
    </w:p>
    <w:p w14:paraId="49F6C3BF" w14:textId="09043E71" w:rsidR="00EE596D" w:rsidRPr="00EE596D" w:rsidRDefault="00EE596D" w:rsidP="00EE596D">
      <w:pPr>
        <w:pStyle w:val="Heading1"/>
        <w:spacing w:before="227"/>
        <w:rPr>
          <w:b w:val="0"/>
          <w:bCs w:val="0"/>
          <w:color w:val="5B462B"/>
          <w:sz w:val="22"/>
          <w:szCs w:val="22"/>
          <w:lang w:val="en-GB"/>
        </w:rPr>
      </w:pPr>
      <w:r>
        <w:rPr>
          <w:b w:val="0"/>
          <w:bCs w:val="0"/>
          <w:color w:val="5B462B"/>
          <w:sz w:val="22"/>
          <w:szCs w:val="22"/>
          <w:lang w:val="en-GB"/>
        </w:rPr>
        <w:t>Once again</w:t>
      </w:r>
      <w:r w:rsidRPr="00EE596D">
        <w:rPr>
          <w:b w:val="0"/>
          <w:bCs w:val="0"/>
          <w:color w:val="5B462B"/>
          <w:sz w:val="22"/>
          <w:szCs w:val="22"/>
          <w:lang w:val="en-GB"/>
        </w:rPr>
        <w:t>, the trees exhibited good foliar colour, good apical dominance, some trees exhibited stress, no visual issues observed.</w:t>
      </w:r>
    </w:p>
    <w:p w14:paraId="1AC0613D" w14:textId="77777777" w:rsidR="00EE596D" w:rsidRPr="00EE596D" w:rsidRDefault="00EE596D" w:rsidP="00EE596D">
      <w:pPr>
        <w:pStyle w:val="Heading1"/>
        <w:spacing w:before="227"/>
        <w:rPr>
          <w:b w:val="0"/>
          <w:bCs w:val="0"/>
          <w:color w:val="5B462B"/>
          <w:sz w:val="22"/>
          <w:szCs w:val="22"/>
          <w:lang w:val="en-GB"/>
        </w:rPr>
      </w:pPr>
      <w:r w:rsidRPr="00EE596D">
        <w:rPr>
          <w:b w:val="0"/>
          <w:bCs w:val="0"/>
          <w:color w:val="5B462B"/>
          <w:sz w:val="22"/>
          <w:szCs w:val="22"/>
          <w:lang w:val="en-GB"/>
        </w:rPr>
        <w:t xml:space="preserve">Observed some minor storm damage, not an </w:t>
      </w:r>
      <w:proofErr w:type="gramStart"/>
      <w:r w:rsidRPr="00EE596D">
        <w:rPr>
          <w:b w:val="0"/>
          <w:bCs w:val="0"/>
          <w:color w:val="5B462B"/>
          <w:sz w:val="22"/>
          <w:szCs w:val="22"/>
          <w:lang w:val="en-GB"/>
        </w:rPr>
        <w:t>issues</w:t>
      </w:r>
      <w:proofErr w:type="gramEnd"/>
      <w:r w:rsidRPr="00EE596D">
        <w:rPr>
          <w:b w:val="0"/>
          <w:bCs w:val="0"/>
          <w:color w:val="5B462B"/>
          <w:sz w:val="22"/>
          <w:szCs w:val="22"/>
          <w:lang w:val="en-GB"/>
        </w:rPr>
        <w:t xml:space="preserve"> to the </w:t>
      </w:r>
      <w:proofErr w:type="gramStart"/>
      <w:r w:rsidRPr="00EE596D">
        <w:rPr>
          <w:b w:val="0"/>
          <w:bCs w:val="0"/>
          <w:color w:val="5B462B"/>
          <w:sz w:val="22"/>
          <w:szCs w:val="22"/>
          <w:lang w:val="en-GB"/>
        </w:rPr>
        <w:t>trees</w:t>
      </w:r>
      <w:proofErr w:type="gramEnd"/>
      <w:r w:rsidRPr="00EE596D">
        <w:rPr>
          <w:b w:val="0"/>
          <w:bCs w:val="0"/>
          <w:color w:val="5B462B"/>
          <w:sz w:val="22"/>
          <w:szCs w:val="22"/>
          <w:lang w:val="en-GB"/>
        </w:rPr>
        <w:t xml:space="preserve"> health.</w:t>
      </w:r>
    </w:p>
    <w:p w14:paraId="615F1562" w14:textId="77777777" w:rsidR="00EE596D" w:rsidRPr="00EE596D" w:rsidRDefault="00EE596D" w:rsidP="00EE596D">
      <w:pPr>
        <w:pStyle w:val="Heading1"/>
        <w:spacing w:before="227"/>
        <w:rPr>
          <w:b w:val="0"/>
          <w:bCs w:val="0"/>
          <w:color w:val="5B462B"/>
          <w:sz w:val="22"/>
          <w:szCs w:val="22"/>
          <w:lang w:val="en-GB"/>
        </w:rPr>
      </w:pPr>
    </w:p>
    <w:p w14:paraId="5F153AC2" w14:textId="02DC36FE" w:rsidR="00EE596D" w:rsidRPr="00EE596D" w:rsidRDefault="00EE596D" w:rsidP="00EE596D">
      <w:pPr>
        <w:pStyle w:val="Heading1"/>
        <w:spacing w:before="227"/>
        <w:rPr>
          <w:b w:val="0"/>
          <w:bCs w:val="0"/>
          <w:color w:val="5B462B"/>
          <w:sz w:val="22"/>
          <w:szCs w:val="22"/>
          <w:lang w:val="en-GB"/>
        </w:rPr>
      </w:pPr>
      <w:r w:rsidRPr="00EE596D">
        <w:rPr>
          <w:color w:val="5B462B"/>
          <w:sz w:val="22"/>
          <w:szCs w:val="22"/>
          <w:lang w:val="en-GB"/>
        </w:rPr>
        <w:t>Area 1</w:t>
      </w:r>
      <w:r w:rsidRPr="00EE596D">
        <w:rPr>
          <w:b w:val="0"/>
          <w:bCs w:val="0"/>
          <w:color w:val="5B462B"/>
          <w:sz w:val="22"/>
          <w:szCs w:val="22"/>
          <w:lang w:val="en-GB"/>
        </w:rPr>
        <w:t xml:space="preserve"> – Species composition: - goat willow, alder, ash and sycamore, young to mature in age, some signs of ash dieback symptomology. </w:t>
      </w:r>
    </w:p>
    <w:p w14:paraId="506A2676" w14:textId="55365BC1" w:rsidR="00EE596D" w:rsidRPr="00EE596D" w:rsidRDefault="00EE596D" w:rsidP="00EE596D">
      <w:pPr>
        <w:pStyle w:val="Heading1"/>
        <w:spacing w:before="227"/>
        <w:rPr>
          <w:b w:val="0"/>
          <w:bCs w:val="0"/>
          <w:color w:val="5B462B"/>
          <w:sz w:val="22"/>
          <w:szCs w:val="22"/>
          <w:lang w:val="en-GB"/>
        </w:rPr>
      </w:pPr>
      <w:r w:rsidRPr="00EE596D">
        <w:rPr>
          <w:color w:val="5B462B"/>
          <w:sz w:val="22"/>
          <w:szCs w:val="22"/>
          <w:lang w:val="en-GB"/>
        </w:rPr>
        <w:t>Area 2</w:t>
      </w:r>
      <w:r w:rsidRPr="00EE596D">
        <w:rPr>
          <w:b w:val="0"/>
          <w:bCs w:val="0"/>
          <w:color w:val="5B462B"/>
          <w:sz w:val="22"/>
          <w:szCs w:val="22"/>
          <w:lang w:val="en-GB"/>
        </w:rPr>
        <w:t xml:space="preserve"> – Species composition: - willow, sycamore, ash, birch, alder, young to mature in age, some signs of ash dieback symptomology.  </w:t>
      </w:r>
      <w:r w:rsidRPr="00EE596D">
        <w:rPr>
          <w:b w:val="0"/>
          <w:bCs w:val="0"/>
          <w:color w:val="5B462B"/>
          <w:sz w:val="22"/>
          <w:szCs w:val="22"/>
          <w:lang w:val="en-GB"/>
        </w:rPr>
        <w:tab/>
      </w:r>
    </w:p>
    <w:p w14:paraId="135260F9" w14:textId="77777777" w:rsidR="00EE596D" w:rsidRPr="00EE596D" w:rsidRDefault="00EE596D" w:rsidP="00EE596D">
      <w:pPr>
        <w:pStyle w:val="Heading1"/>
        <w:spacing w:before="227"/>
        <w:rPr>
          <w:b w:val="0"/>
          <w:bCs w:val="0"/>
          <w:color w:val="5B462B"/>
          <w:sz w:val="22"/>
          <w:szCs w:val="22"/>
          <w:lang w:val="en-GB"/>
        </w:rPr>
      </w:pPr>
      <w:r w:rsidRPr="00EE596D">
        <w:rPr>
          <w:color w:val="5B462B"/>
          <w:sz w:val="22"/>
          <w:szCs w:val="22"/>
          <w:lang w:val="en-GB"/>
        </w:rPr>
        <w:t>Area 3</w:t>
      </w:r>
      <w:r w:rsidRPr="00EE596D">
        <w:rPr>
          <w:b w:val="0"/>
          <w:bCs w:val="0"/>
          <w:color w:val="5B462B"/>
          <w:sz w:val="22"/>
          <w:szCs w:val="22"/>
          <w:lang w:val="en-GB"/>
        </w:rPr>
        <w:t xml:space="preserve"> - Species composition: -willow, ash, birch, sycamore, hawthorn, alder, beech, rowan. Young to mature in age, some signs of ash dieback symptomology. </w:t>
      </w:r>
    </w:p>
    <w:p w14:paraId="12B11600" w14:textId="1BF10C60" w:rsidR="00EE596D" w:rsidRDefault="00EE596D" w:rsidP="00EE596D">
      <w:pPr>
        <w:pStyle w:val="Heading1"/>
        <w:spacing w:before="227"/>
        <w:rPr>
          <w:b w:val="0"/>
          <w:bCs w:val="0"/>
          <w:color w:val="5B462B"/>
          <w:sz w:val="22"/>
          <w:szCs w:val="22"/>
          <w:lang w:val="en-GB"/>
        </w:rPr>
      </w:pPr>
      <w:r w:rsidRPr="00EE596D">
        <w:rPr>
          <w:color w:val="5B462B"/>
          <w:sz w:val="22"/>
          <w:szCs w:val="22"/>
          <w:lang w:val="en-GB"/>
        </w:rPr>
        <w:t>Area 4</w:t>
      </w:r>
      <w:r w:rsidRPr="00EE596D">
        <w:rPr>
          <w:b w:val="0"/>
          <w:bCs w:val="0"/>
          <w:color w:val="5B462B"/>
          <w:sz w:val="22"/>
          <w:szCs w:val="22"/>
          <w:lang w:val="en-GB"/>
        </w:rPr>
        <w:t xml:space="preserve"> – Species composition, elm, ash, alder, sycamore. Dead elm at side of lade, and leylandii branch that has snapped from neighbouring hedge.</w:t>
      </w:r>
    </w:p>
    <w:p w14:paraId="79B0EB46" w14:textId="512C1487" w:rsidR="002B5CDF" w:rsidRDefault="00EE596D" w:rsidP="002B5CDF">
      <w:pPr>
        <w:pStyle w:val="Heading1"/>
        <w:spacing w:before="227"/>
        <w:rPr>
          <w:b w:val="0"/>
          <w:bCs w:val="0"/>
          <w:color w:val="5B462B"/>
          <w:sz w:val="22"/>
          <w:szCs w:val="22"/>
          <w:lang w:val="en-GB"/>
        </w:rPr>
      </w:pPr>
      <w:r>
        <w:rPr>
          <w:b w:val="0"/>
          <w:bCs w:val="0"/>
          <w:color w:val="5B462B"/>
          <w:sz w:val="22"/>
          <w:szCs w:val="22"/>
          <w:lang w:val="en-GB"/>
        </w:rPr>
        <w:lastRenderedPageBreak/>
        <w:t xml:space="preserve">Area 3 has a tree T1 that overhangs a garage, this tree has slight root plate movement, </w:t>
      </w:r>
      <w:bookmarkStart w:id="0" w:name="_Hlk202449930"/>
      <w:r>
        <w:rPr>
          <w:b w:val="0"/>
          <w:bCs w:val="0"/>
          <w:color w:val="5B462B"/>
          <w:sz w:val="22"/>
          <w:szCs w:val="22"/>
          <w:lang w:val="en-GB"/>
        </w:rPr>
        <w:t>prescribe the removal of the tree within 6 months</w:t>
      </w:r>
    </w:p>
    <w:bookmarkEnd w:id="0"/>
    <w:p w14:paraId="133EE2DB" w14:textId="77777777" w:rsidR="002B5CDF" w:rsidRPr="002B5CDF" w:rsidRDefault="002B5CDF" w:rsidP="002B5CDF">
      <w:pPr>
        <w:pStyle w:val="Heading1"/>
        <w:spacing w:before="227"/>
        <w:rPr>
          <w:b w:val="0"/>
          <w:bCs w:val="0"/>
          <w:color w:val="5B462B"/>
          <w:sz w:val="22"/>
          <w:szCs w:val="22"/>
          <w:lang w:val="en-GB"/>
        </w:rPr>
        <w:sectPr w:rsidR="002B5CDF" w:rsidRPr="002B5CDF" w:rsidSect="00133438">
          <w:headerReference w:type="default" r:id="rId17"/>
          <w:footerReference w:type="default" r:id="rId18"/>
          <w:type w:val="continuous"/>
          <w:pgSz w:w="16840" w:h="11900" w:orient="landscape"/>
          <w:pgMar w:top="260" w:right="1480" w:bottom="240" w:left="1060" w:header="1180" w:footer="860" w:gutter="0"/>
          <w:cols w:space="720"/>
          <w:docGrid w:linePitch="299"/>
        </w:sectPr>
      </w:pPr>
    </w:p>
    <w:p w14:paraId="6E9199F0" w14:textId="77777777" w:rsidR="00D456A3" w:rsidRPr="002B2AE1" w:rsidRDefault="00EE596D">
      <w:pPr>
        <w:spacing w:before="80" w:line="261" w:lineRule="auto"/>
        <w:ind w:left="120" w:right="387"/>
        <w:jc w:val="both"/>
        <w:rPr>
          <w:b/>
          <w:bCs/>
          <w:color w:val="5B462B"/>
        </w:rPr>
      </w:pPr>
      <w:r w:rsidRPr="002B2AE1">
        <w:rPr>
          <w:b/>
          <w:bCs/>
          <w:color w:val="5B462B"/>
        </w:rPr>
        <w:lastRenderedPageBreak/>
        <w:t>Under Common Law affected land owners can prune any overhanging growth providing the cuts are made on their side of the boundary. If the works undertaken weaken or subject the trees to stress and ill health, the perpetrator/s can be held to account of their actions in a court of law.</w:t>
      </w:r>
    </w:p>
    <w:p w14:paraId="62CB76BC" w14:textId="77777777" w:rsidR="00D456A3" w:rsidRPr="002B2AE1" w:rsidRDefault="00D456A3">
      <w:pPr>
        <w:pStyle w:val="BodyText"/>
        <w:spacing w:before="24"/>
        <w:rPr>
          <w:b/>
          <w:bCs/>
          <w:color w:val="5B462B"/>
          <w:lang w:val="en-GB"/>
        </w:rPr>
      </w:pPr>
    </w:p>
    <w:p w14:paraId="3296EF87" w14:textId="77777777" w:rsidR="00D456A3" w:rsidRPr="002B2AE1" w:rsidRDefault="00EE596D">
      <w:pPr>
        <w:ind w:left="120"/>
        <w:jc w:val="both"/>
        <w:rPr>
          <w:b/>
          <w:bCs/>
          <w:color w:val="5B462B"/>
        </w:rPr>
      </w:pPr>
      <w:r w:rsidRPr="002B2AE1">
        <w:rPr>
          <w:b/>
          <w:bCs/>
          <w:color w:val="5B462B"/>
        </w:rPr>
        <w:t>If tree failure occurs after unauthorised works, Greenbelt will not be held responsible.</w:t>
      </w:r>
    </w:p>
    <w:p w14:paraId="636FD0BA" w14:textId="77777777" w:rsidR="00D456A3" w:rsidRPr="00140B91" w:rsidRDefault="00D456A3">
      <w:pPr>
        <w:pStyle w:val="BodyText"/>
        <w:spacing w:before="55"/>
        <w:rPr>
          <w:rFonts w:ascii="Arial"/>
          <w:b/>
          <w:sz w:val="20"/>
          <w:lang w:val="en-GB"/>
        </w:rPr>
      </w:pPr>
    </w:p>
    <w:p w14:paraId="53A762BC" w14:textId="77777777" w:rsidR="00D456A3" w:rsidRPr="00140B91" w:rsidRDefault="00EE596D">
      <w:pPr>
        <w:pStyle w:val="Heading1"/>
        <w:rPr>
          <w:lang w:val="en-GB"/>
        </w:rPr>
      </w:pPr>
      <w:r w:rsidRPr="00140B91">
        <w:rPr>
          <w:color w:val="B2C118"/>
          <w:spacing w:val="-2"/>
          <w:lang w:val="en-GB"/>
        </w:rPr>
        <w:t>Recommendations</w:t>
      </w:r>
    </w:p>
    <w:p w14:paraId="39BAD8F1" w14:textId="23007234" w:rsidR="00133438" w:rsidRDefault="00133438">
      <w:pPr>
        <w:spacing w:before="142"/>
        <w:ind w:left="120"/>
        <w:rPr>
          <w:color w:val="5B462B"/>
        </w:rPr>
      </w:pPr>
      <w:r>
        <w:rPr>
          <w:color w:val="5B462B"/>
        </w:rPr>
        <w:t>Prescribed work:</w:t>
      </w:r>
      <w:r w:rsidR="00EE596D">
        <w:rPr>
          <w:color w:val="5B462B"/>
        </w:rPr>
        <w:t xml:space="preserve"> T1, </w:t>
      </w:r>
      <w:r w:rsidR="00EE596D" w:rsidRPr="00EE596D">
        <w:rPr>
          <w:color w:val="5B462B"/>
        </w:rPr>
        <w:t>prescribe the removal of the tree within 6 months</w:t>
      </w:r>
      <w:r w:rsidR="00EE596D">
        <w:rPr>
          <w:color w:val="5B462B"/>
        </w:rPr>
        <w:t>, the tree is damaging the garage.  The tree requires removal due to the damage it is causing.</w:t>
      </w:r>
    </w:p>
    <w:p w14:paraId="5B735C6C" w14:textId="77777777" w:rsidR="00EE596D" w:rsidRDefault="00EE596D">
      <w:pPr>
        <w:spacing w:before="142"/>
        <w:ind w:left="120"/>
        <w:rPr>
          <w:color w:val="5B462B"/>
        </w:rPr>
      </w:pPr>
    </w:p>
    <w:p w14:paraId="5FB933D9" w14:textId="2E1DC531" w:rsidR="00EE596D" w:rsidRDefault="00EE596D">
      <w:pPr>
        <w:spacing w:before="142"/>
        <w:ind w:left="120"/>
        <w:rPr>
          <w:color w:val="5B462B"/>
        </w:rPr>
      </w:pPr>
      <w:r>
        <w:rPr>
          <w:noProof/>
          <w:color w:val="5B462B"/>
        </w:rPr>
        <w:drawing>
          <wp:inline distT="0" distB="0" distL="0" distR="0" wp14:anchorId="4722AA4A" wp14:editId="4C53C7AA">
            <wp:extent cx="7239000" cy="5066030"/>
            <wp:effectExtent l="0" t="0" r="0" b="1270"/>
            <wp:docPr id="17159856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85634" name="Picture 1715985634"/>
                    <pic:cNvPicPr/>
                  </pic:nvPicPr>
                  <pic:blipFill>
                    <a:blip r:embed="rId19">
                      <a:extLst>
                        <a:ext uri="{28A0092B-C50C-407E-A947-70E740481C1C}">
                          <a14:useLocalDpi xmlns:a14="http://schemas.microsoft.com/office/drawing/2010/main" val="0"/>
                        </a:ext>
                      </a:extLst>
                    </a:blip>
                    <a:stretch>
                      <a:fillRect/>
                    </a:stretch>
                  </pic:blipFill>
                  <pic:spPr>
                    <a:xfrm>
                      <a:off x="0" y="0"/>
                      <a:ext cx="7239000" cy="5066030"/>
                    </a:xfrm>
                    <a:prstGeom prst="rect">
                      <a:avLst/>
                    </a:prstGeom>
                  </pic:spPr>
                </pic:pic>
              </a:graphicData>
            </a:graphic>
          </wp:inline>
        </w:drawing>
      </w:r>
    </w:p>
    <w:p w14:paraId="7A1F0D93" w14:textId="77777777" w:rsidR="00D456A3" w:rsidRDefault="00D456A3">
      <w:pPr>
        <w:rPr>
          <w:sz w:val="24"/>
        </w:rPr>
      </w:pPr>
    </w:p>
    <w:p w14:paraId="2D7CD9A3" w14:textId="77777777" w:rsidR="00133438" w:rsidRDefault="00133438">
      <w:pPr>
        <w:rPr>
          <w:sz w:val="24"/>
        </w:rPr>
      </w:pPr>
    </w:p>
    <w:p w14:paraId="70AE845B" w14:textId="38E03C62" w:rsidR="00133438" w:rsidRPr="00140B91" w:rsidRDefault="00133438">
      <w:pPr>
        <w:rPr>
          <w:sz w:val="24"/>
        </w:rPr>
        <w:sectPr w:rsidR="00133438" w:rsidRPr="00140B91" w:rsidSect="00653A76">
          <w:headerReference w:type="default" r:id="rId20"/>
          <w:footerReference w:type="default" r:id="rId21"/>
          <w:pgSz w:w="11900" w:h="16840"/>
          <w:pgMar w:top="1120" w:right="240" w:bottom="1060" w:left="260" w:header="0" w:footer="860" w:gutter="0"/>
          <w:cols w:space="720"/>
        </w:sectPr>
      </w:pPr>
    </w:p>
    <w:p w14:paraId="7218972F" w14:textId="77777777" w:rsidR="00D456A3" w:rsidRPr="00140B91" w:rsidRDefault="00EE596D">
      <w:pPr>
        <w:pStyle w:val="BodyText"/>
        <w:ind w:left="3560"/>
        <w:rPr>
          <w:sz w:val="20"/>
          <w:lang w:val="en-GB"/>
        </w:rPr>
      </w:pPr>
      <w:r w:rsidRPr="00140B91">
        <w:rPr>
          <w:noProof/>
          <w:sz w:val="20"/>
          <w:lang w:val="en-GB"/>
        </w:rPr>
        <w:lastRenderedPageBreak/>
        <w:drawing>
          <wp:inline distT="0" distB="0" distL="0" distR="0" wp14:anchorId="1DD8E8BC" wp14:editId="2565257D">
            <wp:extent cx="2708720" cy="7349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2708720" cy="734949"/>
                    </a:xfrm>
                    <a:prstGeom prst="rect">
                      <a:avLst/>
                    </a:prstGeom>
                  </pic:spPr>
                </pic:pic>
              </a:graphicData>
            </a:graphic>
          </wp:inline>
        </w:drawing>
      </w:r>
    </w:p>
    <w:p w14:paraId="346CD74B" w14:textId="77777777" w:rsidR="00D456A3" w:rsidRPr="00140B91" w:rsidRDefault="00D456A3">
      <w:pPr>
        <w:pStyle w:val="BodyText"/>
        <w:rPr>
          <w:sz w:val="28"/>
          <w:lang w:val="en-GB"/>
        </w:rPr>
      </w:pPr>
    </w:p>
    <w:p w14:paraId="4E8C1D68" w14:textId="77777777" w:rsidR="00D456A3" w:rsidRPr="00140B91" w:rsidRDefault="00D456A3">
      <w:pPr>
        <w:pStyle w:val="BodyText"/>
        <w:rPr>
          <w:sz w:val="28"/>
          <w:lang w:val="en-GB"/>
        </w:rPr>
      </w:pPr>
    </w:p>
    <w:p w14:paraId="7050EB5B" w14:textId="77777777" w:rsidR="00D456A3" w:rsidRPr="00140B91" w:rsidRDefault="00D456A3">
      <w:pPr>
        <w:pStyle w:val="BodyText"/>
        <w:rPr>
          <w:sz w:val="28"/>
          <w:lang w:val="en-GB"/>
        </w:rPr>
      </w:pPr>
    </w:p>
    <w:p w14:paraId="6B61F452" w14:textId="77777777" w:rsidR="00D456A3" w:rsidRPr="00140B91" w:rsidRDefault="00D456A3">
      <w:pPr>
        <w:pStyle w:val="BodyText"/>
        <w:rPr>
          <w:sz w:val="28"/>
          <w:lang w:val="en-GB"/>
        </w:rPr>
      </w:pPr>
    </w:p>
    <w:p w14:paraId="27E6EE25" w14:textId="77777777" w:rsidR="00D456A3" w:rsidRPr="00140B91" w:rsidRDefault="00D456A3">
      <w:pPr>
        <w:pStyle w:val="BodyText"/>
        <w:rPr>
          <w:sz w:val="28"/>
          <w:lang w:val="en-GB"/>
        </w:rPr>
      </w:pPr>
    </w:p>
    <w:p w14:paraId="614ABAC3" w14:textId="77777777" w:rsidR="00D456A3" w:rsidRPr="00140B91" w:rsidRDefault="00D456A3">
      <w:pPr>
        <w:pStyle w:val="BodyText"/>
        <w:spacing w:before="232"/>
        <w:rPr>
          <w:sz w:val="28"/>
          <w:lang w:val="en-GB"/>
        </w:rPr>
      </w:pPr>
    </w:p>
    <w:p w14:paraId="0AEBA2F6" w14:textId="77777777" w:rsidR="00D456A3" w:rsidRPr="00140B91" w:rsidRDefault="00EE596D">
      <w:pPr>
        <w:pStyle w:val="Heading1"/>
        <w:ind w:left="0" w:right="441"/>
        <w:jc w:val="center"/>
        <w:rPr>
          <w:lang w:val="en-GB"/>
        </w:rPr>
      </w:pPr>
      <w:r w:rsidRPr="00140B91">
        <w:rPr>
          <w:color w:val="FFFFFF"/>
          <w:spacing w:val="-6"/>
          <w:lang w:val="en-GB"/>
        </w:rPr>
        <w:t>Some</w:t>
      </w:r>
      <w:r w:rsidRPr="00140B91">
        <w:rPr>
          <w:color w:val="FFFFFF"/>
          <w:spacing w:val="-7"/>
          <w:lang w:val="en-GB"/>
        </w:rPr>
        <w:t xml:space="preserve"> </w:t>
      </w:r>
      <w:r w:rsidRPr="00140B91">
        <w:rPr>
          <w:color w:val="FFFFFF"/>
          <w:spacing w:val="-6"/>
          <w:lang w:val="en-GB"/>
        </w:rPr>
        <w:t>of</w:t>
      </w:r>
      <w:r w:rsidRPr="00140B91">
        <w:rPr>
          <w:color w:val="FFFFFF"/>
          <w:spacing w:val="-7"/>
          <w:lang w:val="en-GB"/>
        </w:rPr>
        <w:t xml:space="preserve"> </w:t>
      </w:r>
      <w:r w:rsidRPr="00140B91">
        <w:rPr>
          <w:color w:val="FFFFFF"/>
          <w:spacing w:val="-6"/>
          <w:lang w:val="en-GB"/>
        </w:rPr>
        <w:t>the</w:t>
      </w:r>
      <w:r w:rsidRPr="00140B91">
        <w:rPr>
          <w:color w:val="FFFFFF"/>
          <w:spacing w:val="-7"/>
          <w:lang w:val="en-GB"/>
        </w:rPr>
        <w:t xml:space="preserve"> </w:t>
      </w:r>
      <w:r w:rsidRPr="00140B91">
        <w:rPr>
          <w:color w:val="FFFFFF"/>
          <w:spacing w:val="-6"/>
          <w:lang w:val="en-GB"/>
        </w:rPr>
        <w:t>experts</w:t>
      </w:r>
      <w:r w:rsidRPr="00140B91">
        <w:rPr>
          <w:color w:val="FFFFFF"/>
          <w:spacing w:val="-7"/>
          <w:lang w:val="en-GB"/>
        </w:rPr>
        <w:t xml:space="preserve"> </w:t>
      </w:r>
      <w:r w:rsidRPr="00140B91">
        <w:rPr>
          <w:color w:val="FFFFFF"/>
          <w:spacing w:val="-6"/>
          <w:lang w:val="en-GB"/>
        </w:rPr>
        <w:t>who trust</w:t>
      </w:r>
      <w:r w:rsidR="00EE1E5E">
        <w:rPr>
          <w:color w:val="FFFFFF"/>
          <w:spacing w:val="-6"/>
          <w:lang w:val="en-GB"/>
        </w:rPr>
        <w:t xml:space="preserve"> us</w:t>
      </w:r>
    </w:p>
    <w:p w14:paraId="0CD75BDC" w14:textId="77777777" w:rsidR="00D456A3" w:rsidRPr="00140B91" w:rsidRDefault="00D456A3">
      <w:pPr>
        <w:pStyle w:val="BodyText"/>
        <w:rPr>
          <w:b/>
          <w:sz w:val="20"/>
          <w:lang w:val="en-GB"/>
        </w:rPr>
      </w:pPr>
    </w:p>
    <w:p w14:paraId="3CEBCC02" w14:textId="77777777" w:rsidR="00D456A3" w:rsidRPr="00140B91" w:rsidRDefault="00D456A3">
      <w:pPr>
        <w:pStyle w:val="BodyText"/>
        <w:rPr>
          <w:b/>
          <w:sz w:val="20"/>
          <w:lang w:val="en-GB"/>
        </w:rPr>
      </w:pPr>
    </w:p>
    <w:p w14:paraId="3CFE2E56" w14:textId="77777777" w:rsidR="00D456A3" w:rsidRPr="00140B91" w:rsidRDefault="001F0845">
      <w:pPr>
        <w:pStyle w:val="BodyText"/>
        <w:spacing w:before="164"/>
        <w:rPr>
          <w:b/>
          <w:sz w:val="20"/>
          <w:lang w:val="en-GB"/>
        </w:rPr>
      </w:pPr>
      <w:r>
        <w:rPr>
          <w:b/>
          <w:noProof/>
          <w:sz w:val="20"/>
          <w:lang w:val="en-GB"/>
        </w:rPr>
        <w:drawing>
          <wp:anchor distT="0" distB="0" distL="114300" distR="114300" simplePos="0" relativeHeight="251723776" behindDoc="0" locked="0" layoutInCell="1" allowOverlap="1" wp14:anchorId="345BFC8C" wp14:editId="47F457AB">
            <wp:simplePos x="0" y="0"/>
            <wp:positionH relativeFrom="column">
              <wp:posOffset>3027045</wp:posOffset>
            </wp:positionH>
            <wp:positionV relativeFrom="paragraph">
              <wp:posOffset>410186</wp:posOffset>
            </wp:positionV>
            <wp:extent cx="1177230" cy="611230"/>
            <wp:effectExtent l="0" t="0" r="4445" b="0"/>
            <wp:wrapNone/>
            <wp:docPr id="1945086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86551" name="Picture 19450865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7230" cy="61123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577344" behindDoc="0" locked="0" layoutInCell="1" allowOverlap="1" wp14:anchorId="03D42449" wp14:editId="7C80C88D">
                <wp:simplePos x="0" y="0"/>
                <wp:positionH relativeFrom="column">
                  <wp:posOffset>2705236</wp:posOffset>
                </wp:positionH>
                <wp:positionV relativeFrom="paragraph">
                  <wp:posOffset>263932</wp:posOffset>
                </wp:positionV>
                <wp:extent cx="1778000" cy="889000"/>
                <wp:effectExtent l="0" t="0" r="0" b="6350"/>
                <wp:wrapTopAndBottom/>
                <wp:docPr id="27" name="Graphic 27"/>
                <wp:cNvGraphicFramePr/>
                <a:graphic xmlns:a="http://schemas.openxmlformats.org/drawingml/2006/main">
                  <a:graphicData uri="http://schemas.microsoft.com/office/word/2010/wordprocessingShape">
                    <wps:wsp>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a:graphicData>
                </a:graphic>
              </wp:anchor>
            </w:drawing>
          </mc:Choice>
          <mc:Fallback>
            <w:pict>
              <v:shape w14:anchorId="0495B820" id="Graphic 27" o:spid="_x0000_s1026" style="position:absolute;margin-left:213pt;margin-top:20.8pt;width:140pt;height:70pt;z-index:251577344;visibility:visible;mso-wrap-style:square;mso-wrap-distance-left:9pt;mso-wrap-distance-top:0;mso-wrap-distance-right:9pt;mso-wrap-distance-bottom:0;mso-position-horizontal:absolute;mso-position-horizontal-relative:text;mso-position-vertical:absolute;mso-position-vertical-relative:text;v-text-anchor:top" coordsize="1778000,8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pQEwIAAKsEAAAOAAAAZHJzL2Uyb0RvYy54bWysVMFu2zAMvQ/YPwi6L3YyrE2NOEXRosOA&#10;oSvQDDsrshwbkEWNUmL370fJkeN2t2EX6cl6Yh4fyWxuh06zk0LXgin5cpFzpoyEqjWHkv/cPX5a&#10;c+a8MJXQYFTJX5Xjt9uPHza9LdQKGtCVQkZBjCt6W/LGe1tkmZON6oRbgFWGLmvATng64iGrUPQU&#10;vdPZKs+vsh6wsghSOUdfH8ZLvo3x61pJ/6OunfJMl5y0+bhiXPdhzbYbURxQ2KaVZxniH1R0ojX0&#10;o1OoB+EFO2L7V6iulQgOar+Q0GVQ161UMQfKZpm/y+alEVbFXMgcZyeb3P8LK59OL/YZyYbeusIR&#10;DFkMNXZhJ31siGa9TmapwTNJH5fX1+s8J08l3a3XNwFTmOzyWh6d/6ogRhKn786PZlcJiSYhOZgE&#10;kUoWiqVjsTxnVCzkjIq1H4tlhQ/vgrwAWT+T0kxKwnUHJ7WDSPSXNN5IvVC0mVOn5N7nlmhptzHy&#10;nJ5cSIy0j0zyK1lJTqW7tM85b3QmgtTg1OhySD7aPRlCAeeWO9Bt9dhqHRxweNjfa2QnQd5e3X1Z&#10;fb45V2tGyy49ENAeqtdnZD1NR8nd76NAxZn+Zqj9wiglgAnsE0Cv7yEOXDQfnd8NvwRaZgmW3FML&#10;PUFqblGk3iD9gTByw0sDd0cPdRsaJ2obFZ0PNBEx//P0hpGbnyPr8h+z/QMAAP//AwBQSwMEFAAG&#10;AAgAAAAhAMgGk4/eAAAACgEAAA8AAABkcnMvZG93bnJldi54bWxMj0FPwzAMhe9I/IfISNxYsgmV&#10;qjSdYBoHJJBg5cAxa0xbaJwqSbfy7/FO7GY/Pz1/r1zPbhAHDLH3pGG5UCCQGm97ajV81E83OYiY&#10;DFkzeEINvxhhXV1elKaw/kjveNilVnAIxcJo6FIaCylj06EzceFHJL59+eBM4jW00gZz5HA3yJVS&#10;mXSmJ/7QmRE3HTY/u8lpyOU0v3i3fX6cNm/hdWvrz29Va319NT/cg0g4p38znPAZHSpm2vuJbBSD&#10;httVxl0SD8sMBBvu1EnYszNnRValPK9Q/QEAAP//AwBQSwECLQAUAAYACAAAACEAtoM4kv4AAADh&#10;AQAAEwAAAAAAAAAAAAAAAAAAAAAAW0NvbnRlbnRfVHlwZXNdLnhtbFBLAQItABQABgAIAAAAIQA4&#10;/SH/1gAAAJQBAAALAAAAAAAAAAAAAAAAAC8BAABfcmVscy8ucmVsc1BLAQItABQABgAIAAAAIQA5&#10;dqpQEwIAAKsEAAAOAAAAAAAAAAAAAAAAAC4CAABkcnMvZTJvRG9jLnhtbFBLAQItABQABgAIAAAA&#10;IQDIBpOP3gAAAAoBAAAPAAAAAAAAAAAAAAAAAG0EAABkcnMvZG93bnJldi54bWxQSwUGAAAAAAQA&#10;BADzAAAAeAUAAAAA&#10;" path="m,889000r1778000,l1778000,,,,,889000xe" fillcolor="#6a5239" stroked="f">
                <v:path arrowok="t"/>
                <w10:wrap type="topAndBottom"/>
              </v:shape>
            </w:pict>
          </mc:Fallback>
        </mc:AlternateContent>
      </w:r>
      <w:r w:rsidR="00B25476">
        <w:rPr>
          <w:noProof/>
          <w:lang w:val="en-GB"/>
        </w:rPr>
        <mc:AlternateContent>
          <mc:Choice Requires="wpg">
            <w:drawing>
              <wp:anchor distT="0" distB="0" distL="114300" distR="114300" simplePos="0" relativeHeight="251663360" behindDoc="0" locked="0" layoutInCell="1" allowOverlap="1" wp14:anchorId="739AC6BA" wp14:editId="13C6B101">
                <wp:simplePos x="0" y="0"/>
                <wp:positionH relativeFrom="column">
                  <wp:posOffset>762000</wp:posOffset>
                </wp:positionH>
                <wp:positionV relativeFrom="paragraph">
                  <wp:posOffset>263525</wp:posOffset>
                </wp:positionV>
                <wp:extent cx="1778000" cy="889000"/>
                <wp:effectExtent l="0" t="0" r="0" b="6350"/>
                <wp:wrapNone/>
                <wp:docPr id="820529548" name="Group 4"/>
                <wp:cNvGraphicFramePr/>
                <a:graphic xmlns:a="http://schemas.openxmlformats.org/drawingml/2006/main">
                  <a:graphicData uri="http://schemas.microsoft.com/office/word/2010/wordprocessingGroup">
                    <wpg:wgp>
                      <wpg:cNvGrpSpPr/>
                      <wpg:grpSpPr>
                        <a:xfrm>
                          <a:off x="0" y="0"/>
                          <a:ext cx="1778000" cy="889000"/>
                          <a:chOff x="0" y="0"/>
                          <a:chExt cx="1778000" cy="889000"/>
                        </a:xfrm>
                      </wpg:grpSpPr>
                      <wps:wsp>
                        <wps:cNvPr id="24" name="Graphic 24"/>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pic:pic xmlns:pic="http://schemas.openxmlformats.org/drawingml/2006/picture">
                        <pic:nvPicPr>
                          <pic:cNvPr id="951936946"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t="2820" b="-2958"/>
                          <a:stretch/>
                        </pic:blipFill>
                        <pic:spPr bwMode="auto">
                          <a:xfrm>
                            <a:off x="536575" y="136525"/>
                            <a:ext cx="682625" cy="622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3D7DC55" id="Group 4" o:spid="_x0000_s1026" style="position:absolute;margin-left:60pt;margin-top:20.75pt;width:140pt;height:70pt;z-index:251663360" coordsize="17780,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tLVfwMAAIcIAAAOAAAAZHJzL2Uyb0RvYy54bWykVttu2zAMfR+wfxD8&#10;3jpxljQxkgxFuwYFtq7YOuxZluVYmCxpkhKnfz9SjpxLd8P2UIeSKYo8PDzu/O2ukWTLrRNaLZLh&#10;5SAhXDFdCrVeJF+e7i6mCXGeqpJKrfgieeYuebt8/Wrempxnutay5JZAEOXy1iyS2nuTp6ljNW+o&#10;u9SGK3hZadtQD0u7TktLW4jeyDQbDCZpq21prGbcOdi97V4myxC/qjjzH6vKcU/kIoHcfHja8Czw&#10;mS7nNF9bamrB9mnQf8iioULBpX2oW+op2VjxIlQjmNVOV/6S6SbVVSUYDzVANcPBWTUrqzcm1LLO&#10;27XpYQJoz3D657DsYbuy5rN5tIBEa9aARVhhLbvKNvgLWZJdgOy5h4zvPGGwOby6mg4GgCyDd9Pp&#10;DO2AKasB+BfHWP3u9wfTeG16kkxrgB7ugID7PwQ+19TwAKzLAYFHS0S5SLI3CVG0AZau9oSAnQBL&#10;8OpBcrkDvP4Tob5QmrON8yuuA9Z0+975jpRltGgdLbZT0bRAbSS1DKT2CQFS24QAqYuuAYZ6PIdp&#10;oknao2bVfa/wdaO3/EkHR3/o2KGZkOrBRapj1779J92HA9Et/poQ+dg98OSXnsCoSLY/+JzkGa9j&#10;UjsOMMJZLL43AiCweQy501KUd0JKRMDZdXEjLdlSwHZyPc5GM4QTjhy5ATcjB9AqdPkMFGqBNIvE&#10;fd9QyxMi7xWQFCUnGjYaRTSslzc6CFMA3zr/tPtKrSEGzEXiYcgedOQqzSM3sKjeF08qfb3xuhJI&#10;nJBbl9F+AXOznBvBcvjbSwhYLwboz1ILp/wGa+vkuvmrGA213zbmAtQOGiEKIYV/DsoN44dJqe2j&#10;YDhNuDjM4mw8nI0mszeTOJLghZeTDNsRfbuTAIdg7zX75ojSNzVVa37tDMwHMD4079Q9xeXJtYUU&#10;BglArPZfha8D5HgYwcWX+4phxM509yegdZp+q9mm4cp3HynLJRSvlauFcTCqOW8KDopj78shSCd8&#10;ID2ojrFC+W54nWWfcMChhGyaAYtgri+y2Xi6f+0t96zGdmMxMf8OGBQnUrQfdAkxKRAjlHEm5uPR&#10;ZHw1DkM2BDMbd4GjrE+m2QT2gqpPsmzUqToQL4ZBAqJm7amKahSuOeNolDWpOp4iyt044U5IvtPS&#10;YEItgbPhawfWyef0eB28Dv8/LH8AAAD//wMAUEsDBAoAAAAAAAAAIQAHwK4bfw0AAH8NAAAUAAAA&#10;ZHJzL21lZGlhL2ltYWdlMS5wbmeJUE5HDQoaCgAAAA1JSERSAAAApAAAAJUIAwAAAOFNoXsAAAAB&#10;c1JHQgCuzhzpAAAABGdBTUEAALGPC/xhBQAAAsFQTFRFAAAA////////////////////////////&#10;////////////////////////////////7+/v////////////////////////////////////////&#10;////////////////////+Pj4////////////////////////////+fn5////////////+vr6////&#10;////////////+/v7////////////////////////////////////+/v7////+/v7////////+/v7&#10;/////////////////////////////////Pz8/////////Pz8////////////////////////////&#10;/////////////////////////////////f39////////////////////////////////////////&#10;/////////////////////////////////f39/////f39/f39/f39/f39/f39/f39/////f39/f39&#10;/f39/f39/f39/f39/f39/f39/f39/f39/f39/f39/f39/f39/f39/f39/////f39/f39/f39/f39&#10;/f39/f39/f39/f39/////v7+/v7+/v7+/v7+/v7+/v7+/v7+/v7+/v7+/v7+/v7+/v7+/v7+/v7+&#10;/v7+/v7+/v7+/v7+/v7+/////v7+/v7+/v7+/v7+/v7+/v7+/f39/////f39/v7+/v7+/v7+/f39&#10;/v7+/v7+/v7+/v7+/v7+/v7+/f39/v7+/v7+/v7+/v7+/v7+/Pz8/v7+/v7+/v7+/v7+/v7+/f39&#10;/v7+/v7+/v7+/f39/v7+/v7+/f39/v7+/f39/v7+/f39/v7+/f39/v7+/v7+/v7+/////v7+/f39&#10;/v7+/v7+/f39/v7+/Pz8/v7+/f39/v7+/f39/v7+/v7+/v7+/f39/v7+/v7+/f39/v7+////2E+Q&#10;MQAAAOp0Uk5TAAECAwQFBgcICQoLDA0ODxAQERITFBYXGBobHB0eHyIlJSYnKSorLC0wMjM0NDU3&#10;ODo6Ozw9Pj9AQUJEREVFRkdHSktNT1BSU1RUVVdXWFlaW15fYGFiY2RlZmhqamtsbW5vcnN0dXZ3&#10;eXp7fH1+f4CBgoSFhoeIiouMjY+QkZKUlZeZmpuen6ChoqOkpqeoqaqrrK2vsLGys7S2t7i5uru8&#10;vb6/wMPHyMnKy8zMzc3Oz9DQ0dLT1tfY2Nna29zd3uDh4uPk5OXm5+fo6enq6uvr7Ozt7vDx8vLz&#10;9PX29vf4+fn6+/z8/f7+QEqz0gAAAAlwSFlzAAAh1QAAIdUBBJy0nQAACVFJREFUeF7tnIu/ZtUY&#10;x3cTcitihCIkhRiRW+NOktzKJRRmXGviIGSKiJD7MG6FEFIZlyRq3GMIueRWyK2mmunsv8Jaz/qu&#10;9Tx7rfc9Z7373a+P4f1+zrv3Wr/fetb+nTnvu8++zWl2DNoxYCvoBdgKehe8pvmj4QNoy8IkBdgK&#10;egG2gt4Fr+ueibYsjC/AVtALsBX0Lng7bEg6wmtFKcAtwFbQC7AV9C5485AO9AJsBb0L3jykA70A&#10;W0HvgjcP6UAvwFbQu+DNQzrQC7AV9C54/48hB4atzUNODVubh5watjYPOTVsbQcMWUWvon5IQA/9&#10;enoV9UMCeujX06uoHxLQQ7+eXkX9kIAe+vX0KuqHBPTQr6dXUT8koId+PVJ1FJ2ZchfZlAehHupe&#10;THdmPJINeZDqoa5pjkeYCcezkQBiPdR5TkIaHjYQQa2HusCpiMNyNLMn0OuhLnI68nCcy8wGnHqo&#10;UzZiDMPlzNoBrx7qLJ/GGoB3MOXwrGALU3M+E86CgUJew3SRBdbDMEzIo5gNdh35zurPECGzD4xM&#10;SXsYpg+5yEwR98/ooDMMU4e8DRNFkOkNw7QhVzAPXIRcF/JqBjuuRhrJdCH3YBY4EtmBshSXMxSu&#10;QB7BNCE/xhyRy9A9SInT/onxA4TmOgTl8zgF/UP+iRkiF6IHEOECVOE8keh0GHeDtHfIg5ggsogO&#10;qAG0yN+d9BvaXV4Xxuf0DNk9sC3eX92QSMoVzato5TyEki69Ql57Z6rhI+jKiTgeJMvRrEuo6dIn&#10;ZPbt7oWsdA4rT0Os40VUdZg8ZD7Nr9CVJ+IEsjfrclDVYeKQO1EIJyArx+FEkGvZlzLLhCHXUgYH&#10;Iyv5MVtzCUYt76fOMlHIMyiKfBxduS+OglEPdZYJQv6ckshz0ZV34Viw6qHOUh/yFCoiyMqfMbpg&#10;juP8DRtoRaiz1IY8m/GRLejKe3EycEezRYacQi8gUpe6kP9idORh6MpXcArwA/5zt5W2JwxpvkBX&#10;QLNUhXw2g+H2yEpxNHgA627IN2TKF6XvoC8gWSpCbmZo5OnoyitxIruZTTFECMrN6S05qMOyIfNT&#10;mD3RlZ/iRGRK2p3tbw3K8CFXMg5uiWzASdyuq0ov8K1coj9lyOsZFXk3uvJ1nMjO6HT/AyF3YVBk&#10;O7qSnYfphTr6Mw/5UYZErkJXsvdC81R0B8qMQ+a/P76DrlyEk7CH50izDbkffqQ8t8NIXIweQJxl&#10;yJfjRs5DVw7FSYw7EaPvGTQk+7PE49GV/GCjPDxHn1nIVViwO7IhP3oujyvfitPdfhXUWYqQR2JE&#10;PoiuPAMnUp6ItXfHcqDUQ50lD7kzOhyHrPwDJ/FdDOUQHAGtHuos3ZDPQY2UAfIrfa9HV7IPHWo9&#10;1FlsyE+hRc5AV/LnOh6LbtgNK4JcD3UWDXkZSmQNunIxTqL8LuyViwBGPdRZUsg3IkSQDS/AibwG&#10;XYn7GAtWPdRZCPkJupEjgmx4H04CXbkKowtmPdRZJOTv6UT2l9GW4o5ceSK2EScDtx7qLD7kM2lH&#10;yiOy1TiR1ejKJpwC/Hqos6zgwqvyLAYr+R25legGPfEKhAe+PAyohzpLdv2p2ZehSnF1528Yyjqc&#10;yL3MphhSD3VL8H1GKh/CidwVXfkxTkTOIGjPIOQxjFOuxIm4k9UcnESmhu4EUDeGmzJKyc/Dmvdg&#10;KN/EidwMne7QlMfeb8OJHIhuyN/S16PPKCSTKzdgJP6KoeyOEzGPIaAMir2KFNgTJ1LuvfMTsbuh&#10;C2gDkm5bJrrX5h3lDh4jsRk9gDgYT2Bew22xIr9DV+6PE8mvbSAPxTeYVnkoTqR84uXNOJFDi/sg&#10;GMOwE5Mq+VutvIzW3gMr8m105YE4w6AHvYCe+DC68mScSHmq9lkcD1I91FmykM9DjqxDV4onvdCV&#10;6zACiPVQZ+mEzA8JH4VuyE/EfomuvAQHUOuhzmJD5vdxz0JX8uvOr0ZX3omTQK+HOouGPAYlciy6&#10;kp/C7INuuDeWglEPdZYUMr/yjaxsw0isx1DW41iw6qHOMibkT1CV03Ei5ana6MdRMOuhzjIy5JPQ&#10;lHNwIg8o72Lj5ODWQ51lRMg7ohgejBX5JLryGZwC/Hqos5Qhy+fQX4ETeRC6cinOCBhRD3WWIuQd&#10;6CfyX5M3QTfkDwtYGFIPdZZlQyIn0rF34hKc0TCoHuosy4T8EWpkD3QDzjgYVQ91liVD5qfc5ala&#10;uz/WWBhXD3WWpUKiJP6AbsCZBCqFG9GWYXzI/Grk3uiGW2NNBLXC1CGz39S/QFYuxJkQqoVhQ5YH&#10;tn1+0gLlwpAhy2eU2kdjTQ4TCAOG/B6KcjJOH5hCGCzkiBOxfbB6wRzCYCHvST/xFIyeMIsws5DI&#10;vWEaYUYh83tJk8NEwkxCFvdJesBUwgxCRmU6mEwYPuQahMlYm8Nswo1oFuosE4SkPyEU10OdZR7S&#10;Q3E91FnmIT0U10OdZR7SQ3E91FnmIT0U10OdZR7SQ3E91FnmIT0U10OdZeYh/zIp1FmKkOkpkIFC&#10;zpnzP8nCQnid3LbSYuFeCwsHiu9Iw8KXlR1Pk6UTN8SHS0TYVZbSfkQsCMumOTgVL6xxrf3advtK&#10;3/eizNDFf2rdSy6Fv8Xv1WTXFnZvLxPf44f4Fy3kc8LqTFm24fmCE5Ibrs+E9n3CKiw3N83ZbbsX&#10;O5Yfts2dpOFN2UgJhvtaJSvpSj/3WfmWtPeWjr9t27aHRye5chGJ9ufaa9U4ybckVPNwv3Ahj22/&#10;2mxpb+G0NzEuI5Toqt10WGXI0OmEjI/IyxgNeT8xoxFefhlD+idYuSXMuAzjyard9LPQ98vof019&#10;aUk7dBxuuX5bu9j82rXDk9Eipx93Z+Qhbfv25vntEV4uQh4WhhdIcXcqR2iM8qUl7dAJpuManrpJ&#10;RaNDOla51epznVyEbNq1XirwolSzusC9Megb/6Dk46S++XE7vqyu+XH7V+qc5T44knXbqJB+UeJF&#10;cVm5A4wT6Ru/KiQargnp3uXGkI6kiSEvdSG/5D84zUuXDLnYbvJ/RsC14pfD7ILCU2DJeZwst4eO&#10;2wURcvsNbsWkXCIOQ14YVmK07WNcpW/GkAe4HVLb7hJMmSAjOOIuSit+OVLIw8Ma3yEht+JKyG3t&#10;Rrn+L/+J3g+1IX/LSDF8Y13jCm4VQ8ofxLgymn6C/3aa5t+RhkAuaqLAXwAAAABJRU5ErkJgglBL&#10;AwQUAAYACAAAACEACbXnXd0AAAAKAQAADwAAAGRycy9kb3ducmV2LnhtbEyPQUvDQBCF74L/YRnB&#10;m91EWykxm1KKeiqCrSDeptlpEpqdDdltkv57pyc9vvc+3rzJV5Nr1UB9aDwbSGcJKOLS24YrA1/7&#10;t4clqBCRLbaeycCFAqyK25scM+tH/qRhFyslJRwyNFDH2GVah7Imh2HmO2LJjr53GEX2lbY9jlLu&#10;Wv2YJM/aYcNyocaONjWVp93ZGXgfcVw/pa/D9nTcXH72i4/vbUrG3N9N6xdQkab4B8N1vkyHQjYd&#10;/JltUK1oqRfUwDxdgBJgnlyNgyRLcXSR6/8v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j7S1X8DAACHCAAADgAAAAAAAAAAAAAAAAA6AgAAZHJzL2Uyb0Rv&#10;Yy54bWxQSwECLQAKAAAAAAAAACEAB8CuG38NAAB/DQAAFAAAAAAAAAAAAAAAAADlBQAAZHJzL21l&#10;ZGlhL2ltYWdlMS5wbmdQSwECLQAUAAYACAAAACEACbXnXd0AAAAKAQAADwAAAAAAAAAAAAAAAACW&#10;EwAAZHJzL2Rvd25yZXYueG1sUEsBAi0AFAAGAAgAAAAhAKomDr68AAAAIQEAABkAAAAAAAAAAAAA&#10;AAAAoBQAAGRycy9fcmVscy9lMm9Eb2MueG1sLnJlbHNQSwUGAAAAAAYABgB8AQAAkxUAAAAA&#10;">
                <v:shape id="Graphic 24" o:spid="_x0000_s1027" style="position:absolute;width:17780;height:8890;visibility:visible;mso-wrap-style:square;v-text-anchor:top" coordsize="177800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b6xAAAANsAAAAPAAAAZHJzL2Rvd25yZXYueG1sRI9Ba8JA&#10;FITvQv/D8gredFMpRaKbYMVCBQvVePD4yD6T2OzbsLvR+O+7hYLHYWa+YZb5YFpxJecbywpepgkI&#10;4tLqhisFx+JjMgfhA7LG1jIpuJOHPHsaLTHV9sZ7uh5CJSKEfYoK6hC6VEpf1mTQT21HHL2zdQZD&#10;lK6S2uEtwk0rZ0nyJg02HBdq7GhdU/lz6I2CueyHnTWb7Xu//nZfG12cLkmh1Ph5WC1ABBrCI/zf&#10;/tQKZq/w9yX+AJn9AgAA//8DAFBLAQItABQABgAIAAAAIQDb4fbL7gAAAIUBAAATAAAAAAAAAAAA&#10;AAAAAAAAAABbQ29udGVudF9UeXBlc10ueG1sUEsBAi0AFAAGAAgAAAAhAFr0LFu/AAAAFQEAAAsA&#10;AAAAAAAAAAAAAAAAHwEAAF9yZWxzLy5yZWxzUEsBAi0AFAAGAAgAAAAhAGJtBvrEAAAA2wAAAA8A&#10;AAAAAAAAAAAAAAAABwIAAGRycy9kb3ducmV2LnhtbFBLBQYAAAAAAwADALcAAAD4AgAAAAA=&#10;" path="m,889000r1778000,l1778000,,,,,889000xe" fillcolor="#6a5239" stroked="f">
                  <v:path arrowok="t"/>
                </v:shape>
                <v:shape id="Picture 2" o:spid="_x0000_s1028" type="#_x0000_t75" style="position:absolute;left:5365;top:1365;width:6827;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tQygAAAOIAAAAPAAAAZHJzL2Rvd25yZXYueG1sRI9BS8NA&#10;FITvQv/D8gre7KbVBhO7LVUUCl40FXp97D6TJdm3aXZN4793BcHjMDPfMJvd5Dox0hCsZwXLRQaC&#10;WHtjuVbwcXy5uQcRIrLBzjMp+KYAu+3saoOl8Rd+p7GKtUgQDiUqaGLsSymDbshhWPieOHmffnAY&#10;kxxqaQa8JLjr5CrLcunQclposKenhnRbfTkFh9Hp85u1z7p9fWzXR3taVfGk1PV82j+AiDTF//Bf&#10;+2AUFOtlcZsXdzn8Xkp3QG5/AAAA//8DAFBLAQItABQABgAIAAAAIQDb4fbL7gAAAIUBAAATAAAA&#10;AAAAAAAAAAAAAAAAAABbQ29udGVudF9UeXBlc10ueG1sUEsBAi0AFAAGAAgAAAAhAFr0LFu/AAAA&#10;FQEAAAsAAAAAAAAAAAAAAAAAHwEAAF9yZWxzLy5yZWxzUEsBAi0AFAAGAAgAAAAhAA6Ra1DKAAAA&#10;4gAAAA8AAAAAAAAAAAAAAAAABwIAAGRycy9kb3ducmV2LnhtbFBLBQYAAAAAAwADALcAAAD+AgAA&#10;AAA=&#10;">
                  <v:imagedata r:id="rId25" o:title="" croptop="1848f" cropbottom="-1939f"/>
                </v:shape>
              </v:group>
            </w:pict>
          </mc:Fallback>
        </mc:AlternateContent>
      </w:r>
      <w:r w:rsidRPr="00140B91">
        <w:rPr>
          <w:noProof/>
          <w:lang w:val="en-GB"/>
        </w:rPr>
        <mc:AlternateContent>
          <mc:Choice Requires="wpg">
            <w:drawing>
              <wp:anchor distT="0" distB="0" distL="0" distR="0" simplePos="0" relativeHeight="251586560" behindDoc="1" locked="0" layoutInCell="1" allowOverlap="1" wp14:anchorId="48812856" wp14:editId="1DF55531">
                <wp:simplePos x="0" y="0"/>
                <wp:positionH relativeFrom="page">
                  <wp:posOffset>4813300</wp:posOffset>
                </wp:positionH>
                <wp:positionV relativeFrom="paragraph">
                  <wp:posOffset>263093</wp:posOffset>
                </wp:positionV>
                <wp:extent cx="1778000" cy="88900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0" cy="889000"/>
                          <a:chOff x="0" y="0"/>
                          <a:chExt cx="1778000" cy="889000"/>
                        </a:xfrm>
                      </wpg:grpSpPr>
                      <wps:wsp>
                        <wps:cNvPr id="30" name="Graphic 30"/>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6" cstate="print"/>
                          <a:stretch>
                            <a:fillRect/>
                          </a:stretch>
                        </pic:blipFill>
                        <pic:spPr>
                          <a:xfrm>
                            <a:off x="393700" y="241300"/>
                            <a:ext cx="981455" cy="431800"/>
                          </a:xfrm>
                          <a:prstGeom prst="rect">
                            <a:avLst/>
                          </a:prstGeom>
                        </pic:spPr>
                      </pic:pic>
                    </wpg:wgp>
                  </a:graphicData>
                </a:graphic>
              </wp:anchor>
            </w:drawing>
          </mc:Choice>
          <mc:Fallback>
            <w:pict>
              <v:group w14:anchorId="1F23C15D" id="Group 29" o:spid="_x0000_s1026" style="position:absolute;margin-left:379pt;margin-top:20.7pt;width:140pt;height:70pt;z-index:-251729920;mso-wrap-distance-left:0;mso-wrap-distance-right:0;mso-position-horizontal-relative:page" coordsize="17780,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3bNRgMAADIIAAAOAAAAZHJzL2Uyb0RvYy54bWykVW1P2zAQ/j5p/yHK&#10;d0hfeGmjtgjBqJAQQ4Npnx3HSSwc27Pdpv33u3PitNAxJvjQ9BzfOXfPPfd4drGpRbRmxnIl5/Hw&#10;eBBHTFKVc1nO459PN0eTOLKOyJwIJdk83jIbXyy+fpk1OmUjVSmRMxPBIdKmjZ7HlXM6TRJLK1YT&#10;e6w0k7BZKFMTB0tTJrkhDZxei2Q0GJwljTK5Nooya+HtdbsZL/z5RcGo+14UlrlIzGPIzfmn8c8M&#10;n8liRtLSEF1x2qVBPpBFTbiEj/ZHXRNHopXhB0fVnBplVeGOqaoTVRScMl8DVDMcvKpmadRK+1rK&#10;tCl1DxNA+wqnDx9L79dLox/1g2mzB/NO0WcLuCSNLtP9fVyXO+dNYWoMgiKijUd02yPKNi6i8HJ4&#10;fj4ZDAB4CnuTyRRtDzmtoC8HYbT69u/AhKTtZ31yfTKNBvbYHUD2cwA9VkQzj7tFAB5MxPN5PIYy&#10;JKmBxMuOL/AGisGPgxdi2K1sB+cnEOoLJSldWbdkymNN1nfWeQDLPFikChbdyGAaYD5yXnjOuzgC&#10;zps4As5nbQM0cRiHDUQzavaaVfW9wu1ardmT8o5u17FdMyHVnYuQ+659+190HwKCW/jX/uR9dw/t&#10;m57QikC2d3xe5Bk+R4WyDGCEWCy+Nzwg8HIfcqsEz2+4EIiANWV2JUy0JoDt2eXpaDxFOCFkzw24&#10;adOWA2hlKt8ChRogzTy2v1fEsDgStxJIiooUDBOMLBjGiSvldcuDb6x72vwiRkcazHnsYMjuVeAq&#10;SQM3sKjeFyOlulw5VXAkjs+tzahbwNwsZprTFH6dwoB1MEDvKzFEuRXW1qp5/V9n1MQ8r/QRiCE0&#10;gmdccLf1wg7jh0nJ9QOnKE642JvFYZjF25qULBoPsQ3BByOw1oMDMsF1aCXaXaowG6/09C/Vtlp9&#10;reiqZtK1l49hArJW0lZcW5ixlNUZA6kwtzkkSOHicyAX2nDp2qmzzjBHgXAkLYBSP2BKO/qEDZ/0&#10;Lk8s4Q05GU/H5yitMAijk+E4KGuQ3ulkeHJ62irvyXgIMtwxNagSkgR1paMTKgaAfsCjVnp8Wm0i&#10;3oS8PH/8xQTWi5tvf+29dlf94g8AAAD//wMAUEsDBAoAAAAAAAAAIQDAJnb7CJ4AAAieAAAUAAAA&#10;ZHJzL21lZGlhL2ltYWdlMS5wbmeJUE5HDQoaCgAAAA1JSERSAAALvwAABSsIBgAAAFgE8bAAAAAG&#10;YktHRAD/AP8A/6C9p5MAAAAJcEhZcwAADsQAAA7EAZUrDhsAACAASURBVHic7NzNbly3EoVR+SLv&#10;/8q6Ayd2FKul/jmbLFatBRjw8DTJqtEH/Xh/f38DAAAAAAAAAAAAgANMC19/7P4AqOR/uz8AAAAA&#10;AAAAAAAAAAC+I34HAAAAAAAAAAAAAKA88TsAAAAAAAAAAAAAAOWJ3wEAAAAAAAAAAAAAKE/8DgAA&#10;AAAAAAAAAABAeeJ3AAAAAAAAAAAAAADKE78DAAAAAAAAAAAAAFCe+B0AAAAAAAAAAAAAgPLE7wAA&#10;AAAAAAAAAAAAlCd+BwAAAAAAAAAAAACgPPE7AAAAAAAAAAAAAADlid8BAAAAAAAAAAAAAChP/A4A&#10;AAAAAAAAAAAAQHnidwAAAAAAAAAAAAAAyhO/AwAAAAAAAAAAAABQnvgdAAAAAAAAAAAAAIDyxO8A&#10;AAAAAAAAAAAAAJQnfgcAAAAAAAAAAAAAoDzxOwAAAAAAAAAAAAAA5YnfAQAAAAAAAAAAAAAoT/wO&#10;AAAAAAAAAAAAAEB54ncAAAAAAAAAAAAAAMoTvwMAAAAAAAAAAAAAUJ74HQAAAAAAAAAAAACA8sTv&#10;AAAAAAAAAAAAAACUJ34HAAAAAAAAAAAAAKA88TsAAAAAAAAAAAAAAOWJ3wEAAAAAAAAAAAAAKE/8&#10;DgAAAAAAAAAAAABAeeJ3AAAAAAAAAAAAAADKE78DAAAAAAAAAAAAAFCe+B0AAAAAAAAAAAAAgPLE&#10;7wAAAAAAAAAAAAAAlCd+BwAAAAAAAAAAAACgPPE7AAAAAAAAAAAAAADlid8BAAAAAAAAAAAAAChP&#10;/A4AAAAAAAAAAAAAQHnidwAAAAAAAAAAAAAAyhO/AwAAAAAAAAAAAABQnvgdAAAAAAAAAAAAAIDy&#10;xO8AAAAAAAAAAAAAAJQnfgcAAAAAAAAAAAAAoDzxOwAAAAAAAAAAAAAA5YnfAQAAAAAAAAAAAAAo&#10;T/wOAAAAAAAAAAAATPT+9z+Aq9grYeJ3AAAAAAAAAAAAYJr3G/8HeJa9soD4HQAAAAAAAAAAAJjk&#10;syhVqAq8wl5ZRPwOAAAAAAAAAAAATPFVjCpUBZ5hrywkfgcAAAAAAAAAAAAmuCdCFaoCj7BXFhO/&#10;AwAAAAAAAAAAAN09Ep8KVYF72CsbiN8BAAAAAAAAAACAzp6JToWqwFfslU3E7wAAAAAAAAAAAEBX&#10;r8SmQlXgM/bKRuJ3AAAAAAAAAAAAoKMrIlOhKvBv9spm4ncAAAAAAAAAAACgmyvjUqEq8PZmr5Qg&#10;fgcAAAAAAAAAAAA6SUSlQlWYzV4pQvwOAAAAAAAAAAAAdJGMSYWqMJO9Uoj4HQAAAAAAAAAAAOhg&#10;RUQqVIVZ7JVixO8AAAAAAAAAAADA6VbGo0JVmMFeKUj8DgAAAAAAAAAAAJxsRzQqVIXe7JWixO8A&#10;AAAAAAAAAADAqXbGokJV6MleKUz8DgAAAAAAAAAAAJyoQiRa4RuA61SY6QrfUJb4HQAAAAAAAAAA&#10;ADhNpTi00rcAz6s0y5W+pRTxOwAAAAAAAAAAAHCSilFoxW8C7ldxhit+03bidwAAAAAAAAAAAOAU&#10;lWPQyt8G3FZ5dit/2xbidwAAAAAAAAAAAOAEJ0SgJ3wj8NsJM3vCNy4jfgcAAAAAAAAAAACqOyn+&#10;POlbYbKTZvWkb40SvwMAAAAAAAAAAACVnRh9nvjNMMmJM3riN19O/A4AAAAAAAAAAABUdXLsefK3&#10;Q2cnz+bJ334J8TsAAAAAAAAAAABQUYfIs8NvgE46zGSH3/A08TsAAAAAAAAAAABQTae4s9NvgZN1&#10;msVOv+Uh4ncAAAAAAAAAAACgko5RZ8ffBCfpOIMdf9O3xO8AAAAAAAAAAABAFZ1jzs6/DSrrPHud&#10;f9unxO8AAAAAAAAAAABABRMizgm/ESqZMHMTfuMv4ncAAAAAAAAAAABgt0nx5qTfCjtNmrUxv1X8&#10;DgAAAAAAAAAAAOw0Jtr8l4m/GVaaOGMjfrP4HQAAAAAAAAAAANhlRKx5w+TfDkmTZ6v9bxe/AwAA&#10;AAAAAAAAADu0jzTv4AzgWmaq+RmI3wEAAAAAAAAAAIDVWseZD3IWcA2z9FvbsxC/AwAAAAAAAAAA&#10;ACu1jTJf4EzgNWboTy3PRPwOAAAAAAAAAAAArNIyxryIs4HnmJ3b2p2N+B0AAAAAAAAAAABYoV2E&#10;GeCM4DFm5nutzkj8DgAAAAAAAAAAAKS1ii/DnBXcx6zcr81Zid8BAAAAAAAAAACApDbR5ULODL5m&#10;Rh7X4szE7wAAAAAAAAAAAEBKi9hyE2cHnzMbzzv+7MTvAAAAAAAAAAAAQMLxkWUBzhA+MhOvO/oM&#10;xe8AAAAAAAAAAADA1Y6OK4txlvCTWbjOsWcpfgcAAAAAAAAAAACudGxUWZgzZTozcL0jz1T8DgAA&#10;AAAAAAAAAFDfkaEqXMDb5xfxOwAAAAAAAAAAAHClH7s/oDERMNN48zlH7mrxOwAAAAAAAAAAAHC1&#10;I6PKQ4iBmcJbzzl2R4vfAQAAAAAAAAAAgIRj48oDiILpzhvPOXo3i98BAAAAAAAAAACAlKMjy+LE&#10;wXTlbeccv5PF7wAAAAAAAAAAAEDS8bFlYSJhuvGmc1rsYvE7AAAAAAAAAAAAkNYiuixKLEwX3nJO&#10;mx0sfgcAAAAAAAAAAABWaBNfFiQa5nTecE6r3St+BwAAAAAAAAAAAFZpFWEWIx7mVN5uTrudK34H&#10;AAAAAAAAAAAAVmoXYxYiIuY03mxOy10rfgcAAAAAAAAAAABWaxllFiEm5hTeak7bHSt+BwAAAAAA&#10;AAAAAHZoG2cWICqmOm80p/VuFb8DAAAAAAAAAAAAu7SONDcTF1OVt5nTfqeK3wEAAAAAAAAAAICd&#10;2seaG4mMqcabzBmxS8XvAAAAAAAAAAAAwG4jos1NxMZU4S3mjNmh4ncAAAAAAAAAAACggjHx5gai&#10;Y3bzBnNG7U7xOwAAAAAAAAAAAFDFqIhzMfExu3h7OeN2pvgdAAAAAAAAAAAAqGRczLmQCJnVvLmc&#10;kbtS/A4AAAAAAAAAAABUMzLqXESMzCreWs7YHSl+BwAAAAAAAAAAACoaG3cuIEomzRvLGb0bxe8A&#10;AAAAAAAAAABAVaMjzzBxMineVs74nSh+BwAAAAAAAAAAACobH3sGiZS5mjeVYxe+id8BAAAAAAAA&#10;AACA+kSfOWJlruIt5diBfxO/AwAAAAAAAAAAACcQf+aIlnmVN5Rj9/2L+B0AAAAAAAAAAAA4hQg0&#10;R7zMs7ydHDvvP8TvAAAAAAAAAAAAwEnEoDkiZh7lzeTYdZ8QvwMAAAAAAAAAAACnEYXmiJm5l7eS&#10;Y8fdIH4HAAAAAAAAAAAATiQOzRE18x1vJMdu+4L4HQAAAAAAAAAAADiVSDRH3Mwt3kaOnfYN8TsA&#10;AAAAAAAAAABwMrFojsiZ//ImcuyyO4jfAQAAAAAAAAAAgNOJRnPEzvzDW8ixw+4kfgcAAAAAAAAA&#10;AAA6EI/miJ7xBnLsrgeI3wEAAAAAAAAAAIAuRKQ54ue53H2OnfUg8TsAAAAAAAAAAADQiZg0RwQ9&#10;jzvPsaueIH4HAAAAAAAAAAAAuhGV5oih53DXOXbUk8TvAAAAAAAAAAAAQEfi0hxRdH/uOMdueoH4&#10;HQAAAAAAAAAAAOhKZJojju7L3ebYSS8SvwMAAAAAAAAAAACdiU1zRNL9uNMcu+gC4ncAAAAAAAAA&#10;AACgO9Fpjli6D3eZYwddRPwOAAAAAAAAAAAATCA+zRFNn88d5tg9FxK/AwAAAAAAAAAAAFOIUHPE&#10;0+dydzl2zsXE7wAAAAAAAAAAAMAkYtQcEfV53FmOXRMgfgcAAAAAAAAAAACmEaXmiKnP4a5y7JgQ&#10;8TsAAAAAAAAAAAAwkTg1R1RdnzvKsVuCxO8AAAAAAAAAAADAVCLVHHF1Xe4mx04JE78DAAAAAAAA&#10;AAAAk4lVc0TW9biTHLtkAfE7AAAAAAAAAAAAMJ1oNUdsXYe7yLFDFhG/AwAAAAAAAAAAAIhXk0TX&#10;+7mDHLtjIfE7AAAAAAAAAAAAwE8i1hzx9T7OPsfOWEz8DgAAAAAAAAAAAPCbmDVHhL2eM8+xKzYQ&#10;vwMAAAAAAAAAAAB8JGrNEWOv46xz7IhNxO8AAAAAAAAAAAAAfxK35oiy85xxjt2wkfgdAAAAAAAA&#10;AAAA4HMi1xxxdo6zzbETNhO/AwAAAAAAAAAAANwmds0RaV/PmebYBQWI3wEAAAAAAAAAAAC+JnrN&#10;EWtfx1nm2AFFiN8BAAAAAAAAAAAAvid+zRFtv84Z5pj9QsTvAAAAAAAAAAAAAPcRweaIt5/n7HLM&#10;fDHidwAAAAAAAAAAAID7iWFzRNyPc2Y5Zr0g8TsAAAAAAAAAAADAY0SxOWLu+zmrHDNelPgdAAAA&#10;AAAAAAAA4HHi2BxR9/ecUY7ZLkz8DgAAAAAAAAAAAPAckWyOuPs2Z5NjposTvwMAAAAAAAAAAAA8&#10;TyybI/L+kzPJMcsHEL8DAAAAAAAAAAAAvEY0myP2/s1Z5JjhQ4jfAQAAAAAAAAAAAF4nns0RfTuD&#10;JLN7EPE7AAAAAAAAAAAAwDVEtDmT4+/Jvz3NzB5G/A4AAAAAAAAAAABwHTFtzsQIfOJvXsWsHkj8&#10;DgAAAAAAAAAAAHAtUS3UZkYPJX4HAAAAAAAAAAAAuJ64FmoymwcTvwMAAAAAAAAAAABkiGyhFjN5&#10;OPE7AAAAAAAAAAAAQI7YFmowiw2I3wEAAAAAAAAAAACyRLewlxlsQvwOAAAAAAAAAAAAkCe+hT3M&#10;XiPidwAAAAAAAAAAAIA1RLiwlplrRvwOAAAAAAAAAAAAsI4YF9Ywaw2J3wEAAAAAAAAAAADWEuVC&#10;lhlrSvwOAAAAAAAAAAAAsJ44FzLMVmPidwAAAAAAAAAAAIA9RLpwLTPVnPgdAAAAAAAAAAAAYB+x&#10;LlzDLA0gfgcAAAAAAAAAAADYS7QLrzFDQ4jfAQAAAAAAAAAAAPYT78JzzM4g4ncAAAAAAAAAAACA&#10;GkS88BgzM4z4HQAAAAAAAAAAAKAOMS/cx6wMJH4HAAAAAAAAAAAAqEXUC18zI0OJ3wEAAAAAAAAA&#10;AADqEffC58zGYOJ3AAAAAAAAAAAAgJpEvvCRmRhO/A4AAAAAAAAAAABQl9gXfjILiN8BAAAAAAAA&#10;AAAAihP9Mp0Z4O3tTfwOAAAAAAAAAAAAcALxL1N5+/wifgcAAAAAAAAAAAA4gwiYabx5PhC/AwAA&#10;AAAAAAAAAJxDDMwU3jp/EL8DAAAAAAAAAAAAnEUUTHfeOJ8SvwMAAAAAAAAAAACcRxxMV942N4nf&#10;AQAAAAAAAAAAAM4kEqYbb5ovid8BAAAAAAAAAAAAziUWpgtvmW+J3wEAAAAAAAAAAADOJhrmdN4w&#10;dxG/AwAAAAAAAAAAAJxPPMypvF3uJn4HAAAAAAAAAAAA6EFEzGm8WR4ifgcAAAAAAAAAAADoQ0zM&#10;KbxVHiZ+BwAAAAAAAAAAAOhFVEx13ihPEb8DAAAAAAAAAAAA9CMupipvk6eJ3wEAAAAAAAAAAAB6&#10;EhlTjTfJS8TvAAAAAAAAAAAAAH2JjanCW+Rl4ncAAAAAAAAAAACA3kTH7OYNcgnxOwAAAAAAAAAA&#10;AEB/4mN28fa4jPgdAAAAAAAAAAAAYAYRMqt5c1xK/A4AAAAAAAAAAAAwhxiZVbw1Lid+BwAAAAAA&#10;AAAAAJhFlEyaN0aE+B0AAAAAAAAAAABgHnEyKd4WMeJ3AAAAAAAAAAAAgJlEylzNmyLqr90fAAAA&#10;AAAAAAAAANz0vvsDAB5gZxHlL78DAAAAAAAAAAAAAFCe+B0AAAAAAAAAAAAAgPLE7wAAAAAAAAAA&#10;AAAAlCd+BwAAAAAAAAAAAACgPPE7AAAAAAAAAAAAAADlid8BAAAAAAAAAAAAAChP/A4AAAAAAAAA&#10;AAAAQHnidwAAAAAAAAAAAAAAyhO/AwAAAAAAAAAAAABQnvgdAAAAAAAAAAAAAIDyxO8AAAAAAAAA&#10;AAAAAJQnfgcAAAAAAAAAAAAAoDzxOwAAAAAAAAAAAAAA5YnfAQAAAAAAAAAAAAAoT/wOAAAAAAAA&#10;AAAAAEB54ncAAAAAAAAAAAAAAMoTvwMAAAAAAAAAAAAAUJ74HQAAAAAAAAAAAACA8sTvAAAAAAAA&#10;AAAAAACUJ34HAAAAAAAAAAAAAKA88TsAAAAAAAAAAAAAAOWJ3wEAAAAAAAAAAAAAKE/8DgAAAAAA&#10;AAAAAABAeeJ3AAAAAAAAAAAAAADKE78DAAAAAAAAAAAAAFCe+B0AAAAAAAAAAAAAgPLE7wAAAAAA&#10;AAAAAAAAlCd+BwAAAAAAAAAAAACgPPE7AAAAAAAAAAAAAADlid8BAAAAAAAAAAAAAChP/A4AAAAA&#10;AAAAAAAAQHnidwAAAAAAAAAAAAAAyhO/AwAAAAAAAAAAAABQnvgdAAAAAAAAAAAAAIDyxO8AAAAA&#10;AAAAAAAAAJQnfgcAAAAAAAAAAAAAoDzxOwAAAAAAAAAAAAAA5YnfAQAAAAAAAAAAAAAoT/wOAAAA&#10;AAAAAAAAAEB54ncAAAAAAAAAAAAAAMoTvwMAAAAAAAAAAAAAUJ74HQAAAAAAAAAAAACA8sTvAAAA&#10;AAAAAAAAAACUJ34HAAAAAAAAAAAAAKA88TsAAAAAAAAAAAAAAOWJ3wEAAAAAAAAAAAAAKE/8DgAA&#10;AAAAAAAAAABAeeJ3AAAAAAAAAAAAAADKE78DAAAAAAAAAAAAAFCe+B0AAAAAAAAAAAAAgPLE7wAA&#10;AAAAAAAAAAAAlCd+BwAAAAAAAAAAAACgPPE7AAAAAAAAAAAAAADlid8BAAAAAAAAAAAAAChP/A4A&#10;AAAAAAAAAAAAQHnidwAAAAAAAAAAAAAAyhO/AwAAAAAAAAAAAABQnvgdAAAAAAAAAAAAAIDyxO8A&#10;AAAAAAAAAAAAAJT31+4PAAAAAAAAAAAAAG76sfsDaO999wfQip1FlL/8DgAAAAAAAAAAADCT8J2r&#10;eVNEid8BAAAAAAAAAAAA5hEpk+JtESN+BwAAAAAAAAAAAJhFnEyaN0aE+B0AAAAAAAAAAABgDlEy&#10;q3hrXE78DgAAAAAAAAAAADCDGJnVvDkuJX4HAAAAAAAAAAAA6E+EzC7eHpcRvwMAAAAAAAAAAAD0&#10;Jj5mN2+QS4jfAQAAAAAAAAAAAPoSHVOFt8jLxO8AAAAAAAAAAAAAPYmNqcab5CXidwAAAAAAAAAA&#10;AIB+RMZU5W3yNPE7AAAAAAAAAAAAQC/iYqrzRnmK+B0AAAAAAAAAAACgD1Exp/BWeZj4HQAAAAAA&#10;AAAAAKAHMTGn8WZ5iPgdAAAAAAAAAAAA4HwiYk7l7XI38TsAAAAAAAAAAADA2cTDnM4b5i7idwAA&#10;AAAAAAAAAIBziYbpwlvmW+J3AAAAAAAAAAAAgDOJhenGm+ZL4ncAAAAAAAAAAACA84iE6crb5ibx&#10;OwAAAAAAAAAAAMBZxMF0543zKfE7AAAAAAAAAAAAwDlEwUzhrfMH8TsAAAAAAAAAAADAGcTATOPN&#10;84H4HQAAAAAAAAAAAKA+ETBTefv8In4HAAAAAAAAAAAAqE38y3RmgLe3N/E7AAAAAAAAAAAAQGWi&#10;X/jJLCB+BwAAAAAAAAAAAChK7AsfmYnhxO8AAAAAAAAAAAAA9Yh84XNmYzDxOwAAAAAAAAAAAEAt&#10;4l74mhkZSvwOAAAAAAAAAAAAUIeoF+5jVgYSvwMAAAAAAAAAAADUIOaFx5iZYcTvAAAAAAAAAAAA&#10;APuJeOE5ZmcQ8TsAAAAAAAAAAADAXuJdeI0ZGkL8DgAAAAAAAAAAALCPaBeuYZYGEL8DAAAAAAAA&#10;AAAA7CHWhWuZqebE7wAAAAAAAAAAAADriXQhw2w1Jn4HAAAAAAAAAAAAWEucC1lmrCnxOwAAAAAA&#10;AAAAAMA6olxYw6w1JH4HAAAAAAAAAAAAWEOMC2uZuWbE7wAAAAAAAAAAAAB5IlzYw+w1In4HAAAA&#10;AAAAAAAAyBLfwl5msAnxOwAAAAAAAAAAAECO6BZqMIsNiN8BAAAAAAAAAAAAMsS2UIuZPJz4HQAA&#10;AAAAAAAAAOB6IluoyWweTPwOAAAAAAAAAAAAcC1xLdRmRg8lfgcAAAAAAAAAAAC4jqg258fuD9hg&#10;4m9exaweSPwOAAAAAAAAAAAAcA0xbc7kCHzyb08zs4cRvwMAAAAAAAAAAAC8TkSbI/52Bklm9yDi&#10;dwAAAAAAAAAAAIDXiGdzRN+/OYscM3wI8TsAAAAAAAAAAADA80SzOWLvPzmTHLN8APE7AAAAAAAA&#10;AAAAwHPEsjki79ucTY6ZLk78DgAAAAAAAAAAAPA4kWyOuPt7zijHbBcmfgcAAAAAAAAAAAB4jDg2&#10;R9R9P2eVY8aLEr8DAAAAAAAAAAAA3E8UmyPmfpwzyzHrBYnfAQAAAAAAAAAAAO4jhs0RcT/P2eWY&#10;+WLE7wAAAAAAAAAAAADfE8HmiLdf5wxzzH4h4ncAAAAAAAAAAACAr4lfc0Tb13GWOXZAEeJ3AAAA&#10;AAAAAAAAgNtErzli7es50xy7oADxOwAAAAAAAAAAAMDnxK45Iu0cZ5tjJ2wmfgcAAAAAAAAAAAD4&#10;k8g1R5yd54xz7IaNxO8AAAAAAAAAAAAAH4lbc0TZ6zjrHDtiE/E7AAAAAAAAAAAAwG+i1hwx9nrO&#10;PMeu2ED8DgAAAAAAAAAAAPCTmDVHhL2Ps8+xMxYTvwMAAAAAAAAAAACIWJPE1/u5gxy7YyHxOwAA&#10;AAAAAAAAADCdeDVHdF2Hu8ixQxYRvwMAAAAAAAAAAACTiVZzxNb1uJMcu2QB8TsAAAAAAAAAAAAw&#10;lVg1R2Rdl7vJsVPCxO8AAAAAAAAAAADARCLVHHF1fe4ox24JEr8DAAAAAAAAAAAA04hTc0TV53BX&#10;OXZMiPgdAAAAAAAAAAAAmESUmiOmPo87y7FrAsTvAAAAAAAAAAAAwBRi1BwR9bncXY6dczHxOwAA&#10;AAAAAAAAADCBCDVHPH0+d5hj91xI/A4AAAAAAAAAAAB0Jz7NEU334S5z7KCLiN8BAAAAAAAAAACA&#10;zkSnOWLpftxpjl10AfE7AAAAAAAAAAAA0JXYNEck3Ze7zbGTXiR+BwAAAAAAAAAAADoSmeaIo/tz&#10;xzl20wvE7wAAAAAAAAAAAEA34tIcUfQc7jrHjnqS+B0AAAAAAAAAAADoRFSaI4aex53n2FVPEL8D&#10;AAAAAAAAAAAAXYhJc0TQc7n7HDvrQeJ3AAAAAAAAAAAAoAMRaY74GW8gx+56gPgdAAAAAAAAAAAA&#10;OJ14NEf0zD+8hRw77E7idwAAAAAAAAAAAOBkotEcsTP/5U3k2GV3EL8DAAAAAAAAAAAA/2fvzpYj&#10;x7EDgFId/f+/rHlQa0oqZaa4AMRdzolweMJhu7JI4C7EJSsrw6LzGHLmGWtjHjHtF4bfAQAAAAAA&#10;AAAAgIwMic5juJnfWCPziG0vGH4HAAAAAAAAAAAAsjEcOo+hZvayVuYR454w/A4AAAAAAAAAAABk&#10;Yih0HsPMHGXNzCPWPWD4HQAAAAAAAAAAAMjCMOg8hpg5y9qZR8z7i+F3AAAAAAAAAAAAIANDoPMY&#10;XuYqa2gese8Lw+8AAAAAAAAAAABAdIY/5zG0zCjW0jxi4H8MvwMAAAAAAAAAAACRGfqcx7Ayo1lT&#10;84iFm+F3AAAAAAAAAAAAIC7DnvMYUmYWa2ue9jHR8DsAAAAAAAAAAAAQUfshz4kMJzObNTZP69ho&#10;+B0AAAAAAAAAAACIpvVw52SGkrmLtTZP2xhp+B0AAAAAAAAAAACIpO1Q5w0MI3M3a26elrHS8DsA&#10;AAAAAAAAAAAQRcthzpsYQmYVa2+edjHT8DsAAAAAAAAAAAAQQbshzhsZPmY1a3CeVrHT8DsAAAAA&#10;AAAAAACwWqvhzZsZOiYKa3GeNjHU8DsAAAAAAAAAAACwUpuhzQUMGxONNTlPi1hq+B0AAAAAAAAA&#10;AABYpcWw5iKGjInK2pynfEw1/A4AAAAAAAAAAACsUH5IcyHDxURnjc5TOrYafgcAAAAAAAAAAADu&#10;Vno4czFDxWRhrc5TNsYafgcAAAAAAAAAAADuVHYoMwDDxGRjzc5TMtb+u/oHAEs9CmwSCQBAPrMb&#10;VjUiwO/+jsViJwDUJ/8DAJGoTYBMSg5jBiH+k9XbJjbM8r4Viw1v7+/WCgTSZUOWCqQAAANVrAfV&#10;fkAUVWKsuAoAr1XJ+WeoEwAgli51iRoEOKpLfFyhU0zuto7cW0Yos44Mv8NcNth1ZQIuAMCmPnxG&#10;zQdcJb7+JLYCUIlcP4+aAQD2U5Nco+4Atk0snalbnO22ltxfRimxlgy/w3k2TwwlgjEAUI5acRz1&#10;HvBJbB1HbAUgGnk+PvUDANWpR9ZTb0B9Yu08HWNot/XkHjNS+vVk+B1es0FySx+kAYDw1IvrqPWg&#10;LrF1DXEVgNnk+NrUEgBEpxbJTa0B+YnD83SNkd3WlPvMaKnXlOF3ECC7SR20AYDl1I6xqfUgH3E1&#10;NnEVgKPkdh5RUwBwJ/VIL+oMyEFsnqdzHOy2rtxrZki7rgy/040FzyNpgzgAMJ36MTd1HsQjruYn&#10;tgLwSV7nCjUFAFepRXhGnQGxiNfzdI933daW+80sKdeW4XeqsrC5KmVQBwAuU0fWp86De4mr9Ymr&#10;AD3I6dxFbQHAI2oRrlBfwDri9zxiW7/15Z73u+d3Sre+DL9ThYXMbOkCPACwizqyNzUejCeu9iau&#10;AtQgnxONGgOgF7UId1BfwD3E9DnEsA/d1pf7/qHbfb9DyrVl+J2MLFoiSBn0AYBt29STPKfGg+PE&#10;VJ4RUwHykM/JRp0BUItahAjUFzCPOD+WePVHt7Xl3v/R7d7PlHZdGX4nA4uUDNImAgBoQk3JUeo7&#10;eE5M5QxxFSAOuZxq1BkAeahDyEBtAeOJ/2OIT991W1fu/3fd7v8MqdeU4XcisijJLnViAIBC1JWM&#10;or4DMZWxxFWAe8njdKPWAIhFLUJ2agsYQz64GjHILwAAIABJREFURiz6qduasgZ+6rYGRkq/ngy/&#10;E4FFSGXpEwUAJKS+ZCb1HZ2Ip8wmpgLMIYfDd2oOgHupRahMXQHXyBHniD2PdVtP1sFj3dbBCCXW&#10;kuF3VrHw6KhE4gCAoNSXrKC+oyLxlFXEVIBr5HDYR80BMJ46hK7UFXCOvHGMWPNct7VkLTzXbS1c&#10;UWYdGX7nLhYafFcmkQDAYupMIlDbkZ1YSjTiKsDv5G8YQ90BcI5aBL5TU8Ax8sg+Ystr3daR9fBa&#10;t/VwRqk1ZPidmSwu2KdUYoHJ5BYqkgeOEwuIzJ4mE/GU6MRUgO/kbphL7QHwmloE9lFTwD7yymti&#10;ye+6rSFr4nfd1sQR5daP4XdGs6DgmnKJBgaTZ6hI7N9PDCATe5uoxFKyEleBruRuWEPtAaAOgRHU&#10;FPCaXPOY2LFPt/VjXezTbV3sUXLtGH5nBIsI5iiZeOAiOYeKxPvf2ftkZo8ThVhKFeIq0IG8DbGo&#10;P4BO1CEwh3oCnpN7vhMv9uu2dqyN/bqtjVfKrhvD75xl4cB9yiYhOEH+oSJx/jl7nkrsdVYRS6lK&#10;XAWqkbMhBzUIUJVaBO6jnoCf5KEP4sMx3daN9XFMt/XxSOk1Y/idIywWWK90UoId5CIqEtt/step&#10;zr7nDmIpXYipQGbyNeSlBgEqUIvAWuoJ+K57XhITjuu2ZqyR47qtka/KrxfD7+xhkUA85RMUPCEn&#10;UZGY/oc9Tjf2P6OJo3QmpgKZyNlQizoEyEQdAjGpJ+BD1zwlBpzTbb1YJ+d0Wyfb1mStGH7nGQsD&#10;8miRsOA/8hMVieP2Nr2JAYwgjsIf4ioQlXwN9alDgKjUIZCHegL65S37/jxrhb06rZU268TwO19Z&#10;DJBbm+RFa3IVFXWP3/Y1fOgeCzhHDIXnxFUgArka+lKLABGoRSAvtQTddclh9vo1XdbJJ+vlmg7r&#10;pdUaMfzOtvXY2NBJq0RGO3IWFXWN2/YzPNY1JnCcOAr7iKvACvI08EktAqygFoFa1BN0VT2f2dvX&#10;VV8jf7Nmrqu8ZtqtD8Pvvbn5UFu7pEYLchcVdYvX9jHs0y02sJ84CueIq8Ad5GngGbUIMJs6BOpT&#10;T9BR1fxmP49RdX08Y92MUXHdtFwbht/7ccOhn5YJjrLkMSrqFKftYTiuU4zgNTEUxhBXgdHkaOAo&#10;9QgwkloE+lFL0E21XGcPj1NtbfzG2hmn0tppuy4Mv/fhRgNtkx2lyGdU1CE+27twTYc4wXNiKMwh&#10;tgJXydHAVeoR4Aq1CKCWoJMqec++HavKutjL+hmrwvppvSYMv9fnBgN/a534SE9eo6Lqcdm+hXGq&#10;xwt+EkNhLnEVOEN+BkZTkwB7qUOAR9QSdJE9D9qr42VfE0dZQ+NlXkPt14Ph97rcWOA37ZMgKclv&#10;VFQ1HtuvMEfVmMF3YijcS2wF9pCfgdnUJMAz6hBgD7UEHWTNifbnHFnXw1nW0RwZ15G1sBl+r8gN&#10;BY6SEMlEnqOiinHYXoX5KsYOxE9YTWwFHpGfgbupSYBP6hDgDLUE1WXLj/bkPNnWwlXW0jyZ1pJ1&#10;8J9/Vv8Ahnnfcm1CIA7xA4CR5BS4h71Wj3sK69mHwFeemQGriD+AOABcIYZQXabBz0y/FTrLslez&#10;/M5b+PJ7fm4gMJpESWTyHhVVibv2J6xTJY50JX5CTGIr9CU3A9GoS6APdQgwg1qCqqLnTXtvvuhr&#10;YDRrar7Ia8r9/4svv+flTU1gFvEFgKPkDVjLHszLvYO47E/oxzMxICqxCepThwAziS9UFXkQNPJv&#10;A56Lunej/q6lfPk9HzcMuJsESiTyIBVlj7P2JcSRPZ50InZCLuIr1CYvA5moS6AetQhwJ7UEFUXL&#10;pfbZfaLd+9msrftEWlvu+xO+/J6Ht72BVcQeAJ6RIyAWfWMO7hHkY99CTWonICOxC+qwn4EVxB4q&#10;ijQYGum3AOdF2ctRfkdIht9zUHgCq2mCAfhKXoDY7M+43BvIS/0DddjPQAViGeRl/wIRiENUE2FA&#10;NMJvAMZZvadX//nhGX6PTeMLRCMuASAPQA72aizqaKjDXoa85GOgInEN8lCLANGIS1SzclDUkCrU&#10;tGpviyk7GH6PSYEJRCdGAfQk/kMuessY3AOox76GfOxboDK9H8RnjwKRqSWoZMXAqCFVqO3uPS6m&#10;7GT4PRYFJZCJmAXQi5gPedm/67j2UJeeGHKwV4FOxDuIRy0CZCJeUcWdg6OGVKGHu/a6mHKA4fc4&#10;FJFAVuIXQH1iPeRnH9/PNYce7HWIyaAZ0JX4BzHYi0BW4hdV3DFAakgVepm958WUgwy/r6dwBCoQ&#10;ywDqEt+hDvv5Hmpj6MeehzjkYYAPYiGsY/8BFYhlVDBzkNSQKvQ0a++LKScYfl9LsQhUI64B1CKu&#10;Qz329VyuL/Rl/8N69iHAd14IgnvZc0A14hoVzBgoNaQKvY2OAWLKSYbf11AgApWJcQA1iOVQl3pt&#10;DtcUEF9hDXsP4DUxEuazz4DKxDiyGzlYakgV2LZxsUBMucDw+/0UhUAX4h1ATgZHoA97fRzXEvhK&#10;TID72G8A+3jeA3PYW0AX4h3ZjRgwNaQKfHU1JogpFxl+v49CEOhI3APIRdyGfuz761xD4BGxAeby&#10;vB3gHLETxrGfgI7EPjK7MmhqSBV45GxsEFMGMPx+D8Uf0JnDSIAcxGroy/4/z7UDXhEjYA57C+Aa&#10;cRSuce4FdCcGktmZgVNDqsArR2OEmDKI4ff5FH0AH8RDgLjEaEAcOM41A/YQK2Acg2YA44ipcI59&#10;A/BBLUFmRwZPDakCe+yNFWLKQIbf51HoAfwkNgIAxKVO28+1Ao4QM+A6+whgDvEV9rNfAH4SG8lq&#10;zwCqIVXgiN9ihpgymOH3ORR3AK+JkwBxiMnAV2LC71wj4AyxA87xIQWA+cRZeE09AvCaGElWrwZR&#10;DakCZzyLHWLKBIbfx9L4AuwnXgKsJxYDj4gNz7k2wBViCBxjzwDcR8yFx+wNgH3MS5HVo4FUQ6rA&#10;FX/HEDFlEsPv4yjiAI4TOwHWEYOBV8SIn1wTYASxBPaxVwDuJ/bCd/YEwHFiJxm9PfnPAGe9/fXf&#10;meDt/V3dMYCLCHCdhM8eci4VrYh/9hKwlxrtg7gJjCa+wmNyLkAMahU6U48AXKeWAO7QrW4TW+EL&#10;X36/rlsQBZhFPAW4h3gLHCFmuAbAHGIL/GRfAMQhJtOVtQ8whngKAExl+P28902xBjCauAowlzgL&#10;nNE5dnT+uwPziTHwh/0AEI/YTDfWPMBY4ioAMI3h93MUaADziLEAc4ivwBUdY0jHvzNwP7GG7nxk&#10;BiA2MZourHWAOfR8AMAUht+PU5QBzCfWAgDE06lG6/R3BdYTc+jK2gfIQbymOmscYD6xFgAYyvD7&#10;MYoxgPuIuQDjiKnAKB3iSYe/IxCP2EM31jxALuI2FfkaMcC9xFwAYBjD7/spwgDuJ/YCXCeWAqNV&#10;jiuV/25AfGIQHRgyA8hL/KYS6xlgDfEXABjC8Ps+ii+AdRyKApwnfgLsJ2YCEYhFVGZ9A+QnllOB&#10;dQywljgMAFxm+P13ii6AGMRjgGPETWCmajGm2t8HyE1MoiLrGqAOMZ3MrF+AGMRjAOASw++vKbYA&#10;YhGXAQDiUJsBzCPGUon1DFCP2E5G1i1ALOIyAHCa4ffH3jdFFkBU4jPA78RK4C4V4k2FvwNQk/hE&#10;BdYxQF1iPJlYrwAxic8AwCmG339SWAHEJ1YDPCdGAnfLHHcy/3YAiE6eBahPrCcD6xQgNnEaADjM&#10;8Pt3CiqAPMRsgJ/ERmCVjPEn428G+hGryMraBehDzCcy6xMgB/EaADjE8PsfCimAfMRuAAAAqtP7&#10;ksn7Zs0CdCT2E5F1CZCLuA0A7Gb4/YMCCiAvMRzgg3gIrJYpDmX6rQDbJm6Rg3UK0Js8QCTWI0BO&#10;4jcAsIvhd4UTQAViOdCdOAhEkSEeZfiNAI+IX0RmfQKwbfIBMViHALmJ4wDArwy/A1CFJhgAIIbI&#10;dVnk3wYAWcmvAHwlL7CS9QdQg3gOALzUffhdsQRQi7gOdCT2ARGJTQBziK9EY00CAFGoSwBqEdcB&#10;gKc6D78rkgAAyE5NC7CfmAlUIZ4RhbUIwDNyBHez5gBqEt8BgIe6Dr8rjgDqEuMBAGKIVJdF+i0A&#10;I4hrrGYNAvAbuYK7WGsAtYnzAMAPHYffFUUA9Yn1QAdiHZBBhFgV4TcAQCVyKwB7yRnMZo0B9CDe&#10;AwDfdBt+VwwB9CHmA5WJcQAAqAlZwboD4Ci5AwAYQU0BAPxfp+F3RRBAP2I/AMB6K2sy9SBQnTjH&#10;naw3ACAStQkAAEBTXYbfNb4AfckBQDXiGpDRitglXgLAOPIqAFfII4xmTQH0JP4DANu29Rh+V/gA&#10;IBcAAABQlZ6X2awxAEaQTxjFWgLoTR4AAFoMvwMAQBUe6AGZ3RnDxEugG3GPWawtAEaSV7jKGgJg&#10;2+QDAGiv+vC7YgeAT3ICkJ04BlQglgEAAABneKYAwFfyAgA0Vnn4XZEDwN/kBgCA+tR8QFfiH6NZ&#10;UwDMIL8AAKOoKwCgqarD74obAJ6RI4CMxC6gkpkxTbwEgDHkVABmkmc4ypoBAADg/6oOvwPAKx6S&#10;AgAAUJF+lxGsIwDuIN+wl7UCwCvyBAA0VHH4XVEDAEAl6lugohmxTbwE+CAecoX1AwBEojYBYA/5&#10;AgCaqTb8rpgBYC85AwBgLfUYAMQiNwNwN7kHABhFXQEAjVQaflfEAHCU3AFEJ04B7CNeAnwnLnKU&#10;NQPAKnIQz1gbAAAAPFRp+B0AzvDwFABgHbUYAAAA8DfPCwA4Q/4AgCaqDL8rXgAAqEaNC7CPeAnw&#10;mPjIXtYKAKvJRXxlPQBwhTwCAA1UGH5XtABwlVwCALDOlVpMHQcA18ilAAAAAACkUmH4HQBGcNgL&#10;RCImAQAwgrqSV6wPACKRl9g26wCAMeQTACgu+/C7YgUAAADyO9PfeyYAAOfJowBEJD/15v4DMJK8&#10;AgCFZR5+V6QAMJrcAkQgFgEAMJL6EgAAAOjIMxEAKCrz8DsAzKABBgBY40gdpmYDgPPkUQAik6d6&#10;ct8BAADYLevwu+YXAICK1LkAAMygzuSTtQAARKM+AWAmeQYACso4/K4oAWA2uQYAYI09dZhaDQDO&#10;kUMByELOAgAAAJ7KOPwOAHfwcB24m7gDAMBM6k0AIBO1Sw/uMwB3kG8AoJhsw++KEQAAAKjtVe/v&#10;uQAAnCOHAgAA0Jm+GAAKyTb8DgB30gADAABQiT63J/cdgKzksNrcXwAAAE75d/UPOEDzCwBAVWpd&#10;gO/et217e/A/AwAAAPLT4wOwwqPnzkBe9jM0luXL75pfAFaRgwAAAKhEn9uL+w1AdnIZADCS2gIA&#10;Csgy/A4AK2mAgZnEGIDH3p/8ZwBgH/kTAIhIjQIAAMAlGYbfNb8AAAAAAON45lqfewxAJfIaADCS&#10;2gIAkssw/A4AEWiAAQDu976pwwAAAKAKPT4AAACXRR9+1/wCAAAAAMB+nqsDUJH8BgCMpLYAgMSi&#10;D78DQCQaYAAAAKrQ4wIAcCf1JwAAAENEHn7X/AIAAAAAwH6eqwNQmTwHAIyktgCApCIPvwNARBpg&#10;AAAAqtDj1uJ+AgBRqVMAAAAYJurwu+YXgMjkKQAAAAAAAADIzdk/ACQUdfgdAAAAAADYx2E9AF3I&#10;efm4ZwBEJ1cBQDIRh98VFABkIF8BAABQgf42P/cQAAAAAIA2Ig6/AwAAAAAAAMAjXvzKw70CIAs5&#10;CwASiTb8rpAAIBN5CwAAAFjJswkAAAAAAFqJNvwOAAAAAMC9DFADADCaGhOAbOQuAEgi0vC7AgKA&#10;jOQvAAAAYAXPJADoTB4EAACApiINvwMAAAAAAAAAAAAAwEOG3wEAAAAA8PXUXNwvAJAPI3NvAMhK&#10;DgOABP5d/QP+o3CA6952/u/ZbzDe+7Z/DwIAAABc4fkeAADU5uwfAABeiDL8DuwzYrj22f8PjTEA&#10;AAAAAABwhTNH2O/q+f+r/3t7Ec7z8TsACC7C8LuCG567s5h+9GfZn7CfBhgAAIDs9LbxeV4HAN+p&#10;X4BMVp7/6yUAACgjwvA78F2kB3Rff4tmGAAAAAAAAAD2i3L+7+wfjvGCHQAEZvgd4oheNH/+Po0w&#10;PKcBBgAAAGbxXA4AiE69An9EPjM0CA8AQGr/LP7zFdHw0VhGbnz/lu33AgAAAAAAUJczZyCSbOfp&#10;2X4v3EmNAQBBrR5+h86yN5HZfz/MogEGAAAgM31tTO4LAADElv38PPvvBwCgEcPvsEalplETDAAA&#10;AAAAwEpeFFvPPaCraufllf4uMIL8BgAB/bvwz1Yc0FHlRvHz72ZvAwAAAMA4nrcBAEBMVc//nf0D&#10;ABCaL7/Dfao2vn/r8veEVzwIAgAAAAAAgJqqfe39mQ5/RwAAElr55XfopFtT+LYZ/gUA5jhSV6lH&#10;AI7ZG2PFV6jvfev3PAvgk5oI4DgxkU669Uq+Ag+ekwBAOG/v70vqU0UxnXQvgO13Ouu+/2cQU6C2&#10;FXFTXAE6WFWXirGQm542BrEUxtFzQg9qmDXEO7roHmPsdTrrvv8BIBRffoe5FL++Ag8APBalTnr0&#10;O9QuQGZR4uu2ibEAwDpRaiL1EADUEaW+WMnZP535+jsABGL4HeZR9P6hCQYAMtVGf/9WdQwQnRgL&#10;UJMYCcdkqYnUQ0A14hgdZKkz7uDsHwCA5d7e32+vSRXBdKD5fcz+pyPxYCxxBHKpGgPFIiCCijFW&#10;fIV4KsaaTMRFeK1ijLLvYYyK8SEysYvqxJTH7H06Eg8AIAhffofxFLvPeQscAHqoXg99/v3UNcDd&#10;usTXbRNjAcRBeK5yTaQeAoBYKtcdVzn7p6P3TVwAgBAMv8NYitzfaYLpRgMMdNEx1hlKAO7SOcaK&#10;rwDAp241kXoIyECMgt6c/QMAsIThdxin24P3KzTBAFCHGuiDoQRgNPH1g/gKAL2pidRDcIaP0gAj&#10;iCP7OPsHAOB2/9z85yl4gU8eFgBAbm+bfP6I6wJcJY485roAnXiODh/k/u/UQwBwHzn3GNeLTvTs&#10;ABDA3cPvUJVmDnhFAwxU4rB9H9cJOEPc+J34CgD1yfevuT4AQETqEwAAbmP4Ha7TxJ3n2gFALnL3&#10;ca4ZsIcBpuNcM7iHl7nv55rTmfx+jGsFrKZuoSo59jzXDgCAWxh+B1bTAANAfAYQrnH9gFfEh2tc&#10;PwCoQU4/R78JzxnMBs6QV4E91BkAsNidw+8SPxVpfsdwHelAHgSykqfHcS2BrwwqjeNaAkBe8vgY&#10;riEAEIW6BACA6Xz5HQAAeMQAwhyuK7Bt4sAsriuQnRfn6UbuHsv1BIBr5NJxXEsAAKYy/A5EoQEG&#10;gDjk5flcY+jJCzDzub4AkIOcPYd6EwCIQk1CdV5gB4CFDL/DeZq18VxTqtMAAxnIx/dxraEXe/4+&#10;hr4AIDZ5ej7XGD54Jj+PawsAAMAyht8BAIBPDsfv55pDD/b6Gq47jGGw6R6uMx14Qe1erjUA7Cdv&#10;zuG6AgAwxV3D7x7cU40mbR7XFgDWkIPXce2hNnt8LdcfAGKQk9dw3QEAYB7zcACwiC+/AwAADsPX&#10;8wVEqMm+jsF9AIC15OK1XH8AYCW1CAAAwxl+ByLSAFOZt7+BaORdgDnE11jcDyAyzwqA2dRCdCbP&#10;Ar+RJ+dzjQEAGMrwOxCVBhgA5pNv43FPoAZ7OSb3BQDuJ//G4V4Ao3ihAAD+kBcBYAHD73CcB8QA&#10;QAVqmrjcG8jNHo7N/QGA+8i78bgnAMAq6hAAAIYx/A5EpgGmKm9/A6vJsfG5R5CTvZuD+wQA88m3&#10;AAAAAMAUdwy/G/ADAIA4DCDk4V5BLvYsAGd4fk5F6qLY3B8AYBV1CAAAQ/jyOxCdBhgAxpFX83HP&#10;AOYQX+EYA9rAXnJsDu4T3ahlgGfkRGAEtQYA3MzwOwAAQGwOYCA++zQn9w0A6EwtBACsoAYBAOAy&#10;w+8AsIa3v4G7eaAMMIf4mpv7B6zk2QDVyKsAAAAAwHSG34EMHJoAwDVyaX7uIcRkbwIAfFAX5eS+&#10;AUd5eQ8AAIDlDL8DAEBtDrLrcC8B5hBfAYDO1EIAwN3UH1TkBTEAuJHhdyALDTAAABCJHqUW9xMA&#10;zpNHgQwMpAEAAEARs4ffPUQAgOfkSWA2Awj1uKcQg71Yk/sKAMfJnzW4jwDA3dQfAACc5svvAAAA&#10;uTgUAADIzwvxQDR6TQAAAABSMPwOZOLhOwDsJ28CzCG+1ub+AsB+8iYAAAAAcDvD7wAAUI8BhPrc&#10;YwAAAEbTawLQjX+RaS21B9WIKQBwE8PvAAAAOTkYgPvZdz24zwDwO/kSAAAAAFjC8DuQjUMVqvH2&#10;NzCaXAkA18mn8JP+dRzXEohMHURlcjAAAAAUYPgdjvNgDACAKAwlwH3sNwCAD+oiAABGUVsCAHCY&#10;4XcAAKjDQ2IAGEdeBQAA+MMHwgDgd/IlANzA8DuQkQEEAIA/1EYwn30GAPBBXdSD+wwAAABAWIbf&#10;AQCgBgfTADCe/AoAAAC1+Urzep6/AABwiOF3OEcDDIwkpgBwlcMBmMf+AgAAAAAAAAjC8DuQlQEU&#10;APhDXgSAeeRZYCQvwJOZnNiL+w0AAABASIbfAQAAajCYAOPZVwAAAAD1eUkVAAASMfwO52mAAYAI&#10;DGYCwHzyLQAA1OB8DyAmz16oRL0BAJMZfgcAAKjDAQGMYz8BAPyhNurJfQcAAAAgHMPvQGYevAMA&#10;AAAAAABwlS81AwBAEobf4RoNMDCKeAKc4UUwALiPvAsAAAAAAACLzRx+N8QHAABwP8OZcJ19BMAM&#10;npmTldoIAOhCzb6WuhMAgF18+R2u0wADACt4CAwA95N/6c5zMAAAAAAAYKl/V/8AKOJ9cwC+iusO&#10;APDT22Y4Dc7SYwAAwB/6SwC6cfa/lmsPAMCvfPkdAAAAAACARwwfAQAdefELAAACM/wO42iAAYC7&#10;GD4AgHXkYQAAAAAAAFjE8DuMZQAeAIAoDGfCcfYNAAAAANvm7B8AAMKaOfzuwBgAAAAAAAAAgIwM&#10;wAMAQEC+/A7jaYABgJm8ZAoA68nHAHQg3wEAOP8HAIBwDL/DHBpgAAAiMKwC+9kvAAAAPTjHAwAA&#10;gMQMv8M8HpwBAAAAANvmWSGQmxdFAehOPQ8AAIEYfoe5NMEAwEgOmwEgDnkZAAAA+nD2DwAAQRh+&#10;h/k0wQAArGQ4E35nnwAAAADwG2f/AAAQgOF3uIcmGAAAAAAAAAByc/YPAACLGX6H+2iCAYArfJUY&#10;AOKRnwGoSo4DAHjufXP+DwAAyxh+h3tpgAEAAGIx2AUAAADAGc7/AQBgAcPvcD8NMAAAdzPcCwAA&#10;AAAwnvN/AAC4meF3WMM/gwYAHGFwGQAAAAAAYnL2DwAANzL8DmtpggEAACA3L6kBAAAd6H3gNR/A&#10;AwCAmxh+h/U0wAAAAGs4uAcAgH3UzgCwj/N/AACYzPA7xOAtcAAAZjOoAAAAAAAwn7N/AACYyPA7&#10;xKIJBgD+ZmAZAACAO+lDAQCu8wE8AACYxPA7xKMJBgAAmM9QFwAAAACzOfsHAIDBDL9DXIbgAQAA&#10;IAcvUwAAAADPOPsHAICBDL9DfJpgAABGMZwJAAAAALCGIXgAABhg9vC7wQoYQxMMAD2ppwEAAABg&#10;POduwErO/wEA4AJffodcNMEAAAAAAAAAkJ+zfwAAOMHwO+RkCB4AAOA8/7IGwHmeSQEAAIzj7B8A&#10;AA76d/UPAC75bIINbgAAAMBab5vDaqAnzyYBAOA6Z/8AALCT4XeoQSMMAAAAAHF5bgcAVOClX5jP&#10;2T8AAPzin9U/ABjKP4kGAHV4sM0s1hYAAAAAQGzO/gEA4AnD71CTRhgAAOAxL4AAAAAAkIWzfwAA&#10;+Mu/q38AMJV/Eg0AAAAAAAAAcvs6AO/8HwCA1u748ruiG9Z737wRDgAAAAAAAADZOfsHAKC1O4bf&#10;gVg0wgAAADCHj0AAAAAAd3H2DwBAS/+u/gHAMp9NsIN5AIhHfgYAAAAAAPb4OgDvfAEAgPJ8+R14&#10;37wRDgDQjQMQurL2AQAA4Bq9NcTm7B8AgPJ8+R34ytfgAQAAAAAAACA3X4MHAKAsw+/AIxphAAAA&#10;AAAAAMjPR/AAACjlruH3t80/qwRZGYQHAAAAAAAAgNyc/QMAUIIvvwNHeCMcAAAAAAAAAHIzCA8A&#10;QFqG34EzNMIAMI/cCgAAAABE5l9+h1qc/wMAkIrhd+AqjTAAAJCBfgUAAAAAXnP+DwBAeIbfgZE0&#10;wgAAAAAAAACQn/N/AABC+ufGP0shDL28f/kvAAAA6MIzMAAAAKAa5/8AAIThy+/AHbwRDgAAAAAA&#10;AAD5Of8HAGApw+/A3f5+E1wzDAAAAAAAALm8bb4ADRiEBwBgAcPvwGqaYQD4Qy4EAAAAAAAy8iE8&#10;AABu8c/Nf57CFnjl/ct/AQAwl/4MAAAAAIBZnP8DADCFL78DUXkrHAAAGEU/AQAAwN/eN/0iwF38&#10;i/AAAAxj+B3IwjA8AAAAAAAAxPG2+aIzcJyzfwAALjH8DmTlzXAAAAAAAAAAyM0wPAAAh6wYfvf2&#10;NzCaZhgAAAAAgNmcbwEAzOdDeAAAvOTL70BFhuEBAAAAAPhkaB1gHh+/A2Zy9g8AwA+G34EONMQA&#10;AAAAAHUYsgQA6MnZPwAAy4bfvf0NrKQhBiAi+QgAAIDunB0BAHCEs38AgIZ8+R1AQwwAAMBYPvwA&#10;AD/JjQAAzObsHwCgAcPvAD9piAEAAAAAjjPgDtCTF4CBqJz9AwAUtHL4XQMMZKEhBgCAvNTvAABj&#10;OdsBACArZ/8AAAX48jvAcRpiAAAAAKA6Q+4AAFTn7B8AICHD7wDXfW2INcMAAAAAQCaG3AEYwb/8&#10;DlRgGB4AIIHVw+8aYKAazTAAkImeDAAAelH/AwDAfs7/AQACWj38DlCdZhgAAAAAWMGgOwB386EF&#10;oDr/KjwAQACG3wHupRkGAAAAAEYzaAiCG+N0AAAgAElEQVQAAPfyITwAgEUiDL97+xvoyiA8AAAA&#10;AHCGcxUAAIjF+T8AwE0iDL8D4K1wAAAAAOA5w+4AZOHjdwAG4QEApjL8DhCTZhigF7EeAACArwwN&#10;AgBADc7+AQAGizL87u1vgOc0wwAAAABQmzMSAACoz9k/AMAAUYbfAdhHMwwAAAAA+Rl2B6AyH78D&#10;+J2zfwCAkyINv2uAAY7RDAMAAABAHs5AAACAR5z9AwAcEGn4HYDzNMMAAPCT2hgAWM3AOwBd+fgd&#10;wDnO/gEAfhFt+F0DDHCdZhgAAAAA1nDGAQAAjOLsHwDggWjD7wCM9dkMa4QBAADu5SMPAH2I9wDw&#10;mL4IYByD8AAA/4k4/K4BBhhPIwwAAAAA4zjHAAAAVnH+DwC0FnH4HYC5NMIAAAAAcJyBdwA4zsfv&#10;AObyr8EDAO1EHX7XAAPcQyMMAAAAAM85qwAAADLwETwAoI2ow+8A3EsjDAAAAAB/GHoHgHF8/A7g&#10;Xj6CBwCUFnn4XQMMsIZGGAB60XsBAMAHdTEAAFCJj+ABACVFHn4HYC2NMAAAAADVGXgHgHv4AAPA&#10;Wj6CBwCUEX34XQMMEINGGAAAAIBKnD0AAAAd+QgeAJBe9OF3AGLRCAMAAACQlYF3AFjLx+8AYvER&#10;PAAgpX9W/4AdFFgAMb1vHlACAAAAEJ/nWAAAAM/pmQCAVHz5HYCrvA0OAAAAQESGNwAgHl9/B4jL&#10;vwQPAKSQ4cvv26agAsjA2+AAAAAArPa+eU4FANE5/weIT18FAISVZfh92zTAAFloggEAAAC4m2dS&#10;AAAA4+m1AIBwMg2/A5CLJhgAAACA2TyDAoCcfPwOIBe9FwAQRrbhdw0wQD6aYIDX1LgAAADHeeYE&#10;AABwP70YALBctuF3APLSBAMAAABwlWdMAFCHD4MA5KU3AwCWyTj8rgEGyE0TDAAAAMBRnikBQE3O&#10;/wFy06sBALfLOPy+bRpggAo0wQAAAAD8xjMkAACA+PRtAMBtsg6/b5sBeIAqHGACAAAA8DfPjACg&#10;D2f/ADXo4wCAW2QefgegFk0wAAAAAIYlAKAnA/AAdejrAICpsg+/a4ABatEEAwAAAPTkuRAA4Pwf&#10;oBZ9HgAwRfbh923TAANUpAkGAAAA6MFzIAAAgNr0fADAUBWG3wGoSxMMAAAAUJOhdwDgER+/A6hJ&#10;DwgADFNl+F0DDFCXJhgAAMjKMyuAxzzrAQBe0UsB1KUfBAAuqzL8vm0aYIDqDMEDAAAA5Ob5DgCw&#10;l/N/gLr0hgDAJZWG37dNAwzQgSYYAAAAIBeDDQAAAPxNrwgAnFJt+H3bDMADdKAJBgAAAMjBMxwA&#10;4Cxn/wA96BsBgEMqDr9vmyYYoAtNMAAAAEBMPl4AAIzg7B+gB/0jALBb1eF3APrQBAMAAADEYegd&#10;ABjNADxAD/pJAGCXysPvGmCAPjTBAAAAAOt5PgMAzOL8H6APvSUA8FLl4fdt0wADdKMJBgAAALif&#10;DxMAAHdw/g/Qhz4TAHiq+vD7tmmAAbrRBAMAAADcx3MYAOBOzv8BetFzAgA/dBh+3zYNMEBHmmAA&#10;AACAeXyAAABYxfk/QC96TwDgmy7D79umAQboSBMMAAAAMJ5nLgDAas7/AXrxAjYA8H+dht+3TQMM&#10;0JEGGAAAAGAMwwYAQCTO/wH60ZMCAO2G37dNAwzQkYNZAAAAgGs8WwEAInL+D9CP/hQAmus4/L5t&#10;GmCArjTBAAAAAMd5pgIAROb8H6AffSoANNZ1+H3bNMAAXWmCAQAAAPbxr+kBAFk4/wfoR88KAE11&#10;Hn7fNg0wQFcaYAAAAIDXPD8BALJx/g/Qk/4VAJrpPvy+bRpggK40wAAAAACPeW4CAGTl/B+gJ30s&#10;ADRi+P3D26YJBujIP4MGAAAA8IdnJQBABc7+AXrSzwJAE4bfv9MEA/SkCQYAAAC683wEAKjE2T9A&#10;T3pbAGjA8PtPmmCAnjTBAAAAQFeeiwAAFTn7B+hJjwsAxRl+f0wTDNCTJhgAAADoxvMQAKCyt835&#10;P0BHel0AKMzw+3MaYICeNMEAAABAB++b5yAAQB/O/wH60fMCQFGG31/zFjhAT5pgAAAAoDLPPgCA&#10;jpz9A/Sj/wWAggy/76MJBuhHEwwAAABU5JkHANCZs3+AfvTBAFCM4ff9NMEA/WiCAQAAgEo86wAA&#10;8C/AA3SkHwaAQgy/H6MBBuhHEwwAAABU4BkHAMB3zv8BetEXA0ARht+P8xY4QD+aYAAAACAzzzYA&#10;AB5z9g/Qi/4YAAow/H6eJhigF00wAAAAkJFnGgAAr/kAHkAv+mQASM7w+zWaYIBeNMEAAABAJp5l&#10;AADs5+wfoA/9MgAkZvh9DE0wAAAAAABRvG8O8gEAzvABPIA+9M0AkJTh93E0wAA9aIABAACAyDy7&#10;AAC4zvk/QA96aABIyPD7WN4CB+hBAwwAAABE5JkFAMA4zv8BetBLA0Ayht/n0AAD1KcBBgAAACLx&#10;rAIAYA7n/wD16akBIBHD7/N4CxygPg0wAAAAEIFnFAAAczn/BwAACMLw+3yaYIDaHC4DAAAAK3k2&#10;AQBwH2f/AHXprwEgCcPv99EEAwAAAAAAAEBuPoD3P/buZMtx3YgCIKpP//8vy4t2vRo0kiKIHCJW&#10;XtlysQVkJi4hgLoE4AEgAeH3c2mCAWrSAAMAAAArmEkAAKzj7B+gJr02AAQn/L6GJhigHg0wAAAA&#10;cCazCACA9VyAB1CTnhsAAhN+X0cTDFCPBhgAAAA4gxkEAEAszv8BAABOIvy+niYYoBaHzwAAAMBM&#10;Zg8AAHE5+weoQ/8NAEEJv8chBA8AAAAAwCMO3gEA4nP2D1CHPhwAAhJ+j0cTDJCfBhgAAAA4mnkD&#10;AEAuQvAAAAATCL/HpAkGyM+BNAAAAHAUcwYAgLyc/wPkpicHgGCE32PTBAMAAAAA9OaQHQCgBuf/&#10;AHnpzQEgEOH3HDTBADlpgAEAAAAAAPjO+T9ATs7/ASAI4fdcNMEA+WiAAQAAgL3MFQAA6nL+DwAA&#10;sIPwe06aYAAAAACA2gTfAQB6cP4PkIdeHQACEH7PTRMMkIMGGAAAANjCLAEAoB/n/wA56NkBYDHh&#10;9xo0wQDxaYABAAAAAAB4xvk/AADAA8LvtWiCAQAAAABy8wI9AABjOP8HiEzvDgALCb/XpAkGiEkD&#10;DAAAADxidgAAwG/O/wEAAL4Rfq/tY2iEAQAAAAAyEHwHAOARZ/8AsejjAWAR4fc+NMIAMWiAAQAA&#10;AAAA2MvZP0Aczv8BYAHh9340wgDraYABAACA78wKAADYyi/BAwAALQm/96URBgAAAABYT/AdAIB3&#10;OfsHWEdfDwAnE35nDI0wwAoaYAAAAAAAAI7kEjwAAKA84Xe+0wgDAAAAAJzHy/EAAMzi7B/gPPp7&#10;ADiR8Dv3aIQB5tMAAwAAQF/mAgAAnMEleAAAQCnC7zyjEQYAAAAAAACA/Jz9A8zjJXcAOMnf1R+A&#10;VL43wQo2gGNchiEjAAAAdGO+Cuz1yizRGgPAM87+AQCAtITf2euzGdYIAwAAAAC8zkwV+jn78osZ&#10;/3vWLoC6BOEBjuPyOwA4gfA779IIA7xPAwwAAAAAOXWZ630M50AAHTj/BwAAwhN+50gaYQAAAACA&#10;+8xNIa8uIXcA+OT8H2Afl98BwGTC78yiEQbYRgMMAAAAAOuZ0QHANef/AABAGMLvnOH3oFgzDAAA&#10;AAB0Yy4KMQm7A8A2gvAAz7n8DgAmEn5nBc0wwG0aYAAAAKjJHBRiMHsDgGM5+wcAAE4n/M5qmmEA&#10;AAAAAGAWgXcAOIdfhAf4yeV3ADCJ8DuRaIYBNMAAAABQjTknnMtsDQBicBEeAAAwhfA7kWmGAQAA&#10;AACAZwTeASA2F+EBXbn8DgAmEH4nC80w0IkGGAAAAGowx4R5zM8AIC8X4QEAALsJv5OVMDwAAAAA&#10;APQj9A4AtTj7B6pz+R0AHEz4nSo0xAAAAABAJGaUcBxBEQDow9k/AADwkPA7VWmIgey8/Q0AAABA&#10;d+ZjAICzfwAA4Afhd7rQEAMAAAAAZzF/hP0E3gGAR27VCupvIDqX3wHAgYTf6UoYHshAAwwAAABA&#10;F+ZgAMBezv8BAKAR4Xf4RzMMAAAAABzBbBG2EXoHAI7m/B8AAAoTfofbNMMAAAAAADCP0DsAcBbn&#10;/0AEfvkdAA4i/A6v0QwDq2iAAQAAIA9zQ3iNeRcAsJLzfwAASEz4HfbRDAMAAAAAwDZC7wBARN9r&#10;FGf/wEwuvwOAAwi/wzGE4QEAAAAA4D4BDwAgA2f/AAAQnPA7zOHNcOBI3v4GAACA+MwB4TZzLQAg&#10;M2F4AAAIRvgd5tMMAwAAAADQkeA7AFCN838AAFhM+B3OpxkGAAAAgFrM+OAnoXcAoAu/Cg9s5Zff&#10;AeBNwu+wnmYYAAAAAIAqhDgAgK5chAcAACcQfodYNMPAPd7+BgAAACA68ysAgC8uwgMAgAmE3yE2&#10;zTAAAAAAxGZuB/8IvgMA3OciPOA7l98BwBuE3yEPQXgAAAAAACIS2gAA2Mb5PwAA7CT8Djl5Kxx6&#10;8vY3AAAAANGYVwEAvEcQHgAANhB+hxo0wwAAAABwPrM4uhN8BwA4lrN/AAB4Qvgd6tEMAwAAAAAw&#10;m+A7AMBczv6hNr/8DgA7Cb9DbZphAAAAAACOJqABAHAuZ/8AAPB/wu/Qh2YYavD2NwAAAMRgxkZX&#10;ZlMAAGs5+wcAoDXhd+hJMwwAAAAAwFaC7wAAsTj7BwCgHeF34LMZ1ggDAAAAAAAAQE6C8AAAtCD8&#10;DnzSCAMAAADAa8zP6Mit7wAAeTj/hxwuQ68FAJsJvwO3aIQBAAAAAPgkjAEAkJdfgwcAoJQ/qz8A&#10;EN7HcLAB0RhMAQAAAAAAAFt8DOf/AAAU4OZ34FVugwcAAAAAszH6EY4CAKjHbfAAAKQl/A7soREG&#10;AAAAAKhP8B0AoDaX4AEAkM6f1R8ASM3PogEAAAAAAABAfs7+YQ0vngDARsLvwFE0wgAAAAAAdZj3&#10;AgD05OwfAIDQ/q7+AEA5n02wN1MBAAAAqMbMCwAA6OJ7AF4vBABAGG5+B2bxNjjMZcAEAAAAwCxm&#10;uwAAfOf8HwCAMITfgdk0wQAAAAAAAACQn/N/AACWE34HzqIJBgAAAACIzxwXAIBnnP8DALCM8Dtw&#10;Nk0wAAAAABldVn8AgIWsgQDALc7/4RjqbQDYQPgdWEUTDAAAAAAAAAD5OfsHAOA0wu/AakLwAAAA&#10;AAAxmNUCALCXs38AAE4h/A5EoQkGAAAAAAAAgNyE4AEAmEr4HYhEEwzbXFZ/AAAAAAAAAIAbnP0D&#10;ADCF8DsQkSYYAAAAgEi8gE4H5rIAABzNBXgAABxO+B2IShMMAAAAAAAAAPk5+wcA4DDC70B0mmAA&#10;AAAAAAAAyM3ZPwAAhxB+BzLQBAMAAAAAwBqX1R8AACjDL8ADAPA24XcgCw0wAAAAAMAc5q8AAJxJ&#10;/QkAwG7C70AmGmAAAAAAAAAAyM/5P/zkF5cA4EXC70A2GmAAAAAAzuTwGQAAYA7n/wAAbCb8DmT0&#10;MTTBAAAAAAAAAJCds38AADYRfgcAAAAAAABu8esXAMAZBOABAHiZ8DuQmQYYAAAAAAAAAPJz/g8A&#10;wEv+Djc2UItmqJ+PYR0DAAAAANjLXB2gFudmVKFG6cn5PwAAT7n5HajA4AMAAAAAAAAA8nP+DwDA&#10;Q3+GohGowVpGV24+AAAAAABmMHsEYCX7EAAAcJOb36lGA9ybADwAAAAAAAAA5ObsHwCAu4TfAQAA&#10;AADgNpdtAAAArCEADwDATcLvQDUaYAAAAAAAeI+XfyAvZ2VUYj8CAACuCL8DFRnqAQAAAAAAAEBu&#10;zv4BALgi/E5F3v4GAAAAAAAAAMhPAB4AgB+E34GqNMAAAAAAALCdS4YAiMS+BAAA/PAZfhcSBQAA&#10;AAAAAAAAopFrAgDgP25+pypvfzOGBhgAAAAAALZwvgIAAABAaMLvAAAAAAAAAABE5eUsxnD5HQAA&#10;/yf8TmUaYMbQAAMAAAAAwCucq0AdzscAAAAoS/gdAAAAAAAAAAAAAIDwhN8BAAAAAAAAAIjML5Qw&#10;hl+2AABg/Ay/KxCpSAPMGNY3AAAAAAB4xHkKAAAAACm4+R0AAAAAAKAvoWf8GwAgC3sWAAAg/E4L&#10;GmAAAAAAAAAAgPz88jsAQHPC7wAAAAAAANCTC4SgLuFQqrJ3AQBAc8LvQBcGfAAAAAAAAAAAAACJ&#10;Cb/Thbe/AQAAAAAAvjg7AQAAACCd3+F3NyMDAAAAAAAAABCVF7iQbwIAaMzN73SiAQYAAAAAgGvm&#10;5/145gAAAACkJPwOAAAAAAAAfQi+Qx9uRqYy+xkAADQl/E43GmCgGoNrAAAAAAAAAAAAWrgVfhei&#10;ozoBeAAAAAAA+MnsvAfPGYBK7GsAANCQm98BAAAAAACgPgFBACqyvwEAQDPC73SlAe7JL1sAAAAA&#10;AADQifMxAAAAShF+BwAAAAAAYAwXx1Tm2QJQmX0OAAAaEX6nMw1wP545AAAAAADdmI0DAAAAUMa9&#10;8LufPgMAAAAAAOhHULoWzxOALux5AADQhJvf6U4DDAAAAAAAVOQMBPjk8ju6sPcBmdmvAeBFwu+g&#10;AQYAAAAAgO/MzfPzDAEAAAAo6VH43dtkAAAAAAAAAABk4QUwAAAozs3v8I8GGAAAAAAAvpib5+XZ&#10;AdCdvbA+zxgAoDHhd/iiOQIAAAAAgC/m5vl4ZsA9fvkdAACAEoTf4SdDYSATg2oAAAAA4JMzDgD4&#10;Yl8EAICinoXfheqAKgw3AAAAAAC2M1vNwXMCgGv2RwAAKMjN73BNAwwAAAAAAF/MzeO6DM8HAB6x&#10;TwIAQDHC73CbBhgAAAAAAL6Ym8fjmQBb+eV3urJn1uJ5AgA0J/wO92mYAAAAAADgi7l5HJ4FAADU&#10;4QU1ANjglfC7zZXODI9r8BwBAAAA2MN8HK6Zt67nGQDAdvZPAAAows3v8JwmGAAAAAAAvpibr+Nv&#10;D7zLy310Zh/NzzMEAED4HV6kgcrLs6Mqw2kAAAAAVjJ7Pddl+JsDwBHspwAAkNyr4XcBO9AEAwAA&#10;AADAd+bm5/B3BoBj2Vtz8twAABhjuPkdttJM5eJ5AQAAAADMZQ47j9vegVlcfgf2WAAASEv4HbbT&#10;BAMAAAAAwBch7eP5ewLAfPbbPDwrKvNSGgBstCX8bqOFLxqr+DwjAAAAAIBzmcu+z4sEAHAu+y4A&#10;ACTj5nfYTxMMrOKFNAAAAACiEt7ez98NOJOzBvhiD47N8wEA4Afhd3iPJismzwUAAAAAYC1z2td5&#10;YQAA1rMXx+S5AABwZWv43dvfcE2zFYvnAQAAAMCRzMVhP6Hux/x9ACAW+zIAACTg5nc4hiY4Bs8B&#10;AAAAACAeIe+f/D2AKLzkB9fs03F4DnRgLwaAHfaE3226cJvGay1/fwAAAACA2DqHyS6j9/9/AMjG&#10;nr2Wvz8AAHf9Xf0BoJjPBsxLIufS+NKJ9QUAAACA7L7PdKvPu8yvASCvy6hfq0SkfgIA4CHhd5hD&#10;E3wejS8AAAAAQF4Vg/Dm1kAmH8O6BY+4AO9c1iMAAJ7aG37XAMNzmuD5rEMAAAAAAHVkDsKbVwNA&#10;bS7Am089RTfWFADYyc3vMJ8meA6NLwAAAABncSEMnO/3dy7anN2aAFSi1oHXuABvDusPAACbCL/D&#10;OTTBx9H40pk1BAAAAICu7s2GZ8/MzKShNpdYAXtYO46j1gIAYLN3wu/e/obtNMHvseYAAAAAAPCd&#10;uTEAsIIL8N6jhgMAYLc/qz8ANHQZGrmt/M0AAAAAAABgHgFe2MdZ9nb+XmDfBYC3vHPz+xhuf4d3&#10;eBP8OesLAAAAAAAAANE5/3/O+T8AAIdw8zus503wa/4mcM2gDAAAANbSmwMA1al34H3Ouq/5mwAA&#10;cKh3b34fw+3vcBRvgltLAAAAAAAAAMjP+b/zf7in87oAAIc4IvwOHOt7A9il4NX0AgAAAAAAwHou&#10;v4NjdQvBWz8AAJhO+B1iqxyE1/TC66p9/wEAAAAAAKATZ/8AAHCQo8Lv3v6G+bI3w9YIAAAAALIz&#10;CwcAOlDzwFzZz/7HsEbAXlm/8wAQipvfIaffjWTE4lizCwAAAAAAAAD3ZTj7H8P5PwAAgRwZfvf2&#10;N6xz67t3ZlPsuw/zRB1wAQAAAAAAAMe6d/Z+1pmhs38AAMJz8zvUpSkFAAAAAAAA9nD5HcTi+wj5&#10;ufgOAA7y5+D/Pps0ABzHvgoAAADx6NcBAAAAAGCRo8PvAAAAAAAAAEB+XvoDAAAgnBnhdw0wAAAA&#10;AAAAAAAAyNMBwKHc/A4AMWl+AQAAIC59OwDQhboHAACAUGaF3zXAAAAAAAAAAAAAdCZHBwAHc/M7&#10;AMSj+QUAAAAAAKJwbgEAAEAYM8PvGmAAAAAAAAAAyM/5PwAAACG4+R0AAAAAALYTAAMAAAAeMTsA&#10;gAlmh99t4ACwjb0TAAAAAACIyBkGAAAAy51x87sGGAAAAACAisy/AQAAgFvMDABgkjPC7wDAazS/&#10;AAAAAABAZM4yAAAAWOqs8LsGGAAAAAAAAAAAgOpk5QBgIje/A0AMml8AAADISU8PALldVn+AhNQ/&#10;AAAALHNm+F0DDAAAAAAAAAD5Of8HgNvskQAw2dk3v9vcAeCa/REAAAAAAAAAAACeODv8DgAAAAAA&#10;1XixHQDoSA0EAD/ZGwHgBCvC7zZ5APhiXwQAAAAAAAAAAIAXuPkdAAAAAADe5wV3AKAjNRAA/GNP&#10;BICTrAq/2+wBwH4IAAAAAADk57wDAACA06y8+V0DDEBn9kEAAACoR78PAAAA/ZgHAMCJVobfAQAA&#10;AAAAAID8hP4AAAA4xerwuwYYgI7sfwAAAFCXvh8A6EodBEBH9j8AONnq8PsYCgAAAAAAAAAAAABy&#10;kXsDgAUihN8BoBPNLwAAAAAAUJVzEAAAAKaKEn7XAAPQgf0OAAAAejADAAA6UwsB0IH9DgAWiRJ+&#10;H0NBAAAAAAAAAAAVOP8HoDL7HAAsFCn8PobCAIC67HEAAADQi1kAAAAAAAAcLFr4HQAAAAAAqhCA&#10;B4AcLqs/QFFqIQAqsr8BwGIRw+8KBACqsbcBAAAAAAAdOSMBoBL7GgAEEDH8PoZCAYA67GkAAADQ&#10;m9kAUI11DdjKugEAAMBhoobfx9AAA5CfvQwAAAAAAAAA8nP+DwBBRA6/j6FoAAAAAAAgP7NuoBrr&#10;GrCVdQOAzOxjABBI9PA7AGSl+QUAAAAAAPji7AQAAIC3ZQi/a4AByMbeBQAAAPxmXgAAoCYCIB97&#10;FwAEkyH8PoYiAgAAAAAAAAAqcP4PQBb2LAAIKEv4fQzFBAA52K8AAACAe8wNAAAAIAc9PAAElSn8&#10;PoaiAoDY7FMAAADAM+YHAABqIgAAAHbKFn4fQxMMQEz2JwAAAACguo87/xlgD+sIAFHZowAgsIzh&#10;dwCIRuMLAAAAbGGWAADwj7oIgGjsTQAQXNbwuyIDAAAAAAAAAPJz/g9AFPYkAEgga/h9DMUGADHY&#10;jwAAAIA9zBQAIJbL6g/QnNoIgNXsRQCQRObw+xiKDgDWsg8BAAAA7zBbAAD4ojYCYBV7EAAkkj38&#10;PobiA4A17D8AAAAAQCdmosAZrDUAAAA8VCH8PoYGGIBz2XcAAACAo5gzAAD8pD4C4Ez2HQBIpkr4&#10;fQyFCADnsN8AAAAARzNvALKyfgGzWF8AOIP9BgASqhR+H0NBAsBc9hkAAAAAAIBzOJcBYCb7DAAk&#10;VS38PobCBIA57C8AAADATGYPQGTWKGAV6w8AM9hfACCxiuH3MRQoAAAAAADkY7YNAHBNjQTAkewr&#10;AJBc1fD7GAoVAI5jTwEAAADOYg4BAHBNjQTAEewnAFBA5fD7GAoWAN5nLwEAAAAAOjMjBaKwHgHw&#10;DvsIABRRPfw+hsIFgP3sIQAAAMAKZhJAJtYsKrms/gA8Zc0BYA/7BwAU0iH8PoYCBoDt7B0AAADA&#10;SmYTAAC3qZMA2MK+AQDFdAm/j/GvkFHMAPAK+wUAAAAQgRkFsJp1CIjK+gTAK+wXAFBQp/D7J0UN&#10;AI/YJwAAAIBIzCoAAG5TJwHwiH0CAIrqGH4fQ3EDwDW/EAIAAAAA8MW8FMjA+Q4At9gbAKCwruH3&#10;MRQ5AHyxJwAAAACRmV0AADymXgLgkz0BAIrrHH4fQ7EDgL0AAAAAyMEMAziTNQfIyNoFgL0AABro&#10;Hn4fw8+gAXRm/QcAAAAyMcsAorI+AVFYjwD6sgcAQBPC718UQAC9WPcBAACAjMw0gNmsM0B21jGA&#10;Xlx8CgDNCL//pBAC6MF6DwAAAGRmtgEA8JggJEAP1noAaEj4/ZqiCKA26zwAAABQgRkHMIO1Bca4&#10;rP4AHMq6BlCXNR4AmhJ+v81b4AD1WNsBAACAasw6AACeUzMB1GNtB4DGhN8fUygB1GA9BwAAAAB4&#10;zBwVqMwlSQB1WM8BoDnh9+cUTAC5WccBAACAysw+gCMcsZZYj4AMrFUAeXmRCQAYYwi/v0rxBJCP&#10;tRsAAADowgwEAOB1zpAA8rFuAwD/EX7fRiEFkIP1GgAAAOjGPATYy/oBdGX9A8jBeg0A/CD8vp23&#10;wAFis0YDAAAAXZmLAFtZN4DurIMAccloAQA3Cb/vp7gCiEXjCwAAAGA+ArzOegHwjzMmgHisywDA&#10;XcLv79EEA8RgLQYAAAD4YnYNPGONgMcuqz8AS1gbAdbTzwIATwm/H0PRBbCONRgAAADgNnMT4BZr&#10;A8B9QpcA61h/AYCXCL8fRxMMcC7rLgAAAMBz5ifAmaw5QBXOoQDOZc0FAF4m/H48TTDAfNZZAAAA&#10;gNeZpQCfrAcA21g3AeaSswIANhN+n0dhBnA8jS8AAADAPmYqgHUAYB/nUwDHs7YCALv9Xf0Bivss&#10;0i5LPwVAfppeAAAAgPd9DPNq6Mh8FeAYzv8BjqE+BQDe4ub3c3hbEWA/6ycAAADAccxaoBffeYDj&#10;WVsB9pGfAgAOIfx+LgUcwOs0vtwho54AACAASURBVAAAAABzmLtAD77nAPOopwC2sWYCAIcRfj+f&#10;JhjgMeskAAAAwDnMYKCuld9vawvQiXMtgMeskwDA4YTf11HcAVyzLgIAAACcyzwG6vG9hmNcVn8A&#10;UnH+D/CTdREAmObv6g/Af4We4QnQmaYXAAAAYJ2PYUYNFZizAqzn/B/oTk0KAEwn/B6HJhjoSOML&#10;AAAAEIMZNeRm1goQi5cLgW7UowDAaf6s/gBc8bM/QAfWOgAAAICYzGwgH99bgJichwFdWOsAgFO5&#10;+T0ut+wAFWl6AQAAAOJzUynkYN4KkIOzf6Aq9SgAsITwe3waYaACTS8AAABALmbTEJuZK0A+6iug&#10;CrUoALCU8HseGmEgI00vAAAAQG5ugYdYssxcrR0A9zn7B7LKUosCAMUJv+ejEQYy0PQCAAAA1GEu&#10;DeuZuQLU831tV2cBkalFAYBQhN/zctgARKTpBQAAAKjLTc6whrkrrHMZvoOcw/k/EI39DwAIS/g9&#10;P00wEIHGFwAAAKAHM2k4j7krQD9qLWA1NSgAEJ7wex1+Eg1YQeMLAAAA0JNgFsxj7gqAWgs4mxoU&#10;AEhD+L0mjTAwk6YXAAAAgE8fwywajmL2CsBvLsEDZlODAgDpCL/XphEGjqTpBQAAAOAWF7LAe6rO&#10;Xr0cA3AsNRdwlKr1JwDQhPB7HxphYC+NLwAAAACvMIeGbcxeAdjDJXjAXupPAKAE4fd+NMLAKzS9&#10;AAAAAOwlBA+Pmb8CcBR1F/CM2hMAKEf4vTeNMPCdphcAAACAI30M82f4ZP4KwEwuwQN+U38CAGUJ&#10;vzOGRhi60/QCAAAAMItLWOjO/BXyuwzfZXJx/g992a8AgBaE3/lNIww9aHoBAAAAOJMQPN2YwQIQ&#10;gRoM6lN3AgDtCL/ziCA81KLpBQAAAGA1c2cqM4MFICo1GNSj9gQA2hJ+51WaYchJwwsAAABAVG4i&#10;pQpz2Ps+hu84QDTO/iEvdScAwBB+Zx/NMMSm4QUAAAAgEyF4MjKHBaCC3/uZegxiUXMCANwg/M67&#10;BOEhBk0vAAAAANkJwROdOSwA1Tn/h/XUnAAAT3xcLvoVpvGPC+bR8AIAAADQgTkzq5nFAoCaDGZT&#10;cwIAbCD8zln8Q4P3aXgBAAAA6MycmbOYxQLAY+oyeI96EwDgDcLvrOIfHjyn4QUAAACAa+bLzGAe&#10;CwD7qc/gMbUmAMCBhN+Jwj9E0PACAAAAwFZmy7zDTBYA5lCj0Z06EwBgIuF3ovIPk+o0uwAAAABw&#10;LHNlnjGXBYA11GlUp84EADiR8DuZ+MdKZppdAAAAADiXmTJjmM0CQETqNLJTYwIALCT8Tnb+AROR&#10;RhcAAAAAYjFL7sN8FgByUq8RlfoSACAY4Xcq8o+aM2l0AQAAACAfc+Q6zGgBoC41G2dTWwIAJCD8&#10;Tif+sfMujS4AAAAA1GR+nIMZLQAwhtqN96krAQASE34HjTE/aXIBAAAAAHPj9cxqAYCt1HD8pqYE&#10;AChI+B0e8wWpS5MLAAAAAGxhXjyPeS0AMJtari61JABAM8Lv8B5foLg0uAAAAADAbGbErzOzBQCi&#10;U9vFpI4EAOAH4Xc4hy/acTS2AAAAAEAG3ebCZrcAQBfd6rxZ1I8AAOwi/A6xVf+CamYBAAAAgO6i&#10;z4HNcQEAjhG97nuHmhEAgNMIvwMAAAAAAAAAAAAAEN6f1R8AAAAAAAAAAAAAAACeEX4HAAAAAAAA&#10;AAAAACA84XcAAAAAAAAAAAAAAMITfgcAAAAAAAAAAAAAIDzhdwAAAAAAAAAAAAAAwhN+BwAAAAAA&#10;AAAAAAAgPOF3AAAAAAAAAAAAAADCE34HAAAAAAAAAAAAACA84XcAAAAAAAAAAAAAAMITfgcAAAAA&#10;AAAAAAAAIDzhdwAAAAAAAAAAAAAAwhN+BwAAAAAAAAAAAAAgPOF3AAAAAAAAAAAAAADCE34HAAAA&#10;AAAAAAAAACA84XcAAAAAAAAAAAAAAMITfgcAAAAAAAAAAAAAIDzhdwAAAAAAAAAAAAAAwhN+BwAA&#10;AAAAAAAAAAAgPOF3AAAAAAAAAAAAAADCE34HAAAAAAAAAAAAACA84XcAAAAAAAAAAAAAAMITfgcA&#10;AAAAAAAAAAAAIDzhdwAAAAAAAAAAAAAAwhN+BwAAAAAAAAAAAAAgPOF3AAAAAAAAAAAAAADCE34H&#10;AAAAAAAAAAAAACA84XcAAAAAAAAAAAAAAMITfgcAAAAAAAAAAAAAIDzhdwAAAAAAAAAAAAAAwhN+&#10;BwAAAAAAAAAAAAAgPOF3AAAAAAAAAAAAAADCE34HAAAAAAAAAAAAACA84XcAAAAAAAAAAAAAAMIT&#10;fgcAAAAAAAAAAAAAIDzhdwAAAAAAAAAAAAAAwhN+BwAAAAAAAAAAAAAgPOF3AAAAAAAAAAAAAADC&#10;E34HAAAAAAAAAAAAACA84XcAAAAAAAAAAAAAAMITfgcAAAAAAAAAAAAAIDzhdwAAAAAAAAAAAAAA&#10;whN+BwAAAAAAAAAAAAAgPOF3AAAAAAAAAAAAAADCE34HAAAAAAAAAAAAACA84XcAAAAAAAAAAAAA&#10;AMITfgcAAAAAAAAAAAAAIDzhdwAAAAAAAAAAAAAAwhN+BwAAAAAAAAAAAAAgPOF3AAAAAAAAAAAA&#10;AADCE34HAAAAAAAAAAAAACA84XcAAAAAAAAAAAAAAMITfgcAAAAAAAAAAAAAIDzhdwAAAAAAAAAA&#10;AAAAwhN+BwAAAAAAAAAAAAAgPOF3AAAAAAAAAAAAAADCE34HAAAAAAAAAAAAACA84XcAAAAAAAAA&#10;AAAAAMITfgcAAAAAAAAAAAAAIDzhdwAAAAAAAAAAAAAAwhN+BwAAAAAAAAAAAAAgPOF3AAAAAAAA&#10;AAAAAADCE34HAAAAAAAAAAAAACA84XcAAAAAAAAAAAAAAMITfgcAAAAAAAAAAAAAIDzhdwAAAID/&#10;sXc/u7IcR36Aqy+vhZkh4REFwRAsQA/AvVde2Vs/pl/BD2F45428F2BgYBAjDiAatkze9uKwdf71&#10;6e6qyqyMjPg+gIAwhsXuqojIrKzfaQEAAAAAAAAQnvA7AAAAAAAAAAAAAADhCb8DAAAAAAAAAAAA&#10;ABCe8DsAAAAAAAAAAAAAAOEJvwMAAAAAAAAAAAAAEJ7wOwAAAAAAAAAAAAAA4Qm/AwAAAAAAAAAA&#10;AAAQnvA7AAAAAAAAAAAAAADhCb8DAAAAAAAAAAAAABCe8DsAAAAAAAAAAAAAAOEJvwMAAAAAAAAA&#10;AAAAEJ7wOwAAAAAAAAAAAAAA4Qm/AwAAAAAAAAAAAAAQnvA7AAAAAAAAAAAAAADhCb8DAAAAAAAA&#10;AAAAABCe8DsAAAAAAAAAAAAAAOEJvwMAAAAAAAAAAAAAEJ7wOwAAAAAAAAAAAAAA4Qm/AwAAAAAA&#10;AAAAAAAQnvA7AAAAAAAAAAAAAADhCb8DAAAAAAAAAAAAABCe8DsAAAAAAAAAAAAAAOEJvwMAAAAA&#10;AAAAAAAAEJ7wOwAAAAAAAAAAAAAA4Qm/AwAAAAAAAAAAAAAQnvA7AAAAAAAAAAAAAADhCb8DAAAA&#10;AAAAAAAAABCe8DsAAAAAAAAAAAAAAOEJvwMAAAAAAAAAAAAAEJ7wOwAAAAAAAAAAAAAA4Qm/AwAA&#10;AAAAAAAAAAAQnvA7AAAAAAAAAAAAAADhCb8DAAAAAAAAAAAAABCe8DsAAAAAAAAAAAAAAOEJvwMA&#10;AAAAAAAAAAAAEJ7wOwAAAAAAAAAAAAAA4Qm/AwAAAAAAAAAAAAAQnvA7AAAAAAAAAAAAAADhCb8D&#10;AAAAAAAAAAAAABCe8DsAAAAAAAAAAAAAAOEJvwMAAAAAAAAAAAAAEJ7wOwAAAAAAAAAAAAAA4Qm/&#10;AwAAAAAAAAAAAAAQnvA7AAAAAAAAAAAAAADhCb8DAAAAAAAAAAAAABCe8DsAAAAAAAAAAAAAAOEJ&#10;vwMAAAAAAAAAAAAAEJ7wOwAAAAAAAAAAAAAA4Qm/AwAAAAAAAAAAAAAQnvA7AAAAAAAAAAAAAADh&#10;Cb8DAAAAAAAAAAAAABCe8DsAAAAAAAAAAAAAAOEJvwMAAAAAAAAAAAAAEJ7wOwAAAAAAAAAAAAAA&#10;4Qm/AwAAAAAAAAAAAAAQnvA7AAAAAAAAAAAAAADhCb8DAAAAAAAAAAAAABCe8DsAAAAAAAAAAAAA&#10;AOEJvwMAAAAAAAAAAAAAEJ7wOwAAAAAAAAAAAAAA4X0e/QEI5Tz6A/ziNPoDAAAAAAAAAAAAAACx&#10;CL/XEyXgfsutzygYDwAAAAAAAAAAAAAFCb/nNkPQfa1r30kgHgAAAAAAAAAAAACSE37PI2PQ/VFv&#10;v7swPAAAAAAAAAAAAAAkI/w+t8qB91uE4QEAAAAAAAAAAAAgGeH3uQi7b/PyugnCAwAAAAAAAAAA&#10;AMCEhN/jE3hvy6/CAwAAAAAAAAAAAMCEhN9jEng/zuVaC8EDAAAAAAAAAAAAQGDC77EIvY/z8toL&#10;wgMAAAAAAAAAAABAMMLv4wm8xyMIDwAAAAAAAAAAAADBCL+PI/Q+h8t9EoIHAAAAAAAAAAAAgIGE&#10;348l8D4vIXgAAAAAAAAAAAAAGEj4/RhC73m8vJeC8AAAAAAAAAAAAABwEOH3voTec/Nr8AAAAAAA&#10;AAAAAABwEOH3PoTeaxGCBwAAAAAAAAAAAIDOPo3+AMmcF8H3ytx7AAAAAAAAAAAAAOjEL7+3IfTM&#10;hV+BBwAAAAAAAAAAAIAO/PL7foLvXON/BQAAAAAAAAAAAAAAGvLL79sJNvMIvwQPAAAAAAAAAAAA&#10;AA345ff1/KI3W6gZAAAAAAAAAAAAANhB+H0dAWb28IcTAAAAAAAAAAAAALDR59EfYBICy7R0qafT&#10;0E8BAAAAAAAAAAAAABPxy+/3Cb7Ti9oCAAAAAAAAAAAAgAf55fePCSZzBL8CDwAwp17PC/aFAABA&#10;VLeegzzLAAAAAACHOJ3PMt5XuCiM4OUAAMB4szwL2DsCAAB7jH728UwDAAAAAGwi/P6ai8FoDvwB&#10;AI6Rde9vPwkAALw007OP5xkAAAAA4C7h92cuBJE45AcAaKf6Xt/eEgAAasj47ON5BgAAAAB4Rfj9&#10;iYtARA71AQC2sb+/zT4TAAByqPjs43kGAAAAAIqrHn4v/eWZgoN8AIDH2NtvY78JAABz8ezzzPMM&#10;AAAAABRUOfxe9oszJYf4bJV91umN2zLff/f+NveeKjLX+ih6jNH09VhmANFlmhH6bZ1M934PdVOX&#10;HrhPf1BRttmgj4ksW79xDHNtHD1La/oZAIL5PPoDDGKjy2zOi800XKM3AOqxl+/r5fW1xkI992as&#10;uQCMYP9HVWp/Hc8yAAAAAFBExfC7A2NmJeQLrGG9AzIx08a4XHd7UODio3lsTgC92Ac+M2vrUPf7&#10;CcJTQcZZ4T0YAAAA8JBK4feMh0DU4+CPtU6L+UdO5uHHMve8e15L5lqejeAIcM+1mW1eAHvZDz4z&#10;U/NT7/34o14AAAAASKZK+N3BMZkIfAIAmdm7xyY4AjzKH84Ae9gTPjNDc1Prx7E3IROzAwAAACit&#10;QvjdARAZCR3BM38QApCDfftc7EeBNd7OeLMD4DHmZV6ef8byPANxOe8HAAAA7vo0+gN05gCZ7NQ4&#10;cE2V2VDle/LES6+8zot+ntl5cQ+B9cwN4Bbz4YlnoLzUeBz2JAAAAAAwoczhdweWVKHWucfLUgAi&#10;EjLIxz0F1vIHNMBb5sETZzk5WfPicm+YSYVarfAdAQAAgB2yht8dilCNmgdgWawHzEGoID/3GNjC&#10;7ADMgCeC7/lY4+bhPgEAAADABDKG3x1OUpXapzL1/8y1AKIS+KjH/Qa2sF5ATfr+ieB7Pmp7PvYi&#10;RKY2AQAAAJZ84XeHPlSnB/iIl6dkZe7VYIbNTXCgNvcf2Mr8gDr0+hPPPblYx+bnHsJY+g8AAAD4&#10;UKbwu0MQeKIXAIAIBAV4ST0AW5kfkJv+fiL4nou6zsX9JAq1CAAAAPCLLOF3Bz7wmp4AqMfsJxL1&#10;yEeEWIGtzA/IR08/EXzPRV3nZB8CY+g7AAAA4KoM4XcHH3Cd3qAaNe8akJMgyFwEAniUOgG2Mj+A&#10;TDzv5OFZqAb3GAAAAAACmD387qARbtMjvOSFKlmZdRCDXmQtASFgK/MD5qeHndNkop5rsQ9hhMo1&#10;V/m7AwAAAB+YOfzusAMeo1cAgJ68+Gcv9QNsZX7AnPSu4Hsm6rku9x4AAAAABpk1/O5QEQDgmb0R&#10;o6g9WlFLwFb+CAvmol8F3zNRz6gBjqDOAAAAAN6YMfzukAfW0zdcZH/BWrnWK3938so+s2Zn7tCa&#10;ACuwh/kB8elTMlHPXKgF6E+fAQAAAK/MGH4HtnE4CGRmxsFxBJTpTX0BW5kfEJf+fOIPfHNQz7zl&#10;ORkAAAAADjRb+N3hIeyjhwCAPewlOIpaA7YyPyAefflE8D0H9cwt6oPW1NQz1wIAAAD4m5nC7w41&#10;oA29BJBL1rkuGBJP1lojLr+eCGxldkAc+vGJ55sc1DOPUCcAAAAA0Nks4XeHhdCWnqrNC9d89PQT&#10;1wH60V+MpP6ALcwOIArnMDlYV4CjmTsAAAAAH5gh/O5wB4A1rBsA7fjlbaJQh8AWZgeMpQcF37NQ&#10;y6yh76Ef8xgAAABYlmWO8DvQh0NCAOAWewWiUZPAFmYHjKH3BGChIn1PK9ZRAAAAgBuih98d7kBf&#10;eqwuL2Ly0Me1Zb3/ZtR4WWuL+alNYAuzA46l5zzTZKKeeZS+h2OYywAAAEDo8LvDCziGXgMyMdNg&#10;P31EdGoU2MLsgGPoNQHYTNQzAAAAAEBAUcPvDpUB2MM6ArCN+cks1CqwhdkBfekxwfdM1DNr6H1a&#10;Mn8AAAAA7ogafgeO5TAVgCi8MB7HfoDZqFkAiMO67FkGqtL7cDz7DgAAACguYvjdgQWMoffq8WJm&#10;fvq2NvefltQTs1K7wFrmBrSnr5yxZKOmeZTepzXzBwAAAOAB0cLvDnVgLD0IZGCWwTp6htmpYWAt&#10;cwPa0U/Cr1CV3oex7EEAAACgsEjhd4cUALRkXQG4z6wkC7UMrGVuAC0Iv+ZjfeAReh8AAAAABooU&#10;fgdi8IKnFi9qgEjMpGNZ88lGTQPAsaqvvZ5f8qle0zxG79OLGbSeawYAAABFRQm/O5yAWPQkxKdP&#10;b8t+fbJ/P4CtzEdgDTMDtqveP8KvUJPeBwAAAIAAIoTfq78oAQCAo9mDk5n6BoC+rLVkpK65R/Cd&#10;nswgAAAAgBUihN+BmBy2koE6hnl4iXwcsxEAnlkXYR0949kFKtL3EJe9CQAAABQ0OvzuQAJi06M1&#10;eHkDUIe1nSrUOgC0Z311hpKV2uYWfU9vZhAAAADASqPD7wDAel6IPCbrdcr6vehP7VCNmgceZV7A&#10;ffpEABYq0vcwB/sUAAAAKGZk+N1BBMxBrwIAMCt7WQDYz3oqAAsV6XsAAAAACOrzoH+vFyYAHOW8&#10;eFkF0enR/uy/AeA2zw3AR8yG3Dwr3bal/jNcU33PUTL0CwAAAMDhRoXfgbkIAeR3Why0z8J9AtYy&#10;N6jOXhYAtqu+l7SHoIqWtf72v2u2OaLvYU6e/QEAAKCQEeH32Q46AYB5eelBdfbe8MR6ADzCrIDX&#10;qu8lzQOyO6rGZwrD63uOFLkXAAAAAEL7NPoDANNwEAswXsZZ7MUycJSMMxQAeqm+bnpOqaFqnZ+W&#10;sTU++t//kYifCVin6lwHAACAco7+5XeHDjA3v4KX22kxpwEyMdP7a70vcs8AgAiq70mcfZFVtNp+&#10;+XlGz51o14b8Rtc8AAAAwNSODr8DwAhZ/nDDS5Ftstx/WMO8aO+IOXLt3+FetmVN4EiRa81s+Zg5&#10;QXXV54P+J6votX35fCNmUPRrA6xjPw8AAAAFHBl+r/7iBLJwcAgAVBBlv/P2c3iuAlrwxzbANdXn&#10;QJT9H8eoUu+z1fXIEDwAAEQ0254eAOAQfvkd7vjyw/c/nv7h6/++/PX/fHv+6ec/fPr1b78e/ZkA&#10;KCnji18Hdn1krJWjzFCTLz+je72NP+aE68wXqK1639sbkNHMdX1UCH7ma8S8qq+5QAzWQAAAYGqf&#10;Dvr3OMhhSl9++P7H0zf/+r+dfvX3//70zbffnT5/9acvP3z/4+jPFYCezsthFwAVnZY518BZP3cE&#10;9rNwm/kCVGLekVGWuu75PbJcI+A9z/wAAACQ3FHhd5jO34Lvn3/1Hy//NwF4mNrsB96zf/7RXD+q&#10;UOvrZAl3ZvkeQDxV54v1lGoq13zFGUd+2eq6x34k2zViHpXXXAAAAIBmjgi/O8hhOteC7xcC8H+j&#10;twHYw4vm9qzNj8sa5sz6vXrRM/A48wXysh4Cs2i1F7GngRrscQAAACAxv/wOb9wKvl8IwJOcF0AQ&#10;j5c10EaV8GaV7wkcz2yBXKo/Z5hpdWWu/ex1vff7Zb8+AAAAAFBC7/B75kNkEnok+H4hAA8ABGLf&#10;fVvVMHjV772G3oH1zBXIofoaaJaRUZW63vqcU+X6EFf1tRcAAACgGb/8Dr9YE3y/EIB3WMt0Zq3Z&#10;WT93NK4j1CTg4BoA7ZkrMLfqz0ZmGOSwppf1PdRUfc8DAAAAafUMvztQYBpbgu8XAvAAsJqXzm3Z&#10;d1/nV89fcz0+podgm+wzxWwgq+q1nX12UVfV2n7ke1e9NsRSff0FAAAAaMovv1PenuD7RfEAvEPb&#10;nLwUgjjMWVjPOvYx1wZoyUyBuVR/tjCzIKdbva3vger7HwAAAEhJ+J3SWgTfL4oH4IF+HM4Dt5gR&#10;7wk33OdX4N/TSwCQm70P5Hatx/U9UXjeBAAAAGisV/jdQQ7htQy+XxQOwOt5ZqJea3P/x/PymV4E&#10;utdzvYAWzBKYQ+VnIXMK6tH3wEuV90EAAACQkl9+p6QewfeLwgF48vGSCCA2L+6eWbO2c+2e6SnY&#10;ziyB2CqvceYT1HFa/FE0AAAAAJTQI/xe+WUKE+gZfL8QgAegEfsquE+wYT/XEADyqvxMYY9DFWod&#10;4qq8DgMAAAB045ffKeWI4PtFwQC8Q1xoT1/14bpCHkIe7biWT6wRAGRSeV2ztwEAXqq8LwIAAIB0&#10;hN8p48jg+0XBADwA3CKA0o4XduqpB9cU2MMMgVgq7xfNI26p3BvAscwbAAAAgE5ah98d5BDSiOD7&#10;xembb79bvvz0L0UC8GZAPllfGKtVgLllXZ8icG3tEwCYX+W1zF4GAPhI5T0SAAAApOKX30lvZPD9&#10;4tNvfvf7QgF4ANrwMoaPVK8Ngab+XGMAmFflvaI9DFVV7nugr9NifQUAAAACahl+d8BKOBGC7xcC&#10;8MBK1tW+XN/jeVFGC+roOK41ADATexcAInH2CAAAANCRX34nrUjB94siAXiHuvl4gQwANVXeA9jT&#10;AjCjqutX5T0LAPRy+uA/z67qfgkAAABSEX4npYjB94siAXiYgUNuYEaVZ1emF60AAK1V3icCQCTW&#10;ZAAAAIDOWoXfHeQQRuTg+4UAPHCHdRU1AK8Jvo9T+dqbxQDMovKaVXmvwjZZa6byHABYy8wEAACA&#10;yfnld1KZIfh+kTwA7+AQmIFZdZys4YKjVa1Z9TOeewAAcVXdIy6LPQoA8WRZl6+tsdZdAAAAIAzh&#10;d9KYKfh+kTwATy4OtgEAACCWLAG7LZxTwHuVZwLAWmYmAAAATEz4nRRmDL5fCMDDUA64AWITaoqj&#10;6r2wVwAgqsprVNV9CQAAAAAAsLQJv1d+0UIAMwffLy4B+NGfAwjBunos17s/wZQ2Ktaq2onHPQGA&#10;GCruDS/sR+C2yvMBRsvSf7fWWuswAAAAEIJffmdqGYLvF59+/W/+6+jP0FiWg16eOdiGY5ifAADA&#10;Ryo/LziXgMdUnhMAa5iXAAAAMCnhd6aVKfi+LMt//vLD//oPoz8EAEAQgk1xuTcAwAj2ILCOQCcc&#10;K0vPWW8BAACAKewNv2c5zGEy6YLv//xP/+nTb3737egPAkVZy/Y7LV6MAJCXvQIAUVRdkzxvwjZV&#10;ZwbQV7Z12awEAACACfnld6Yj+D4Vh4awjp4Zw3XvJ9vLsFGq1ai6ic89Aq6ptl7B0ar2mH0H7HNe&#10;6s4POIoeAwAAADiY8DtT+fLD9z+e/u7v/4fgOwzjpTP05WUZAADwVtXnBGcQ0E7VOQI8bs26a40G&#10;AAAAhhJ+Zxpffvj+x9Pnr/50+ruv/93oz9KA4DuQhRcdQEtmyjzcKwA4RtXAqr0GPVWtL78CD3Cd&#10;2QgAAACTEX5nCn8Lvn/z7XejP0sDgu8Qj8PtNqq+POY69QBkYq8At+kR6KNqb3mWgL6E4KEdvQQA&#10;AAAwwJ7wuwMdDiH4DuF4Cd2HdXUs15+oKtWm9WU+7hmQmRnHaJX2gS/pPTiOEDxwsWX9zbZmm4cA&#10;AAAwEb/8TmiC7yk4MIS8sr3gGM28BABmZA8D7VXtK8+YMMZ5EYSHLfQMAAAAwCDC74Ql+A4wJWEF&#10;YAuzY17uHdQm8AMAuQjCA5WZfQAAADAJ4XdCEnwHinGoTjbCsEBG1msAjlB1vfEMwdHU3H1C8FDD&#10;nnlolgIAAABDbA2/O/CkG8F3mELGQ21rG2oAAOBx9k7QXtW+ynjGAJn4NXh4Tz8AAAAADOSX3wlF&#10;8B1gGrfCCYIL63lhxjVV6sLMmJ97CPVkX6PMNUbI3lcf0W8wF0F4yMU6/J75BgAAABMQficMwffU&#10;HBYC1OGlGQDk5vkO2qvaV54dGE0N7iMIT1Vq/jWzFAAAADjc59EfAJZF8B0mdVoc9LfgGsZyXryw&#10;AQC4xr4V+qjaW567IJeXs0x/A7NzRgxAJFXPDY5k3QeACfnld4YTfAcCcXjwGAcAQCvmSR7uJeRW&#10;aZ9snnGkSr31kj6D3PwiPJllqmvrMQAAADAt4XeGEnwHSMvLk8dlemkGkJ2ZTTWCa9BP1d7yrEg0&#10;arIvQXiowSwFAAAADnU6n1efOTqkpIlkwfflyz//0//89Jvf/dvRnyMwh585ZVwTjq7VGa/ho9do&#10;xu+2LGpgD7O+rUy18RE1NrgwHgAAHXhJREFUk0uFml0WddtbpjqauVYy3Ye1Zr5vFVSuzQz0F1GZ&#10;LcczD5hVpnnRug8zXZsLs4qXstW4+ia7bD1LX2YiAEzo8+gPQE0Zg+/Lp8//OPpzwACnxeHBHq5d&#10;TOfFIQfjmQ/MyL4A5qZ/7QGhJ/1FZPaxx3t5vc0HZpFpTvToO7MU5qJf27GXAQCAAT6N/gDUkzX4&#10;/unXv/169GcJziEKs1Crt605xHPgB9xiRgCMd37xD0Av9n3ALfYjQFTmEgAAAATll985lOA7ALzi&#10;BQoAcAR7DmAUwXdm4ReLY7jcA7ODaDLNB/0FAAAATE/4ncMIvkNaXg4Cy+LFGQC8ZY88F3sZaE9f&#10;AVu93EeZJTAP7woAAACAQ3wa/QGoQfAd4J0ZXwJUetk44/0BAACIotLzI3mo25jOL/4BOJrZAwAA&#10;AAEJv9Od4DswIQfa7XhxDFCLuQ/MyOyCtvQUM1O/sQnBM0KmmjPjAAAAgBSE3+lK8B0APuTFGZWp&#10;GWaWaX4DQGv2ecARhOAhrox7AfMGAAAAghF+pxvBdygl44F2Tw7L5+A+AQDk51kGgLesDfMQgqc3&#10;9QUAAAAQkPA7XQi+A6Sz58Wvl8YAAERknwpt6SkyUc9zEYKH+8y1fcwYAAAACGRt+N2DPXcJvgNJ&#10;WPMAAADgMQJ1QARC8LSklrazLwAAAAC6+jz6A2R2CYGf//p//7FKeFrwHUo7LV4IwKMy9YqXWQDA&#10;jOxhoB39RFbOuuZ1XswmeEk/AAAAAKms/eV3HvQyBP7pN7/7/fLlp3/58sP3P47+XD0JvgM8ZMaX&#10;pi1ejsz6gmXG+8X81B0A9DXr3hSA41kz5uVX4GGsjPPTTAEAAIAghN87uBYCzx6AF3wHAAB+kfEF&#10;NwDwMUEwsrO/nZsQPFuoGQAAAIDAhN8buxUCzxqAF3xnBQfGALkIAAAAs7F/gT6c+ZCd9WN+5hRV&#10;mV9tmSUAAAAQgPB7Q4+EwLMF4AXfgTeyHaQ7yM53TwEAqMveFvryDE121pH5mVM8Qp20Y24CAAAA&#10;XQi/N7ImBJ4lAC/4DrBa9Rcns77saH3fqtcBAMAIs+5FAYjFejK/8+JsBgAAAACmJvzewJYQ+OwB&#10;eMF3AAAAAOANgVIqEIDPwbzimmx1YV71ka1OAAAAYDrC7zvtCYHPGoAXfAfucKAONeh1AGAW9i1w&#10;LIEwKrC25GBeQX/mJQAAANCc8PsOLULgswXgBd+Bgiq/BOvxYsLLDgAAjmT/CWNUfpamDmtMDuYV&#10;sIXZAQAAAAMJv2/UMgQ+SwBe8B1gF4fhc2t1/9QBAMBxhBJhLM8/VGCtyeG8mFnkqwHzCQAAAEhL&#10;+H2DHiHw6AF4wXcA4AUvzwCA6OxXIIZsQUK45rRYd7Iws6CPrDPSzAAAAIBBhN9X6hkCjxqAF3wH&#10;Nsh6mF2JewgAwIwEECEewTCqsP7kYGbVlO2+m0cAAABAasLvKxwRAo8WgBd8B1iWZf/Lj2wvT/aa&#10;9eWL+wgAENus+0wA8rAWAVxnPgIAAADNCL8/6MgQeJQAvOA7ADQlPA8A0I8wDcTmeYhK/K+QzM/M&#10;Ah5lXgAAAMAAwu8PGBECHx2AF3wHGvCSD3LS28A9XvwCR7M/gTnYI1CNEPzczKw6st1rcwcAAABI&#10;T/j9jpEh8FEBeMF3OnLoCnM4olfNAwAA9hIqhPlkCxjCI6xV8zKzoK2s89CsAAAAgIMJv98QIQR+&#10;dAA+wnduSfAdaGjrAbaD71zcT46Q9UUgALRkvYR5ea6iIn+wNS8zKzf3FwAAAGBCwu8fiBQCPyoA&#10;H+k7tyD4DkAgWV6keVEPAIwmPAg5ZHlGgrWsY3Mys5iF+QIAAACUIPx+RcQQeO8AfMTvvIfgO4Th&#10;sH0+7hkAAFHZqwKQhRA8jOePGsbIOvvUEwAAABxI+P2NyCHwXgH4yN95C8F3gGlkfdEBAEBbAoJk&#10;pKaFxGBZntc4MyE+M4vozBEAAACgjLXh99QHJzOEwFsH4Gf4zmsIvgOdrX3J5aVYTu4r7KePmFnq&#10;52IIRhiQ7NS3fSG8ZN2Lz8wCbjEjAAAA4CB++f0XM4XAWwXgZ/rOjxB8ByCoLC89vIAHAI4i/Ecl&#10;aj3PMxO0Yh2E/qw9Y5lxAAAAwC7C78ucIfC9AfgZv/Mtgu8QmoPseYy4V+oDIBcBAmCr0yLsB5XZ&#10;Q8B71saYzCsiMifiMCMAAADgAOXD7zOHwLcG4Gf+ztcIvgMwgJcYAABtCPWBHrjwnAUfE4SPxbya&#10;m/sXg3kGAAAAbFY6/J4hBL42AJ/hO78k+A4E5iUKmXgZBQC0JMAH7+mHJ56l4T7rKAAAAABQWunw&#10;+/Lz//vfGULgjwbgBd+BgTK9jMv6In7kPcpUH29lrRcAgK0y7/1gL/0BrCUEP44zH6IwA+IxHwAA&#10;AKCz2uH3r/7VP5z/8uc/jv4YLdwLwAu+AwAQjBeBADWZ/3CbAJs5AVucFr8ID4+wxsRiXgEAAACb&#10;lA6/f/r1b78+//TzH7IH4AXfCcIhJpV4iVKD+0xP1k1mZC4CAK3YV8A+gvDHMKsYTY/HZT4AAABA&#10;R6fzefWzd7qH9czh8MzfbfRnYTWHsGRaP+7V82zfNUJ/znbNLrLVwjUR6qOqDPVzj/rKpULNLou6&#10;7a1KHaGX2CbTjKjwLNGCWQFtmS3tmVPzyFj/Geov4325yHB/eJa5VtlHr8eUqWfVGADAFVvC78uS&#10;a6O4LEveAHzG7yT4Pi0PZSxLrvXjVk3P9j2j9Ods121ZctXBR6LUR0VZaugW9ZWLmqWFCnXEE/3E&#10;FplmxCM9kOn77mFeQB9mTBtm1Dwy1nyW+st4b5Ylz/3hSdY6ZT+9HlOmnlVjAABXfBr9AaL49Ovf&#10;fn3+6ec/nP/y5z+O/iwtfPrN736/LD//F8F3AAACy3QADcA61gC4zwvuJ+YF9HF68Q/bmVFzyHif&#10;9G58GesOAAAAQvDL729k+wX4DATf03AQy7LkWj8+qukZv2OU/pzx2i1Lrlp4K0ptVJWhhh6hznJQ&#10;r7RSpZZ4pq9YI9OMWFP7mb73VmYFHMfMWc+Mii9jXWequ4z35yLTfaouc52yjz6PKVPPqjEAgCuE&#10;368QgI9D8D0VD2VcZFlDsgSeo/XmbNdvWfLUwjXR6qOaDDX0CHWWg3qllWy11KJmsl2Tt/QVa2Tq&#10;B+H39cwLOJ758xjzKT61zEhmRA7mCB/R4zFl6lk1BgBwxafRHyCiT7/+7dfnn37+w/kvf/7j6M9S&#10;meA7EFymQxMgpioHmuYpQG3WAbivyr7wHvMCjndazKBHmE+xuT8AAAAAyfjl9xv8Avw4gu/peEHC&#10;S5nWkGu1Pdv3i9afs12/i7fXcdbv8Va0+qgoSy3do9bmpk5pKVs9taqbbNflLf3FozL1wpa6z/T9&#10;9zAzYCyz6DqzKS41SwRmxPyyzRI1SXaZela/AgBcsfWX30tsrvwC/BiC78DEZjtIKbGes5n6AACO&#10;Mts+GkaxR39iZsBYfg2emVgzAAAAABLaGn4vQwD+WILvUIKXY9yiPqAmL6Pn5d7BMSrskcwTeEyF&#10;efAIMwPGE4IHAAAAAIYQfn+AAPwxBN+BCXnZDgAAAGN4JocYhOCfmEnxuCdEoh4BAACgIeH3BwnA&#10;9yX4DiTg8Lq28wf/eVZeWsdR6V5k6B2AniqsCdYCeEyFeQDMx2wCAAAAAA4h/L6CAHwfgu/peenB&#10;NepivMj3IPJnA+BZpZCqtQmAaKxNTyrtR2AGfgUe4GP2LQAAANDInvB7yQNMAfi2BN8BAHjBS0CA&#10;2yqcxVgL4HEVZsIjzA2Ix3xiNGsDAAAAQGJ++X0DAfg2BN+BJLxIAaAi6x+MUyFMZsbA4yrMhEeY&#10;GxCP+QQAAAAAdCH8vpEA/D6C70Ays71k9/Kxj/MyXy1coz7iqXZPMvQRAMCRqu0XP2IfCfGYT4xg&#10;PSAy9QkAAAANCL/vIAC/jeB7KV5ucIv64Bb1ARBXtRe11iQiqlCX1WYN0IbZAfFU2LcAAAAAAAfa&#10;G34vf2gpAL+O4DsAAA8QWgJgWawHsEb5c1ogNDMK4JnnHAAAANjJL783IAD/GMF3gBC8bOQW9RGX&#10;e0MUXtBCHNYG4C1z4Yn9CsRkRnEEawAAAABAAcLvjQjA3yb4DnzASy9uUR9QmxfW8VS8J9YiGK/i&#10;7IE9rF1PzA6IKfuMMnuAR5kXAAAAsIPwe0MC8NcJvpeV/UUGAADAaJ67gGvMhidCZQC1mPsAAAAA&#10;RbQIv3uZ8oIA/GuC7wAAzVTcd3txHYd7AYxkBgFbmR8QT8VnWwAAAACgIb/83oEA/BPBd4BwZny5&#10;OONnnpVrTVQCS+NVvQfmIrOoUqtVZxFsVWU2PML8AMjPrGdG6hYAAAA2En7vpHoAXvC9PC9YWUO9&#10;AHCPl4EAAOt53n5mPwmxmE8AAAAAwGatwu8OKq+oGoAXfAcA6Ma+m6MJisEcqqwPZhKsV2U+AADM&#10;yDMOAAAAbOCX3zurFoAXfAcIS+CBW9QHM/Ay8HiVr7m5yIzULfAR8+FJ5b0NQGbmOwAAAEAxwu8H&#10;qBKAF3znF16osoW64Rb1AVx4oX0c1xqIynwC9jBDAAAAAABgci3D74JpN2QPwAu+AwAcpvq+W2Cp&#10;v+rXuHqPMbcq9Vt9TsEWVebDI8wQgDzMdDJQxwAAALCSX34/UNYAvOA7AAAH81IQAGA9Afhn9pNA&#10;D+YsAAAAABxA+P1g2QLwgu+84XAfYsrQmxm+Q1Su7ZzcN4GlXlxXmF+VNcK8gm2qzIhHmCO0dl7U&#10;FQDbWD8AAABghdbhdy9PHpAlAC/4DjRmDQFgLS8G23I97UcAqMF6B+2dP/jPQD96DQAAAKAov/w+&#10;yOwBeMF3AIDhhJaeeNndhusIuVRZI8wuYC9zhBau1ZHaAgAAAADopEf4vcoL1t1mDcALvvMBvQ8x&#10;6U1uUR9kIViy3Xlx/S7MRJiTGQbbWPeemSPscat+1Bb0o7/ISF0DAADAg/zy+2CzBeAF34HOvHzn&#10;FvUB7+mLZ14QrueaQW7WCOAec+KZfRFbPFI3agsAAAAAoDHh9wBmCcALvnODl6UAQASCJY9zrV6z&#10;n4W5mWmwnTXwmVnCGmvqRW1BW3qKzNQ3AAAAPKBX+N1Lk5WiB+AF3wEAmISXhPe5RlBHpfMZsw22&#10;qzQr7jFLeMSWOlFbr7keAAAAAMBmfvk9kKgBeMF3gGllDDBk/E6juJZ5uJfvnRdhimtcl+v0ENmp&#10;cYB17Je4ZU99qC0AHmG9AAAAgDt6ht+9XN0gWgBe8J0H6HVaU1MA65md13lZ+My1ACow62A7+0m4&#10;r8U64w9SYR/9AwAAAIBffo8oSgBe8B0AgASqh0uqf/97BP2oQq0DjzArntk/8VbrmqhcY1m/uxkK&#10;AAAAAAcRfg9qdABe8J0HOdCHuDL3Z+bvdhTXMCf39basAYtbKn5nALMP9rGnfGaecNGrFtQYrKNn&#10;qES9AwAAwA29w+9eluwwKgAv+A4EYP0AoIcqv4Je5XvuZb9BNZVq3gyEfSrNi3vME3rXQLW9e6Xv&#10;CgAAAAB04pffgzs6AC/4zgpehAJAPNbnx2QNmGT9XgAAI9lf1XXkva9QZxW+I/2oHypS9wAAAPCB&#10;I8LvAjg7HRWAF3wHSMPaC/CYLGHxLN/jSNZKqqpU++Yi7FNpXjzCTKlnxD23rwcAAAAAeIBffp9E&#10;7wC84DsreQEKjGYObefa5ecer3de5guazPiZo9AjAPAYayZVjd5jZ9znZ/s+b5mXAAAAAHCg0/l8&#10;2Jlj9sPNQ3z54fsfT5+/+tPpm2+/a/bfKfjOeg7zOYq1Y5sqPao+tqlSH+iRFqL1i3vaRrT7ymvZ&#10;6jxqvWW7zrdEvQdsk6l2Z6rNTNd9r5nuG9tErPfZ6y7iNW1t9nsUXYUaglvMmBiyzSJ1RXbZepYY&#10;zE4ACMQvv0+m9S/AC76zgQ09AFDFeRn7C+uj//0Z2ctCPeYn7Gf9fGam5Bb1/s78PDDr5wYAAAAA&#10;Ajsy/O4lSSOtAvCC7wApVVpvK33XVlyzWtzv9t6G0VsGOXr+d/NET8Az/QCsZW48s0/LaYb7OtNz&#10;wkyfdS/zsa8qdQS36AMAAAB4wy+/T2pvAP78lz//UfCdDRzkczQ1B7CPOdrftdD6ln8AjlZpjTBn&#10;gdbMlVxmu5+RnyEifzYAAAAAIInT+Xz4OaSDz4a+/PD9j6fPX/3p9M233z36/+f8lz//8fzTz38Q&#10;fGeDSuEI4rBurFOtT9XHOtXqgyf6BMy/mWSbWdFrL9v1viX6veAxmWp21prMdA9amPU+8ixLTY+u&#10;xSzXcYvR1z67zLWldtrJXCcvqZmxstWZeiK7bD1LDGYnAAQy4pffbQYaWvsL8ILv7KB3IT59Clxj&#10;NlCdHoCPVeoPLz2hjUpz4xFmy9wy3b9R/6tS1X/p3Uzsq3JtAQAAAHDDiPA7jT0agBd8ByAhLxkf&#10;51rV5v4DgAAVtGJvSQaZ14Tz0icM//a/N/M1hN6spQAAAAA7nM7nYeeTDkYb+/LD9z+ePn/1p9M3&#10;33739v9N8J2dHMQymjXjMVV7VX08pmp98EyvUJHZN59ss2qWGsx23W+Z5Z5wXaZazVCLme7HXhnu&#10;ZyVql1b0fj/Z+1TttJe9Zi7UzjjZakwtkV22niUGsxMAAvHL74l89Avwgu/sZAMPADlY06lGzQPX&#10;ePkJ9GC2zMO9ohXPGwAAAAAwyMjwu4PBDt4G4AXfAcqovK5W/u6Pco24UAtUodZhnWo9I/gIbVSb&#10;HfeYLfG5RzCH7L1q/eyjynXN3h8AAADwkNP5PPwZefgHyOjLD9//uHz56a/Lp8+/EnxnhyqHhczB&#10;enFb9X5VH7dVrw/e0zNkZ+7NK9t8mqkWs137e2a6NzzLVKeZajDTfWkh073NRJ3Skj7vK3u/qp9+&#10;stfOhRoaI1t9qSOyy9azxGB2AkAgwu/ALTbvRGK9uK16v6qP26rXB+/pGTIz8+aWbT7NVo/Zrv89&#10;s90fctVotvrLdG9ayHZ/Z6c+aU2P95W9Z9VPP9lr50INjZGtvtQR2WXrWWIwOwEgkE+jP8BicwBR&#10;6U2Yh34F1jI3yEptA8AY1mCiEnqhNfOur+w9q376qnJ9s/cJAAAA3BUh/A7EU+WAEMjD3PqYa8NH&#10;1AbZqGnYr1ofCY0AvZgvMbgPAAAAAAAJRQm/V3u5CsB61gqA9sxWslDL0E61fhKMhHaqzY97zJex&#10;XH96MOf6yt636ucYVa5z9n4BAACAm6KE35elzmEERKcXAaAWaz+zU8MAEId1+TXBtDFcdwAAAACA&#10;xCKF34HxvKCE+ejbZ67Fe64Jj1IrzErtQh/VektIEtqqNkPuMWMgB7MNiMYeAwAAgLKihd8dHgJw&#10;i3UCoB8zltmoWQCIyzr9mnDacVxrejDT+sveu2roWK43AAAAJBct/L4sDiRgFL0HANgPMAu1Cv1V&#10;67PsgSuACsxyAAAAAIACIobfl6XeC1YYTc/BnPTue64J7KePiE6NAr0ITUJb1uzXzJi+XF96Mcv6&#10;07/0UKV39Q8AAAAlRQ2/A8epcgAIUI35zh7qh6jUJhxLzwF7mSOvCajBXMwwWlBHAAAAAI1FDr87&#10;DALgGusDwDHMW6JRk8ARBFOhPWv4a+ZMH+oM5mQmwn76CAAAgHIih9+XxYE19KbHYF76FziCWUMU&#10;ahHG0X9AC2bJa0JqfagzWlJPtKCOxnL9AQAAIKno4fdlcTABvegtICvzzTWgLfXEaGoQxqvWh0Kp&#10;wBHMmj6qrVn0oY4AAAAAILAZwu/L4qARWtNTzE4NAxzL3GUUtQeMIpQK7VnX3zNr+lBr7KF+jmMG&#10;coQqPa2fAAAAKGWW8DvQTpWDPgCgrdNiH8Gx1BvEoieBFswSjuL5hS3UDC2pJwAAAIBOZgq/OyQC&#10;gCfWxPtcI+hHf9GboBIQhV9PhD6s86+ZNX2pN4jJ7IP29BUAAABlzBR+XxYH1bCXHgLIz6znCOqM&#10;XtQWxKZHgVbMk9eE1fpSbzxCnUBe+hsAAACSmS38viwOKGArvUM2ahpgLHOY1tQUEJFAKvRj7X/N&#10;vOlLvXGL+jhWhXmnphilQn8BAADAlOH3ZXFoBGvpGchDPwORnBZziTbUEcyjYr8KkABHMW/6qriG&#10;cZ+6gBr0OgAAACQya/h9WRxSwKP0ClBVxflX8TsTg9pjK39AAQC12Qe8JwDfl/0nF2qBXtQVAAAA&#10;QGczh9+XxQES3KNHAICjCA6wlnqBeVXsX2FU6KfiTGE8dVeb+z+OPRX0p88AAABIb/bw+7I4pISP&#10;6A0qUOcA8ZjN3OMPJYBZCZFAP/YGr5k3x7Avrck9h7r0PwAAACSRIfwOvOcAD3LS2+u5ZjCGEAkf&#10;UReQh34GWjNXXhOAP47aq8O9HqvCXFNjRFGh3wAAACgsS/jdYRI80w8ANZn/RKQuufAHEZBTxb4W&#10;IgGOZOYcx341P/cXAAAAAJLIEn5fFgeXsCz6gJrUPUBsQiS1uf8AwBr2De8JwB/L/jUf9xR4yTwA&#10;AACABDKF35fFgQW1qX/ITY8DsxM4qMX9hjoq9rogKvRVca7cY+4cTx3m4D7GUWGOqTeiqdB3AAAA&#10;FJUt/L4sQhbUpOYBPlZhRlb4juRhv56b+wtUIUgCfdlPvGfuHM/edl7uHXCL+QAAAACTyxh+v3Bw&#10;QRVqHQCYkTBCLu4n1Kb/gR7MFqKw152LexWPP96BcfQfAAAAKWUOvy+LQ07yU+PwRC8AzEuQZG7u&#10;H1CZIAlwNHNnLHvf2NwfRlJ7AAAAAAfKHn5fFgdO5KW2oQ79vp9rCPEJKszF/QLeMhOAHsyW9wTg&#10;x7MXjsX9iM3MIipzAwAAACZWIfy+LA4wyEdNA3BhTSAbwYXY3B+A1wS6oD97j/fMnhhOi/3xSK49&#10;UahDorNvAAAAIJ0q4fdlcfhEHmoZrtMbALkIksThXgCPqjonhEmgv6rz5RazJxb75eO41kArZgkA&#10;AABMqlL4fVkcYjA3h/pQk75vx7WEedkHjeG6AwCR2Je8JwAfjz8c7cd1nY8ZBXHoRwAAAFL5PPoD&#10;DHBaPOAzH4f6AFxjfaCalzVvT9+HuQLsVfXc5byYoQC85vllP2sr0alRAAAAgAFO53PpM9fSX55p&#10;ODwFALjNvn4f+00AADiO55fbPJ8AAAAAADdVD78vi4NmYnPQDwCwnj3+ffaZAAAQg+cXzycAAAAA&#10;wArC709cBKJx2A8A0Ia9/hP7SwAAiK/K84vnEwAAAABgM+H311wMInDwDwDQV/Z9v/0kAADkkeH5&#10;xTMKAAAAANCM8Pt7LggjeQkAADDGrM8B9o8A/7+dO8hNGAYCKAqo979yu6iQooqSkHg8Y/u9E1iJ&#10;F4zyGQBYU9UZxowCAAAAAIQSv7/modCbDwIAALVlzQh+JwIAAGdEzTBmFAAAAAAglfj9PQ+HHnws&#10;AAAAAAAAAAAAAIAdj+wDFCdKJtL95o4BAAAAAAAAAAAAwCHi930CZSK4UwAAAAAAAAAAAADwAfH7&#10;cWJlWvBnCgAAAAAAAAAAAAA4Qfz+GeEyV7g7AAAAAAAAAAAAAHDSV/YBBvWMmL9TT8EoRO8AAAAA&#10;AAAAAAAAcJH4/RoRPO+I3gEAAAAAAAAAAACgkUf2ASYhcmbrfnMnAAAAAAAAAAAAAKApm9/bsQUe&#10;wTsAAAAAAAAAAAAABLH5vT1bv9fknQMAAAAAAAAAAABAIJvf49gEvwbROwAAAAAAAAAAAAB0IH6P&#10;J4Kfj+AdAAAAAAAAAAAAADoTv/ezDaaF8GMSvQMAAAAAAAAAAABAEvF7DtvgxyJ6BwAAAAAAAAAA&#10;AIBk4vdcIvi6BO8AAAAAAAAAAAAAUIj4vYZtaC2EzyV6BwAAAAAAAAAAAICCxO/1COH7E7wDAAAA&#10;AAAAAAAAQHHi99qE8HEE7wAAAAAAAAAAAAAwEPH7OITw1wneAQAAAAAAAAAAAGBQ4vcx/Y24xfCv&#10;id0BAAAAAAAAAAAAYBLi9zmI4X+J3QEAAAAAAAAAAABgUuL3Oa0QwwvdAQAAAAAAAAAAAGAh4vc1&#10;/BeKjxDFi9wBAAAAAAAAAAAAAPH74o6E5dGBvLgdAAAAAAAAAAAAANj1Axv3rp127IfhAAAAAElF&#10;TkSuQmCCUEsDBBQABgAIAAAAIQCnl4QT4AAAAAsBAAAPAAAAZHJzL2Rvd25yZXYueG1sTI9BS8NA&#10;EIXvgv9hGcGb3cS2GmI2pRT1VARbofS2zU6T0OxsyG6T9N87Oelt5s3jzfey1Wgb0WPna0cK4lkE&#10;AqlwpqZSwc/+4ykB4YMmoxtHqOCGHlb5/V2mU+MG+sZ+F0rBIeRTraAKoU2l9EWFVvuZa5H4dnad&#10;1YHXrpSm0wOH20Y+R9GLtLom/lDpFjcVFpfd1Sr4HPSwnsfv/fZy3tyO++XXYRujUo8P4/oNRMAx&#10;/Jlhwmd0yJnp5K5kvGgUvC4T7hIULOIFiMkQzSflxFPCkswz+b9D/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te3bNRgMAADIIAAAOAAAAAAAAAAAAAAAAADoC&#10;AABkcnMvZTJvRG9jLnhtbFBLAQItAAoAAAAAAAAAIQDAJnb7CJ4AAAieAAAUAAAAAAAAAAAAAAAA&#10;AKwFAABkcnMvbWVkaWEvaW1hZ2UxLnBuZ1BLAQItABQABgAIAAAAIQCnl4QT4AAAAAsBAAAPAAAA&#10;AAAAAAAAAAAAAOajAABkcnMvZG93bnJldi54bWxQSwECLQAUAAYACAAAACEAqiYOvrwAAAAhAQAA&#10;GQAAAAAAAAAAAAAAAADzpAAAZHJzL19yZWxzL2Uyb0RvYy54bWwucmVsc1BLBQYAAAAABgAGAHwB&#10;AADmpQAAAAA=&#10;">
                <v:shape id="Graphic 30" o:spid="_x0000_s1027" style="position:absolute;width:17780;height:8890;visibility:visible;mso-wrap-style:square;v-text-anchor:top" coordsize="177800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YkwQAAANsAAAAPAAAAZHJzL2Rvd25yZXYueG1sRE/Pa8Iw&#10;FL4L/g/hCbtpsg2GVKM46WCDDZzdweOjebbV5qUkae3+++Uw8Pjx/V5vR9uKgXxoHGt4XCgQxKUz&#10;DVcafoq3+RJEiMgGW8ek4ZcCbDfTyRoz4278TcMxViKFcMhQQx1jl0kZyposhoXriBN3dt5iTNBX&#10;0ni8pXDbyielXqTFhlNDjR3tayqvx95qWMp+/HQ2/3jt9wf/lZvidFGF1g+zcbcCEWmMd/G/+91o&#10;eE7r05f0A+TmDwAA//8DAFBLAQItABQABgAIAAAAIQDb4fbL7gAAAIUBAAATAAAAAAAAAAAAAAAA&#10;AAAAAABbQ29udGVudF9UeXBlc10ueG1sUEsBAi0AFAAGAAgAAAAhAFr0LFu/AAAAFQEAAAsAAAAA&#10;AAAAAAAAAAAAHwEAAF9yZWxzLy5yZWxzUEsBAi0AFAAGAAgAAAAhAJiPliTBAAAA2wAAAA8AAAAA&#10;AAAAAAAAAAAABwIAAGRycy9kb3ducmV2LnhtbFBLBQYAAAAAAwADALcAAAD1AgAAAAA=&#10;" path="m,889000r1778000,l1778000,,,,,889000xe" fillcolor="#6a5239" stroked="f">
                  <v:path arrowok="t"/>
                </v:shape>
                <v:shape id="Image 31" o:spid="_x0000_s1028" type="#_x0000_t75" style="position:absolute;left:3937;top:2413;width:9814;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xzxAAAANsAAAAPAAAAZHJzL2Rvd25yZXYueG1sRI9bawIx&#10;FITfC/6HcIS+1awtaFnNilQLQhEvFZ8PydkLbk62m3Rd/70RCn0cZuYbZr7obS06an3lWMF4lIAg&#10;1s5UXCg4fX++vIPwAdlg7ZgU3MjDIhs8zTE17soH6o6hEBHCPkUFZQhNKqXXJVn0I9cQRy93rcUQ&#10;ZVtI0+I1wm0tX5NkIi1WHBdKbOijJH05/loFX6uum2wu+LPVu+nqLPVa5vu1Us/DfjkDEagP/+G/&#10;9sYoeBvD40v8ATK7AwAA//8DAFBLAQItABQABgAIAAAAIQDb4fbL7gAAAIUBAAATAAAAAAAAAAAA&#10;AAAAAAAAAABbQ29udGVudF9UeXBlc10ueG1sUEsBAi0AFAAGAAgAAAAhAFr0LFu/AAAAFQEAAAsA&#10;AAAAAAAAAAAAAAAAHwEAAF9yZWxzLy5yZWxzUEsBAi0AFAAGAAgAAAAhALy0XHPEAAAA2wAAAA8A&#10;AAAAAAAAAAAAAAAABwIAAGRycy9kb3ducmV2LnhtbFBLBQYAAAAAAwADALcAAAD4AgAAAAA=&#10;">
                  <v:imagedata r:id="rId27" o:title=""/>
                </v:shape>
                <w10:wrap type="topAndBottom" anchorx="page"/>
              </v:group>
            </w:pict>
          </mc:Fallback>
        </mc:AlternateContent>
      </w:r>
      <w:r w:rsidRPr="00140B91">
        <w:rPr>
          <w:noProof/>
          <w:lang w:val="en-GB"/>
        </w:rPr>
        <mc:AlternateContent>
          <mc:Choice Requires="wpg">
            <w:drawing>
              <wp:anchor distT="0" distB="0" distL="0" distR="0" simplePos="0" relativeHeight="251623424" behindDoc="1" locked="0" layoutInCell="1" allowOverlap="1" wp14:anchorId="67D20C7E" wp14:editId="003639DC">
                <wp:simplePos x="0" y="0"/>
                <wp:positionH relativeFrom="page">
                  <wp:posOffset>2870200</wp:posOffset>
                </wp:positionH>
                <wp:positionV relativeFrom="paragraph">
                  <wp:posOffset>1342593</wp:posOffset>
                </wp:positionV>
                <wp:extent cx="1778000" cy="88900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0" cy="889000"/>
                          <a:chOff x="0" y="0"/>
                          <a:chExt cx="1778000" cy="889000"/>
                        </a:xfrm>
                      </wpg:grpSpPr>
                      <wps:wsp>
                        <wps:cNvPr id="36" name="Graphic 36"/>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8" cstate="print"/>
                          <a:stretch>
                            <a:fillRect/>
                          </a:stretch>
                        </pic:blipFill>
                        <pic:spPr>
                          <a:xfrm>
                            <a:off x="520700" y="215900"/>
                            <a:ext cx="729614" cy="469900"/>
                          </a:xfrm>
                          <a:prstGeom prst="rect">
                            <a:avLst/>
                          </a:prstGeom>
                        </pic:spPr>
                      </pic:pic>
                    </wpg:wgp>
                  </a:graphicData>
                </a:graphic>
              </wp:anchor>
            </w:drawing>
          </mc:Choice>
          <mc:Fallback>
            <w:pict>
              <v:group w14:anchorId="4D2154D2" id="Group 35" o:spid="_x0000_s1026" style="position:absolute;margin-left:226pt;margin-top:105.7pt;width:140pt;height:70pt;z-index:-251693056;mso-wrap-distance-left:0;mso-wrap-distance-right:0;mso-position-horizontal-relative:page" coordsize="17780,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k1YRwMAADIIAAAOAAAAZHJzL2Uyb0RvYy54bWykVVFP2zAQfp+0/2Dl&#10;HdIWaCFqixCMCgkxNJj27DpOYuHYnu025d/vzonTQseY4KHpOb5z7r777vP0fFNLsubWCa1myfBw&#10;kBCumM6FKmfJz8frg9OEOE9VTqVWfJY8c5ecz79+mTYm4yNdaZlzS+AQ5bLGzJLKe5OlqWMVr6k7&#10;1IYr2Cy0ramHpS3T3NIGTq9lOhoMxmmjbW6sZtw5eHvVbibzcH5RcOa/F4XjnshZArn58LThucRn&#10;Op/SrLTUVIJ1adAPZFFToeCj/VFX1FOysmLvqFowq50u/CHTdaqLQjAeaoBqhoNX1SysXplQS5k1&#10;pelhAmhf4fThY9ndemHNg7m3bfZg3mr25ACXtDFltruP63LrvClsjUFQBNkERJ97RPnGEwYvh5PJ&#10;6WAAwDPYOz09QztAziroy14Yq779OzClWfvZkFyfTGOAPW4LkPscQA8VNTzg7hCAe0tEPkuOxglR&#10;tAYSLzq+wBsoBj8OXohht3IdnJ9AqC+UZmzl/ILrgDVd3zofACzzaNEqWmyjommB+ch5GTjvEwKc&#10;twkBzi/bBhjqMQ4biCZpdppV9b3C7Vqv+aMOjn7bsW0zIdWti1S7rn37X3QfAqJb/Dfh5F33wJM3&#10;PYFRkWzv+LzIM36OSe04wAixWHxvBEDg5S7kTkuRXwspEQFny+WltGRNAdvxxcno6AzhhJAdN+Cm&#10;y1oOoLXU+TNQqAHSzBL3e0UtT4i8UUBSVKRo2Ggso2G9vNRBtwL41vnHzS9qDTFgzhIPQ3anI1dp&#10;FrmBRfW+GKn0xcrrQiBxQm5tRt0C5mY+NYJl8OsUBqy9AXpfiSHKr7C2Vs3r/zqjpvZpZQ5ADKER&#10;Yimk8M9B2GH8MCm1vhcMxQkXO7M4ibN4U9OSk6MJtiH6YATWunfAUgoTW4l2lyrMxis9/Uu1rVZf&#10;abaqufLt5WO5hKy1cpUwDmYs4/WSg1TYm3wImgcXnwe5MFYo306d85Z7BoSjWQGU+gFT2tEnboSk&#10;t3liCW/IycloMEFphUEYDU9AWttPROmdjM7Gw+NWeY/HZ90+kCOqEpIEdaWjEyoGgL7Ho1Z6Qlpt&#10;IsGEvAJ/wsUE1oubb3cdvLZX/fwPAAAA//8DAFBLAwQKAAAAAAAAACEAjtGjbEd2AABHdgAAFAAA&#10;AGRycy9tZWRpYS9pbWFnZTEucG5niVBORw0KGgoAAAANSUhEUgAAA+sAAAKGCAYAAAAyHQp5AAAA&#10;BmJLR0QA/wD/AP+gvaeTAAAACXBIWXMAAA7EAAAOxAGVKw4bAAAgAElEQVR4nOzdd7hdVbX+8e+b&#10;kwQIHUJHpAs2UFGaUkUEEUXQawURvYii3mvHgnjlWvBiA4WfDZUmiCIgTQEpAgoCSpFeVSD0lkLa&#10;+P2xVvQQcpJT9tpjlffzPOvJaXvvN8lZ56yx5pxjCjMzM2uciLgOGJ+dw6xhDpf0w+wQZmbD4V/y&#10;ZmZmzbQR/j1uNlIrZgcwMxuucdkBzMzMzMzMzOyZXKybmZmZmZmZ1YyLdTMzs2aK7ABmZmZWHRfr&#10;ZmZmZmZmZjXjYt3MzMzMzMysZlysm5mZmZmZmdWMi3UzMzMzMzOzmnGxbmZmZmZmZlYzLtbNzMzM&#10;zMzMasbFupmZmZmZmVnNuFg3MzMzMzMzqxkX62ZmZmZmZmY142LdzMzMzMzMrGZcrJuZmZmZmZnV&#10;jIt1MzMzMzMzs5pxsW5mZmZmZmZWMy7WzczMzMzMzGrGxbqZmZmZmZlZzbhYNzMzMzMzM6sZF+tm&#10;ZmZmZmZmNeNi3czMzMzMzKxmXKybmZmZmZmZ1YyLdTMzMzMzM7OacbFuZmZmZmZmVjMu1s3MzMzM&#10;zMxqxsW6mZmZmZmZWc24WDczMzMzMzOrGRfrZmZmZmZmZjXjYt3MzMzMzMysZlysm5mZmZmZmdWM&#10;i3UzMzMzMzOzmnGxbmZmZmZmZlYzLtbNzMyaKbIDmJmZWXVcrJuZmZmZmZnVjIt1MzMzMzMzs5px&#10;sW5mZmZmZmZWMy7WzczMzMzMzGrGxbqZmZmZmZlZzbhYNzMzMzMzM6sZF+tmZmZmZmZmNeNi3czM&#10;zMy6IrIDmJkNl4t1MzMzMzMzs5pxsW5mZmZmZmZWMy7WzczMzMzMzGrGxbqZmZmZmZlZzbhYNzMz&#10;MzMzM6sZF+tmZmZmZmZmNeNi3czMzMzMzKxmxmcHsN6LiMWB5YClgMUXcEwCJs73sHE88+bNbGDm&#10;oD8HH7OAqcBT5TFN0oyK/jpmNp/yHJ93Ls87n8fPdyzoZuxcinN68DETmFEe04DpkrwPsZmZmVky&#10;F+sNEBErAGuWx6rAysAq5bE8RWE++Fg8IeMcnlnAPwY8MujPR4DHB739CPBQeTwiaXa/M5tli4jl&#10;gNUpzuvJ5bEysBKwAs8+t5cClgAGqo0VT1Ocx08M+nPeMfh8nnd+P4TPZzMzM7OecrFeAxExAVgP&#10;2AjYEFgHWLs81qIYOau7AWCZ8hipuRHxCHB/eUwB/lke9wL/AO4CpnjEz5oiIgSsBqxbHutRnNPz&#10;brytASyZlW8hxL9n4UwexePnnc8PlMe88/k+ivP5Horz+V5Jc3sR2MzMzKyNXKz3UXnxvh6wKfAi&#10;4IXlsS7d/r8Yx79HFV+4kK+bHhH3ALcDtwC3AjcD10l6oPKUZgtQ3mzbAHg+xQ23jcu3N6CexXjV&#10;Bp/Pz1/I180sz+fbgJsozuebKM7nBytPaWZmZlZzyg7QZhGxJrAFsDmwGUWRvlxqqPZ6ALgW+Avw&#10;J+AKSffkRrK2iYglgZdQnMublH++kISlJy13P8X5/FfgCuCPkv6RG6l+yuUK8/cfMbOF+5Skw7JD&#10;mJkNh4v1HilHzV8AbANsXf65Zmooux+4GPgd8DtJdyfnsQYZNBNm3g23rYAX0+1ZMJn+CVwE/B64&#10;QNIdyXnSuVg3GxUX62bWGC7WxyAiVgF2BnYEdqJYn2r1dQtwOnAGcJmbYNn8ImJdYAdg+/LPVXMT&#10;2ULcAfwGOBO4SNLTyXn6zsW62ai4WO+QiBjHM3dJWdD7gz++qI8NZW55DPW5+XdimU2xu9Isit1Y&#10;nnZfJlsQF+sjUI60vRR4XXlshveqb6qHgJOB44HL/QOym8pp7TsCuwGvAZ6bm8hG6Ungl8BPKQr3&#10;TpzPWcV6RDxw+eWXHzHv/SWWWGLp6dOnPzn4z6WXXnpVgJkzZz41ceLEpWbOnPnUpEmTntGwcMKE&#10;CZNmzZo1bcKECZPGjx+/wL/HxIkTlxr8/ty5c2ePGzduPMC4ceMmzp07d+a8t8eNGzd+3Lhx4yWN&#10;i4h/XTRLGifpWTNiBgYGJkoi4pnfLuPGjRv8e30cxYX2OEnD/n0/1NeO9OMdMJomlmNVSbEeEZsA&#10;x8334UUVeKP92l5aWJGZ9ZyD/y3mL54X9LFFFeRNEMDT/Hsr1acpdlmaVh7/2i65/PjjFL/7Hht0&#10;PFH+6Z1ZWsTF+iKUd+S2Bt4E7IEv5tvoVuBI4IeSpmWHsWpFxBrAGyhuuO2A15u3zR3Ad4EfSHoy&#10;O0yVsor1Rx999LLll19+636/rrXOg7SrWN8SuKzXz2s2SgE8yjO3Vn2QYmeWebuzzDumSJqVlNMW&#10;wWsvh1DeIX078DbgOclxrFobAN8GPhMRhwJHSZqTnMl6KCLWAvYC9qRYg96UO+02cusChwOfjogv&#10;A9/1RUhvzZw586nsDGZmtlACViiPDRfxtXMi4n7gTortVe8B7qbYZvVO4A7/Hs3jYn2QiJgMvBN4&#10;N0WnZ+uWVYAjgP0iYh9J12YHstGLiOWAtwLvArbEM4m6ZiXgm8D+EfE+SX/IDmRmrebfMdZUA8Aa&#10;5bEgsyPiLortVW+i2Db5JuAmSQ/1JWGHuVgHImIb4AMU09zdrMc2Ba6IiP+SdHR2GBu+ctnKDsC+&#10;FOfzErmJrAY2Ai6KiK8AX/CsmbGbPXv2zOwMZmbWN+OB9ctjt8GfiIh7+ffWyX8t/7zVv2t7p7PF&#10;ekRMAvYGPkixT7LZYIsBR0XE84GPdKVhVVNFxArAe4H3A+skx7H6GQd8Ftg0IvbsYuf4Xpo1a5Z7&#10;e5iZGcDq5fHaQR+bFhFXA38E/kTRyPmfGeHaoHPFekSsRjGK/n5yGptYs3yIorvm57KD2LNFxIsp&#10;bri9E5iUHMfq73XA8RHxZt+AMzMzq8Qk4JXlAUA5jf6PwKXAxcD1knq9C0ErdaZYj4i1gU8A78Hd&#10;n21kDoqIUyVdlR3EChGxHXAQxXZrZiOxJ/AW4KTsIE01e/bsGdkZzGrIa9bNhrZ2eby1fP/hiLgY&#10;OA/4raTbknLVXus7IkfEuhHxE4rtuT6AC3UbuXHAAdkhui4iFBG7R8TlwO9xoW6j15bz2bMDzMys&#10;iVak6C30XeDWiLg9Io6IiF0jwv2GBmltsR4Rz4mI/0fRrXAfOjSLwCqxeXaALouI1wJXAadRbL1m&#10;NhaviIiB7BBN9eSTT96fncHMzFplXeBA4EzgoYg4NSL2jojlk3Ola12xHhHLRMT/Umwr8J/AhORI&#10;1g5uWpYgIraMiAuBs4GXJMex9liCoiGOmZmZ1csk4I3AT4H7I+KMsnBfNjlXitYU6xExEBH7U0x3&#10;/wzessl6a1JEeD1an0TEehFxKnAZsG12HmulTv7S74Xp06c/mZ3BzMw6YSLFdnHzCvcTy6nynZkx&#10;3Yq/aES8EjiCYn/sLpoBPApMLd+eXX5cFFuQLU5x82JZvGZ/tAQM8O9/W6tAuaXiQcDH8ffqPAHM&#10;ovjeE8W/i28cjd3E7ABm1ir+uWxWrcUpGtS9FbgvIo4BfiTpjtxY1Wp0sR4RKwP/R7FtU5t/SD4J&#10;3Aj8jWLmwO3A34F7gfslDbszb0RMpNiybmVgNeC55bEOsEF5LN3L8C3iLSYqFBFvBL5J0S20Cx4B&#10;bqA4n++hOKfvKT/+WPnn45LmDH5QOcNj3k24SRTn82RgJeA5FOfzWhTn9Ibl15r1zJQpU9y118zM&#10;Mq1GMZP60xHxO+BI4Kw2bgfXyAK3vFjdF/g6sEJynCrcBlwI/AH4E3Bzv/YELv9t16JYH7wp8FJg&#10;a9r57zwSIak1y0bqJCJWAb4HvCk7S4UeBi6nOJ+voNhf9N6qX7ScJrY+8Hzg5RTN+V4OLFn1azfA&#10;SyVdkx1iLCJiBjk3Yx6aM2fOzCeeeOKuG2+88exjjz32yKOOOuqxhBzWMKeeeupbd99998MHBgbm&#10;zWyZnBDjU5IO6/WTRsSGwNcoBkNWBlbBgx9m/XQ7xUzrH0qamh2mVxpXrEfEOsCPgO2zs/TQ08D5&#10;wBnA2ZLuTs7zDGUB/wJgO2AXin/7rvUEmC3JzQp7LCLeCXyLYguPNpkFXErRGO8s4IZ+3XBblIiY&#10;ALyMYuu7HYEt6WYjzk0kXZsdYiwSi/X5PbSwT86ZM2fmQw89dP1ZZ5319X333fe8foWyPMccc8yr&#10;99prr68vvfTSay7g0xkF+mCVFOsLUm5BtQqwanmsDqwBrDnoWAsv+zLrpYcptoQ7UtKD2WHGqlHF&#10;ekS8DzicdtypnAtcABwL/FrSE8l5hq385bMT8GbgDbTj/2NRnpbkX6Y9Ui5h+QGwe3aWHppDcdPt&#10;RIpzuhEjjRGxHMX/w54UBXxXvs9fJOn67BBjUaNifbgWWNTPnDnzqTPPPPOgPfbY4+f9DmSj87Wv&#10;fe2F7373uw9faaWVXjxu3LihllRmF+VD6VuxPhwRMY6iiF+bYvuqdYHnARuVf3ZtcMSsV56imLl5&#10;uKQHssOMViOK9YhYCfgh7biwf4Ti73K0pDuzw4xVRCxOMX35fRRduxvxPTUKMyT5F2YPRMSOFDep&#10;VsvO0iN3At8HjpE0JTvMWETEMhSNW/YDXpEcp2ovlHRDdoixaGCxvjDPKuRvu+22s9Zff/19MsJY&#10;4eGHH75oxRVXfP4Qn65rMb4otSrWFyYiBij6j7yAYnniS4DN8NaTwzENuIuiOetsikGyuYPeX9Ax&#10;pzzmzveYweugB78/btAxfr5jIsXN78HHEhQDXMvQnRvjdTCVYnr815oykDJY7QuriNgBOI7mX9jf&#10;Q9EM78dtWkcxWERsBPw3sDft+yE0XdKk7BBNVq6f/jzwWYrO+k13MUXfjLPnbwLXBhGxCfBfwNto&#10;T0E42PMl3ZgdYixaVqwvyDMK+KlTp96/5JJLvigrTNtddtlln9tqq60+soBPNbUoH0pjivWhRMSq&#10;wFbAKymWM72IBlzT99n5kl6dHWIoZcPnZcpjOf7d/HlliqWBK1EsmVirPJbJSdoqjwBfppge/3R2&#10;mOGq7YldTgv6DHAIzb6wnwL8D0Wzg5nZYfqhnOL8X8CHgKWS4/TKNEluyjVKEbEacBLwquwsPfBb&#10;4FBJl2QH6Yfy/+4jwAdpz/kMsLGkm7JDjEUHivX5PaN4P+CAAzZwY7uxmTlz5p0TJ04cfF63rTBf&#10;kMYX6/Mri/fdKJYm7kS3fi4MpdbF+kiVM9/m7fSycXlsVB7LJUZrotuAj0k6PTvIcNSyWC/XUB4P&#10;7JqdZQyeplhf/1VJT2aHyVAW7Z+kuMhv+kj7U5K6sDa/5yJiS+AUmj9t72qKH+4XZgfJUJ7PnwIO&#10;oB1rKDeSdHN2iLHoYLE+v4cApkyZcvUqq6yyc3aYprjtttt+uv766w++vupCgT5Y64r1wSJieeA/&#10;gPcDmyTHydSqYn1hyps1m5bHyyiWsa2VGqoZzgEOlHR7dpCFqV2xXk6l/jVFU42mugA4QNIt2UHq&#10;ICLWpZgu3OStuZ6U5ClIIxQR+1Cs5564qK+tsQcobjod28b9O0cqIp4LHAa8JTvLGG0o6dbsEGPh&#10;Yv1fHgI49dRTP+QmdUObbxS9awX6YK0u1geLiO0olp51omidT2eK9QUpC/gtgW0oekptQrG23p5p&#10;OsXU+MPqOgO6VsV6RLwGOBlYNjvLKE0FPg78v7ps01QnEbEzcDRFx9OmeUJSU78v+67c7u9QiqUs&#10;TRXAT4GPS3o4O0zdRMS2FOfzRtlZRmkDSbdlhxgLF+vP8tCcOXNmDgwMrJEdpE4effTRS5dffvkN&#10;y3e7XKTP05lifZ6I2IPixnmX/v87XazPr2zWvROwM8XM5S59LwzHtcB7JF2VHWR+tbnDUm7LdibN&#10;LdSvAl4i6WgX6gsm6VzghcB3KAqhJmla3jTlPt4/odmF+v3AayXt60J9wSRdRNGZ+KsUXXObxud0&#10;+0weGBiYCDR+X90eerAs1Cfji/POknQqRUO6e7OzWA5JD0o6QdI+wKoUPYQOp2iAbfBi4PKI+GLZ&#10;ELk2alGsR8SXKO741eofZwS+D7yy6VMq+0HSVEkfAV4L3JedZwR8YT8METEJOJ1iR4CmOhfYRNJv&#10;s4PUnaQZkg6i+KXftK0ofU6302QoRpOzg2Q65phjXs2/b1q4SDfKa9S9aObNVeshSXMk/UHSxylm&#10;u25JMVOu6w07JwAHA5eUS3hrIbVYj4iBiDga+FxmjjGYDXxA0v6SZmSHaZKyENqUYn1/E/jCfhHK&#10;TqXnUNyIaaIAvgDsKumB7DBNIumPFKPsJ2dnGQGf0+01edC078454IADltt3331PxKPpNh9JlwM/&#10;ys5h9SEpJP1R0gEU22S/HbiQbv+O3AK4JiJq0WsrrVgvpxgcD+yflWGMngJ2l3RUdpCmKguinSn2&#10;n+/yD4XGi4hlKbY0a+rWbNOAt0j6HzeRGx1Jj0v6D+ATQBP2nffPnPbr5HT4o4466lZcpNvQvkIz&#10;fkZbn5Wz5U6UtD3FstXvUzRg66JlgFMi4uvZ0+JTivWImAj8nGJriSZ6BNhB0tnZQZpO0mxJnwD2&#10;A2Zl51kIX9gPYVChvnl2llF6GNhO0inZQdpA0v9RNK95NDvLIvicbreuFqudvEFhwyfpborlXmZD&#10;kvQ3SftTTJP/Et2cIi+KxuHnRsQKWSH6XqyXzadOBvbs92v3yIPA9pKuzA7SJpKOAXYBHs/OYsMX&#10;EUsCv6HY07OJ7gW29fncW+Uyl1cCf8/OshAu1jtg2rRpN2Rn6JcDDjhgufLNrt6osOH7RXYAawZJ&#10;D0g6GFiHYqlgF4v2HYArIuIFGS/e12K9nEZwHPCGfr5uDz0KvEbStdlB2kjS+RR7gbr7dgOUN95+&#10;SVGUNdE/gG0kdeZivp8k/Q3YGvhbdhbrrMmTJk1aOTtEv3j6u43A6bjRnI2ApMck/Q+wPsXy1a71&#10;6lqPovHcNv1+4b4V6+W+yz8A3tKv1+yx6cDrJf0lO0ibSfozxR2sujX48ijcIOX5/COKngNN9BCw&#10;s6Tbs4O0maS/A9sDdbwh4nPazDpJ0iPA1dk5rHkkPVwuX90I6NryweUppsT3dXZ4P0fWvwq8u4+v&#10;10tzgbdL6vRWMP1Szlx4DfVf89plhwLvyg4xSk8Cu5Qjv1axspHkjtRvhN3Fekecd955B2ZnqNpd&#10;d911UnYGa5yLsgNYc0m6W9KbKWbE3pKdp48WB06KiH369YJ9KdYj4iPAJ/vxWhX5rKRfZ4foEkl/&#10;pVjD/lR2Fnum8gfUZ7JzjNJc4J3lDA7rE0lTgJ2Au5KjDOZivRsm77jjjp/PDlG1tddeewc8Bd5G&#10;xgNQNmblEtZNgP+l3o2ie2kA+HFEHNCPF6u8WI+I1wOHV/06Ffol8LXsEF0k6U8Uyya8rqomImIr&#10;iq08mupzkk7PDtFFku4FXou7VVufSUrbptasxjwN3nqi3PLtc8BWwI3ZefpkHPDdiKh8C/JKf4FF&#10;xCYUe6kPVPk6FboDeI8kj8AkKbfH+0B2DoOIWIPi5tXE7Cyj9CuK5TiWRNLNwOupR2Ma/1w3s84q&#10;e4q4oa/1TDlr8WU0e1BnJAR8LyL2rvJFKivWI2JF4NfA0lW9RsVmA++Q9ER2kK6T9APgO9k5uqzs&#10;/P4LYNXsLKN0N/Be33jLV86YqfxOtJmZLZJ3N7KekjS93J/9ncC07Dx9MI5iSnxlO51VUqxHxABw&#10;IrB2Fc/fJ4dL+mN2CPuXjwMXZ4fosK8AW2aHGKU5FOvU3bCwJiT9DPhGcgzfuOmQQXuQt86pp576&#10;1uwM1lhdagxmfSTpeIrrxjuys/TBAHBiuVS056oaWT+EoplQU90KfDE7hP2bpFnAfwBTsrN0TUTs&#10;Cnw0O8cYHCHpD9kh7Fk+DVyeHcI6YfKhhx56WnaIquy8886fx83lbHRcrFtlyt2dtgS6MPi5BHB6&#10;RGzQ6yfuebEeEdsBB/X6efsogPdJmp4dxJ5J0v3APhQdvfv+8gmvmS4iVgF+THP//vcAre8E3UTl&#10;Dbi34S0ax8KzA4ZphRVW2Cg7Q1UmTZq0cnYGa6zbsgNYu5Xbt+4AnJGdpQ9WBE6LiGV7+aQ9LdYj&#10;YgXgOJrbUA7gBEnee7KmJJ0LfCs7R4f8EFglO8QYfEiSt/+rKUl3A+9PenkXuh3ijvBmC3RPdgBr&#10;v3IAdE/ghOwsfbAxcEJE9Ox3Tq9/eR0JrNHj5+ynGcDnskPYIn0WuCk7RNuV+6nvlp1jDC70Nm31&#10;J+lk4OTsHGZmHfT37ADWDeVsur2Bn2Vn6YNd6WE92bNiPSL2opjS2GRHSLorO4QtnKQZwLspGodZ&#10;BSJiNZo9gyGAT2SHsGH7IPBAdggzsy6R9DDd6NhtNSBpDrAv3RhhPzgidujFE/WkWC+nv3+3F8+V&#10;6EmKjtfWAOX2T9/r50v28bXq4NtAk7snn1Lu92kNIOkhih0fzMysv+7LDmDdIWkuxYDbb5KjVG0A&#10;OD4iVhrrE/VqZP2rQNMbnBztrZ0a5/P4l0zPld3f35ydYwwC33hrouOAC/v4el6zbmbmWU3WZ4N2&#10;eLoiO0vFVgW+P9YnGXOxXu4p996xPk+yGcA3s0PYyEh6HPhUv16uT6+TKiIWoxhVb7LfSromO4SN&#10;jKQADgRmZ2cxM+sQb4lrfSdpGrA7cFdylKq9MSLeM5YnGFOxHhGiWNfa9ELmWEkeoW2m44Ar+/A6&#10;Tf8eH66PAutnhxijw7MD2OhIuoFiBwKznrvsssvcQNbs2R7MDmDdJGkKsAft75vwjYhYfbQPHuvI&#10;+juAl4/xOerg6OwANjrlaNzHsnO0Qbmn+kHZOcboduC87BA2JodQ9BAx66XJG2+88S7ZIcxq6JHs&#10;ANZdkv4C7J+do2LLAkeM9sGjLtbL6bL/O9rH18hVkq7ODmGjJ+kS4OyqX6bi56+DQ4Cls0OM0Q/K&#10;GzjWUOWddi9Lsp5bZpll1s7OYFZD7tdkqSQdR/tn1b0pIt4wmgeOZWR9P2CtMTy+Ltr+zdEVB+OG&#10;UaMWEc+j+b0n5gA/zQ5hPfFN4LHsENYuAwMDE7MzmNWQi3Wrg48AN2WHqNg3ImLxkT5oVMV6+UJN&#10;ny4LMAs4KTuEjV25TdcZVb5Ehc9dB4cA47NDjNElku7PDmFjJ+kxin4oZmZWrcezA5iVDef2od1N&#10;ZtdlFEt3Rzuyvg+w5igfWyfne7u2VvladoAmiogXAW/JztEDv8gOYD11BDA1O4SZWcu5R4jVgqQr&#10;gMOyc1TsoIhYbSQPGHGxHhHjaE9Dr1OyA1jvSLoMuLiqp6/oeevgU/RgG8dkAZyaHcJ6R9IjwI+r&#10;fIkKn9vMrClcrFudfAm4OTtEhZYEPj+SB4zmAn13YINRPK5u5gKnZYewnqtq265WXthHxNrAf2Tn&#10;6IHrvP1iK32LoheBmZlVw8W61YakGcAHsnNU7L0RMextkkdTrB84isfU0TWSHsoOYT13JnBndogG&#10;+SjNX6sO3q6tlSTdQXFOm5lZNWZkBzAbTNIFtHtp4wSKxtjDMqJiPSI2AnYYaaKaOj87gPWepDnA&#10;UVU8dQXPmSoilgT2zs7RIz6f2+voip63dee0mdkouFi3Ovok8HR2iAq9LSLWHc4XjnRk/b205wLn&#10;guwAVpmfADOzQzTA24Bls0P0QAB/zA5hlTkXz5YxW6Bjjjnm1dkZrPFcrFvtSLoLODI7R4XGU9yQ&#10;WKRhF+sRMQF412gT1cxc4NLsEFYNSQ8Cp/f6aXv8fHWwf3aAHrmjbEZmLSRpLsUNODObz6abbroT&#10;MDk7hzWai3Wrqy8DT2SHqNC7I2LlRX3RSEbWXwss8gkb4mZJT2WHsEr1uot0q4r1iNgY2Cw7R49c&#10;mR3AKnccxQwKMxtk9dVX3zQ7gzWei3WrpXIg5jvZOSq0GMMYOBtJsf720WepnauyA1jlfgc8kB2i&#10;xt6WHaCHrs0OYNUqG831ejZUq27AWTcttdRSq2dnsMZ7Gt8Mtfr6JtDmAdb3l7PXhzSsYr1sRPX6&#10;nkSqBxfrLSdpNr3tJNm2C/s23Xy7NTuA9cWJ2QHM6mbixIlLZWewZpMUtLuRlzVYObr+g+wcFVod&#10;2GthXzDckfWdKTZxb4ubsgNYX/w8O0AdRcQmwHrZOXroluwA1henUvQb6ZW23YCzDho3btzE7AzW&#10;CrOyA5gtxDeB2dkhKvTehX1yuMX6G3sQpE5uyw5gfXEZcH92iBraPTtAj92eHcCqJ+k+3BjU7Bkk&#10;jXRXH7MFmZMdwGwokv5OccO+rbaPiHWG+uQif8hHxACwa08j5ZoN3J0dwqpXdpHuVVf4No3CtWlJ&#10;yxOSpmaHsL75dQ+fq03ntHXUuHHjxmdnsFZo86iltUObt3ETsM9QnxzOHdlXACv2LE6+v0vydJ/u&#10;OC07QJ2UW0S0pQs8wJTsANZXZ2UHMDNrIY+sW61Juhi4MTtHhfaOiAUOIgynWN+5x2Gy+eK+Wy6k&#10;N9uStGUUbnva83cBL3PoFEk30btlD206D8zMxsLFujXBj7IDVGgdhhhMG06xvkNvs6R7MDuA9Y+k&#10;acAl2TlqZPvsAD32eHYA67tzsgOYmbWMi3VrguNp95KNBXaFX2ixHhGTKKbBt4mL9e45NztAjbSt&#10;WJ+WHcD67oIePY9H1s3MCm0ugKwlJN1P764B6mjPBX1wUSPrrwAW632WVI9lB7C++30PnqPxF/YR&#10;MRnYIDtHj03PDmB9dxG92cKt8ee0mVmPRHYAs2E6ITtAhdaLiBfP/8FFFetbVhQm09PZAazv/opv&#10;0gBsTvsKlF70I7AGkfQwcG12jprwBbaZ9YJ/llhTnA60uVH4LvN/YFHF+hYVBcnkYr1jJM0B/pCd&#10;owY2zw5QAe8x3E292G+9bTeuzMzMWk3So7R7Kvxr5//Aoi50X1pRkEwzswNYisuyA9TAy7IDVMB7&#10;DHfT5T14DhfrZmYFj6xbk5yRHaBCW0fEMoM/MGSxXu7HvGblkfpvIDuApfhTdoAaeGF2gAq4WO8m&#10;F+tmZmbddFZ2gApNALYd/IGFjaw/a4F7S7StYT2kmg4AACAASURBVJ4Nz5V0eGuSiFgWeE52jgos&#10;nh3A+k/SHcBD2TnMzMysvyTdCdyUnaNCrxr8zsKK9edXHCSLL+47SNKTwC3ZORK9kHaOJC6fHcDS&#10;XDPGx7fxfDAzGw1Pg7emOS87QIWGXaxvXHGQLEtkB7A0f8kOkKhtW7bN42K9u8Z6PrtYNzMr+Oeh&#10;Nc352QEq9LKIWHLeOwsr1tfvQ5gMk7MDWJqxXNw3/a7zutkBKuJivbtcrJuZmXXTJTT/2nwoExjU&#10;FHphxXpbL+5Xzg5gaa4bw2Ob/gNhvewAFVk1O4CluSE7gJlZS/jmpTWKpIeBG7NzVGjhxXpEDABr&#10;9S1Of7lY7642n9SLsnZ2gIpMioiVskNYipsZW9NIX5yamZk116XZASr0r+3ThxpZX4X2bom0RnYA&#10;S3MPMHWUj236yPrq2QEq1NYbi7YQkmYAd47lKXqVxcys4fzz0JroyuwAFVrkNPg2F7TLRYTXrXeQ&#10;pLnAraN8eNOL9TZPF3ex3l1j2eHBF6dmZmbNdUV2gAptGBGLw8JH1tusrZ2xbdFuzw7QbxGxPO3e&#10;svB52QEszVjOZxfrZmZmzXUD8HR2iIoMABvC0MX6iv3LkqKtne5t0e4Y5eOaPLLe9jXdL8gOYGlG&#10;ez6Di3UzM7PGkjSbdjeb3RiGXpfe9mJ9E+DY7BCW4hKKb/655cF8bw/1/oy+pKvGMtkBKuZivbuu&#10;BH7Dgs/noc7xeW8/3r+YZmZmVoFrGdSMrWU2gqGL9bZf3G+WHcBySDoDOCM7R58tmx2gYhtFxICk&#10;sXQGtwaSdCnw+uwcZmZmluJv2QEqtAEMPQ1+qT4GyfDSiFjYHvNmbdL2Yn0J4EXZIczMzMysr27K&#10;DlCh58LQxfqkPgbJsDTlOgCzDmhzc7l5tsoOYGZmZmZ91dlifUIfg2TZITuAWZ904Xx2sW5mZmbW&#10;LXcBs7NDVGT1iJjQ5WJ9x+wAZn3ShfP5VdkBzMzMzKx/JM0C/p6doyIDwGpdXre9XUQM1WDPrE26&#10;UKyvFRFet25mZmbWLXdmB6jQykMV63OH+HibLItH46wb2jo9aH6vyw5gZmZmZn3V1pF1gJWGKta7&#10;cnG/V3YAsz7oyvnsLbzMzMzMuuUf2QEqNOTI+vS+xsjzJm/hZh0wKztAn2wZEetkhzAzMzOzvmlz&#10;sb7iUIXqtL7GyLMqsH12CLOKzcgO0CcC9s4OYWZmZmZ9MyU7QIWWHqpYf6qvMXK9PzuAWcWeyA7Q&#10;R/t4toyZmZlZZ3SyWH+0rzFyvSEi1swOYVahx7MD9NE6wG7ZIczMzMysLx7IDlChpYYq1h/pa4xc&#10;E4BPZ4cwq1CXRtYBPpkdwMzMzMz6os1165JDFettvkOxIO+NiOdkhzCryEPZAfps64h4ZXYIMzMz&#10;M6vcY7R32/EJQxXr9/Y1Rr7FgC9nhzCryEPAzOwQffaV7ABmZmZmVi1Jc2nvLNLxLtb/7R0RsWV2&#10;CLNekxTA/dk5+uyVEfGm7BBmFYvsAGZmZjXwZHaAigwssFiX9ATtnv+/IAK+GxHjs4OYVaCLN+C+&#10;FhFLZIcwMzMzs0q1dSezBRfrpTv7FqM+XgJ8PDuEWQW6eD6vD3wxO4SZmZmZVaqtxfqchRXrt/ct&#10;Rr0cHBHPyw5h1mO3ZQdI8t8RsVl2CDMzMzOrTFt7M81aWLF+Y99i1MsSwHERMSE7iFkPdbVYHw8c&#10;HxFLZwcxMzMzs0rMyg5QkZkLK9b/1rcY9bMZ8IXsEGY9dHN2gEQbAkdnhzAzMzOzSnSyWL+2bzHq&#10;6dMRsUN2CLMeuQ6Ykx0i0dsj4sDsEGZmZmbWc22dBj99YcX6LbR3sf5wDAAnRMRq2UHMxkrSNODW&#10;7BzJvhkRr8kOYWZmZmY91daR9ceHLNbLDeb/2scwdbQK8HOvX7eW+Et2gGTjgZMiYqPsIGZmZmbW&#10;M20t1p9Y2Mg6wOV9iVFv2wDfyA5h1gNXZAeogeWAMyNipewgZmZmZtYTA9kBKrLIYv2yvsSovwMj&#10;Yt/sEGZj5PO5sC5wakQsnh3EzMzMzMZsfHaAijy6qGL9D0D0I0kDHBURr8oOYTYGVwNPZoeoia2B&#10;H0WEsoOYmZmZ2Zi0tVifstBiXdKDuCv8PIsBv4qIdbODmI2GpFnAxdk5auTteItGMzMzs6brZrFe&#10;Or/yGM0xmWK964rZQcxG6ZzsADVzcES8IzuEmZmZmY1ap4v1syuP0SwbURTsS2YHMRuFM7MD1IyA&#10;H0bEVtlBzMzMzGxU2rhz10zgkeEU6xfjda7z2xw42Vu6WdNIuhNvyTi/xSkazq2THcTMzMzMRmzp&#10;7AAV+LukuYss1iXNxKPrC7Ir8AM3qLIG+kV2gBpaGfhNRCybHcTMzMzMRqSNxfpdAMMZWQdf3A9l&#10;H+Cr2SHMRuh4YG52iBp6PnBSRLR13ZOZmZlZGy2THaACd8Pwi/WzgKnVZWm0T0aEO0pbY0i6C7gw&#10;OUZd7QwcnR3CzMzMzIatjcX6nTDMYl3SNOBXlcZptkMi4qDsEGYj8OPsADW2X0R8MTuEmZmZmS1c&#10;REyk2GK7bW6B4Y+sA/ysoiBt8eWI+Hh2CLNh+hXwWHaIGjs4Ig7MDmFmZmZmC7VcdoCK3AgjK9Yv&#10;oJw7b0P6ekR8ODuE2aJImg78KDtHzX07IvbODmFmZmZmQ1o1O0AF5gC3wgiKdUlzge9XlahFvhUR&#10;n8gOYTYM3wFmZYeosXHAjyLibdlBzMzMzGyBVskOUIE7Jc2AkY2sQzES93Tv87SKgMO85tXqTtI9&#10;eKeHRRkPHBsR78wOYmZmZmbP0saR9WvnvTGiYl3SFODEnsdpp4Mj4nDvw241dzgQ2SFqbgD4SUR8&#10;KDuImZmZmT1DG4v1a+a9MdKRdfDF/Uh8FDg6Igayg5gtiKSrgdOyczTAAPCdiPhmRIzm56aZmZmZ&#10;9V4bp8GPvliXdD1wZk/jtNt/Ar+KiEnZQcyGcDAwNztEQ/wXcEZELJsdxMzMzMx4TnaAClw9743R&#10;jhB9qUdBumJ34PyIWCk7iNn8JF0H/Dw7R4PsClweERtkBzEzMzPruHWzA/TYPyTdN++dURXrkq4A&#10;zupZpG7YArgsIjbMDmK2AF/AzSNHYmPgTxHxmuwgZmZmZh3WtmL9ssHvjGXt5UF46uxIrQ/8MSJ2&#10;yg5iNpik24BvZedomOWBsyLiY9lBzMzMzLomIpYDVsjO0WOXDn5n1MW6pGuBY8ccp3vmXeAfmB3E&#10;bD6HAvdmh2iYAeD/IuJnEbFEdhjrHDd7NTOzLlsvO0AFejayDvAZ4MkxPkcXjQeOiIjvRcSE7DBm&#10;AJKeAj6ZnaOh3gVcHBFrZgcxMzMz64i2FetPAH8Z/IExFeuS7qUYjbPROQA4NyImZwcxK50AXJAd&#10;oqE2A/4cEa/KDmJmZmbWAS/IDtBjF0maPfgDvdgv+FvAdT14nq7anuIC/6XZQcwkBfA+YGp2loZa&#10;BTgvIg7IDmJmZmbWci/KDtBj583/gTEX65JmAvsBsxf1tTak5wJ/iIh3ZQcxk3QH8NnsHA02Efhe&#10;RPwoIhbPDmNmZmbWUi7Wh0PSlcA3evFcHbYE8LOIODwixmeHsc47gvkaXNiIvQe4KCKekx3EzMzM&#10;rE0iYinatW3bP4Ab5/9gT4r10sHANT18vq76KPC7iFg5O4h1l6S5wDuBx7OzNNwrKJa5bJsdxMzM&#10;zKxFXkBva9lsvymXoz5Dz/6Ckp4G3go81avn7LDtgKsjYsvsINZdku6kaIJoY7MyxQ24/8oOYmZm&#10;ZtYSbev3dcaCPtjTuxGSbgH27+VzdtgawIXej90ySToR+Gl2jhaYAHwzIo6PiEnZYczMzMwark2D&#10;mk8xxG5MPZ86IOkE4Ou9ft6OmkixH/txEbFkdhjrrAOBG7JDtMTbgcsjYv3sIGZmZmYN1qZi/VxJ&#10;Mxb0iarm+R8EnFXRc3fRO4A/RsSG2UGseyQ9BewJPJGdpSVeDFwZEa/LDmJmZmbWNGVvrzYNfJw8&#10;1CcqKdYlzaFYv+6Gc73zQooL/DdnB7HukXQzsA/wrMYXNirLAadHxBcjok3NUczMzMyqtkV2gB6a&#10;Cpw51Ccru0iU9CTwOuCuql6jg5YBTo6Ib0fExOww1i2Sfg18JTtHi4yj2EXjrIiYnB3GzMzMrCFe&#10;mR2gh86QNHWoT1Y6oiPpPuA1wH1Vvk4HfZhi/+a1soNY53we+GV2iJbZmWJ7t5dnBzEzMzNrgJ2y&#10;A/TQzxf2ycqnX0q6leJi9OGqX6tjtgCuiojXZgex7ij3X98b+HN2lpZ5LnBJRHirPDMzM7MhlOvV&#10;N8nO0SNTWESft76slZR0HfBa3KCq1yYDZ0bEoRExPjuMdYOkacDuwN+zs7TMYsD3vPuDmZmZ2ZB2&#10;ApQdokeOkzRrYV/Qt8ZGkv5MsYZ9yDn5NirjgM8CF0TEmtlhrBvKJS67Ao9mZ2mhdwBXRMTG2UHM&#10;zMzMaqZNU+CPWdQX9LULsaQ/AG8CZvbzdTviVcA1EbFLdhDrBknXU4ywT8/O0kLPpyjY35YdxMzM&#10;zKwOIkIU/dDa4DJJNyzqi/q+ZZCk3wLvBOb0+7U7YDLwm4j4iqfFWz+UN+DeAszOztJCSwEnRMSR&#10;EbFYdhgzMzOzZK8AVssO0SPfHc4XpezvK+kXwAF4z+YqjAM+Dfze0+KtHyT9Bng3MDc5Slt9kKL5&#10;3NrZQczMzMwSvTE7QI/cD5wynC9MKdYBJP2Aoqi0arySYlr8rtlBrP0kHQ+8DxfsVXk5cHVEvCE7&#10;iJmZmVmSPbMD9Mj3JQ1rWXhasQ4g6TDgS5kZWs7T4q1vJP0YOBDPmKnK8sCpEXGYz2czMzPrkoh4&#10;CbBBdo4emAEcNdwvTi3WASQdTDEl3mteqyGKGQwXRsRzssNYu0k6CvgILtirIuATwEURsVZ2GDMz&#10;M7M+eWt2gB75maT7h/vF6cU6gKSjKbpKP5mdpcW2ppgWv1t2EGs3SUcAH8BT4qu0FcX5/PrsIGZm&#10;ZmZViogBiq1tm24O8PWRPKAWxTqApLOBbYF7s7O02IrA6RHx9YiYkB3G2qu8Aec17NVaATjN57OZ&#10;mZm13A7AGtkheuCXkm4byQNqU6wDSLoG2BK4PjtLiwn4OEV36XWyw1h7lWvY98FLXKrk89nMzMza&#10;br/sAD0wFzh0pA+qVbEOIOkeiinbv8vO0nKbU0yjfXN2EGsvScdRdO6cnp2l5TYHroqIN2UHMTMz&#10;M+uViFgJ2CM7Rw+cLOm6kT6odsU6gKQngNcBx2RnabllgZMj4rsRsXh2GGsnSacDuwCPZ2dpueWB&#10;X/p8NjMzsxZ5DzAxO8QYzQYOGc0Da1msA0iaJek9wOdxZ+mqfQD4U0RslB3E2knSRcD2wJTsLB3w&#10;AeDyiHhedhAzMzOz0Soby30gO0cPHCvp5tE8sLbF+jySDgX2Boa1cbyN2ouBKyNi7+wg1k5lT4qt&#10;gFuys3TApsCfI+Jd2UHMzMzMRmkPoOlb1U6lGHweldoX6/Cvda87A49mZ2m5pYCfRsTPImKp7DDW&#10;PpLuoOhJcXl2lg5YCvhZRBwTEUtmhzEzMzMboY9nB+iBr0v652gf3IhiHUDShRQX+XflJumEd1E0&#10;q9o0O4i1j6SHgB2BU7OzdMS7KUbZX5wdxHrOS8TMzKyVImJbiga6TfYPRriv+vwaU6wDSLoR2AK4&#10;IjtLB2xIse61DetErGYkTQf2Av4vO0tHbETRl2L/7CBmZmZmw/C57AA98ElJ08byBI0q1gEkTaFo&#10;VHVadpYOWBz4bkT8IiKWzQ5j7SJprqRPUHT5dE+K6i0OHB0RJ/t8NjMzs7qKiK2BV2fnGKPfSTpx&#10;rE/SuGIdoLxDsSdwRHaWjtiLYk/2V2QHsfaRdAzwGuDh7Cwd8WaKZS4vyw5iZmZmtgCHZgcYoxnA&#10;B3vxRI0s1gEkzZH0YeC/gbnZeTpgHeCSiPhoRCg7jLVLubXbK4Drs7N0xHrApRHxYZ/PZmZmVhcR&#10;sTOwXXaOMfqypFt78USNLdbnkfQtilH2Ma0HsGGZCBwOnBYRK2aHsXYpO8VviRvP9ctiwLeBX0XE&#10;8tlhzMzMrNvKfdUPy84xRn8BvtarJ2t8sQ4g6dfAq4C7s7N0xOuBqyNiq+wg1i6SnqK4+fZF3Om6&#10;X95IcT57mYuZmZlleg/Q5N1rZgL7SOpZL6ZWFOsAkq4GNgMuyM7SEWsBF0XEpyOiNd9Hlk9SSDoE&#10;2AN4PDlOV6yNl7mYmZlZknKWX9PXqh8i6dpePmGriqxy/+adgW9kZ+mI8cBXgLMiYuXsMNYukk6j&#10;WMd+Q3aWjhi8zGWF7DBmZmbWKf8LNLme+ANj3FN9QVpVrANImi3pY8DbganZeTpiZ4pu8dtlB7F2&#10;kXQLsAVwUnaWDnk9xfm8ZXYQMzMza7/ymmP/7Bxj8BDwNkmze/3ErSvW5yn3tdsCuDk7S0esDpwX&#10;EYeUzSHMekLSU5LeCnwE78feL/OWuXhavJmZmVUmIhYDfkRz69IA3i3pH1U8eVP/UYZF0vXAy4Ff&#10;ZGfpiAHgC8A5nhZvvSbpO8C2wN+zs3TEBIpp8b+KiOWyw5iZmVkrHQJsnB1iDL4u6cyqnrzVxTqA&#10;pCclvYViP/ZZ2Xk64tUU02i3yQ5i7SLpj8DLgN9mZ+mQNwJXRcRLs4OYmZlZe0TEq4BPZOcYg3OA&#10;z1T5Aq0v1ucp92PfDqhkioI9y+rA+WW3eE+jtZ6R9CCwC/B5oOdrg2yB1gUujYj3ZwcxMzOz5iu7&#10;vx9LMTO3iW6hWKc+p8oX6UyxDiDpMuAlwNnZWTpiXrf4091d2npJ0lxJhwI74Btw/bI4cFREHB8R&#10;S2WHMTMzs2YqB/J+DDw3O8soPQa8QdJjVb9Qp4p1+Nf2bq8DDsKjcv2yG8W0+M2zg1i7SLqE4gZc&#10;ZWuF7FneDvwpIpq8vszMzMzyfJximV0TzaAo1G/qx4t1rlgHkBSSvgpsj0fl+mUt4OKI+HB2EGuX&#10;8gbc6yn6UjydHKcrnk9RsL8lO4iZmZk1R0TsRDHztonmAu+SdHG/XrCTxfo8kv4AvBQ4KztLR0wE&#10;vh0Rp0TEstlhrD3KG3DfArbE2zX2y9LASRHx7YiYmB3GzMzM6q2clXcSzV2n/mFJp/TzBTtdrMO/&#10;mlXtBnwM7+HcL3sCV0bEptlBrF0kXUPRLf6H2Vk65MPA7yNijewgZmZmVk8RsSrFssXls7OM0icl&#10;fbffL9r5Yh3+NSr3DeCVwO3ZeTpiA+DyiNgvO4i1i6Spkt4H/AdFAxCr3lbA1RGxY3YQMzMzq5dy&#10;Ru3ZwDrZWUbps5K+nvHCLtYHkXQlxbT4E7OzdMTiwA8j4gcRsXh2GGsXSScDmwKXZmfpiJWBc71d&#10;o5mZmc0TEUsCZ1BckzXRFyR9OevFXazPR9ITkt4O7As8lZ2nI94LXBIRTd2+wWpK0t3AdsAX8e4P&#10;/TBA0TTmFxGxdHYYMzMzyxMRSwCnAa/KzjJKn5X0P5kBXKwPQdJPKNa+XpUcpSs2A66KiNdkB7F2&#10;kTRb0iHANniZS7/sSdEtfqPsIGZmZtZ/ETGJolBv6hK5T2WOqM/jYn0hJN1CsRbz/yha9Vu1VgTO&#10;iojPeBqt9Zqkyyn2ZP9xdpaO2JiiYN8jO4iZmZn1T0QsA5wD7JSdZRQC+Kikw7KDgIv1RZI0U9In&#10;gNcC92Xn6YAB4H8pptEulR3G2kXSk5L2oxj5fTg7TwcsA/wyIr4SEU3dpsXMzMyGqez6/nuaOfU9&#10;gA9J+mZ2kHlcrA+TpN8BmwC/yc7SEXsCl0XEetlBrH0k/YrifD4vO0sHCPg0cGZENHW7FjMzM1uE&#10;iHgeRWPfl2ZnGYUAPpCxPdvCuFgfgXJP9t2BDwEzkuN0wYso9mPfOTuItY+kfwI7Ax8Dnk6O0wU7&#10;U5zPL8wOYmZmZr0VEdsBlwHrJkcZjTnAeyUdnR1kfi7WR6jck/1I4BXA9dl5OmB5ihG5T2QHsfaR&#10;NFfSN4CXA9dm5+mA9ShmzHgdu5mZWUtExAeAc4EVsrOMwizgnZJq2dPIxfooSbqOomA/kmLahFVn&#10;ADgsIn4cEROzw1j7DDqfv4GbSVZtaYp17F+MCP8OMjMza6iImBQRxwDfBZp4jT4V2EPSz7ODDMUX&#10;SmMgabqkDwG7AVOy83TAvsDvImJydhBrH0lPS/oY8Grgnuw8LSfgYODUsmOsmZmZNUhEvAC4Anh3&#10;cpTRegDYXtKZ2UEWxsV6D0g6i6JZ1VnZWTpgG4rtoF6QHcTaSdLvKc7nE7KzdMDuwB8jYv3sIA3l&#10;WV1mZtZXEaGI+DBwJdDU6/G/AJtLujI7yKK4WO8RSVMoRtg/AkxPjtN261Kse311dhBrJ0mPSXoH&#10;8A7gsew8LTdvP/YdsoOYmZnZ0CJiHeC3wLeBJZLjjNbxwNaS7soOMhwu1nuobD73HYq1r9dl52m5&#10;ZYCzImKf7CDWXpJOoBhlvzA5StutAJwTEQdkBzEzM7NniojxEfFRivqmqYNlTwL7SnqnpGnZYYbL&#10;xXoFJF1PUbB/C09TrNIE4JiI+Fx2EGsvSfcAOwKfAmYmx2mzCcD3IuKIiBifHcbMzMygnPl2DXA4&#10;sGRynNG6FNhU0k+yg4yUi/WKSJoh6b+BXYD7svO0mIAvRcT3fYFvVSm3eDsM2Bz4W3aeljuQYtbM&#10;8tlBzMzMuioiNoqI04DzgRdm5xmlqcB/A9tIuiM7zGi4WK+YpHMpptGekZ2l5d4HnBERS2cHsfaS&#10;9BdgM+A7eNZMlXaiaDy3YXYQMzOzLomIdSLiRxRT3nfPzjMGFwAvlvQtSY3dltfFeh9IehB4A/Ah&#10;YEZynDZ7LXBJRKyZHcTaq9yy8SPA64D7s/O02IbA5RGxbXYQMzOztouIDcsi/WbgPUBTZ6w+RLHd&#10;86ubOpo+mIv1Pimbzx0JvBy4PjtPi21CMSL3kuwg1m6SzgZeDJyenaXFVgB+GxHvyg5iZmbWNuU2&#10;bDuW091vpCjSJyTHGq0AfghsJOknkloxA9LFep8Naj53JJ5GW5U1gIsiYpfsINZu5ayZN1LMmvGW&#10;jdWYCPw0Ig6OCGWHMTMza7qIWCEi/gu4ATiPYrp7k+vCG4BtJb1P0sPZYXqpyf8pjVVOo/0QxdT4&#10;B7PztNTSwOneCsqqNmjWzCvwrJmqCPgi8JOImJgdxszMrGkiYmJE7BYRvwDuBb4JbJwca6wep2gg&#10;t6mkS7LDVMHFeiJJZ1BM2z4vO0tLjafYCuprEeHvdavUoFkz38vO0mJ7A+e6U7yZmdmiRcSkiNg9&#10;In5IsTvVGcBewGK5ycZsDvAD4HllA7nZ2YGq4gImmaT7gJ2Bg4BZyXHa6pPAyRGxRHYQa7dy1swH&#10;KabGt2oaVo1sB1waEc/NDmJmjeQliNZqEbFmRPxnRJxB0WztNGA/ij4wbXAGRZf3/5Q0JTtM1Vys&#10;10C5h/NXga2AW7PztNSewAURsUp2EGs/SadRzJr5fXaWltqYomB/UXYQMzOzTBGxakS8NSKOioib&#10;gb8D/w/YDWjTQNV5wNaSdpf0t+ww/eJivUYk/Rl4GXBCdpaW2oJiK6jnZwex9pP0T4r9wr8INHZ/&#10;zxpbg2KrRm/tZmZmnRARi0fEFhHx4Yj4aUTcRLH+/ETg/RTbnrZJAOdQNI/bSdJl2YH6ran757WW&#10;pCeBd0TE74FvA5OSI7XNOhQjcrtJujQ7jLWbpDnAIRFxKXAcsHJypLZZFjgnIt4p6ZfZYczMzHol&#10;Ilam2CL2xcALKGbsvYhil5S2mw2cCnxN0lXZYTK5WK8pST+MiMuBkyhOUOud5SiaVL1J0m+zw1j7&#10;SfpdRLyE4s73Ntl5WmZx4KSI+JCko7LDmJmZDVdELA6sSzEiviGwQfnnRnTzBv9jFHulHynp7uww&#10;deBivcYk3RARmwPfAd6TnadllgROi4g3uGC3fpB0b0TsCHwJ+BTFdmTWGwMUOz+sLunz2WHMzMwi&#10;QsBKwOrlsRbwXGDt8lgLWBUvSwb4M8U6+xMlTc0OUycu1muu/Ibdr5wWfxSwVHKkNlkc+HVEvF7S&#10;+dlhrP3KrUUOioiLgZ8Bk5Mjtc3nym3dPizJfQLMzKznyiL8uRSF9qoUI+ArA6uUxxoUxflqNH+L&#10;tCo9TDHj8Cddn+q+MC7WG0LScRFxBcW0+E2z87TIEhQj7LtKujg7jHWDpLMj4mXAycDm2Xla5oPA&#10;UhGxX9kzwMzMrJeWBu7MDtFQ04EzgZ8Dv5H0dHKe2vO0iwaRdAuwJfC97CwtsyRwZkRslR3EukPS&#10;PcC2+Hyuwj7AzyOiC014zMzM6mw68Gtgb2AVSW+W9EsX6sPjYr1hJM2Q9EHgzcAT2XlaZCngrIh4&#10;eXYQ6w5JT5fn897AtOw8LbMXxTKXNu0xa2Zm1gQPUiz3ezOwsqQ9JB1b7nplI+BivaEknQJsBlyb&#10;naVFlqXoEv+S7CDWLZKOpZg1c1t2lpbZheIm3NLZQczMzFpsFnAx8AWK5X2rStpH0imSnsqN1mwu&#10;1htM0q0UF/g/y87SIssDv4uITbKDWLdIupbiBtyvs7O0zHYU5/Sy2UHMzKwVvJtLUZz/CfgqxY3x&#10;FSVtK+l/JF3hJq+942K94SRNk7QPsD8wIztPS6xIcXH/ouwg1i2SHgfeBBwEuDla72xOMWvGBbuZ&#10;mdnI3QOcAnwCeBWwrKQtJB0k6RxPb6+Ou8G3hKTvR8RVwC+AdbLztMBKwPkR8epyxNOsLyQF8NWI&#10;+BPFliarJEdqi3kF+87lTREzMzN7ptnALcD1wHXAX4E/S7ovNVWHuVhvEUlXlQ3STgR2ys7TAvMK&#10;9tdIuiY7jHWLpN+X27udAmyRnaclNgfOKc9pjwKYmVlXTaPok3NLedxMUaD/TZJn6taIi/WWkfRw&#10;ROwCHAp8Cq+rGavJwAUR8TpJl2WHsW6R9M+I2A74DvCfyXHaYgvgNxGxq6Sp2WHMzMwqMBP4B8X0&#10;9cHH7RRF+j+8rrwZXKy3kKQ5wEER8WfgH2ahggAAIABJREFUGMCdkMdmOYrps2+QdEF2GOuWch/S&#10;/cvz+QhgseRIbbANxbZuu3mfVzMza4gngEcGHQ+UxxTg/vJ4YN7bLsbbwcV6i0n6ZUT8DTgVeF52&#10;noZbimI0bg9J52aHse6R9IOIuI5iWvwa2Xla4NXAiRHx5vIGp5mZ2UjMpVjjPfiYAzxNMbI9k6L5&#10;8+C3p5XHjEHvTweeoijGnxp0PAE8DjwKPCLp/7d33+GW1eX5xu9XhiJFehNEVBSkCooFsaMQUIka&#10;Y8FGLEg0P1GMWJJgiz1YIxYUbFijBhRUMGILgiKCotIMCihl6GUY5sx5f3+sPTIDw3DmnL33u9ba&#10;9+e69gVS9npGZs2sZ33brWP6calFLOs9FxG/y8yHA8fSHK2g2bs78N+Z+fSIOKE6jCZPRPwsMx9C&#10;s5HkntV5euBpwCcz88WDjf0kSVqhiLguM1dx5Frj4NFtEyAirgWeAryvOksPrA58LTMfVR1Ekyki&#10;LgMeT7OOXXN3IM05sV3kCwZJKmBR17hY1idERCyOiH8Gno/nsc/V3YHjMnPH6iCaTBGxKCJeBbyQ&#10;Zvqc5uZ1mfnK6hCSJElLs6xPmIj4PPBY4M/FUbpuPeD4zNykOogmV0R8FngU8MfqLD3wgcx8WnUI&#10;SZKkJSzrEygiTqM5b/hX1Vk6bmvgG5m5RnUQTa6IOAPYHfhJdZaOWwX4fGbuVh1EkiQJLOsTKyIu&#10;oRmRO746S8ftARyVmZ5nrzIRcSXwBJqjGjV7a9JsIrl5dRBJkiTL+gSLiBuBvwWOqM7ScQcAb6wO&#10;ockWEbdGxD8Ah9IcHaPZ2ZJmxozn2UuSpFKW9QkXEdMRcSjwcprzITU7b83M/atDSBFxBLA/zfms&#10;mp2HAR+oDiFJkiabZV0ARMTHaUbZb67O0lF3Az6XmQ+sDiJFxLeBRwJ/qs7SYS/PzOdXh5AkSZPL&#10;sq6/Gjzg7w1cW52lo9YBvpqZa1YHkSLiN8AjgF9WZ+mwIzNz2+oQkiRpMlnWtYyI+AnwOODy6iwd&#10;tQPwkeoQEkBE/Bl4DPCt6iwdtRbwxcxcrTqIJEmaPJZ13UFE/Ipmp/iLiqN01YGZ+fTqEBIss5Hk&#10;kdVZOmpX4G3VISRJ0uSxrGu5IuJ8YE/gnOosHfWxzNy0OoQEEBGLI+IfaU4tyOo8HfSazHxIdQhJ&#10;kjRZLOu6UxFxKc0U2tOrs3TQxsCHq0NIS4uIdwIvxaPdVtY84JOZOa86iCRJmhyWda1QRFwFPAE4&#10;uTpLBz0zM59aHUJaWkR8CngmcEt1lo55EPDK6hCSJGlyWNZ1lwZrXp8MfK06Swd9JDPXqg4hLS0i&#10;vgHsA1xXnaVj3uzyFkmSNC6Wdc1IRCwEng18sjpLx9yLZp2w1CoR8UOakx/mV2fpkHWBt1eHkCRJ&#10;k8GyrhmLiMXAQcB7q7N0zKGZeb/qENLtRcSZNMtcrqjO0iEHZuZO1SEkSVL/Wda1UiIiI+J1wGG4&#10;q/RMrQ78e3UIaXki4myaEfa/VGfpiFWAd1WHkCRJ/WdZ16xExHtoRtndVXpm/j4zH1wdQlqeiPgt&#10;TWG/tDpLR+ybmXtUh5AkSf1mWdesRcQnadaxL6zO0gGBo+tqsYg4l+aoxkuqs3SEa9clSdJIWdY1&#10;JxHxNeApwI3VWTpg78x8eHUI6c5ExIXA43FK/Ew8LjP3rA4hSZL6y7KuOYuIk4An4TFQM/Fv1QGk&#10;FYmI84G9gCurs3TAm6oDSJKk/rKsaygi4lRgbyzsd2WfzNylOoS0IoM17PsA11dnabm9vZ8lSdKo&#10;WNY1NBFxGk1hv6E6S4sFcGh1COmuRMQvgacCC6qztFgAr6kOIUmS+smyrqEaFPb98QF/RZ6dmVtU&#10;h5DuSkT8EHgunvqwIs/OzM2rQ0iSpP6xrGvoIuIHwLPwAf/OrAq8rDqENBMR8U3gldU5Wmw14KXV&#10;ISRJUv9Y1jUSEXE8PuCvyEszc9XqENJMRMTHgHdX52ixl3k/S5KkYbOsa2QGD/jvqc7RUpvTrAeW&#10;uuKNwH9Vh2ipLYB9q0NIkqR+saxr1N4AHFcdoqVeVB1AmqmImAZeAJxRnaWlDqwOIEmS+sWyrpEa&#10;POA/DzinOksL7ZOZm1aHkGYqIm4GngZcXp2lhfbNzE2qQ0iSpP6wrGvkIuIG4G/xDPbbmwc8pzqE&#10;tDIi4mLgmcCt1VlaZlXg78d8zRzz9SRJ0hhZ1jUWEXEB8GJ8uLy9Z1YHkFZWRPwY+OfqHC3kyzdJ&#10;kjQ0lnWNTUT8F/Dh6hwt84jMvFd1CGllRcSHgK9W52gZ72dJkjQ0lnWN2+uAs6pDtEgAT68OIc3S&#10;S4ALq0O0SNCs6ZckSZozy7rGKiIWAgcAC6qztMiTqwNIsxER1wPPBRZVZ2kRy7okSRoKy7rGLiLO&#10;Af6lOkeLPDoz71EdQpqNiDgdeHN1jhbZMzPXqw4hSZK6z7KuKh8E/rc6REusBuxVHUKag3cDp1aH&#10;aIl5wJOqQ0iSpO6zrKtERCym2R1+YXWWlnh8dQBptgb384G4vGUJy7okSZozy7rKRMTvaUbkBE+o&#10;DiDNRUScC/xrdY6W8H6WJElzZllXtXfibtIA22Xm5tUhpDn6IHBmdYgW2Doz71cdQpIkdZtlXaUi&#10;4hbgVdU5WmKP6gDSXETEFHAQsLg6SwvsWR1AkiR1m2Vd5SLi28D3qnO0gGVdnRcRPweOqs7RApZ1&#10;SZI0J5Z1tcWhwFR1iGKPqA4gDcm/ANdUhyjm/SxJkubEsq5WiIjfAJ+pzlFsl8xcpTqENFcRMR94&#10;S3WOYttl5trVISRJUndZ1tUmb2Oyj3JbE3hAdQhpSD4GXFQdotAqwG7VISRJUndZ1tUaEfFH4JPV&#10;OYo9qDqANAwRsRD4t+ocxbyfJUnSrFnW1TbvYrJH17evDiAN0ReA31WHKLRTdQBJktRdlnW1SkRc&#10;Cny2OkehbasDSMMSEdPAO6tzFNqxOoAkSeouy7ra6D1M7jnNlnX1zReBC6tDFPF+liRJs2ZZV+tE&#10;xAXAcdU5ityvOoA0TBExBXygOkeR9TNzk+oQkiSpmyzraqsPVwcoslZmblQdQhqyY5jcc9d9ASdJ&#10;kmbFsq62OgX4TXWIIveuDiANU0TcCHy6OkeRrasDSJKkbrKsq5UiIoFPVOcoslV1AGkEPglkdYgC&#10;vnyTJEmzYllXm32ByTzGbfPqANKwRcS5wI+rcxTYojqAJEnqJsu6Wisirga+WZ2jwKbVAaQRObo6&#10;QAFfvkmSpFmxrKvtvlAdoIBlXX31DSZvtoz3syRJmhXLutrue8C11SHGzN3g1UsRcR1wYnWOMdug&#10;OoAkSeomy7paLSIWMnlT4derDiCN0NeqA4zZhtUBJElSN1nW1QXfqA4wZpZ19dmJwFR1iDG6R3UA&#10;SZLUTZZ1dcH3gVuqQ4zRutUBpFEZbBx5anWOMbp7Zq5SHUKSJHWPZV2tFxE3AadU5xiju1cHkEbs&#10;u9UBxmzNEX3vJJ5bL0nSxLCsqyu+Ux1gjNaoDiCN2A+qA4zZatUBJElS91jW1RWnVAcYI8u6+u7n&#10;wI3VIcZo1eoAkiSpeyzr6opfA1dVhxgT17eq1yJiEfCz6hxj5D0tSZJWmmVdnRAR08BPq3NIGppJ&#10;KuvT1QEkSVL3zMvMhwL/NIt/94SI+OKwA0kr8HPgqdUhxiBm+y9m5h7AwbP4V8+JiHfN9rrSLJxW&#10;HWCMLOstcfDBB6935JFHXludQ5KkmZgHbAU8bxb/7mqAZV3j9PPqAGMylwf7+zC7+/m3gGVd43RG&#10;dYAxWlQdQABstPXWW28JWNYlSZ0wl2nw9x9aCmlmJuXhvuJM+a0KrqkJFhF/Aa6szjEmC6oDqHHR&#10;RRddUp1BkqSZmktZ3yYzZz1dV1pZETEfuLw6xxgsLLjm2pm5YcF1NdnOqg4wBtPUvIDTcgxG1iVJ&#10;6oS5lPV1AH/T07j9rjrAGMxlFC7n8O/edw7/rjQb51YHGIMbImIu96WGaJNNNtmsOoMkSTM1193g&#10;dxhKCmnmJqGsX1d03W2KrqvJdV51gDGoup+1HPe61722q84gSdJMzbWsbz+UFNLM/aE6wBhY1jUp&#10;LqgOMAbXVAeQJEndNNeyvtNQUkgzd3F1gDGo2ql426LranL9qTrAGFxRHUC3WXPNNderziBJ0kzN&#10;taw/aCgppJmbhLJe9XDvTBmN2yTszG1Zb5Gbb77ZY9skSZ0x52nwmbnqUJJIM/Pn6gBjULXj/baZ&#10;OddfE6QZi4hrgZuqc4zYpdUBdJsNN9zwXtUZJEmaqbk+mK+Go3Ear6urA4zBZUXXXRO4T9G1Nbmu&#10;qg4wYpMwG0iSJI3AMEbRdh/Cd0gzdQMwVR1ixCof7l3aonHre1mfhHX5kiRpBCzr6pTBecV9Pwrp&#10;osJr71J4bU2mvt/Pk3CChSRJGgHLurroluoAI/bHwmvvWnhtTaabqwOMUAIXVofQbdZZZ53NqjNI&#10;kjRTwyjrO2XmWkP4HmmmFlUHGKErI6JypPEhhdfWZFpQHWCELo6IPv/4JEnSCA2jrM8DHjqE75Fm&#10;qs9r1n9XfP3NMnOr4gyaLH2+n8+pDiBJkrprWMc07TGk75FmIqsDjNDvqwPgyzdpWCzrkiRp1oZV&#10;1h85pO+RZmKN6gAj9JvqAPjyTeMV1QFG6KzqAJIkqbuGVtYzc96Qvku6K30u62dWBwAeVR1AE6XP&#10;9/MvqwNIkqTuGlZZvwew25C+S7orfX24n6YdI3EPysx1qkNoYty9OsCI3AicWx1Ckmagz8sLpU4b&#10;VlkHeMwQv0tarsxcDVi7OseInBsRN1SHoNk0cs/qEJoYfb2fT4+IxdUhtKxbb731xuoMkiTN1DDL&#10;+hOG+F3SndmI/q5xPbU6wFL2qg6gibFhdYARadP9LEkr4si61FLDLOuPysy+Tk9We2xUHWCE/rc6&#10;wFIs6xqXvpb1n1QHkCRJ3TbMsr4m7gqv0btndYAR+nF1gKXslJmbV4dQv2Xm6sAG1TlGYBGW9VZa&#10;uHCh0+ClO3JkXWqpYZZ1gL2H/H3S7d23OsCIXBIR5w3he4b1G24A+w7pu6Q7swX9XNbyi4iwFLbQ&#10;ggUL2rAviCRJMzLssr7fkL9Pur37VAcYke9XB1gO72eN2lbVAUbke9UBJElS9w27rG+fmX0tU2qH&#10;+1UHGJE2Ptw/0X0oNGL3rw4wIt8Z03WcurqSbr755murM0iSNFPDLuvgaJxGa8fqACMwxfge7lfG&#10;2sCTqkOo17atDjACVwI/rw4hSSuhj8uRpF4YRVl/2gi+UyIz16afI+unRsTV1SHuxDOqA6jXtq8O&#10;MALHe766JEkahlGU9UdnZl+P4lGtnRjNz9lq36wOsAJPHezYLY3CrtUBRqDN9/PEu/jii39fnUGS&#10;pJkaRfGZBzx1BN8rPaQ6wAgk8LXqECuwHu4KrxEYHA24WXWOIbuWdu4/ocb8K6644rLqEFIL9XEa&#10;fB9/TJpAoxqlfOaIvleT7VHVAUbgtIj4U3WIu3BAdQD10sOrA4zANyNiYXUI3bnDDjvsN9UZpBbq&#10;46xFy7p6YVQ35xMzc+MRfbcm157VAUbg89UBZmC/zNygOoR655HVAUbgi9UBJGkWVqkOIGn5RlXW&#10;5+HouoYoM+8PbF6dY8huBb5UHWIG1gCeVx1CvfPo6gBDdinw/eoQkjQLfSzrjqyrF0Y57cWpsxqm&#10;faoDjMC3IuKq6hAz9OLqAOqPwSakD67OMWSfcRd4SR1lWZdaapRl/RGZ2cczdFVjv+oAI/CJ6gAr&#10;YefMfER1CPXGXvRrjWQCR1eHkKRZ6mNZ7+OPSRNolA9LARw4wu/XhBicr/7Y6hxDdiFwUnWIlfTK&#10;6gDqjadUBxiy70XEBdUhJGmW+lhs51UHkIZh1CMbL8jMVUd8DfXf3kDfzvr+WERMV4dYSX83OG5L&#10;mrXB7wl9mynzkeoAmkzT09NT1RnUC5Z1qaVGXdY3B/52xNdQ/z2nOsCQ3QB8sjrELKwGvKI6hDpv&#10;L2C96hBDdCFwQnUITabM7NpLX7XTatUBRsCyrl4Yx5pBH+41a5m5Lv0bhft0RFxXHWKWDh4sS5Bm&#10;67nVAYbsPzo4S0Y9YVnXXGVm0Jz60jd9nC2gCTSOsv6YzNxpDNdRPz2dfv0msgh4f3WIOdgAeFl1&#10;CHVTZq5Dv2ZbXQEcUx1Ck2vRokU3V2dQ561GP3dOdxmuemFcu/G+dkzXUf+8pDrAkH02Iv5YHWKO&#10;XpuZd68OoU56NtCnmRkfjIgF1SE0uaampizrmqu+7Qm0RJ8GejTBxlXWn5OZW43pWuqJzHwQsEd1&#10;jiGaAt5ZHWIINgdeXh1CnfTS6gBDdBXw4eoQmmxXXXXVedUZ1Hl9LbUOKqgXxlXWVwUOHdO11B99&#10;K4RHR8SF1SGG5LDMXKs6hLojMx8B7F6dY4iOiIgbqkNosv35z3/+dXUGdV5fR9Yt6+qFcZV1gJdl&#10;5pZjvJ46LDPXBw6ozjFEC4C3VocYok2BV1eHUKccUh1giC4HPlQdQvrc5z73EWB+dQ51miPrUouN&#10;s6yvAfzLGK+nbnsl/Vrb+uGIuGQM18kxXGOJ12XmJmO8njoqM7cBnlGdY4jeHBE3VoeQjjzyyGur&#10;M6jz1qwOMCKrZqbHt6nzxlnWAf4hM7cd8zXVMYPp1f+vOscQXQG8ozrECKwDvKU6hDrh9fTnGJ3f&#10;A0dVh5CkIenTwMjtObquzht3WV8VOGLM11T3vBTYqDrEEP1rh89VvysvzczdqkOovTLzfsALqnMM&#10;0asjYqo6hCQNyTrVAUaozz82TYhxl3WAfTNzv4LrqgMGo+qvq84xRKfT71G4VYCPZGYfz2jVcLyN&#10;/px3e1xEfKc6hGZnenralyzSHfV5ZH296gDSXFWUdYCPZuY9iq6tdjuE5miwPlgMHBwR09VBRuwR&#10;9OtILg1JZj4EeFZ1jiG5GTdV7LSpqalbqjNILdTnQtvnH5smRFVZ3wp4X9G11VKZuRH9GlX/UET8&#10;sjrEmLwnM7eoDqH2GMy2+AB1v88M21sj4g/VITR711xzjWeSS3fU50K7fnUAaa4qH6JekplPKby+&#10;2udfgL7MuLgQ+NfqEGO0LnBkdQi1ygHAI6tDDMlZwH9Uh9DcXHjhhT+uziC1UJ8LbZ9fRGhCVJb1&#10;AI727HUBZOZOwCuqcwzJNPCSiLipOsiYPSUzX1IdQvUyc0P6U24XAQe6qVznzR+cSS5pWRtUBxgh&#10;y7o6r3p64obAFzwHcbINpst+FOjLz4MPRMQp1SGKvD8z718dQuXeB2xSHWJI3hYRZ1aH0Nx5Jrm0&#10;XH35tXp5+jxrQBOiuqwDPBp4V3UIlXo5sGd1iCE5G3hjdYhCa9O8gFu9OohqDJY3vag6x5CcBryz&#10;OoS0IosXL761OoM6rc9lvc8/Nk2INpR1gNdk5jOrQ2j8MvO+wHuqcwzJzcBzI2JhdZBiu9OfKdBa&#10;CZm5MfCJ6hxDcj3N/ez0d7XaZZddNikbmWo0+lxoN6sOIM1VW8r6kvXru1QH0fgMlj98hv6c8fnK&#10;iDinOkRLvCIzn10dQuMzWM5yDP15ODq4A7u/Z3UA1Xv729/+fGB+dQ511j2rA4xQX34/0gRrS1kH&#10;WAv478zs8xs+Lest9Gf6+zERcXR1iJb5VGbuVh1CY/NaYN/qEEPysYg4tjqENBOuxddsZeb69GfA&#10;ZHncxFqd16ayDnBv4LjMXLM6iEYrM/cGXl+dY0h+DhxcHaKF1qR5Aeeb7Z7LzMcD76jOMSSnA4dU&#10;h5CkMeh7md0yM1epDiHNRdvKOsDDgGO9ufprsFv4F2nnz7+VdRnwjIi4pTpIS20JfCsz+/zmfqJl&#10;5n2AL9GP0xyW3M+Tvu9E7yxatOjG6gxSC927OsCIrQpsXh1Cmou2lqX9gY8P1kCqRzLzHsB/04/j&#10;NBYA+0fExdVBWu7BwFczc9XqIBquzFwP+DawcXWWIVgIPD0iLqkOoqGbf/75559QHUJqoUk4avW+&#10;1QGkuWhrWQd4MfDe6hAansxcDfgv4IHVWYYggRdFxOnVQTpiH+DTmdnmX3O0EgbH832d/tzPL42I&#10;U6uDaDS23377V1RnkFpoEsr6A6oDSHPR9gfnQzPz7dUhNHeDkvYZYK/qLEPy2oj4SnWIjnke8Aln&#10;zHTfYJnSF4DHVWcZksMj4nPVIaTZuuaaa87DHeG18ratDjAGk/BjVI+1vawDvMnC3m2DcvZRoC9H&#10;eb0vIo6oDtFRLwY+6gh7dw3+2x0FPKM6y5B8KiLeVh1Cmov111//kdUZ1Ek7VwcYgx2qA0hz0ZUH&#10;5jdl5hGOyHXP4L/Zh4GDqrMMyVHA66pDdNzLgWMysw8bkk2UQVE/EnhRcZRh+TrNz0dJmiiZuSWw&#10;UXWOMfAIWXVaV8o6wKtpzm12l/iOGDzY/yfQl7WCXwQOioisDrICbc62tOcDX87MNaqDaGYGv/Z+&#10;CnhZdZYhOQl4bkRMVQfRSM2/6aabLqsOIbXQg6sDjMmmmXnP6hDSbHWprAMcCHzTY6Dab7CZ3Bfo&#10;z/njXwVeEBHT1UF65OnASZm5YXUQrdjgpcqX6c+I+g+Bp3lE22RYa621dqrOMA7T09O+eNLKeHR1&#10;gDHaozqANFtdK+sATwZ+lJlbVAfR8g2OZzue/qxR/yKOwI3KnsCpmelurS2VmesD36U/a9R/BOwX&#10;ETdVB5GG6b3vfe8TcZM5zdwklfXHVgeQZquLZR1gV+D0zHxEdRAtKzPvDfwEeFJ1liE5Gnh+h4p6&#10;F/d1uD9wWmbuWx1Ey8rMbYCf0p+Huv/Boq6eOuyww35TnUHdkJmbM1lruR9fHUCara6WdYB7Aj/I&#10;zL6sn+y8zHwU8DOgL1MOPwC8OCIWVweZAOsBx2fmm9wpvh0y8wnAafTjHHWAb9MU9Rurg2hs5p98&#10;8slvqQ5RwNF13ZX96XYHWFkPzMy+/F6mCdP1G3V14OOZ+YXB1GsVycxDgO8Dm1VnGYIE3hgRr275&#10;ZnJ9czfg7cB3M7MPP486KTPvlplvpJn6vkF1niE5Fnh6RNxSHUTjtddee32kOsOYbVwdQJ1wQHWA&#10;An9fHUCaja6X9SWeC5yRmQ+tDjJpMnPDzPw68H5g1eo8Q7AIeFFEvLM6yATbCzgrM59SHWTSZOam&#10;NCPQ/w705eSN99MsZbm1OojGav7ixYsn+b+5o+tarsGz8p7VOQoc6IlS6qK+lHWAbYCfZua/Z+bq&#10;1WEmQWbuBZwFPK06y5BcDewTEZ+tDjIHfZmyvwlwXGZ+JjPXqw4zCTJzP5r7eZ/qLEOyGDgkIl7j&#10;KQ6TaZVVVpnUjWgdXddyZWYA76vOUeTeTOaMAnVcn8o6wDzgjcAvMvOR1WH6KjPvkZlHAt8D+vIw&#10;9HvgYRHxP9VB5qhvpeQFwG8y8++qg/RVZq6bmZ8CvgVsWp1nSG4A9o+ID1YHUYn511133UXVISoN&#10;ZhU4uq7bOwR4VHWIQu8YnHAidUbfyvoSOwI/zsxPZeZG1WH6ZDD69mvg5XRz5/HlOR54eERcUB1k&#10;CLqya/3K2AL4amaekJn3qw7TJ4OXIOcA/1CdZYguBB4ZEd+uDqIS8wHWXXfd3auDVFpqVoGFXQBk&#10;5v7Ae6pzFNsC+HJmrlEdRJqpvpZ1aIrkPwDnZeZrnRo/N5m5TWYeTzP6tlV1niFZDPwrzQjcddVh&#10;huTm6gAj9DfAOZn5H5nZl43PSmTmdpl5IvBV+jM7BppN8XaPiF9XB9HYzQfmL1y48FqcBr7Expk5&#10;jYV94g1OTvoqzQzUSfdE4PuZea/qINJM9LmsL7E+8F7gd5l5gJtLrJzMXD8z3w38BnhydZ4hugzY&#10;OyLe3rMd3/t+fvTqwGuA8zPznzNzzepAXZKZG2XmB4Cz6c/adGiWf7yV5mi2a6rDaKzmc1sZ3Xj1&#10;1Ve/f2WYtomITY8++ujnsOz/T5oQmbl5Zn4V+Dj92AR4WPYAzs7M/+dgntpuEsr6EvcBPk+z/vV5&#10;lvYVy8w1M/P1NFNKX0dTkvriZGDXiPh+dZARmJSisgHNdL4/ZOZrMvPu1YHaLDPXycw3ARcAr6Jf&#10;D23zgX0j4vCI6MsGi7pry5R0HE2/UwceeODJwMYXXHDBCdz2/5vFvccyc8vMfC/Nr/nu+bJ86wEf&#10;BC7IzENcy662isGaxa9WBylwAc2RPsdERJ+nDq+UwXn1r6TZhKRvDz+3Am8Cjujr7tCD/359mdK/&#10;Mq4EjgQ+GhGXV4dpi8xcl+Z+fg39OTN9aScDL4iIv1QHqZCZV9HP/6535q8F87e//e1Xtt9++1dU&#10;hum4K2/3vydpf5/XRcR7q0MM22CPpifTnCf+JPpz/Oa4LKDpQ18GTva4T7XFJJf1JeYDnwSOiog/&#10;VIepMli784/AQTRLB/rm18ALI+LM6iCjlpnXAfeozlHkFuBY4MiI+EV1mCqZeV/gn4AXA+sUxxmF&#10;hcC/Ae/r64u3mZiAsr7M6O/JJ5/8lr322usjVWF6bNKKey/K+uBY0z1pdnd/DPAQLOjDcjXwHeD7&#10;NMX9T8V5NMEs67eZphml+TRwXEQsKM4zcpl5N+DxNDu7708/Nx6Zopku/daIWFgdZhwy81Tg4dU5&#10;WuAMmnV6X+nRBoJ3arC050k09/N+9Peh7UyaF28Tv4lcz8r6MsV8enp66qyzzvrsrrvuelhVoEl0&#10;8sknv/Kxj33sYfPmzbur3bK7XOg7V9Yzc23gQcCuNKX8ocC29OdUnrb7A/C/wKnAL4CzI+KW2kia&#10;FJb15bsB+G/gi8BJEbGoOM9QZeYDgAOAF9Gfnd2X5wzgZRHxy+og45SZRwCvrs7RIrcAx9GMuH+3&#10;b7/BZuYDae7nFwB93t32VuCdwDucntjoaFm/w1rpqampm88777xvOa29Gy699NLjN9tss91WWWWV&#10;1Vbwj7W5zLe2rGfmWsD9gQcAO9AcRbzD4K9N0j5TbbcI+C3wO+Bc4PeDz3kurdWwRWY+jOZNkW/n&#10;lu8a4ESas7hP7OoIXWZuBzwdeCb2dJcEAAAVw0lEQVTN29k+uwE4HPjQJG44lZl7ASdV52ipG4ET&#10;aF7GfSciri7OMyuZ+SDgqTT3847FccbhZ8BLIuKc6iBt0sKyfqeblk1PT09deeWVZx9zzDGHHnbY&#10;Yb8ZZyiN17vf/e4dDz300BOXMzrflgJfVtYHU9fvSTNQshXNC9atB5/7DP6ez+PdNQ1cDPwf8KfB&#10;54+DP14M/CUirq2Lpy4KgMw8mmaUVSu2iGYazCmDz8/aOko3OId6T2BvYF+a3wgmwZeA10bEpdVB&#10;qgymQ18I3Ls6S8stBk6jebFxCu2+nzcEHkdzPuw+9HtGzNKuBt5As6fIxK5NvzOFZX2ZUr548eJb&#10;r7/++ovOOOOML7qmXMtz8MEHr/fhD3/417cr8FXlfSRlfbCb+BOATWg26N1k8Nls8NkcWGvY11Xn&#10;3AT8heYI4b8Al9PsG7HklIZfTPIeWrqjJWV9A5p1gJPyADgstwC/BE4Hfk4z7fqCcY/mZuY8YHtg&#10;N5q1TI+iGW2bpClTZwKviYhTqoO0QWYeBHysOkfHLKT5efQzmnv6TOD8gvt5VWAnmnt5d5rzYB/I&#10;ZI22TANHA2+IiNtvfqWBqrI+NTV1ybx58/q85EIjtnjx4ksH0+grCvuoyvpjaF78SnPxhoh4V3UI&#10;tcc8gIi4OjP3p/lFZt3SRN2yBs2D9B5L/bUFmblk/crvgIu4bSrMpbPd5Cwz16CZHnVPYEtgO5rN&#10;RbaleZC/q81g+uovNLtCHz2JU95X4CiaNcx73NU/qL9anWZjvqU357spM3/HYC0azdS2i4BLgMtn&#10;uxHlYLOgewJb0Ex9vA+wDc1Lt+2AFa0F7bsfAYdMwskNXZWZU9UZ1G2rrLLKFtxxF3pJkNUB1C5/&#10;3f07In6VmU8Evk3/ztcep7vTrAlf7rrwzLyRZmrnfJr1s7fSjNAv2TBpHs2D+hrAeoPP+vgS5fau&#10;A94HvD8ibqoO0zYRsTgzn0WzH8WW1Xk6bC2aEe6HLO9vLnU/Xz/43ExzL0/RzGy5G839vObgu9an&#10;GUlac9TBO+hc4I0R8fXqIB1S8lA3PT1tWZckaQyWOaorIn6embvTrPv16KfRWHvwccnB7NwE/Cfw&#10;3oi4082MBBFxSWY+jmaDxG2q8/TUkvtZs/dn4O0069J7dfKGJEkryZF1LeMOa5oj4o80a55fTzNK&#10;JLXBTcB/APeNiMMs6jMTERfQnMf6leos0u1cARwKbBMRR1rUu2Px4sUenSdJ0hgsdwOyiJiKiHfT&#10;rJ38HM2uyVKFa4F3AFtHxGsj4orqQF0TEddExLOA/YHzq/No4v2ZpqTfNyKOmO26f9WxrEvL5Yio&#10;hsGfR1rGCncLj4iLI+IFNDuLH0Wztloahz/RPNBvFRFvciR97iLiOJoNzF4InF0cR5PnXOBl3FbS&#10;3Wuio6amppx1J0nSGMzoaK+I+H1EvJTm3ObDaYqUNAo/Ap4F3G/wQH9DdaA+Gcya+WxE7EKz3OWz&#10;NBsdSqPyI5pZHdtHxCdneyKG2uPWW2/11wxJGg1H1rWMlTqHOyKuiIi30hwz9ESaKfLXjyKYJsoN&#10;NGeC7xoRj4mIr0SEuw2PWET8JCJeCGxG84LkyzTLDqS5WgB8mtvu6eMiYro6lCRJUpfMu+t/5I4G&#10;D10nAycPzv/eC3g68GQ89k0z9zPgGOBYR9DrDKYjfwX4SmbOozmb/W+AfYBdgCiMp275HfAJ4DMR&#10;cU11GI3GggULfKknSdIYzKqsLy0ibgG+BXwrM+9Gcx7xfsDewIOHcQ31yiXAF2ke5s+pDqNlDWY0&#10;/GjweUNmbgY8mmbK/GOBHbC8a1nX07zs+Qzw04hwCl/PTU1NuX+NdEf+2qdh8OeRljHUIj0YcT99&#10;8Dk8M+9B86D/mMEfdwVWHeY11QlXAd8EjgVOcTpsd0TEZQxG3QEyc2Oa4v4I4OE0L+TuXhZQVRYC&#10;J9IsnTguItxwbIK4Zl2SpPEY6ah3RFzPYNQdIDPXBB5G86D/YJpR+K1GmUFl/gwcD3wd+IFnKPdD&#10;RFxJ89/06wCZuSrNVPk9aM5z3x24P46+99EtNMufvg58IyKcCj2hFi5caFmXpNFwZF3LGOsU9cHo&#10;yw8GHwAyc1NuK+67AjvTbGDnw363JHAWcAJNST/dEfT+G7yE+cXgA0BmbkBzPy8p77sDm5cE1Fxd&#10;DXwXOA44YfACVhNuwYIF7jEiSdIYtLIQD6bP70hT3HcGdhp81q3MpTu4kubFy0nAiRFxaXEetdRg&#10;7ftug88uwIOA+9HSX4Mm2GLgDJp7+gTgtIhYXBtJdyYz5wMbFlx6fsE11U8bFVzzdRHx3mF/aWau&#10;DWw37O/VxLk4Ii6vDqH26MyDcmYGcC+aEr8jTXnfGdgWWL0w2iS5Evjx4PM/wK/dTEqzlZnr0ZT2&#10;nWk2rltyb9+jMteEWQScCfwUOAX4YURcV5pIM1ZY1qUuG0lZl6RR6ExZvzODo6YeQPOQv8Pg80Ca&#10;dbNuZjd7U8A5wKnAaYM/nmc51ygt56XcjjQv5O4PrF8YrS/+TLMB6M9pjk48bXB0nzrIsi7NimVd&#10;Umd0/li1wVFTvx18/mqw8dX9aKYkbUfzwL/t4K9tMuaYbXcTTTE/m2bd+S+BMyNiQWkqTZzBy6A/&#10;DT4nLP33MnMTmhdz29GU9wcA2wBbA2uPNWj7LQYu5LZ7+lc097RLVSRJkjqi82X9zgw2vvr94LOM&#10;wbqi+y71uc/gcy9gS2CD8SUdmwQu5bb/T84Hzhv8+Z/cDE5tFxFXAFcAP7n938vMjbjtft4auDfN&#10;Pb0FcE/6e09fDvwBuICmnJ9H8+Ly3IhYWJhNkiRJc9Tbsr4iEXEjzYjT2cv7+4Mj5rZc6nNPYGOa&#10;jVA2ohmZ32Tw52uOIfJdWUhzlvl8mof3iwefPy31udiRcvVVRMyn+fl/+vL+fmauAWxGcy8v+WxG&#10;M4V4I5oyvwG33eOrjT71nUrgGpofz3yavSIuBf5CM43de1qSJGkCTGRZvyuDI+bOG3xWaFDs16PZ&#10;FGt5nzVpHvxXHfxx6c88YHqpz9Tt/vctwALgRuDmwedGmmnrf32Y9zglacUi4hbgosHnLg1OpFiP&#10;Znr98j5L7ut5g88qS/35POBuLHtPT9G8VLtlqc/S9/N1wLVLPoPlPZIkSZpglvU5GhT7m2lGvCT1&#10;wOAFmC/BJEmSVOZu1QEkSZIkSdKyLOuSJEmSJLWMZV2SJEmSpJaxrEuSJEmS1DKWdUmSJEmSWsay&#10;LkmSJElSy1jWJUmSJElqGcu6JEmSJEktY1mXJEmSJKllLOuSJEmSJLWMZV2SpG7K6gCSJGl0LOuS&#10;JEmSJLWMZV2SJEmSpJaxrEuSJEmS1DKWdUmSJEmSWsayLkmSJElSy1jWJUmSJElqGcu6JEmSJEkt&#10;Y1mXJEmSJKllLOuSJEmSJLWMZV2SJEmSpJaxrEuSJEmS1DKWdUmSJEmSWsayLkmSJElSy1jWJUmS&#10;NCmyOoAkzZRlXZIkSZKklrGsS5IkSZLUMpZ1SZIkSZJaxrIuSZIkSVLLWNYlSZIkSWoZy7okSZIk&#10;SS1jWZckSZIkqWUs65IkSZIktYxlXZIkSZKklrGsS5IkSZLUMpZ1SZIkSZJaxrIuSZIkSVLLWNYl&#10;SZIkSWoZy7okSZIkSS1jWZckSZIkqWUs65IkdVNWB5AkSaNjWZckSZIkqWUs65IkSZIktYxlXZIk&#10;SZKklrGsS5IkSZLUMpZ1SZIkSZJaxrIuSZIkSVLLWNYlSZIkSWoZy7okSZIkSS1jWZckSZIkqWUs&#10;65IkSZIktYxlXZIkSZKklrGsS5IkSZLUMpZ1SZIkSZJaxrIuSZIkSVLLWNYlSZIkSWoZy7okSZIk&#10;SS1jWZckSZIkqWUs65IkSZIktYxlXZIkSZKklrGsS5IkSZLUMpZ1SZIkSZJaxrIuSZIkSVLLWNYl&#10;SZIkSWoZy7okSZIkSS1jWZckSZIkqWUs65IkSZIktYxlXZIkSZKklrGsS5IkSZLUMpZ1SZIkSZJa&#10;xrIuSZIkSVLLWNYlSeqmrA4gSZJGx7IuSZIkSVLLWNYlSZIkSWoZy7okSZIkSS1jWZckSZIkqWUs&#10;65IkSZIktYxlXZIkSZKklrGsS5IkSZLUMpZ1SZIkSZJaxrIuSZIkSVLLWNYlSZIkSWoZy7okSZIk&#10;SS1jWZckSZIkqWUs65IkSZIktYxlXZIkSZKklrGsS5IkSZLUMpZ1SZIkSZJaxrIuSZIkSVLLWNYl&#10;SZIkSWoZy7okSZIkSS1jWZckSZIkqWUs65IkSZIktYxlXZIkSZKklrGsS5IkSZLUMpZ1SZIkSZJa&#10;xrIuSZIkSVLLWNYlSZIkSWoZy7okSZIkSS1jWZckSZIkqWUs65IkSZIktYxlXZKkbsrqAJIkaXQs&#10;65IkSZIktYxlXZIkSZKklrGsS5IkSZLUMpZ1SZIkSZJaxrIuSZIkSVLLWNYlSZIkSWoZy7okSZIk&#10;SS1jWZckSZIkqWUs65IkSZIktYxlXZIkSZKklrGsS5IkSZLUMpZ1SZIkSZJaxrIuSZIkSVLLWNYl&#10;SZIkSWoZy7okSZIkSS1jWZckSZIkqWUs65IkSZIktYxlXZIkSZKklrGsS5IkSZLUMpZ1SZIkSZJa&#10;xrIuSZIkSVLLWNYlSZIkSWoZy7okSZIkSS1jWZckSZIkqWUs65IkSZIktYxlXZIkSZKklrGsS5Ik&#10;SZLUMpZ1SZIkSZJaxrIuSZIkSVLLWNYlSeqmrA4gSZJGx7IuSZIkSVLLWNYlSZIkSWoZy7okSZIk&#10;SS1jWZckSZIkqWXmVQeQJEnqiZuBDw7+eBCwZW0cSVKXObIuSZI0Nwl8Cdg2It4YEW8H7ge8HLi0&#10;NJkkqbMs65IkSbP3K+AxEfGciLhkyV+MiFsj4uPAA4A3ANdVBZQkdZNlXZIkaeVdA/wT8JCI+PGd&#10;/UMRcXNEvIumtH8CWDymfJKkjrOsS5Ikzdw0cBTNlPePRMSMyndEXBERBwG7AaeMMJ8kqScs65Ik&#10;STPzC+AREfHSiLhyNl8QEWdHxOOA5wCX3NU/L0maXJZ1SZKkFbsaOBh4WEScPowvjIgvAQ8E3gXc&#10;OozvlCT1i2VdkiRp+Zae8v6xiJge5pdHxI0R8QZgJ+A7w/xuSVL3WdYlSZLu6JfAIwdT3ueP8kIR&#10;cV5E/A3wNOD/RnktSVJ3WNYlSZJucw3wj8BDI+Jn47xwRHwT2AF4K7BwnNeWJLWPZV2SJAkS+DTN&#10;lPcjZ7rL+7BFxIKIOBzYBfh+RQZJUjtY1iVJ0qQ7C3hURLx4tru8D1tEnBsRewEHAH+pziNJGj/L&#10;uiRJmlTXAa8CHhwRP60OszwRcSzNrvEfAkpG+yVJNSzrkiRp0iTweeCBEfGhqinvMxUR10XEq4Dd&#10;gdOq80iSxsOyLkmSJsk5wOMi4vkR0anp5RFxJrAH8HKajfAkST1mWZckSZPgJuAwYNeI+GF1mNmK&#10;iOmI+DiwHc3sAElST1nWJUlS332dZsr7eyJiUXWYYYiIKyLi+cATgHOr80iShs+yLkmS+upCYL+I&#10;eEZEXFwdZhQi4n9ojnl7C57NLkm9YlmXJEl9sxB4K7BTRJxQHWbUImJhRLwZ2Ak4uTiOJGlILOuS&#10;JKlPvkdT0g+PiAXVYcYpIs6PiCfSnM1+eXUeSdLcWNYlSVIfXAo8KyL2jojzq8NUGpzNvh3wMWC6&#10;OI4kaZYs65IkqcumgCNoNpD7SnWYtoiIayPiYOAxwG+r80iSVp5lXZIkddVPgN0i4tCIuKE6TBtF&#10;xE+AXYF/BSZqWYAkdZ1lXZIkdc0VwIHAoyPi19Vh2i4ibo2ItwM7AydV55EkzYxlXZIkdcU0zTrs&#10;7SLimIjI6kBdEhEXRMSTgOfTvPCQJLWYZV2SpG6atKJ6JrBHRBwcEddUh+myiPg88EDgKCbv55Ek&#10;dYZlXZIktdl1wKuA3SPitOowfRERV0fES2k2oPtddR5J0h1Z1iVJUlsdS7PL+4ciYnF1mD6KiB/T&#10;bED3FmBhcRxJ0lIs65IkqW3OBfaKiAMi4i/VYfouIhZGxJuBXYBTatNIkpawrEuSpLZYABwO7BIR&#10;368OM2ki4lzg8cCLgauL40jSxLOsS5KkNjgR2DEi3hoRTscuEhEZEZ+m2YDu2Oo8kjTJLOuSJKnS&#10;pcAzI2LfiPhDdRg1IuKKiDgA2Bs4vzqPJE0iy7okSaowBRxBs4Hc16rDaPki4nvAzjQb0N1SHEeS&#10;JoplXZIkjdvPaI5iOzQibqgOoxWLiFsGG9DtDHyvOI4kTQzLuiRJGpergYOAR0bEr6rDaOVExPkR&#10;sTfwLJrlC5KkEbKsS5KkUUvgGGC7iPhEREwX59EcRMRXaDagO4JmOYMkaQQs65IkaZR+Czw2Ig6M&#10;iCurw2g4IuKGiDgUeDDw0+o8ktRHlnVJkjQKNwNvAnaNiB9Vh9FoRMTZwKNozmb3ZYwkDZFlXZIk&#10;DduJwE4R8Y6IuLU6jEZrqbPZtwM+AbjMQZKGwLIuSZKGxTPTJ1hEXB0RBwF7AL+sziNJXWdZlyRJ&#10;c7UY+ACemS4gIk4DHgq8Ari2OI4kdZZlXZIkzcVpNGemv9oz07VERCyOiI/STI3/LM2JAJKklWBZ&#10;lyRJs3EtzcjpHhFxZnUYtVNEXB4RLwQeB5xTnUeSusSyLkmSVtaxNFPeP+qZ6ZqJiPghsCtwGHBT&#10;cRxJ6gTLuiRJmqnzgSdFxAERcVl1GHVLRCyKiPcA2wNfr84jSW1nWZckSXdlIfBWYOeIOKk6jLot&#10;Iv4UEc8A9gM8NUCS7oRlXZIkrcgPgF0i4vCIuKU6jPojIk4AdqR5EbSwOI4ktY5lXZIkLc984EDg&#10;CRFxbnUY9VNELIiIw4GdAGdtSNJSLOuSJGlpCRxDs4HcMRHhkVsauYg4PyKeBDwHcD8EScKyLkmS&#10;bnMu8PiIODAi5leH0eSJiC/RnM3+EcCTBiRNNMu6JElaCLyFZm36KcVZNOEi4rqI+CfgYcAZ1Xkk&#10;qYplXZKkyXYKTUl/c0S4yZdaIyJ+QVPYXw3cUBxHksbOsi5J0mS6GngxzbR3N5BTK0XE4oj4APBA&#10;4GvVeSRpnCzrkiRNnmNpNpD7tBvIqQsi4tKIeCbwFOCP1XkkaRws65IkTY7/A/aJiAMi4orqMNLK&#10;iohvATsA7wOmiuNI0khZ1iVJ6qaVGRGfAt4D7BgR3x1RHmksIuKmiPhn3IBOkiRJUttk5qU5M7/M&#10;zN2q80qjkJmrZOYhmXn9DO+H11ZnliRJktRjMyjrCzLz9Zk5rzqrNGqZuVVmnmBZlyRJklTqLsr6&#10;KZn5gOqM0rhl5osy8yrLuiRJkqQSd1LWr8/MgzIzqvNJVTJz08z8mmVdkiRJ0tgtp6yfnJlbV+eS&#10;2iIz/y4zr7CsS5IkSRqbpcr6TZl5sKPp0h1l5uaZeZJlXZIkSdJYZOYfMvOszNyhOovUZpl5t2w2&#10;W7wxMw+pziNJM/X/AYtyYzU9xUNAAAAAAElFTkSuQmCCUEsDBBQABgAIAAAAIQD+1aGM4QAAAAsB&#10;AAAPAAAAZHJzL2Rvd25yZXYueG1sTI9BS8NAEIXvgv9hGcGb3WzSqMRMSinqqQi2gnibJtMkNLsb&#10;stsk/fduT3qcN4/3vpevZt2JkQfXWoOgFhEINqWtWlMjfO3fHp5BOE+mos4aRriwg1Vxe5NTVtnJ&#10;fPK487UIIcZlhNB432dSurJhTW5hezbhd7SDJh/OoZbVQFMI152Mo+hRampNaGio503D5Wl31gjv&#10;E03rRL2O29Nxc/nZpx/fW8WI93fz+gWE59n/meGKH9ChCEwHezaVEx3CMo3DFo8QK7UEERxPyVU5&#10;ICRpUGSRy/8bi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ApNWEcDAAAyCAAADgAAAAAAAAAAAAAAAAA6AgAAZHJzL2Uyb0RvYy54bWxQSwECLQAKAAAAAAAA&#10;ACEAjtGjbEd2AABHdgAAFAAAAAAAAAAAAAAAAACtBQAAZHJzL21lZGlhL2ltYWdlMS5wbmdQSwEC&#10;LQAUAAYACAAAACEA/tWhjOEAAAALAQAADwAAAAAAAAAAAAAAAAAmfAAAZHJzL2Rvd25yZXYueG1s&#10;UEsBAi0AFAAGAAgAAAAhAKomDr68AAAAIQEAABkAAAAAAAAAAAAAAAAANH0AAGRycy9fcmVscy9l&#10;Mm9Eb2MueG1sLnJlbHNQSwUGAAAAAAYABgB8AQAAJ34AAAAA&#10;">
                <v:shape id="Graphic 36" o:spid="_x0000_s1027" style="position:absolute;width:17780;height:8890;visibility:visible;mso-wrap-style:square;v-text-anchor:top" coordsize="177800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vLxAAAANsAAAAPAAAAZHJzL2Rvd25yZXYueG1sRI9Ba8JA&#10;FITvQv/D8oTedGMLIqmrVFGwoGCTHjw+ss8kNfs27G40/feuIPQ4zMw3zHzZm0ZcyfnasoLJOAFB&#10;XFhdc6ngJ9+OZiB8QNbYWCYFf+RhuXgZzDHV9sbfdM1CKSKEfYoKqhDaVEpfVGTQj21LHL2zdQZD&#10;lK6U2uEtwk0j35JkKg3WHBcqbGldUXHJOqNgJrt+b83ma9Wtj+6w0fnpN8mVeh32nx8gAvXhP/xs&#10;77SC9yk8vsQfIBd3AAAA//8DAFBLAQItABQABgAIAAAAIQDb4fbL7gAAAIUBAAATAAAAAAAAAAAA&#10;AAAAAAAAAABbQ29udGVudF9UeXBlc10ueG1sUEsBAi0AFAAGAAgAAAAhAFr0LFu/AAAAFQEAAAsA&#10;AAAAAAAAAAAAAAAAHwEAAF9yZWxzLy5yZWxzUEsBAi0AFAAGAAgAAAAhAHgqq8vEAAAA2wAAAA8A&#10;AAAAAAAAAAAAAAAABwIAAGRycy9kb3ducmV2LnhtbFBLBQYAAAAAAwADALcAAAD4AgAAAAA=&#10;" path="m,889000r1778000,l1778000,,,,,889000xe" fillcolor="#6a5239" stroked="f">
                  <v:path arrowok="t"/>
                </v:shape>
                <v:shape id="Image 37" o:spid="_x0000_s1028" type="#_x0000_t75" style="position:absolute;left:5207;top:2159;width:7296;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sixQAAANsAAAAPAAAAZHJzL2Rvd25yZXYueG1sRI9Ba8JA&#10;FITvBf/D8oRexGxqoZXoGkSohNIiibl4e2SfSTT7NmS3mv77bqHQ4zAz3zDrdDSduNHgWssKnqIY&#10;BHFldcu1gvL4Nl+CcB5ZY2eZFHyTg3QzeVhjou2dc7oVvhYBwi5BBY33fSKlqxoy6CLbEwfvbAeD&#10;PsihlnrAe4CbTi7i+EUabDksNNjTrqHqWnwZBafZobDl++wzkx99i+Ml3/tDrtTjdNyuQHga/X/4&#10;r51pBc+v8Psl/AC5+QEAAP//AwBQSwECLQAUAAYACAAAACEA2+H2y+4AAACFAQAAEwAAAAAAAAAA&#10;AAAAAAAAAAAAW0NvbnRlbnRfVHlwZXNdLnhtbFBLAQItABQABgAIAAAAIQBa9CxbvwAAABUBAAAL&#10;AAAAAAAAAAAAAAAAAB8BAABfcmVscy8ucmVsc1BLAQItABQABgAIAAAAIQCztcsixQAAANsAAAAP&#10;AAAAAAAAAAAAAAAAAAcCAABkcnMvZG93bnJldi54bWxQSwUGAAAAAAMAAwC3AAAA+QIAAAAA&#10;">
                  <v:imagedata r:id="rId29" o:title=""/>
                </v:shape>
                <w10:wrap type="topAndBottom" anchorx="page"/>
              </v:group>
            </w:pict>
          </mc:Fallback>
        </mc:AlternateContent>
      </w:r>
    </w:p>
    <w:p w14:paraId="7E446943" w14:textId="77777777" w:rsidR="00D456A3" w:rsidRPr="00140B91" w:rsidRDefault="000E7708">
      <w:pPr>
        <w:pStyle w:val="BodyText"/>
        <w:spacing w:before="50"/>
        <w:rPr>
          <w:b/>
          <w:sz w:val="20"/>
          <w:lang w:val="en-GB"/>
        </w:rPr>
      </w:pPr>
      <w:r>
        <w:rPr>
          <w:noProof/>
        </w:rPr>
        <w:drawing>
          <wp:anchor distT="0" distB="0" distL="114300" distR="114300" simplePos="0" relativeHeight="251742208" behindDoc="0" locked="0" layoutInCell="1" allowOverlap="1" wp14:anchorId="3B56589B" wp14:editId="7A92082D">
            <wp:simplePos x="0" y="0"/>
            <wp:positionH relativeFrom="column">
              <wp:posOffset>4876113</wp:posOffset>
            </wp:positionH>
            <wp:positionV relativeFrom="paragraph">
              <wp:posOffset>1340584</wp:posOffset>
            </wp:positionV>
            <wp:extent cx="1350253" cy="399337"/>
            <wp:effectExtent l="0" t="0" r="2540" b="1270"/>
            <wp:wrapNone/>
            <wp:docPr id="11321518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0253" cy="399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845">
        <w:rPr>
          <w:b/>
          <w:noProof/>
          <w:sz w:val="20"/>
          <w:lang w:val="en-GB"/>
        </w:rPr>
        <w:drawing>
          <wp:anchor distT="0" distB="0" distL="114300" distR="114300" simplePos="0" relativeHeight="251736064" behindDoc="0" locked="0" layoutInCell="1" allowOverlap="1" wp14:anchorId="4F5094B7" wp14:editId="61661FBF">
            <wp:simplePos x="0" y="0"/>
            <wp:positionH relativeFrom="column">
              <wp:posOffset>1114711</wp:posOffset>
            </wp:positionH>
            <wp:positionV relativeFrom="paragraph">
              <wp:posOffset>1249045</wp:posOffset>
            </wp:positionV>
            <wp:extent cx="1085876" cy="586781"/>
            <wp:effectExtent l="0" t="0" r="0" b="3810"/>
            <wp:wrapNone/>
            <wp:docPr id="21225377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37757" name="Picture 212253775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5876" cy="586781"/>
                    </a:xfrm>
                    <a:prstGeom prst="rect">
                      <a:avLst/>
                    </a:prstGeom>
                  </pic:spPr>
                </pic:pic>
              </a:graphicData>
            </a:graphic>
            <wp14:sizeRelH relativeFrom="margin">
              <wp14:pctWidth>0</wp14:pctWidth>
            </wp14:sizeRelH>
            <wp14:sizeRelV relativeFrom="margin">
              <wp14:pctHeight>0</wp14:pctHeight>
            </wp14:sizeRelV>
          </wp:anchor>
        </w:drawing>
      </w:r>
      <w:r w:rsidR="001F0845">
        <w:rPr>
          <w:b/>
          <w:noProof/>
          <w:sz w:val="20"/>
          <w:lang w:val="en-GB"/>
        </w:rPr>
        <mc:AlternateContent>
          <mc:Choice Requires="wps">
            <w:drawing>
              <wp:anchor distT="0" distB="0" distL="114300" distR="114300" simplePos="0" relativeHeight="251601920" behindDoc="0" locked="0" layoutInCell="1" allowOverlap="1" wp14:anchorId="25DCD87A" wp14:editId="24697DFD">
                <wp:simplePos x="0" y="0"/>
                <wp:positionH relativeFrom="column">
                  <wp:posOffset>763970</wp:posOffset>
                </wp:positionH>
                <wp:positionV relativeFrom="paragraph">
                  <wp:posOffset>1097572</wp:posOffset>
                </wp:positionV>
                <wp:extent cx="1778000" cy="889000"/>
                <wp:effectExtent l="0" t="0" r="0" b="6350"/>
                <wp:wrapTopAndBottom/>
                <wp:docPr id="33" name="Graphic 33"/>
                <wp:cNvGraphicFramePr/>
                <a:graphic xmlns:a="http://schemas.openxmlformats.org/drawingml/2006/main">
                  <a:graphicData uri="http://schemas.microsoft.com/office/word/2010/wordprocessingShape">
                    <wps:wsp>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a:graphicData>
                </a:graphic>
              </wp:anchor>
            </w:drawing>
          </mc:Choice>
          <mc:Fallback>
            <w:pict>
              <v:shape w14:anchorId="3DAB2B53" id="Graphic 33" o:spid="_x0000_s1026" style="position:absolute;margin-left:60.15pt;margin-top:86.4pt;width:140pt;height:70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1778000,8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pQEwIAAKsEAAAOAAAAZHJzL2Uyb0RvYy54bWysVMFu2zAMvQ/YPwi6L3YyrE2NOEXRosOA&#10;oSvQDDsrshwbkEWNUmL370fJkeN2t2EX6cl6Yh4fyWxuh06zk0LXgin5cpFzpoyEqjWHkv/cPX5a&#10;c+a8MJXQYFTJX5Xjt9uPHza9LdQKGtCVQkZBjCt6W/LGe1tkmZON6oRbgFWGLmvATng64iGrUPQU&#10;vdPZKs+vsh6wsghSOUdfH8ZLvo3x61pJ/6OunfJMl5y0+bhiXPdhzbYbURxQ2KaVZxniH1R0ojX0&#10;o1OoB+EFO2L7V6iulQgOar+Q0GVQ161UMQfKZpm/y+alEVbFXMgcZyeb3P8LK59OL/YZyYbeusIR&#10;DFkMNXZhJ31siGa9TmapwTNJH5fX1+s8J08l3a3XNwFTmOzyWh6d/6ogRhKn786PZlcJiSYhOZgE&#10;kUoWiqVjsTxnVCzkjIq1H4tlhQ/vgrwAWT+T0kxKwnUHJ7WDSPSXNN5IvVC0mVOn5N7nlmhptzHy&#10;nJ5cSIy0j0zyK1lJTqW7tM85b3QmgtTg1OhySD7aPRlCAeeWO9Bt9dhqHRxweNjfa2QnQd5e3X1Z&#10;fb45V2tGyy49ENAeqtdnZD1NR8nd76NAxZn+Zqj9wiglgAnsE0Cv7yEOXDQfnd8NvwRaZgmW3FML&#10;PUFqblGk3iD9gTByw0sDd0cPdRsaJ2obFZ0PNBEx//P0hpGbnyPr8h+z/QMAAP//AwBQSwMEFAAG&#10;AAgAAAAhALbZ8evdAAAACwEAAA8AAABkcnMvZG93bnJldi54bWxMT8tOwzAQvCPxD9YicaN2UwRV&#10;GqeCqhyQQIKGA0c33iaBeB3ZThv+nu0JbjsPzc4U68n14oghdp40zGcKBFLtbUeNho/q6WYJIiZD&#10;1vSeUMMPRliXlxeFya0/0Tsed6kRHEIxNxralIZcyli36Eyc+QGJtYMPziSGoZE2mBOHu15mSt1J&#10;ZzriD60ZcNNi/b0bnYalHKcX77bPj+PmLbxubfX5pSqtr6+mhxWIhFP6M8O5PleHkjvt/Ug2ip5x&#10;phZs5eM+4w3suFVnZq9hMWdGloX8v6H8BQAA//8DAFBLAQItABQABgAIAAAAIQC2gziS/gAAAOEB&#10;AAATAAAAAAAAAAAAAAAAAAAAAABbQ29udGVudF9UeXBlc10ueG1sUEsBAi0AFAAGAAgAAAAhADj9&#10;If/WAAAAlAEAAAsAAAAAAAAAAAAAAAAALwEAAF9yZWxzLy5yZWxzUEsBAi0AFAAGAAgAAAAhADl2&#10;qlATAgAAqwQAAA4AAAAAAAAAAAAAAAAALgIAAGRycy9lMm9Eb2MueG1sUEsBAi0AFAAGAAgAAAAh&#10;ALbZ8evdAAAACwEAAA8AAAAAAAAAAAAAAAAAbQQAAGRycy9kb3ducmV2LnhtbFBLBQYAAAAABAAE&#10;APMAAAB3BQAAAAA=&#10;" path="m,889000r1778000,l1778000,,,,,889000xe" fillcolor="#6a5239" stroked="f">
                <v:path arrowok="t"/>
                <w10:wrap type="topAndBottom"/>
              </v:shape>
            </w:pict>
          </mc:Fallback>
        </mc:AlternateContent>
      </w:r>
      <w:r w:rsidR="001F0845">
        <w:rPr>
          <w:b/>
          <w:noProof/>
          <w:sz w:val="20"/>
          <w:lang w:val="en-GB"/>
        </w:rPr>
        <mc:AlternateContent>
          <mc:Choice Requires="wps">
            <w:drawing>
              <wp:anchor distT="0" distB="0" distL="114300" distR="114300" simplePos="0" relativeHeight="251640832" behindDoc="0" locked="0" layoutInCell="1" allowOverlap="1" wp14:anchorId="7E131930" wp14:editId="3DBA552D">
                <wp:simplePos x="0" y="0"/>
                <wp:positionH relativeFrom="column">
                  <wp:posOffset>4646502</wp:posOffset>
                </wp:positionH>
                <wp:positionV relativeFrom="paragraph">
                  <wp:posOffset>1097572</wp:posOffset>
                </wp:positionV>
                <wp:extent cx="1778000" cy="889000"/>
                <wp:effectExtent l="0" t="0" r="0" b="6350"/>
                <wp:wrapTopAndBottom/>
                <wp:docPr id="39" name="Graphic 39"/>
                <wp:cNvGraphicFramePr/>
                <a:graphic xmlns:a="http://schemas.openxmlformats.org/drawingml/2006/main">
                  <a:graphicData uri="http://schemas.microsoft.com/office/word/2010/wordprocessingShape">
                    <wps:wsp>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a:graphicData>
                </a:graphic>
              </wp:anchor>
            </w:drawing>
          </mc:Choice>
          <mc:Fallback>
            <w:pict>
              <v:shape w14:anchorId="72BA8D48" id="Graphic 39" o:spid="_x0000_s1026" style="position:absolute;margin-left:365.85pt;margin-top:86.4pt;width:140pt;height:70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1778000,8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pQEwIAAKsEAAAOAAAAZHJzL2Uyb0RvYy54bWysVMFu2zAMvQ/YPwi6L3YyrE2NOEXRosOA&#10;oSvQDDsrshwbkEWNUmL370fJkeN2t2EX6cl6Yh4fyWxuh06zk0LXgin5cpFzpoyEqjWHkv/cPX5a&#10;c+a8MJXQYFTJX5Xjt9uPHza9LdQKGtCVQkZBjCt6W/LGe1tkmZON6oRbgFWGLmvATng64iGrUPQU&#10;vdPZKs+vsh6wsghSOUdfH8ZLvo3x61pJ/6OunfJMl5y0+bhiXPdhzbYbURxQ2KaVZxniH1R0ojX0&#10;o1OoB+EFO2L7V6iulQgOar+Q0GVQ161UMQfKZpm/y+alEVbFXMgcZyeb3P8LK59OL/YZyYbeusIR&#10;DFkMNXZhJ31siGa9TmapwTNJH5fX1+s8J08l3a3XNwFTmOzyWh6d/6ogRhKn786PZlcJiSYhOZgE&#10;kUoWiqVjsTxnVCzkjIq1H4tlhQ/vgrwAWT+T0kxKwnUHJ7WDSPSXNN5IvVC0mVOn5N7nlmhptzHy&#10;nJ5cSIy0j0zyK1lJTqW7tM85b3QmgtTg1OhySD7aPRlCAeeWO9Bt9dhqHRxweNjfa2QnQd5e3X1Z&#10;fb45V2tGyy49ENAeqtdnZD1NR8nd76NAxZn+Zqj9wiglgAnsE0Cv7yEOXDQfnd8NvwRaZgmW3FML&#10;PUFqblGk3iD9gTByw0sDd0cPdRsaJ2obFZ0PNBEx//P0hpGbnyPr8h+z/QMAAP//AwBQSwMEFAAG&#10;AAgAAAAhANcU4D7fAAAADAEAAA8AAABkcnMvZG93bnJldi54bWxMj8FOwzAQRO9I/IO1SNyonVYi&#10;VRqngqockECChgNHN94mgXgdxU4b/p7NCY478zQ7k28n14kzDqH1pCFZKBBIlbct1Ro+yqe7NYgQ&#10;DVnTeUINPxhgW1xf5Saz/kLveD7EWnAIhcxoaGLsMylD1aAzYeF7JPZOfnAm8jnU0g7mwuGuk0ul&#10;7qUzLfGHxvS4a7D6PoxOw1qO04t3++fHcfc2vO5t+fmlSq1vb6aHDYiIU/yDYa7P1aHgTkc/kg2i&#10;05CukpRRNtIlb5gJlczSUcMqYUkWufw/ovgFAAD//wMAUEsBAi0AFAAGAAgAAAAhALaDOJL+AAAA&#10;4QEAABMAAAAAAAAAAAAAAAAAAAAAAFtDb250ZW50X1R5cGVzXS54bWxQSwECLQAUAAYACAAAACEA&#10;OP0h/9YAAACUAQAACwAAAAAAAAAAAAAAAAAvAQAAX3JlbHMvLnJlbHNQSwECLQAUAAYACAAAACEA&#10;OXaqUBMCAACrBAAADgAAAAAAAAAAAAAAAAAuAgAAZHJzL2Uyb0RvYy54bWxQSwECLQAUAAYACAAA&#10;ACEA1xTgPt8AAAAMAQAADwAAAAAAAAAAAAAAAABtBAAAZHJzL2Rvd25yZXYueG1sUEsFBgAAAAAE&#10;AAQA8wAAAHkFAAAAAA==&#10;" path="m,889000r1778000,l1778000,,,,,889000xe" fillcolor="#6a5239" stroked="f">
                <v:path arrowok="t"/>
                <w10:wrap type="topAndBottom"/>
              </v:shape>
            </w:pict>
          </mc:Fallback>
        </mc:AlternateContent>
      </w:r>
    </w:p>
    <w:p w14:paraId="21872F3F" w14:textId="77777777" w:rsidR="00D456A3" w:rsidRPr="00140B91" w:rsidRDefault="00D456A3">
      <w:pPr>
        <w:pStyle w:val="BodyText"/>
        <w:rPr>
          <w:b/>
          <w:sz w:val="20"/>
          <w:lang w:val="en-GB"/>
        </w:rPr>
      </w:pPr>
    </w:p>
    <w:p w14:paraId="5A2C39C2" w14:textId="77777777" w:rsidR="00D456A3" w:rsidRPr="00140B91" w:rsidRDefault="00D456A3">
      <w:pPr>
        <w:pStyle w:val="BodyText"/>
        <w:rPr>
          <w:b/>
          <w:sz w:val="20"/>
          <w:lang w:val="en-GB"/>
        </w:rPr>
      </w:pPr>
    </w:p>
    <w:p w14:paraId="6DB0B851" w14:textId="77777777" w:rsidR="00D456A3" w:rsidRPr="00140B91" w:rsidRDefault="00D456A3">
      <w:pPr>
        <w:pStyle w:val="BodyText"/>
        <w:rPr>
          <w:b/>
          <w:sz w:val="20"/>
          <w:lang w:val="en-GB"/>
        </w:rPr>
      </w:pPr>
    </w:p>
    <w:p w14:paraId="2F9BEA65" w14:textId="77777777" w:rsidR="00D456A3" w:rsidRPr="00140B91" w:rsidRDefault="00D456A3">
      <w:pPr>
        <w:pStyle w:val="BodyText"/>
        <w:rPr>
          <w:b/>
          <w:sz w:val="20"/>
          <w:lang w:val="en-GB"/>
        </w:rPr>
      </w:pPr>
    </w:p>
    <w:p w14:paraId="0B7BFEFC" w14:textId="77777777" w:rsidR="00D456A3" w:rsidRPr="00140B91" w:rsidRDefault="00D456A3">
      <w:pPr>
        <w:pStyle w:val="BodyText"/>
        <w:rPr>
          <w:b/>
          <w:sz w:val="20"/>
          <w:lang w:val="en-GB"/>
        </w:rPr>
      </w:pPr>
    </w:p>
    <w:p w14:paraId="2EF1B84E" w14:textId="77777777" w:rsidR="00D456A3" w:rsidRPr="00140B91" w:rsidRDefault="00D456A3">
      <w:pPr>
        <w:pStyle w:val="BodyText"/>
        <w:rPr>
          <w:b/>
          <w:sz w:val="20"/>
          <w:lang w:val="en-GB"/>
        </w:rPr>
      </w:pPr>
    </w:p>
    <w:p w14:paraId="0A384901" w14:textId="77777777" w:rsidR="00D456A3" w:rsidRPr="00140B91" w:rsidRDefault="00D456A3">
      <w:pPr>
        <w:pStyle w:val="BodyText"/>
        <w:rPr>
          <w:b/>
          <w:sz w:val="20"/>
          <w:lang w:val="en-GB"/>
        </w:rPr>
      </w:pPr>
    </w:p>
    <w:p w14:paraId="2C555579" w14:textId="77777777" w:rsidR="00D456A3" w:rsidRPr="00140B91" w:rsidRDefault="00EE1E5E">
      <w:pPr>
        <w:pStyle w:val="BodyText"/>
        <w:rPr>
          <w:b/>
          <w:sz w:val="20"/>
          <w:lang w:val="en-GB"/>
        </w:rPr>
      </w:pPr>
      <w:r>
        <w:rPr>
          <w:b/>
          <w:noProof/>
          <w:sz w:val="20"/>
          <w:lang w:val="en-GB"/>
        </w:rPr>
        <mc:AlternateContent>
          <mc:Choice Requires="wpg">
            <w:drawing>
              <wp:anchor distT="0" distB="0" distL="114300" distR="114300" simplePos="0" relativeHeight="251714560" behindDoc="0" locked="0" layoutInCell="1" allowOverlap="1" wp14:anchorId="30627A3D" wp14:editId="4CF8364C">
                <wp:simplePos x="0" y="0"/>
                <wp:positionH relativeFrom="column">
                  <wp:posOffset>767080</wp:posOffset>
                </wp:positionH>
                <wp:positionV relativeFrom="paragraph">
                  <wp:posOffset>37038</wp:posOffset>
                </wp:positionV>
                <wp:extent cx="5659353" cy="590550"/>
                <wp:effectExtent l="0" t="0" r="0" b="0"/>
                <wp:wrapNone/>
                <wp:docPr id="1125026883" name="Group 9"/>
                <wp:cNvGraphicFramePr/>
                <a:graphic xmlns:a="http://schemas.openxmlformats.org/drawingml/2006/main">
                  <a:graphicData uri="http://schemas.microsoft.com/office/word/2010/wordprocessingGroup">
                    <wpg:wgp>
                      <wpg:cNvGrpSpPr/>
                      <wpg:grpSpPr>
                        <a:xfrm>
                          <a:off x="0" y="0"/>
                          <a:ext cx="5659353" cy="590550"/>
                          <a:chOff x="0" y="0"/>
                          <a:chExt cx="5659353" cy="590550"/>
                        </a:xfrm>
                      </wpg:grpSpPr>
                      <pic:pic xmlns:pic="http://schemas.openxmlformats.org/drawingml/2006/picture">
                        <pic:nvPicPr>
                          <pic:cNvPr id="1035290436" name="Picture 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9680" cy="589280"/>
                          </a:xfrm>
                          <a:prstGeom prst="rect">
                            <a:avLst/>
                          </a:prstGeom>
                          <a:noFill/>
                          <a:ln>
                            <a:noFill/>
                          </a:ln>
                        </pic:spPr>
                      </pic:pic>
                      <pic:pic xmlns:pic="http://schemas.openxmlformats.org/drawingml/2006/picture">
                        <pic:nvPicPr>
                          <pic:cNvPr id="1674932835" name="Picture 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475715" y="0"/>
                            <a:ext cx="1250315" cy="590550"/>
                          </a:xfrm>
                          <a:prstGeom prst="rect">
                            <a:avLst/>
                          </a:prstGeom>
                          <a:noFill/>
                          <a:ln>
                            <a:noFill/>
                          </a:ln>
                        </pic:spPr>
                      </pic:pic>
                      <pic:pic xmlns:pic="http://schemas.openxmlformats.org/drawingml/2006/picture">
                        <pic:nvPicPr>
                          <pic:cNvPr id="1538097874" name="Picture 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942376" y="0"/>
                            <a:ext cx="1250315" cy="590550"/>
                          </a:xfrm>
                          <a:prstGeom prst="rect">
                            <a:avLst/>
                          </a:prstGeom>
                          <a:noFill/>
                          <a:ln>
                            <a:noFill/>
                          </a:ln>
                        </pic:spPr>
                      </pic:pic>
                      <pic:pic xmlns:pic="http://schemas.openxmlformats.org/drawingml/2006/picture">
                        <pic:nvPicPr>
                          <pic:cNvPr id="127823792" name="Picture 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09038" y="0"/>
                            <a:ext cx="1250315" cy="590550"/>
                          </a:xfrm>
                          <a:prstGeom prst="rect">
                            <a:avLst/>
                          </a:prstGeom>
                          <a:noFill/>
                          <a:ln>
                            <a:noFill/>
                          </a:ln>
                        </pic:spPr>
                      </pic:pic>
                    </wpg:wgp>
                  </a:graphicData>
                </a:graphic>
              </wp:anchor>
            </w:drawing>
          </mc:Choice>
          <mc:Fallback>
            <w:pict>
              <v:group w14:anchorId="58ECEC83" id="Group 9" o:spid="_x0000_s1026" style="position:absolute;margin-left:60.4pt;margin-top:2.9pt;width:445.6pt;height:46.5pt;z-index:251714560" coordsize="56593,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fij2QIAADENAAAOAAAAZHJzL2Uyb0RvYy54bWzsV8lu2zAQvRfoPxC6&#10;J9qtBbGDommCAmlqdPkAmqIkIhJJkLTl/H2HlOLGdtEGuaQGcrDMZTh88/iGy8Xltu/QhirNBJ97&#10;4XngIcqJqBhv5t7PH9dnuYe0wbzCneB07j1Q7V0u3r+7GGRJI9GKrqIKgROuy0HOvdYYWfq+Ji3t&#10;sT4XknLorIXqsYGqavxK4QG8950fBcHMH4SqpBKEag2tV2Ont3D+65oS87WuNTWom3uAzbivct+V&#10;/fqLC1w2CsuWkQkGfgGKHjMOk+5cXWGD0VqxI1c9I0poUZtzInpf1DUj1MUA0YTBQTQ3Sqyli6Up&#10;h0buaAJqD3h6sVtyt7lR8rtcKmBikA1w4Wo2lm2tevsPKNHWUfawo4xuDSLQmM7SIk5jDxHoS4sg&#10;TSdOSQvEHw0j7ae/D/Qfp/X3wEhGSvhNDEDpiIF/KwVGmbWi3uSkf5aPHqv7tTyDxZLYsBXrmHlw&#10;woNlsaD4ZsnIUo0VIHOpEKsgEYI4jYogiWce4rgH4YOZnR3lVnJ2pDUeh2Ib2q0g9xpx8bHFvKEf&#10;tATpgh9r7e+bu+revKuOyWvWdXaxbHmKEGR+IJM/kDRK8EqQdU+5GXNK0Q6CFVy3TGoPqZL2KwpR&#10;qc9VCCsN+WwgIqkYN2MCaUW+AV6XTNooakhrsdSAaWqHdd11uAB+Y7bRaRAgWg1fRAWO8doIl0zP&#10;EWAYJcUsh9R2AsyLCMqWs0cdAblKmxsqemQLEAQAdd7x5lZbyGD6aGJBc2GpdKF0fK8BDG2Lg28B&#10;T0XAP64oFE5HoLMsKeIoj9NDgWanLdDoFQUaJlmahcDo8T4ZRmkQ2679ffJNppCKdgPY28+e7KNp&#10;nAdFlmfJoUxnpy1Te2K+1j4aFUkUZ3Ayvcn08HL50uM+ynKgtIDNZ/+0T09bpZB1r6bSJAmKIIbn&#10;w3+rUndFhXu5u0JMbwh78X9ah/LTl87iFwAAAP//AwBQSwMECgAAAAAAAAAhAFSio1deVQAAXlUA&#10;ABQAAABkcnMvbWVkaWEvaW1hZ2UxLnBuZ4lQTkcNChoKAAAADUlIRFIAAAEtAAAAjggGAAAAZBxe&#10;GgAAAAFzUkdCAK7OHOkAAAAEZ0FNQQAAsY8L/GEFAAAACXBIWXMAACHVAAAh1QEEnLSdAABU80lE&#10;QVR4Xu19BXQcR9b1Qv6FLGXzbXazyYbRFDMzxhQzO2ZmZmZGmZltmUGWmZlBlkG2ZOHwjGSRhb5/&#10;3TcaeSSPbEu2bCnpd8470nRXV1d3V92679Wrqt9AE0000SQbiQZammiiSbYSDbQ00USTbCUaaGmi&#10;iSbZSjTQ0kQTTbKVaKCliSaaZCvRQEsTTTTJVqKBliaaaJKtRAMtTTTRJFtJtgKtJ0+eaKrpL0QT&#10;kZj48uo6j6yvmSFZFrQSEhJgMplw29sbZ86cxv79+7Fzxw5s3rxZqbummmZvdXeHu/uml9atW7Zg&#10;z57dOHToIM6ePQtv1S6Cg4OljZjN5iypFosFjx49QlRUFOLj418biGUZ0OIDxcXFwcfHBxs2bMDQ&#10;IYPRpnUr1KtbB5UrVUTJEiVQtEhhFClcSP5qqml21yIvq6rOFy5UEMWKFkGZ0qVQpUplaRdtWrXC&#10;6O4DsLnDNNxsuhS+DVZmHW2ktN16PBi+Cw9WnYDvRQWyQUEIDw8XQvIqkiVAKyYmBocOHkSH9u0V&#10;OBVHgfz5kT9fXjRsUB9jx4zBpo0bcerUKXh53cT9+/cR4O+PgIAATTX9Fag/Hj70w+3bt3Hp0iXs&#10;9diDuXPmoHOnTihdqiTy5sqNwjnzotr3xTH5s8a4+e4ghPxuZNbQd0Yh5I+jEfzXsQj8z0T4VluC&#10;20sP4/6du8LAMsq83hpo0U4nhdy9axfq1K4tIFWhfDl079YVu3btFGrJNJpoosmzwgYfHR2Ny5cv&#10;Y8qUyaj1U007e8udDyM+rYvzf+6Dh78bhpDfjIDuNyOzjAYrMHtYcA685+1DwK0HiHn8ON3g9VZA&#10;Kzz8Efbt26eYVTuUKF4MPzdvjgXz5+Pu3Tti+2qiiSYvL2z07OR3796Nvn36SOdf8fvCmPLfRrjw&#10;574uweNta/BfxuB+veW4t+U0LCYL0mMyvlHQInO6c+cOhg8fhlIlS6BB/fpYt3aNor8PM0wVNdFE&#10;E7uwDYWFheH48eMYNGggShcphiZflsG6f7VFwG+HuwSPt6khSgO+mw6fqZ7QBwS/NGF5Y6BFJD11&#10;8iQaNmiAvD/8gPHjx4lvKi42VgMsTTR5jcL2FBpqEzdL5cqVUOy7vBj9cT34vDPEJXi8TSVwBf57&#10;Iu6O3QV9YEjSEzxf3ghoEbA4VEvHIanrwYMHNKDSRJNMFraxoKAgNG/WDPnz/IC+n9WA1x8GZjk/&#10;FzXoH+Nwa94+2KzWF2JDpoMWYzTc3d1luJa+qwsXziOjQ55PEmKRYPBGgukOEsN16necBn6aaPIC&#10;iYyMxIQJ41GyWHH0/Lwarv9xgEvgeNsa8MkU3Np+UsIinteuMxW0CFhrVq+WOJN2bdvi5s2brzQi&#10;mBgTiZhrG/D47BxEn5iIxyfHIfa+BxIfvxidNdHk1ypsG6GhoVi4cCFKlyiBjl9WwfU/DXQJHG9T&#10;aSr6FZwD38veiI2NTSr9s5JpoEWnGkczypcrqxhWM/j7+78ysPD6J7GRSIw0IcFyD7G+BxB9qC+i&#10;9vyMuOAz6rwWIqGJJq6EbYcMZt68ecj7Qx50/awq7vxhsEvweJsa/NuRuN9vq0T6p4UXmQZaHCWs&#10;Vq2qxI+YzWkX4GXlSXwsEqMfpTAJ+TdRHY+5sxXhy3MgxmvZK99HE01+qcK2QdfMyJEjkC9Hbkz4&#10;uEGWG1Uk23r47XQ8PH4jTbaVKaBFG7pbt66oVLGCjBim1yR8olhagjEYMZcPIWLVcISNqQ7bwPyw&#10;DfgetpE/4NHcqojaOwpxD88hMUqZhir/eP1lRKwrjsfnJ+JJTMajbTXR5JcunIHStUtnVMhRGFvf&#10;64CgrBaA+tex8Bm5C4/Cwly249cOWkTyhQsXSHTukiWLxa/1siI9QagF0Qe3IXR0W1jaFFCaC9b2&#10;38Pa+RtYu38BW+9PYev3sQKx/yB0zOeI3NkH8SE3FHAlIMHqo37XR8xVNyTGvfx9NdHk1yZ3lSVU&#10;r15dNPuqHG7+4TX7t34/Cro/j4VOmXouz79Aybbu/7QM+nsBLgnPawetK1cuC2C1b9cORqPxpRkP&#10;08WbjQhfMBWWVj/C3LgoLM0KwtIyrwKu3Aq4ciQDl7WXAq6+ScA14r8IX1FLMS0vySMu4Dgid9RF&#10;XMi5l763Jpr82oSml/umTShVrASmfdzEJXikW98ZBWuDTYhccQXRu+8gat112Bq5Q/eXca7TP0f9&#10;c82E34ErmQ9apJ3du3dHrpw5cPHChXSBBk28R7Onw1SnIsx1SsFcv7gCrsKwNFdsS4BLMa4OinF1&#10;+dqJcX1kB65hHyB8TUMkxscohhWN6DMTEX18MJ6o/zXJesJBGpvNJo7hNyGsl5ynl5awnrIsrzKy&#10;nV7hO3hTz+9K+MxWiwXdunaRCddX/vKKYRCKVUW4nUdiZCwSY+ORGPpYtccEJIY9RsS009D9fYLr&#10;69JQxm3dWX3UZZT8awMtvoRjx47JaGH//v3SVQF4bdTeAzD9WBWmahVh+qkcTLVLJwFXEVjaloZt&#10;UG1ELBmMyG1TEbGqP8LGV4FtwDfJjMs29AM8vrhS8ooPvoAI95qIDwtIusNTkfPqRQQFB2H16tVo&#10;2Kgh8uXPi1y5cqJS5YoYOWoEbty4IWYte6MBA/rL+ZWrVsgIaP8B/dCqVUtZzyg9QrN5584daNHy&#10;Z6xbv05+U65evYqaP9VA9RrVZMQks+X2bW/06t1TvhW/UUxsjEz7aN2mlTxnnh9yo/nPzXHg4AH1&#10;DiLlfVGY1mwxY+vWLep8M+TLlxe58+TCTz/VxMJFCyWI8Xnxd3znt27dwrDhQ1GkaGF8+dUX+Obb&#10;r+W5V61aBb1en3yvjMrKlStQrXpV9O3XR4CKwqWOChTMjxo1a0jIDctx/PgxtG3XFk2aNsHde3fR&#10;rn1b5MqdU9waXB7pdcqDBw/QRQEDn9M/wF+OcZ4g7//1N19JvXrV534VOXjggLKMiqDvFz8h8LcZ&#10;922FdtuDBAVS0XvuwlRwIXR/GgtDjrnCuOItkbA12wrd71xf60q5SoT3dI/k7+gsrw202GuMHTtG&#10;ot79/PySjr6cxIcYFMNqCWP5GjBV/tEOXDXLwVy3DKw9myDKY4NCbGtSarskhOoV0M1ULCv/Ux/X&#10;1PxIjApDYkw4IrY2RYy3e1Lqp8JKe+jwIdSpWweff/EZvvr6S5QuUwrlypeTivvJp/9D3nw/YP78&#10;edIQ6zeoJ2kIZhcUeyxeohg++/xTWZQwPcL7jh4zSvLv16+v/KYQHAoXKST3TC8QZkTGjBmNTz/7&#10;BIMHD8Ljx4+xyX0Tvvv+W3z73Tf4seqPqPJjZTnP8mzatDG5EXNJoK6q8bGhffHlFyhZqgTKlC2N&#10;HDm/l2eq8mMVHDx00GWjF1PE3V3eHfMuVLggatSojoqVKqj7fivfgaCp0+mSrsiYDB06VPJnWSIi&#10;IuTY2XNnUbBQAVmD6vz5czh56qQ8L7VBw/q4fec2fqpVU4F1HkybNvW5jCwjcvnKZXlPfEeXL1+S&#10;YwGBAdIx5MyVA1OnTXmroMXOuW2b1ij5fX6c/GtvlwDyQv37eMReDkacrxWGz2emOGf4ejZiTgcg&#10;evttu5/L6dzzlH4t75HbERURmVTSp/JaQIsvnev91KldC8OHDU03zY5YtR3GUnVgLFMLxgrVYapS&#10;RYDL0roBHp85hieKDbiSxLgYRO13g62/YlxiKn6IOB+VXpUn+ugYRHn2Skr5VMhsypUvK5WoVu2f&#10;pGEySp9LfHjs9UC37l2l4tepW1t66QsXL2DFihW4/+A+LqlK52h4K1eulKV1HI2Uz0wfHldZ3bd/&#10;Hy5evCiTVx0V0hm02rZrI4BIoLdardixYzv2eOxJMcTL/AIDA4UVHDx4EF63vFwCAvMPCwvFxUsX&#10;BUi57hjLkdY3GD5iuJR/4KCBwuwqVqoov9u2bYMbN28IyySwFShYAPMUcLOno3bs1FHAunyFcli+&#10;YrmAwUX1brZu3YoGDeonAxffl3Mj5P9c0SN/gXzCrjp07CDTuMj4rly9guXLl0ueLMPp06eSr9Eb&#10;9PIe161bK3PoHvg+gCsmx3d89dpVmXQ/ePBgyadMmdLyncloCEI7d+6Ep6envO9evXpKWdlpkW1G&#10;RkbIM5N1+/r6Jped9/J76Ic9e/Zgzdo1qm7sEabkXAamZdAm3/n6Devgvtld1rzi6LkjH2fQ2qjq&#10;Gr87AZXvb9myZbL6qEP4ze7du4cdO7dLfgcO7pdvmVqYzmAwSPm3bd+G/Qf2y/M7OsL0yuHDh5Ev&#10;Z25M/qghgjMwkmj8fg7i/Wziw3rmvAKq8OmnEXfHBL0Ct2fOP0dvD92GyHB75+MsrwW0+BJZMbi6&#10;Ij+g44O9jCTGxsHaaQyMxRrAWLLuU+BSjCt85XI8iU+brvM+8fr7CJtR3+7jUqbi42Pz5dzji8sR&#10;sbKq/O8QVjgyJwdgsbKmroRsBDt27JAPSSYyefJkATk+nwO0eD3NqMqVK+PKFbuzkKZJhYoVkk0s&#10;NtLadWopINknYOQMWjSLihYrgp49ewgwtmrdUpkqjZNBy2q1YOy4MSpNUeTN+4PkR7bQuEljZeLc&#10;kDQOOXnypDwL78d0ZEiVq1TCxo0bpPypxRm0uMhcIfXNCEZcFcABimx0D/0fIuyRHXR3KLP2iy8/&#10;R4mSxXHo0KEU4Mn3FxISrEzrSpLPiJEjUvhqCBwtlTnN565br66AkQNQmTefmWabh4eH9PrMm50H&#10;zTw+z/c5vhMGXLxEcQWibsnfi3/Z4RDwaP5xmkrv3r3k2VhWvq++itEGBwcJg6Q5RrbId8iykFnW&#10;qWPvmCZNmihMe8uWLVIm5s17kU3SBGYZ+Jf1YNWqlVJOpiNzaty4kXrneSUNWSe/A81NuhIozqBF&#10;Nkcmyw5qyJAhKFa8qAAzhT4+HiML5fMyPz4/77lx48YUHdrevXvlmX7Im0fYGtOVKVMGi5SZnhGm&#10;yHpSs3o1tPiiPG5kYCTRlGce4v1DxQGv/2BySv1oqoAWQU3/j/T5tTIVtPjQQ1Qv11RVCDaE9Ehc&#10;oBHm+v1hKNQEhqINnwJXpZqIJ2NQFShq91aVzl4JUktitDIF1w+1jyr2/Eyxq8lyPObiaoTNKSz/&#10;O4SNg5WHpgF7T0fjSUti42JV5agi5suIkcNTgBbzYKXmet2jFTPhMTIJ+mt4DSsUr2Ol2rfPMwVo&#10;MR0rWoeO7cVUZUXlcb47o9GAzp07SeOjKUagYMPMmctuuvL3uXPnpOzs1ZmGYEGw+lExHTbWL774&#10;XI6zF04tzqDFHr9xk0aSL8s5dOgQYZxkD2wkbJi8D5kUr+GSQmk1ilPK7GIaNib6cRxCRlGyVEm5&#10;xzHFGp8nvNeJEyek4RN4+K5btmyJqtV+FKBnHjNmTAdBZdfuXfKOeYyAMn36NPTt20fKwPfBcwSt&#10;EyeOSxp+K3aojRTI8DfzY6dCICtZsoRcN278OEQ/jpbnZBq+Q3YA7FRKlS4pZeIxPuudu3ekg+K9&#10;6N9r3ryZAuU6AlzMi+nJhpxBi++YJvGaNatRo2Z1OTZRASaBvUuXLnId82cH0LRZE6lLzJ8gtlYx&#10;TgI6rYIvv/pS6hbBmt+GdYJ16tNPP8Gq1avku6VXuJ5dxe8Kw+PvXdI9odqU2w1xD22qrSamqTQd&#10;9el0xmcqaJGdVFOVdaxqvM697MtI3C0/mKor0MrfzA5cinEZlKlobt7FHjSqTJiwqRORYHqWJlMS&#10;Y6IQsWEsrF3s4RDRhxbKR3t8YgHCZpdISmWXLVu3SEVhhSLYvEjSAi1WLjIrmnacqkSfF30zrPR0&#10;KLPx3fO5i/Yd2sm1rLQEgmTzUJliISEh8q6cQYu+QFZosgA2RDqomYYAcvr0aZQrV1buTccu79Ow&#10;UQP5zcZy/fo12FlPCLp37ybH2aunrsDOoEWz75b3LWF5bOQ8zkZCk3H2nNlicjANGxt7fpYnLeG7&#10;INjky59PzEyHkEGxcbNRsZ48T9goW7ZqIe+Cwcls9Hx25k3Gy/fMe5DdDhg4QNKxwV67dk3K6fBp&#10;EeT5LgmwNJuZzhm0+IyDBg+Ud8t35gxaZJJ8/9Tp06dLmfkOWYax48YKgPH+9IPxmvoKNK4p85Tf&#10;nGXl5hO8F+85UJWRdcYBWmRIzI9mvwO0eM9NmzYJMBFIFy1elGxe8lt27NRB0jG9z30fGfjgb3Y2&#10;NLF5X5r5HCAiqBYuUliuT69wKfMi+fJj4b+aI+g36YuSN3wyHRFzzyFqw400NWLO2XT5tKiZClre&#10;quIzNmvd2rVgJUiPxHk9hKnKIOjztIQhX/Nk4LK0HygfLl594NCRIxGfhpM2wWrAoznd7OEQnb9F&#10;rM95PFFliNg6GOFLGiSlsgt9R/zgrOgEgRdJWqDFSk//EcvXu3dvyZPp2MgcwnO8h4OZHT16NBm0&#10;nB3xzqDF0TX61Pg/KzwrpEOYH01NNpTSZUrLiB+Bhg2Z7MORlulo2hJoWIlTm4ipQYui1+vEBBwz&#10;drQyNWvJeebbvUc3cRozrxw5vn8J0MovAEWz2yE0f3icoOXKP+MsNJEIjrw/RyiHDRuKYYr1UGly&#10;2TuHbzBvnpv42Pieuipwc4grRzy/GdOlBq1Ro0bKeYozaPH4559/lsyUHML3ShDkc9JEZ54EGueR&#10;YArfN0dIWWdo/h07fjQZtByOeA44OEBrKJ9RKf9v1qxpCjOQQj8bOzAyMJrN/Mv3MHfu3BTf/MCB&#10;/fLumY9jlDI9QrbHKXdD/lcLD34/1CWIPFc5Mvi7Uc/RVOlfQjMVtNhTcJ0sOgb5AtMjcQ/0MP04&#10;HPqcbRVwtUoGLmPNjsK0EmyhCB06CpHbdyZd8VR4/vH5A7B0Li1xXKETGiExNhoJYQrI5jdVZuW4&#10;pJR2oTOdH5U92mLVozn7ZlzJi0CLlbVFi58lT44GOYMM5e7du9Ij8/xqRdtfBFrXr19H06ZN5P+V&#10;q1bKeWchu2JZaBbsVj06Gw0bMX0ZznLmzBlhJCyno/E6xBVoUVh29tD0xRAUmIYmMM0r+qKYFxtj&#10;WjMcaNaxbAQMmlwOIQuqULG8PNMm941JR10L/V28L9PyL+/JPJ2VoDZz5sxk0OrTp3fS1a8HtGhi&#10;fvYZ2WaFNOsHBwyYZ8FCBWWQJLXMdZuTzAr3eOx+LmjxO/Ts1UP+J4ClFm4AwdFtlnnjpg0C/vzm&#10;S5cuTUphF5reHIVmPhy0SK/wffXr2xetvqwAr3fSF7Ol//dkhPXdB2uNtfLbmHc+QjvttsdmKbAy&#10;V1iBsN77oPvjmGeufZ5mKmiNHjVKNqfgCGJ6JTHiMcx1JkH/bQfoc7SDPncr6AlcBVWv8yBIQDBy&#10;rTtMPzVE9ImTSFQViWCVqBr94wvHYW5XSZmSBWHpVFKxsnuSPubmYYSOKIG4++eT7mIXnqNDlh+2&#10;bNkyAhJsrDzuUDZkAgwbK/0baZmHez33SvqBgwbIbzpMSed5jMJ8T6nKTb8E70dzkiEh/L+Pahhs&#10;EEzrDFoMeWAj5P9kEKnL5mCKBIEjRw+nDVpnzwiwvQi0yBxOc7Rzn6f08I6y8xoOAPBeu3fvSjar&#10;OXhAx3/qctHkKatMV6YZMkQxXCcXAd8nn4X3JHshoDlfy/dw5OgRLF22RK6jU5sMcf2G9cJ0yM6o&#10;HHXjHgI0+3j8eaBVuUplyYv5pxe0Zs+ZJcDAb0IfqKOcfGbmyRFj+h6ZnsBEgGcH5EhHUO/R0w5C&#10;Alp79khd42+GzDAN64kDtEaqckyYOEH+Zx0iU3PkRSVr5b0I1lxIM7NAKzY2RrG3Oaj2XVFc+mMf&#10;lyCSliY74hdckN9hvTwlyNT49Wzo/t9ohI89lvUc8YzzaKYYgk73csulppawkZuh+6qzHbiEcbUU&#10;4Ho0dRUSY2LtbGv4BJhq1Ie1Ww+EjR8Da4/2MNcrA3Oj0rD2boDoM/vszCzMjPBlAxA2tSESImxJ&#10;d3gq3I6JPTErAkek6Likj4IAxsbL2B1+eFJ1Dnk7gxapOntgnu/cpbM0Ag43s3KyAvfu00scr3RE&#10;nz17Fj8nsTAqR50YOsEGU6p0KemBGSPkDFr0IdFHRsDgPWkCEMg4DE5mRXOQDXqwAoZ7PvdeGbTo&#10;e6LjnmXn6Budy75+vjIqx/vzuRi6QeDhCCCPsdcns/by8pKy0WSlT43l57vhvdnYnIXhB2XL2v1x&#10;1apXUyC4WRgY/U2Tp0yW52Le/A5ko3xGBvoyho0d4VmVJwct+KwtWrYQH44r0Fq8eLHcg2YS/6e/&#10;7vyF85LuZUGLwaY0v5mmWfOmYj1wxRKCAk1n5s1vPGjwICkz6xCd5HwXBJhZs2bK8/CefH9koHXr&#10;2t9Pt+7dxKy/6XUzGbToiGca1gn+5owSvnPv297C4sjSWBaGihC0Mwu0aDVwq74SeQrg7J/SF6+V&#10;7UCLFbRmjRriXCaVzYjEXPKF7hv1or7s4gRcrWCs0gOPj1/GkwQFRhYrIlash633AJhbtIC5dXPY&#10;BnRFxNLZiPW+amdgypyL3L5QgVhZRB9d7zJcgh+HFbl161bJI1IcyWMjZ4XgbzKCFSuWC4NgOAEr&#10;5/gJ44SNsDeiX4Hp6GsgU2EsEf1krFxFihaR4XqO5hFUOMzNtBsUc2Dl5zA70/EYgZGVjQyG9yCD&#10;oF+HFZ9lYkNiWegYZ0XlNSw3AYPp2ChowhEQnYXPR4bHcqYe7WOvznyHDB0irIH+IoIWlSEbjM7n&#10;dd99/504nnkfCoGzo2o4LAevL1a8mDQ0R7k4wsehfFcmFVkKGRpnHxCQqPRz5c6TW67ls3LmAZkM&#10;Ab9dUrT4V19/JY2WQMF3xrKxM6BfyRVo0bR1ACi1Xft2EjfG8pYtV0ZGXV2BFpdQ4jFuxUXWRGc8&#10;n4d58BuTRZLpMA3j9/guLBazzCzgaCHrDYGOLJzlZl2wP2M+VaaHEmlPvyDz47PQ9Gc+/D1r1iz5&#10;RvSN0QfGsrLusHNg/eRvdqTnz5+X9sVyUNesWZNUeruwHjrqIB396RV+o70eHiiUNz+O/aWnSxBJ&#10;Sx2gFbX+BozfzsGj8SeQGBULS+VVMOZ0Q8S881kLtPiRK1YoL8P0qZ2+LytP4uJh67seus96PAUu&#10;mop5W8PcbARiLt4S5/qT2DjEBwUjTjV+anxQgHo59pGWBKsZEcumwNKhHMJm9EC8+amplloIXPyw&#10;25W5Rf8SAw2r16iONm1byyJpZAGOWBz2dqNGj5RelL9ZcTyVacgATLICmisEM1Yq9tS1FSiR5rfv&#10;0F5iuzZs3KDYzTAxKdigb93ygpsyKTjViZWXrIErSi5ZuiTZRCNYHjlyWMpGACSYcOoQmRrZGCsY&#10;3zsZz+TJk5JjghxCMFqq8mPgJtM6C9kdwYiMiOcIANu2bZPyctSNZed7YLkNRkPyO+Q7YyAkj3NU&#10;lAGcbKSNGjeUIFQyIoefzpUwH76rtWvXootiqYyIZ8MleNJZT0cwhffhu6LTn+WorpgZwwn4zlh2&#10;lpmNnOZjv/594anYsUN4D5qfS5ctlYj/devWyagtY65onvMeNP0JkGSIDmEA73jFNB3fmPdgx0Df&#10;1M8tmisAqyplYIfFETuHaU+zle+OPik+D8Fl1uxZAo7Tpk2TcpClWm1WCW4dPXqU1BvWL44y0jR0&#10;+P/YdhjCwu/JkUHm10ZZMEuWLFFpfOTd8t0wZouR+6wHzsJnY7AqWXdG2iGfh+Zn0UKFsO/97i5B&#10;JC11gFaCMRKxl0MQHxgmRCPOy4DYKyFICAnPWqDFhsapO5ziwf8zKgm2SBjKTVTApV6Ys6n4g2Jc&#10;FbshYq0HEqOf/RiMln989iSsvRTANSwFa/faiL1zVT7C88RROVlmNgIqPzYrh/O1TOOopA7h/zxG&#10;5Xn+dhxjPgQ8VlaeY0WjQ99xPf/yHryv416OCulIQ+H/jrIxP5bNOQ3/8nfqslH425FnauE5R7kd&#10;wv9ZXt7H1b0c4rinIy0d967eWVrifL3jnfMZHe/QIY50zNvVd+Ff/ua1qZ/RcW3q9+v8f+rreP/U&#10;78SRlveOira/E0ceDuH/jnfneB5HGubn+N+Rjsccz8v7p/52juucn5vpnNO4uo7C37xf6jK+rPAa&#10;mq4lihXF3n+lD7QMX85C1NZbiDnln6ZGbfaCPp2rPWQeaKkPVqJ48VcGLb60mFP3YCgzHrovnBhX&#10;kqkozvlKHWDrNwWPZi5D+NylCB0zGeaWrWCqURmmWuVhaV8fjy+eztBH00STX7vQt1ZSmf17P0gf&#10;aGWWZnnQoiTGJSD66G2Ym8xToNXLyVRUwJX7aTgEI+cNjJwv+xOMFWrAVKcuQkePUAzLvqaWJppo&#10;kn55VdDS/98kmMsqM7zSKhg+m/H03B/HwJR/AXTvjE6R/kWaLUCLIrbwAwPCFx9VYDRNMa2eT4GL&#10;Aaj5nwagGis0gq3/SER57JMpPxpgaaJJxuVVQMv43RxEb/VG/H0r4h/a8PjwA5jLrxA/VmhvT0Tv&#10;84H+b1lkwvTrBi2HPFGsK970CLHX/BC59hhCR66FrYcbbL1mI3TsUkRt3Ie4e35ICHuEJ/HP+l80&#10;0UST9EmGQev3oxC93RuJj+MQueQSHo05hvjgMCQEhSF6x20khMfg8YH7vzyfliaaaPJ2JaOgZfxm&#10;towORu+7l3wsbMB+PEl8gsTwxwJk+v9OTXHNy6gGWppooslzJaOglRxcuvCCsC6qtaG7gFbE7LPQ&#10;MdSB8w9dXPs81UBLE000ea68KmjFXg1BxJRTojQLCVrRnvfkd9jgg1ln7qEGWppo8suQDINWbgVa&#10;vlYZ/U98HG/X2AQ8iU+Uv/wdd9ecddbT0kBLE01+GZJhR/w7o2SFUsMnM9JUzaeliSaavHbJMGj9&#10;YbTEZen/NVl+6/86HoaPptn9W/z9/kQYPp2Rbr/WGwMthh5oqqmm2U9PHD+eIdAyfDkTUZtvIazP&#10;PvltrbUe0VtvwUB2pYArtO0ORG3ySvemrZkGWpx3VUI9aKdOHWVFAC6FoqmmmmY/5cKWxYsWhce/&#10;urkEkbQ02y1N4wAtLlvC1QW4QoGmmmqa/ZQrUWigpammmmYbfVXQenzAB7bGmxG56iqePI4T8LI1&#10;22Kf3qOBlqaaavq6NaOgxYX+4ryNSAyPSVO5tlaW2axVAy1NNf1laEZBixOhLRVWwlpjXZrK81lm&#10;lQcNtDTV9JehGQUtidPiSOF7E12fz6BqoKWpppo+V1+XI/51qQZamiYr1xN3dVzTX7e+KmhF774D&#10;S5XVLtVcerlmHmqacQ0KDHR5XNNft74qaDHMIUEf4VJjLgZlnUUANdDKfhrg7+/yuKa/bn1V0Io5&#10;+RBhPTxcqq3VNonZcnV9WqqBlqbJqoGWpq40o6BlzO2GuPsWRLidc3k+o6qBlqbJqoGWpq40o6Cl&#10;/9ckhHbZDUuVVS7PZ1Q10NI0WTXQ0tSVZhS0HMoJ0ob/TJH/GUhqqb4WtiabYSqwELo/pG8BQGq2&#10;Aa1QWyisXoGwbLkKy75bsAUaZZdgV2nflNqCjLBefYhQvQWhqjzWsw8Qqns9AB1qtKi8/WHzN7g8&#10;nxn6qqDl5XUTZ06flh2ZHSOR/Ea+vr7YvNldtoHfs2cP9Hr9M9c6lHWFW+WvWLEcCxbMh7u7O+7c&#10;ufPWv/WvWV8FtKwNNiHmbABsrbdD97fxiJx7HtxpmrtOx3kZYWu+JXmpmpfVbAFaoQYLzFOOQvd/&#10;E6H7rSr47xRiF5gH65G3W5ktW65B/4MbrKfuw7LxijgUrad8XKZNr9quPIS+8AJYFp11eT4z9FVB&#10;q1evXsidKyc6d+6EoKAgOUYAq/pjFTmeK2cO+ctt3bnte+rrT506hQYN6ksa5/T58v6A0aNGyTb/&#10;qa/RNPM1o6Bl+GoWYn0sSAyNhrXeRlgbuyPeGIH4e6pD6+MpyzDHepug+6VN4wm12WBecR66L2bA&#10;NMgT1msPYfG8BUP1VdAXXSjsK9Rqg1U1cvOaizAvPw/rOcV4zFaEWuzHLSsvwLzsHKxn7tsZzI0A&#10;O+AxDa89fk/yJWPi/+al52BW1/Ba5kGWZ1P3Ma+/DPOSc7AcvgOb3iygpftyhv2eJ+7BNMQTtjtB&#10;sN0PgWXrNZgXnIFVlTU0wCDganugsx9ffFY9gxdsISb7cV89LDuuw7zoDCy7biBU/RbQKpS9QKtn&#10;z54CNFyOiKBFRlXrp5oCPBXKl0O9unVRuFBB/JAnN8aOGZPMuFg/Nm/ejPIqDa8vU7oU6tSuhYYN&#10;G6B6taooWCC/5NG+XTsBQY11vVnNKGhZaqxFgiECj4YdtrOs+RdkvqHxh3lCPsL6ctWHGFnd1NX1&#10;aWnWBy0FGobqq2FotTnZVGKltSjQ0eeeC/NCBQwn70Fffjn0ZZbCUH4Z9N/NgnnDFVgOeENf1n7M&#10;UFGdL7IQls1XYRrsCX2O2QpMlImpQIzgYOq5S4BKX2A+DJVWwFB6KfSllsBy6LaAoEHlw+sNlVQ+&#10;edxgdjtlB62/joOh4QaYZ5+E7i9jYdl+Hcb2W+1pf1oDXZ65MA3dJ0Bp+Nkdum9nw1B5pb3ss07A&#10;pliksesO+32rrYLuqxkwdtwOq7pvdgetU8rM4+/SpUpi08aNCAgIwOTJk1G2TBl0UWzM29tbrjt/&#10;/jyqVa0qwNRWsbA9u3eLSRkSEiIgtWD+fFSsWAF5cufCwIEDYTKZnrm3ppmnGQUt4w/zEffAipgT&#10;DxE+6STiuJ3Y7jtiKdGfFb3rjpznDtSurk9LswVoESRMow8K63IcJ5shEJn6ecDYZqsCghWwnveF&#10;TYGDaeoxASBj5x0w1FwtfifrNX8BOMvum+qaPdArhpQMWnnmwdh2C/QKrIztt8F63R82ld5QYTmM&#10;3XfB2GUHdN/MEp+V9WaA5Kv7eiYsinkRhAhUFsXyuGysaeQB6PMqUNt4GbZ7wcK29Aq4jCMOQPf+&#10;RFhWXxR2KEBFEFXMTve1AlnFvmx3gmFxV2bm/6bBNO5wtgetA/v320FLMacdO7bLYpA08Y4fOyZA&#10;pdfp5LqhQwZLumZNm+Dq1SvPMCn6x9atW4uiRQor1lVAlv91Pq9p5mqGfVp/GIPQbnsQHxKOxNh4&#10;MQfN5VbIuUcjjiDBHImwQapd/NLitAS0FFMi+whV5pTjuPX0fQEHk2Ir+iILYOykzieBmpiFykwz&#10;1FkL45B9YgKyIchfpaaBe1OBlhuMrRRo5ZgD87zTyY3G2GcPjPXWw1BqMfQK/CQPpTQHde9NUIB0&#10;Wq5N9mkp0DK2UfkosLN6BUha62U/6PPPg6HpRrHdbbeD5Lhp+jH7/ZTZSlCzXvC1l12VT9iWAsbs&#10;Dlq+Dx6IP4oMqmKF8pgyZYqwK8f7pdJELFa0CPL+kAerV62C1WpNkSeV6ekDY77Mf/jwYc+k0TTz&#10;9FUc8QQk/b8nw/DNbOjfV4wqaT14kwIvcwUFYH8a++w1L9Bs4NNSIKEYku6LmTDPOWkfQTx3H8aW&#10;m6HL7Sa+JmP3ndCXXgzLiXtihhl7KFNv+nEYe+22m3hXFNO65AfT2EOwLD8n+ej+MxmWvV6wHL4N&#10;3afTBNx0H0+FsfVmGbVjPnSEm3rvEdV9OFl8YsKS2jGKd5SwJt33imnRT0Wm9ftRME9Q9rsCI8u6&#10;S7DeVUxL3YvOepZJQEuxKT6XecZxAS3r2fvQfT7d/mzqnHmdykelM3bK/qDFY0uXLpF6QNOO5whg&#10;NPEIXmReNP94vFzZsjh08OAzeTqUJuGECeMlbaOGDVym0TRzNMOgRYD6yziZppOmpnN9eGrWBy3V&#10;y9oe6pXZdVD8Pvqii+zMRbEZ+qeEVSlzjv4jfTF1ruhC6IsvgsXjpmJjPsK2aIbpyyyBvtwycYzT&#10;IW74caU9v4IL7KblRV/oPpkmZqCe/i+eq65MSwIhTUXFtMjsyPokvy9nyjWGuutgqL8O5vmKdSn2&#10;Ztl/C0YyOaZhPvnnwzTpCMyrLkCfay5sPiHyXOYlZ8W8tZksMPZX6Xk/9UwsO5/POHif3NOy9tIz&#10;7ySzNDNAi6bdXg8PDBo4ALVr1RLwoiO+d6+eeKCY2LVr1+Sa8uXK4fChQylYmLMStCZOmCBpG9Sv&#10;5zKNppmjGQUtw0dT8WjCCUQuupSmho8/rthWFtms9XWBlkMZ/8SRPcuGy8Js6HMiYMk5ju7dUgzM&#10;/ar4mWwKTHhMAI/MTJlulnXquDLBQs32ayQ9j6v8bDeVKRdohP672TAN3w/LJnVcgYXcQ+Uj6ZVZ&#10;J8fVNTLauPeWmJY27yD1+67kZ93jhdBgkwwYWD0Ui1NAZT14W8xa+uBkJFFd48jPEbJhU2YqfW28&#10;JwcVeNx2WbFDdR/bPTvIvQnNDNCi8hl1Oh3OnzuHSRMnCNsqVbIEDh8+jODgYPFVFcifD2vWqE7C&#10;hXlIpWOeOzsx/4EKAF2l0TRzNMOgpUzC6AP3EXfTkKZG7/eB/q9ZbDee1wVama2hQQq0Kix7o8wm&#10;q+nrBK3AwEAcOLAfmzZtxCHFoMi4CF70YTGkgT6sXTt3ionYs0cPua7Fz80V+3o2fovX7d61C0WL&#10;FhHAO6LALnUaTTNPM2wevjMahg+nwvDx9LRVnZfYS1fXp6EaaGmarK+bafXu1Ut+M+bqwoULMBoM&#10;uH79usRd0flOUCMgnTlzRuoK03bs0B737t2FQaU1Go3C0A4eOCBAR8Dq1LGjHHd1f00zR1/JEU8l&#10;KP1RmYDqr6nwQhhzz5ONW9O7SatDNdDSNFlfN2gdOnRQwIl+rAb162NA/34oW6a0gE+7tm1w+/Zt&#10;uY4gtHzZUjnH62k69ujeDUMGD8bPin3lzpVLmFmzZk1x/vw5AbrU99Y08/SVQOv/jYal3gY8GnxQ&#10;RgofH7yPxPgEid2y1lkP3Z9/kaOHNlh23BD/kqvzL6uhjGDf7y2jiJy/yJFAW7AJFg8v8Xu5uuZ1&#10;aGiIuu+em7DdtY8aplfpU7MeuiPBpozgd5XGxmfaeUOmO7k6/7L6qqDVp09vARf6ngha9E9xDmH1&#10;6tUEqAhI/Nu8WTMcPHgghf+KgaRbtmxGWwVmZGJM60hfvlxZjBwxQgArLZ+XppmnrwJanL7DqPjI&#10;tdeEbQloRcch9qYecfdU26i25pdnHkqcVsklMM8/4/L8yyoDPQ0N1sPEOYx53WAcuk8B4UPoq62C&#10;efVFl9e8DrXdDIT+xxWwbLvu8vyL1LLtGvTfzJLYMgKvqzScl8nIf9uDV3Pavypo3bp1S0y9mzdv&#10;JoMLv/2VK5exbdtWrFy5Env3esgEaFfgw2M+Pj4SPLphw3oFeCuwc+cOXL58WUBQY1hvRzMMWu9N&#10;QMyZAJlvaCq6RHxcBK0ESxTMZZcj9koIond4p5ttZQvQYiyUof1WGAd5wjj9uMz7YwUmUzLNOSmB&#10;pQzSdMzls5ot6vd5iTo3zT8NK0f5bgdJaAMj6xnaoK+6Eqal5yRMwjRsP4z9PGCapvJ+oEvROOgo&#10;tvqESIyXsetOmR5kM9jvbw00CggyToxMh2klvWJVDHNgJD1DG3Sc+LzxSoo8LUfuwth7t73cVvt1&#10;jBljXnxOy5kHcoxAyzgumatoscocSWN/DxgHeEhcGq81j7I/k8y9VCBn3nUj6d1ZZUUMy9E7yfd+&#10;nr4qaGn6y9SMgpa57AokhIQjfOop+zEHaJmjwKk8YUMPCYDpP5j8zLXP0+wBWp9Ol8BPTrPhX0O9&#10;dTI1h385h4/xVPqcc+xz9hgJ35ANfYaAlO7LmcJCrOfupwAtTpXhlB2Clu7fk1QeqyTkwdBsk0xg&#10;lnsTmM4/gL7EYnsc1Y8rJVrdNGAvrIq5SUyYAlTGf+k+mCTTh2SOoQJERsrra6yWCdW69yekAC3O&#10;ZZQ4Lup3sySUwrzoLPRfJ8WIlVT3U8/D0A7Ou+RkU86XZEiH/uuZMCTFnDE4lccEtN4dC2O7rdCX&#10;VucqLLeXn/Ma6yt2qZ7Tce/nqQZamrrSjIKWpeY6JCiWFdpxl/3Y70chYvFF8Wfxd1jXPUiMiIX+&#10;Y9Uena57kWYP0PpqpmIWe4VhmWeegF6BGCchyxy9vh52VtV2K3SfTYd5qjL//jAa5rUXEWqyCvOg&#10;M9A88UgK0CILYzS6vvhiYS5kMZyeI9Nyzj5IvrdJXacruEAYjk0xNjEvVRpOmOZkafOWa8LwZDI0&#10;V3xYqfL4wU0mawsLWndJAe20lKB12kei3TlnkitXMBCWwbHGbjuFxTEynkGrBCEGoBoUONr89DA2&#10;32Sf8zjvlEy2ZsS+gaDE+Y655srUITIzDbQ0fZ2aUdAyFVyE+IAwRK7gFDf7McNHqu19MVN1suMQ&#10;PvMM4n2t0L+fvn0Rs4dPSzEKkzILhfkoE4rIzAZPdiONW7EjY8MNquGvFhbECFsuK8PrbQ/0YjOb&#10;lAmZArR67YaN8wIVaHGyMvPmkjf6vPNgPWlfE4ugR18SV1+gQ53HyH4YNc/jtNnp2Odxmpgsj3n6&#10;McWElsJ2PUCOc06hsCbFiPibatOZBMwMtdYooJ0hZqKhFP12p+1BsQRH9RyGaithKLsMBsX0yP4M&#10;ZG7fzrI/r1JD7bUwqWsFtBRQMtre2GSjMEveh0vtcO6kBlqavopm2Kel2l3UrjtiDlqbbk6xVRgX&#10;B4zzsyJy3gV7OITzdS/Q7AFaOefCPMM+s9967K6Alokm0TczFRM6LKaaafIRGJtukpE6zi7nZOdQ&#10;xU4EpH43CiZlOgpoqfQ6BSKGmmskrb6YAq0l5+x57/OWaTfJoGVTTEsBCRkdHel0dMsKD38fB1P/&#10;JNBSwMe0puEH7KC1/Tr0ivFZFp2RlU1NisUJ8zpxT9LJffZ7y9Qfi3oWLl1DMCJTMyizkBHwvD/L&#10;walGDtCif4orTjBvTi2yqDQGBVCcs8hBCv0XMyRK39hzN3T/VOVS5637FQgr81kDLU1fRTMMWkoN&#10;389BgiEciWGPEe3pg4gZpxG9955sK0ZHvCn/ApfXPU+zBWhxniHZEH/LfMJCC2V6DJ3jbKw0C8lm&#10;zEvPylw+07Rj0rh1n0yVFRQ4J1AYU1PVyBectpuBii0Zmih2ptgOWY/kfeQuDFVXic8p+f6+OjHT&#10;dB9NkYUI6fciCMnSMTTJrtsbOv1Z+nyK7fiqD8HJ15+r+386DXrFjEyzT6YIV+AUHUMNxbI4IKDy&#10;tGy8LOt2EbR0/5sqZiafx/CzYlMNVBnrrLVfxzmW1VdBx63G1fPR38V5kTIFieBWTwHhbgXERRbK&#10;BG/x3b2rWGaHXwZokQ071NV5h75MGk1fXl8FtKjG7+bIOlrcTozhDwmBYYjecxemIqq+u0j/Is36&#10;oMV5hcrUo09HfuvNsF30UyaWWQCNfinr5qti6nFZF6ahL0nWvlKshzFYnIvIOCnOMWQ+ZFCcMyi/&#10;VaO3BSQtLqhMQIZBhBpSlpf3tO67BesOld8Ndc1VVR5lislcRsdcwvu6pDmPNvElyfzETVeUefi0&#10;XMn58ZnuBEt+LL9coxqZHGMMmTKBpXwsO++XBIxybbBJ5jVyniNNRkfj5Jr5Nq8AWA94w9Rlp5iN&#10;ZJt61dOZJh9Nvv55mhmgxcj2s2fPShhE6npw/76PnGOYhLOmjnjnKConVu/evRvbt2/HyZMnXK4z&#10;z/y5agTXod+6dStOnjiRIlSCU4m8vLyS78M8U+eh6bP6qqAl+q6yTgoshKXaWjtYZSCo1KGZBlpx&#10;cXES4fyqoKVp+pQDBuKMzzkbOmUa0vdFB72rtKn1dYMWwWLJkiX4qWYNjBw5Ag8f2v2MjnNzZs+W&#10;5Zhr1qieQu/eeRqiwditJYsXo2GD+ihZsoRE2FerVhWjR4+WmC5HOq4CsWnTJjRt0lgi6osULoRq&#10;VX/EqJEjce/ePbkfV04dO3ZM8n369eubfL2mrpXvzUN1AkULF04/aBGoii2B8ds58puhDcY88+w7&#10;8PxWmY6fz4RZnc8yG1vEx8ejUqWKaNumjcteUdPMUVayUH+DnUUqpiYLHSatVPEifd2gxVUdChUs&#10;IJHtnTt1kqVoHOc4p7BD+3ZyjtN8GEnv0FuKDTnSrV27JnmNeK4zz2WZeU3+fHkxdsxoyYfpjh07&#10;huLFiso5RtDXq1tHlsDhIoQjFXAR/AiavXrZpxpROS3IcR9NXSvr044dO1C4QAEcfK+HSxBJS405&#10;5spqpY44rdD2OxHnaxWw0r0zSlYtjb0cLCE9qa99nmYaaFFYcX5u3kzbRSWdKsCTpK7OZ5a+LtBi&#10;uclqmitQcABEatDixGludMFzW7dskTriUEe0PP+vX8+epnu3rpInzy1dulRAjLv8nD51Uu7XqlVL&#10;Sdendy/4+fpKOjKvIoohEAhpitLM5HSh/v37CVA6gxbBj/fj+ee9d4a9MHbPsuqibELCtd4cnQKv&#10;o5lOf6tlyVn70kK6pM1LTOq6K36QpYfoEkhyGfCvlcskqfysjvyec/83rXxnGzduRKE8+XDqTz1d&#10;gkha6tgWP3LBBfkd1osbWcTC+LWyAv7faISPPYZ4Pxv0/5jwzLXP00wFLU56rV+/nvgRXL0QTV0r&#10;/VJcoyu1Lyyz9XWBFv1Yc+bMFoZEM80VaO3ft08W/iOgnD51Sqbq+PioBp0EWNRziqlVVmydAOPh&#10;4ZF8nL4psimyOC5vQ9OQ4MR7cf6io9FzQnarli3k/kznuH7YsKHPgNbUqVPE7Bw+bFiaG2cQnMyT&#10;jkL34RTouBnDn8ZIyAy3jRNgYmAxNzP5szJ//jlRGISx4zYBIvooGXMn8+zU9VwfjtdwfwEGTDPm&#10;j6PSDIy2Knbs6v5vQ/muFy1ciDK5CuH8n/q4BJG0NBm0Fl2UsIawvvvsoJVzrjxv+ITjWQ+0Zs2a&#10;Kb3h69iIQJzVlqS13qn8XzVqRwV9msaa4pgcd6RX51Mcd+SZ+rhT/s8cdypHWuldpZHjLK+ra3nc&#10;6VkYEMopQIwTc6R7E/o6QIs985EjR1C16o8yEDNq1MhnQItpVixfLgv/0cwjIyMrb9euLZYtWwZz&#10;EmhwH8RKSbvw0KnufB/6wng9HfN0PxTIn192/aH/xZGGa3N17mRfV37L5s3Jx12B1rChQwRAuUtQ&#10;WkvfcKSWm5NIbN+yczBxsxLFGAytt0iAsWyAokDJ2Hm7bHvH0VyaQQyI5pQzbraiYwN1gJbeImu4&#10;cUliBgsbGCCtgM7sFNP3ttVg0Ms3rPtNSVz9Qz+XIJKWOkArzsug2NZFxJzyx5O4BEStvyGrlsZe&#10;DMp6oMWlSVhxSf9dvZCXUTZkhhVwzXRu7cW4K/Osk9BXWQlDC3f7Ds+qB+RoIaPiHZtgOEIROGrI&#10;OYNyvN1WWC88kDy50qhsHlFhuVzHXlLSq8rHAFF9xRXSa3IdeMfqCexRDc03yXQirnDKUUWeM684&#10;JxOvJXxi0RlZQ17KOv5w0v6LVglrMNRaC33lFVKJueig9Nzcradq0rWbrsgxI4NOGcKx6kKaKztk&#10;hr4O0KIJ161rF/EnzZvnBndloqUGLYLMuHFj5bhDHatAkC3NnzdP0qUArZMnU9zHJWiVLqUYmTNo&#10;PZCNY5nvi0CLfjTegyOKzmzPWbm8N0NSGO4iHZP69gQxBhMzmJmxdQwx4eR81jGuKkKGwZhAfleb&#10;v94eruIALVXXuIS37r2JEp8nsyxUAza7nXZ5/7ehQUGBaNO6FTp/XgW33xnkEkTSUlMuN8TdNSMx&#10;KvapRsel+B13W72Dv2ch0KJ/gBR+9uzZQjNdvZQXKZmJvvFGiVviSJisJ829Buva5x3KFBufEHBH&#10;HpkaowCKMVVcE56bUAhdf3+CAJnEbCnQsPqpyqMqGOcNGjtst8dUfTHDDnAMRv1gkjq+DcY6qqf8&#10;10SYuSSzugcrHNdwl7itD1RlbbwB5l03ZW6ksdF6iUTnS5WNLBptkM0vuOsOe079Z9PsuwOpfHX/&#10;nSLTgUwK4DhyQsBiICmDQi3nFfiq31yDXiLk3yDbelXQYkNdtWqVgETrVi0FNAgW/O0MWgxDmDRp&#10;onRodevUkTCFq1evyhpbBK+SJYrj7t07bxS0XkYJPFyu28GK2TEK01IdlGyum0vVR8WUHKtxWC/6&#10;ydA+g5oF5AIM9o1JHaCljsnMCjZGVUd1f1Mm4r8nw3r/zS2x/SLlLkhksBP+2wD+vx2eAjxeSrnb&#10;zrvqudLSdK4PT81U0IqKikLTJk3Et/XQzx45nl5lJSG4CDtRlYYBlQyeZGO2LDsvO9eY554SUOPa&#10;6rxGthdTQGQasV+mADmm6XCHaNljcO5J8Ulwzp+kP3NfvcCxEhRK5mUaY99ggRH1jLI3ttoscwS5&#10;Lb958lFZ+92ggFT3j/Ew9twlG7mSuTHeS6cqJQNYWVbuBMSJzcZuu2TCtQS2Lj0n029kUjXPq56W&#10;bMqmAJNpjIrBGdV5glt2Mg/5vi5euCAjeAxL4LIyDDVYrsw9gkab1q1x+fIl+3tNUnZqBDBHHseP&#10;H5ewBvrCuE9iVgMth/LbEpAMnCj/l7EwTzsmcXrpBS3GDBqau0vHxU6KnZnMquC8WfV+Ut/3bSjf&#10;Z9GcebHm/dYI+c0IlyDyQv2d6pg/nCrzDlNM2VGmtGzUmlXW06LExsZi1syZ4ky9dMleYV29mOep&#10;gNZXinXMs1NmmVunGjv/52YVBA7O+2ODd0SycxMJRoxzviEj3znKw+NWxYo4Jcg06oBsIUZzT9L7&#10;6qTycfswfYlFQs+lYYWYZRIzd8WhQ1UYHv1NrbaIv0KYE8+rSsnAUIIPV5WwrDgv+cqOP4UUENFX&#10;oUCUEfnc+ozXchoQmSF3v2ZaBo0aSi6RieHGJEaWnUCLfqquXewbTxC0OGrMpZPr1qktx9hbc5FA&#10;vlfGVy1fvlxGpUxO/qMb16/L7tMEo40bNuD06dPJoHXQaXsx5vFjlcrJoEXHP4GOzI1g56hnBE36&#10;yXh/ZxfFq4CWANbxe/LNZWWNLjtkIxMuaZRe0JINfv81Sc5z8IWT7cn4ydxtwW/fGc/3yF2Tfvq6&#10;OI7/JX0jh8mqSEVob09Eb/VG9O67eDT2OAz/U+D1zmiYyyxH+Axlbaj36PLaNDRTQSsxMdHeeyq6&#10;zwXgHJUpPfoyoMVdmTldhhVIlnOhGfn+xDRBi9Ht7NU434/LwhgUWJHmc40qWd5FgQl3iJb9EbkU&#10;TI3Vsl4WzTcuZyObtFZcDqO63jTu0HNBi8vI0MnK45zYzD0c9ZUUm5uuPp5iaC5Bi7tPF14oU3Lo&#10;D+P5N6GvAlr0A9HUI0CkpQQg1oFLly7K/2Rlnnv32q+3WLBs6RJxJ9CvxS31uVhgzZo15Npx48bJ&#10;qB6vP3LksDjwy5UtI5tm8N61a/0kfrRJEycK87KnOyKxXbz+suo0HWV1BVrMm9fRCf+8empRrJwu&#10;Ao4Ocv4rY+J4nCxb/FPvjoHtof0Yp4XR/JEJ9y5Ai4s3ihNe1QXJQwEV6wSZB0cbHfd8W0rQL1ak&#10;CLp9VhUPfj/UJYC8SB+NOYqE8BjEehnEEZ9gi8Zjj3sI7bEXsd5GxF3XQ/+3LOTTevLkiezK0q5t&#10;WzRu1FB6Y1cv53kqoFVQmVbKrOJvY3sFKtVXyf+WzVekZ6Iz3sTF9jhvT/VsXFNKp5iXidNYuADf&#10;XnvIhdXTS5iU7Ya/TICmCcnhaUmvwIlzFjlCJOtmkcb+d7IdtBqstzvoF6he4WNF4VXPwGvoMzPP&#10;OSGTn2neCWip+3KjVt7P0ECxMWXq2QINssggQU/YmmJcVg6BK9bG8/KcBK1qK2FULNByyVfMStMQ&#10;z+RBgDehr8q0zihmREbkrJMnTxLQaNyokUzDISDQWd+vbx85TvDhbjwdFCsrXMgeHtG+fTuZRcE8&#10;x48fJ8fIqhi+wLSO5ZjJ7Pz8/CTP9evXyzGOANJxzG3G2FnyGP1rzrMyXIHWiBHDBTC7d++W5uih&#10;zTtQMXjFEuiHbLheBkpkGzrFkkJ16vupDpWAw+WSOKWLPk8uycJRRpbxGdDaoDpdZQ7Kpr0nfWQQ&#10;xzFnlHFdrsrwJnXmjBkokCM3Vn6QMdOQCxvE3jXJ0spcXID+rQi3c0hMSLRvk39dB3Pp5S6vfZ5m&#10;KmhROJ1n8aKFUiH2ql71eb3Yqyjz5aoKdJiTwrtK46ySXgGRpE8aoQtVPZ15zilZPdS8+ap9YnXR&#10;RfZlcVQauUaBC83P9DIgqbSM1+H9kkIjspq+qiPelW7ftk2BUUH06tlTtsnnMb4LLsFMcOKehwQQ&#10;Ks3KlgqYuMeh43oGffbs0V2ZfsWFSdFRz/yaNeUmF3ZG60hHgOMUHkc61rlmTZtIZD7v6Ug7Zsxo&#10;uS/Xo3cc4zQj5tuje/e0Qx48vFSnM/4ZFaZ9L1hW/BATkbsmvzNKTCMy8lD/pHmzBC3F/Lk+nDji&#10;lRkprgPGdHHZFnaUn0yXNeBS3/tNK014zmip+k1R3P7DYJfg8SJNHVxKtTZyx5PEJ3i89x6M38xO&#10;kf5lNESp95idiI6KTkKYp/LaQIvCkSDSd6q/0/yzrKak8JZ93vYVUbmqaKnFMPbeA+vtX8f65JkB&#10;Wgwspv9qn6enmF+O43yfjKNau2a1gMh4Zf6tX78O/v7P1g+CyDYFftxhevToUcqMXKrq1N0U34T/&#10;07FPNjdx4gQBIW7Jz/unZvjHjh2VOLFdu3YlHzuqTEmWk5OD0wp5oMlmnnb8WV13WZiWpCH7nnRU&#10;WL559kkJLHVcz8n1ZOtcSii5oySDV1aEict9Dz8A60HvDFkkr1PJSufMmYOC+fJhwYctMuyAd4AW&#10;l6Kx1lwnGj7xhIBWxOyz8ttcQVk1TutsvUiD/zAa3vP2i788tbxW0CLbYuwNqbqb29y3/lGep2Rp&#10;NPWsR+/KdAtOy/g1ABY1M0DrZZQgQX3ee+Y51psXpaMyXUZDbH7tynfLXY84gNLgmzLweWeIS/B4&#10;GXWAFqPgE0Ie2dUaLW6jRFu0/I45Hwj9315+7mHgfyfBx/00EhISktDlqbxW0GIh+TIYJW2fL3bK&#10;5QvT9O3q2wItTbOOkq2SzRbMkxee73UVcyw1cLys6v9vIqytt4vTPS21tdomy6O7ut6V+hWdi8Az&#10;3jLIl1peK2g5hH4MjgxxGNXPz/eFPaamb1Y10Pp1K9sjzeuiBQth2P/qwPd3GRsxzCwN/u1I3G+x&#10;BuYQoxCh1JIpoEVxc3OTUR1OqE1rYqqmb0c10Pp167lzZ/Fj5cpo/FUZnH63d8aDSTNByfgCP5iI&#10;BwsPIzIy8s2CFgMBHdujr1q5Mkv7t35tqoHWr1PJsC5cuCDLAJX5riC2vtcBQb/NOoBFJWj5ll+I&#10;wFsPZK0+V5JpoEVblMOpnNnPIe4N69dpwJVFVAOtX6deuXIFLVv8jDy5cmHlv9sgICNzDDNZg38/&#10;EvdWH8OjR49csixKpoGWQzhkXaVyJfFxkXFxmFXzcb1dJQt2dVzTX6aSLHCyOoN28+XIhSUftnol&#10;x3tmachvFWC1XiOB6q4c8A7JdNCiELi4pneZ0qUxd+4ciW529XI11VTT16v0J3OJ6sYNG4pJuOA/&#10;zRH4m6zHsEJ+Pwq+FRbi7g1vCZ16nrwR0CLNo6nYr29fiWTu26c3zp45k2Zwn6aaavpqSmuGy80w&#10;blLW3P+2GFb/X2sZKcxqLIuA5VdyHu7vvyQrxqRlFjrkjYAWhXRPr9MJ06KpWL1aVSyYPw8BAf6a&#10;uaippq9RSQaOHT2Kjh06oFDBgmj2XXkc/mt3+P92mEvQeJtKk9CvlAIsjwuIeBT+QsCivDHQorBA&#10;BC/O/ueSI5w3xojc/fv3a8ClqaavqGxDXH9/8OBBMqG8UM68mPa/JmIOZqWwBoeS8d2vuRT3Lt+U&#10;8Ibn+bGc5Y2ClrPwBbvNnYsa1avJbP6mTZvInLTr168hMNC+G4sGZJpqmrbSwc55nlzah0v3cFUL&#10;LjFT8vv86PB5Zez/e7cs578iUAX/eQz8c8zA3Sl74ffAF48fP05ChZeTtwZaZF2Mw7hz57ayu91k&#10;ZIOLu3H6DzfXXLhggUx05U4tdOQHBwdrI4+a/mqVnTgBiisDc317gtSaNWtkDX4uvVO8YGHxW/X7&#10;pCY2v98BD97JWr4rliXo/ybAl76r/lvhd/w6LKo9vyy7cpa3BlrOEh8fJxtsHjp4EFOnTEaD+vWE&#10;fZUpXQo/1awpy45wZcpu3brK1KDevXtpqumvSrmUDndxZ5wVg0O5nAx9w2XyFkHXb6tj8UetcOQf&#10;PXH/T8oUfGf0W1eu0hD0z/Hw/346HlRdjLt93HFn6WEEnLsNm9mCmJiYl/JfuZIsAVoUh7+LD8PA&#10;Mm7EuXPnTkycMF4WF6TjniOPXAVTU01/Ccqg65dVWiHcA5Krxnbu3BmTJ0/G1s2bcerAcVw6cAo3&#10;9p2Flyf1XNbQIxdw6+Rl3L98C0E+DxFmsckyM1y1gW09o4BFyTKg9SLhQxLQaP9qqumvTVn36U5h&#10;o2fnnl00MyTbgJYmmmiiCUUDLU000SRbiQZammiiSbYSDbQ00USTbCUaaGmiiSbZSjTQ0kQTTbKV&#10;aKCliSaaZCvRQEsTTTTJVqKBVkYlPhoBPmexZEhDlC1VEiVLlkThyg0wcuke+D96doPJF8sjXF/c&#10;G5vu8P8AbGzeAMtv8v84BOybiZLFCss9hi9aiQWj5sMvjOcyJrGmW9izYQWuGZMOvJTE4NaOkSj4&#10;YSlMuBCQdMwul2bkxN8brUO6slMS5nseY9vXRGH1XCXz1cbQbd6wJr26SMMt7BhRGzkKq3PFqqHn&#10;mJW4pU+aWJugg3unxsifs6C8E9EuE3Ep6JGc1t84iP4tqqEIj/9QF5M8fRCWtK5crOU+1varilxF&#10;1LlCOVFv2FL4hTI6OxGR5ltY0qkcchYqhhLFCqnv+RNm7b+N6LgEdToe5psH0LVlHRQpURKl8jbC&#10;vKMPESHLmMfCeHsHuhT9ED8ULYmieT5HsZ6LcCGQ5UnAI90lzGj4A74pVBLFC+dDkdqtsOKUHxJf&#10;ISr81ywaaGVEVGUzXtmKvq2bYvTmy4hNsEf+PvI/jhENS6PetMMIlyPpkXMY9NGXSaDlLBZ4DmqG&#10;9uM9X2nqg7Pori/HoNpdMgZaef+NT0uNwh2nB8wYaIVgTf2CaDHuFAR/gw+i2tc5MfIUcwnDgQHl&#10;8H3VybjFdh9jhOe4Fqg2Jum92m5jbOM+cDv+kL9SSSDm1i2P/ouuIII/A3aieuFymHvZon5Eq7JW&#10;xV8rTIEPT1rvYHTLnCi7QoFw/CMcc+uM6tV64FjQYyREh+Lgoh74rmIvnAgKQ1yEPxb3b4pR61S+&#10;CqjiffbIaqAbvFXpI29iRP4/o27/HfCPUj99j2Nwk3z4sP4mmGON2DGsDirWGYUroaoLCguG++RW&#10;+Kj8CNyPfXYjUk1eLBpoZUCeqF53z5wO6Dx9DywpSFU8LEe3Yc5J1TsnHQm/sxddWzdETU787joY&#10;x30jk87cwvp2EzF16lB1rid61yyHr/74LgrUH4Atly5gS9d2qkHE4e5BN9T66mN8lbuESrcS57w9&#10;sHLqCgTYSQXiI0zYOqu75E/92Qn1Hnj0TT7ef8YaBLHFm46gV5m8+Oo/n6FMx3m4HRqNhMdh2DOv&#10;Z3LaCUdM9gxSSBJoteyM1T3qosa6e0nHXYCWr2dyXu1HzcMdU4wcjjBdx6zpY3Dovk39suGW537c&#10;M9vPKX6EJdV/j7KLrwPGc2hTqiZGnTAnnVN3v7Ycn+Roh4MKex77n0abgZNw1Jf5pBYLvA4dg7/N&#10;8WGCMLnOR2gh78WC7Z2/wXujz9hPKbm2sBR+M+i4IkQxCLl9CTd89IhPmn0SH3gKzSu1wOxzOoTd&#10;Xo32VWvhkJ+dsiUmxGHVwGroOOMUwhWoXtrrAV8FSg6JPjoU73/YBWeskXh49Sy8Ap5S47h7u1E2&#10;b3OsDXr+ssKauBYNtDIgifF+qicthCGevniG+yQkID6JEUU+PI3ONWpjyJarsJoNOLa4J+o0GQov&#10;Hc2ck2j93ldoM+8ogqxhCLMeQM8PP8OyC48QHXsb03N+jtGnnyA+JghbetZHz8l7YbFE4f7peRjU&#10;ZAC8SRyUHJ/WABUaT8HFAG45fxDd/v05pqnG7rd/KAoNmS1LmoR4n0Svuj9h8IZriIuPgc+JOehZ&#10;rQ2O349EXOITXHRriFK1xuCsv8rDey2qv/chxh9ODVxJoNV5DIJNB9DnizzYnoRbKUDL/xCqFfsa&#10;PXZb1L0fwmN8J+T9eQaskXHS0CMiwhHjQAUnMewbjL/96UdsC1Q0xv8IqhZthPneirY45PYGfPqf&#10;9zH5gsK065swpFV+fPzJp/jnP/+Jr4tXx5abSSieSoK3tccnX/yMA3qymkQEurfDu/9ugaN8PFXW&#10;KoU+RY+Drs15/aUVqJanBtbcNcF2eT7a/TgKN5Kwhx3XkZn90WLYfljth1LIpWnf4F8fjcUtF9Pv&#10;Ag6NQcHPG2F/lAZaGRENtDIgCXFH0O374lh92alrTS2JUbiwaiiat5mCh45e3+aDca17Y8re20h4&#10;chI9v/gByy85emBn8/AeZhC0hBDYzcNBbqdoleKhM2jFHUPX/36NeWdTl8OGY5PdsOGwn5iykSFX&#10;Ma11RXScuk8BRirzMOoI2rz/NeacfcpaIo8MR/EKM+CToi0/BS3doxhcWNkRTSduhyEm8SloJYbj&#10;1Px2aD11+1NTNvgkGpasg+nJz5lK1DuZ3LshcuT4Bk3nHIafIQIJ4XcwtXZ+tF3sjUds14oF+Wwb&#10;hv/84w+YeD4Gd/a6oX7NATgRYH/usAdHMXZsX5z2C3/aiegvo3er6pJv56UnEWiJVJClGJDlAc4v&#10;7oMvc+RAju/KY9BCTydW9lRi9F4Y06UqyvVbAkN4HAw7+qJA1XHwcmBjYgKOze6Gmt1XI8hBqylx&#10;UQg6Ohf//fo7DPI0JB1MEvVOInxPoXOTcqgxfhfiEp7p8jR5CdFAKwOSEHcBPYsXxtzTqSqlszwO&#10;xcaRLVC0VjfMXLAES5YonTcVbSv8gHazjigT5CQGfVcIux8kpc8IaAWtR/3Py2GvP9OllBjjHWzb&#10;uApLFi/GxB6dUDjPZ2jhCrTOT8K7/yiGfjOTyqh0/tjmKFeoMg6nyDclaEVbbmJ6r9ZYeiwQ5xyg&#10;FR2IFV2qo7vbSSmrSPRdzPixIPor5vV8CcOxQfmQv+VyBCiLMejUbNQrlBddpqkyzZ2H8b3boshf&#10;voSbV1JyZ3nki2ntO2K0+1XVGSQdSxYb3HsWQ9UBW2GI0GNtu69QvPFuBPNU1EOs6VQJuVt5qrfs&#10;JIYrmNitOop1norT/nawNR0cjcrPgFYv1OuzGToH5inA8t7nhmp166H5CkUJU0lcwCkM6lAT5Qcs&#10;wW2jw02gSXpFA60MSGJCKOYN+Al93L3wTB8dcg59FEjs9raDVvG6vTBv2SqsWvVUT3jrkKiY1usB&#10;rbLwSA1aMSYcmNIBjbqNU/dbjd07j2Np/7romiZolcRgt5Rl3LrnAHTiyXZIStBC/GNc2T4Hg+au&#10;hMfYb58DWncw/aVASzXq69NRsUB9HBNEUWbg1XVJ5dmNqzc80fV/PXHYVVuPDsbanu0xYvm5ZH+U&#10;swTuG4Va1XviyuW9KP9FKSx46vZD9Jmp+M1vmuFIEll9dGsHOtcpiEoDlsPb8HQZYNvlOfi5fDuc&#10;T+qnaB7uHNUmhXl4c8swVK/XAJN3XEN0XMqChF5Zg5+r5kWDce7wdQyRapIh0UArA/JE9bKX1vRB&#10;644T8SCFZRaB827N8a8Kg3E7OgoXVw9Fvz4LEZKi8TvkNYBW/HExD92cTDsRyy0MbNwbc0742n+H&#10;+WJyh7Jo7Aq0Hh9F5w++waa79qRpSyrQUhJvvYmZrXuicZV/JJmHETi9oD1apTIPG5SsixmpzUPD&#10;PnQsUAQ7fJJ+K4k7MQyFS03HPReuHuvZ2fi6xiz4x0fh/JrhGDJuDfQOAAv1wdjWAzFj/z0khGxD&#10;t8q1U7BEX/chqNpUMbiQ42j19ReY4EyCri1UoNUbl9R7Cb/riZ8rfoPWSy7BaI9lSJZI4ykMb1kN&#10;O73tw6b0z7kNLIyBO9Q91W/djm7IlTcvlij2HZUasBT4Vi7wMbpuegBLVMp8NUm/aKCVUQl7iJl9&#10;aqJMjwXwCwyBXh+AE+uHo2yOsph30T7qFeV/Bt1q1cWgjRdkfe/bp93RslxBjN5+S3xaKUHrMgb8&#10;72OM3HUfETHedkf8i0BLyYmZTVCp8USceaBX97iGcfW+QJvVh7C6x0/oNM1THQvBpV3T8eN7f0Xh&#10;LgtgiU6A/uZqdCjfANsu6SRc49L8pihTexRO3Gceemzs9HeUqD3pqSkk8ixoUR549ELOD37/1BEf&#10;cBi1Sn2Hrtt1Kq972DW2Ewq2mg1rFB3xMQgLtdnjnpTsHfklfhq5BT7qnnr9DSxq9DHGyQBAIDY0&#10;rYx/dtwg5dFf80Sz6m3hlvRezYoNtRjeE0evP5DzPhe2Y8rcUfBKiuNaPTgf2s7eCz/J9wrmtCqI&#10;BWftfOjawtL4+MP+OMZzd/ehV8n8aLYhEE+i9dgwoA4qtp0On4fB9vuKmhHB0ITYCOyZ1htNBq7C&#10;LX89Arf0RSFlLl5XWJwQvAc13/0jWq+47nSdHgZjKGIUoM5uXgYV+61LcU6vtyAq3kFHNUmPaKD1&#10;SmLC4bGD0KhePdSjdhwJDy+99LwOCb+7H706Nrefr9cZ89xvwE4QvLG2xwBc1MsPkZMLVZr2Q7Dt&#10;yiVs79UZ7sK6wnFl7Sys9bwtoGW844m1M1cjMClOKj7SjB1ufZLyr4c2W+yUKcLnIPp1/lkdq48e&#10;Q9bi/LktGNR5IPYFxiDa9hArx6j0fRfiTpg95MFzUb/kPJo03YBnI6DiEHB+IwYscoctxahXCHap&#10;sv48/YQ93oritz85ry7jFuFeUshDpPkG3GZPwNEHdmYYFx2KLZPt6ajrvOVwkvhjY7MmSec6YqGH&#10;FxTeJovuwhJ0a2O/rvOAMbjhNNgZbbmPpaOe5uvM5iiXlz89N3jtWWGFcWGBWDe9R/Lxp9oH227Z&#10;ewj6CReM6SzHGzScKHFXlLBrG9GsSYNU19VDy7ZzcNnnFuaO6vTMuXr1BuFgiMa6MiIaaGmiiSbZ&#10;SjTQ0kQTTbKVaKCliSaaZCvRQEsTTTTJVqKBliaaaJKtRAMtTTTRJFuJBlqaaKJJthINtDTRRJNs&#10;JRpoaaKJJtlKNNDSRBNNspVooKWJJppkIwH+P6kxwx048gMMAAAAAElFTkSuQmCCUEsDBAoAAAAA&#10;AAAAIQCOFgbSIEIAACBCAAAUAAAAZHJzL21lZGlhL2ltYWdlMi5wbmeJUE5HDQoaCgAAAA1JSERS&#10;AAABBQAAAHsIBgAAAH3JlZQAAAABc1JHQgCuzhzpAAAABGdBTUEAALGPC/xhBQAAAAlwSFlzAAAh&#10;1QAAIdUBBJy0nQAAQbVJREFUeF7tXQV4Vce2vtZ777vte9dvXSntpQVapEDx4u5WXFqsuFPciwZ3&#10;lxQrrsU9OCRoAgQScvycGCGe/82/9jnhJNlI0hRCu9f3re+cPXv2zOzZs/5Za439BgYZZJBBXmSA&#10;gkEGGZSGDFAwyCCD0pABCgYZZFAaMkDBIIMMSkMGKBhkkEFpyAAFgwwyKA0ZoGCQQQalIQMUDDLI&#10;oDT0zEAhJSVFOCkpCdFRUTh48AB8fKagc+dOqFe3DqpVrWKwwTmKa9WsgVYtW2LAgP5YuGABDh8+&#10;DP+LF3HJPwCXnzEHXbuO0JBQREZEikx55Csr9NRBgQV1Op3Yv38fJkwYjy+bNMZnhQuhYsUKaNG8&#10;Obp164pvBw7AiOHDMXKEwQbnDGZ7HDx4EHr17Im2bdqgRvVqKFakCKoULIleH9XBkre/wul/D0Do&#10;SyNx9ylz6D9G484743Gr2AwENl2KwO+24c5hfzjsdiQkJLgl78npqYJCXFwcVq9ejZo1qqNwoYKo&#10;WKE8Zs6cgYCAAFgsFkRGRuL+/fvyIkQ7gw3OSZyYmChtOEpptna7DYGBgfj+e1/p2ArmzY+yHxTE&#10;0Lfq4eYLg2D6zdBnwmHkPw5HyD/H4EbDpbh65BzCw8MzpTU8FVC4d+8e9u7di4YNG6BE8c9FGzhw&#10;YH+WUMwgg3IaETDYsQ0fNhSVKlZEsY8+xcyXm+LyC/11Bfdpcsh/xuDqsE0Iuxr8xPL2s4PCnTt3&#10;0KN7dxQrWgT9+vbBxYsXRBvIqr1jkEE5lahJ3LhxQ7TfUkU/R/1cJbHtb51x9zdDdAX2afHdF4bj&#10;ZpX5uH7hMmJjY92lfTj9bKBA9Lxy5QqqVK6MMqVLYcuWLVJpBhn0ayA6IOkwL/rxp1jy71YI+e1g&#10;XYF9mnz7v5Nw44T/YzWGnwUUCAibNm5EyRLF0bFDe1y7etXQDAz6VRHbu91ux/jx36FkoSIY/npd&#10;BP5hoK6wPk2+WX4ObvsHIjk52V3SjJTtoMDK4MhCwQKfiqeWjpnMAkJKYjxitvVG7OHxSAz1Q0qS&#10;4Xsw6Pkk9sqLFi7Ex3nyYNCbtRHym2erMdxVfK2LL8xm80PlMltBgRrCrl07BRCGDRuKmJgY953M&#10;EQub5LqDhODDuH98CmJ2d0fs8TFItF5ASnKSO5ZBBj0fxF55+fLlKFWsOCa81gh3fveMgeGPw3F9&#10;lZKt+/fdJUxL2QoK169fk2HGjh06ICIiItMaAilFVWBKQrzSDjT/A9NIiYtAQshh3PuhNuIvr8hS&#10;ugYZ9CyJ/rQFC+ajYL78mP1y82fufLxVYiYswXfdpUtL2QYKHLtt1aolGjdq+MQaggi8Uq8SQ2/g&#10;/p4ViJzSBq6Bn8PVPy9cwz5B5Nx6yoSYhUTbddEQkiJuI3pjLcSdnaZMjMd7UQ0yKCcRPf+9evZA&#10;+Q8/w6EXu+sK69Pi0L+PRtCao7odbLaAAlFw4sQJ4lg8ceKEO/TxlBTuQPSSKXB1rQZHq0/gaPcR&#10;nB0+gPOb9+Dq/hZcvV+Ha8DLiJhYCPePTBffQnK0Gfe2NkH8VV93KgYZ9PwQNehmTb9Eq1zlEfLb&#10;bNAW/jAM5pdG6d97BIf9diiu9lqL6Ohod8keULaAwoULF1C6VEmMHTPmkV5NDxGdkpVmEd7/G9jr&#10;F4e9URHYmxaEo6UbGNp/CGfnXHB2e1sDhn4vw/XtPxGzV6WvgCEp/CburauG5MQ4d4oG/Vwk34om&#10;3c9ksom2+JC0f+68SZ78f8480tOhQ4dkav/8V1oiLKtmxEujETloL5LMUUiOS0T8eTMclZbCpIRd&#10;N74O3yw9C3fvZjQhsgUURo0aierVq8HlcrpDHk1J4eFwDR4EW7VysNUunRYYWn8CV6/SCB9ZQ5kS&#10;xZTG8AAYwkfnRvyNA6Ix3D84GLEnvnvox6SqxgUrixcvwsxZM7F69ffw9/dPnStx+/ZtLFy4AJcv&#10;X4bD4ZB5FOfOnQWdpU9CjHf69Gls2bpFTCcSUXfNmtXYvn37E4FjZik+Ph5+fidkQpiHgoKCsHLl&#10;CsyaNQs//PADbDZbhjph+fbs2YN58+Zi7tw52LFju7zzowSB73fu3Dmxg8eOHSMTcg4cOPBEk18e&#10;RpwWvMp3Fc6fPy95831YfzNmTJdykzj5Z/36dTh16qR8Dw7p+ftfzBah5TehI3zturWSN+nOnduY&#10;Nn0aLl68KNdPgzjDt3u3bqj6QVGc/1MfXYF9JP95BGKWnUeS6z6iZ58UcLi/6QqSLNFwtd6g/4wO&#10;h7wyFtevK9M8Xd3+ZFDgWGyRzz4ToXqSD8c4MZu2w1a5BmyVKsFW/QvYa5fSgKFlWcQe2qxMhHCk&#10;xMUgOSYScX4/KC0hvwYM/V9G1KJ6kkai+QIifF5VKKkJpId479KlSyj7RRm8nzsX3n7nLbz19pt4&#10;59238eF/P8DAgQOlYU+bNlXuNW32JXbv3oX3cr2L9h2+fmJ/CD23LVu1lOdOnjwpYZytmfuD9yUf&#10;ruXIbvIP8EfRYkXwZdMm0EDpFPJ/kk/eje/47nvv4PPPi8mkMQ/xo5evUA653n9P4pBZ5jJly4hw&#10;6hHfbcTI4fIurKM333pDnmMazJvDWVkhAgvLOmDgABFQk8mEylUqSXk2bdokoJH/k/zyHq3btEJP&#10;ZX8z728HfZstE9+YRukypSR9m10DoQkTx8u7NW/RXK6fBrGN8rvky/MRFv+zla7APoptxRcgKSoO&#10;9hILYPr9MC38xVG4t0R1aq4YmN+YlOEZPQ59YTgun76QoQP7SaDAlxuttIS6dWo/cUNhAZwdB8Ja&#10;uhas5aq5gaGc0g6+UoIe6o71gFJSkhEfsFcBwscqjgKGga8h0X5LtIWIqe8jISStD+Oi6lVKlS4p&#10;jalJk8aYM2c2Vq1aiaFDh6BkqRISzh6VWkPPXj2VKndQeg+GN2veVEDO0wD5flxMwsbKHiwyKlLC&#10;SBScps2aynPshTkfw+VyYaSqjxmq8XunQQ3i5s2bkg7jpP8InjjMg3G4itSTjzedPXtWQKBW7Zqi&#10;lRUo+KkA36TJk/Djjz+iU6eOIsiz1Tszj4BLAShRsjjefz8XWrduhUWLFgm379Ae/83zIQoVLoiz&#10;qjf2Jj43WaVHQWV9TZo8ETt37sBcpWXUrFVDBGiW0rxILCPLyro8d/4cQkNDkV7T4jXrNCwsTICY&#10;9dWlaxfRDAjOvt+vwpChg2G1WkQwKbCDBn8rwHbypJ+K+02qZkFiPQcFBUpdXL5yWbQg77piftSk&#10;qGUQRL3rkt+E9cEyUENkB3Dr1i1Z/XhBAbqHqEXwe509e0bKoWd3M63g4FuiYfC7ZUWD6qXaX6tc&#10;5WQRk0dQn4SjRh9E3P5bMP1pRJpwR+VlSIlPkl/v8Idx2B+GIeDImewFBX7sz4sVFfPBIwSPo0Sz&#10;HZYSX8JavJ4GDOWrKhOiNmJPntAVBFJyYgKiVvSFy+1jiD21WuJGr6iLuAsPHI78mFWrVZWPPmTI&#10;YBEcT5psLFS1CRK0oygMDRs1EGHatWuXPENBqVy5kjI5FktFrVq1CtVrVEexz4vi8+LFUE2ZSGvX&#10;rpF39QYFNrR2X7WTBti1a1eMHDkitaKpctdvUB/Fi38u6VSoWEFUcjZuD504cVzK8rlXnNmzZ2Vo&#10;aN6gQPCggLJnvXHzhtznKtMzqiF7TIPefXpLnOHDh8s9DzHd+aoM7Pkp6B7zh3RJAQmB5bMihSWP&#10;ZPe8EKZH7Wf5imXSy/H9duzYgapVqwi4EKDKlC0tgu+pc77jqNGj1PuUR736dTF+wnipr48+ziPa&#10;C8F03Lhxco+CxTqmZlKiZAkFXguxbds2VKpUET/u+VHSCwkJEeBjHX1a4BMpY2MF/PRpkQi4/fv3&#10;R6lSJeU+y1WpckUFPL7yzbxBgR0HwYDgULt2Lezbv0/SsFjMsqdH8RKfu/P4TOr7oOo8PN+Upmfb&#10;dm0krUKFCkq5W7VuKe+QGTrp54einypgfrGvrtA+jO9NPY7YHYEwvzoB5n+OS2X7F4uRkpAEZx1f&#10;3efS888CChSo/Pny4oiy3Z+UYrYeg6XQl7AUaagBQ5macLTtqBAuHkkREbi3eZ3MVUhP8VeOac7H&#10;7m/h/sH5Eha1ojlij8+V/6Rjx4/JB2fjfBxyr1ixXOL269c3FRQ++DC3qNW0ccd9N07CPvk0Pxo0&#10;rI/adWohz0f/lZ552bJlaUChSNEiaKF6OfYujE9h0+zlzdLjUggofHXr1RXhoaBSQNhIjx49Kio1&#10;865Zs4YISL78eSVszpw57tJq5A0K7L3Klf9C8qfQ0VZnrxYVrfWczD9vvo+VYBTSNYnYU1epWlni&#10;nFT2u4dGjBghaVLbeBSdOXNG3uvjvB+pHr4ZOiphLV6iuLwbR6I4k6+vqlumVbBQAQWabTFp0kS5&#10;5jMVKpRXJudm1KlbR+pr7949IuzUFL74oiyWLV8qgML4fI4CTwDi/cpVKou2UUdpqLmUFlT4s0JK&#10;07CiTdvWEp/CSg2Dpg6BniC3es33aUChdJnSGDpsiNIa18s1NUmCDsvFuidode/RTb4ZvyG/m5/S&#10;XKg5Nm7SSJ5hO/tKdQasf5aL5ff29zyOWOZ6Kv3RbzbMlLYQPeWY6iiTkKwAIAPHJsBZe5Xuc+k5&#10;20GBCfn4+KCoEgjvXuhxFDVvC8yftHgADCXqImKsjzTkmO3bcG/92tSexpvir53URiW+eQ9xpzcJ&#10;cEROLY9YvyXuGJCenR+rQ8cO0gAeRXqgQP8CtYgzZ05LI6DAsJdiWgSBrVu3SgNhD8Xe2AMKO5R6&#10;TeeRNyiw92YjoeBwDwmCFAWFai17IcYhIHT+prMI0shRI0R4Kcz0cTCsrAIob/IGBdF8bgShS5dv&#10;xIfBcjDvVspMYDyq6wxjj6ZHfCcKKgVmpzKfPERbnu+4Rwnpw4jvwR6Y8datWyvfn2Wnj4PvRgE5&#10;cuQIiiotknVIjSIuPg7Tp0+TMnXv3k2eoaaZHhQIIDQX+H7eoDB6zGj5Tz+DZ38AfhM6WZcsWSzO&#10;XaZDofc4z1jnK1askOcqKQ2Q5faAAuuOZfIGBWqRBIQmXzaW+mMa1KI8YNaiZXN5R3YMBNvg4GCJ&#10;Q98IwZzPrly5Urf96hG/dd++fVAhjwKTTCyYshWeC1fLH/S5+TpY3nwyn0K2gwI/SFeF1p1VD5EZ&#10;ipq3HeaP2sCcvyUsBZsKMISPmSUVGbN+A6LmL8hQSKqwUcvHKI3iYwUK+ZEc5UBSTARcfd5CfMAu&#10;dywood0iH69R44bSAB5FeqBAAWLj3rhxg1zTx5D+A3/Z9Eu5d/DgwVRQ8MzN8AYFClruD3JLb8ZG&#10;7E2exj5q1ChJj41slwICb6K2QO3Bm9KDgofYi86fPw/FlBAyXWo17IX4v34DzTGbntgg2fgJKHvc&#10;6jmpd2/N5KCwP4w8gPMopt+B6nuxz4uJkJI8oNCvfz/5xjS30oMCn7l69arE99QTtTYKNeNRjdej&#10;4SOGu/Od5Q7RiPlQk+A9CrgHFDyORm9QoKOZ/+n09CbWNTUOfo/167X4X33dzn1XoxHu/KdPn/7E&#10;oEBavGgR8uf5CGf+0ltXcHX5D8NhekEx//9umPrv9i1wOJJ+BoZ5x38IZzsoEOkb1K+HFcuXu0Oe&#10;jO7v94f5g68FGCz5NY3B0XKAUn04s/EunB26IV7ZeZ6KTVEfJPbobjjalYSjTUGlSWhaRdzZ7XD1&#10;yo1ExwN1jYJAO5C93zaldaT/OLRxqWITMPRAoU1bDRQILhSM9ODCyqO6x7jsmR6AwnG57w0KtJcp&#10;cByqZY/oTYMGfSvPTVBqtgcUqB14E9N5FCiwp6eq6nGkka9duya9NN+fdVGtelUpC3vt9HVB9Z+9&#10;HbWem7duukM1Hwjt+rpKWNODGYGEvTidc+wVqSn07t1LqeFDNVaCNXDgAAxStjqdtw8DBZoVmQEF&#10;DkvShGOemzZtlHseYpn4jSZPmSxxaRJ4vyuBgHXGe8wvFRTcQ6DeoOAZ7Vi4aGGaNFiX/Bb8JhtV&#10;/oyTHhToYGZ4ZkHh8OFDMgqx6W8ddQVXjyP67kK0z3EBB0eNFbi/8YoCgqGwfjgN8afvim9B77n0&#10;nO2gwIZeVtllHMvODCXdi4U5b/dUYKApYS37lQKCm1KZUdPmwl63CSImTsK9VSvgGtoL9qblZR5D&#10;xPguSI50Ifn+PUTO6YzImW3VCz3oMfk8kZyNmh+RziqqkAynikebk+osJ494gwLnM/A/h8doPtD5&#10;RAcTe4edO3fK86w49p5smIxLUKCqzf9Lly6VhukNCuxN6Wvgf6qwTIN84cJ5KQNB59SpU1kGBTrX&#10;GId2M00ZEvNnuvny50N4RLiMunhs3ePHj6WWgeBBm5llp1ru3SjYK9JpynSoEhMA+Ay1kT59e4s5&#10;tGTJElGlGWfY8KECtgQpmkPlypeTeyxLelCgsPEZmmksM/lJQIHq++o1q+U/0797N1TKxG9LICf7&#10;+fnJ92L5WA7PfZplfI5MUOA35v/du3dLmb1BgXkQ6Ogr8Jgg4eEuKS/j0HHLzob/swsUWL958+TB&#10;wn+20BVcPRZH46arMP1xBMK/3oQkc7TMbLQVmP1sHY0UniKfFYZNoWhmKCU5BY7282HK1UkDho9b&#10;w/JpK0SMWijaQlJ4BKJmzIOj1Vew16+vAKEeXD3bIXrlHAUoUUhJTMD9H33h7FkaiXe1xuZNbKBT&#10;p00VgeFH+rTAp/iiXFnpPXlNpxCHtHx9Nf8Dx8DZm9SqXUsaLMOorlIdp/BSYNlL1ahZXRqMJ939&#10;+/dj2bKl0qB5zTz4gemLoEOSDY7aAhs6061WrapoGQQsNlwOW9IP0ax5M8mDQuFNVHkZz5sIwMy/&#10;br06Uv/UBJg2HXw0fT5T34OgxV6bIMX3+vbbb0VjYThHVqiGe0Czl+rlvUdBPETvOp2HjMeyUUjo&#10;HOR70hF77NhRhCrB9AgYve9VqlaRPFgG+iNYF+lB4dq1q+Jz4DNkTijjyAzrkNvzpQeFsePGSjzu&#10;8k2wov3N70jmqBAB8p133kajRg3F8UrnLd+L9+nY5QgD/3u+WURkBHym+ghQ8vrr9l9h8+ZN8n+0&#10;AiBqRnQusjz8hnXq1pby8H6tWjXFT0Qzj9ffdOksZfSQp6w0mzIDCvxG+T7+CFNea6IruHosoLAz&#10;EJa3JiOiz04kWaNheWMi7BWXPltQ4EcnKLBhZ4ZYYTHbz8OUR9lQ77mBgaZEka8Q6bMKyXHxSvAT&#10;kRhmQsL1QCTcCEKSwy6OxeSYaESvmqlMiVKI9p300MpnQ+fY+UTVw3Coj152Cs1SJcRs8KyEW0pl&#10;HqN6SU50InGexaLFC9F/QD9xLlKo2Pv0UQ2RAk9QIFDQl8AhPvZyfHeOwLCXYcPlNUcM1qveh2Uj&#10;BwT4i71LAeJoAYfU9u3bK70YGzo1Ec4YTG9icC7F4iWL3VcasdFOneYjvRzTZpk5Iah6jWoimI0b&#10;N8KKlStSTQoSfT8EMDZixqFQ0mNO5ygbpB7xWarXtK07dGwvZaf/gSMSHHZjuRmHbWCKeu8GSrBr&#10;KCHl/AI6UnmPZR2j3os7dns0GdY7V9IStPv37yf7GnIEgnFYZgrsOCVcVNdJvP/ttwNxVYEJiSYr&#10;TTva/lWrVZEyURv0zJHhux4+cljAjkPTnPewceNGVd/7JG0CNdceMOzbQQOxUmlSJlOY5O8ZTmSd&#10;cMZnp84d5b2pic1T3z0k5I6U32wxC/jwu3oTgYzf+erVK6l1/yQUp9oBNzEe/Z96uoKrxwSF5IhY&#10;JPhbkBQaIUCQcNGMxEDHswcF7ruoN9z1OEqJS4Cz8zKY3un2QGNwOx+dXcYj3j8QSXZlJkRGCSfZ&#10;7Ii/eB7hA7so7aEEwge3U0CROQ3FIINyIrHz4WbGo/5dR1dw9djZdL1Mc9bje4vOwlZoju5z6TlH&#10;gQIpKTwG4b0UouXq7qUxtIWFw5XFW8PeqBdcHQcp8OgHe7O2sFWtClvNiogYOwiJJs2mNMig552y&#10;AgrZxTkOFEgpcYmI8tmlQEEBAzWG3O0FGFKHKz9r5J7gVAvWijURvZTTOLWFLAYZ9EugrIKC9T1l&#10;rs4/jZiVF2EvOi813Fl9BRzllqSJ+zDOkaBAYo+fEGRG1IydcHWeB3vDMbBVHwh7rb6wNx2I8D7j&#10;Eb1kLRKCQwztwKBfHGUFFCzvTEbCFRviz4Qh7vBtWS0Z0X837s07heR78bCXf85BwUMclUi+H49k&#10;VzSSbBGKw9XLRqqwWHEyGoBg0C+RsgIKEQN/RPzZMJjfmAjz38fKPAUuhOLeCo66yiRPt1DqYZzj&#10;QcEgg36NlBVQSJ2n8OeRMnsxatRB2UvBVmaRTGLSe0aPDVAwyKAcSFkFhcSQCMR8748Y34uIDzAj&#10;OTIW9zdcRszy87I2Qu+59GyAgkEG5UDKCihEDt2HxNvhupwQ5ICj0jPaT8EABYMM+umUFVCgz8D8&#10;f2N02fS/o2XKs+5z6dgABYMMyoGUFVCwV14OZ+O14j+wfDgdrmbrJZybrkQM3qvCpmV4Ro9/FlAo&#10;WqQIwl0umVZssMEGZ57vRUej+OfFsuZozGkLojRQ+EzmnXM+ucEGG5x5Tt3S0AAFgw02mJxVUIg/&#10;FwZX242IWXwOSeGx6v8GcUAaoGCwwc85ZwUUosYcRLI9RpdlAlO1FbrPpWcDFAw2OAdyVkBBtl3L&#10;xElQD2MDFAw2OAdyVkDBWdcX4e02IvUgmCyyAQoGG5wD+ac6GvXuPykboPALYFNYmG64wc8vZxUU&#10;kqPjkHjdkYETLllhr7BU97n0bIDCL4BDQ0J0ww1+fjmroEDhjxy4B5H9dqfhiD67YH1/qu5z6TnH&#10;gYLrxA04dgTAZXHo3ucef66rd+HYcEH9hurGyU5mfs5TN+HYeUmunUcC4djqj3CHK0PcZ8UGKPzy&#10;OCugEDX2kGyuknr2QxY5x4GCrcNGmPPNgOu6vkrsummCpfISFWc6HNsDdONkJxMUbD23wvzpTLm2&#10;dVf/S81HuNmeIe6zYgMUfnmcFVCgJmDNO/Mnj0DkXFC4dhfOEAusQ3fDUnExbCP3wHnbIpqE6V/j&#10;YFWC6rx4By6HE/ZVZ2CptQKWtj+oXv2Wpk04XXD8eFk9/yNcgWFwnrwJS7M1sDT5Ho6D12CbfBCW&#10;astg+24/XDan9ozNAduMo7BUXQprp41wXrgt5xoQFEyvTYBt3jHYV56GfdZRhKu4rjAbrIN2qfhL&#10;YB27D647Fi0dO8t0Gpbaqkyt1ommwXT03jc7OKugwDJxt2SW2RPG/9xlmY0y/T3vOHzWE4+/PAdB&#10;L67BWeOsgALZmmc6bPk0YLAVmYeYVRcQPeskzK9P0I2vxzkWFJxnb8FSegHMeabB2m49zB/6iLA6&#10;D16H6Z/j5L9jzxVYO2yA6ZXxsDZbDUulJTC9NxnOQ9fhWHYKppdGwdpiLRzfn1XPjFX3F8NSfZm2&#10;A40ScmuLNTC9PQmWeivhCgrT7r01SZ4xM+/cPqocwRoo/G0MrN02w1JjOczvTYHzaKCUzfzJTFjb&#10;rIP5o2mwVFkCl9IgbGP2wvSiyruRLyxlF8L08ngFUFd03zc7OKugwKPl+/XtKydK8ZrCzQNd2rVt&#10;g0YNG8iJVTxS3fsZCj6Pw+OW661atkSD+vXRrl1bTJkyWQ608Y5rcNY5K6DgqLociaZIGZbkzs2J&#10;oRGyPRu3fE8Mi4T1o+m6z6XnHAsKjkV+MP1lJBwrTov9bqeQ/+9o2BccF1Bw+t2Ac9dlFTZK6+2t&#10;que+EQbzFwth/nwerN9shqnATOnNbd22wPSf7+C6FIJwkx2mdyeL4IpmMGKPpGFXaZj+PAIOpQmE&#10;q57eFRACc6HZsDZfo4FC/hkIV3lYlbZhfneKaCq03ZxnlGaiykethMJvX3ACljILYP3qB4nvCrEK&#10;0NiG/6j7vtnBWQUFHgH38Ud55MwFCvuc2bPx6Sf5JeyT/Pnkt0zp0nKqE+NTO+CpVlwFm/fjj+S+&#10;Jz6veTIYj6JLn4/BmeesgELsriDErA4QOYkcuhfJ4bEwvz1ZgcEMOXk6vKOSA53n0nOOBQX7lEPy&#10;cs7tbgef+jX9fSzsM44IKLjO34ZjjdIAVK/v2OIvcSjM1paq91eqEoWSvTTDrV//IMtHw4O1Mkn6&#10;s4/Jf8lHaRS2HqrC/qCE/LQmAPQZUCuwFJmTxqdgba60CKVdiJbxn3GSJ8Od/ndg/u802Abvgvkz&#10;9czwPRJO5rO2gTtTr7ObswMULBYLypf7AoUKFsDatWvlEJM2rVtLw1yzZo2ABg+8KVmyBAoW+BTD&#10;hg5RWsQFhIaGws/vBHr26CHhBIxTJ08apsRP5KyAwr0FZxB3IhTOxmuQcMOB6BknZM6Cq+k6JMcn&#10;wvnlWt3n0vNzDQquc8EqTKn1rdbCddcGJ/0N/52qrteJWZEZULDPVOkqzcTWf4f08I79V1UPP1ED&#10;hQE7YHpjgvgYrF+uVpqC0jTGKc2CB3kuUwLgcMLGcv3faGXSXH4uQYHCXUoJ/GeFC8lp09QKeOgu&#10;TQWekkQh79Sxg8TnyUkEEW/B5xmZvXr2lPtDhgyWRu2dl8GZ46yAgkVpsHFHbyMlMRlxx0Ng+UCZ&#10;tG9MREKABbF7bsD8j7G6z6XnnAcKStU3F52rCf+r48VEYDh/TW9OhH3uMfEDuJSAslHa5xwV08D0&#10;L/XCygwwF5wNV6gV1u5bxO/AZ61dNol/IBUUmL5S8/lf8nlF5XPqpjI5NsH01zEw/XscTKxA+iGU&#10;OcJRDtM7k2AuNheWmssFVMJvmWGpvFR8DXR8mv46WuW5GeHKXDEr88E2dp+kL/kVnwfbsJxvPnTs&#10;0F6ueezf8OHDcOzYMRF+xg1RedBU4Bp/Hh2XPi3ykSOH5XmmS5DRi2Pwk3FWQEGYG7T+Q7VHz0at&#10;L6oOr+TCjPEewTkOFDh64NxzBa7LSg1SZkH4ba1Rhgdb4NwaIHMUnNsCUocE2ZidR4Ngn3ccjhWn&#10;ZNRCwpjOwesP0txx6YGqz/RVOvyfmo8SZvENqP8cXXBuugjnvqtw7lcC41LpnbwJ594rcB6+LgAV&#10;7nQpjcIJx8YLCpiOqbKpNEwqDRXO51wXNeed5LdXXSsQ81xnN2cHKPCaB7726tlDTAiG81BYXgcH&#10;B+P06dMS1vTLJhnS8TCBg3G+KFtGzubUi2Pwk3GWNIU3JomDUZcLzIGZHZjOc+k5x4FCVplAQNa7&#10;lxnObDrZle9P4ewCBc+78Ej6wYO+TXUi+vj44KoyJfi/Zo3qGdLxMP0QjFO5UsXUEQ2Ds8ZZAYVo&#10;n2NyDooe06fgqL1K97n0/IsBhV8zZ5dP4ezZM3LaNucnkDlkyfvdu3cTM6JG9WoyyrBt27YMQMj4&#10;06dPk/idOnZMNTsMzhpnBRRoJoR32qrPHZQ5/e4U3efSswEKvwDODlDYu2ePjD40adxYaQpXRehn&#10;zJgu9/v07gWHw46VK1Ygf768KF2qJPbu3ZsGGLZu3YqSJYrLfY5epAcNgzPHWfYpePj3w2DN7SM+&#10;Bd37j+BfLSjQT8AJS/RNeH714j0PnB2gwO9Wq2ZNuW7WrCkG9O8njTJf3o+xevVqEXJqE3369BbB&#10;p9+hY4cOGDZsKFq2aCEaROFCBTF0qOqxVIPWy8/gJ+csgQJnMRaei6hxh2H+5zjEXzQjyXkfkcP3&#10;w8wt3vWe0eFfLyhY7DAXnQP76jMwF54N+/JTuvGeB84qKDRs2ED8BgQFCj2dia1athAgIDhwi/G5&#10;c+ekMQXoTFy6dClq1KgucciM36B+PaUhrDEAIZs4S6CggCDhvAn3t10XUOBMxoRrdiRaohGz4sIT&#10;L5TKcaDAxsnhPhlFMNm1a3KIVUYMuI6BXv/UuHYnwoNMco8jFdQAZGRA/mvrDcItDu2a4VzncFOl&#10;r9LmXAaueOTwjW2UUofNKl6wiucepZC0gs2iRTAvTxlzGmcVFPSYvgF/f3+Zn8C5Bw97b8YLCAiQ&#10;YUuOWujFMTjrnBVQCO+5A4l3wmH+z3epoBA95TgieuxAclwi7KUX6T6XnnMcKDg2X5R1BJwrYGng&#10;C5cSZscmf5g/nyszFWVtghJmmUKsBFbmFrw3RSYnmQvMknUOMruwxDy4rmvDjpyYxOcdh6/D2nIt&#10;THmny/oIc/4ZoiFIZbw6HrZZR2H+bHbqMunwu1aZk2CbcOBXAwoG5wzOCijE7g7CvcVnZVv3VFCY&#10;fBzmNyY939OcOTnIROFedx7WLptlzJ8ThMx1V8J5IwyOXZdgfm0C7OP3wT7xgMwq5MpFrlC0NPSV&#10;WYjO07e0tQ6XtQk0dq5v+Nc42L7dpbSCYTL7UNYk/GkE7LOPiqZgHbwLrlsmmbzkWK8t7AkPVXH+&#10;OBy2fjsMUDD4qXKWQGH7dQ0UuEejkgub0gy47sGSywfJiQoU2qkOVOe59JzjQMG+8IRoBOZCs2Ab&#10;f0DryYl8CiisCjAsVZaKFsHZhbI4SWkEHoGluUDmykY9ULC23yDOGFegMjWUSZAKCqoSOd2ZZoMB&#10;CgbnBM4KKDibrkPiLRfsn89/EP4/IxE17hCSI+Ngyz8rTfyHcY4CBRkRuBoq6rutu1J1XhylrVBU&#10;hbR+rex/7mWw7BTsUw/D4XtWFj1xrYPHB+C6ZZadkZznb4t2wbUKFGZb3+0CJNauKk2Cwg1TRlCY&#10;rEDB6RIwcSw5qaUXGCb3DFAw+GlzlhyNL43C/a3XZJn0vfmnETVwD+4r7YHH0Yf32ilasu5z6Thn&#10;gYLDKfsYyKKm3tsEFBwrz2j+BBVmn3EYVq5mVPY/gcO+7py2IOrL1XDMPiZxzF8skmXU/M+NV2Rt&#10;Q64pslGLfdTeDKDABU2mj6bBXGSOpGlpsAqm3D4y1Vn+q0oyQOHxzPp5XB09SRyDNc4SKCi2vD4R&#10;MSvPI/G6XY6gjz9nQkQn1bHqxH0Y5zjzwXk8CNbG34tZwL0OuPqRIwvWPttgLq4tSOJOS9LAlIbg&#10;WHMO1rorNXOCuyWd1nZecmwLkJ2P6DhkuCvgDhwbL4rJwQVT3DmJqyllLcMxlWeXzbLvoyyMUmYG&#10;n+PmKwQR26BdOboxZxUU+E7cK2HxokUY/913WLJ4sVwznKMLhw8fxrp16zLwtq1bZUMWpsHFUTt2&#10;7MB36nkfnyk4fvxYhl2mTCYTvvf1xaiRIzB//jwEBQWl3mM72bhhg6S7Z8+ehy62+rVxVkFB+HfD&#10;YHHvo2D+z3hpw7rxHsI/CyhwlR0bgt7L5nS21NEAhouYZGTjheEyoqEXN6dwVkGBaxXquScwcUIS&#10;f2vXriVTna1WK7p27ZI6F8Gby31RVoSZwj961CiZuMS5Cp7fZUuXpgIDF0bVr19PnvPkwcbu5+cn&#10;4MN1Fpz0xHAutjLWTGhss1llGXtmQMFeZjEcNVVHRlB4zwdO91oHDlGGd9shDsf0z+hxtoMCJ7fw&#10;Iz+vq+Qch65rGsZ/lUnBJc/j98vcBr24OYWzCgrcKIXCSOHnFOZuXbvK9dAhQ0QTWLNmNcaOGZPK&#10;LZo3k/vcqo092fr160TQ6yggWTB/PqZMniwNmbs1Xb58WXr9nj17CFB0aP+15DFwQH+ZMNWoYUPR&#10;Sthe+vfvJ3EyCwrhdhdc/ndkk1/6o9LcC1Ma5tlghLv3zdTiOxGuNE9ZEesVX+JeDpVVsp6wZ83s&#10;VFknE19trCu4epxjT51mQ+DuPKdOPZ8zBNmAZLITTYywnD1pycNZAQWaB1zDwP0R2OvzPdkQuXMS&#10;10Cwp2cYfz3ctk0bAQWCBa8bNKgvAr5/vwJOd1wCA+MsXbJENI4qlSvJ5i3nzp2TOBaVV9WqVSWf&#10;w4cPSdixY0clHQ8osDwTJkxAp04dcfoh7cilBNjSZLXsY8GZfLYhux/cO30TJgXq3KTH9M5kODZp&#10;+0w65p8QRzJHtri0nXk7tlyUMI46mcsuEhDxpPMsWVac5smDuf9qpiu4epxjQYEVXatmDaxatVL3&#10;ZQ3Ofs4qKFDN9121KjWMaxto+lUoX04E3Ds+p0BTK6hQobwAP5+vUrmymAIUeE+8DRt+EFCYOXMG&#10;zp8/L2mVL1dOzEpPnObNmoo2uX+/thHN8ePH04ACZ1ISgLi+gn4Gz3PezF20xcncY4v4icQpve6c&#10;9PjcNIcT06wDdsJSYp5skMNJcM6dl2HOOx3mXFNk5y4Cv6X+Km34u5fm2Lb23a6b39Nm1k2+PB9h&#10;7d+/1hVcPSYo8Ch6roiMWXoOSRGxAg5RI/Y/W1CIiYkRVbF3r166L2vww9mx/xrsC/107z2Ks2o+&#10;eDPNgcGDBolA9+/XN809AgRXSvIel1MzzAMK1DTOe4HCxo0bMoACOdgLFGiGPAoUaLqcPHkS+/bt&#10;1TUnOBeF61YsDVfJxrwyBJ3bB5Y262SjXxlinntcOijnHm3yG/fz5LW188YHoKC0DdnWj9Pnr2lg&#10;wo160+f3LHjRooXIr0Dh6F966AquHkdPOILkmPgHfD8h9X9SZCycNZ/RfgqJiYkYM2a0qIx0Vum9&#10;8OOYH0/sP6d77QLXLPBahaeJoz6qrGXwCk+9x3D38xnC06Ul97jOwf2M9z15hmF6+XiVS5j/Wab0&#10;zz+sLIzvVRaOcrAn8473JPxTQYE9P9V+7uD8RdmyOOmXFpgC/P1RpnQpAQCOSDDs5wQFT7xHMf0J&#10;nrp27LikTIBxoj2IiaBAweMcdvndSDP3hM5jDyh40uIu4KY8ytz47VA4Vp1O8/2eBbNuB/Tvh+J5&#10;CuDW7wfpCq4u/2E4TH8e+XD2bNH2GM52UOAuLxs3bhQnydGjmd/umx+aB7VYVS/AoUSH7xnZeNXa&#10;0Bd2n8PqviZEnFNgbbseVqX+8aAYV7BmC7qCTLD23yHhnNzENQ6Mz7kL3DaN6VibroZdNRLPgilO&#10;erINVM/UXQlrx40yRCllYT57r8i5E5IPD3zhwioVzu3ZrO3d5ZpyUKXnB2uT72U3aW73Jnkq+5Tr&#10;JqwNVFnYi3EbORUu6a4/L70S35PlYm9MUODMS7s7H0+dPI5/CihQVR8yZIjsxMxVkZs3b5ZG6R1n&#10;+fJlYjpQ7b97V1tPkmo+KFDwNh/0QKG8Ym/zITtAgSzf4UigzHY1/3eqLKLLEijcMsnBQNzi36K+&#10;CZ2RnnvPgrn9XaNGDdH73ZoI+80QXcF9KL8wHLai82EvtQimvzzYS8H897GyXVuauA/hbAcF0u3b&#10;wdLIxo//LoNt+ijmR7aO/FEmFfHgFnEAsaCqF7CUUy/JKcej9yrh8tfGXhW6W6othel/VPxmq+Gy&#10;2GH58ntxrsjzL6vneaCLagC2iQfleXP5RTIHwfT7oUpg98vhLaa8M2SjVosCBS644q7RTs6s3H1Z&#10;8pEDaWovVzbnSGlUrhALzKUWyGaxlnILJV02RHPJ+TB94KPlqQDB2mur9i5Vl4qNy3LR6eU4cE19&#10;PBW/4CxYVHlMf1BlmX9cAwU2zBrLEa4auF4d6XFWQYGOxZ49uosQl/viC1y4cCFDHH6Tr9q1kzic&#10;z+AJ53el74jfmXMTPHE5D4Fx586ZIwfJVKxYQUYj6HQUMFSmAfdt4CjFgQP75bn0oMB43uzJ05uZ&#10;v9QjN9l9bQKc+69KeCooqM6E184TQRJHDxRE07NqnQyZpgWn2Hs6hWfFdNIXUfVz8K9PbjoIq7YW&#10;s+gskhOTkZKUjIQrVlkoaCs6D4lhUc9uOzZSUlISOnfuhCaNG+G2Qj29F9djqtJclUiB5ipIpwjP&#10;cDgU2vOaQieCxElF70+Bk5ujqI8pU5VfGiUbuspsxHH7xRwQW5Pbty/2k52ZKaQu1cPRDiWYyCpJ&#10;1cvLdOfVms1JDYC7RXMCk7XlOgEc+7TDYqtaW6tr5nM4ULNTVS8l5SqzQNR+aim0TwliAlz/UGCm&#10;QIrPckt5bgHPCVOcKcm8ncqO5cxKS331Ph9Mfermw5DBg0UD4PyCfv36ieNx+fLlqaMLjMPl0XT4&#10;cVel9MPM8+fPFwDgSVHUMDjkyBENjiycOXNGQOfrr75SeeTDgAH9sWvXLjFTmB4BhXMUmE56UKA5&#10;w70ZZkyfjiuXtd2807N9ewDMqs7oB+Cmvc4zwVL/shReNWpb322yXN4+S9u63wMa3qBgX3tO0yJ2&#10;KA3uhtIWGqsO5Z3JMgEufX5Pk0eNHInaH5TA3UxqCY6aq5BkiUJEz51wtdmAhEA7Ei5bZdpz7I9B&#10;sH6gTCSd59LzzwIKpOvuSSk8Q0DvxfWYAsKt2K31VolQiydZCSGXSFNgLdWXy31LiflyRBvD+Bwn&#10;GonaPV01gNcnwrnZfTiMuk/hpdpPcOH28J5nOITF499sX63XBP2cBl7ckVmARwm6papSKbkxxZsT&#10;NVY9EvPhjs/0VLMR8hlqGNyoRca/71gFVNhQZa65AojU51UDlCPpFLjxHTzj5daOG0SredqgULly&#10;JRFqMsHBw/Qf0DxgXXGeAe9PUFqfp+48TOdkl2++kfvUGCjYBBieC0GNgPGpLfDkKM/OTEyfvost&#10;W7akAk96UKBJ07pVKxT49JOHth9OMJNG/McR8k3Ilg4bNW2x8hKxodlL8tuK5uX26XiDglMBuGhw&#10;CqzNClz4rS3KJOXZounze1p840YQChcsiKkvN8kgrI/j6MlHZaWk1Im6jpp4FCmxCYgckYWdl04o&#10;jSO7QYG+BTYY2qFPuomnLiiol0kDCuojWthjq56f6j2PguNBK+wd7NPcoLDlwWnUNAUc1BSUZmFp&#10;5CuLpHhoDA9sEVBQWgBVdpolTpWfnDupBJRrJWSdhcqfvT6f45JrTmbiUXECCqp3YR5WpbmkBwVO&#10;qabWYu22RQCH28PbOJVa9XA0GSwKGFJBoZNSWwkKXJvBpd/UjDLRMLMKClT1J02cmIFnzVRajAIF&#10;7svIMyInT5qEwIdspMJhzIULF+AbpRlyO/gfflgvYOEd50ZQkAKV8XKuxKBBg0Q99gaYwMBAlc8U&#10;0TTYVqgp+Pr6Stjly9reFumZq1q5JsWb7Ss1k4EaJ7VFamQEf6f7O5HpyxFN0t2mqGEQKNg2ZKWs&#10;0vw8cZ82s96GDhmMsh8WwrFMjDp4mEOScQeDYS++APbP5smJUdx0xVFthWzTZv7bkx0GE/L30bh6&#10;5arIsDf9ZFAgHThwQFTJhQsWZOhl9PhJQMFSYJasTzAXmKmNR9NrTN+BsusfCgpKfXdsdR/oknuq&#10;nPAky7N5UOypW3IqFEHGzAM4lfoofoDqy+BUgCMLtFT6nOFoelNpAMtOaUuzHwMKLIN9+WlZvCVq&#10;rtIyLMXnweUf8lBQoFNUyvj5XLiuPPlhKj/F0ZhdzF7f0/PrsQigW/vQu29whOxixVG7kW/UQ+hv&#10;B+sK7KOYoJASl4gk2z3h5HvxclpUkiNGTAgeQKv3XHq+VWiamIo/CyjExcXJ1FnOkPP2UD+MBQjO&#10;3tKmnKrGw97SpWx8zl7jtSsgRKl9wVo8dc+x+izsi/zE6+xSdiDBw8UDX5WwedJ08Rj4EKvWKJWg&#10;cRcm2p3yjIrruhwix8ZzXJtef44EUNX3HAgrDi3Vu9vnH08tlxxmy3KpHkniXArVTqyi40qxpOsu&#10;A/NhGZmnRyBkau5Fd3ym5y4/79F84XF4T0NTMDjnMLWErl26oNKHRTM3DOnF1o9nil9Bj+01VMf1&#10;sjKRdJ7z5jDF179WnbJql+kpW0CBRPWyWtUq6KrAwbOyLidx+E2TrHUwvTFRTAYObXEjF9fNrK3y&#10;fBZsgMLzzdSgpk71QcmPC2HjX9vrCuvT4tAXR+L6on3gYEF6yjZQoArid+K4DEFxRd2jVMxnxdRE&#10;OIfANmqPLJ+mJqAXL6eyAQrPL7NH5twOOloHv1EbIVkwG7KTb380GXcv33RLb1rKNlAgxcfHY97c&#10;ueJ1njN7dgZHlME/jQ1QeH553759qFShAjq8UwmBfxioK6hPi8N+p0yHCTtw7949t+SmpWwFBVJs&#10;bKyMO1NjmD1rVo7UGJ5X5spDvXCDcy5TQ+BmNZwm3vbdCrj2hwG6gvq0mL6EoBoLEHLzdoahSA9l&#10;OyiQuC5i8uTJMv48etTITE1sMtjgXwpzTdCa1atRukQJNM9VFuf/3FdXUJ8m3/54Cq4fOi8y+jD6&#10;WUCB/gWqJpwxV1JVCI8b46EjHq+8wQb/0pmzOPv164vPC32GQW/WxtUXnq2GQA791xgErjmKmHsx&#10;bknVp58FFLyJE1iqVauKwsqcmDNntoxSGCaFwb9EZqfHKd/cG6JyxYoo8t/8mPFqs2fuVAz7rdIQ&#10;ck1EwB4/REVFZZiXkJ5+dlBgAbjizmfKFHxRtgzq1qktPgf/ixcNzcHgXwSzHd+6eRMrV65E27Zt&#10;8MnHedH9rao4+FI3seH1BPVp8d0/j0BQg8W4tf+C7IHyJPSzg4KHOB7Kue7cp4+jE5xD//VX7bB7&#10;926Z7qpX2QYbnJOZ8w64U9WQIYPFkZg/b140+qAMjr3UE3eUdpDp5dDZzMF5JsN/xT6YQ8PEh/A4&#10;DcFDTw0UPMSCcRHVVB8fOfmYq+24vp//ucHorJkzsWLFCqxduxY//PADNhhscA7g9evWwdd3FebN&#10;myubC/F4/ooVyqNovgKo+2Ep9Hu7Frb+ozOCXxiCsN8Ne+p89y8jEPL6dwguMBU3Gi/BjYUHEHIj&#10;+Im1A2966qDgIQ6HEG1v3riBvXv3ygIdag5VqmgbenDZLVfbGWxwTmC2R+5rWaZMadnKvnu3bsoM&#10;noYtq9bjyMrtuLhkDy4t3vtseMV+XNlwFDf2n4Ppyi1EhkfI0gPK2JNqB970zEDhYcQX4Qtx9MJg&#10;g3MScw4O1XCawjmNsyL8D6McBwoGGWTQsyUDFAwyyKA0ZICCQQYZlIYMUDDIIIPSkAEKBhlkUBoy&#10;QMEggwxKQwYo6FB8jAuBl/3h76/4+h3EZXa4R8W/dy8SSclAbKQVZluUBCfFOCXNqzdvIuzKVTju&#10;S3CmKfGeDfcS3BePpQRYblyB2ZU2M+vdQITff+JEkBQXjcCrl1T5LyHUHu0O1cih0uJ7Xbl2F7Gp&#10;G/kkwHbtqlaH5EuXYY2Olzu6acVH48plhrnju9ksS/6TEBH6IK2QcK9yJ8Qg8NoVFX4Jd9OUKwF3&#10;A7X4l65cR1RqwdKmFRrx5HXwayEDFNLTrV3o0KU9JvjMwNy5czFqUHs0be+DoLRy8EhKig/AzBGT&#10;4YoFXLfPwe98iAqNx6kZPZCvxSis3LwVx1asxGWHFj9zFIpVLWvh6F335WPJjCHF/wefdpnnvtZo&#10;dMcCWHUuzH31eNoxYwS6jpmMuVMno1XbEfBzauE3t/dFs0Zt8d2MuZg2tD+mrTyg3YgNQp9cZdB1&#10;4lypx7mLluJcmAaO26ertMYyrUlo1c6dVtRdLFuyUIureMLQVngjT3n4mVIQdn496uUvKGlN7F4D&#10;H9TohF3XtQIcXanKM2gS5vpMQsu2I+HnYuh9nFzQHlXL1MEEVa7eTQqh6nBfFc601qFuvgLoJmlV&#10;V2l1xm53WgZpZICCF6VE+KP1W//BkgB3gJALy+v8Bc1mHFNiTSUgGQkJ8bLLVHyCZz55CpLU/6Sk&#10;RBWegJjI7ejToAcsUUlITk5ColIZUpKjsbFrffTZdQ8JiUkqfrxoEiSmkZiaZgKS3ZpJSjLT08IT&#10;k1WYxDuLPq+/jwPBWt4sjycO081IChSq/RWfvlkdi4MfbKqRBhS80/AUSt6JZWRZjqFT6Ua4ZotT&#10;/+NwaFI9/O/QoyrKbYx45V8Yvd8mTySEh6Bll4EIZlFDjyL32wPgL3e86Sg6lWmCQLuW1sGJdfDX&#10;YSotb1Ll2TW8NnrN8ZP/m0c2R+/vA903VWkm1EaH7w4gUeU/uFMjBDk0DeSKb1P8bcgR9R0voPkr&#10;/4DvZQlGvDMYTcu0w6HkZGwa3gy9V9/Qbig6qtLqOOEgkrQqN0iRAQqplILQw3PwSpsF0PozL1Lq&#10;vtX99/L2WWjSqh169uiKFi3awPeURYVaMbtEDXzZbxS69JyAyV3rofAHhdBp2n6c2joO/SfsRMSN&#10;XWhTIDcKN+iOhWt34bu872LuBS1Nk99KtG7RAt169ESz1s0xfYs/4qMsmDujM3r27IlvWtRAxfaL&#10;cDvChe0z+qDwS39D48HL4VCN/NDS0ajVRsXr2h6Nmn6D7VfTl16BQv0PMXPtHJSo2hO3IrTQVFBQ&#10;6ve+Rf1RuGFPldfXaN2sL9b6U8ijcWDhYOwJlK43lRJjrPDpUAu1194C7uzHq/+shX0aJgDqXuc6&#10;VTBJIYH97AqU6DhYNtsh77yWoVYlrSnta6LuOpWWF9mOjkDRd+vjpEWpWjp0YlIFtBi+DYl3lqFN&#10;rb4wu6f3R5+chf/9+3AEa5eplOC6qUChHjakfRWh4xMroOXI7Qpg3AEGGaDwgJJxdFpXVB7jVn91&#10;yR99Pi2K7ZeUuql6sKgL6/Dq2yMRJKCQD219b6lUVCOM/RH9G/cW8+GKGxSo0m7t0RD999GGNWFK&#10;KigEYsjbr2P+YRMVAcRFOWFx3kPYhR8wZtwmRkCy4wwavvIqVlzh1UX0fyO323w4iY7lv0QApUJp&#10;Fa7DM/H6R1OR1rLQQGHJmTs4ObYCevteBPfc8YBCZNgRdOnTD/YYSkUiwrcNQd5Ko3FXz99xaRne&#10;efsNFGwxGlFMxHUW9f/9ClZJuTRNoVX5d9D/UApOzu2F18sOwikFqDcVfz+8kAKsSC0iKWAp3nnr&#10;DRRqNVZLK5UcWFq9IFouDJRyZqBr6/DmW69iuZ8NKSeGo1wjH7gVBaoKePGvzXDeKxvSldU98Gnj&#10;IeoLpKNra/HWW69hxUmVljvIIAMUvCgZx2d3R6mRP7qvdeiMD17LXR+LftiO7dsVr5mOUi/+Cb5X&#10;NFCYekaLlilQsO1Hrb/nwaF0PoLk+Hs4d3wftm/dgm87NMCrf3oBS8Ws8QKFQwOQ74tOWLPZXR7f&#10;sSj+j1ew7w7jecgDCmYkxgbj265dcS08NhUUQvePQbtu0wWQhBzb0bJgOQTY3dcZKAH+yzrjL6Un&#10;4q56lavfN0PVai2wfON2rJk2CmXfyoWRp9xRveju1iH4asgGJKSRPpXW0k54qexkSYsUF3ocJUq0&#10;xH4dM992YQsqVK2EVmuuagGnx6JqBlBoC3+P/ycuEieW9cFbZb9UgJQ2QatKq3xlldZad1oGpZIB&#10;CqmUAovfErzWfA4yHI8RsASdhk2F86gGCos37MCOHQ84LDr7QSH06Dy0bj9Apb8T50/uRfPX/vFQ&#10;UFi7+UFZdu/Zl25U4wEoULs5sWokum0I+AmgoMi0G8X+8g720n+qKOislvf+/ecxq80o7NTRMmwn&#10;pqFHr6WIT+/2CNuFYi+9h32h2uW1HZNQ7Zu5SG84OI5MRblKFbDoYJA7RFHIMrSq0Q0mNwhEHJ+W&#10;xnzYOrklirUdgUvpzBDH4SkoV7kiFh/S3+L8104GKHhT1HX0L5wLE/eEITaRhkAKYiODMKH8/6H9&#10;ojOIV+bD0KKlcOim1uoTYpy4dTMM95MygkKfBj3hvJ/yRObDUDEfwkQwE+6H47YtAucWD0CfOUfU&#10;/RTcv7wVr/3jRSw4T4m6iH6vv49Dd1i+kxhQpx0CHVo3Gx9lxq1gC+LSCJ4XKJCiruKbD6rj4/Ia&#10;KESFHU1rPmwdjLyVx6Q1H8I2omW1JghyMmFVnjML8c93JyJE9fSu4FswR2lddcxdf7ToPgJh6kV2&#10;TmiDrxa6nSaKglZ2Rvdpx5AUtgEtazTFDZcnrQX4d65JcGMCDszohC7TD7qvFKm0LH4rkTv3e1hz&#10;zR2WSmEY8U0TnLt7D0hKwNG5XyL3ZPURkuJwYVotFKrbEXe8TQmVltlvBd5/PxfWZkjLIA8ZoJCe&#10;zKcwYoBqmO26oEePbmjStDkGTVqfKiSXd8xGk5bt1L0eaFuvCTqN80XI/bSgkBh3A1+Xz4v2U/ak&#10;OhofDgrqym+VOBq7du+BNt98jSHrT8AesAXNGzWQfAb3G4NuVf+G+gM2Ijzehsnl/g81+yzUHI3L&#10;xqBWm04Sr2XlOug7ZwdkkCCV0oGCItPJQcj38gNH434FQIUb9FBp0NHYD+tSHY2DUh2NO5f0xldd&#10;O6g4XTFsxFBsvULHYST85vVHncotJP8uzTphyUGt940OO4chI7Vw8jzfebjuLtiOxb0epDXSk5ZG&#10;S/q0wqitD1T6lOQkzOxUGu+U0OpC475Yuu2CjN6c/WEG6rTuiB6dvkHrbtPApO7f3IkCf/0flKjP&#10;PDzPjMdJRyJmdCyFd0o29ApXaW1XaaUxa37dZICCDrEhJiQkuDntNlYyfJj44J42fJiCJBXmaViM&#10;w2sOEXJIMkmG+VKQnJToHuLjcJ9OfK80vfPhkGay6gmZHrNLlvAHQ5LeZWVOaUlL2zPMqVEyElX8&#10;1DCvNJiXO1B7Jykvy6gXh6Slpd3TyuchKbP7nvcjD09LdfKpdaRR2rp5wDLMq6J5p6XVc9owb+b7&#10;PiotgzQyQMEggwxKQwYoGGSQQWnIAAWDDDIoDRmgYJBBBqUhAxQMMsigNGSAgkEGGZSGDFAwyCCD&#10;0pABCgYZZFAaMkDBIIMM8iLg/wHsqT8bR6D7ZgAAAABJRU5ErkJgglBLAwQKAAAAAAAAACEAoa7Z&#10;Z01AAABNQAAAFAAAAGRycy9tZWRpYS9pbWFnZTMucG5niVBORw0KGgoAAAANSUhEUgAAAQUAAAB7&#10;CAYAAAB9yZWUAAAAAXNSR0IArs4c6QAAAARnQU1BAACxjwv8YQUAAAAJcEhZcwAAIdUAACHVAQSc&#10;tJ0AAD/iSURBVHhe7X0FeFTX1va9/3f7XWmv9uutXioUetHi0OJSKO4OwYoX92LBiwQN7q7F3Yq7&#10;uwWLjE+ceN5/v+vMTCZhAkkaIKVnPc96Zs62s88+e717rbXl/A466aSTTm6kg4JOOumUjHRQ0Ekn&#10;nZKRDgo66aRTMtJBQSeddEpGOijopJNOyUgHBZ100ikZ6aCgk046JaMsCwoJCQmIj4/XWecsw+yT&#10;iYmJWZIzk14ZKDgfho0dFhqKgwcPYrKPDzp37oQ6tWuhSuVvUKF8OZ11fqFcvlxZlEsDV6xQHtWr&#10;VUWLFs3Rr19fzJ0zBz///DMuXbyIK5cu4+or5GuXr+DOzVt4/OgxQkNCRaZ+CVi8dFBgRW02Gw4c&#10;OIDx439Ek8aNUKxoEVT+phK8WrZAj+7dMfiHHzByhLfOOmcpHjpkMHr37oV2bdugZo3qKFGsKKoU&#10;LoVeuWtj0cff4ew7A/H4rZEIeMns/8/ReJxtPO4Xn4E7zZbgzrjteHT4CqwWC2JjYx2Sl3Z6qaAQ&#10;FRWFlStXoEb1aihSuJAAwcyZvrh69SpMJiNClcbANHwQd7VNZ52zAsfFxSE6Ohrh4eGwKIG7e/cu&#10;1qxejRbNmqFQ3vwo+0UhDMtWD35vDEbQ74a9Eg4kv+GNx2+Pwb2Gi3Hz6AUEBwenS2t4KaAQERGB&#10;ffv2oUGD+ihV8mt0794Nhw4dyhCK6aRTViMCBgc27+HDUVmZvSXyFMCMd5vh+hv9PQruy2T/d8bg&#10;1vBNCLhxP83y9sJB4eHDh+jZoztKFC+GAQP648rly3jy5EmG7R2ddMqqRHDw87uHWUr7LVX8K9TP&#10;Xgrb/tEZAb8b6lFgXxYHKM3Br8pc3Ll0XTTx59ELAwU20PXr1/Htt1VQtkxpbNu2VYXFOWJ10un1&#10;pitXrqB+vboorrSGRe+0wuPfD/EosC+TH34xCfdOXEFszLM1hhcCCgSETZs2iqnQuVNH3Lp1yxGj&#10;k06/DaImTL/DhAnjUbJwMXh/UBe3/zDIo7C+TParMBsPL9+W6dXUKNNBgY1x8OABFCpYAH169xLH&#10;THpNhcS4GERu64Wowz8i7vEJudbNDZ1+jUTn5MKFC5EnVy4M/qg2Hv/u1WoMAYpvdVkFg8GQqkxl&#10;KihQQ9i9a5cAgrf3cDx5EumISR+xsvHBjxD74CienJiCyD09EHV8NOJMF5GYEO9IpZNOvw7iqLxs&#10;2TKULvE1xn/QCA9fsSkR8L/DcXvlEfHteaJMBQWaCd9UqigLkEJCQjI0uidy1Vis0gwc/geWkRgd&#10;ilj/Y4jYWBsx15fqWoNOvzqixrBg/nwUypcfM99t8cqdj/dL+sL4IMBRu+SUaaAQFhaGVl5eaNyo&#10;ESIj06YhiMArAIjzv4sne5chdHJr2AeVgH1AXtiHfYnQ2XWVCeGrNITboiHEhz5C+KZaiD4/TZkU&#10;z/ei6qRTViJ6/rn4qcIXRXH4ze4ehfVlMRc83V17zOMAmymgQBScOGECSpUsiVMnTzpCn0/xdivC&#10;F/vA3q0qrK2+hLVdbtg65oSt62ew98gGe58PYR/4LkImFsKTo9OV9hCLhAgDIrY1QcyNVY5SdNLp&#10;10PUoJs3awqv7BXx+PeZoC38YTgMb43yHPcMDvz9MNzqvU4WYqWkTAEFrv8uU7oUxo0b90yvppOI&#10;TgmhoUoj6ApL/a9haVQMlmaFYPVyAEOHL2Drkh227h/D3lsBQ/93Yf/hbUTuG40EBQzxwX6IWF8N&#10;CXHRjhJ1elEk78qxEehFkGiLqZT9ou9Nct7/Rd4jJR05chhFixTGvHe9EJhRM+Kt0QgdvB/xhjAk&#10;RMch5qIB1spLEKSE3WN6D+xXZib8/f0dtUqiTAGFkSNGyNJlu93uCHk2xduDlZAPhrlaBZhrl3ED&#10;hsKwti6ggKAsgkfWVGm+UhpDEjAEj86BmLsHlSkRhyeHhyLqxI+pvkyqamz8BQsXYIbvDKxatUrm&#10;jqnVkLioar6y8biWwmq1YuvWrTh//jzoLE0LMd3Zs2clH00nElF3zZrV2LFje5rAMb0UExODEydO&#10;4NGjR44QyFLb5SuWw1c944YNG2S5eMo2Yf327t2D2XNmC+/YsUOmy54lCHy+CxcuYN78eRgzZjRm&#10;zJgum9bSsvglNbp9+zZWrlqJCxcvyL35PFu2bsF0VbbZbJY0fJ7169fj9JnT8j5+HP8jLl+5nClC&#10;y3eya/curFu3Vu5NYj+YOnUKLl++LNcvgyIjImSPT9WcxXHxj309Cuwz+U8jELn0opKjJwifdVrA&#10;4cnmG4g3hsPeeqPnPB748Xtj5Z2kbNtfDArsXNzQtH379jS9OKaJ3LQd5io1Ya5cGebq5WGpXVoD&#10;Bq9yiDqyFQnhwUiMjkRCZCiiT/2kwOFLDRgGvIuwhXWljDjjJYRMeU+hpCaQTmLctWvXUK58WXye&#10;Izs+/iQbsn38H3zy6cf44r85MWjQQOnY06ZNk7hmzZtiz57d+Cz7p+jQoX2a/SH03Hq18pJ8p0+f&#10;lrArqvPmzJlD7mM0GiUsM4mgVrxEMTRt1gQU2jNnzyBf/nzybHzGTz/7BCW+Kq6A7pojh+b8LV+h&#10;PLJ//pmkIbPOZcuVEaH3RHw2zh7lyPm5tNF/sn0k+VhGkyaNERQU5EiZPiJwsa4D1TuggLKcKt9W&#10;lvps3rwZt+/cRv4v88lztG7TCr1695R7/zD4BxeY/xJiGWXKlpY6mC0aCE2YOF6erUXLFnL9Moh9&#10;9M6dO8iXKzcWvd3Ko8A+i81fz0d8WDQsJecj6H+Ga+FvjkLEYjWo2SNh+GjSU3k8sf8b3rh+9tJT&#10;A9gvAgU+3MiRI1C3Tm2Z90wLsQK2ToNgKlMLpgrVHMBQAfY+HRBneFqVSUxMQMy1AwoQ8mjAMOgD&#10;xFn8xL8QOvVzxD5O7sPgqFK6TCl50U2bNsGcuXOwZu1qDBs+FKVKl5RO9tNPP4mAsdMdVtrEbjV6&#10;MLx5i2YK5MyuDsjn42YSdlaOYNywxTASBadZ82aSj/s6uB6DmtLo0aMwc5YvnKs3mT48PAz37t2T&#10;crhDNOVL0NKEqzR3FXLfEs3FeR934shJoalVW2lRdhsKFiwgwOczeRL279+HLl07I+cXOTBr9iy5&#10;x9WrV1Cy1NeShkK2aPEiLFy0EB07dcB/c32BQoUL4tz5c47SNWK+ST4TRVDZXj6TfWR0nTtvDmrW&#10;qinP6+vrK2lZRz4P25wA8/jx46eEl+BFLcA/wF8B8VTJ/32371WYSdqQmtWwYUOVhmNSgtlc7jt0&#10;6BDcuHEDZ86cQXc1ol5U5qmzPQjod+/ekbagluf+Tki8HzWp8xfOyztm/ZzxrBvbg3VgXg4ADx48&#10;UPcbKs/gJL5Lvq/zqm1u3Lju0e7mPoL79++LhsG+kdr03rOI63haZa8gm5icgpoWDht9CNEH7yPo&#10;jyOShVurLEViTLz8uoenxoF/GI6rR89lLijwZX9VojhGjxqVZiSPNVhgLNkUpq/racBQUQFD7dqI&#10;Pn3SoyCQEuJiEbZiAOwOH0PUmdWSNnx5PURfSnI4UiWsWvVbeenDhg8TIXWWyc5yVwkd1eeAgAAR&#10;hgYN62OPUqt3794teSgolat8g0VKcJh+xcrlqF6jmhqdi+Orr0ugarWqWLtujXQId1BgR2v3XTsR&#10;5m6qw3uPGO5qaKrc9RvUk/wsp9I3FTFv3jzpeE6iSdCwYQNHmmKShqNqyo7mDgocaQh8vGYHJtFM&#10;oGruBJU+fftIGm9vb5eJQ6JgLVgwX0b+mrVqJIvjxh5qCMWKFZV7JDjWhbA8aj/Lly8TlZPPRzPp&#10;W9XehYsUQgEFUNQ+qIo725zPOGrUSFSqVBF169XF+Anjpb1y58mFihUrKJNmL8aOG6vi6sgz8Pmp&#10;mZQqVVLMvm3bt+GbypXkHZEo7AQ0akMFCn6JosWKoFGjhrh06ZLEEwD69e8rYMZ41ovvk6Yj+6c7&#10;KHDgGDJksIBDrdq1ZCs/idpLp84dpS4FCmj3qFGzhmzgc75TAkmbtq1RsuTXKFy4kKSl1uh8D2ml&#10;06dPoXiBQjj3Zj+PQpsaR0w9gaidd2B4fwIMb49zsaX8IiTGxsNWZ5XHfCk500GBL54vNX++vDh6&#10;9Kgj9PkUufUYjIWbwlisoQYMZWvC2razephYxIeEIGLLelmrkJJibhzXnI89suHJoXkSFra8BaJO&#10;zJH/pOMnjssL56EYz7N92bmZtn//fi5Q4ChbQanavjN9xWnKsC8L5EdD1fHq1K2DXLn/K6Pu0qVL&#10;koECO2kr1Sn8/PwkPYXNaS9z5MuTN7d0PIJQwUIFRFBpK7OTHjt2TNRZ3rum6nwNFDhQ0Bk2a/ZM&#10;R201cgcF7jytWKmC3J+/K1auwHU1qlHA+W54/7z58ijBKOzRJCKgf1u1CvLmzSP2u5NGjBghZVLb&#10;eBbRn8L24D1aerUQLaVkyZLybBR+Amfffn2kLGok37Vvh0mTJso124NmA/0xbFe2FzUdtiNNh/Ll&#10;y2HZsqUYpbQupmc+Cjzry3gCUfce3QRMsn+eHUXUM1LTaNW6laSn4DOe74dAT5CjRuIOCjQvvUd4&#10;K61xg1xTW6GmU1EBGNuebdqzV0/Uq19X6sf3durUSdiD7WjUuKHkIQi2VyYnQdxpurn7e55HZlXn&#10;egosR/+nYbq0hfDJx9VAGY8EBQBPcVQsbLVXesyXkjMdFDiSTpk8WXY/uo80z6OwuVth+LJlEjCU&#10;rIuQsVOlI0eqkSfip3WukcadYm6d1mYlun6G6HObBThCp1ZA1KnFjhSQsxr4sjp16vhczcUTKNC/&#10;wNGQaiM7ATs8OyvLIghs27ZNhJyjB0djJyjs2bNH4t1B4Z7fPekkFIC1a9cISFFQqGZzhGE5BIQu&#10;XbuIIHFEpfBSmDkyMqysAjd3cgcFtj9HJqri9GGwHvm/zC8jFusfGBgoYW3btnHkTk58pnbftRWB&#10;oXngJJoZrNs+9dypEZ+DIzDTbdiwXlR41v3cuXP4uuRXIiBHjhwRrYdtuGvXTnmu6dOnSZ169Owh&#10;Kjn9USlBgQBCc4HP5w4Kzv+9lKAGh2jnA7BNCYZLliwW5ynLodA7nWeMpxOW+Vhf1tsJCn73/aRO&#10;7qAwa9YsAQSanWw/lkHTz8fHR9K0bNlCgeEZuQ/BlhoD01C7IHgwL+/nqf96It6f/a9SLgUm6Vjl&#10;aC4yB3avnzxzi/Uw/idtPoVMBwUKAVXlLl06O0LSRmFzd8KQuw0M+b1gLNRMgCF4zExpyMgNm1T8&#10;/KcqSRU2bOlopVHkUaCQHwlhVsRHhsDeNxtiru52pILsxOTLI5KzAzyLPIFC23ZtpHNzMxev6WNI&#10;+YKbNmsqcTyKywkKJx1rM9xBgYKWI2cO1KlTW/wS7kS/A/MRCFgetY/de5Keg5Qvf17RHtwpJSg4&#10;iWYSZ1IoVCyX8Rw5+Z+mi6dOyg7ZpGljAZR9+/Y6QpWd20czOdavX+cIeZqcgPMs5uE5VN9LfFVC&#10;hJTkBIX+A/rLO+bonxIUmOfmzZuS3gkE434cp4S6sqQ7fPiQxKWk4d7DHfdNrl3xPkWKFpY4Dl5O&#10;UHA6Gt1BoUPH9vKfTk93YltTK+L74AwP01DzcacRSutg+PTp09MMCqTFylTNnys3zv2lj0fB9ch/&#10;8EbQG4r5//8NV/8dvgVOR9LPwDD39KlwpoMCR4cG9ethxfLljpC00ZODV2HI2V6AwZhf0xisXgOV&#10;6hOLOP8A2Dp2Q8y1666G5XLnqKO7FCCUgrVNIaVJaFpF9PkdsPfOgThrkrpmMpvEluTot93DtCBt&#10;XM5MEDA8gUIbNaoSFKgRUDBoNriDC8ujysq0HJmSQOGExLuDAkdaClz16tVkRHSnwYN/kHwTJk5w&#10;gQJnQNyJ5TwLFDjSP3z00OU/IN+6fUtGaT4/QaFa9apqNP8MR44eeaqjclTnaEet574aNZ1EsKNd&#10;T2FNCWYEEmo6dLDxPtQU+vTpLf4bYSVYnN0ZPOQH1aa7UgWFfqrN0wMKPLaPZhVH4s2bN0mck1gn&#10;viM6RJl2qKqD+7MSCNhmjOP9XKDgmAJ1BwVqIfxPf4Z7GdQe+S74Tjap+zNNSlAYqQCe4ekFBU6b&#10;cxZi8z86eRRcTxzSbzfCp5wQcLDWWI4nm24oIBgG0xfTEHM2QHwLnvKl5EwHBXb0cmXLiKqXHoqP&#10;iIIhXw8XMNCUMJX7DjHX/aQxw6bPg6VuU4SMn4CIlUthH9oLlmYVZR1DyPhuSAi1I+FJBEJndUao&#10;b1v1QEkjJvNv3PiTdB6+xPnz54kKyXCqeLQ5qc4fPnw4GShQ1eV/2rl0QtL5REcb7dGdO3dKfjbc&#10;unXrpGymJShQ1eZ/evXZMd1BgaNpMWVa8T83w7AMMtuLKjVBh971jIICnWtMw+lJq1UDHR7wwXI5&#10;TUkVm+aU09Y9fvy4qw707FeoWF7qPnbsmGSdgqPid+2/k3IIgHwmxlMb6d2nlzgJFy9eDC+vlpJm&#10;yNAhArYEKbZrhQoVZBaB+VKCAoWNeZqpZyaYkdMCCjQf1q5dK//p8+GCGz4HtdU2bVqr99Aap06f&#10;kvfF+tHHxXi++xEjtRGcTFCo8m0V+c+BgHV2B4U1yswj0JVR/ZoAyzL43E7tkD4SDjb8n1mg8ODB&#10;feTNlQsL3m7hUXA9sTgaN99E0P+OQHD7zYg3hMvKRnPBWa/W0Ujh4foEOkvSQ4kJibB2mIeg7J01&#10;YMjTGsYvWyFkpDIblGDFB4cibMZ8WFu1h6VBA1ia14O913eIWDVXAUoYEuNi8WTvSth6lkFcgNbZ&#10;3IkdlCPSlwW+lJdED7JzzQKv6RTiFNKqVSvlmnPgtG9r16klHZZh9IhzhoDCyw5bv0F91KhRXToM&#10;BZFpOKuwdNlSiec11wJwBKUvgqomO9yBA/ulo3PkpXOMAsD/7LicXaCzsHmL5lI3CoU7UeVlOnfi&#10;KM37U1gDAgNkZoR1pvebpg/zELSoShOk+Fz0sP/3v19I+DeVv5GZANaBgMNRniNtSqKzjPP2TMfn&#10;K1mqpNSFz8m2JMBwipEgyjCCXxWl3vMe1DyoJbEtUoIC10w4R2oynX9sW97j558PPgUKfA9MN2XK&#10;ZBCs+g/oJ1oQ26tqtW+RL19euWejxo3kWXl2AZ+L8dXV++IsBNM73xm12ylTp8h75DUFe8uWzfKf&#10;Jh01I2oLrA8BhuBLHwfj+Z+gS/Dmddfvu0gdneSsK82X9IACNZl8eXJj8gdNPAquJxZQ2HUHxmw+&#10;COm7C/GmcBg/mgjLN0teLSjwpRMU2LHTQ2ywyB0XEZRL2VCfOYCBpkSx7xA6eSUSomOU4MchLjAI&#10;sbfvIPbeXcSrkZCOxYTIcISv9IW1XRmEr/ZJtfEJDFeuXoGPzyTxL9BrTafaMqUdUOVmI1Bl5ihJ&#10;c4LEdRaLFi3CgIH9sVfZ2BQqjj60fzmqco6eq/to09J+5CjHZ2fa4d7DZCqO13PmzFGjz09SNzKn&#10;+LiWg3WgR7tr1y4y/cVRjB2dvoRxqkOlNDE2btyoRuRFjiuN2GmnTpsqsz4s22A0CLjUqFldptia&#10;NG0i2oH7VCxHU5oEdEjSwUmhpMeczr/UHMTMS/V6sxKYTp07yehKU2nu3DmiAbDeTHNfjXJ8bk6n&#10;sg5cX3DRsVqRdR2j2peCyrZylkuA4MIxtvPVa1fFVOMCIo7iLIttQdOHxLYjaN+6pYEEhZqL5Dp2&#10;6iimEbWkhYsWuBaK8VmPHjuKvn37SDxnRbZs2YKDCnCmTp0qQM29BzQBBg8eLE5KapA045zTiQQX&#10;tg0dwHxnfG6+d85MsN8YVZvzmbgGxJ0IZNRK+Ots+7RQtOoHPMR49L/rehRcT0xQSAiJQuwVI+L9&#10;QwQIYi8bEHdHmZKvGhQ48+Bpuut5lBgTC1vXpQj6pHuSxuBwPtq6/Ijoy7cRb1FmQmiYevhQxJnM&#10;iFGdLXgg90qURPCQdoi3pU9D0UmnrEgcfEp+/RVGvVPHo+B6YluzDbLM2RNHLDwPc+HZHvOl5CwF&#10;CqT4kEgE91aIlr2nm8bQVpkSLWH8qhUsjXrB3mkwbJ37wdKsLczfVoW55jcIGTcYcYaAdKGxTjpl&#10;VcoIKGQWZzlQICXGxCFs6m4FCj00jSFHBwEG13Rl0UaOBU61YPqmJsKXLVd5nraBddLp10oZBQXT&#10;Z5MRMe8sIldchqX4XFe4rfpyWCssTpY2Nc6SoEDiiB9714Aw392wd5kLS8MxMFcfBEstpSE0/wHB&#10;/cYjfOl6xD3UPM466fQ6UUZAwfiJD2JvKJP6XCCijzyU3ZIhA/YgYu4ZJETEwFLxVw4KTuKsROKT&#10;GCTYwxFvDlEcrB42FAlPosTJqAOCTq8jZQQUQgbtRcz5QBg+mgjDP8fKOgVuhOLZCta6yiRPsVEq&#10;Nc7yoKCTTr9FyggouNYp/GmkrF4MG3VIzlIwl10oi5g85fHEOijopFMWpIyCQtzjEESuvoLIVZcR&#10;c9WAhNAoPNl4HZHLLsreCE/5UrIOCjrplAUpI6AQOuwA4h4Ge+TYu1ZYK7+i8xR0UNBJp19OGQEF&#10;+gwMfxvjkYP+OlqWPHvMl4J1UNBJpyxIGQEFS5VlsDVeJ/4D4xfTYW++QcJ56ErIkP0qbNpTeTzx&#10;CwGF4sWKIdhul2XFOuusc/o5IjwcX39VImOOxqy2IUoDhaKyZ4DryXXWWef0M/e88EhDHRR01lln&#10;4YyCQsyFQNjbbkLkoguID45S/zeKA1IHBZ11/pVzRkAhbMwhJFgiPbIsYKq23GO+lKyDgs46Z0HO&#10;CCjIsWvp+BJUaqyDgs46Z0HOCCjY6q5CcLtNcH0IJoOsg4LOOmdB/qWORk/xaWUdFF4zZrvzdCNP&#10;cTr/ejijoJAQHo2429anOPaaCZZKSzzmS8k6KLxmzINhdVD49XNGQYHCHzpoH0L770nGIX13w/T5&#10;VI/5UrIOCq8Z66DwenBGQCFs7GE5XMX17YcMsg4KrxnroPB6cEZAgZqAKa/vL56B0EHhNeOMgALT&#10;86RnnpzMX2d+/vLEZXZQxqVWrns6snsZOmeMMwIKZFOu6TDn04DBXGwuIldeQvjM0zB8OMFjek+s&#10;g8JrxhkFBR6R3r9fP6xevUqu2Sn5mbyOHTqgUcMG6NmzB/bv2ycC756X38qYN28uunTujIYN6qN5&#10;s6YYOmSIfFSFQOGeVue0c0ZAwVp1GeKCQmVakic3x/mHyPFsPPI9LjAUptzTPeZLyToovGacUVDg&#10;9w/y5M4ln67j9fFjx1CsaFEJy5c3j/x+U6mifL3KmY8fUq1bp458YZzxBb7ML79kfrNg3FjtWw3u&#10;99I5bZwRUIjafReRa67KNunQYfuREBwFw8c+CgxmyJengztt9ZgvJeug8JpxZoHCgAH95ZofzqE2&#10;0KlTJ+mkSxYvljz8SEqtmjUEEFp5eWHf3r3yYRR+1IVf4uIOv0IFC2DVqlVP3U/n53NGQCFi/jlE&#10;n/SHrfFaxN6zInzGSVmzYG+2HgkxcbA1XecxX0rOcqBgmX8SpmZrXWzutgXBZpvHtKmx7U4gTO1/&#10;gt0v6wKTZdEpmEft9xjn5GCbHZa5J2Duvd1jvCfOLFCgOcBrfh+S13fu3JGvaPOX1/wqVN48ueX7&#10;jwQN9/Lof9i6dYtoGNQu9AEi/ZwRUDB+OhnRxx4iMS4B0Scew5hzmnw2LvaqEVH77sHwr7Ee86Xk&#10;LAcK5o6bZErF8MkkGHJMgbHsfASbrNIRCQ7B/qakazq0rMkdY7y2XXgAQ57psN/wd4Uxj/MewUaV&#10;39+cLK+E85rhjE9RZrL78jdApVNC68or4ap+j1U61tO9XLuKC1Tpyeo/w8xdt8BYbkGyOjz1fCrO&#10;9N1PCMo5xVXW8zizQGHJksUus4D+hJ8PHpQPuDKOJsH3XbtooLFoUaplerVsIWn4SXtPaXROnTMC&#10;CsI8oPVf45IOan1zFCylFjyd7hmcJUHB8PkU2E77IdhgUawJiO3EXZhar4Ox4kIYm66Gdfd1xddU&#10;2HrYzvhJXtutAJhUfsvaCzA2WwP7vSAFEPdh6rIZ5iG7BESsq87B2GCllGPqvAm2iw+lfPvFByrv&#10;RhgrqfLrrYB1xVkRersSZFOvbTBWUOEtlOYy4yiMDVfB+M0imHpslXvIvQ/dhrHlWhjLL4Cp1TrY&#10;jmsjKoHANGQ3jFWWwPjtEpinHoFdCT1BIej98TB9vxn2+wbYjqnn81LPV17dp4l6vu1XXykoEABG&#10;jxopvgGGEyA6dmgv33HkPehQZDi/R+mpTPLw4cMkzcIF8z3G65w6Z0hT+GiSOBg9csHZMPxjjMd8&#10;KTlragr//lEJ8W5YJh+GdflZ2K02GErMUeHjYOq9DUGfT0bQWwoBV55F0F9HwdRdmRiqI1t8jyHo&#10;7bGwnryHINUA9qtKhVLCG/T3MTCN2Afr6vPaZpGis5Sgb1WIOhaGkvNESE11VyDoj94KQNT9802X&#10;OJsCHpMCgqB/joWpp0r/hWNF2Cc+MLZdL8doE0iC7wbK/YLyTodp0C4E5ZmGoD8rW+6mvwASz84z&#10;NlsNgwIb3t+27oIGCup5jG0UqP18S9IHfabKVQDEcojw9iuPXhkoOJlaAf0KhQsVlHh+FJcfX23b&#10;prVcb9u21WOZ5D69e0safkXaU7zOqXNGQCF8ynH5Doonpk/BWnulx3wpOWuCAg+gzD0NhgIzYWq6&#10;RjSAoD+PhHXrFemo1BB4ooxl5jEZ1Q1f+sJ++REM+WaIENnOP3CBgoDHjGOikpsarxbBsz80yr2s&#10;265IOutaBRb8ZPesYxJuv6OEXIGNeewByW/q8JOM2taNl6Ru1n03xAwwVl8KY+l5onEE/U0Bz+Dd&#10;sC44CVP/HWICmfrtUHWbAUNlZZcr08BuscKo/hvrLNfMB6V98HnMI/eJumc7qmkX1F4IBKa2G14J&#10;KBAIzp07h0uXLkkcmT4Cxjdu1EimGvmJdl737dPb47u+cuWKnDFYtEhh+dR8ynidn80ZAQWaCcGd&#10;t3nmjlvF5+ApX0rOmqDw2WSljt9CsFLNg5UA264p4f7raNhP3JM0BACOuJYph2E76yejqgjm30fD&#10;uv5iclCgECttIzjQolR4JZA1lrqExq7SGT6eBMv4n0U7oWbAcMY7tRV+WMOstASCgG2nAiMFEvZL&#10;DyUdtQij0mCMVZeIl9fw36kCTIa8M0SrMPVRoJBHaQ8t1mnlKnPE1FzlUaaLCxRUuTRDCCL0U0i6&#10;R0YYS80Tn8OrAAVONZYpXQoVypfD40ePJM2B/fslnn4Cpj9x4gQKFvhSNIhZs2a61i8w7vLlSzIz&#10;wfQjvNVzpbM+Ov8Cn4KTlXyYckwR2fAY/wzOmqCQbRKsa87Ddvg27MoUsFG43UFBqdVOUOC1sZp2&#10;nr2hoK8IlEdQoH1OE+AvSuNQws040QSUuUF/gIDCnhuuegS9O/4ZoKAJihMUzD8eRND/jYNl3gnY&#10;r/srM+UcTN22wHbw1tOgwDwEhYE7RYug78Tie1RbgTbtCGwqv0Xl5/2NZV8NKFDAe/boIbMLlb+p&#10;hIEDBsio/2X+fJg3d64rz7JlyySc+erUqY2hQwajd69eMh3JsFZeLXUtIYOcIVBgHyoyB2HjjsDw&#10;9jjEXDYg3vYEod4HYeAR757yeOCsCQq0+5UdT0EzFPBVQq7U6WeAgmXxaSW8I2CZfkQ6q0dQYLjK&#10;R0ceAcCQS9n9ChDMo/aJOfFLQIGzHJwClXIVCAS9p/L2UKCgNJzUQMG6/waCPvVBEIHhjB9MLdeo&#10;Zx6jaRn/mSgI/zJBYcb06bL4aNiwoXLNqceePboLMFDAqRWMHOGNhw81LcmZb+/evfiuXVsBDKYj&#10;ly9XFj4+PgII6a2LzhpnCBQUEMReDMKT7bcFFLiSMfaWBXHGcEQuV6ZvGjdKZTlQsN8KhP2UXxIr&#10;Aacj0H7mvkwVMo3Y54xz+AYYbj/3AMEWTYWV9GdVeqZTI7HdP/mqOuuua7DMOg4b86hOK7MM6r89&#10;SFPfpYxz92VmQfLf0QQtWMXblQA7pzfpSLRffqhNK6oybIdvKWA6KjMlBBGG2y8+VM8UIOlZhuS5&#10;qoFKcIBJq7eqJ6+t+28KsFF7IPAJq7z2Cw8kPi2cEVBIjVnOndu3cVKZCo8cZkRqTLA4efKE+CLM&#10;5qR21DljnBFQCO61E3GPgmHg4OQAhfDJJxDScycSouNgKaMGRA/5UnKWAwWdfxlnJijo/Oo4I6AQ&#10;tecuIhadFye8CxR8TsDw0SR9mfNvmXVQeD04Q6Cw47YGCjS//+ANs9IMuO/BmH0KEuIUKLTb7DFf&#10;StZB4TVjHRReD84IKNiarUfcfTssX81LCv/zSISNO4yE0GiY889Mlj411kHhNWMdFF4PzpCj8a1R&#10;eLLtlmyTjph3FmGD9uGJ0h74Ofrg3rtksZ3HfClYB4UsyEEFfWGZd9Jj3PP4VYIC7/u8e6cljc4Z&#10;BAXFxg8nInLFRcTdtsgn6GMuBCGk8zaPaVPjLAkKnAXg0l963blfwX47ALYD6tox20Bmx5K9Dbuv&#10;yxQh07nyM8+5ByrPzadmHuwPDLDtV+HM49Y5pbwb/rDtuyH3c88jsxPnWZ6qw6OkOpDt1x7LegTe&#10;h7MI3MMgMyMqjyu/1S7Tjlp9knvm7X7qGVgfVQ5nLBjGqU3LmAOuxUzp4YyAAtNfuHAB69evF+ZK&#10;Rk/p2K48Z2Hjxp/g56ftN3HyjRs3MHv2LIwaNQrr1q2F0ZiinVTeo0eOyJLpCeN/lKlMdnzG8f47&#10;d+5w3Z/Toe55f4ucUVAQVhqB0XGOguHf49N9PNsLAYViRYvI+nhPD/s8pqAHFZihnV3/5xHa3oU/&#10;qf9/VPzOOJnfp/BYf7okwiPhfxkJU59tsFtssBssMDZepfJ7a3HZJ8N65I6AhmXpGVGxJPyN4dr2&#10;aiV4diW05nEHtf0HjFO/5tEHpDyb2Sp7K7heQeI+GA/rXgVEKo9l5nEEvekI/8QHhqKztblgVXdu&#10;urIbLQJwxvqqPnwGcp7psouTQGNZcjqpPv8zDObhe+SefE6Ww+fw1EbP4oyCgnPxEnnWTF+P6a5d&#10;u4Zq1aqicOFCrp2PzHvkyGFZzsw1Dc6dlS2aN0NAQIDEc1m0r6+vhDMNt1Qz3bRpUwUsmKZa1W9d&#10;99+2bdtT9/6tsdlskjZNDyhYyi6CteYKDRQ+mwKbY68DpyiDu+8Uh2PKPJ4400GBB21wZ537Ipe0&#10;MoXdWF89iBJky7IzMA3dLZ5UY6OVsKw9D0Ox2TAUmQUb9yz8dTSMzdfCsukSzEP3yKYny6RDwrKy&#10;a+Q+WfJs+HquAAsXMhm4kanNelg3XFRCv18WOMm6AjWCc7ESNzMRbGQT09+0JdOy2vDDCTBPPiRx&#10;xtrLtRWXq86JMBtbq/LWqfsUnKmVt+AkzOMVwChQ4oYubpgKek+N/L7HpK7cB8G9GrYT9xDEreHV&#10;l2r16bdDFmvZuJlLgQJ3TNr2Ji2mSitnFBT279+Hli20rc6eQIHC+8MPg0So3UHh5s0bqK6Agu+c&#10;uyKXLV2KVq28pBxv7+Ey4p06eRJffVVCRj4ewDJnzmwBAS6W4rFtvP+smTNdS6PTCwpcCs+l7871&#10;Hq5wVa79mr9rC70rPNCibX13pGecazu8kx1a26tiDqoEz4nvN/YouJ44y351mgtXSpUqmezYrrQy&#10;X5Lhv9NgrLZEqdxqlL7pL7sVrdwHoV6cqe8OEWyT11rRDmR7NV+8Go0NJTTA4CYirgx0LkSibc5r&#10;rmoM+mACbOqFy70IQDWWwdRgFUxdtwh4UGtgHBc/cYMUlyLLjkUl7AJIKg3rR63B1HKdtqpyo7Zp&#10;SOpWfI5WH+6aVKBiqrdSNnYF/WOsqp/Kq/IT8AhaFh8FXv9Uz6a0Dsmjnjfo3R9libSYD1OOuNol&#10;PZxRUCBT/U8NFGgSOI9lcwcFnu3IE5aaN2smG6lYzvHjx0VbrFe3rpzQNHmyj+RbtEiBs0Mz2Lx5&#10;s5TXoUMHuWb4QMdpT05QOHv2LNq3/07lW5isLk5mPsvCU6rdlGal2psaJhetSdxjk2xB52BBNqr3&#10;FRykmSuG4kqjU/2KJpqkVX3B1GmThDmZ79B5n1fBN2/eRJ5cuTDn/5p7FFxPnGVBIUS9qFo1a2Ll&#10;ihUeH/ZZ7AIFblqiHc/dkW+r0VPZ6Yw399+pnTnXRgm+UvGth29rHeqxUVR3Q35fmFqtl+XLzlWH&#10;VpoMqlPItmkldLTh5V5K/TcoDcJYUwFDr20wFJrp8hfwoJOg95V20Hs7ggrPEoDgiG/qvlXAgOcp&#10;mAfuElCwbr6s1W2AqpsSev7nPWS7dv0VskGKmga1D8nfQuVX2oYszVagwI1fzEMmaFlXct+DAgUF&#10;Gs7w9PAvcTRyBPcECpcuXUTFCuVlgxTZHRQ2btwoI36P7t1c6ak9UCvgyM/j2UaM8JZyDx9KeqYj&#10;R47IZqrmysxwhg0aOCAZKOzfv1+AY8iQwa407ix7VlT/MJSeL+3P9uO74bs1e+/VgPm7n2Bkn1CC&#10;wiXt7FeydFz1H8uQPVKO9AX2H/WueRYG2f7o1Z4tefDgAeTLlRsb/tneo+B6YoICP0XPHZGRSy4g&#10;PiRKwCFsxMFXCwqRkZFyGAf30nt62GdxWkFBVHf1UqmKW9ZcUCO9Uvf/PPKZoEAVkrsvDRUWShi1&#10;A1H/FShwWTJHBx6iwsNV6A9g4xAULBRSCnjvbco0OCX7FoyVFsEyV2kgzwOFdhtg5vkI6r/5h90K&#10;CE7BUHa+ZsLsuZ4qKPDsCMNXc6Quzri08osAhUEDB4rZsHDhAtkl6REUenR3peco5xEUDmt7VcgE&#10;BZoczwIFLq3mCdKeHJ+iJfDdss12a9oWTTCe1sV3L4fVKNOMAs9+xT0mfNdcEs+Ndtyf4gQFOn+p&#10;TfLoO9s5bTl9Rtsws5htnV+BwvG/9HxKaFPj8AlHkRAZk8RPYl3/40OjYKv5is5TiIuLw9gxo1Fa&#10;mRDpPcmXL09ONPpugwYKSoUjejtPVqIz0FhmvuwJoB0um5reHa/AYIak425JUeMLz0wCBaYr4Csq&#10;omXZWRh4QIvqEIYvpsLA05fobFSdgKMITROJU1oDt2GbB++WWQT+SpzSHmhGEER4toMh5xQRbqnb&#10;j6puCkz4nzMcvKf5h13qmawCDgZucnp/vGzf5v4Hdkzeh2UxD9nw1VwBGe7N4DNQO3HGpZUzExRY&#10;zh5l81Pou3btInZu61ZeLw0Unsd8p9zvwl+ekGWsskjeD4/F4y+3qTvTcjBg2wcbrLAfuSPvwgkK&#10;1h1XNYGgw/d/vTVT8mbyGaiXyTzjcqAypb7OVRD3/2fwU0KbKv/BW3OIp8bOI9qew5kOCjzlZfOm&#10;TaL2HT161ONDp8bshNz6LOck8j/tTyVgRHuJVzYhnUoEDMZzo5L9+F2ZsZCzEZmX5yAyj0MwxIF0&#10;X5selTwKaLjbkkegSVp1Lzr9xIygZjD7uJgT9CPQ0Sj5CFBXH8tUo3OakADGcvnrqpuqg/xnvR3l&#10;y7WqPx1h9lP3tHvy2Swqv9uzSboHqv4KRCTeUTdnXFo5M0Hh4sWLKFXyayXgJbBCmYN79uwRPwF3&#10;TDItnYhJ5sPLBwUn0+wT5/CfvMXJy/ZPDyjQL8Q4szLZzBN+FvPNWGt5snfzMpnnWTRq2BB9PqmJ&#10;wN8N9Si4qfIbqg2Kz4Ol9EIE/WWUK9ygtFIe15YsbSqc6aBA4swDnU/jxysbXr0gTw+elZiCLX4K&#10;Tidy3bgaLcz9tgsYeEqflTkzQWH+/Hly7YkJBJx+3rJls4BEm9atXF+R4k7JYsWKonatWrLmYNy4&#10;cZJn/bp1GuApJsBwWpKah/P+KUHBmZbsTOPODKeDVratq/dm6rDRtVNWQKHZGlc6Q/kFHkFByifA&#10;08zgfwXWdHQbVLxzMHnZfPr0aRQrUhiH/p5200FYaTqRC88jIS4BifEJiL1hUs8xQYHEXMQFhr26&#10;49hICQnx6NKlMxo3biSo5+nBsxpT5bQdvAnruguwcdu1Ukk9pcvqnJmgsHv3LnTv1s3FNCFoFlIL&#10;5LQjD3elvV+pYgWUKF4MM319sWvXTjmHgWl4VBtNyIMHD4pWQGclz2vcpLSLxo0aip9i9eqk8xtT&#10;ggIXRE2bOlWVucuVxp3pc5IZBvqGlInG90bTku/OSCdvfu2YPpqfYro1XSOaWEpQED9P9aWSl2nF&#10;HFV5nbMVL5tHjRyB2jlLIiCdWoK15krEG8MQ0msX7G02IvaOBbHXTbLsOWrvXZhyKnPbQ76U/EJA&#10;gUS1kR2BK9c8PbjOL4YzExQ48nOK2clcg0JHY6FCBWUFIu9DTZCCnleBAA9a4TunsPN7D85DVggM&#10;Q4cOlbKpYRQsUED+80Qn90/LpQQFzj7wmqdBOdO4s0wzc8EZbWVl7smhPIVnicloWXNe/EJB7/wo&#10;zmouHOM6E6lzSp8CD8/5q1K1uRhOlcEDfK2btLQp7/mi+d69uyhSqBCmvtvEo8A+i8N9jslOSVn4&#10;p67DJh5DYlQsQkek/+SlaycvZD4o0LfQ7fuusrIt5ZJXnV8c/xJQoA9o0sSJOOJm+7szfQj84tPU&#10;KVNw/do1Vzjvx7ycpejUsYOcupRy8Rrz8juVPOata5cuWLp0yVOrXrdt3Sr3v3xZm9G5fv26XHMt&#10;hHs6J3Ohl3nQLpmVcrJl3EFlCihzQJl+1i2XYfRap0zD9bDt0WYomI8aBh3LdDDymuH8L0fst1Jp&#10;dyU928tkttHQoUNQLmfhdM06OJlTktGHHsDy9XxYis6VL0bx0BVrteVyTJvhH2n7GMzjf44WvxBl&#10;2J1+MSiQDv38s1Iri2P+vHmvBHV/i/xLQOGXMu/7vK9TU7P4NfiZXgVz0RfNs5Ef1YP/74d4FNhn&#10;MUEhMToO8eYI4YSIGPlaVLw1UkwIfoDWU76UfL/INAH1lJQpoBAdHY3u3buJLXnhwnmPDaFz5vKr&#10;BAWdM87UEr5XmnXlL4rjQXqmId3YlMdX/Aqe2FJjBQzvjveYz50DFd/usFL6UErKFFAg0RnFde7d&#10;un2vf5r8JbAOCr8+plzQJCuVpzA2/b2jR2F9Wez/1kjcXngQ8fHxDglOokwDBdol3BDDHV/8upCu&#10;Or5Y1kHh18V8V861HkM+qo3HGTAbMpMf5vZBwHU/h/Qmp0wDBVJMTAzmzZ0j3ulZs2aJquSpgXT+&#10;5ayDwq+H+Z4OHNiPyhUrotOnVXDnD4M8CurL4sD/p0yHiTsRERHhkNzklKmgQIqKigK3x3L3HPfW&#10;6xrDi2HnTkVPcTpnHeY72rp1q2wpb/tpJdz6w0CPgvqymL6EuzXm47Hfw6emIp2U6aBA4r6IKZMn&#10;ywo4LtD4tSxs0lnnzGKCAYGb07OlS5ZEy8/K4+Kf+nkU1JfJD/NMxu0jF0VGU6MXAgr0L1A14d58&#10;Tr1wIcyJE8f1kU3n3wxzQVf/fn3xVeGiGPJRHdx649VqCGT//xuDO2uPITIi0iGpnumFgII78QAN&#10;54k9s2fNklkK3aTQ+XVkDnpcqLVv715UrlQJxf6bHzM/aPHKnYqBv1cawucTcXX/aYSFhT21WCkl&#10;vXBQIPEMv6lTJsvBHXVq15ajuriaTdccdH4dmP3Yz+8eVixfjrZt2qBAnrzoka0qDr3VXWx4T4L6&#10;sjjgTyNwt8Ei3P/5kpyBkhZ6KaBA4nwoPeZcB89pGe6ubNeurZzdp3+TUOdfI3PdAY8j5JmW/AJ3&#10;/rx50DhHWRx/sxceKe0g3duhM5kf5J6MKysOwOAfCMrf8zQEJ700UHASK8ZNVFOnTkHr1q1QpnQp&#10;+cy5V8uWGDZ0CHx9Z8inz9etXauzzlmKV65cgblz5mD06FGy94O7RovnL4i6X5TGwI9rY/u/uuDh&#10;G0MR+P+Gv1z+n+EIeHMkHn/4Ix4UmoZ7TZfg3sKfZYYhrdqBO710UHBSYkICQkNDRO06cOAAJvtM&#10;Qof27WVVJEGCPghqEzrrnBWY50zyOyflypZFwwb1ZcOX7/Tp2LpqA46u2IHLi/fh2qL9r4ZXHMSN&#10;jcdw7+BFGG4+QGhwiGw94JRjWrUDd3ploJAaJSYmICYmWhCOMxg665xVmGtwOJVHVTyrcUaEPzXK&#10;cqCgk046vVrSQUEnnXRKRjoo6KSTTslIBwWddNIpGemgoJNOOiUjHRR00kmnZKSDggeKibTjzvUr&#10;uHJF8e1HiE7vdI9KHxERivgEICrUBIM5TILjI21S5k0/PwTeuAnrEwlON8VFmBER67h4LsXCeO8G&#10;DPbkNzMF3EHwkzQXgvjocNy5eU3V/xr8LeGOUI2sqiw+141bAYhyHeQTC/Otm1obkq9dhyk8RmKe&#10;VVaENQDXmf66ap9IZ/3iEeKfVNbjYLd6x0bizq0bUlZAsrJiEXBHS3/txm2EuSqWvCz/kLS3wW+F&#10;dFBISfd3o+P3HTBhygzMmTMHowZ3QLMOU3A3ed99JsXHXIXvCB/YowD7wws4dfGxCo3BmRk9ka/l&#10;KKzYsg3Hl6/AdauWPn3kj5VetXAswHH5XDJg6Nd/RoHv5zquNRrdqSBWXgh0XD2fds4YgW5jfDBn&#10;qg9atR2BUzYt3G9HPzRv1BY/zpiDacMGYNqKn7WIqLvom70suk2cI+04Z+ESXAjUwHHHdFXWWJY1&#10;Ca3aJZWFe9vxw6T5mKfSTxj7PZoOWqwCExF4cQPq5S8kZU3sUQM5a3TG7ttapmMrVH0GT8KcKZPg&#10;1XYkTtkZ+gSn53dA1bJ1MEHVq0+TwqjqvUqFs6z1qJuvILpLWdVVWV2wx1GWThrpoOBGiSFX0Drb&#10;v7H4qiNAyI5ldf6C5jOOK7HWFlfFxsbIKVMxsXGORSOJiFf/4+PjVHgsIkN3oG+DnjCGxcsHc+KU&#10;ypCYEI5N3eqj7+4IxMbFq/QxokmQWEacq8xYJDg0k8QElqeFxyWoMEl3Hn0//Bw/P9DurS320tKw&#10;3KdJgUK1v6PAf6pj0YOkQzWSgYJ7Gc5KyTOxjqzLcXQu0wi3zNHqfzQOT6qHvw47ppI8xIj3/g+j&#10;D5olR2zwY3h9PwgPWFX/Y8jx8UBckRh3OobOZZvgjkUr69DEOvj7cJYVjJVN/o2xjrJi7A/RqlJH&#10;HFF12zKyBfqsviPhpOMTaqPjjz8jTt1/SOdGuGvVNJAbq5rhH0OPqvd4CS3e+xdWXZdgxNgeoFnZ&#10;djickIDN3s3RZ809LULRMVVWpwmHEK81uU6KdFBwUSL8j8zGe23mQxvP3Eip+ybH3+s7ZqJJq3bo&#10;1bMbWrZsg1VnjCrUhFkla6Bp/1H4vtcE+HSrhyI5C6PztIM4s20cBkzYhZB7u9GmYA4UadADC9bt&#10;xo95P8WcS1qZQadWoHXLlujesxeat26B6VuvICbMiDkzuqBXr17o2rIGvumwEA9D7Ngxoy+KvPUP&#10;NB6yDFbVyQ8vGY1abVS6bh3QqFlX7LiZsvYKFOp/Ad91s1Gyai/cD9FCXaCg1O8DCwegSMNe6l7t&#10;0bp5P6y7QsEMx88LhmDfHRl6XRQXacKUjrVQe9194NFBvP92LRzQ5BhQcV3qfItJCgks55ejZKch&#10;8m0I8q5bT7WqlDW5Q03UXa/KMp5EqbfbYNv5E5in0k+fuxB+Nk3YU9LJSZXQ0ns74h4tRZta/WBw&#10;LO8PPz0Tf/2nNx5oly6KtfspUKiHjckfRejExErwGrlDAYwjQCcdFJIoAcemdUOVMQ711yNdQd8C&#10;xbHjmlI31QgWdmk93v94JO4KKORD21X3VSmqE0btxYDGfcR8uOEABaq023o2xIADtGGDMNkFCncw&#10;9OMPMe9IEBUBRIfZYLRFIPDSTxgzbjMTIMF6Dg3fex/Lb/DqMgZ8lMNhPpxGp4pNcZVSobQK+xFf&#10;fJh7KpJbFhooLD73CKfHVkKfVZfBM3ecoBAaeBTf9+0PSySlIg7B24cib+XRCPDk77i2FJ98/BEK&#10;tRyNMBZiP4/677yHlVIvTVNoVfETDDiciNNzeuPDcoNxRgGqn+LV3oUVYIVqCUlXl+CTbB+hcKux&#10;UlbolbV452/voIbXIlxV6S8eX43afUY6ErvRrfX4T7b3seyUGYknvVGh0RQ4FAWqCnjz781x0e02&#10;pBtreqJA46HqDaSgW+uQLdsHWH5aleUI0kkHBTdKwIlZPVB65F7HtQc6NwUf5KiPhT/twI4ditdO&#10;R+k3/4hVNzRQmHpOS5YuUDAfRK1/5sLhFD6ChJgIXDhxADu2bcUPHRvg/T++gSVi1riBwuGByFe+&#10;M9ZucdRn1Vh8/a/3cOAR0znJCQoGxEU9wA/duuFWcJQLFPwPjkG77tMFkISsO+BVqAKuWhzXT1Es&#10;riztgr+UmYgA9Sg3VzdH1WotsWzTDqydNgrlsmXHyDOOpG4UsG0ovhu6EbHJpE+VtaQz3irngxtn&#10;VytQaIijDk2GWkffeh2x3s3cN1/aikpVK6PV2ptawNmxqPoUKLTFFaf/JzoUJ5f2RbZyTRUgJfcb&#10;mFRZFauostY5ytLJRToouCgRxlOL8UGL2Xjq8xhXF6Pz8KmwHdNAYdHGndi5M4kDwzMfFPyPzUXr&#10;DgNV+btw8fR+tPjgX6mCwrotSXXZs+9AilmNJFCgdnNy5Uh033j1F4CCoqA9KPGXT7Cf/lNFd89r&#10;9z548CJmthmFXR60DPPJaejZewliUro9AnejxFufYc+hnfj3P/rB4QagUwG+LVphhkNmrUenokLl&#10;Slh46K4WQHq8FK1qdEeQAwRCTkxLZj5s8/FCibYjcM2oXoQbWY9MRoUq32DRYc9HnP/WSQcFdwq7&#10;jQFFsmPivkBExdEQSERU6F1MqPg3dFh4DjHKfBhWvDQO+2m9PjbShvt+gXgS/zQo9G3QC7YniWky&#10;H4aJ+RAoghn7JBgPzSG4sGgg+s4+quIT8eT6Nnzwrzcx/yIl6jL6f/g5Dj9i/U5jYJ12uGNlmUqO&#10;wgy4/8CI6GSC5wYKpLCb6JqzOvJU1EAhLPBYcvNh2xDkrTImufkQuAle1Zrgro0Fq/qcW4C3P52I&#10;x2qktz+4D0OYNlRHBlxByx4jEKgeZNeENvhugcNpoujuii7oMe044gM3wqtGM9yzO8uaj3eyT4K/&#10;Mnqm5v4Qs85EigkWH/oInRoOxGlVlvHUCuTI8RnW3pKi3CgQI7o2wYWACJUhFsfmNEUOH/US4qNx&#10;aVotFK7bCY/cTQlVluHUcnz+eXase6osnZykg0JKMpzBiIGd8X2779GzZ3c0adYCgydtcAnJ9Z2z&#10;0MSrnYrribb1mqDzuFV4/CQ5KMRF30P7innRYfI+l6MxdVBQV6dWiqOxW4+eaNO1PYZuOAnL1a1o&#10;0aiB3GdI/zHoXvUfqD9wE4JjzPCp8DfU7LtAczQuHYNabTpLOq8qddBv9k7IJIGLUoCCoqDTg5Hv&#10;3SRH40EFQEUa9FRl0NHYH+tdjsbBLkfjrsV98F23jipNNwwfMQzbbtBxGIpTcwegTpWWcv/vm3fG&#10;4kPa6BseeAFDR2rh5Lmr5uK2o2I7F/VOKmuksyyFV7d2quvh6KbS9+jVEb4bDyvlJh6+ncvgk5Ja&#10;W2jcD0u2X5LZm/M/zUCd1p3Qs3NXtO4+DSzqid8uFPz7n1GyPu/hzDMep61xmNGpND4p1dAtXJW1&#10;Q5WVzKz5bZMOCh6IHTE2NtbBzmlHjWT6MC4pTps+TES8CnN2LKbhNacIOSUZL9N8iUiIj3NM8XG6&#10;z0N6tzLd78MpzQQ1ErI83i5BwpOmJN3ryjslJ61s5zSnRgmIU+ldYW5l8F6OQO2ZpL6so6c0JK0s&#10;LU6rn5Okzo449yypl8U8ca44ZzsktU0SyzSvupd7WVo7Jw9zZ5b3rLJ00kgHBZ100ikZ6aCgk046&#10;JSMdFHTSSadkpIOCTjrplIx0UNBJJ52SkQ4KOumkUzLSQUEnnXRKRjoo6KSTTslIBwWddNLJjYD/&#10;DxnxccQoz0SqAAAAAElFTkSuQmCCUEsDBAoAAAAAAAAAIQBZxjteiD4AAIg+AAAUAAAAZHJzL21l&#10;ZGlhL2ltYWdlNC5wbmeJUE5HDQoaCgAAAA1JSERSAAABBQAAAHsIBgAAAH3JlZQAAAABc1JHQgCu&#10;zhzpAAAABGdBTUEAALGPC/xhBQAAAAlwSFlzAAAh1QAAIdUBBJy0nQAAPh1JREFUeF7tXQV4FdfW&#10;fe/vc+t77ZMq5dWhuBSKFC3uUNxpcfdS3N3dgobiLsXdnUBCkABJrt8biPv6z9pzb7g3XCBJA4TH&#10;rO/bX3JnzjlzZubsdfbeR+ZX0KFDhw436KSgQ4cOD+ikoEOHDg/opKBDhw4P6KSgQ4cOD+ikoEOH&#10;Dg/opKBDhw4P6KSgQ4cOD+ikoEOHDg+8MFJITk4WSUpKQlxcHPz9r2HVKl8MHz4MHTu0R8uWLXTR&#10;5dlLixZo0bx5muS7Nm3Qp09vTJs6FVu2bMalS5cQ4B+A60oCX7AE3boNk9GE6Oho0SmXfmUEz50U&#10;WNGIiAicPHkSc2bPRtvvv0OJ4sVQskRx1K1TWx58925d0a9vH/Tv11cXXbKEsD327NEd7du1RcMG&#10;9VG2TGkUKVwYdUpUxMBCjbEqR1dc/mAY7r015vnK20qyjcOd3JNx65u5uN5+JQJn7UHw+esICwtD&#10;QkKCU/PSjudKComJidi9e7c81CJfFkaxr4pi6JDBOHb0CEJCguGw24UwYmJixHrQRZesJLGxMYiM&#10;jBRlMxoMuHjhAmbMmI4qlSqjQI7c+ObTwpj8biPc/fVAGH41+IVIqJKQP5KcRuNGe19cP3NFdCo9&#10;VsNzIYXY2FgcO3YMrVu1QuFCBdGmTWts2LABEeHhzhQ6dLy8IGEcPXoUvXr2QJnSpVA2Z2H4/LMF&#10;rv+mvyipN+V9HsJr3/nvePhP2g7DzXtpthqeOSmYTCYM/HEAihX7Ch3at8OpU6cQrsggo/6ODh1Z&#10;FfHx8bh69SpGjhyJYvkLo8lHpbH/r11fKDFQQv4wDDfr+eDmtetCYE/DMyMFBjuCgoJQp3YtcROW&#10;+PiIxaBDx6uA48ePoWqVyiiWIz9Wv/Edgn89yKvCPi8hMQV9OR1B56491WJ4JqRAQvh51y4JxjRv&#10;3gwXL17ULQMdrxTY3kNCQjB0yBCUyFcY496uj1uv/ehVYZ+n3Ky2AHev3RQdfRyeCSmcPn06JXbA&#10;wEx6CSE5MR7RB8Yh9pwPEh03kZyU6DyjQ8fLBZrrU6dMQa4cOTDy3XoI/tWLtRhCfj0Y1/quhdls&#10;fqxeZiopkH0OHjyALwsXQp/evSV2kBEkq3ISjH6I89+K6IPDEbWnB2JOT0GiPUDdyOMZToeOrAia&#10;63PnzkHJwkUx/a3GuPcCRycoHJ24vvaYjPJ5Q6aSwu3bt1GlciU0a9oEdpstU1wGkkBStB3xN3cg&#10;cl0VxN3c7DyjQ8fLA1oM06dPR4FcebDo3y2Uj/9iLYbbpWbDfM/grJ0nMo0UoqKi0K5dW9SuVQv3&#10;7993Hn06khMTlVVwFzFHNyF8XnfcH1ERYYO/RNiYkghf1gqxp5cjwX5bsx7s1xGxrhJiLy9U+fSg&#10;pY6XC3SlO3Rojwqffoljf+zuVVmfl9x7cxRurj/utePOFFKg2zBDsSCHHQ8dOug8+nQkRTxA5Ko5&#10;cPSsCVurfLC1yQl7+09h7/QhHN2ywdHrHTj6v4UHU75S7oOPxBYSH9xD5MbaiAvc4CxFh46XB3a7&#10;HfXq1kHbDysgxIuyPi8J/fVg+PddK0SVGplCCn5+fihd6msMGTwInLWYFiRFRSJseB9Y6xaDtcGX&#10;sDYpAFvzvBoxtFPE0PEj2Lt+oBFDv//A8eObiD4yDUmJCRJbiFxXDUkJTx9z1aEjq2Hfvn0oVLAA&#10;lv6nVcbdiN8Pg72OL2KP3EFCkANRKy7BnHum97SPkVulZ8sISWpkCimMGTMalSpWgMVicR55MhIf&#10;hCtCGAZL1bKw1CypiOErjRgaK2JokRf2zkUQNrAcHH3yOy2Gd4UYwsZ8jvjbR5XrEIfo/f0Qc2aq&#10;s8RHwYkkZ86ewaqffLHYZzE2b96EmzdvwkVafBgrfVfixo0bMm11z57dQm5pJTWmu3T5Evbs3ZPC&#10;tnShtmzZgv379z9xyCej4D1dvHgBRqPReQS4d+8e1m9YDx8fH+zYuUPuJbVJyHpxxt2y5cuwbNlS&#10;HDhwAA8ePHhizIf19/f3x8qVKzB16hQsWrwIJ0+ekDpkFJy3sm37Nly7dk2uzbJ2q+e+WJXtcDgk&#10;zb3ge9i+fbsMY/v5XcHMWTOlHpkRn+I9HTl6BDt37ky5j5DQECxcuAABAQHy+3mA0447duyAqp98&#10;hUu/6+NVYZ8ovxuG8IlHkRSp9GDjNUTOPInYY3eRcDcMtqrLvefxIvfeGYPr168/8mx/MSkwflC0&#10;yJdYv35dml4c00Rt+xmWitWVfKOIoQysLmJoXAzR25cj8b4NyTGRSAq3KeVfDEffnCkWQ/jShlJG&#10;QuhZ3J/2HpLiPM0fnrt16yZq1KiOTz79GNn/+wE+yJ4N//0wO3Lk/Bxjx46RSVQM+vBcs2ZN8fPP&#10;u/DRxx+ibbvvRYHSAq5Ga9GyheTjLE2Cq+Y++/xTfJ7jMxnyyWxQSb4qVhRNVZ3ZwP2u+qFQ4YJy&#10;b7zHDz/6L0qV/ho31f27QNKoUbMGPv7ko5RnwTpXqlwJ/gH+zlSe4POZMmUyPv3sE8nzfrb3JB/L&#10;+O77NrDZbM6U6cMspeCs4w8DfpD6k9wqVa4o9dm8ZbOq610U/rKQpGnVqiV69uyBbB+8jwEqfUYW&#10;9qQGyyhdppSUb7FqHdj4CePk3po1byq/nwfYRvku8+T4AkvfbOVVYZ8k5jwzhRAcDVYLQRheGwLD&#10;G2MQvekaEs0RML451mu+1BL8u6G4evbiIx3YLyIF3ty4sWNRo3p1hIaGOo8+GQwY2jsNhPnrGjCX&#10;reIkhrKwd2uF+Ls3pUx3MH3she3Kavgcjp7KYhjwLhLsd5CsXIf7Uz5EQrCmkC6wFypbrqw05Dp1&#10;amPipImYv2CeLHktosiLxzdu2ohz586iS9fO+Hn3z9i1a6ccZ8NwOOxwWQusC1n9zt07CFY9GInA&#10;Bf7fuEljyUfLgD0PlWWwcqEmTpyQ0hOxDA79BAcH4+7du1JearjSUIGZ5nFDuefOnUOevLmVklcX&#10;i4CEQIUaPny4rCVp1bqlIoj/KuWbpfX0SulLly4laRo1aihEOG36NCEzEiYJhtaRO1iXmTNnSJ4v&#10;ixTG8BHDsU4R/qTJk1CxUgVR0tlzZqWkDQ9/IL0sCYpT2lM3MP5mx0Erktfm8+rWvavcY0xMNJYu&#10;XYL+P/ST9qPVPzv69e8nlsKRI4fRoWN7mffCaxF8rnxGV65cESuP78F1jnCRDc9fvx7g8SxJCsVL&#10;FJM6kDg5IhAYeB19+/XFmTOnnam0dHxfV65cFuvS29Ad2wjrTCuG7y0t04fdwTp36dwJrT8sl+5p&#10;0OGD9yH26F0Y/jDc47itxkokxyXAWn6Jx/HHSehvhuDKkbOZSwoMmhQv9pXM2korkydYHDCVaAxz&#10;sdoaMZSrrFyImog5fsTj5bqDsYPwJT3gcMYYYs+ukbQRy2oi9tIqZyrtZdaqXUteeq/evWC1Wj0a&#10;Ewlj/PhxuHPnjvTqVOrDhw8rUtgleWhJVK9RDcuXL5cHxd6rTt3aKFGyOEp+XQK169QS05bXcScF&#10;Kl6nTh1FUXur646fMD7lQZ9QJneTpo3xdamSKFmyBCpXqQTfVb4ejYgKQIuF1yih0lSpWhlLlLKk&#10;nhbuTgqBgYGioPny5VWW0S25T5rgx48fT5mYQmVjmv79+6eY5zxOd2fmzJmigLwn92ATFZzWTv4C&#10;+UTRXe+V90OXa87c2aJw/E0yrKmskCJFvxSCKv9NOSxYsMDjmU9WFgfvuX6Db+XZ83nlyv2FHNt/&#10;YL+QTaPGDeWdFCv+lfTafFZLly6VFbVVq1WRuS+E0WhAD2U98DnyeiS1Fi2bp1g8JADux1GmbGk5&#10;z3pVr14NW7ZuAZWY9+IiBXYcw1RaPkfW7djxY1IG23SvXj2lDgULFZBr1Pu2bgoxUQwGAzp36SxW&#10;GYmT761du3biiqQHx48dQ5G8BXDxT/28Ku3jJHLqccRsCYDhj4oUaCU4xVJ4LpLjE2Gv5es1X2rJ&#10;dFLgw2HAJE/uXOKjphVRO47DVLARTEW+1YihVHXYWrZFslKAxIhwRO/YJNZBasRdPawFH7tlQ/TB&#10;eXIsfEVTRSZz5X/i5KmT8sL54p/mBixX/jXT9u3bJ4UU2HtSKaerHs3Vq+XOkwvVqldFZWVuU1lo&#10;Uq/6aZUHKbABsiemcubNl0d6WSo9GzXLpDtRsWIFVKtWVZSaJjmX3LKhnjlzBh9//JGk+6ZCeWnE&#10;X+TKKWXQj3eHOykwJsDGyOtTMbnpB3tO3jffDRUyX/68It4sD/bqFZSVRgVl7MWFESNHSJkzZk53&#10;HvGOy5cvy7MhkdarV1ems1MJSUKzZs8SBRw0aKCUxWfStFkTTFBkyd85v8ihzPjS2Lhxg5A473Xv&#10;3j0o+lUReTbFixfDwkULU+pCy4v3W6t2TTlftmwZcS8qV6ksrgAVl8rcrn07Sc96NG/RDLVV2Xxn&#10;lA0b1nuQQvESxTHgxwHi9vI3LTwqO0mI1yj5dUm0btNKCJrkWahwIXn+Dx7cF/eNeUhifO8kBy1P&#10;CbEeXKT4NJjVO6hdqybGvt8gXdYCSSEpJh6JlghPsUcrdzrhxZECGzR3oOHsxfTMSwiftwXGvM0e&#10;EkPx2rg/crI8yKidnKC02utDjQs4A3vbz2S4Mvb0eiGOB9PLI+bkYmcKSFCML6ttu7YpPdzj4I0U&#10;GjZqgNtBt0VJqOhsvNu2bRXzkYq1bt06eflsvGyELlJgT8Rn4E4KDKqxcX+e43MsW7ZM3AYSCTeX&#10;Ye9C/5z/d+3aRRRp0OCBUoYEK1V5PFa2XBlnbTW4kwLvj706p5LzekzPOrdt+70oLBs460aT3BuY&#10;n42eZLRTuU8utFTKRkVjAPBxIOFUVQTHdL6+K1W9w1S9IyUQSQVlfWix8DmR4DZv3iz3RbJlndjL&#10;0oqjS5GaFGih8LnwGu6kQOuL/3dSJjfzsSHzmS5cuFC5M7PFBeQzZRlXlL/O87SASC7MRwJhmS5S&#10;oNXI9+FOCvPnz5P3S8uAlgvboSPMgZGjRkqa1q1b4ezZs/LMWE+6HnyOjIXUrFVDyMPX1zfNpEBL&#10;sLeySirkKJquPRhs5Xxwv99urxLWZxfMn0z1mi+1ZDopUFG6desqO9GkB+Fzt8OYsxWMeZrDVKCx&#10;EMP90bM1Uli7HuGLFj1SSZ6L8B0PW+svlLXwBZLum5EYHQ5Hn+yIu7LDmQoywsCX11CxNxvAk+CN&#10;FKgkbLybNm1MKSf1C27QoL6co9vhIoUTJ07IOXdSYJm0Khjkc5nuLtDEZT42+kaNG0ljZnp3sBdm&#10;fne4k4J73INmPRWHDZXl1lU9t8lskv9pGntrpLRkeG1egxaNCz16dheCWb9+vfPIo3ARDsVlCVFY&#10;FvPy+KzZM8X8LvpVUYlwEy5SoA/Pd0xiTU0KzEM/nXCRAke3GM9gusdZpa5nOl1ZYO7gcypQsICc&#10;I4m4SMEVaHQnBZelwdEcd1DxaW3wXvlcmKbNd62dZzUMHTZEjjNu4+15Pw4LlbuVN0dOnPtjb6+K&#10;61XEXRiq/f9rJb9x+/+36n/+dU//GMl0UqA59229eliyxMd5JG2I2nMJxs++F2Iw5dEsBlvLH5Qv&#10;lICEO3dhb98N8dcDnalVo09KROypA7B997VKlx+Rq8fLQ4+9sAuOnh8jwRrkTKl8TpNRlIkvkEOM&#10;qV8OiYKKy5fslRRUTyA9tTLF2bhpOTCtCyyPvQjTMrbwJFLYs2ePUpJPxfVIHa1nA2S+cePGppAC&#10;R0DcwXKeRAqsFwNqtC5YLwqDhuyt2HgZV6B7IBaJcqtSP4sLFy5IpL9goYISTHOBFkK2bO+jfv1v&#10;HwmK8prXrl0VK4i+P6/FQGBP1dullu3bt2UaKYxVz6l2ndpyPQ75uoPlUCZM1CyJYcOGetwr3yef&#10;Gc/xek8ihW7du8n/PqpNu5fBfHwXbFsbN22QNByFcQcDsjyeXlI4dPAgcitS2PL39l4V15uEtd+M&#10;B0P2KzIYAquyGiLnnYHh/wbD9NEURG8LgKXYfK/5UkumkwIbOics0ZxKDxIjomH8omsKMdCVMJf5&#10;HnH+QfIwH0yaCWvdxngwaxaiNq5TVsSPsDb9Btb6X+L+qPZIvG9FckyUckO6KPehmbqhh/MKmJ/m&#10;LBWaxMD/2SPyOM1VBgP5YmnaupPCQfVi+D/9R/aCNL9pitNf3rdvr+Tng9u6dauYl0xLUmCQi//z&#10;Oi7CcZECo9dUOirl6jUPXaJr/tdSGinrkVFSYB1pGbAOLkuEJi/vnXGCMGX2MljJ+jJQyrwE6xF0&#10;JwgcCmQdBg8ZDJfVQVDxGR/QSLGhWCHMQ/dp0KBBUjaDgA0aNpA0Y8aOETOc93/69CnxyVsrl4bP&#10;IjUpLFgwX67J8qlobENpIYUJygpi8Jf/V6xYMWU+DN9tx04dFDF1EGLm86K7wnqwzjw/duxYyUfh&#10;NUmU/J/vnHV2JwXfVSuFeMqVLyf1J0iMtAqYhqMm27Zvlf8zixR4Ha6gXPRmM6+K600k0LjJX4Yj&#10;w77fhERjhBCEJb+yuF9koDFUNRbus2hWZmp6kJyUDFurOTB81EEjhi9awpivBR6MWYIkWgs2Ox5M&#10;nAlb01aw1K4NawNlfndpgXCfqYoQ7EhOTED0/rWw9yiJ+Luew2kE3Rr2LGwcbLRfqUZJZc+RM4e8&#10;NAaFGK3mxCX+5hg4e1tGw/mbCkpTnIFAkgLJhY342/r1pPGSVJiOQdZFyl+lX81ek8rAF8zAHvNQ&#10;ubZu2yrEQMWsW7cOmijLgmXQ1J44aYL4vLQ2eE1aFu6gcvD67jh//ryQBQNuHJb75pvyUhdG2+lr&#10;sxdkXTgPIC4+Tu6rd+/eYjnwGrVq1ZS8rAN/d1Z5qNCpQcuBbgefH+vA51egYH65FuMkVKigoNsp&#10;Q7+8Pu+P5TIdYyJcHJeaFLgrEYOAzMM6rV27BnWc+TiSkZoURo0eJWk5gkEF7tK1i6Rlnfg+GJvh&#10;/XLomZYrFZP3xfN08xi45XVc74zPg8FOKj7zMbaxaZPmco5QeUlSJBm+07x58whhuywLzuvgfbis&#10;SqZzh6uuHNVJDymw3rm+yInJbzf0qrjeREhhawAM/xiNsM5bkWhSpPD3UcpCWPBiSYEmJIOM7sNZ&#10;aQEfWNSmczB83guGD53EQFeiyHfKOlgjxJAcF4+Ee8GIV40j/noAEhXxcOFUUkw0ItfMF1ciYtkY&#10;rw+fx0gMnIdAP7Nq1SoyZEhXYO68OTI+zYcQeCMQAwf+KGY0wagxZ8917dZFTF8GgQ4fOSzWBYml&#10;XPmymDZtmrgl/fr3hdlilnvfqhSgd5/e4veyN50ydYoEPFkPXuf8hfMyNPh1qZIShGvZqgV27Ngh&#10;ysgeetPmTdJbp57sRNJiAM0d7OnYM5NsWD43u2UArkzZMoqM8ilXpZrMznMNxVJYRzZkuka0LKh0&#10;JCJG46kk3sB8HJ1YtWqVzN1g3RlImzRpolKMACE8puFw3milDCQNBkUZj+BELp6j9cLel4rq6tn5&#10;PDjMyXtggJWzM9coYqDJzzpzYtmQoYNTZmySBLv36C6BQyLsfpgikrUyksFJSIzXzJw1I8Wa4b3S&#10;4qBLw/Mkqp9++klmMI5W74f1Zr04JMy6cnSHFt2QoUMkaMsy+Ew2bNwgczl43yRSvlOSHOvPdjJU&#10;1ddleblw+cpl9FNuEf+ynLSCbbVggfwY9Z86XhXXm8jogz0acSfuIeGm6ijjEuX/+EvGF0sKfEic&#10;yUifLb1IiomD7ftFMGTvqlkMnzpdiTzKFO49RbkSt5FoD0NSBGc1RiBBNZg45cuGDe0Da70SCPuh&#10;BRItaZss9SqAjdClqE8C06QlnY7nB1pAnOsz4l+1vCquN7nfdTtij9z1KjEHbsNaUumWl3ypJUuR&#10;ApFoj4Cj8zJlLXTzJAYOV5ZordyHPrB3HgJH1wEyj8FSpQos1crh/vC+SAi54yxFh46XGxkhhcyS&#10;LEcKRHJMPB6M2aqIwWkxfNI2xWKQ4cov68NcrA7MpWrAXL4qwufPR3Ks991idOh4GZFRUrDkmoHo&#10;dX6I2REIm9u0ZkfjtbBVVJ2tW9rHSZYkBULWNly5hweTtsHedjastZQPWrEPLJW6w1q/D8K6j0L4&#10;Al/E37jldaajDh0vMzJCCqaPpyI+0CYrI2N330SiIxoPhu1H1LKLSAyPgbX0Yq/5UkuWJQWCPi4V&#10;PikqVrkV4Ug0O5BosiPRdh9JkdFyTveDdfwvIiOk8GDgXsSeCYHx7fEwvj4KUWv9JMDIpdPWiku1&#10;lZNe8qWWLE0KOnS8qsgIKciQ5GZ/GP48QmYwho84iERDOCxfzddmN76oGY06KejQ8cuRUVJICA1H&#10;9BZ/2UMh3t+CpPBYxOwMRPR6P1iKzPOaL7XopKBDRxZEhtyHAXuRcN3qVeL9zB6BxyeJTgo6dGRB&#10;ZIQUZEHU74d5F8YTdPdBh46XFxkhBXPhubCUXiTKb3xnPKwlF2jn3hgNe5N1ML438ZE83uSZkAK3&#10;N+NuQ5wSrIsuuqRfuODqq6JF0x9ozIoLooQUviycsnxXF110Sb9wzcdXRYvopKCLLrpoklFSiD1+&#10;D/bqKxE57YRMXrJXW477nbfppKCLLi+7ZIQUIvjNh+h4JEXFaX9jnP8rSQyPhb3GSq/5UotOCrro&#10;kgUlI6TAXZyNr4+G4S8jYfhzahmhjU54y5dKdFLQRZcsKBkhBUfDNeIqpFX5Hyc6KeiiSxaUXxpo&#10;9HY+raKTwism3GHIaDB4PadL1pGMkkJSbAKSLJGPCNdA2Kq8wKXTOilkXSEpcOswb+d0yTqSUVKI&#10;O2+Q4ciw1hs8xNFyPUzZJnnNl1p0UnjFRCeFl0MyQgrhIw4gaskF7RsPXs6nVXRSeMVEJ4WXQzJC&#10;CrQE5CtQaVzj8DjRSeEVk4ySAqetc6tz7hztfoy/uSszGzHLds/jno55mY7C/3mM4i29LhkjBX74&#10;xVp8oZIFQgyMIcQeCkL0Zn+YvpjhPY8X0UnhFZOMksKF8+fRsUN7TJ40UX5Toc+dPStf065apTLq&#10;1qmtzk165L3zOxQ+Pj7yGcEqlSuhikr7/Xdt5CvUt2/f8kiry0PJCCnY666Sbz04mq2Tr0ElqP/j&#10;TofINu+J1khY8s3ymi+16KTwiklGSYEfevkiZw60atlCfvP7HuXLlZNjhQoWkA+X5M71hXxR2mUB&#10;8CM4LVq0QJ7cuSVdgfz5UFCl5f/8KnnTJk30dvIYyQgpxOy9icjlF2H403CEjzyAREskjP8ZJ3s3&#10;JsUnIqzDVq/5UkuWJIUwuwP2EzdhGbcf5pZrYf5+PawLT8IR+Mt9YUeQEZaRe2G/eg/WOcdgW3Me&#10;9kPXYZl4EGFGm9c8/0uSWaTALyhRset/W0+U/9ChQ6hcqaIIP1NHYvhxwADJw8+qb9u2Ta5ttVrk&#10;w7UN6tcXIvlOWQ38JF/q673qkhFSiJh+AnEXjQjruBUJwfcRPu4IDH8YjrB2m7VP0df7yWu+1JIl&#10;SYGKavhwMgy/Gwpj3pkwfjpF3dwwGIvOhf3SHa950iqOc0Fy4/YdfjAWmg1zk9WwTjgAwz/HICzI&#10;5DXP/5JkFinw8/skhbp16uDGjRvSiC9fviRuBuMGZ86cEcuA3xW9cvnyI/EDfuWJ7gTT8GtaenzB&#10;UzJCCsZ3xyN64zUkPohB9NYAmD6YBNP7ExHnZ0LUqksw/m2k13ypJcuRAq0BgzJ5DIoI7EdvSGOh&#10;WGcq1lM3Zfx6PhzBFtjP3oZt4yWEWbTAlyPEAtuqc7Bf1Hopx7VgWGccgaXHVljnHpdywxzquBsp&#10;2DZcgH2Pv0YKfx0B64IT6pqBUq79SODDOimrwrb6XKZYKi9aMosULl+6hBLFi8mxMqVLYeLEifKp&#10;PZbP82NGj5ZzE8aP9yjHJUzHD9Myzfhx41Ly6aJJRkghRZRSp/yvLAXzp9M8zz9FshwpmPtsF+W3&#10;rb3gcZzKb269DoZ/jBKFtvy4E4b3J6T07qLsvx4sCm4/H6QsjBmy44yx4GyNTHJPh22/v6elkGs6&#10;zPVXaaTAYZx3xsPceZP2t8XalGtb558QqyV1nV5GySxSIPHu3v0zmjdrhrx5tJgBrYK5c5U1Z7ej&#10;c6eOcowfi01dlkvmz5srafgxX/dRDV0yRgrmz6bBVmGpdym/BMZ/jfWaL7VkOVIwlZgHwyfKSjh3&#10;G2FWu4dZaV2n3IrXhsC68MTjSWH8ARhLzIdBmVJ2dYxKYP35qpyjotvP3JYbf4QU3hwNx20jbMpC&#10;0EnhUUlNChS+GyozP6r6XZs2cj5/vrw4ffo0Bg4cKL/nzpnjUY573nFjx0iaEcOH66SQSjIUU5hy&#10;TPtWihdhTMFW8yVdOm2qthSG/1Pmzx+GSRTVmGcGLP13KHchCNbZR2UTSuuKM48lBcvAXRoBNPRV&#10;1oUWOGQDNJZfDGPh2bCfvCU3/ggpOGMKdFl0UnhU3EmBZVxS7sOhQwflM+w8z6HHRo0aSpxh/fr1&#10;2L9/n4xGVKuqfYrfndwpzMcAZL68ebB69epHzr/qkhFSsOSbDUf91V6FQUbTuxO85kstWY4UrIuU&#10;AqqKmaouFeU3NVilLQX9dKqQgOG9CbCfugXLIKX8/xmHMNW7M5/9uFJmksKwPSq9IoVaKxBmtMo5&#10;IYXi82DMOf3ppHDyplzH3GiV5KNYZyoy+o1OCi5SYK8+cuQI2aB34I8DYLVYRPG/rVdXXAl+Up9p&#10;2rX9XvI0adwIV/38UsricCbPkTSqV6uKe/fueVxLl4yRgof8diisJRfClD1t6x3cJcuRQpjNLoRA&#10;K8HcbQtsWy6LpcDZWqyw8SttBMK27YpYE5Yhu2E/EABT8zUw/GUErGvOw9RyrcQeGJzkcKN11F4t&#10;7+NIYbVyS/44HNZpKv2RGzB+OQeGt8ZJ4NK2+xpMX2u74uqk8NB92L59OwoXKijuQkt1rFbNGnKe&#10;Sn73rjZCdPbsWdSrW1eOk0BIBHQz2D44HFm9ejVcvHjR4zq6aJIhUlCdoq2sDyIXnoXxzTGIv2xC&#10;UnQcImafUr/TFk+gZDlSoDj8Q2DusBGGPw/X9qxXlTT8dxJMFXyEAS0/7ITDbIO53QZt8cebo4Ug&#10;zN02wxFilrkIplrLtbzKAjC8PU7iFI8jBY5cmL711eIVymoQwlHpZbea10cpglHl84G/wqRw/Phx&#10;lCtbFj179pDfbLQbNqwXEqCC0w3gjEcqucsV4F9aCJMmTUSFb8oLOXyRM6cqpwzGjBmNK1eupKTV&#10;xVMyQgr8hmR8oBVRP11OIQWumky4dx8xWwJkJMJbvtSSJUnBJY5QM+z7/GE/fB1higTYgBz+wXBc&#10;uSvn5fe5IJnX4PC759HAwmwOGVa0bbgoAUTJb1Jid4hbIX9N6q86LukdylXgb4NVWSeXYFt5BlZa&#10;CooIzF02C2G4D1O+rJJRUniccB0DJyuxzMcpOI/TnWA6ih5UfLpkhBQeDNqH+AArDH8blUIKEZOO&#10;w9FqI5LiEmH75gV+ISqzSOFFCEc8zH2Vu6KsDFPxeTBVUg9SPWQGHnnOW56XSTKbFHR5NpIRUpBp&#10;zgvOSgdmfGMM4i4aEDHxmFgQSQkv+TTnFyns1WhF0PowVvSRyVKW2cfgUFaGt/Qvm+ik8HJIRkiB&#10;sxkjl1/Q3O3/GwLTh5O1tQ+fTdfWPrRQ7raXfKlFJ4VXTHRSeDkkI6Rgq+krax5slZbJaBmPGf8+&#10;GhGzTiHRFgnz52mb2aiTwismOim8HJIRUuAIWtTKS4oAohCzLQCR884g7lQwEu/HwNF0rQTLveZL&#10;JTopvGTCKdz2vf5ez6VFnhcpSBBYXcvbOZfw/OOCk6+6ZIgUKK+PQsTYI4g7F4p4fwtiDwbBlsYv&#10;Q7lEJ4WXTCxdNsP42VSv59Iiv4QUmPfYsWMYMWI4+vTujRnTp8nMRHfFZpo9u3fLpCZuwOKzePEj&#10;bYGrKH19V6Jvn974oX+/lGXVrvPLly3DnDmzMX/ePAQGvvwjPhmRDJOCU4z/GA0TvzLNYXUv558k&#10;z4QUOKklo2vkpYcJMcO2z1/mCzjumGQI0X44UPsdZNSGD50BQccdI2w7/GDb5QfHXbMcc5Uj+Y7f&#10;hG3TJVk1GWbVeiYRi11WVNrWX5BZjA4OU6rjKXUIVnXYr+qw/qLMm3CVS3EwLydQrT0v+z545FXp&#10;7JfvaucuBMmQpz0gWKsD13OovCl1MKlzp2/BtvGi7O/gcY7X8LunnTt1UxtOVcctnTbBkH0iwvhc&#10;MjAaklFS4LU5YYmEz3kJrkVQnKdw9epVScOyly5dIjMVOd3ZlaZJ48YyDZpl8NrftWktx3me6Vje&#10;jOnTU4ihYoVv5DwnRnGfBvd6vCpiNptl85r0kILly3mwllsiQUbjexNkIhOPc3jS0WIDTNle0Kfo&#10;OWWVN8OprN5u9mliv3AHpmLzYPjrSDGFjF9M137/abgsbzZmnwTbuguifFwazXUKPM6JTkZ109b5&#10;x6XxUdE5ciBrKP4xSlZKWgbs1IhEEYSp8SqNRd8YrQ0/frM4Za4DFdGYb6bMkJTz/xwDS5/tmtLe&#10;M8PcRlutafjPWKmnqaKPRgCKrMwDdmmTqf41RupvqrJU+/13lf63QyWvI9Qi6U2V1Qtk/VyTr75f&#10;L8TmuGuCueNG7Z55HZXPVH2p1FtIgb6humfb6vNen+GTJKOkQKXmpCPOTJw2bSrWrVuLfn37iEJ3&#10;795N0hw9ckQUvVy5sli0aJGskGzsXA/BhVF8tkuW+Ega7sOwevVPWKZIpFKlikIku3/+WcpZMH8+&#10;vilfLt2kIO9WkSzntoSxg1DXSzlnUB3E/gCZDu8iU85l4Tt3XFSEFWLRjnF5fUCIHHMJ07nKeV7C&#10;TjWPeiYT327gVXG9SZb96jRNw5IliuPUqVNeb/ZpYq6vKv7vsapnVT0kVzTm0CKm1sUnZV8DQ85p&#10;MJacD8eNUFFWY+kF2otVvbOBy6T/NVZ6bnOXLVq+lWfgCDTA1HKNzOiyX7kLy/A92jqJ8fvhuGmQ&#10;fRUMryvlrrFcGoQx9wxZY0FrxX5D5W29VpvtuOgkLEN+FhKxjNgjVgstAhKHqfpyaYxMx92iWK6l&#10;/065jrH0QlV3pdBTDikFHwL77qswt90ghCIWhEprnXdclJ9/bVsvayTRfqO6T1U/n1Payx25VyMF&#10;RX6OS6rBKnLx9gyfJBklhY0bN0jvPXLkyJQe3Wazok6d2qLkLHPKlMmSZvToUZKGSnngwAE51qFD&#10;e/ndq2dP+b1582b5zXRTJmv5Ro0aKcfYsTRt0tiDFFat8kWlihXEpXCvl0tICOZOiki5kYgie2OR&#10;OUKiPOdQHY0hx1StE1BEb1bvM0w9O7Ybo2pPfPc21b6knNtGbVo7y3EK24T7tZ6H+PtfQ64cOTD3&#10;zSYeCvskybKkwBuqWaM6VqxY/siNPk3I4HxJxnyzEHZLuQmqZzY3VD3674bKS2QaS3el7EphuXya&#10;iuNQLoArv41LpFVaq+9ZmCooXzbX9JTeghYIldm65BRM5RbKrkvsFVzX5Q5MfIDWn85Kr24Zuvth&#10;3qOBmuLXXKY1GK7LaL0Olq5bYO68WdZJGD+ZopGNUmybUmzJt0Upt7IWrJO0hu0wWbU1FlxglW2C&#10;7CjFMlwi16ixTFugpeoSpiwG5qNwtai5zgohBeNHk1OOp1cySgpr16wRxR3vtmkKy2rQoL5YAiEh&#10;IRg7dqxYDjNnzEhJw6nMzEeXgc+zS+fO8vvo0aMpaRYtWij5hg5R9/wYUuDmr18WLiRWiiufu9iW&#10;nVbPTLPEaEEa3xsPk7K82G5M1ZeJ5WYZtVebnaoU3brktGaRcY8OTmF3vTPngjiu1uV0eplSr1zJ&#10;1Nd71rJv717kzpET69743qviehP5GMxZZeW03CDrHxLDYuBovh4Pftz7YkkhKioK7du1Qw+nSZke&#10;IQkYP1ekkF+RAqcmkxQa/STKT5+aaSy9tmmkMP2wML/j+kMWtx9TyqsU1jLxAExlNMV3nXP4BWsK&#10;OeeYWBom1Xu7zrGXsbRdLw/EOvuYajQjlCIffJiXy7KVBWIqpvJ9pVwZVR8u2qKSpkiHjarR7dNI&#10;Yf4JyWfnGgqSwrQj2nXMNqmzdbpye+h6KFfIowwllqE/w6osAhIYTV5XHWTrOOWKvChS4JZrBQvk&#10;l92WNqxfj6tX/TBu3FhZ88CdnKnMz5IU6I6ePHkSN1U9XPncxTpuP4ylFsgeGizD3GyNcj2nyZR4&#10;4+dTtRmpjEUpV8CYZ6asm2E+m+85D1Kghcr3y9+27VdkjY37dZ6XLFy4AHkUKRz7c/dHlPZxwk/R&#10;J8ckICkqXj5Fn8xPyDn/T4p4gZ+iT0xMlK24ShQvDpMpfXsepocUODQnpmD7DWKa07VgQ+BNWcY/&#10;mRTMtDZoqnPNxPVQ2A5d1/aEVHltmy/B+PEUGPLNlCXaJB3LYOUyqF7IVG6R1tMo4rHOOirnGOCk&#10;BcGl3EIoaSAFm8prqqdeEDeCORQg5inXW3DBl125Dk8kBe4jodwmBijDQh+eT6tklBQoM2dMRwFF&#10;DFRql1Bx169bJ+efJSmkVZifa10MeWeK1cWYAN+nRVl0rjQkdloI/D81KVjGKmKnctDVUO3OkHO6&#10;uKauvM9DuJ6kb98+KJ4jP4Je+zFFWZ8qyj3mqIM3MfxdiXNC09Mk00mBu7zQX2Tg6HB6X2g6SMGh&#10;TH5Lvx1KCYeI6W78WCk1A3bqhp5GCvazt2TDFZIKzXLDv8dogUD1QOiOMI38Vr47exUJGr42RMxQ&#10;u1JgUxWuhxipnVM9vrHALGWl3BAySCspcHGVXFtdh8FUEo2p1grVoA1PJAVex/DhJHE1ODLiOp9W&#10;+SWkwKFFBg979ugucSMqd6dOHcV14HkXKcxQ5OHKc/ny5ceQgvZMKJlFCszLvTtNpZWLx6Xvyp1M&#10;LynYfjqnOpfVMs3dyhiQak9mZZ09z2BjUNBtfPttPfTNXhOhqRT2aWJU7c1eZxXsDdfC9Pb4lOPm&#10;j5S1xK9HuaV9nGQ6KRB8qdyll8tj2Qi93bg3oXnHiTmMEtPPl9+qt2bvGeYsx3EhCHb1siU9G4FK&#10;y5EBmvuOWwZZEs0AEldWcp+FlLI5/LftckrQiOVb551QJLMV9o0cLlTlblHng82yQatNKR97f8sP&#10;O2AhSSgSsPTcJtdkXm7uyk1hbYtOSmBT6qYsB6mrsj7kGndMqj7KBHUGvOR+OKzqqoOqEwOLlr7b&#10;JeBIN0bKuaLqr+rq+k3hvZAQ5PrKF5ZybqZ/2PeXkAKF16cZz/dL14FK7zo3depUUXjOY+BKSKbd&#10;s2e3HGvfvp38dgUauRs0f7M+3PSVx0Y/IdDoSsu/ruu5C4/bAw0wKPKU2NDiU1qeSxopULFd6YxF&#10;53glBUnP0R9nB8SOhx0DR5dcMa3nIXy+hQsUxNHXe3hV2seK6nBitl+XdQ7JCUny3QfzFzNgr/uT&#10;uA8vbDs2goV169pVvglA1vN241lVGO3n8CRHBiSY+MNObTRCNSz6q97yvEzyS0khICBAtmZnfIFW&#10;g7uSsjHz+NclS4gLweAgt1zj6AStAaZduXKlkAm/KsVjnKRUtkwZSXNg/34pxxsp7FfnBg8aJHMl&#10;XNdzF8aTaGFyaJpDz+w4aI2xozAWmysb+cpSekW+hjfHwDJ6n+RLTQqGL+eIJehQnZF1tTqnrFQG&#10;L9kRpL7ms5IhgwejziclEfKrQV6V9nFib7gGCSEPYG+0RtY/xF0wIiH0ARLNEYhacfHFfXXaBW7P&#10;xUlMu3bu9HrjWVWkt+BwYrfN2uYsyh/jlnAcvXBXgJdVfgkpcEINZymyV+/Xt6/MunM/z7L5kRh+&#10;Bco1gYlpu3TuJC4Gnx9dkH79+slxnmc6ksTKlStS9lnwRgqcu8A8EydO8LimS6yDftYatXLzZChR&#10;mdEcoqaFKVv8cecu+tZ/UeeU2+aKEzziPqw8o7mOijgkrXJJaa0+r3dP0i2orLAZ/278iLI+TSIm&#10;H0PM1gAZkuTv8DGHkfQgVoYn07rBCoWk4HfyfOaTAsFJLQ0b1H8ppzyzEYgLY9bMYG9pXkb5JaRA&#10;xd60cSN++mmVNF5vz4XHTp8+hfHjx8kuzZs3b5LAmXsa1mGn6iy4zyNdTE6d5jHXeZLNrl075Tqc&#10;Ictj/KYEp0Zzp2hXOnehFcBAr4esOCvnWCf5CpiyIDgsybiQq+50NZmWpC9plcvG+SacY2Ids19c&#10;Etc1nrVwjs8P/fuj7KeFcOKP6XQdlHBIMvbYXdgqL5Mt3aOWX5RVk/b6q2V2Y1q3eL/3xkgE+PtL&#10;fNAdmUIKR44clvnbc2bP+p9SrJdZfgkp6PJs5fDhwyhe7CuMeffbdLsOFJJCcmISkmPiNWFsISlZ&#10;G6YMj4Wt+gqv+VLL7cLTZQZramQKKcTFxaFXr54oXaqUfEbM24PQ5fmKTgpZU7gjNr/MXfWzorj7&#10;WvoJgcI1DuaPpngVkxIZZvWSz1042hHQ3lfqlBqZQgoEG2CN6tXQoX07MY9SPwxdnq/opJD1hO7V&#10;+HFjUTJnQWz9W3uvyvq8JPivw3Hd5wA43yg1Mo0U6Jdwq28upOEyWXffUZfnLzopZC2hW71q1SoZ&#10;fRn+Xh0E/2qgV2V9XnIn92QYrt9xaq8nMo0UiPj4ePj4LJYoMxfN6BbDixOdFLKOkBB27tyBcqXL&#10;oMsHlXHztQFeFfV5SehrgxE4bRciIyOdmuuJTCUFIjY2FosWLkShggXlS8T6Nt8vRkgKOim/eOF7&#10;WLt2rexP0fGDigh87Qevivq8hLGEG3UXI/jOvUeGIl3IdFIgEhISMHv2LBTIn1++NMxFNt4emC66&#10;/K8KrQMO0S9ZsgTFixRFm+zl4ffbfl4V9XlKUL6pCDx+Cd5iCS48E1JgfCE6OhpbtmxBmdKlZNnt&#10;vn37dKtBl1dGuECsa5fOKJqvIEa8Wxc3fvNiLQTK3ffG4samk4hRuvkkPBNScIefnx9q1awp02Lp&#10;TnAWm2u+vLeHqYsuL6uwTXMnpY0bNqB0yZIo+nle+Py7FYIzMBchMyX014Nx54vJMqWZWx48Dc+c&#10;FGg10LedO3eufGewUsWKGD9unMyf1y0HXf4XhHGDa9euYuGC+bItXYGcudHv/eo4/qceyod/sYTA&#10;ocfAFstw57gfYmJiHpm96A3PnBRcoA9js1plww7u7cj57lxIxSmujJLrloMuL5OwvXKNyN69e9G5&#10;UyfZLSpvrlxo89E3uPCHvjLk+CIJgQHF20Wm4/KGQ7CYzKD+pYUQiOdGCi6wYnQhuOMMP1nOjTsL&#10;Fyoku/r06tlDrAhaFUt8fLBi+XJddMkSsnTpUlmsxX0mB/zQH02bNJHdqYrnLYQGOctg6IffYu+/&#10;euDuH4Yg5PdDn6/8YRiC3xiJux+Ox+2iM3CzzUrcWnMMIfeCxTpIL547KbhAcuA4Kedec/PXRYok&#10;+I0BLqwiUXBzDy7N1UWXZy1sa2mRMqVLy6zdNq1bY/DgQVi6ZAl2bdmOk5v2wW/dYVxbe+TFyLoj&#10;CNxxSlwE860QRIRHyJyhtFoGqfHCSOFJ4M1wWFMXXbKScFyfbTMrSmYiS5KCDh06Xhx0UtChQ4cH&#10;dFLQoUOHB3RS0KFDhwd0UtChQ4cHdFLQoUOHB3RS8IK4KAcCr16Wbx1cvn4Xsekd8lHpIyMfIDEJ&#10;iHlghtESLocTo+xSpv+tWwi95g/bk9elPBYJkRZExjt/PBXxMN28BqPD82LmkECERae5ECTGRiDQ&#10;30/V3w/B1gjnUQ02VRbv61pACGJSFt/FwxLgrz1Dit9VmCPi5Ez6y0rE/eCHZd0Lc6t3fBQCA65J&#10;WSEeZcUjJFBL73ftOsJTCvMsK/h+2p/BqwKdFFLj9i6069wW46fMkJmVI35si8Ztp+CGZ9t9IhLj&#10;rmDmsElwxACOO+dx8sI9dTQOp2d0R+5mI7Bi81YcW74CV21a+vQhGCub18DREOfPp8KIQcX+iHyd&#10;5zl/axjZPj9Wng91/no6dswYhi6jJmHu1Elo0XoYTtq147e290GT+q0xdsZcTBvcD9NWHNBOxNxA&#10;749KocuEufIc5y5agvOhGjlun67KGs2yJqJFm4dl3dzWW5XVBuNUWVMH98f0FQfV0WSEXliHOnkK&#10;SFkTulXDp9U6YNd1LdPRFao+P07E3CkT0bz1cJx08Gg0Ti1oi8qlamG8KqtXw4KoPNRXHWdZa1E7&#10;d350lbKqqrI64mdnWTo06KTghuT7l9Ey27/hc8V5QODAslp/QpMZx5Ra0whIQnx8nGxWGxef4Jw4&#10;koxE9X9iYoI6Ho+oB9vRu153mMITkZSUiATuvJsUgY1d6qL3rkjEJySq9HFiSRAsIyGlzHgkOS2T&#10;5CSWpx1PSFLHJN059H73YxwI0q7N+rjSsNxHoUihyuvI935VLA56uKmGBym4l+GqlNwT68i6HEOH&#10;r+sjwBKr/o/FoYl18NfBR1WSOxj21j8xcr9FcsSH3UPzzj8giFUNPopPPuiPy3LGHUfRoVRDBFq1&#10;sg5OqIXXh7CsIAz995sY7SwrznEHTTsNQFBSEjYPb4peqwLlOHFsfE20G3sACer6AzvUxw2bZoFc&#10;822Mvw86ot7jRTR96w34XpXDiLMHoXGpNjikyto0tAl6/XRTO6FwVJXVfvxBJGqPXIeCTgopSEbw&#10;4Tl4q9UCaP2ZG5S5b3b+e3X7LDRs0QY9undBs2at4HvapI6aMbt4NTTqOwKde4zHpC51UOjTgugw&#10;bT9Obx2DfuN34v7NXWiV/xMUqtcNC9fswthc/8Xci1qZhpMr0LJZM3Tt3gNNWjbF9C2XERduwtwZ&#10;HdGjRw90alYN37RdhDv3Hdg+ozcK/eXvaDBwGWyqkR9aMhI1Wql0XdqifuNO2O6fuvaKFOp+hplr&#10;5qB45R647dy8N4UUlPm9b1E/FPq2h7rW92jZpA/WXKZiRuDAwoHYEyhdbwoSosyY0q4Gaq65Ddzd&#10;j7ffrIF9mh4D6lzHWpUwUTGB9dxyFG8/EJMmTRLZGfDIU5WyJretjtprVVl39uE/b7iVFWlC+5qV&#10;MOlRVsGJieXRbOg2JNxdilY1+sDoXA0ccWoW/vqPoQjSfqYg3nFLkUIdbPC8FcHxCeXRfPh2RTDO&#10;Azp0UniIJByd1gUVRznNX6+4jN75imC7nzI3Ve8afnEt3v5gOG4IKeRGa9/bqhTVCGN2o1+DXuI+&#10;XHOSAk3ard2/Rb999GENmJxCCoEY9MG7mH/YQEMAseF2mOyRCL24HqPGbGICJNnO4tu33sbya/x1&#10;Cf3e+8TpPpxC+3KNcIVaoawKx+GZeDfnVHh6Fhop+Jy9i1Ojy6OX7yUkqKMuUngQegSde/eFNYpa&#10;kYCwbYOQq8JIhHiLd/gtRfYP3kOBZiMRzkIc51D3X29hpdRLsxRalMuOfoeScWpuT7xb+kecVoTK&#10;r4itGlpQEdYDLSFxZQmyZ3sPBVuM1sqyn0Ptf/4bvv7a6TjHXTQrkx39D2m/UxCwFu9nexvLTlqQ&#10;fGIoytafAqehQFMBf369CS64XYa49lN35GswSL2BVAhYg2zZ3sHyU6os5yEdOim4IQnHZ3dDyeG7&#10;nb+94OwUvPNJXSxav12+dbh99XSU/PPv4XtNI4WpZ7Vk6SIFy37U+EcOHEoVI0iKi8T54/uwfesW&#10;DGhXD2///rdYIm6NGykc6o/cZTpg9WZnfXxHo9gbb2Gfx/c9XKRgREJMEAZ06YKAsJgUUgjePwpt&#10;uk4XQhLYtqN5gbK4YnX+fgTxuLy0I/709QSEqFvxX9UElas0w7KN27F62giUzvYRhp92JnVDyNZB&#10;+G7QBsR7aJ8qa0kH/KX0JCmL5n/lKs2xXJX1k7OsEW5lWS5uQfnKFdBitZM5zoxG5UdIoTUuu+I/&#10;sQ9wYmlvZCvdSBGSZ9zArMoqV1GVtcZZlo4U6KSQgmSYTvrgnaZzEOY8koIrPugwZCrsRzVSWLxh&#10;B3bseCihEZlPCsFH56Fl2/6q/J24cGovmr7zxmNJYc3mh3X5ec++VKMaD0mB1s2JlcPRdcOVX0AK&#10;CoafUfRP2bGX8VOFG+e0a+/ffwGzWo3ATi9WhuXENHTvuQRxqcMeobtQ9C8fYl+w9vPGWa2sA/su&#10;YGaL4Sll2Y5MRdkK5bHo4A3tAHFvKVpU6wqDkwTuH5/m4T5sndQcRVsPg5/Jc/mw7fBklK34DRYf&#10;uuU8osMdOim4I/w6+hX6CBP2hCImgY5AMmIe3MD4cn9D20VnEafch8FFSuLQLa2lxkfZcftWKKIT&#10;HyWF3vV6wB6dnCb3YbC4D6GimPHRYbhjuY/zi/uj95wj6nwyoq9uxTtv/BkLLlCjLqHvux/j0F3W&#10;7xT612qDQBvLVCZ3uBG3g0yI9VA8N1Igwv3R6dOq+KKcRgrhoUc93YetA5Gr4ihP9yF0I5pXaYgb&#10;dhas6nN2Id787wTcUz29I+g2jOFaVx0VchnNug1DqLqRneNb4buFzqCJwo0VHdFt2jEkhm5A82qN&#10;cdPhKmsB/vXRRASnKisi+CKadhsuZZlOrsAnn3yI1QFyyg2hGNapIc6HRAKJ8Tg6txE+maReQmIs&#10;Lk6rgYK12+OuuyuhyjKeXI6PP/4Iax4pS4cLOimkhvE0hvXvgM5tOqN7965o2Lgpfpy4LkVJru6Y&#10;jYbN26hz3dG6TkN0GOOLe9GepJAQexPfl8uFtpP3pAQaH08K6tfJlRJo7NKtO1p1+h6D1p2A9coW&#10;NK1fT64zsO8odK38d9TtvxFhcRZMKvs3VO+9UAs0Lh2FGq06SLrmFWuhz5wdkEGCFKQiBQXDqR+R&#10;+z8PA437FQEVqtddlcFAY1+sTQk0/pgSaNzp0wvfdWmn0nTBkGGDsfUaA4cPcHJeP9Sq2Eyu37lJ&#10;B/gc1HrfiNDzGDRcO06Z5zsP150V27G458OyhruVNbevKqu5s6xOWKp68uSkRMzs8DWyF9eehSZ9&#10;sGTbRRm9Obd+Bmq1bI/uHTqhZddpYFHRt3Yi/+t/RPG6vIYrzzicsiVgRvuSyF7iW7fjqqztqiwP&#10;t+bVhk4KXsCGyE0qNHENO2qQ4cOEh+e04cNkJKpjrobFNPzNIUIOSSbKMF8ykhITnEN8HO7zkt6t&#10;TPfrcEgzSfWELI+XS5LjD4ck3evKK3lCK9s1zKkhCQkqfcoxtzJ4LedB7Z6kvqyjtzSEVpZ2Tquf&#10;C1Jn5zn3LOkpy/PZPBQZ5pXzD8vSnrPnMXfh/T6pLB0adFLQoUOHB3RS0KFDhwd0UtChQ4cHdFLQ&#10;oUOHB3RS0KFDhwd0UtChQ4cHdFLQoUOHB3RS0KFDhwd0UtChQ4cbgP8HV0MkahMP61sAAAAASUVO&#10;RK5CYIJQSwMEFAAGAAgAAAAhACse/zfeAAAACQEAAA8AAABkcnMvZG93bnJldi54bWxMj0FrwzAM&#10;he+D/QejwW6rnY6OLI1TStl2KoO1g9GbG6tJaCyH2E3Sfz/1tJ3E0xNP38tXk2vFgH1oPGlIZgoE&#10;UultQ5WG7/37UwoiREPWtJ5QwxUDrIr7u9xk1o/0hcMuVoJDKGRGQx1jl0kZyhqdCTPfIbF38r0z&#10;kWVfSdubkcNdK+dKvUhnGuIPtelwU2N53l2cho/RjOvn5G3Ynk+b62G/+PzZJqj148O0XoKIOMW/&#10;Y7jhMzoUzHT0F7JBtKznitGjhgWPm694A+Ko4TVNQRa5/N+g+AU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DKPfij2QIA&#10;ADENAAAOAAAAAAAAAAAAAAAAADoCAABkcnMvZTJvRG9jLnhtbFBLAQItAAoAAAAAAAAAIQBUoqNX&#10;XlUAAF5VAAAUAAAAAAAAAAAAAAAAAD8FAABkcnMvbWVkaWEvaW1hZ2UxLnBuZ1BLAQItAAoAAAAA&#10;AAAAIQCOFgbSIEIAACBCAAAUAAAAAAAAAAAAAAAAAM9aAABkcnMvbWVkaWEvaW1hZ2UyLnBuZ1BL&#10;AQItAAoAAAAAAAAAIQChrtlnTUAAAE1AAAAUAAAAAAAAAAAAAAAAACGdAABkcnMvbWVkaWEvaW1h&#10;Z2UzLnBuZ1BLAQItAAoAAAAAAAAAIQBZxjteiD4AAIg+AAAUAAAAAAAAAAAAAAAAAKDdAABkcnMv&#10;bWVkaWEvaW1hZ2U0LnBuZ1BLAQItABQABgAIAAAAIQArHv833gAAAAkBAAAPAAAAAAAAAAAAAAAA&#10;AFocAQBkcnMvZG93bnJldi54bWxQSwECLQAUAAYACAAAACEAV33x6tQAAACtAgAAGQAAAAAAAAAA&#10;AAAAAABlHQEAZHJzL19yZWxzL2Uyb0RvYy54bWwucmVsc1BLBQYAAAAACQAJAEICAABwHgEAAAA=&#10;">
                <v:shape id="Picture 8" o:spid="_x0000_s1027" type="#_x0000_t75" style="position:absolute;width:12496;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yQAAAOMAAAAPAAAAZHJzL2Rvd25yZXYueG1sRE9fa8Iw&#10;EH8f+B3CCXubibp12hlFBsKGPrgqbo9Hc2uLzaUkmXbffhkM9ni//7dY9bYVF/KhcaxhPFIgiEtn&#10;Gq40HA+buxmIEJENto5JwzcFWC0HNwvMjbvyG12KWIkUwiFHDXWMXS5lKGuyGEauI07cp/MWYzp9&#10;JY3Hawq3rZwolUmLDaeGGjt6rqk8F19Ww77INu/z5kMdX8dbtfe7x8P25LW+HfbrJxCR+vgv/nO/&#10;mDRfTR8mc3U/zeD3pwSAXP4AAAD//wMAUEsBAi0AFAAGAAgAAAAhANvh9svuAAAAhQEAABMAAAAA&#10;AAAAAAAAAAAAAAAAAFtDb250ZW50X1R5cGVzXS54bWxQSwECLQAUAAYACAAAACEAWvQsW78AAAAV&#10;AQAACwAAAAAAAAAAAAAAAAAfAQAAX3JlbHMvLnJlbHNQSwECLQAUAAYACAAAACEAPkguP8kAAADj&#10;AAAADwAAAAAAAAAAAAAAAAAHAgAAZHJzL2Rvd25yZXYueG1sUEsFBgAAAAADAAMAtwAAAP0CAAAA&#10;AA==&#10;">
                  <v:imagedata r:id="rId36" o:title=""/>
                </v:shape>
                <v:shape id="Picture 7" o:spid="_x0000_s1028" type="#_x0000_t75" style="position:absolute;left:14757;width:1250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yjyAAAAOMAAAAPAAAAZHJzL2Rvd25yZXYueG1sRE9fa8Iw&#10;EH8f+B3CCXubqbpZrUaRscFgULD6AY7kbKvNpTSZ7fbpl8HAx/v9v81usI24UedrxwqmkwQEsXam&#10;5lLB6fj+tAThA7LBxjEp+CYPu+3oYYOZcT0f6FaEUsQQ9hkqqEJoMym9rsiin7iWOHJn11kM8exK&#10;aTrsY7ht5CxJFtJizbGhwpZeK9LX4ssqqC9p+TNM0/7yqc2bzk9574tcqcfxsF+DCDSEu/jf/WHi&#10;/EX6vJrPlvMX+PspAiC3vwAAAP//AwBQSwECLQAUAAYACAAAACEA2+H2y+4AAACFAQAAEwAAAAAA&#10;AAAAAAAAAAAAAAAAW0NvbnRlbnRfVHlwZXNdLnhtbFBLAQItABQABgAIAAAAIQBa9CxbvwAAABUB&#10;AAALAAAAAAAAAAAAAAAAAB8BAABfcmVscy8ucmVsc1BLAQItABQABgAIAAAAIQBhQkyjyAAAAOMA&#10;AAAPAAAAAAAAAAAAAAAAAAcCAABkcnMvZG93bnJldi54bWxQSwUGAAAAAAMAAwC3AAAA/AIAAAAA&#10;">
                  <v:imagedata r:id="rId37" o:title=""/>
                </v:shape>
                <v:shape id="Picture 6" o:spid="_x0000_s1029" type="#_x0000_t75" style="position:absolute;left:29423;width:1250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91nyQAAAOMAAAAPAAAAZHJzL2Rvd25yZXYueG1sRE/JasMw&#10;EL0X+g9iCr2ERO4WK26U0JYklC6HLJDrYE0sU2tkLDVx/74qBHqct8903rtGHKkLtWcNN6MMBHHp&#10;Tc2Vht12OVQgQkQ22HgmDT8UYD67vJhiYfyJ13TcxEqkEA4FarAxtoWUobTkMIx8S5y4g+8cxnR2&#10;lTQdnlK4a+Rtlo2lw5pTg8WWXiyVX5tvp+F9r/ZvKj/kC092uxo8f364cqL19VX/9AgiUh//xWf3&#10;q0nzH+5UNslVfg9/PyUA5OwXAAD//wMAUEsBAi0AFAAGAAgAAAAhANvh9svuAAAAhQEAABMAAAAA&#10;AAAAAAAAAAAAAAAAAFtDb250ZW50X1R5cGVzXS54bWxQSwECLQAUAAYACAAAACEAWvQsW78AAAAV&#10;AQAACwAAAAAAAAAAAAAAAAAfAQAAX3JlbHMvLnJlbHNQSwECLQAUAAYACAAAACEAnu/dZ8kAAADj&#10;AAAADwAAAAAAAAAAAAAAAAAHAgAAZHJzL2Rvd25yZXYueG1sUEsFBgAAAAADAAMAtwAAAP0CAAAA&#10;AA==&#10;">
                  <v:imagedata r:id="rId38" o:title=""/>
                </v:shape>
                <v:shape id="Picture 5" o:spid="_x0000_s1030" type="#_x0000_t75" style="position:absolute;left:44090;width:1250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kEyQAAAOIAAAAPAAAAZHJzL2Rvd25yZXYueG1sRE/LSsNA&#10;FN0L/YfhFtzZSUexNXZaSiXgQoU+Frq7ZG6T0MydJDNtUr/eEQSXh/NerAZbiwt1vnKsYTpJQBDn&#10;zlRcaDjss7s5CB+QDdaOScOVPKyWo5sFpsb1vKXLLhQihrBPUUMZQpNK6fOSLPqJa4gjd3SdxRBh&#10;V0jTYR/DbS1VkjxKixXHhhIb2pSUn3Znq6H5emmn6tMd2vfsoc36j/x6/n7T+nY8rJ9BBBrCv/jP&#10;/WrifDWbq/vZk4LfSxGDXP4AAAD//wMAUEsBAi0AFAAGAAgAAAAhANvh9svuAAAAhQEAABMAAAAA&#10;AAAAAAAAAAAAAAAAAFtDb250ZW50X1R5cGVzXS54bWxQSwECLQAUAAYACAAAACEAWvQsW78AAAAV&#10;AQAACwAAAAAAAAAAAAAAAAAfAQAAX3JlbHMvLnJlbHNQSwECLQAUAAYACAAAACEAHkPJBMkAAADi&#10;AAAADwAAAAAAAAAAAAAAAAAHAgAAZHJzL2Rvd25yZXYueG1sUEsFBgAAAAADAAMAtwAAAP0CAAAA&#10;AA==&#10;">
                  <v:imagedata r:id="rId39" o:title=""/>
                </v:shape>
              </v:group>
            </w:pict>
          </mc:Fallback>
        </mc:AlternateContent>
      </w:r>
    </w:p>
    <w:p w14:paraId="60BCDFF1" w14:textId="77777777" w:rsidR="00D456A3" w:rsidRPr="00140B91" w:rsidRDefault="00D456A3">
      <w:pPr>
        <w:pStyle w:val="BodyText"/>
        <w:rPr>
          <w:b/>
          <w:sz w:val="20"/>
          <w:lang w:val="en-GB"/>
        </w:rPr>
      </w:pPr>
    </w:p>
    <w:p w14:paraId="48E80A59" w14:textId="77777777" w:rsidR="00D456A3" w:rsidRPr="00140B91" w:rsidRDefault="00D456A3">
      <w:pPr>
        <w:pStyle w:val="BodyText"/>
        <w:rPr>
          <w:b/>
          <w:sz w:val="20"/>
          <w:lang w:val="en-GB"/>
        </w:rPr>
      </w:pPr>
    </w:p>
    <w:p w14:paraId="08E1E475" w14:textId="77777777" w:rsidR="00D456A3" w:rsidRPr="00140B91" w:rsidRDefault="00D456A3">
      <w:pPr>
        <w:pStyle w:val="BodyText"/>
        <w:rPr>
          <w:b/>
          <w:sz w:val="20"/>
          <w:lang w:val="en-GB"/>
        </w:rPr>
      </w:pPr>
    </w:p>
    <w:p w14:paraId="5D061419" w14:textId="77777777" w:rsidR="00D456A3" w:rsidRPr="00140B91" w:rsidRDefault="00D456A3">
      <w:pPr>
        <w:pStyle w:val="BodyText"/>
        <w:rPr>
          <w:b/>
          <w:sz w:val="20"/>
          <w:lang w:val="en-GB"/>
        </w:rPr>
      </w:pPr>
    </w:p>
    <w:p w14:paraId="4D3DFABE" w14:textId="77777777" w:rsidR="00D456A3" w:rsidRPr="00140B91" w:rsidRDefault="00D456A3">
      <w:pPr>
        <w:pStyle w:val="BodyText"/>
        <w:rPr>
          <w:b/>
          <w:sz w:val="20"/>
          <w:lang w:val="en-GB"/>
        </w:rPr>
      </w:pPr>
    </w:p>
    <w:p w14:paraId="5DC927EF" w14:textId="77777777" w:rsidR="00D456A3" w:rsidRPr="00140B91" w:rsidRDefault="00D456A3">
      <w:pPr>
        <w:pStyle w:val="BodyText"/>
        <w:rPr>
          <w:b/>
          <w:sz w:val="20"/>
          <w:lang w:val="en-GB"/>
        </w:rPr>
      </w:pPr>
    </w:p>
    <w:p w14:paraId="090DDEA9" w14:textId="77777777" w:rsidR="00D456A3" w:rsidRPr="00140B91" w:rsidRDefault="00D456A3">
      <w:pPr>
        <w:pStyle w:val="BodyText"/>
        <w:rPr>
          <w:b/>
          <w:sz w:val="20"/>
          <w:lang w:val="en-GB"/>
        </w:rPr>
      </w:pPr>
    </w:p>
    <w:p w14:paraId="74239CE8" w14:textId="77777777" w:rsidR="00D456A3" w:rsidRPr="00140B91" w:rsidRDefault="00D456A3">
      <w:pPr>
        <w:pStyle w:val="BodyText"/>
        <w:rPr>
          <w:b/>
          <w:sz w:val="20"/>
          <w:lang w:val="en-GB"/>
        </w:rPr>
      </w:pPr>
    </w:p>
    <w:p w14:paraId="1547743C" w14:textId="77777777" w:rsidR="00D456A3" w:rsidRPr="00140B91" w:rsidRDefault="00D456A3">
      <w:pPr>
        <w:pStyle w:val="BodyText"/>
        <w:rPr>
          <w:b/>
          <w:sz w:val="20"/>
          <w:lang w:val="en-GB"/>
        </w:rPr>
      </w:pPr>
    </w:p>
    <w:p w14:paraId="7142D053" w14:textId="77777777" w:rsidR="00D456A3" w:rsidRPr="00140B91" w:rsidRDefault="00D456A3">
      <w:pPr>
        <w:pStyle w:val="BodyText"/>
        <w:rPr>
          <w:b/>
          <w:sz w:val="20"/>
          <w:lang w:val="en-GB"/>
        </w:rPr>
      </w:pPr>
    </w:p>
    <w:p w14:paraId="2B3EF8A3" w14:textId="77777777" w:rsidR="00D456A3" w:rsidRPr="00140B91" w:rsidRDefault="00D456A3">
      <w:pPr>
        <w:pStyle w:val="BodyText"/>
        <w:rPr>
          <w:b/>
          <w:sz w:val="20"/>
          <w:lang w:val="en-GB"/>
        </w:rPr>
      </w:pPr>
    </w:p>
    <w:p w14:paraId="29D5620D" w14:textId="77777777" w:rsidR="00D456A3" w:rsidRPr="00140B91" w:rsidRDefault="00D456A3">
      <w:pPr>
        <w:pStyle w:val="BodyText"/>
        <w:rPr>
          <w:b/>
          <w:sz w:val="20"/>
          <w:lang w:val="en-GB"/>
        </w:rPr>
      </w:pPr>
    </w:p>
    <w:p w14:paraId="7A1F6895" w14:textId="77777777" w:rsidR="00D456A3" w:rsidRPr="00140B91" w:rsidRDefault="00D456A3">
      <w:pPr>
        <w:pStyle w:val="BodyText"/>
        <w:spacing w:before="206"/>
        <w:rPr>
          <w:b/>
          <w:sz w:val="20"/>
          <w:lang w:val="en-GB"/>
        </w:rPr>
      </w:pPr>
    </w:p>
    <w:p w14:paraId="21FC107F" w14:textId="77777777" w:rsidR="00D456A3" w:rsidRPr="00140B91" w:rsidRDefault="00D456A3">
      <w:pPr>
        <w:rPr>
          <w:sz w:val="20"/>
        </w:rPr>
        <w:sectPr w:rsidR="00D456A3" w:rsidRPr="00140B91" w:rsidSect="00653A76">
          <w:headerReference w:type="default" r:id="rId40"/>
          <w:footerReference w:type="default" r:id="rId41"/>
          <w:pgSz w:w="11900" w:h="16840"/>
          <w:pgMar w:top="1900" w:right="240" w:bottom="280" w:left="260" w:header="0" w:footer="0" w:gutter="0"/>
          <w:cols w:space="720"/>
        </w:sectPr>
      </w:pPr>
    </w:p>
    <w:p w14:paraId="5E118F0F" w14:textId="77777777" w:rsidR="00D456A3" w:rsidRPr="00140B91" w:rsidRDefault="00EE596D">
      <w:pPr>
        <w:spacing w:before="100" w:line="203" w:lineRule="exact"/>
        <w:ind w:left="700"/>
        <w:rPr>
          <w:b/>
          <w:sz w:val="18"/>
        </w:rPr>
      </w:pPr>
      <w:r w:rsidRPr="00140B91">
        <w:rPr>
          <w:noProof/>
        </w:rPr>
        <mc:AlternateContent>
          <mc:Choice Requires="wps">
            <w:drawing>
              <wp:anchor distT="0" distB="0" distL="0" distR="0" simplePos="0" relativeHeight="251572224" behindDoc="1" locked="0" layoutInCell="1" allowOverlap="1" wp14:anchorId="6947EE07" wp14:editId="07837C61">
                <wp:simplePos x="0" y="0"/>
                <wp:positionH relativeFrom="page">
                  <wp:posOffset>241300</wp:posOffset>
                </wp:positionH>
                <wp:positionV relativeFrom="page">
                  <wp:posOffset>241300</wp:posOffset>
                </wp:positionV>
                <wp:extent cx="7112000" cy="101981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0" cy="10198100"/>
                        </a:xfrm>
                        <a:custGeom>
                          <a:avLst/>
                          <a:gdLst/>
                          <a:ahLst/>
                          <a:cxnLst/>
                          <a:rect l="l" t="t" r="r" b="b"/>
                          <a:pathLst>
                            <a:path w="7112000" h="10198100">
                              <a:moveTo>
                                <a:pt x="0" y="10198100"/>
                              </a:moveTo>
                              <a:lnTo>
                                <a:pt x="7112000" y="10198100"/>
                              </a:lnTo>
                              <a:lnTo>
                                <a:pt x="7112000" y="0"/>
                              </a:lnTo>
                              <a:lnTo>
                                <a:pt x="0" y="0"/>
                              </a:lnTo>
                              <a:lnTo>
                                <a:pt x="0" y="10198100"/>
                              </a:lnTo>
                              <a:close/>
                            </a:path>
                          </a:pathLst>
                        </a:custGeom>
                        <a:solidFill>
                          <a:srgbClr val="5B462B"/>
                        </a:solidFill>
                      </wps:spPr>
                      <wps:bodyPr wrap="square" lIns="0" tIns="0" rIns="0" bIns="0" rtlCol="0">
                        <a:prstTxWarp prst="textNoShape">
                          <a:avLst/>
                        </a:prstTxWarp>
                        <a:noAutofit/>
                      </wps:bodyPr>
                    </wps:wsp>
                  </a:graphicData>
                </a:graphic>
              </wp:anchor>
            </w:drawing>
          </mc:Choice>
          <mc:Fallback>
            <w:pict>
              <v:shape w14:anchorId="2FE706B4" id="Graphic 41" o:spid="_x0000_s1026" style="position:absolute;margin-left:19pt;margin-top:19pt;width:560pt;height:803pt;z-index:-251744256;visibility:visible;mso-wrap-style:square;mso-wrap-distance-left:0;mso-wrap-distance-top:0;mso-wrap-distance-right:0;mso-wrap-distance-bottom:0;mso-position-horizontal:absolute;mso-position-horizontal-relative:page;mso-position-vertical:absolute;mso-position-vertical-relative:page;v-text-anchor:top" coordsize="7112000,1019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gdIQIAAM4EAAAOAAAAZHJzL2Uyb0RvYy54bWysVMFu2zAMvQ/YPwi6L46DreuMOMXaosOA&#10;oivQDDsrshwbk0WNUmL370fJkWOkt2EXiTSfmMdHMuubodPsqNC1YEqeL5acKSOhas2+5D+3Dx+u&#10;OXNemEpoMKrkr8rxm837d+veFmoFDehKIaMkxhW9LXnjvS2yzMlGdcItwCpDwRqwE55c3GcVip6y&#10;dzpbLZdXWQ9YWQSpnKOv92OQb2L+ulbS/6hrpzzTJSduPp4Yz104s81aFHsUtmnliYb4BxadaA39&#10;6JTqXnjBDti+SdW1EsFB7RcSugzqupUq1kDV5MuLal4aYVWshcRxdpLJ/b+08un4Yp8xUHf2EeRv&#10;R4pkvXXFFAmOO2GGGruAJeJsiCq+TiqqwTNJHz/nOXWGxJYUy5f5l+ucvJBWFOm9PDj/TUHMJY6P&#10;zo99qJIlmmTJwSQTqZuhjzr20XNGfUTOqI+7sY9W+PAuEAwm62dkmhmXAOjgqLYQof5cygXdM0ib&#10;OXgq8W2FCZhuG7PPHyQtEiLdI5J0S5KSXimW7jnmgmuCSA1OjWoHEaLskzCUci69A91WD63WQQeH&#10;+92dRnYUpPGn249Xq9tT12awOBrjNIS52EH1+oyspwUquftzEKg4098NTWjYtmRgMnbJQK/vIO5k&#10;bAE6vx1+CbTMkllyT8P0BGn+RZFmhPgHwIgNLw18PXio2zBAkdvI6OTQ0sT6TwsetnLuR9T5b2jz&#10;FwAA//8DAFBLAwQUAAYACAAAACEA0DRAJt0AAAALAQAADwAAAGRycy9kb3ducmV2LnhtbEyPTW7C&#10;MBCF95W4gzWVuis2DUWQxkGoFWo3XQA9gImHJGo8jmIH0p6+E6kSrObnjd58L1sPrhFn7ELtScNs&#10;qkAgFd7WVGr4OmwflyBCNGRN4wk1/GCAdT65y0xq/YV2eN7HUrAJhdRoqGJsUylDUaEzYepbJNZO&#10;vnMm8tiV0nbmwuaukU9KLaQzNfGHyrT4WmHxve+dhs9hm0inVu4t0GkXknf70f+utH64HzYvICIO&#10;8XoMIz6jQ85MR9+TDaLRkCw5Svyvoz57HjdH7hbzuQKZZ/I2Q/4HAAD//wMAUEsBAi0AFAAGAAgA&#10;AAAhALaDOJL+AAAA4QEAABMAAAAAAAAAAAAAAAAAAAAAAFtDb250ZW50X1R5cGVzXS54bWxQSwEC&#10;LQAUAAYACAAAACEAOP0h/9YAAACUAQAACwAAAAAAAAAAAAAAAAAvAQAAX3JlbHMvLnJlbHNQSwEC&#10;LQAUAAYACAAAACEAtopoHSECAADOBAAADgAAAAAAAAAAAAAAAAAuAgAAZHJzL2Uyb0RvYy54bWxQ&#10;SwECLQAUAAYACAAAACEA0DRAJt0AAAALAQAADwAAAAAAAAAAAAAAAAB7BAAAZHJzL2Rvd25yZXYu&#10;eG1sUEsFBgAAAAAEAAQA8wAAAIUFAAAAAA==&#10;" path="m,10198100r7112000,l7112000,,,,,10198100xe" fillcolor="#5b462b" stroked="f">
                <v:path arrowok="t"/>
                <w10:wrap anchorx="page" anchory="page"/>
              </v:shape>
            </w:pict>
          </mc:Fallback>
        </mc:AlternateContent>
      </w:r>
      <w:r w:rsidRPr="00140B91">
        <w:rPr>
          <w:b/>
          <w:color w:val="FFFFFF"/>
          <w:sz w:val="18"/>
        </w:rPr>
        <w:t>03450</w:t>
      </w:r>
      <w:r w:rsidRPr="00140B91">
        <w:rPr>
          <w:b/>
          <w:color w:val="FFFFFF"/>
          <w:spacing w:val="-11"/>
          <w:sz w:val="18"/>
        </w:rPr>
        <w:t xml:space="preserve"> </w:t>
      </w:r>
      <w:r w:rsidRPr="00140B91">
        <w:rPr>
          <w:b/>
          <w:color w:val="FFFFFF"/>
          <w:sz w:val="18"/>
        </w:rPr>
        <w:t>940</w:t>
      </w:r>
      <w:r w:rsidRPr="00140B91">
        <w:rPr>
          <w:b/>
          <w:color w:val="FFFFFF"/>
          <w:spacing w:val="-10"/>
          <w:sz w:val="18"/>
        </w:rPr>
        <w:t xml:space="preserve"> </w:t>
      </w:r>
      <w:r w:rsidRPr="00140B91">
        <w:rPr>
          <w:b/>
          <w:color w:val="FFFFFF"/>
          <w:spacing w:val="-5"/>
          <w:sz w:val="18"/>
        </w:rPr>
        <w:t>940</w:t>
      </w:r>
    </w:p>
    <w:p w14:paraId="62AA11C2" w14:textId="77777777" w:rsidR="00D456A3" w:rsidRPr="00140B91" w:rsidRDefault="00D456A3">
      <w:pPr>
        <w:spacing w:line="470" w:lineRule="auto"/>
        <w:ind w:left="700"/>
        <w:rPr>
          <w:b/>
          <w:sz w:val="18"/>
        </w:rPr>
      </w:pPr>
      <w:hyperlink r:id="rId42">
        <w:r w:rsidRPr="00140B91">
          <w:rPr>
            <w:b/>
            <w:color w:val="FFFFFF"/>
            <w:spacing w:val="-6"/>
            <w:sz w:val="18"/>
          </w:rPr>
          <w:t>enquiries@greenbelt.co.uk</w:t>
        </w:r>
      </w:hyperlink>
      <w:r w:rsidRPr="00140B91">
        <w:rPr>
          <w:b/>
          <w:color w:val="FFFFFF"/>
          <w:spacing w:val="-2"/>
          <w:sz w:val="18"/>
        </w:rPr>
        <w:t xml:space="preserve"> </w:t>
      </w:r>
      <w:r w:rsidRPr="00140B91">
        <w:rPr>
          <w:b/>
          <w:color w:val="B2C118"/>
          <w:spacing w:val="-2"/>
          <w:sz w:val="18"/>
        </w:rPr>
        <w:t>greenbelt.co.uk</w:t>
      </w:r>
    </w:p>
    <w:p w14:paraId="31781B1D" w14:textId="77777777" w:rsidR="00D456A3" w:rsidRPr="00140B91" w:rsidRDefault="00EE596D">
      <w:pPr>
        <w:spacing w:before="100" w:line="261" w:lineRule="auto"/>
        <w:ind w:left="368"/>
        <w:rPr>
          <w:b/>
          <w:sz w:val="18"/>
        </w:rPr>
      </w:pPr>
      <w:r w:rsidRPr="00140B91">
        <w:br w:type="column"/>
      </w:r>
      <w:r w:rsidRPr="00140B91">
        <w:rPr>
          <w:b/>
          <w:color w:val="B2C118"/>
          <w:spacing w:val="-2"/>
          <w:sz w:val="18"/>
        </w:rPr>
        <w:t xml:space="preserve">Scotland </w:t>
      </w:r>
      <w:r w:rsidRPr="00140B91">
        <w:rPr>
          <w:b/>
          <w:color w:val="FFFFFF"/>
          <w:spacing w:val="-2"/>
          <w:sz w:val="18"/>
        </w:rPr>
        <w:t xml:space="preserve">Greenbelt </w:t>
      </w:r>
      <w:r w:rsidRPr="00140B91">
        <w:rPr>
          <w:b/>
          <w:color w:val="FFFFFF"/>
          <w:spacing w:val="-6"/>
          <w:sz w:val="18"/>
        </w:rPr>
        <w:t>McCafferty</w:t>
      </w:r>
      <w:r w:rsidRPr="00140B91">
        <w:rPr>
          <w:b/>
          <w:color w:val="FFFFFF"/>
          <w:spacing w:val="-5"/>
          <w:sz w:val="18"/>
        </w:rPr>
        <w:t xml:space="preserve"> </w:t>
      </w:r>
      <w:r w:rsidRPr="00140B91">
        <w:rPr>
          <w:b/>
          <w:color w:val="FFFFFF"/>
          <w:spacing w:val="-6"/>
          <w:sz w:val="18"/>
        </w:rPr>
        <w:t>House</w:t>
      </w:r>
    </w:p>
    <w:p w14:paraId="67B506FE" w14:textId="77777777" w:rsidR="00D456A3" w:rsidRPr="00140B91" w:rsidRDefault="00EE596D">
      <w:pPr>
        <w:spacing w:line="184" w:lineRule="exact"/>
        <w:ind w:left="368"/>
        <w:rPr>
          <w:b/>
          <w:sz w:val="18"/>
        </w:rPr>
      </w:pPr>
      <w:r w:rsidRPr="00140B91">
        <w:rPr>
          <w:noProof/>
        </w:rPr>
        <mc:AlternateContent>
          <mc:Choice Requires="wps">
            <w:drawing>
              <wp:anchor distT="0" distB="0" distL="0" distR="0" simplePos="0" relativeHeight="251561984" behindDoc="0" locked="0" layoutInCell="1" allowOverlap="1" wp14:anchorId="5A47560D" wp14:editId="7DBD0F21">
                <wp:simplePos x="0" y="0"/>
                <wp:positionH relativeFrom="page">
                  <wp:posOffset>2025650</wp:posOffset>
                </wp:positionH>
                <wp:positionV relativeFrom="paragraph">
                  <wp:posOffset>-420847</wp:posOffset>
                </wp:positionV>
                <wp:extent cx="1270" cy="6858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0"/>
                              </a:moveTo>
                              <a:lnTo>
                                <a:pt x="0" y="68580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w14:anchorId="2E5C3ED1" id="Graphic 42" o:spid="_x0000_s1026" style="position:absolute;margin-left:159.5pt;margin-top:-33.15pt;width:.1pt;height:54pt;z-index:251561984;visibility:visible;mso-wrap-style:square;mso-wrap-distance-left:0;mso-wrap-distance-top:0;mso-wrap-distance-right:0;mso-wrap-distance-bottom:0;mso-position-horizontal:absolute;mso-position-horizontal-relative:page;mso-position-vertical:absolute;mso-position-vertical-relative:text;v-text-anchor:top" coordsize="127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2KEAIAAFoEAAAOAAAAZHJzL2Uyb0RvYy54bWysVE1v2zAMvQ/YfxB0X50EWBcYcYotQYcB&#10;RVegKXZWZDk2JosaqcTOvx8l2+nXbdhFoESK5HuP0uqmb604GaQGXCHnVzMpjNNQNu5QyKfd7ael&#10;FBSUK5UFZwp5NiRv1h8/rDqfmwXUYEuDgpM4yjtfyDoEn2cZ6dq0iq7AG8fOCrBVgbd4yEpUHWdv&#10;bbaYza6zDrD0CNoQ8el2cMp1yl9VRoefVUUmCFtI7i2kFdO6j2u2Xqn8gMrXjR7bUP/QRasax0Uv&#10;qbYqKHHE5l2qttEIBFW40tBmUFWNNgkDo5nP3qB5rJU3CQuTQ/5CE/2/tPr+9OgfMLZO/g70b2JG&#10;ss5TfvHEDY0xfYVtjOXGRZ9YPF9YNH0Qmg/niy/MtGbH9fLzcpY4zlQ+XdVHCt8NpDTqdEdhkKCc&#10;LFVPlu7dZCILGSW0ScIgBUuIUrCE+0FCr0K8F3uLpqgv1eNRCyezg+QMb/rmzp691r2PegViCOA7&#10;sQgTNRipMNsvoVknuoGLWRoMAtuUt421sQvCw35jUZwUY/q22MznywiDU7wK80hhq6ge4uhMWwhj&#10;nHWjTIMyUaM9lOcHFB0PcyHpz1GhkcL+cDwtcfInAydjPxkY7AbS+0gMcdFd/0uhF7F+IQMLew/T&#10;LKp8Ei2Cv8TGmw6+HgNUTVQ0jdDQ0bjhAU4Ix8cWX8jLfYp6/hLWfwEAAP//AwBQSwMEFAAGAAgA&#10;AAAhAMb3wgjiAAAACgEAAA8AAABkcnMvZG93bnJldi54bWxMj0FLw0AQhe+C/2EZwVu7SWujjZkU&#10;CYgUAmKjgrdtdpoEs7Mhu23jv3d70uOb93jzvWwzmV6caHSdZYR4HoEgrq3uuEF4r55nDyCcV6xV&#10;b5kQfsjBJr++ylSq7Znf6LTzjQgl7FKF0Ho/pFK6uiWj3NwOxME72NEoH+TYSD2qcyg3vVxEUSKN&#10;6jh8aNVARUv19+5oEFy9Xa2r7qN6+UpWRXF4LXX5WSLe3kxPjyA8Tf4vDBf8gA55YNrbI2sneoRl&#10;vA5bPMIsSZYgQiJcFiD2CHfxPcg8k/8n5L8AAAD//wMAUEsBAi0AFAAGAAgAAAAhALaDOJL+AAAA&#10;4QEAABMAAAAAAAAAAAAAAAAAAAAAAFtDb250ZW50X1R5cGVzXS54bWxQSwECLQAUAAYACAAAACEA&#10;OP0h/9YAAACUAQAACwAAAAAAAAAAAAAAAAAvAQAAX3JlbHMvLnJlbHNQSwECLQAUAAYACAAAACEA&#10;FxU9ihACAABaBAAADgAAAAAAAAAAAAAAAAAuAgAAZHJzL2Uyb0RvYy54bWxQSwECLQAUAAYACAAA&#10;ACEAxvfCCOIAAAAKAQAADwAAAAAAAAAAAAAAAABqBAAAZHJzL2Rvd25yZXYueG1sUEsFBgAAAAAE&#10;AAQA8wAAAHkFAAAAAA==&#10;" path="m,l,685800e" filled="f" strokecolor="#b2c118" strokeweight="1pt">
                <v:stroke dashstyle="1 1"/>
                <v:path arrowok="t"/>
                <w10:wrap anchorx="page"/>
              </v:shape>
            </w:pict>
          </mc:Fallback>
        </mc:AlternateContent>
      </w:r>
      <w:r w:rsidRPr="00140B91">
        <w:rPr>
          <w:b/>
          <w:color w:val="FFFFFF"/>
          <w:spacing w:val="-4"/>
          <w:sz w:val="18"/>
        </w:rPr>
        <w:t>99 Firhill Road</w:t>
      </w:r>
    </w:p>
    <w:p w14:paraId="26DA27D9" w14:textId="77777777" w:rsidR="00D456A3" w:rsidRPr="00140B91" w:rsidRDefault="00EE596D">
      <w:pPr>
        <w:spacing w:line="203" w:lineRule="exact"/>
        <w:ind w:left="368"/>
        <w:rPr>
          <w:b/>
          <w:sz w:val="18"/>
        </w:rPr>
      </w:pPr>
      <w:r w:rsidRPr="00140B91">
        <w:rPr>
          <w:b/>
          <w:color w:val="FFFFFF"/>
          <w:spacing w:val="-4"/>
          <w:sz w:val="18"/>
        </w:rPr>
        <w:t xml:space="preserve">Glasgow G20 </w:t>
      </w:r>
      <w:r w:rsidRPr="00140B91">
        <w:rPr>
          <w:b/>
          <w:color w:val="FFFFFF"/>
          <w:spacing w:val="-5"/>
          <w:sz w:val="18"/>
        </w:rPr>
        <w:t>7BE</w:t>
      </w:r>
    </w:p>
    <w:p w14:paraId="1A37870D" w14:textId="77777777" w:rsidR="00D456A3" w:rsidRPr="00140B91" w:rsidRDefault="00EE596D">
      <w:pPr>
        <w:spacing w:before="100" w:line="283" w:lineRule="auto"/>
        <w:ind w:left="353" w:right="310"/>
        <w:rPr>
          <w:b/>
          <w:sz w:val="18"/>
        </w:rPr>
      </w:pPr>
      <w:r w:rsidRPr="00140B91">
        <w:br w:type="column"/>
      </w:r>
      <w:r w:rsidRPr="00140B91">
        <w:rPr>
          <w:b/>
          <w:color w:val="B2C118"/>
          <w:spacing w:val="-4"/>
          <w:sz w:val="18"/>
        </w:rPr>
        <w:t>England</w:t>
      </w:r>
      <w:r w:rsidRPr="00140B91">
        <w:rPr>
          <w:b/>
          <w:color w:val="B2C118"/>
          <w:spacing w:val="-7"/>
          <w:sz w:val="18"/>
        </w:rPr>
        <w:t xml:space="preserve"> </w:t>
      </w:r>
      <w:r w:rsidRPr="00140B91">
        <w:rPr>
          <w:b/>
          <w:color w:val="B2C118"/>
          <w:spacing w:val="-4"/>
          <w:sz w:val="18"/>
        </w:rPr>
        <w:t>(North)</w:t>
      </w:r>
      <w:r w:rsidRPr="00140B91">
        <w:rPr>
          <w:b/>
          <w:color w:val="B2C118"/>
          <w:spacing w:val="-2"/>
          <w:sz w:val="18"/>
        </w:rPr>
        <w:t xml:space="preserve"> </w:t>
      </w:r>
      <w:r w:rsidRPr="00140B91">
        <w:rPr>
          <w:b/>
          <w:color w:val="FFFFFF"/>
          <w:spacing w:val="-2"/>
          <w:sz w:val="18"/>
        </w:rPr>
        <w:t>Greenbelt</w:t>
      </w:r>
    </w:p>
    <w:p w14:paraId="5F44C1AE" w14:textId="77777777" w:rsidR="00D456A3" w:rsidRPr="00140B91" w:rsidRDefault="00EE596D">
      <w:pPr>
        <w:spacing w:line="166" w:lineRule="exact"/>
        <w:ind w:left="353"/>
        <w:rPr>
          <w:b/>
          <w:sz w:val="18"/>
        </w:rPr>
      </w:pPr>
      <w:r w:rsidRPr="00140B91">
        <w:rPr>
          <w:noProof/>
        </w:rPr>
        <mc:AlternateContent>
          <mc:Choice Requires="wps">
            <w:drawing>
              <wp:anchor distT="0" distB="0" distL="0" distR="0" simplePos="0" relativeHeight="251559936" behindDoc="0" locked="0" layoutInCell="1" allowOverlap="1" wp14:anchorId="58FA6018" wp14:editId="18456358">
                <wp:simplePos x="0" y="0"/>
                <wp:positionH relativeFrom="page">
                  <wp:posOffset>3155950</wp:posOffset>
                </wp:positionH>
                <wp:positionV relativeFrom="paragraph">
                  <wp:posOffset>-303624</wp:posOffset>
                </wp:positionV>
                <wp:extent cx="1270" cy="6858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0"/>
                              </a:moveTo>
                              <a:lnTo>
                                <a:pt x="0" y="68580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w14:anchorId="7E3FFB94" id="Graphic 43" o:spid="_x0000_s1026" style="position:absolute;margin-left:248.5pt;margin-top:-23.9pt;width:.1pt;height:54pt;z-index:251559936;visibility:visible;mso-wrap-style:square;mso-wrap-distance-left:0;mso-wrap-distance-top:0;mso-wrap-distance-right:0;mso-wrap-distance-bottom:0;mso-position-horizontal:absolute;mso-position-horizontal-relative:page;mso-position-vertical:absolute;mso-position-vertical-relative:text;v-text-anchor:top" coordsize="127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2KEAIAAFoEAAAOAAAAZHJzL2Uyb0RvYy54bWysVE1v2zAMvQ/YfxB0X50EWBcYcYotQYcB&#10;RVegKXZWZDk2JosaqcTOvx8l2+nXbdhFoESK5HuP0uqmb604GaQGXCHnVzMpjNNQNu5QyKfd7ael&#10;FBSUK5UFZwp5NiRv1h8/rDqfmwXUYEuDgpM4yjtfyDoEn2cZ6dq0iq7AG8fOCrBVgbd4yEpUHWdv&#10;bbaYza6zDrD0CNoQ8el2cMp1yl9VRoefVUUmCFtI7i2kFdO6j2u2Xqn8gMrXjR7bUP/QRasax0Uv&#10;qbYqKHHE5l2qttEIBFW40tBmUFWNNgkDo5nP3qB5rJU3CQuTQ/5CE/2/tPr+9OgfMLZO/g70b2JG&#10;ss5TfvHEDY0xfYVtjOXGRZ9YPF9YNH0Qmg/niy/MtGbH9fLzcpY4zlQ+XdVHCt8NpDTqdEdhkKCc&#10;LFVPlu7dZCILGSW0ScIgBUuIUrCE+0FCr0K8F3uLpqgv1eNRCyezg+QMb/rmzp691r2PegViCOA7&#10;sQgTNRipMNsvoVknuoGLWRoMAtuUt421sQvCw35jUZwUY/q22MznywiDU7wK80hhq6ge4uhMWwhj&#10;nHWjTIMyUaM9lOcHFB0PcyHpz1GhkcL+cDwtcfInAydjPxkY7AbS+0gMcdFd/0uhF7F+IQMLew/T&#10;LKp8Ei2Cv8TGmw6+HgNUTVQ0jdDQ0bjhAU4Ix8cWX8jLfYp6/hLWfwEAAP//AwBQSwMEFAAGAAgA&#10;AAAhAL60gy7hAAAACgEAAA8AAABkcnMvZG93bnJldi54bWxMj8FKw0AQhu+C77CM4K3dGNrUxkyK&#10;BESEgLTRQm/b7DYJZmdDdtvGt3c86XFmfv75vmwz2V5czOg7RwgP8wiEodrpjhqEj+pl9gjCB0Va&#10;9Y4MwrfxsMlvbzKVanelrbnsQiO4hHyqENoQhlRKX7fGKj93gyG+ndxoVeBxbKQe1ZXLbS/jKEqk&#10;VR3xh1YNpmhN/bU7WwRfvy3XVfdZvR6SZVGc3ktd7kvE+7vp+QlEMFP4C8MvPqNDzkxHdybtRY+w&#10;WK/YJSDMFit24ARvYhBHhCSKQeaZ/K+Q/wAAAP//AwBQSwECLQAUAAYACAAAACEAtoM4kv4AAADh&#10;AQAAEwAAAAAAAAAAAAAAAAAAAAAAW0NvbnRlbnRfVHlwZXNdLnhtbFBLAQItABQABgAIAAAAIQA4&#10;/SH/1gAAAJQBAAALAAAAAAAAAAAAAAAAAC8BAABfcmVscy8ucmVsc1BLAQItABQABgAIAAAAIQAX&#10;FT2KEAIAAFoEAAAOAAAAAAAAAAAAAAAAAC4CAABkcnMvZTJvRG9jLnhtbFBLAQItABQABgAIAAAA&#10;IQC+tIMu4QAAAAoBAAAPAAAAAAAAAAAAAAAAAGoEAABkcnMvZG93bnJldi54bWxQSwUGAAAAAAQA&#10;BADzAAAAeAUAAAAA&#10;" path="m,l,685800e" filled="f" strokecolor="#b2c118" strokeweight="1pt">
                <v:stroke dashstyle="1 1"/>
                <v:path arrowok="t"/>
                <w10:wrap anchorx="page"/>
              </v:shape>
            </w:pict>
          </mc:Fallback>
        </mc:AlternateContent>
      </w:r>
      <w:r w:rsidRPr="00140B91">
        <w:rPr>
          <w:b/>
          <w:color w:val="FFFFFF"/>
          <w:spacing w:val="-4"/>
          <w:sz w:val="18"/>
        </w:rPr>
        <w:t>4335</w:t>
      </w:r>
      <w:r w:rsidRPr="00140B91">
        <w:rPr>
          <w:b/>
          <w:color w:val="FFFFFF"/>
          <w:spacing w:val="-3"/>
          <w:sz w:val="18"/>
        </w:rPr>
        <w:t xml:space="preserve"> </w:t>
      </w:r>
      <w:r w:rsidRPr="00140B91">
        <w:rPr>
          <w:b/>
          <w:color w:val="FFFFFF"/>
          <w:spacing w:val="-4"/>
          <w:sz w:val="18"/>
        </w:rPr>
        <w:t>Park</w:t>
      </w:r>
      <w:r w:rsidRPr="00140B91">
        <w:rPr>
          <w:b/>
          <w:color w:val="FFFFFF"/>
          <w:spacing w:val="-2"/>
          <w:sz w:val="18"/>
        </w:rPr>
        <w:t xml:space="preserve"> </w:t>
      </w:r>
      <w:r w:rsidRPr="00140B91">
        <w:rPr>
          <w:b/>
          <w:color w:val="FFFFFF"/>
          <w:spacing w:val="-6"/>
          <w:sz w:val="18"/>
        </w:rPr>
        <w:t>Approach</w:t>
      </w:r>
    </w:p>
    <w:p w14:paraId="6BC726BF" w14:textId="77777777" w:rsidR="00D456A3" w:rsidRPr="00140B91" w:rsidRDefault="00EE596D">
      <w:pPr>
        <w:ind w:left="353" w:right="322"/>
        <w:rPr>
          <w:b/>
          <w:sz w:val="18"/>
        </w:rPr>
      </w:pPr>
      <w:r w:rsidRPr="00140B91">
        <w:rPr>
          <w:b/>
          <w:color w:val="FFFFFF"/>
          <w:sz w:val="18"/>
        </w:rPr>
        <w:t>Thorpe</w:t>
      </w:r>
      <w:r w:rsidRPr="00140B91">
        <w:rPr>
          <w:b/>
          <w:color w:val="FFFFFF"/>
          <w:spacing w:val="-1"/>
          <w:sz w:val="18"/>
        </w:rPr>
        <w:t xml:space="preserve"> </w:t>
      </w:r>
      <w:r w:rsidRPr="00140B91">
        <w:rPr>
          <w:b/>
          <w:color w:val="FFFFFF"/>
          <w:sz w:val="18"/>
        </w:rPr>
        <w:t xml:space="preserve">Park </w:t>
      </w:r>
      <w:r w:rsidRPr="00140B91">
        <w:rPr>
          <w:b/>
          <w:color w:val="FFFFFF"/>
          <w:spacing w:val="-4"/>
          <w:sz w:val="18"/>
        </w:rPr>
        <w:t>Leeds</w:t>
      </w:r>
      <w:r w:rsidRPr="00140B91">
        <w:rPr>
          <w:b/>
          <w:color w:val="FFFFFF"/>
          <w:spacing w:val="-7"/>
          <w:sz w:val="18"/>
        </w:rPr>
        <w:t xml:space="preserve"> </w:t>
      </w:r>
      <w:r w:rsidRPr="00140B91">
        <w:rPr>
          <w:b/>
          <w:color w:val="FFFFFF"/>
          <w:spacing w:val="-4"/>
          <w:sz w:val="18"/>
        </w:rPr>
        <w:t>LS15</w:t>
      </w:r>
      <w:r w:rsidRPr="00140B91">
        <w:rPr>
          <w:b/>
          <w:color w:val="FFFFFF"/>
          <w:spacing w:val="-7"/>
          <w:sz w:val="18"/>
        </w:rPr>
        <w:t xml:space="preserve"> </w:t>
      </w:r>
      <w:r w:rsidRPr="00140B91">
        <w:rPr>
          <w:b/>
          <w:color w:val="FFFFFF"/>
          <w:spacing w:val="-4"/>
          <w:sz w:val="18"/>
        </w:rPr>
        <w:t>8GB</w:t>
      </w:r>
    </w:p>
    <w:p w14:paraId="522654DD" w14:textId="77777777" w:rsidR="00D456A3" w:rsidRPr="00140B91" w:rsidRDefault="00EE596D">
      <w:pPr>
        <w:spacing w:before="100" w:line="283" w:lineRule="auto"/>
        <w:ind w:left="365" w:right="215"/>
        <w:rPr>
          <w:b/>
          <w:sz w:val="18"/>
        </w:rPr>
      </w:pPr>
      <w:r w:rsidRPr="00140B91">
        <w:br w:type="column"/>
      </w:r>
      <w:r w:rsidRPr="00140B91">
        <w:rPr>
          <w:b/>
          <w:color w:val="B2C118"/>
          <w:spacing w:val="-4"/>
          <w:sz w:val="18"/>
        </w:rPr>
        <w:t>England</w:t>
      </w:r>
      <w:r w:rsidRPr="00140B91">
        <w:rPr>
          <w:b/>
          <w:color w:val="B2C118"/>
          <w:spacing w:val="-7"/>
          <w:sz w:val="18"/>
        </w:rPr>
        <w:t xml:space="preserve"> </w:t>
      </w:r>
      <w:r w:rsidRPr="00140B91">
        <w:rPr>
          <w:b/>
          <w:color w:val="B2C118"/>
          <w:spacing w:val="-4"/>
          <w:sz w:val="18"/>
        </w:rPr>
        <w:t>(South)</w:t>
      </w:r>
      <w:r w:rsidRPr="00140B91">
        <w:rPr>
          <w:b/>
          <w:color w:val="B2C118"/>
          <w:spacing w:val="-2"/>
          <w:sz w:val="18"/>
        </w:rPr>
        <w:t xml:space="preserve"> </w:t>
      </w:r>
      <w:r w:rsidRPr="00140B91">
        <w:rPr>
          <w:b/>
          <w:color w:val="FFFFFF"/>
          <w:spacing w:val="-2"/>
          <w:sz w:val="18"/>
        </w:rPr>
        <w:t>Greenbelt</w:t>
      </w:r>
    </w:p>
    <w:p w14:paraId="23927648" w14:textId="77777777" w:rsidR="00D456A3" w:rsidRPr="00140B91" w:rsidRDefault="00EE596D">
      <w:pPr>
        <w:spacing w:line="166" w:lineRule="exact"/>
        <w:ind w:left="365"/>
        <w:rPr>
          <w:b/>
          <w:sz w:val="18"/>
        </w:rPr>
      </w:pPr>
      <w:r w:rsidRPr="00140B91">
        <w:rPr>
          <w:noProof/>
        </w:rPr>
        <mc:AlternateContent>
          <mc:Choice Requires="wps">
            <w:drawing>
              <wp:anchor distT="0" distB="0" distL="0" distR="0" simplePos="0" relativeHeight="251560960" behindDoc="0" locked="0" layoutInCell="1" allowOverlap="1" wp14:anchorId="3900ECA7" wp14:editId="738399A8">
                <wp:simplePos x="0" y="0"/>
                <wp:positionH relativeFrom="page">
                  <wp:posOffset>4387850</wp:posOffset>
                </wp:positionH>
                <wp:positionV relativeFrom="paragraph">
                  <wp:posOffset>-303624</wp:posOffset>
                </wp:positionV>
                <wp:extent cx="1270" cy="6858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0"/>
                              </a:moveTo>
                              <a:lnTo>
                                <a:pt x="0" y="68580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w14:anchorId="013319DB" id="Graphic 44" o:spid="_x0000_s1026" style="position:absolute;margin-left:345.5pt;margin-top:-23.9pt;width:.1pt;height:54pt;z-index:251560960;visibility:visible;mso-wrap-style:square;mso-wrap-distance-left:0;mso-wrap-distance-top:0;mso-wrap-distance-right:0;mso-wrap-distance-bottom:0;mso-position-horizontal:absolute;mso-position-horizontal-relative:page;mso-position-vertical:absolute;mso-position-vertical-relative:text;v-text-anchor:top" coordsize="127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2KEAIAAFoEAAAOAAAAZHJzL2Uyb0RvYy54bWysVE1v2zAMvQ/YfxB0X50EWBcYcYotQYcB&#10;RVegKXZWZDk2JosaqcTOvx8l2+nXbdhFoESK5HuP0uqmb604GaQGXCHnVzMpjNNQNu5QyKfd7ael&#10;FBSUK5UFZwp5NiRv1h8/rDqfmwXUYEuDgpM4yjtfyDoEn2cZ6dq0iq7AG8fOCrBVgbd4yEpUHWdv&#10;bbaYza6zDrD0CNoQ8el2cMp1yl9VRoefVUUmCFtI7i2kFdO6j2u2Xqn8gMrXjR7bUP/QRasax0Uv&#10;qbYqKHHE5l2qttEIBFW40tBmUFWNNgkDo5nP3qB5rJU3CQuTQ/5CE/2/tPr+9OgfMLZO/g70b2JG&#10;ss5TfvHEDY0xfYVtjOXGRZ9YPF9YNH0Qmg/niy/MtGbH9fLzcpY4zlQ+XdVHCt8NpDTqdEdhkKCc&#10;LFVPlu7dZCILGSW0ScIgBUuIUrCE+0FCr0K8F3uLpqgv1eNRCyezg+QMb/rmzp691r2PegViCOA7&#10;sQgTNRipMNsvoVknuoGLWRoMAtuUt421sQvCw35jUZwUY/q22MznywiDU7wK80hhq6ge4uhMWwhj&#10;nHWjTIMyUaM9lOcHFB0PcyHpz1GhkcL+cDwtcfInAydjPxkY7AbS+0gMcdFd/0uhF7F+IQMLew/T&#10;LKp8Ei2Cv8TGmw6+HgNUTVQ0jdDQ0bjhAU4Ix8cWX8jLfYp6/hLWfwEAAP//AwBQSwMEFAAGAAgA&#10;AAAhAHP6WfPhAAAACgEAAA8AAABkcnMvZG93bnJldi54bWxMj0FLw0AQhe+C/2GZgrd202BTm2ZT&#10;JCAiBMSmCt622WkSzM6G7LaN/97xpLeZeY8338t2k+3FBUffOVKwXEQgkGpnOmoUHKqn+QMIHzQZ&#10;3TtCBd/oYZff3mQ6Ne5Kb3jZh0ZwCPlUK2hDGFIpfd2i1X7hBiTWTm60OvA6NtKM+srhtpdxFCXS&#10;6o74Q6sHLFqsv/Znq8DXL6tN1b1Xz5/JqihOr6UpP0ql7mbT4xZEwCn8meEXn9EhZ6ajO5PxoleQ&#10;bJbcJSiY36+5Azv4EoM48hDFIPNM/q+Q/wAAAP//AwBQSwECLQAUAAYACAAAACEAtoM4kv4AAADh&#10;AQAAEwAAAAAAAAAAAAAAAAAAAAAAW0NvbnRlbnRfVHlwZXNdLnhtbFBLAQItABQABgAIAAAAIQA4&#10;/SH/1gAAAJQBAAALAAAAAAAAAAAAAAAAAC8BAABfcmVscy8ucmVsc1BLAQItABQABgAIAAAAIQAX&#10;FT2KEAIAAFoEAAAOAAAAAAAAAAAAAAAAAC4CAABkcnMvZTJvRG9jLnhtbFBLAQItABQABgAIAAAA&#10;IQBz+lnz4QAAAAoBAAAPAAAAAAAAAAAAAAAAAGoEAABkcnMvZG93bnJldi54bWxQSwUGAAAAAAQA&#10;BADzAAAAeAUAAAAA&#10;" path="m,l,685800e" filled="f" strokecolor="#b2c118" strokeweight="1pt">
                <v:stroke dashstyle="1 1"/>
                <v:path arrowok="t"/>
                <w10:wrap anchorx="page"/>
              </v:shape>
            </w:pict>
          </mc:Fallback>
        </mc:AlternateContent>
      </w:r>
      <w:r w:rsidRPr="00140B91">
        <w:rPr>
          <w:b/>
          <w:color w:val="FFFFFF"/>
          <w:spacing w:val="-5"/>
          <w:sz w:val="18"/>
        </w:rPr>
        <w:t>Friars</w:t>
      </w:r>
      <w:r w:rsidRPr="00140B91">
        <w:rPr>
          <w:b/>
          <w:color w:val="FFFFFF"/>
          <w:spacing w:val="-3"/>
          <w:sz w:val="18"/>
        </w:rPr>
        <w:t xml:space="preserve"> </w:t>
      </w:r>
      <w:r w:rsidRPr="00140B91">
        <w:rPr>
          <w:b/>
          <w:color w:val="FFFFFF"/>
          <w:spacing w:val="-4"/>
          <w:sz w:val="18"/>
        </w:rPr>
        <w:t>House</w:t>
      </w:r>
    </w:p>
    <w:p w14:paraId="44D07362" w14:textId="77777777" w:rsidR="00D456A3" w:rsidRPr="00140B91" w:rsidRDefault="00EE596D">
      <w:pPr>
        <w:ind w:left="365"/>
        <w:rPr>
          <w:b/>
          <w:sz w:val="18"/>
        </w:rPr>
      </w:pPr>
      <w:r w:rsidRPr="00140B91">
        <w:rPr>
          <w:b/>
          <w:color w:val="FFFFFF"/>
          <w:spacing w:val="-6"/>
          <w:sz w:val="18"/>
        </w:rPr>
        <w:t>Manor</w:t>
      </w:r>
      <w:r w:rsidRPr="00140B91">
        <w:rPr>
          <w:b/>
          <w:color w:val="FFFFFF"/>
          <w:spacing w:val="-5"/>
          <w:sz w:val="18"/>
        </w:rPr>
        <w:t xml:space="preserve"> </w:t>
      </w:r>
      <w:r w:rsidRPr="00140B91">
        <w:rPr>
          <w:b/>
          <w:color w:val="FFFFFF"/>
          <w:spacing w:val="-6"/>
          <w:sz w:val="18"/>
        </w:rPr>
        <w:t>House</w:t>
      </w:r>
      <w:r w:rsidRPr="00140B91">
        <w:rPr>
          <w:b/>
          <w:color w:val="FFFFFF"/>
          <w:spacing w:val="-5"/>
          <w:sz w:val="18"/>
        </w:rPr>
        <w:t xml:space="preserve"> </w:t>
      </w:r>
      <w:r w:rsidRPr="00140B91">
        <w:rPr>
          <w:b/>
          <w:color w:val="FFFFFF"/>
          <w:spacing w:val="-6"/>
          <w:sz w:val="18"/>
        </w:rPr>
        <w:t>Drive</w:t>
      </w:r>
      <w:r w:rsidRPr="00140B91">
        <w:rPr>
          <w:b/>
          <w:color w:val="FFFFFF"/>
          <w:sz w:val="18"/>
        </w:rPr>
        <w:t xml:space="preserve"> Coventry</w:t>
      </w:r>
      <w:r w:rsidRPr="00140B91">
        <w:rPr>
          <w:b/>
          <w:color w:val="FFFFFF"/>
          <w:spacing w:val="-11"/>
          <w:sz w:val="18"/>
        </w:rPr>
        <w:t xml:space="preserve"> </w:t>
      </w:r>
      <w:r w:rsidRPr="00140B91">
        <w:rPr>
          <w:b/>
          <w:color w:val="FFFFFF"/>
          <w:sz w:val="18"/>
        </w:rPr>
        <w:t>CV1</w:t>
      </w:r>
      <w:r w:rsidRPr="00140B91">
        <w:rPr>
          <w:b/>
          <w:color w:val="FFFFFF"/>
          <w:spacing w:val="-11"/>
          <w:sz w:val="18"/>
        </w:rPr>
        <w:t xml:space="preserve"> </w:t>
      </w:r>
      <w:r w:rsidRPr="00140B91">
        <w:rPr>
          <w:b/>
          <w:color w:val="FFFFFF"/>
          <w:sz w:val="18"/>
        </w:rPr>
        <w:t>2TE</w:t>
      </w:r>
    </w:p>
    <w:p w14:paraId="0BE75E88" w14:textId="2125E5BF" w:rsidR="00D456A3" w:rsidRPr="00140B91" w:rsidRDefault="00EE596D">
      <w:pPr>
        <w:spacing w:before="100" w:line="283" w:lineRule="auto"/>
        <w:ind w:left="397" w:right="1471"/>
        <w:rPr>
          <w:b/>
          <w:sz w:val="18"/>
        </w:rPr>
      </w:pPr>
      <w:r w:rsidRPr="00140B91">
        <w:br w:type="column"/>
      </w:r>
      <w:r w:rsidRPr="00140B91">
        <w:rPr>
          <w:b/>
          <w:color w:val="B2C118"/>
          <w:spacing w:val="-2"/>
          <w:sz w:val="18"/>
        </w:rPr>
        <w:lastRenderedPageBreak/>
        <w:t xml:space="preserve"> </w:t>
      </w:r>
      <w:r w:rsidRPr="00140B91">
        <w:rPr>
          <w:b/>
          <w:color w:val="FFFFFF"/>
          <w:spacing w:val="-2"/>
          <w:sz w:val="18"/>
        </w:rPr>
        <w:t>Greenbelt</w:t>
      </w:r>
    </w:p>
    <w:p w14:paraId="29DAE60B" w14:textId="2E2530BD" w:rsidR="00D456A3" w:rsidRDefault="00EE596D" w:rsidP="00271401">
      <w:pPr>
        <w:spacing w:line="166" w:lineRule="exact"/>
        <w:ind w:left="397"/>
        <w:rPr>
          <w:b/>
          <w:sz w:val="18"/>
        </w:rPr>
      </w:pPr>
      <w:r w:rsidRPr="00140B91">
        <w:rPr>
          <w:noProof/>
        </w:rPr>
        <mc:AlternateContent>
          <mc:Choice Requires="wps">
            <w:drawing>
              <wp:anchor distT="0" distB="0" distL="0" distR="0" simplePos="0" relativeHeight="15721472" behindDoc="0" locked="0" layoutInCell="1" allowOverlap="1" wp14:anchorId="1AAABDD1" wp14:editId="2340B11A">
                <wp:simplePos x="0" y="0"/>
                <wp:positionH relativeFrom="page">
                  <wp:posOffset>5581650</wp:posOffset>
                </wp:positionH>
                <wp:positionV relativeFrom="paragraph">
                  <wp:posOffset>-303624</wp:posOffset>
                </wp:positionV>
                <wp:extent cx="1270" cy="6858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0"/>
                              </a:moveTo>
                              <a:lnTo>
                                <a:pt x="0" y="68580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w14:anchorId="3CB2CB44" id="Graphic 45" o:spid="_x0000_s1026" style="position:absolute;margin-left:439.5pt;margin-top:-23.9pt;width:.1pt;height:54pt;z-index:15721472;visibility:visible;mso-wrap-style:square;mso-wrap-distance-left:0;mso-wrap-distance-top:0;mso-wrap-distance-right:0;mso-wrap-distance-bottom:0;mso-position-horizontal:absolute;mso-position-horizontal-relative:page;mso-position-vertical:absolute;mso-position-vertical-relative:text;v-text-anchor:top" coordsize="127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2KEAIAAFoEAAAOAAAAZHJzL2Uyb0RvYy54bWysVE1v2zAMvQ/YfxB0X50EWBcYcYotQYcB&#10;RVegKXZWZDk2JosaqcTOvx8l2+nXbdhFoESK5HuP0uqmb604GaQGXCHnVzMpjNNQNu5QyKfd7ael&#10;FBSUK5UFZwp5NiRv1h8/rDqfmwXUYEuDgpM4yjtfyDoEn2cZ6dq0iq7AG8fOCrBVgbd4yEpUHWdv&#10;bbaYza6zDrD0CNoQ8el2cMp1yl9VRoefVUUmCFtI7i2kFdO6j2u2Xqn8gMrXjR7bUP/QRasax0Uv&#10;qbYqKHHE5l2qttEIBFW40tBmUFWNNgkDo5nP3qB5rJU3CQuTQ/5CE/2/tPr+9OgfMLZO/g70b2JG&#10;ss5TfvHEDY0xfYVtjOXGRZ9YPF9YNH0Qmg/niy/MtGbH9fLzcpY4zlQ+XdVHCt8NpDTqdEdhkKCc&#10;LFVPlu7dZCILGSW0ScIgBUuIUrCE+0FCr0K8F3uLpqgv1eNRCyezg+QMb/rmzp691r2PegViCOA7&#10;sQgTNRipMNsvoVknuoGLWRoMAtuUt421sQvCw35jUZwUY/q22MznywiDU7wK80hhq6ge4uhMWwhj&#10;nHWjTIMyUaM9lOcHFB0PcyHpz1GhkcL+cDwtcfInAydjPxkY7AbS+0gMcdFd/0uhF7F+IQMLew/T&#10;LKp8Ei2Cv8TGmw6+HgNUTVQ0jdDQ0bjhAU4Ix8cWX8jLfYp6/hLWfwEAAP//AwBQSwMEFAAGAAgA&#10;AAAhAFfjxtLhAAAACgEAAA8AAABkcnMvZG93bnJldi54bWxMj8FKw0AQhu+C77CM4K3dGGzappkU&#10;CYgIAWmjQm/b7DYJZmdDdtvGt3c86XFmfv75vmw72V5czOg7RwgP8wiEodrpjhqE9+p5tgLhgyKt&#10;ekcG4dt42Oa3N5lKtbvSzlz2oRFcQj5VCG0IQyqlr1tjlZ+7wRDfTm60KvA4NlKP6srltpdxFCXS&#10;qo74Q6sGU7Sm/tqfLYKvXxfrqvuoXg7JoihOb6UuP0vE+7vpaQMimCn8heEXn9EhZ6ajO5P2okdY&#10;LdfsEhBmj0t24ARvYhBHhCSKQeaZ/K+Q/wAAAP//AwBQSwECLQAUAAYACAAAACEAtoM4kv4AAADh&#10;AQAAEwAAAAAAAAAAAAAAAAAAAAAAW0NvbnRlbnRfVHlwZXNdLnhtbFBLAQItABQABgAIAAAAIQA4&#10;/SH/1gAAAJQBAAALAAAAAAAAAAAAAAAAAC8BAABfcmVscy8ucmVsc1BLAQItABQABgAIAAAAIQAX&#10;FT2KEAIAAFoEAAAOAAAAAAAAAAAAAAAAAC4CAABkcnMvZTJvRG9jLnhtbFBLAQItABQABgAIAAAA&#10;IQBX48bS4QAAAAoBAAAPAAAAAAAAAAAAAAAAAGoEAABkcnMvZG93bnJldi54bWxQSwUGAAAAAAQA&#10;BADzAAAAeAUAAAAA&#10;" path="m,l,685800e" filled="f" strokecolor="#b2c118" strokeweight="1pt">
                <v:stroke dashstyle="1 1"/>
                <v:path arrowok="t"/>
                <w10:wrap anchorx="page"/>
              </v:shape>
            </w:pict>
          </mc:Fallback>
        </mc:AlternateContent>
      </w:r>
      <w:r w:rsidRPr="00140B91">
        <w:rPr>
          <w:b/>
          <w:color w:val="FFFFFF"/>
          <w:spacing w:val="-4"/>
          <w:sz w:val="18"/>
        </w:rPr>
        <w:t>Ulster</w:t>
      </w:r>
      <w:r w:rsidRPr="00140B91">
        <w:rPr>
          <w:b/>
          <w:color w:val="FFFFFF"/>
          <w:spacing w:val="-6"/>
          <w:sz w:val="18"/>
        </w:rPr>
        <w:t xml:space="preserve"> </w:t>
      </w:r>
      <w:r w:rsidRPr="00140B91">
        <w:rPr>
          <w:b/>
          <w:color w:val="FFFFFF"/>
          <w:spacing w:val="-4"/>
          <w:sz w:val="18"/>
        </w:rPr>
        <w:t>Gazette</w:t>
      </w:r>
      <w:r w:rsidRPr="00140B91">
        <w:rPr>
          <w:b/>
          <w:color w:val="FFFFFF"/>
          <w:spacing w:val="-6"/>
          <w:sz w:val="18"/>
        </w:rPr>
        <w:t xml:space="preserve"> </w:t>
      </w:r>
      <w:proofErr w:type="spellStart"/>
      <w:r w:rsidRPr="00140B91">
        <w:rPr>
          <w:b/>
          <w:color w:val="FFFFFF"/>
          <w:spacing w:val="-4"/>
          <w:sz w:val="18"/>
        </w:rPr>
        <w:t>Ar</w:t>
      </w:r>
      <w:proofErr w:type="spellEnd"/>
    </w:p>
    <w:sectPr w:rsidR="00D456A3">
      <w:type w:val="continuous"/>
      <w:pgSz w:w="11900" w:h="16840"/>
      <w:pgMar w:top="380" w:right="240" w:bottom="280" w:left="260" w:header="0" w:footer="0" w:gutter="0"/>
      <w:cols w:num="5" w:space="720" w:equalWidth="0">
        <w:col w:w="2672" w:space="40"/>
        <w:col w:w="1736" w:space="39"/>
        <w:col w:w="1888" w:space="39"/>
        <w:col w:w="1809" w:space="40"/>
        <w:col w:w="313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50E0B" w14:textId="77777777" w:rsidR="00FF7FBE" w:rsidRPr="00140B91" w:rsidRDefault="00FF7FBE">
      <w:r w:rsidRPr="00140B91">
        <w:separator/>
      </w:r>
    </w:p>
  </w:endnote>
  <w:endnote w:type="continuationSeparator" w:id="0">
    <w:p w14:paraId="3C8A5431" w14:textId="77777777" w:rsidR="00FF7FBE" w:rsidRPr="00140B91" w:rsidRDefault="00FF7FBE">
      <w:r w:rsidRPr="00140B9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S Albert">
    <w:altName w:val="Calibri"/>
    <w:charset w:val="00"/>
    <w:family w:val="auto"/>
    <w:pitch w:val="variable"/>
    <w:sig w:usb0="A000006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EEA6" w14:textId="77777777" w:rsidR="00D456A3" w:rsidRPr="00140B91" w:rsidRDefault="00EE596D">
    <w:pPr>
      <w:pStyle w:val="BodyText"/>
      <w:spacing w:line="14" w:lineRule="auto"/>
      <w:rPr>
        <w:sz w:val="20"/>
        <w:lang w:val="en-GB"/>
      </w:rPr>
    </w:pPr>
    <w:r w:rsidRPr="00140B91">
      <w:rPr>
        <w:noProof/>
        <w:lang w:val="en-GB"/>
      </w:rPr>
      <mc:AlternateContent>
        <mc:Choice Requires="wps">
          <w:drawing>
            <wp:anchor distT="0" distB="0" distL="0" distR="0" simplePos="0" relativeHeight="487436800" behindDoc="1" locked="0" layoutInCell="1" allowOverlap="1" wp14:anchorId="25450294" wp14:editId="6380A3DB">
              <wp:simplePos x="0" y="0"/>
              <wp:positionH relativeFrom="page">
                <wp:posOffset>241300</wp:posOffset>
              </wp:positionH>
              <wp:positionV relativeFrom="page">
                <wp:posOffset>10026650</wp:posOffset>
              </wp:positionV>
              <wp:extent cx="707390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olid"/>
                      </a:ln>
                    </wps:spPr>
                    <wps:bodyPr wrap="square" lIns="0" tIns="0" rIns="0" bIns="0" rtlCol="0">
                      <a:prstTxWarp prst="textNoShape">
                        <a:avLst/>
                      </a:prstTxWarp>
                      <a:noAutofit/>
                    </wps:bodyPr>
                  </wps:wsp>
                </a:graphicData>
              </a:graphic>
            </wp:anchor>
          </w:drawing>
        </mc:Choice>
        <mc:Fallback>
          <w:pict>
            <v:shape w14:anchorId="2ED2458B" id="Graphic 17" o:spid="_x0000_s1026" style="position:absolute;margin-left:19pt;margin-top:789.5pt;width:557pt;height:.1pt;z-index:-15879680;visibility:visible;mso-wrap-style:square;mso-wrap-distance-left:0;mso-wrap-distance-top:0;mso-wrap-distance-right:0;mso-wrap-distance-bottom:0;mso-position-horizontal:absolute;mso-position-horizontal-relative:page;mso-position-vertical:absolute;mso-position-vertical-relative:page;v-text-anchor:top" coordsize="7073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ZHEgIAAFwEAAAOAAAAZHJzL2Uyb0RvYy54bWysVE2P0zAQvSPxHyzfaZIi0SVquoJWi5BW&#10;y0pbxNl1nCbC8RiP26T/nrHz0bLcEBfr2TMZvzdvnPV932p2Vg4bMAXPFilnykgoG3Ms+Pf9w7s7&#10;ztALUwoNRhX8opDfb96+WXc2V0uoQZfKMSpiMO9swWvvbZ4kKGvVClyAVYaCFbhWeNq6Y1I60VH1&#10;VifLNP2QdOBK60AqRDrdDUG+ifWrSkn/rapQeaYLTtx8XF1cD2FNNmuRH52wdSNHGuIfWLSiMXTp&#10;XGonvGAn1/xVqm2kA4TKLyS0CVRVI1XUQGqy9JWal1pYFbVQc9DObcL/V1Y+nV/sswvU0T6C/InU&#10;kaSzmM+RsMExp69cG3KJOOtjFy9zF1XvmaTDVbp6/zGlZkuKZctVbHIi8ulbeUL/RUGsI86P6AcP&#10;ygmJekKyNxN05GTwUEcPPWfkoeOMPDwMHlrhw3eBXICsuxIJZy2c1R5i1L9iTtSuUW1us2Ypk0rK&#10;HTIIhGuoVwOIVxO+FadNYBE6kMbZQNBN+dBoHWigOx622rGzIFWfl9ssuwtCqMQfadah3wmsh7wY&#10;GtO0GY0avAkuHaC8PDvW0TgXHH+dhFOc6a+G5iXM/gTcBA4TcF5vIb6Q2CG6c9//EM6ycH3BPVn7&#10;BNM0inxyLWifc8OXBj6dPFRNsDQO0cBo3NAIR4Hjcwtv5HYfs64/hc1vAAAA//8DAFBLAwQUAAYA&#10;CAAAACEAFNtAbOEAAAANAQAADwAAAGRycy9kb3ducmV2LnhtbExPQU7DMBC8I/EHa5G4UaeBQAlx&#10;qgrRA+qhoqlU9ebGSxIlXkex2wZez1Yc4DY7M5qdyeaj7cQJB984UjCdRCCQSmcaqhRsi+XdDIQP&#10;mozuHKGCL/Qwz6+vMp0ad6YPPG1CJTiEfKoV1CH0qZS+rNFqP3E9EmufbrA68DlU0gz6zOG2k3EU&#10;PUqrG+IPte7xtcay3RytgvdVu/xe7d/8QxvvykonxWK7LpS6vRkXLyACjuHPDJf6XB1y7nRwRzJe&#10;dAruZzwlMJ88PTO6OKZJzOjwy8Ug80z+X5H/AAAA//8DAFBLAQItABQABgAIAAAAIQC2gziS/gAA&#10;AOEBAAATAAAAAAAAAAAAAAAAAAAAAABbQ29udGVudF9UeXBlc10ueG1sUEsBAi0AFAAGAAgAAAAh&#10;ADj9If/WAAAAlAEAAAsAAAAAAAAAAAAAAAAALwEAAF9yZWxzLy5yZWxzUEsBAi0AFAAGAAgAAAAh&#10;ALBAlkcSAgAAXAQAAA4AAAAAAAAAAAAAAAAALgIAAGRycy9lMm9Eb2MueG1sUEsBAi0AFAAGAAgA&#10;AAAhABTbQGzhAAAADQEAAA8AAAAAAAAAAAAAAAAAbAQAAGRycy9kb3ducmV2LnhtbFBLBQYAAAAA&#10;BAAEAPMAAAB6BQAAAAA=&#10;" path="m,l7073900,e" filled="f" strokecolor="#b2c118" strokeweight="1pt">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92478" w14:textId="77777777" w:rsidR="00D456A3" w:rsidRPr="00140B91" w:rsidRDefault="00EE596D">
    <w:pPr>
      <w:pStyle w:val="BodyText"/>
      <w:spacing w:line="14" w:lineRule="auto"/>
      <w:rPr>
        <w:sz w:val="20"/>
        <w:lang w:val="en-GB"/>
      </w:rPr>
    </w:pPr>
    <w:r w:rsidRPr="00140B91">
      <w:rPr>
        <w:noProof/>
        <w:lang w:val="en-GB"/>
      </w:rPr>
      <mc:AlternateContent>
        <mc:Choice Requires="wps">
          <w:drawing>
            <wp:anchor distT="0" distB="0" distL="0" distR="0" simplePos="0" relativeHeight="251654656" behindDoc="1" locked="0" layoutInCell="1" allowOverlap="1" wp14:anchorId="591AFC52" wp14:editId="7B4EC7FA">
              <wp:simplePos x="0" y="0"/>
              <wp:positionH relativeFrom="page">
                <wp:posOffset>241300</wp:posOffset>
              </wp:positionH>
              <wp:positionV relativeFrom="page">
                <wp:posOffset>10026650</wp:posOffset>
              </wp:positionV>
              <wp:extent cx="707390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olid"/>
                      </a:ln>
                    </wps:spPr>
                    <wps:bodyPr wrap="square" lIns="0" tIns="0" rIns="0" bIns="0" rtlCol="0">
                      <a:prstTxWarp prst="textNoShape">
                        <a:avLst/>
                      </a:prstTxWarp>
                      <a:noAutofit/>
                    </wps:bodyPr>
                  </wps:wsp>
                </a:graphicData>
              </a:graphic>
            </wp:anchor>
          </w:drawing>
        </mc:Choice>
        <mc:Fallback>
          <w:pict>
            <v:shape w14:anchorId="13D721B7" id="Graphic 18" o:spid="_x0000_s1026" style="position:absolute;margin-left:19pt;margin-top:789.5pt;width:557pt;height:.1pt;z-index:-251661824;visibility:visible;mso-wrap-style:square;mso-wrap-distance-left:0;mso-wrap-distance-top:0;mso-wrap-distance-right:0;mso-wrap-distance-bottom:0;mso-position-horizontal:absolute;mso-position-horizontal-relative:page;mso-position-vertical:absolute;mso-position-vertical-relative:page;v-text-anchor:top" coordsize="7073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ZHEgIAAFwEAAAOAAAAZHJzL2Uyb0RvYy54bWysVE2P0zAQvSPxHyzfaZIi0SVquoJWi5BW&#10;y0pbxNl1nCbC8RiP26T/nrHz0bLcEBfr2TMZvzdvnPV932p2Vg4bMAXPFilnykgoG3Ms+Pf9w7s7&#10;ztALUwoNRhX8opDfb96+WXc2V0uoQZfKMSpiMO9swWvvbZ4kKGvVClyAVYaCFbhWeNq6Y1I60VH1&#10;VifLNP2QdOBK60AqRDrdDUG+ifWrSkn/rapQeaYLTtx8XF1cD2FNNmuRH52wdSNHGuIfWLSiMXTp&#10;XGonvGAn1/xVqm2kA4TKLyS0CVRVI1XUQGqy9JWal1pYFbVQc9DObcL/V1Y+nV/sswvU0T6C/InU&#10;kaSzmM+RsMExp69cG3KJOOtjFy9zF1XvmaTDVbp6/zGlZkuKZctVbHIi8ulbeUL/RUGsI86P6AcP&#10;ygmJekKyNxN05GTwUEcPPWfkoeOMPDwMHlrhw3eBXICsuxIJZy2c1R5i1L9iTtSuUW1us2Ypk0rK&#10;HTIIhGuoVwOIVxO+FadNYBE6kMbZQNBN+dBoHWigOx622rGzIFWfl9ssuwtCqMQfadah3wmsh7wY&#10;GtO0GY0avAkuHaC8PDvW0TgXHH+dhFOc6a+G5iXM/gTcBA4TcF5vIb6Q2CG6c9//EM6ycH3BPVn7&#10;BNM0inxyLWifc8OXBj6dPFRNsDQO0cBo3NAIR4Hjcwtv5HYfs64/hc1vAAAA//8DAFBLAwQUAAYA&#10;CAAAACEAFNtAbOEAAAANAQAADwAAAGRycy9kb3ducmV2LnhtbExPQU7DMBC8I/EHa5G4UaeBQAlx&#10;qgrRA+qhoqlU9ebGSxIlXkex2wZez1Yc4DY7M5qdyeaj7cQJB984UjCdRCCQSmcaqhRsi+XdDIQP&#10;mozuHKGCL/Qwz6+vMp0ad6YPPG1CJTiEfKoV1CH0qZS+rNFqP3E9EmufbrA68DlU0gz6zOG2k3EU&#10;PUqrG+IPte7xtcay3RytgvdVu/xe7d/8QxvvykonxWK7LpS6vRkXLyACjuHPDJf6XB1y7nRwRzJe&#10;dAruZzwlMJ88PTO6OKZJzOjwy8Ug80z+X5H/AAAA//8DAFBLAQItABQABgAIAAAAIQC2gziS/gAA&#10;AOEBAAATAAAAAAAAAAAAAAAAAAAAAABbQ29udGVudF9UeXBlc10ueG1sUEsBAi0AFAAGAAgAAAAh&#10;ADj9If/WAAAAlAEAAAsAAAAAAAAAAAAAAAAALwEAAF9yZWxzLy5yZWxzUEsBAi0AFAAGAAgAAAAh&#10;ALBAlkcSAgAAXAQAAA4AAAAAAAAAAAAAAAAALgIAAGRycy9lMm9Eb2MueG1sUEsBAi0AFAAGAAgA&#10;AAAhABTbQGzhAAAADQEAAA8AAAAAAAAAAAAAAAAAbAQAAGRycy9kb3ducmV2LnhtbFBLBQYAAAAA&#10;BAAEAPMAAAB6BQAAAAA=&#10;" path="m,l7073900,e" filled="f" strokecolor="#b2c118" strokeweight="1pt">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2197" w14:textId="77777777" w:rsidR="00D456A3" w:rsidRPr="00140B91" w:rsidRDefault="00EE596D">
    <w:pPr>
      <w:pStyle w:val="BodyText"/>
      <w:spacing w:line="14" w:lineRule="auto"/>
      <w:rPr>
        <w:sz w:val="20"/>
        <w:lang w:val="en-GB"/>
      </w:rPr>
    </w:pPr>
    <w:r w:rsidRPr="00140B91">
      <w:rPr>
        <w:noProof/>
        <w:lang w:val="en-GB"/>
      </w:rPr>
      <mc:AlternateContent>
        <mc:Choice Requires="wps">
          <w:drawing>
            <wp:anchor distT="0" distB="0" distL="0" distR="0" simplePos="0" relativeHeight="251661824" behindDoc="1" locked="0" layoutInCell="1" allowOverlap="1" wp14:anchorId="185ABB22" wp14:editId="6BC9BDD2">
              <wp:simplePos x="0" y="0"/>
              <wp:positionH relativeFrom="page">
                <wp:posOffset>241300</wp:posOffset>
              </wp:positionH>
              <wp:positionV relativeFrom="page">
                <wp:posOffset>10026650</wp:posOffset>
              </wp:positionV>
              <wp:extent cx="707390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olid"/>
                      </a:ln>
                    </wps:spPr>
                    <wps:bodyPr wrap="square" lIns="0" tIns="0" rIns="0" bIns="0" rtlCol="0">
                      <a:prstTxWarp prst="textNoShape">
                        <a:avLst/>
                      </a:prstTxWarp>
                      <a:noAutofit/>
                    </wps:bodyPr>
                  </wps:wsp>
                </a:graphicData>
              </a:graphic>
            </wp:anchor>
          </w:drawing>
        </mc:Choice>
        <mc:Fallback>
          <w:pict>
            <v:shape w14:anchorId="17FF865A" id="Graphic 20" o:spid="_x0000_s1026" style="position:absolute;margin-left:19pt;margin-top:789.5pt;width:557pt;height:.1pt;z-index:-251654656;visibility:visible;mso-wrap-style:square;mso-wrap-distance-left:0;mso-wrap-distance-top:0;mso-wrap-distance-right:0;mso-wrap-distance-bottom:0;mso-position-horizontal:absolute;mso-position-horizontal-relative:page;mso-position-vertical:absolute;mso-position-vertical-relative:page;v-text-anchor:top" coordsize="7073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ZHEgIAAFwEAAAOAAAAZHJzL2Uyb0RvYy54bWysVE2P0zAQvSPxHyzfaZIi0SVquoJWi5BW&#10;y0pbxNl1nCbC8RiP26T/nrHz0bLcEBfr2TMZvzdvnPV932p2Vg4bMAXPFilnykgoG3Ms+Pf9w7s7&#10;ztALUwoNRhX8opDfb96+WXc2V0uoQZfKMSpiMO9swWvvbZ4kKGvVClyAVYaCFbhWeNq6Y1I60VH1&#10;VifLNP2QdOBK60AqRDrdDUG+ifWrSkn/rapQeaYLTtx8XF1cD2FNNmuRH52wdSNHGuIfWLSiMXTp&#10;XGonvGAn1/xVqm2kA4TKLyS0CVRVI1XUQGqy9JWal1pYFbVQc9DObcL/V1Y+nV/sswvU0T6C/InU&#10;kaSzmM+RsMExp69cG3KJOOtjFy9zF1XvmaTDVbp6/zGlZkuKZctVbHIi8ulbeUL/RUGsI86P6AcP&#10;ygmJekKyNxN05GTwUEcPPWfkoeOMPDwMHlrhw3eBXICsuxIJZy2c1R5i1L9iTtSuUW1us2Ypk0rK&#10;HTIIhGuoVwOIVxO+FadNYBE6kMbZQNBN+dBoHWigOx622rGzIFWfl9ssuwtCqMQfadah3wmsh7wY&#10;GtO0GY0avAkuHaC8PDvW0TgXHH+dhFOc6a+G5iXM/gTcBA4TcF5vIb6Q2CG6c9//EM6ycH3BPVn7&#10;BNM0inxyLWifc8OXBj6dPFRNsDQO0cBo3NAIR4Hjcwtv5HYfs64/hc1vAAAA//8DAFBLAwQUAAYA&#10;CAAAACEAFNtAbOEAAAANAQAADwAAAGRycy9kb3ducmV2LnhtbExPQU7DMBC8I/EHa5G4UaeBQAlx&#10;qgrRA+qhoqlU9ebGSxIlXkex2wZez1Yc4DY7M5qdyeaj7cQJB984UjCdRCCQSmcaqhRsi+XdDIQP&#10;mozuHKGCL/Qwz6+vMp0ad6YPPG1CJTiEfKoV1CH0qZS+rNFqP3E9EmufbrA68DlU0gz6zOG2k3EU&#10;PUqrG+IPte7xtcay3RytgvdVu/xe7d/8QxvvykonxWK7LpS6vRkXLyACjuHPDJf6XB1y7nRwRzJe&#10;dAruZzwlMJ88PTO6OKZJzOjwy8Ug80z+X5H/AAAA//8DAFBLAQItABQABgAIAAAAIQC2gziS/gAA&#10;AOEBAAATAAAAAAAAAAAAAAAAAAAAAABbQ29udGVudF9UeXBlc10ueG1sUEsBAi0AFAAGAAgAAAAh&#10;ADj9If/WAAAAlAEAAAsAAAAAAAAAAAAAAAAALwEAAF9yZWxzLy5yZWxzUEsBAi0AFAAGAAgAAAAh&#10;ALBAlkcSAgAAXAQAAA4AAAAAAAAAAAAAAAAALgIAAGRycy9lMm9Eb2MueG1sUEsBAi0AFAAGAAgA&#10;AAAhABTbQGzhAAAADQEAAA8AAAAAAAAAAAAAAAAAbAQAAGRycy9kb3ducmV2LnhtbFBLBQYAAAAA&#10;BAAEAPMAAAB6BQAAAAA=&#10;" path="m,l7073900,e" filled="f" strokecolor="#b2c118" strokeweight="1pt">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340D3" w14:textId="77777777" w:rsidR="00D456A3" w:rsidRPr="00140B91" w:rsidRDefault="00EE596D">
    <w:pPr>
      <w:pStyle w:val="BodyText"/>
      <w:spacing w:line="14" w:lineRule="auto"/>
      <w:rPr>
        <w:sz w:val="20"/>
        <w:lang w:val="en-GB"/>
      </w:rPr>
    </w:pPr>
    <w:r w:rsidRPr="00140B91">
      <w:rPr>
        <w:noProof/>
        <w:lang w:val="en-GB"/>
      </w:rPr>
      <mc:AlternateContent>
        <mc:Choice Requires="wps">
          <w:drawing>
            <wp:anchor distT="0" distB="0" distL="0" distR="0" simplePos="0" relativeHeight="487438848" behindDoc="1" locked="0" layoutInCell="1" allowOverlap="1" wp14:anchorId="35842384" wp14:editId="29534D1B">
              <wp:simplePos x="0" y="0"/>
              <wp:positionH relativeFrom="page">
                <wp:posOffset>241300</wp:posOffset>
              </wp:positionH>
              <wp:positionV relativeFrom="page">
                <wp:posOffset>10026650</wp:posOffset>
              </wp:positionV>
              <wp:extent cx="707390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olid"/>
                      </a:ln>
                    </wps:spPr>
                    <wps:bodyPr wrap="square" lIns="0" tIns="0" rIns="0" bIns="0" rtlCol="0">
                      <a:prstTxWarp prst="textNoShape">
                        <a:avLst/>
                      </a:prstTxWarp>
                      <a:noAutofit/>
                    </wps:bodyPr>
                  </wps:wsp>
                </a:graphicData>
              </a:graphic>
            </wp:anchor>
          </w:drawing>
        </mc:Choice>
        <mc:Fallback>
          <w:pict>
            <v:shape w14:anchorId="68C7D023" id="Graphic 21" o:spid="_x0000_s1026" style="position:absolute;margin-left:19pt;margin-top:789.5pt;width:557pt;height:.1pt;z-index:-15877632;visibility:visible;mso-wrap-style:square;mso-wrap-distance-left:0;mso-wrap-distance-top:0;mso-wrap-distance-right:0;mso-wrap-distance-bottom:0;mso-position-horizontal:absolute;mso-position-horizontal-relative:page;mso-position-vertical:absolute;mso-position-vertical-relative:page;v-text-anchor:top" coordsize="7073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ZHEgIAAFwEAAAOAAAAZHJzL2Uyb0RvYy54bWysVE2P0zAQvSPxHyzfaZIi0SVquoJWi5BW&#10;y0pbxNl1nCbC8RiP26T/nrHz0bLcEBfr2TMZvzdvnPV932p2Vg4bMAXPFilnykgoG3Ms+Pf9w7s7&#10;ztALUwoNRhX8opDfb96+WXc2V0uoQZfKMSpiMO9swWvvbZ4kKGvVClyAVYaCFbhWeNq6Y1I60VH1&#10;VifLNP2QdOBK60AqRDrdDUG+ifWrSkn/rapQeaYLTtx8XF1cD2FNNmuRH52wdSNHGuIfWLSiMXTp&#10;XGonvGAn1/xVqm2kA4TKLyS0CVRVI1XUQGqy9JWal1pYFbVQc9DObcL/V1Y+nV/sswvU0T6C/InU&#10;kaSzmM+RsMExp69cG3KJOOtjFy9zF1XvmaTDVbp6/zGlZkuKZctVbHIi8ulbeUL/RUGsI86P6AcP&#10;ygmJekKyNxN05GTwUEcPPWfkoeOMPDwMHlrhw3eBXICsuxIJZy2c1R5i1L9iTtSuUW1us2Ypk0rK&#10;HTIIhGuoVwOIVxO+FadNYBE6kMbZQNBN+dBoHWigOx622rGzIFWfl9ssuwtCqMQfadah3wmsh7wY&#10;GtO0GY0avAkuHaC8PDvW0TgXHH+dhFOc6a+G5iXM/gTcBA4TcF5vIb6Q2CG6c9//EM6ycH3BPVn7&#10;BNM0inxyLWifc8OXBj6dPFRNsDQO0cBo3NAIR4Hjcwtv5HYfs64/hc1vAAAA//8DAFBLAwQUAAYA&#10;CAAAACEAFNtAbOEAAAANAQAADwAAAGRycy9kb3ducmV2LnhtbExPQU7DMBC8I/EHa5G4UaeBQAlx&#10;qgrRA+qhoqlU9ebGSxIlXkex2wZez1Yc4DY7M5qdyeaj7cQJB984UjCdRCCQSmcaqhRsi+XdDIQP&#10;mozuHKGCL/Qwz6+vMp0ad6YPPG1CJTiEfKoV1CH0qZS+rNFqP3E9EmufbrA68DlU0gz6zOG2k3EU&#10;PUqrG+IPte7xtcay3RytgvdVu/xe7d/8QxvvykonxWK7LpS6vRkXLyACjuHPDJf6XB1y7nRwRzJe&#10;dAruZzwlMJ88PTO6OKZJzOjwy8Ug80z+X5H/AAAA//8DAFBLAQItABQABgAIAAAAIQC2gziS/gAA&#10;AOEBAAATAAAAAAAAAAAAAAAAAAAAAABbQ29udGVudF9UeXBlc10ueG1sUEsBAi0AFAAGAAgAAAAh&#10;ADj9If/WAAAAlAEAAAsAAAAAAAAAAAAAAAAALwEAAF9yZWxzLy5yZWxzUEsBAi0AFAAGAAgAAAAh&#10;ALBAlkcSAgAAXAQAAA4AAAAAAAAAAAAAAAAALgIAAGRycy9lMm9Eb2MueG1sUEsBAi0AFAAGAAgA&#10;AAAhABTbQGzhAAAADQEAAA8AAAAAAAAAAAAAAAAAbAQAAGRycy9kb3ducmV2LnhtbFBLBQYAAAAA&#10;BAAEAPMAAAB6BQAAAAA=&#10;" path="m,l7073900,e" filled="f" strokecolor="#b2c118" strokeweight="1pt">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E55D" w14:textId="77777777" w:rsidR="00D456A3" w:rsidRPr="00140B91" w:rsidRDefault="00D456A3">
    <w:pPr>
      <w:pStyle w:val="BodyText"/>
      <w:spacing w:line="14" w:lineRule="auto"/>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9E1EF" w14:textId="77777777" w:rsidR="00FF7FBE" w:rsidRPr="00140B91" w:rsidRDefault="00FF7FBE">
      <w:r w:rsidRPr="00140B91">
        <w:separator/>
      </w:r>
    </w:p>
  </w:footnote>
  <w:footnote w:type="continuationSeparator" w:id="0">
    <w:p w14:paraId="4D83ED90" w14:textId="77777777" w:rsidR="00FF7FBE" w:rsidRPr="00140B91" w:rsidRDefault="00FF7FBE">
      <w:r w:rsidRPr="00140B9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FC2C" w14:textId="77777777" w:rsidR="00D456A3" w:rsidRPr="00140B91" w:rsidRDefault="00D456A3">
    <w:pPr>
      <w:pStyle w:val="BodyText"/>
      <w:spacing w:line="14" w:lineRule="auto"/>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6BA2" w14:textId="77777777" w:rsidR="00D456A3" w:rsidRPr="00140B91" w:rsidRDefault="00D456A3">
    <w:pPr>
      <w:pStyle w:val="BodyText"/>
      <w:spacing w:line="14" w:lineRule="auto"/>
      <w:rPr>
        <w:sz w:val="2"/>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50557" w14:textId="77777777" w:rsidR="00D456A3" w:rsidRPr="00140B91" w:rsidRDefault="00D456A3">
    <w:pPr>
      <w:pStyle w:val="BodyText"/>
      <w:spacing w:line="14" w:lineRule="auto"/>
      <w:rPr>
        <w:sz w:val="20"/>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34E8B" w14:textId="77777777" w:rsidR="00D456A3" w:rsidRPr="00140B91" w:rsidRDefault="00D456A3">
    <w:pPr>
      <w:pStyle w:val="BodyText"/>
      <w:spacing w:line="14" w:lineRule="auto"/>
      <w:rPr>
        <w:sz w:val="2"/>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8A023" w14:textId="77777777" w:rsidR="00D456A3" w:rsidRPr="00140B91" w:rsidRDefault="00D456A3">
    <w:pPr>
      <w:pStyle w:val="BodyText"/>
      <w:spacing w:line="14" w:lineRule="auto"/>
      <w:rPr>
        <w:sz w:val="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D21F8"/>
    <w:multiLevelType w:val="hybridMultilevel"/>
    <w:tmpl w:val="AE72B7D0"/>
    <w:lvl w:ilvl="0" w:tplc="2CE22E30">
      <w:numFmt w:val="bullet"/>
      <w:lvlText w:val="•"/>
      <w:lvlJc w:val="left"/>
      <w:pPr>
        <w:ind w:left="120" w:hanging="164"/>
      </w:pPr>
      <w:rPr>
        <w:rFonts w:ascii="FS Albert" w:eastAsia="FS Albert" w:hAnsi="FS Albert" w:cs="FS Albert" w:hint="default"/>
        <w:b w:val="0"/>
        <w:bCs w:val="0"/>
        <w:i w:val="0"/>
        <w:iCs w:val="0"/>
        <w:color w:val="5B462B"/>
        <w:spacing w:val="0"/>
        <w:w w:val="100"/>
        <w:sz w:val="22"/>
        <w:szCs w:val="22"/>
        <w:lang w:val="en-US" w:eastAsia="en-US" w:bidi="ar-SA"/>
      </w:rPr>
    </w:lvl>
    <w:lvl w:ilvl="1" w:tplc="340C1EF6">
      <w:numFmt w:val="bullet"/>
      <w:lvlText w:val="•"/>
      <w:lvlJc w:val="left"/>
      <w:pPr>
        <w:ind w:left="662" w:hanging="164"/>
      </w:pPr>
      <w:rPr>
        <w:rFonts w:hint="default"/>
        <w:lang w:val="en-US" w:eastAsia="en-US" w:bidi="ar-SA"/>
      </w:rPr>
    </w:lvl>
    <w:lvl w:ilvl="2" w:tplc="16307DFC">
      <w:numFmt w:val="bullet"/>
      <w:lvlText w:val="•"/>
      <w:lvlJc w:val="left"/>
      <w:pPr>
        <w:ind w:left="1205" w:hanging="164"/>
      </w:pPr>
      <w:rPr>
        <w:rFonts w:hint="default"/>
        <w:lang w:val="en-US" w:eastAsia="en-US" w:bidi="ar-SA"/>
      </w:rPr>
    </w:lvl>
    <w:lvl w:ilvl="3" w:tplc="96BE90F8">
      <w:numFmt w:val="bullet"/>
      <w:lvlText w:val="•"/>
      <w:lvlJc w:val="left"/>
      <w:pPr>
        <w:ind w:left="1748" w:hanging="164"/>
      </w:pPr>
      <w:rPr>
        <w:rFonts w:hint="default"/>
        <w:lang w:val="en-US" w:eastAsia="en-US" w:bidi="ar-SA"/>
      </w:rPr>
    </w:lvl>
    <w:lvl w:ilvl="4" w:tplc="277C3FBC">
      <w:numFmt w:val="bullet"/>
      <w:lvlText w:val="•"/>
      <w:lvlJc w:val="left"/>
      <w:pPr>
        <w:ind w:left="2291" w:hanging="164"/>
      </w:pPr>
      <w:rPr>
        <w:rFonts w:hint="default"/>
        <w:lang w:val="en-US" w:eastAsia="en-US" w:bidi="ar-SA"/>
      </w:rPr>
    </w:lvl>
    <w:lvl w:ilvl="5" w:tplc="7430F7BA">
      <w:numFmt w:val="bullet"/>
      <w:lvlText w:val="•"/>
      <w:lvlJc w:val="left"/>
      <w:pPr>
        <w:ind w:left="2834" w:hanging="164"/>
      </w:pPr>
      <w:rPr>
        <w:rFonts w:hint="default"/>
        <w:lang w:val="en-US" w:eastAsia="en-US" w:bidi="ar-SA"/>
      </w:rPr>
    </w:lvl>
    <w:lvl w:ilvl="6" w:tplc="5C26852A">
      <w:numFmt w:val="bullet"/>
      <w:lvlText w:val="•"/>
      <w:lvlJc w:val="left"/>
      <w:pPr>
        <w:ind w:left="3377" w:hanging="164"/>
      </w:pPr>
      <w:rPr>
        <w:rFonts w:hint="default"/>
        <w:lang w:val="en-US" w:eastAsia="en-US" w:bidi="ar-SA"/>
      </w:rPr>
    </w:lvl>
    <w:lvl w:ilvl="7" w:tplc="06F083EA">
      <w:numFmt w:val="bullet"/>
      <w:lvlText w:val="•"/>
      <w:lvlJc w:val="left"/>
      <w:pPr>
        <w:ind w:left="3920" w:hanging="164"/>
      </w:pPr>
      <w:rPr>
        <w:rFonts w:hint="default"/>
        <w:lang w:val="en-US" w:eastAsia="en-US" w:bidi="ar-SA"/>
      </w:rPr>
    </w:lvl>
    <w:lvl w:ilvl="8" w:tplc="2146BE0E">
      <w:numFmt w:val="bullet"/>
      <w:lvlText w:val="•"/>
      <w:lvlJc w:val="left"/>
      <w:pPr>
        <w:ind w:left="4463" w:hanging="164"/>
      </w:pPr>
      <w:rPr>
        <w:rFonts w:hint="default"/>
        <w:lang w:val="en-US" w:eastAsia="en-US" w:bidi="ar-SA"/>
      </w:rPr>
    </w:lvl>
  </w:abstractNum>
  <w:num w:numId="1" w16cid:durableId="116534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EB4"/>
    <w:rsid w:val="00042960"/>
    <w:rsid w:val="000443CB"/>
    <w:rsid w:val="00074B40"/>
    <w:rsid w:val="00087EB4"/>
    <w:rsid w:val="000A6663"/>
    <w:rsid w:val="000E7708"/>
    <w:rsid w:val="00133438"/>
    <w:rsid w:val="00140868"/>
    <w:rsid w:val="00140B91"/>
    <w:rsid w:val="00152097"/>
    <w:rsid w:val="001F0845"/>
    <w:rsid w:val="001F56A8"/>
    <w:rsid w:val="00266A20"/>
    <w:rsid w:val="00271401"/>
    <w:rsid w:val="00284F4B"/>
    <w:rsid w:val="002B2AE1"/>
    <w:rsid w:val="002B5CDF"/>
    <w:rsid w:val="002E6CE3"/>
    <w:rsid w:val="002F1B0F"/>
    <w:rsid w:val="0033461D"/>
    <w:rsid w:val="003870B4"/>
    <w:rsid w:val="00475983"/>
    <w:rsid w:val="0059563B"/>
    <w:rsid w:val="00653A76"/>
    <w:rsid w:val="006A7BF7"/>
    <w:rsid w:val="00774FDF"/>
    <w:rsid w:val="00812993"/>
    <w:rsid w:val="008569D2"/>
    <w:rsid w:val="00913771"/>
    <w:rsid w:val="009D5AED"/>
    <w:rsid w:val="00B25476"/>
    <w:rsid w:val="00B803DB"/>
    <w:rsid w:val="00D25564"/>
    <w:rsid w:val="00D456A3"/>
    <w:rsid w:val="00D94199"/>
    <w:rsid w:val="00E85A1F"/>
    <w:rsid w:val="00EE1E5E"/>
    <w:rsid w:val="00EE596D"/>
    <w:rsid w:val="00F66AA1"/>
    <w:rsid w:val="00FB22EF"/>
    <w:rsid w:val="00FF7FBE"/>
    <w:rsid w:val="00FF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48D69"/>
  <w15:docId w15:val="{D043FA8F-1A7F-4F13-89CC-E3C6F71CF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S Albert" w:eastAsia="FS Albert" w:hAnsi="FS Albert" w:cs="FS Albert"/>
      <w:lang w:val="en-GB"/>
    </w:rPr>
  </w:style>
  <w:style w:type="paragraph" w:styleId="Heading1">
    <w:name w:val="heading 1"/>
    <w:basedOn w:val="Normal"/>
    <w:uiPriority w:val="9"/>
    <w:qFormat/>
    <w:pPr>
      <w:spacing w:before="1"/>
      <w:ind w:left="120"/>
      <w:outlineLvl w:val="0"/>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ListParagraph">
    <w:name w:val="List Paragraph"/>
    <w:basedOn w:val="Normal"/>
    <w:uiPriority w:val="1"/>
    <w:qFormat/>
    <w:pPr>
      <w:ind w:left="120" w:right="91"/>
    </w:pPr>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EE1E5E"/>
    <w:pPr>
      <w:tabs>
        <w:tab w:val="center" w:pos="4513"/>
        <w:tab w:val="right" w:pos="9026"/>
      </w:tabs>
    </w:pPr>
  </w:style>
  <w:style w:type="character" w:customStyle="1" w:styleId="HeaderChar">
    <w:name w:val="Header Char"/>
    <w:basedOn w:val="DefaultParagraphFont"/>
    <w:link w:val="Header"/>
    <w:uiPriority w:val="99"/>
    <w:rsid w:val="00EE1E5E"/>
    <w:rPr>
      <w:rFonts w:ascii="FS Albert" w:eastAsia="FS Albert" w:hAnsi="FS Albert" w:cs="FS Albert"/>
      <w:lang w:val="en-GB"/>
    </w:rPr>
  </w:style>
  <w:style w:type="paragraph" w:styleId="Footer">
    <w:name w:val="footer"/>
    <w:basedOn w:val="Normal"/>
    <w:link w:val="FooterChar"/>
    <w:uiPriority w:val="99"/>
    <w:unhideWhenUsed/>
    <w:rsid w:val="00EE1E5E"/>
    <w:pPr>
      <w:tabs>
        <w:tab w:val="center" w:pos="4513"/>
        <w:tab w:val="right" w:pos="9026"/>
      </w:tabs>
    </w:pPr>
  </w:style>
  <w:style w:type="character" w:customStyle="1" w:styleId="FooterChar">
    <w:name w:val="Footer Char"/>
    <w:basedOn w:val="DefaultParagraphFont"/>
    <w:link w:val="Footer"/>
    <w:uiPriority w:val="99"/>
    <w:rsid w:val="00EE1E5E"/>
    <w:rPr>
      <w:rFonts w:ascii="FS Albert" w:eastAsia="FS Albert" w:hAnsi="FS Albert" w:cs="FS Albert"/>
      <w:lang w:val="en-GB"/>
    </w:rPr>
  </w:style>
  <w:style w:type="table" w:styleId="TableGrid">
    <w:name w:val="Table Grid"/>
    <w:basedOn w:val="TableNormal"/>
    <w:uiPriority w:val="39"/>
    <w:rsid w:val="002B5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E6CE3"/>
    <w:pPr>
      <w:widowControl/>
      <w:autoSpaceDE/>
      <w:autoSpaceDN/>
    </w:pPr>
    <w:rPr>
      <w:rFonts w:eastAsiaTheme="minorEastAsia"/>
    </w:rPr>
  </w:style>
  <w:style w:type="character" w:customStyle="1" w:styleId="NoSpacingChar">
    <w:name w:val="No Spacing Char"/>
    <w:basedOn w:val="DefaultParagraphFont"/>
    <w:link w:val="NoSpacing"/>
    <w:uiPriority w:val="1"/>
    <w:rsid w:val="002E6CE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footer" Target="footer4.xml"/><Relationship Id="rId34" Type="http://schemas.openxmlformats.org/officeDocument/2006/relationships/image" Target="media/image19.png"/><Relationship Id="rId42" Type="http://schemas.openxmlformats.org/officeDocument/2006/relationships/hyperlink" Target="mailto:enquiries@greenbelt.co.uk" TargetMode="External"/><Relationship Id="rId47"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6.jp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ustomXml" Target="../customXml/item2.xml"/><Relationship Id="rId20" Type="http://schemas.openxmlformats.org/officeDocument/2006/relationships/header" Target="header4.xml"/><Relationship Id="rId41"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Standard%20Company%20Templates\Woodland%20Inspection%20Template\Woodland%20Inspec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5299F443-ADAB-4B6A-B2A4-024A5A730FE2}"/>
</file>

<file path=customXml/itemProps2.xml><?xml version="1.0" encoding="utf-8"?>
<ds:datastoreItem xmlns:ds="http://schemas.openxmlformats.org/officeDocument/2006/customXml" ds:itemID="{2D80CC3D-0640-4E07-8873-9FF0FEF9AF70}"/>
</file>

<file path=customXml/itemProps3.xml><?xml version="1.0" encoding="utf-8"?>
<ds:datastoreItem xmlns:ds="http://schemas.openxmlformats.org/officeDocument/2006/customXml" ds:itemID="{7818BA63-CA35-434D-AC33-B2988AB156F6}"/>
</file>

<file path=docProps/app.xml><?xml version="1.0" encoding="utf-8"?>
<Properties xmlns="http://schemas.openxmlformats.org/officeDocument/2006/extended-properties" xmlns:vt="http://schemas.openxmlformats.org/officeDocument/2006/docPropsVTypes">
  <Template>Woodland Inspection template</Template>
  <TotalTime>1</TotalTime>
  <Pages>9</Pages>
  <Words>1231</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Woodland Inspection</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Woodland Inspection</dc:title>
  <dc:creator>Graeme Golding</dc:creator>
  <cp:keywords>Woodland;inspection;audit</cp:keywords>
  <cp:lastModifiedBy>Graeme Golding</cp:lastModifiedBy>
  <cp:revision>2</cp:revision>
  <dcterms:created xsi:type="dcterms:W3CDTF">2025-07-03T14:48:00Z</dcterms:created>
  <dcterms:modified xsi:type="dcterms:W3CDTF">2025-07-03T14:48:00Z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2024-02-22T00:00:00Z</vt:filetime>
  </property>
  <property fmtid="{D5CDD505-2E9C-101B-9397-08002B2CF9AE}" pid="3" name="Creator">
    <vt:lpwstr>JasperReports Library version 6.20.6-5c96b6aa8a39ac1dc6b6bea4b81168e16dd39231</vt:lpwstr>
  </property>
  <property fmtid="{D5CDD505-2E9C-101B-9397-08002B2CF9AE}" pid="4" name="LastSaved">
    <vt:filetime>2024-02-22T00:00:00Z</vt:filetime>
  </property>
  <property fmtid="{D5CDD505-2E9C-101B-9397-08002B2CF9AE}" pid="5" name="Producer">
    <vt:lpwstr>OpenPDF 1.3.30.jaspersoft.2</vt:lpwstr>
  </property>
  <property fmtid="{D5CDD505-2E9C-101B-9397-08002B2CF9AE}" pid="6" name="ContentTypeId">
    <vt:lpwstr>0x01010084F35F844C555749A4A584284E5541DC</vt:lpwstr>
  </property>
  <property fmtid="{D5CDD505-2E9C-101B-9397-08002B2CF9AE}" pid="7" name="MediaServiceImageTags">
    <vt:lpwstr/>
  </property>
</Properties>
</file>