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40B91" w:rsidR="00D456A3" w:rsidRDefault="0033461D" w14:paraId="4FBF4AB0" w14:textId="2F891517">
      <w:pPr>
        <w:pStyle w:val="BodyText"/>
        <w:ind w:left="90"/>
        <w:rPr>
          <w:rFonts w:ascii="Times New Roman"/>
          <w:sz w:val="20"/>
          <w:lang w:val="en-GB"/>
        </w:rPr>
      </w:pPr>
      <w:r>
        <w:rPr>
          <w:noProof/>
        </w:rPr>
        <mc:AlternateContent>
          <mc:Choice Requires="wps">
            <w:drawing>
              <wp:anchor distT="0" distB="0" distL="114300" distR="114300" simplePos="0" relativeHeight="251744256" behindDoc="0" locked="0" layoutInCell="1" allowOverlap="1" wp14:anchorId="38FACFC0" wp14:editId="294AFED1">
                <wp:simplePos x="0" y="0"/>
                <wp:positionH relativeFrom="column">
                  <wp:posOffset>322580</wp:posOffset>
                </wp:positionH>
                <wp:positionV relativeFrom="paragraph">
                  <wp:posOffset>8613140</wp:posOffset>
                </wp:positionV>
                <wp:extent cx="2293620" cy="693420"/>
                <wp:effectExtent l="0" t="0" r="0" b="0"/>
                <wp:wrapNone/>
                <wp:docPr id="1411886082" name="Textbox 7"/>
                <wp:cNvGraphicFramePr/>
                <a:graphic xmlns:a="http://schemas.openxmlformats.org/drawingml/2006/main">
                  <a:graphicData uri="http://schemas.microsoft.com/office/word/2010/wordprocessingShape">
                    <wps:wsp>
                      <wps:cNvSpPr txBox="1"/>
                      <wps:spPr>
                        <a:xfrm>
                          <a:off x="0" y="0"/>
                          <a:ext cx="2293620" cy="693420"/>
                        </a:xfrm>
                        <a:prstGeom prst="rect">
                          <a:avLst/>
                        </a:prstGeom>
                      </wps:spPr>
                      <wps:txbx>
                        <w:txbxContent>
                          <w:p w:rsidRPr="00140B91" w:rsidR="0033461D" w:rsidP="0033461D" w:rsidRDefault="002F1B0F" w14:paraId="32D4D954" w14:textId="57891075">
                            <w:pPr>
                              <w:spacing w:line="292" w:lineRule="exact"/>
                              <w:rPr>
                                <w:b/>
                                <w:sz w:val="26"/>
                              </w:rPr>
                            </w:pPr>
                            <w:r>
                              <w:rPr>
                                <w:b/>
                                <w:color w:val="B2C118"/>
                                <w:spacing w:val="-8"/>
                                <w:sz w:val="26"/>
                              </w:rPr>
                              <w:t xml:space="preserve">Tree </w:t>
                            </w:r>
                            <w:r w:rsidRPr="00284F4B">
                              <w:rPr>
                                <w:b/>
                                <w:color w:val="FFFFFF" w:themeColor="background1"/>
                                <w:spacing w:val="-8"/>
                                <w:sz w:val="26"/>
                              </w:rPr>
                              <w:t>Protection</w:t>
                            </w:r>
                            <w:r w:rsidR="00140868">
                              <w:rPr>
                                <w:b/>
                                <w:color w:val="B2C118"/>
                                <w:spacing w:val="-8"/>
                                <w:sz w:val="26"/>
                              </w:rPr>
                              <w:t>:</w:t>
                            </w:r>
                          </w:p>
                          <w:p w:rsidRPr="00266A20" w:rsidR="0033461D" w:rsidP="0033461D" w:rsidRDefault="00812993" w14:paraId="2E1D87CD" w14:textId="19916CC6">
                            <w:pPr>
                              <w:spacing w:before="59"/>
                              <w:rPr>
                                <w:color w:val="FFFFFF" w:themeColor="background1"/>
                                <w:sz w:val="24"/>
                              </w:rPr>
                            </w:pPr>
                            <w:r>
                              <w:rPr>
                                <w:color w:val="FFFFFF" w:themeColor="background1"/>
                                <w:sz w:val="24"/>
                              </w:rPr>
                              <w:t>TPO 17</w:t>
                            </w:r>
                          </w:p>
                          <w:p w:rsidRPr="00140B91" w:rsidR="0033461D" w:rsidP="0033461D" w:rsidRDefault="0033461D" w14:paraId="2AC3AB23" w14:textId="77777777">
                            <w:pPr>
                              <w:rPr>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FACFC0">
                <v:stroke joinstyle="miter"/>
                <v:path gradientshapeok="t" o:connecttype="rect"/>
              </v:shapetype>
              <v:shape id="Textbox 7" style="position:absolute;left:0;text-align:left;margin-left:25.4pt;margin-top:678.2pt;width:180.6pt;height:5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">
                <v:textbox inset="0,0,0,0">
                  <w:txbxContent>
                    <w:p w:rsidRPr="00140B91" w:rsidR="0033461D" w:rsidP="0033461D" w:rsidRDefault="002F1B0F" w14:paraId="32D4D954" w14:textId="57891075">
                      <w:pPr>
                        <w:spacing w:line="292" w:lineRule="exact"/>
                        <w:rPr>
                          <w:b/>
                          <w:sz w:val="26"/>
                        </w:rPr>
                      </w:pPr>
                      <w:r>
                        <w:rPr>
                          <w:b/>
                          <w:color w:val="B2C118"/>
                          <w:spacing w:val="-8"/>
                          <w:sz w:val="26"/>
                        </w:rPr>
                        <w:t xml:space="preserve">Tree </w:t>
                      </w:r>
                      <w:r w:rsidRPr="00284F4B">
                        <w:rPr>
                          <w:b/>
                          <w:color w:val="FFFFFF" w:themeColor="background1"/>
                          <w:spacing w:val="-8"/>
                          <w:sz w:val="26"/>
                        </w:rPr>
                        <w:t>Protection</w:t>
                      </w:r>
                      <w:r w:rsidR="00140868">
                        <w:rPr>
                          <w:b/>
                          <w:color w:val="B2C118"/>
                          <w:spacing w:val="-8"/>
                          <w:sz w:val="26"/>
                        </w:rPr>
                        <w:t>:</w:t>
                      </w:r>
                    </w:p>
                    <w:p w:rsidRPr="00266A20" w:rsidR="0033461D" w:rsidP="0033461D" w:rsidRDefault="00812993" w14:paraId="2E1D87CD" w14:textId="19916CC6">
                      <w:pPr>
                        <w:spacing w:before="59"/>
                        <w:rPr>
                          <w:color w:val="FFFFFF" w:themeColor="background1"/>
                          <w:sz w:val="24"/>
                        </w:rPr>
                      </w:pPr>
                      <w:r>
                        <w:rPr>
                          <w:color w:val="FFFFFF" w:themeColor="background1"/>
                          <w:sz w:val="24"/>
                        </w:rPr>
                        <w:t>TPO 17</w:t>
                      </w:r>
                    </w:p>
                    <w:p w:rsidRPr="00140B91" w:rsidR="0033461D" w:rsidP="0033461D" w:rsidRDefault="0033461D" w14:paraId="2AC3AB23" w14:textId="77777777">
                      <w:pPr>
                        <w:rPr>
                          <w:sz w:val="24"/>
                        </w:rPr>
                      </w:pPr>
                    </w:p>
                  </w:txbxContent>
                </v:textbox>
              </v:shape>
            </w:pict>
          </mc:Fallback>
        </mc:AlternateContent>
      </w:r>
      <w:r w:rsidRPr="00140B91">
        <w:rPr>
          <w:rFonts w:ascii="Times New Roman"/>
          <w:noProof/>
          <w:sz w:val="20"/>
          <w:lang w:val="en-GB"/>
        </w:rPr>
        <mc:AlternateContent>
          <mc:Choice Requires="wpg">
            <w:drawing>
              <wp:inline distT="0" distB="0" distL="0" distR="0" wp14:anchorId="4DB7FBED" wp14:editId="2E17DBB6">
                <wp:extent cx="7137400" cy="10033000"/>
                <wp:effectExtent l="0" t="0" r="6350" b="2540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0" cy="10033000"/>
                          <a:chOff x="6350" y="0"/>
                          <a:chExt cx="7137400" cy="10033000"/>
                        </a:xfrm>
                      </wpg:grpSpPr>
                      <pic:pic xmlns:pic="http://schemas.openxmlformats.org/drawingml/2006/picture">
                        <pic:nvPicPr>
                          <pic:cNvPr id="2" name="Image 2"/>
                          <pic:cNvPicPr/>
                        </pic:nvPicPr>
                        <pic:blipFill>
                          <a:blip r:embed="rId7" cstate="print"/>
                          <a:stretch>
                            <a:fillRect/>
                          </a:stretch>
                        </pic:blipFill>
                        <pic:spPr>
                          <a:xfrm>
                            <a:off x="19050" y="0"/>
                            <a:ext cx="7099300" cy="4732909"/>
                          </a:xfrm>
                          <a:prstGeom prst="rect">
                            <a:avLst/>
                          </a:prstGeom>
                        </pic:spPr>
                      </pic:pic>
                      <wps:wsp>
                        <wps:cNvPr id="3" name="Graphic 3"/>
                        <wps:cNvSpPr/>
                        <wps:spPr>
                          <a:xfrm>
                            <a:off x="6350" y="6858000"/>
                            <a:ext cx="7112000" cy="3175000"/>
                          </a:xfrm>
                          <a:custGeom>
                            <a:avLst/>
                            <a:gdLst/>
                            <a:ahLst/>
                            <a:cxnLst/>
                            <a:rect l="l" t="t" r="r" b="b"/>
                            <a:pathLst>
                              <a:path w="7112000" h="3175000">
                                <a:moveTo>
                                  <a:pt x="0" y="3175000"/>
                                </a:moveTo>
                                <a:lnTo>
                                  <a:pt x="7112000" y="3175000"/>
                                </a:lnTo>
                                <a:lnTo>
                                  <a:pt x="7112000" y="0"/>
                                </a:lnTo>
                                <a:lnTo>
                                  <a:pt x="0" y="0"/>
                                </a:lnTo>
                                <a:lnTo>
                                  <a:pt x="0" y="3175000"/>
                                </a:lnTo>
                                <a:close/>
                              </a:path>
                            </a:pathLst>
                          </a:custGeom>
                          <a:solidFill>
                            <a:srgbClr val="5B462B"/>
                          </a:solidFill>
                        </wps:spPr>
                        <wps:bodyPr wrap="square" lIns="0" tIns="0" rIns="0" bIns="0" rtlCol="0">
                          <a:prstTxWarp prst="textNoShape">
                            <a:avLst/>
                          </a:prstTxWarp>
                          <a:noAutofit/>
                        </wps:bodyPr>
                      </wps:wsp>
                      <wps:wsp>
                        <wps:cNvPr id="4" name="Graphic 4"/>
                        <wps:cNvSpPr/>
                        <wps:spPr>
                          <a:xfrm>
                            <a:off x="6350" y="6858000"/>
                            <a:ext cx="7112000" cy="3175000"/>
                          </a:xfrm>
                          <a:custGeom>
                            <a:avLst/>
                            <a:gdLst/>
                            <a:ahLst/>
                            <a:cxnLst/>
                            <a:rect l="l" t="t" r="r" b="b"/>
                            <a:pathLst>
                              <a:path w="7112000" h="3175000">
                                <a:moveTo>
                                  <a:pt x="0" y="3175000"/>
                                </a:moveTo>
                                <a:lnTo>
                                  <a:pt x="7112000" y="3175000"/>
                                </a:lnTo>
                                <a:lnTo>
                                  <a:pt x="7112000" y="0"/>
                                </a:lnTo>
                                <a:lnTo>
                                  <a:pt x="0" y="0"/>
                                </a:lnTo>
                                <a:lnTo>
                                  <a:pt x="0" y="317500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4857750" y="1397000"/>
                            <a:ext cx="2286000" cy="650113"/>
                          </a:xfrm>
                          <a:prstGeom prst="rect">
                            <a:avLst/>
                          </a:prstGeom>
                        </pic:spPr>
                      </pic:pic>
                      <wps:wsp>
                        <wps:cNvPr id="6" name="Textbox 6"/>
                        <wps:cNvSpPr txBox="1"/>
                        <wps:spPr>
                          <a:xfrm>
                            <a:off x="4464051" y="7238973"/>
                            <a:ext cx="2075124" cy="1949036"/>
                          </a:xfrm>
                          <a:prstGeom prst="rect">
                            <a:avLst/>
                          </a:prstGeom>
                        </wps:spPr>
                        <wps:txbx>
                          <w:txbxContent>
                            <w:p w:rsidR="00EE1E5E" w:rsidP="00EE1E5E" w:rsidRDefault="00EE596D" w14:paraId="7BC1C997" w14:textId="77777777">
                              <w:pPr>
                                <w:spacing w:line="292" w:lineRule="exact"/>
                                <w:rPr>
                                  <w:b/>
                                  <w:color w:val="B2C118"/>
                                  <w:spacing w:val="-8"/>
                                  <w:sz w:val="26"/>
                                </w:rPr>
                              </w:pPr>
                              <w:r w:rsidRPr="00140B91">
                                <w:rPr>
                                  <w:b/>
                                  <w:color w:val="B2C118"/>
                                  <w:spacing w:val="-8"/>
                                  <w:sz w:val="26"/>
                                </w:rPr>
                                <w:t xml:space="preserve">Inspector: </w:t>
                              </w:r>
                            </w:p>
                            <w:p w:rsidRPr="00140B91" w:rsidR="00D456A3" w:rsidP="00EE1E5E" w:rsidRDefault="00EE1E5E" w14:paraId="545F9C51" w14:textId="77777777">
                              <w:pPr>
                                <w:spacing w:line="292" w:lineRule="exact"/>
                                <w:rPr>
                                  <w:sz w:val="24"/>
                                </w:rPr>
                              </w:pPr>
                              <w:r>
                                <w:rPr>
                                  <w:color w:val="FFFFFF"/>
                                  <w:sz w:val="24"/>
                                </w:rPr>
                                <w:t xml:space="preserve">Graeme Golding </w:t>
                              </w:r>
                              <w:proofErr w:type="spellStart"/>
                              <w:r>
                                <w:rPr>
                                  <w:color w:val="FFFFFF"/>
                                  <w:sz w:val="24"/>
                                </w:rPr>
                                <w:t>MICFor</w:t>
                              </w:r>
                              <w:proofErr w:type="spellEnd"/>
                            </w:p>
                            <w:p w:rsidRPr="00140B91" w:rsidR="00D456A3" w:rsidRDefault="00EE1E5E" w14:paraId="72FCB001" w14:textId="77777777">
                              <w:pPr>
                                <w:spacing w:before="31"/>
                                <w:rPr>
                                  <w:sz w:val="24"/>
                                </w:rPr>
                              </w:pPr>
                              <w:proofErr w:type="spellStart"/>
                              <w:r>
                                <w:rPr>
                                  <w:color w:val="FFFFFF"/>
                                  <w:spacing w:val="-4"/>
                                  <w:sz w:val="24"/>
                                </w:rPr>
                                <w:t>Arboricultural</w:t>
                              </w:r>
                              <w:proofErr w:type="spellEnd"/>
                              <w:r>
                                <w:rPr>
                                  <w:color w:val="FFFFFF"/>
                                  <w:spacing w:val="-4"/>
                                  <w:sz w:val="24"/>
                                </w:rPr>
                                <w:t xml:space="preserve"> Manager</w:t>
                              </w:r>
                            </w:p>
                            <w:p w:rsidRPr="00EE1E5E" w:rsidR="00EE1E5E" w:rsidP="00EE1E5E" w:rsidRDefault="00EE1E5E" w14:paraId="62F91BBC" w14:textId="77777777">
                              <w:pPr>
                                <w:spacing w:before="210"/>
                                <w:rPr>
                                  <w:color w:val="FFFFFF"/>
                                  <w:spacing w:val="-4"/>
                                  <w:sz w:val="24"/>
                                </w:rPr>
                              </w:pPr>
                              <w:r w:rsidRPr="00EE1E5E">
                                <w:rPr>
                                  <w:color w:val="FFFFFF"/>
                                  <w:spacing w:val="-4"/>
                                  <w:sz w:val="24"/>
                                </w:rPr>
                                <w:t>BSc Social and Community Forestry - Chartered Arboriculturist</w:t>
                              </w:r>
                            </w:p>
                            <w:p w:rsidRPr="00140B91" w:rsidR="00D456A3" w:rsidP="00EE1E5E" w:rsidRDefault="00EE1E5E" w14:paraId="09A9E16E" w14:textId="77777777">
                              <w:pPr>
                                <w:spacing w:before="210"/>
                                <w:rPr>
                                  <w:sz w:val="24"/>
                                </w:rPr>
                              </w:pPr>
                              <w:r w:rsidRPr="00EE1E5E">
                                <w:rPr>
                                  <w:color w:val="FFFFFF"/>
                                  <w:spacing w:val="-4"/>
                                  <w:sz w:val="24"/>
                                </w:rPr>
                                <w:t>LANTRA Professional Tree Inspector</w:t>
                              </w:r>
                            </w:p>
                          </w:txbxContent>
                        </wps:txbx>
                        <wps:bodyPr wrap="square" lIns="0" tIns="0" rIns="0" bIns="0" rtlCol="0">
                          <a:noAutofit/>
                        </wps:bodyPr>
                      </wps:wsp>
                      <wps:wsp>
                        <wps:cNvPr id="7" name="Textbox 7"/>
                        <wps:cNvSpPr txBox="1"/>
                        <wps:spPr>
                          <a:xfrm>
                            <a:off x="2203449" y="7238974"/>
                            <a:ext cx="1592525" cy="1085850"/>
                          </a:xfrm>
                          <a:prstGeom prst="rect">
                            <a:avLst/>
                          </a:prstGeom>
                        </wps:spPr>
                        <wps:txbx>
                          <w:txbxContent>
                            <w:p w:rsidRPr="00140B91" w:rsidR="00D456A3" w:rsidRDefault="00EE596D" w14:paraId="27C0926D" w14:textId="77777777">
                              <w:pPr>
                                <w:spacing w:line="292" w:lineRule="exact"/>
                                <w:rPr>
                                  <w:b/>
                                  <w:sz w:val="26"/>
                                </w:rPr>
                              </w:pPr>
                              <w:r w:rsidRPr="00140B91">
                                <w:rPr>
                                  <w:b/>
                                  <w:color w:val="B2C118"/>
                                  <w:spacing w:val="-8"/>
                                  <w:sz w:val="26"/>
                                </w:rPr>
                                <w:t>Site</w:t>
                              </w:r>
                              <w:r w:rsidRPr="00140B91">
                                <w:rPr>
                                  <w:b/>
                                  <w:color w:val="B2C118"/>
                                  <w:spacing w:val="-2"/>
                                  <w:sz w:val="26"/>
                                </w:rPr>
                                <w:t xml:space="preserve"> Number:</w:t>
                              </w:r>
                            </w:p>
                            <w:p w:rsidRPr="00266A20" w:rsidR="00D456A3" w:rsidRDefault="00812993" w14:paraId="15A65DCA" w14:textId="69995185">
                              <w:pPr>
                                <w:spacing w:before="59"/>
                                <w:rPr>
                                  <w:color w:val="FFFFFF" w:themeColor="background1"/>
                                  <w:sz w:val="24"/>
                                </w:rPr>
                              </w:pPr>
                              <w:r>
                                <w:rPr>
                                  <w:color w:val="FFFFFF" w:themeColor="background1"/>
                                  <w:sz w:val="24"/>
                                </w:rPr>
                                <w:t>1590.</w:t>
                              </w:r>
                            </w:p>
                            <w:p w:rsidRPr="00140B91" w:rsidR="00D456A3" w:rsidRDefault="00EE596D" w14:paraId="2A68D711" w14:textId="77777777">
                              <w:pPr>
                                <w:rPr>
                                  <w:b/>
                                  <w:sz w:val="26"/>
                                </w:rPr>
                              </w:pPr>
                              <w:r w:rsidRPr="00140B91">
                                <w:rPr>
                                  <w:b/>
                                  <w:color w:val="B2C118"/>
                                  <w:spacing w:val="-4"/>
                                  <w:sz w:val="26"/>
                                </w:rPr>
                                <w:t>Date</w:t>
                              </w:r>
                              <w:r w:rsidRPr="00140B91">
                                <w:rPr>
                                  <w:b/>
                                  <w:color w:val="B2C118"/>
                                  <w:spacing w:val="-10"/>
                                  <w:sz w:val="26"/>
                                </w:rPr>
                                <w:t xml:space="preserve"> </w:t>
                              </w:r>
                              <w:r w:rsidRPr="00140B91">
                                <w:rPr>
                                  <w:b/>
                                  <w:color w:val="B2C118"/>
                                  <w:spacing w:val="-4"/>
                                  <w:sz w:val="26"/>
                                </w:rPr>
                                <w:t>of</w:t>
                              </w:r>
                              <w:r w:rsidRPr="00140B91">
                                <w:rPr>
                                  <w:b/>
                                  <w:color w:val="B2C118"/>
                                  <w:spacing w:val="-10"/>
                                  <w:sz w:val="26"/>
                                </w:rPr>
                                <w:t xml:space="preserve"> </w:t>
                              </w:r>
                              <w:r w:rsidRPr="00140B91">
                                <w:rPr>
                                  <w:b/>
                                  <w:color w:val="B2C118"/>
                                  <w:spacing w:val="-5"/>
                                  <w:sz w:val="26"/>
                                </w:rPr>
                                <w:t>inspection:</w:t>
                              </w:r>
                            </w:p>
                            <w:p w:rsidRPr="00266A20" w:rsidR="00D456A3" w:rsidP="00EE1E5E" w:rsidRDefault="00812993" w14:paraId="130F61FF" w14:textId="0C25732B">
                              <w:pPr>
                                <w:rPr>
                                  <w:color w:val="FFFFFF" w:themeColor="background1"/>
                                  <w:sz w:val="24"/>
                                </w:rPr>
                              </w:pPr>
                              <w:r>
                                <w:rPr>
                                  <w:color w:val="FFFFFF" w:themeColor="background1"/>
                                  <w:sz w:val="24"/>
                                </w:rPr>
                                <w:t>19</w:t>
                              </w:r>
                              <w:r w:rsidRPr="00812993">
                                <w:rPr>
                                  <w:color w:val="FFFFFF" w:themeColor="background1"/>
                                  <w:sz w:val="24"/>
                                  <w:vertAlign w:val="superscript"/>
                                </w:rPr>
                                <w:t>th</w:t>
                              </w:r>
                              <w:r>
                                <w:rPr>
                                  <w:color w:val="FFFFFF" w:themeColor="background1"/>
                                  <w:sz w:val="24"/>
                                </w:rPr>
                                <w:t xml:space="preserve"> June 2025.</w:t>
                              </w:r>
                            </w:p>
                          </w:txbxContent>
                        </wps:txbx>
                        <wps:bodyPr wrap="square" lIns="0" tIns="0" rIns="0" bIns="0" rtlCol="0">
                          <a:noAutofit/>
                        </wps:bodyPr>
                      </wps:wsp>
                      <wps:wsp>
                        <wps:cNvPr id="8" name="Textbox 8"/>
                        <wps:cNvSpPr txBox="1"/>
                        <wps:spPr>
                          <a:xfrm>
                            <a:off x="273049" y="7238974"/>
                            <a:ext cx="1756233" cy="1158266"/>
                          </a:xfrm>
                          <a:prstGeom prst="rect">
                            <a:avLst/>
                          </a:prstGeom>
                        </wps:spPr>
                        <wps:txbx>
                          <w:txbxContent>
                            <w:p w:rsidRPr="00140B91" w:rsidR="00D456A3" w:rsidRDefault="00EE596D" w14:paraId="3F5D8E48" w14:textId="77777777">
                              <w:pPr>
                                <w:spacing w:line="292" w:lineRule="exact"/>
                                <w:rPr>
                                  <w:b/>
                                  <w:sz w:val="26"/>
                                </w:rPr>
                              </w:pPr>
                              <w:r w:rsidRPr="00140B91">
                                <w:rPr>
                                  <w:b/>
                                  <w:color w:val="B2C118"/>
                                  <w:spacing w:val="-6"/>
                                  <w:sz w:val="26"/>
                                </w:rPr>
                                <w:t>Site:</w:t>
                              </w:r>
                            </w:p>
                            <w:p w:rsidRPr="00812993" w:rsidR="00812993" w:rsidP="00812993" w:rsidRDefault="00812993" w14:paraId="65360172" w14:textId="77777777">
                              <w:pPr>
                                <w:ind w:right="77"/>
                                <w:rPr>
                                  <w:color w:val="FFFFFF" w:themeColor="background1"/>
                                  <w:sz w:val="24"/>
                                </w:rPr>
                              </w:pPr>
                              <w:r w:rsidRPr="00812993">
                                <w:rPr>
                                  <w:color w:val="FFFFFF" w:themeColor="background1"/>
                                  <w:sz w:val="24"/>
                                </w:rPr>
                                <w:t>The Pastures.</w:t>
                              </w:r>
                            </w:p>
                            <w:p w:rsidRPr="00812993" w:rsidR="00812993" w:rsidP="00812993" w:rsidRDefault="00812993" w14:paraId="63E25624" w14:textId="77777777">
                              <w:pPr>
                                <w:ind w:right="77"/>
                                <w:rPr>
                                  <w:color w:val="FFFFFF" w:themeColor="background1"/>
                                  <w:sz w:val="24"/>
                                </w:rPr>
                              </w:pPr>
                              <w:proofErr w:type="spellStart"/>
                              <w:r w:rsidRPr="00812993">
                                <w:rPr>
                                  <w:color w:val="FFFFFF" w:themeColor="background1"/>
                                  <w:sz w:val="24"/>
                                </w:rPr>
                                <w:t>Foxmill</w:t>
                              </w:r>
                              <w:proofErr w:type="spellEnd"/>
                              <w:r w:rsidRPr="00812993">
                                <w:rPr>
                                  <w:color w:val="FFFFFF" w:themeColor="background1"/>
                                  <w:sz w:val="24"/>
                                </w:rPr>
                                <w:t xml:space="preserve"> View, </w:t>
                              </w:r>
                              <w:proofErr w:type="spellStart"/>
                              <w:r w:rsidRPr="00812993">
                                <w:rPr>
                                  <w:color w:val="FFFFFF" w:themeColor="background1"/>
                                  <w:sz w:val="24"/>
                                </w:rPr>
                                <w:t>Millhouse</w:t>
                              </w:r>
                              <w:proofErr w:type="spellEnd"/>
                              <w:r w:rsidRPr="00812993">
                                <w:rPr>
                                  <w:color w:val="FFFFFF" w:themeColor="background1"/>
                                  <w:sz w:val="24"/>
                                </w:rPr>
                                <w:t xml:space="preserve"> Green,</w:t>
                              </w:r>
                            </w:p>
                            <w:p w:rsidRPr="00266A20" w:rsidR="00D456A3" w:rsidP="00812993" w:rsidRDefault="00812993" w14:paraId="03282CBD" w14:textId="7D0F9A36">
                              <w:pPr>
                                <w:ind w:right="77"/>
                                <w:rPr>
                                  <w:color w:val="FFFFFF" w:themeColor="background1"/>
                                  <w:sz w:val="24"/>
                                </w:rPr>
                              </w:pPr>
                              <w:r w:rsidRPr="00812993">
                                <w:rPr>
                                  <w:color w:val="FFFFFF" w:themeColor="background1"/>
                                  <w:sz w:val="24"/>
                                </w:rPr>
                                <w:t>Sheffield, S36 9AB.</w:t>
                              </w:r>
                            </w:p>
                          </w:txbxContent>
                        </wps:txbx>
                        <wps:bodyPr wrap="square" lIns="0" tIns="0" rIns="0" bIns="0" rtlCol="0">
                          <a:noAutofit/>
                        </wps:bodyPr>
                      </wps:wsp>
                      <wps:wsp>
                        <wps:cNvPr id="9" name="Textbox 9"/>
                        <wps:cNvSpPr txBox="1"/>
                        <wps:spPr>
                          <a:xfrm>
                            <a:off x="12700" y="4699000"/>
                            <a:ext cx="7105650" cy="2159000"/>
                          </a:xfrm>
                          <a:prstGeom prst="rect">
                            <a:avLst/>
                          </a:prstGeom>
                          <a:solidFill>
                            <a:srgbClr val="B2C118">
                              <a:alpha val="90194"/>
                            </a:srgbClr>
                          </a:solidFill>
                          <a:ln w="12700">
                            <a:solidFill>
                              <a:srgbClr val="B2C118"/>
                            </a:solidFill>
                            <a:prstDash val="solid"/>
                          </a:ln>
                        </wps:spPr>
                        <wps:txbx>
                          <w:txbxContent>
                            <w:p w:rsidRPr="00140B91" w:rsidR="00D456A3" w:rsidP="0033461D" w:rsidRDefault="00EE596D" w14:paraId="04CD2273" w14:textId="37E46BAC">
                              <w:pPr>
                                <w:spacing w:before="790"/>
                                <w:ind w:left="400" w:right="1073"/>
                                <w:jc w:val="center"/>
                                <w:rPr>
                                  <w:b/>
                                  <w:color w:val="000000"/>
                                  <w:sz w:val="70"/>
                                </w:rPr>
                              </w:pPr>
                              <w:r w:rsidRPr="00140B91">
                                <w:rPr>
                                  <w:b/>
                                  <w:color w:val="FFFFFF"/>
                                  <w:sz w:val="70"/>
                                </w:rPr>
                                <w:t>Annual</w:t>
                              </w:r>
                              <w:r w:rsidRPr="00140B91">
                                <w:rPr>
                                  <w:b/>
                                  <w:color w:val="FFFFFF"/>
                                  <w:spacing w:val="-13"/>
                                  <w:sz w:val="70"/>
                                </w:rPr>
                                <w:t xml:space="preserve"> </w:t>
                              </w:r>
                              <w:r w:rsidRPr="00140B91">
                                <w:rPr>
                                  <w:b/>
                                  <w:color w:val="FFFFFF"/>
                                  <w:sz w:val="70"/>
                                </w:rPr>
                                <w:t>Tree</w:t>
                              </w:r>
                              <w:r w:rsidRPr="00140B91">
                                <w:rPr>
                                  <w:b/>
                                  <w:color w:val="FFFFFF"/>
                                  <w:spacing w:val="-13"/>
                                  <w:sz w:val="70"/>
                                </w:rPr>
                                <w:t xml:space="preserve"> </w:t>
                              </w:r>
                              <w:r w:rsidRPr="00140B91">
                                <w:rPr>
                                  <w:b/>
                                  <w:color w:val="FFFFFF"/>
                                  <w:sz w:val="70"/>
                                </w:rPr>
                                <w:t>Health</w:t>
                              </w:r>
                              <w:r w:rsidRPr="00140B91">
                                <w:rPr>
                                  <w:b/>
                                  <w:color w:val="FFFFFF"/>
                                  <w:spacing w:val="-13"/>
                                  <w:sz w:val="70"/>
                                </w:rPr>
                                <w:t xml:space="preserve"> </w:t>
                              </w:r>
                              <w:r w:rsidRPr="00140B91">
                                <w:rPr>
                                  <w:b/>
                                  <w:color w:val="FFFFFF"/>
                                  <w:sz w:val="70"/>
                                </w:rPr>
                                <w:t xml:space="preserve">&amp; Woodland </w:t>
                              </w:r>
                              <w:r w:rsidRPr="00140B91">
                                <w:rPr>
                                  <w:b/>
                                  <w:color w:val="FFFFFF"/>
                                  <w:spacing w:val="-2"/>
                                  <w:sz w:val="70"/>
                                </w:rPr>
                                <w:t>Inspection</w:t>
                              </w:r>
                              <w:r w:rsidR="0033461D">
                                <w:rPr>
                                  <w:b/>
                                  <w:color w:val="FFFFFF"/>
                                  <w:spacing w:val="-2"/>
                                  <w:sz w:val="70"/>
                                </w:rPr>
                                <w:t>.</w:t>
                              </w:r>
                            </w:p>
                          </w:txbxContent>
                        </wps:txbx>
                        <wps:bodyPr wrap="square" lIns="0" tIns="0" rIns="0" bIns="0" rtlCol="0">
                          <a:noAutofit/>
                        </wps:bodyPr>
                      </wps:wsp>
                    </wpg:wgp>
                  </a:graphicData>
                </a:graphic>
              </wp:inline>
            </w:drawing>
          </mc:Choice>
          <mc:Fallback>
            <w:pict>
              <v:group id="Group 1" style="width:562pt;height:790pt;mso-position-horizontal-relative:char;mso-position-vertical-relative:line" coordsize="71374,100330" coordorigin="63" o:spid="_x0000_s1027" w14:anchorId="4DB7FBE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&#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8Y+&#10;Kvxm1Dw5r0mkaMkKNAB51xKu8liM4A6cZFeZ3nxd8XXjMW1qaMH+GFVQD8hX53mPHOWZfXnhuWU5&#10;RdnZK11vq3+hqqbaufWROKqXWs2Fj/x831tb/wDXWVV/ma+O7zxPrGoZ+06rezg9RJOxH5ZrNZ2c&#10;5Ylj6k18xW8SY/8ALjC/+BS/yRfsvM+3LS8t7+ETW08dxEeBJE4ZT+IqavBv2a7ub7frNt5jeR5S&#10;SeXnjdnGfyr3mv0zIs0/tnAQxrhyuV01e+qdjGUeV2Ciiivf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&#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90;width:70993;height:473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">
                  <v:imagedata o:title="" r:id="rId9"/>
                </v:shape>
                <v:shape id="Graphic 3" style="position:absolute;left:63;top:68580;width:71120;height:31750;visibility:visible;mso-wrap-style:square;v-text-anchor:top" coordsize="7112000,3175000" o:spid="_x0000_s1029" fillcolor="#5b462b" stroked="f" path="m,3175000r7112000,l7112000,,,,,3175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">
                  <v:path arrowok="t"/>
                </v:shape>
                <v:shape id="Graphic 4" style="position:absolute;left:63;top:68580;width:71120;height:31750;visibility:visible;mso-wrap-style:square;v-text-anchor:top" coordsize="7112000,3175000" o:spid="_x0000_s1030" filled="f" strokeweight="1pt" path="m,3175000r7112000,l7112000,,,,,3175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">
                  <v:path arrowok="t"/>
                </v:shape>
                <v:shape id="Image 5" style="position:absolute;left:48577;top:13970;width:22860;height:650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">
                  <v:imagedata o:title="" r:id="rId10"/>
                </v:shape>
                <v:shape id="Textbox 6" style="position:absolute;left:44640;top:72389;width:20751;height:19491;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v:textbox inset="0,0,0,0">
                    <w:txbxContent>
                      <w:p w:rsidR="00EE1E5E" w:rsidP="00EE1E5E" w:rsidRDefault="00EE596D" w14:paraId="7BC1C997" w14:textId="77777777">
                        <w:pPr>
                          <w:spacing w:line="292" w:lineRule="exact"/>
                          <w:rPr>
                            <w:b/>
                            <w:color w:val="B2C118"/>
                            <w:spacing w:val="-8"/>
                            <w:sz w:val="26"/>
                          </w:rPr>
                        </w:pPr>
                        <w:r w:rsidRPr="00140B91">
                          <w:rPr>
                            <w:b/>
                            <w:color w:val="B2C118"/>
                            <w:spacing w:val="-8"/>
                            <w:sz w:val="26"/>
                          </w:rPr>
                          <w:t xml:space="preserve">Inspector: </w:t>
                        </w:r>
                      </w:p>
                      <w:p w:rsidRPr="00140B91" w:rsidR="00D456A3" w:rsidP="00EE1E5E" w:rsidRDefault="00EE1E5E" w14:paraId="545F9C51" w14:textId="77777777">
                        <w:pPr>
                          <w:spacing w:line="292" w:lineRule="exact"/>
                          <w:rPr>
                            <w:sz w:val="24"/>
                          </w:rPr>
                        </w:pPr>
                        <w:r>
                          <w:rPr>
                            <w:color w:val="FFFFFF"/>
                            <w:sz w:val="24"/>
                          </w:rPr>
                          <w:t xml:space="preserve">Graeme Golding </w:t>
                        </w:r>
                        <w:proofErr w:type="spellStart"/>
                        <w:r>
                          <w:rPr>
                            <w:color w:val="FFFFFF"/>
                            <w:sz w:val="24"/>
                          </w:rPr>
                          <w:t>MICFor</w:t>
                        </w:r>
                        <w:proofErr w:type="spellEnd"/>
                      </w:p>
                      <w:p w:rsidRPr="00140B91" w:rsidR="00D456A3" w:rsidRDefault="00EE1E5E" w14:paraId="72FCB001" w14:textId="77777777">
                        <w:pPr>
                          <w:spacing w:before="31"/>
                          <w:rPr>
                            <w:sz w:val="24"/>
                          </w:rPr>
                        </w:pPr>
                        <w:proofErr w:type="spellStart"/>
                        <w:r>
                          <w:rPr>
                            <w:color w:val="FFFFFF"/>
                            <w:spacing w:val="-4"/>
                            <w:sz w:val="24"/>
                          </w:rPr>
                          <w:t>Arboricultural</w:t>
                        </w:r>
                        <w:proofErr w:type="spellEnd"/>
                        <w:r>
                          <w:rPr>
                            <w:color w:val="FFFFFF"/>
                            <w:spacing w:val="-4"/>
                            <w:sz w:val="24"/>
                          </w:rPr>
                          <w:t xml:space="preserve"> Manager</w:t>
                        </w:r>
                      </w:p>
                      <w:p w:rsidRPr="00EE1E5E" w:rsidR="00EE1E5E" w:rsidP="00EE1E5E" w:rsidRDefault="00EE1E5E" w14:paraId="62F91BBC" w14:textId="77777777">
                        <w:pPr>
                          <w:spacing w:before="210"/>
                          <w:rPr>
                            <w:color w:val="FFFFFF"/>
                            <w:spacing w:val="-4"/>
                            <w:sz w:val="24"/>
                          </w:rPr>
                        </w:pPr>
                        <w:r w:rsidRPr="00EE1E5E">
                          <w:rPr>
                            <w:color w:val="FFFFFF"/>
                            <w:spacing w:val="-4"/>
                            <w:sz w:val="24"/>
                          </w:rPr>
                          <w:t>BSc Social and Community Forestry - Chartered Arboriculturist</w:t>
                        </w:r>
                      </w:p>
                      <w:p w:rsidRPr="00140B91" w:rsidR="00D456A3" w:rsidP="00EE1E5E" w:rsidRDefault="00EE1E5E" w14:paraId="09A9E16E" w14:textId="77777777">
                        <w:pPr>
                          <w:spacing w:before="210"/>
                          <w:rPr>
                            <w:sz w:val="24"/>
                          </w:rPr>
                        </w:pPr>
                        <w:r w:rsidRPr="00EE1E5E">
                          <w:rPr>
                            <w:color w:val="FFFFFF"/>
                            <w:spacing w:val="-4"/>
                            <w:sz w:val="24"/>
                          </w:rPr>
                          <w:t>LANTRA Professional Tree Inspector</w:t>
                        </w:r>
                      </w:p>
                    </w:txbxContent>
                  </v:textbox>
                </v:shape>
                <v:shape id="_x0000_s1033" style="position:absolute;left:22034;top:72389;width:15925;height:1085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v:textbox inset="0,0,0,0">
                    <w:txbxContent>
                      <w:p w:rsidRPr="00140B91" w:rsidR="00D456A3" w:rsidRDefault="00EE596D" w14:paraId="27C0926D" w14:textId="77777777">
                        <w:pPr>
                          <w:spacing w:line="292" w:lineRule="exact"/>
                          <w:rPr>
                            <w:b/>
                            <w:sz w:val="26"/>
                          </w:rPr>
                        </w:pPr>
                        <w:r w:rsidRPr="00140B91">
                          <w:rPr>
                            <w:b/>
                            <w:color w:val="B2C118"/>
                            <w:spacing w:val="-8"/>
                            <w:sz w:val="26"/>
                          </w:rPr>
                          <w:t>Site</w:t>
                        </w:r>
                        <w:r w:rsidRPr="00140B91">
                          <w:rPr>
                            <w:b/>
                            <w:color w:val="B2C118"/>
                            <w:spacing w:val="-2"/>
                            <w:sz w:val="26"/>
                          </w:rPr>
                          <w:t xml:space="preserve"> Number:</w:t>
                        </w:r>
                      </w:p>
                      <w:p w:rsidRPr="00266A20" w:rsidR="00D456A3" w:rsidRDefault="00812993" w14:paraId="15A65DCA" w14:textId="69995185">
                        <w:pPr>
                          <w:spacing w:before="59"/>
                          <w:rPr>
                            <w:color w:val="FFFFFF" w:themeColor="background1"/>
                            <w:sz w:val="24"/>
                          </w:rPr>
                        </w:pPr>
                        <w:r>
                          <w:rPr>
                            <w:color w:val="FFFFFF" w:themeColor="background1"/>
                            <w:sz w:val="24"/>
                          </w:rPr>
                          <w:t>1590.</w:t>
                        </w:r>
                      </w:p>
                      <w:p w:rsidRPr="00140B91" w:rsidR="00D456A3" w:rsidRDefault="00EE596D" w14:paraId="2A68D711" w14:textId="77777777">
                        <w:pPr>
                          <w:rPr>
                            <w:b/>
                            <w:sz w:val="26"/>
                          </w:rPr>
                        </w:pPr>
                        <w:r w:rsidRPr="00140B91">
                          <w:rPr>
                            <w:b/>
                            <w:color w:val="B2C118"/>
                            <w:spacing w:val="-4"/>
                            <w:sz w:val="26"/>
                          </w:rPr>
                          <w:t>Date</w:t>
                        </w:r>
                        <w:r w:rsidRPr="00140B91">
                          <w:rPr>
                            <w:b/>
                            <w:color w:val="B2C118"/>
                            <w:spacing w:val="-10"/>
                            <w:sz w:val="26"/>
                          </w:rPr>
                          <w:t xml:space="preserve"> </w:t>
                        </w:r>
                        <w:r w:rsidRPr="00140B91">
                          <w:rPr>
                            <w:b/>
                            <w:color w:val="B2C118"/>
                            <w:spacing w:val="-4"/>
                            <w:sz w:val="26"/>
                          </w:rPr>
                          <w:t>of</w:t>
                        </w:r>
                        <w:r w:rsidRPr="00140B91">
                          <w:rPr>
                            <w:b/>
                            <w:color w:val="B2C118"/>
                            <w:spacing w:val="-10"/>
                            <w:sz w:val="26"/>
                          </w:rPr>
                          <w:t xml:space="preserve"> </w:t>
                        </w:r>
                        <w:r w:rsidRPr="00140B91">
                          <w:rPr>
                            <w:b/>
                            <w:color w:val="B2C118"/>
                            <w:spacing w:val="-5"/>
                            <w:sz w:val="26"/>
                          </w:rPr>
                          <w:t>inspection:</w:t>
                        </w:r>
                      </w:p>
                      <w:p w:rsidRPr="00266A20" w:rsidR="00D456A3" w:rsidP="00EE1E5E" w:rsidRDefault="00812993" w14:paraId="130F61FF" w14:textId="0C25732B">
                        <w:pPr>
                          <w:rPr>
                            <w:color w:val="FFFFFF" w:themeColor="background1"/>
                            <w:sz w:val="24"/>
                          </w:rPr>
                        </w:pPr>
                        <w:r>
                          <w:rPr>
                            <w:color w:val="FFFFFF" w:themeColor="background1"/>
                            <w:sz w:val="24"/>
                          </w:rPr>
                          <w:t>19</w:t>
                        </w:r>
                        <w:r w:rsidRPr="00812993">
                          <w:rPr>
                            <w:color w:val="FFFFFF" w:themeColor="background1"/>
                            <w:sz w:val="24"/>
                            <w:vertAlign w:val="superscript"/>
                          </w:rPr>
                          <w:t>th</w:t>
                        </w:r>
                        <w:r>
                          <w:rPr>
                            <w:color w:val="FFFFFF" w:themeColor="background1"/>
                            <w:sz w:val="24"/>
                          </w:rPr>
                          <w:t xml:space="preserve"> June 2025.</w:t>
                        </w:r>
                      </w:p>
                    </w:txbxContent>
                  </v:textbox>
                </v:shape>
                <v:shape id="Textbox 8" style="position:absolute;left:2730;top:72389;width:17562;height:11583;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v:textbox inset="0,0,0,0">
                    <w:txbxContent>
                      <w:p w:rsidRPr="00140B91" w:rsidR="00D456A3" w:rsidRDefault="00EE596D" w14:paraId="3F5D8E48" w14:textId="77777777">
                        <w:pPr>
                          <w:spacing w:line="292" w:lineRule="exact"/>
                          <w:rPr>
                            <w:b/>
                            <w:sz w:val="26"/>
                          </w:rPr>
                        </w:pPr>
                        <w:r w:rsidRPr="00140B91">
                          <w:rPr>
                            <w:b/>
                            <w:color w:val="B2C118"/>
                            <w:spacing w:val="-6"/>
                            <w:sz w:val="26"/>
                          </w:rPr>
                          <w:t>Site:</w:t>
                        </w:r>
                      </w:p>
                      <w:p w:rsidRPr="00812993" w:rsidR="00812993" w:rsidP="00812993" w:rsidRDefault="00812993" w14:paraId="65360172" w14:textId="77777777">
                        <w:pPr>
                          <w:ind w:right="77"/>
                          <w:rPr>
                            <w:color w:val="FFFFFF" w:themeColor="background1"/>
                            <w:sz w:val="24"/>
                          </w:rPr>
                        </w:pPr>
                        <w:r w:rsidRPr="00812993">
                          <w:rPr>
                            <w:color w:val="FFFFFF" w:themeColor="background1"/>
                            <w:sz w:val="24"/>
                          </w:rPr>
                          <w:t>The Pastures.</w:t>
                        </w:r>
                      </w:p>
                      <w:p w:rsidRPr="00812993" w:rsidR="00812993" w:rsidP="00812993" w:rsidRDefault="00812993" w14:paraId="63E25624" w14:textId="77777777">
                        <w:pPr>
                          <w:ind w:right="77"/>
                          <w:rPr>
                            <w:color w:val="FFFFFF" w:themeColor="background1"/>
                            <w:sz w:val="24"/>
                          </w:rPr>
                        </w:pPr>
                        <w:proofErr w:type="spellStart"/>
                        <w:r w:rsidRPr="00812993">
                          <w:rPr>
                            <w:color w:val="FFFFFF" w:themeColor="background1"/>
                            <w:sz w:val="24"/>
                          </w:rPr>
                          <w:t>Foxmill</w:t>
                        </w:r>
                        <w:proofErr w:type="spellEnd"/>
                        <w:r w:rsidRPr="00812993">
                          <w:rPr>
                            <w:color w:val="FFFFFF" w:themeColor="background1"/>
                            <w:sz w:val="24"/>
                          </w:rPr>
                          <w:t xml:space="preserve"> View, </w:t>
                        </w:r>
                        <w:proofErr w:type="spellStart"/>
                        <w:r w:rsidRPr="00812993">
                          <w:rPr>
                            <w:color w:val="FFFFFF" w:themeColor="background1"/>
                            <w:sz w:val="24"/>
                          </w:rPr>
                          <w:t>Millhouse</w:t>
                        </w:r>
                        <w:proofErr w:type="spellEnd"/>
                        <w:r w:rsidRPr="00812993">
                          <w:rPr>
                            <w:color w:val="FFFFFF" w:themeColor="background1"/>
                            <w:sz w:val="24"/>
                          </w:rPr>
                          <w:t xml:space="preserve"> Green,</w:t>
                        </w:r>
                      </w:p>
                      <w:p w:rsidRPr="00266A20" w:rsidR="00D456A3" w:rsidP="00812993" w:rsidRDefault="00812993" w14:paraId="03282CBD" w14:textId="7D0F9A36">
                        <w:pPr>
                          <w:ind w:right="77"/>
                          <w:rPr>
                            <w:color w:val="FFFFFF" w:themeColor="background1"/>
                            <w:sz w:val="24"/>
                          </w:rPr>
                        </w:pPr>
                        <w:r w:rsidRPr="00812993">
                          <w:rPr>
                            <w:color w:val="FFFFFF" w:themeColor="background1"/>
                            <w:sz w:val="24"/>
                          </w:rPr>
                          <w:t>Sheffield, S36 9AB.</w:t>
                        </w:r>
                      </w:p>
                    </w:txbxContent>
                  </v:textbox>
                </v:shape>
                <v:shape id="Textbox 9" style="position:absolute;left:127;top:46990;width:71056;height:21590;visibility:visible;mso-wrap-style:square;v-text-anchor:top" o:spid="_x0000_s1035" fillcolor="#b2c118" strokecolor="#b2c118"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">
                  <v:fill opacity="59110f"/>
                  <v:textbox inset="0,0,0,0">
                    <w:txbxContent>
                      <w:p w:rsidRPr="00140B91" w:rsidR="00D456A3" w:rsidP="0033461D" w:rsidRDefault="00EE596D" w14:paraId="04CD2273" w14:textId="37E46BAC">
                        <w:pPr>
                          <w:spacing w:before="790"/>
                          <w:ind w:left="400" w:right="1073"/>
                          <w:jc w:val="center"/>
                          <w:rPr>
                            <w:b/>
                            <w:color w:val="000000"/>
                            <w:sz w:val="70"/>
                          </w:rPr>
                        </w:pPr>
                        <w:r w:rsidRPr="00140B91">
                          <w:rPr>
                            <w:b/>
                            <w:color w:val="FFFFFF"/>
                            <w:sz w:val="70"/>
                          </w:rPr>
                          <w:t>Annual</w:t>
                        </w:r>
                        <w:r w:rsidRPr="00140B91">
                          <w:rPr>
                            <w:b/>
                            <w:color w:val="FFFFFF"/>
                            <w:spacing w:val="-13"/>
                            <w:sz w:val="70"/>
                          </w:rPr>
                          <w:t xml:space="preserve"> </w:t>
                        </w:r>
                        <w:r w:rsidRPr="00140B91">
                          <w:rPr>
                            <w:b/>
                            <w:color w:val="FFFFFF"/>
                            <w:sz w:val="70"/>
                          </w:rPr>
                          <w:t>Tree</w:t>
                        </w:r>
                        <w:r w:rsidRPr="00140B91">
                          <w:rPr>
                            <w:b/>
                            <w:color w:val="FFFFFF"/>
                            <w:spacing w:val="-13"/>
                            <w:sz w:val="70"/>
                          </w:rPr>
                          <w:t xml:space="preserve"> </w:t>
                        </w:r>
                        <w:r w:rsidRPr="00140B91">
                          <w:rPr>
                            <w:b/>
                            <w:color w:val="FFFFFF"/>
                            <w:sz w:val="70"/>
                          </w:rPr>
                          <w:t>Health</w:t>
                        </w:r>
                        <w:r w:rsidRPr="00140B91">
                          <w:rPr>
                            <w:b/>
                            <w:color w:val="FFFFFF"/>
                            <w:spacing w:val="-13"/>
                            <w:sz w:val="70"/>
                          </w:rPr>
                          <w:t xml:space="preserve"> </w:t>
                        </w:r>
                        <w:r w:rsidRPr="00140B91">
                          <w:rPr>
                            <w:b/>
                            <w:color w:val="FFFFFF"/>
                            <w:sz w:val="70"/>
                          </w:rPr>
                          <w:t xml:space="preserve">&amp; Woodland </w:t>
                        </w:r>
                        <w:r w:rsidRPr="00140B91">
                          <w:rPr>
                            <w:b/>
                            <w:color w:val="FFFFFF"/>
                            <w:spacing w:val="-2"/>
                            <w:sz w:val="70"/>
                          </w:rPr>
                          <w:t>Inspection</w:t>
                        </w:r>
                        <w:r w:rsidR="0033461D">
                          <w:rPr>
                            <w:b/>
                            <w:color w:val="FFFFFF"/>
                            <w:spacing w:val="-2"/>
                            <w:sz w:val="70"/>
                          </w:rPr>
                          <w:t>.</w:t>
                        </w:r>
                      </w:p>
                    </w:txbxContent>
                  </v:textbox>
                </v:shape>
                <w10:anchorlock/>
              </v:group>
            </w:pict>
          </mc:Fallback>
        </mc:AlternateContent>
      </w:r>
    </w:p>
    <w:p w:rsidRPr="00140B91" w:rsidR="00D456A3" w:rsidRDefault="00D456A3" w14:paraId="78A13121" w14:textId="77777777">
      <w:pPr>
        <w:rPr>
          <w:rFonts w:ascii="Times New Roman"/>
          <w:sz w:val="20"/>
        </w:rPr>
        <w:sectPr w:rsidRPr="00140B91" w:rsidR="00D456A3" w:rsidSect="00653A76">
          <w:type w:val="continuous"/>
          <w:pgSz w:w="11900" w:h="16840" w:orient="portrait"/>
          <w:pgMar w:top="380" w:right="240" w:bottom="280" w:left="260" w:header="720" w:footer="720" w:gutter="0"/>
          <w:cols w:space="720"/>
          <w:headerReference w:type="default" r:id="R402149f504fe4779"/>
          <w:footerReference w:type="default" r:id="R65b9e440202e4cbb"/>
        </w:sectPr>
      </w:pPr>
    </w:p>
    <w:p w:rsidRPr="00140B91" w:rsidR="00D456A3" w:rsidRDefault="00EE596D" w14:paraId="5AE6AE1B" w14:textId="77777777">
      <w:pPr>
        <w:pStyle w:val="BodyText"/>
        <w:spacing w:before="4"/>
        <w:rPr>
          <w:rFonts w:ascii="Times New Roman"/>
          <w:sz w:val="17"/>
          <w:lang w:val="en-GB"/>
        </w:rPr>
      </w:pPr>
      <w:r w:rsidRPr="00140B91">
        <w:rPr>
          <w:noProof/>
          <w:lang w:val="en-GB"/>
        </w:rPr>
        <w:lastRenderedPageBreak/>
        <mc:AlternateContent>
          <mc:Choice Requires="wpg">
            <w:drawing>
              <wp:anchor distT="0" distB="0" distL="0" distR="0" simplePos="0" relativeHeight="15715840" behindDoc="0" locked="0" layoutInCell="1" allowOverlap="1" wp14:anchorId="4A7B8C07" wp14:editId="00B7D053">
                <wp:simplePos x="0" y="0"/>
                <wp:positionH relativeFrom="page">
                  <wp:posOffset>234950</wp:posOffset>
                </wp:positionH>
                <wp:positionV relativeFrom="page">
                  <wp:posOffset>241300</wp:posOffset>
                </wp:positionV>
                <wp:extent cx="7086600" cy="1003935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10039350"/>
                          <a:chOff x="0" y="0"/>
                          <a:chExt cx="7086600" cy="10039350"/>
                        </a:xfrm>
                      </wpg:grpSpPr>
                      <wps:wsp>
                        <wps:cNvPr id="11" name="Graphic 11"/>
                        <wps:cNvSpPr/>
                        <wps:spPr>
                          <a:xfrm>
                            <a:off x="6350" y="5080000"/>
                            <a:ext cx="7073900" cy="4953000"/>
                          </a:xfrm>
                          <a:custGeom>
                            <a:avLst/>
                            <a:gdLst/>
                            <a:ahLst/>
                            <a:cxnLst/>
                            <a:rect l="l" t="t" r="r" b="b"/>
                            <a:pathLst>
                              <a:path w="7073900" h="4953000">
                                <a:moveTo>
                                  <a:pt x="0" y="4953000"/>
                                </a:moveTo>
                                <a:lnTo>
                                  <a:pt x="7073900" y="4953000"/>
                                </a:lnTo>
                                <a:lnTo>
                                  <a:pt x="7073900" y="0"/>
                                </a:lnTo>
                                <a:lnTo>
                                  <a:pt x="0" y="0"/>
                                </a:lnTo>
                                <a:lnTo>
                                  <a:pt x="0" y="4953000"/>
                                </a:lnTo>
                                <a:close/>
                              </a:path>
                            </a:pathLst>
                          </a:custGeom>
                          <a:solidFill>
                            <a:srgbClr val="5B462B"/>
                          </a:solidFill>
                        </wps:spPr>
                        <wps:bodyPr wrap="square" lIns="0" tIns="0" rIns="0" bIns="0" rtlCol="0">
                          <a:prstTxWarp prst="textNoShape">
                            <a:avLst/>
                          </a:prstTxWarp>
                          <a:noAutofit/>
                        </wps:bodyPr>
                      </wps:wsp>
                      <wps:wsp>
                        <wps:cNvPr id="12" name="Graphic 12"/>
                        <wps:cNvSpPr/>
                        <wps:spPr>
                          <a:xfrm>
                            <a:off x="6350" y="5080000"/>
                            <a:ext cx="7073900" cy="4953000"/>
                          </a:xfrm>
                          <a:custGeom>
                            <a:avLst/>
                            <a:gdLst/>
                            <a:ahLst/>
                            <a:cxnLst/>
                            <a:rect l="l" t="t" r="r" b="b"/>
                            <a:pathLst>
                              <a:path w="7073900" h="4953000">
                                <a:moveTo>
                                  <a:pt x="0" y="4953000"/>
                                </a:moveTo>
                                <a:lnTo>
                                  <a:pt x="7073900" y="4953000"/>
                                </a:lnTo>
                                <a:lnTo>
                                  <a:pt x="7073900" y="0"/>
                                </a:lnTo>
                                <a:lnTo>
                                  <a:pt x="0" y="0"/>
                                </a:lnTo>
                                <a:lnTo>
                                  <a:pt x="0" y="495300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6350" y="0"/>
                            <a:ext cx="7073900" cy="5107305"/>
                          </a:xfrm>
                          <a:prstGeom prst="rect">
                            <a:avLst/>
                          </a:prstGeom>
                        </pic:spPr>
                      </pic:pic>
                      <wps:wsp>
                        <wps:cNvPr id="14" name="Textbox 14"/>
                        <wps:cNvSpPr txBox="1"/>
                        <wps:spPr>
                          <a:xfrm>
                            <a:off x="387350" y="5600065"/>
                            <a:ext cx="1431290" cy="737870"/>
                          </a:xfrm>
                          <a:prstGeom prst="rect">
                            <a:avLst/>
                          </a:prstGeom>
                        </wps:spPr>
                        <wps:txbx>
                          <w:txbxContent>
                            <w:p w:rsidRPr="00140B91" w:rsidR="00D456A3" w:rsidRDefault="00EE596D" w14:paraId="791ED0DD" w14:textId="77777777">
                              <w:pPr>
                                <w:spacing w:line="562" w:lineRule="exact"/>
                                <w:rPr>
                                  <w:b/>
                                  <w:sz w:val="50"/>
                                </w:rPr>
                              </w:pPr>
                              <w:r w:rsidRPr="00140B91">
                                <w:rPr>
                                  <w:b/>
                                  <w:color w:val="B2C118"/>
                                  <w:spacing w:val="-4"/>
                                  <w:sz w:val="50"/>
                                </w:rPr>
                                <w:t>In</w:t>
                              </w:r>
                              <w:r w:rsidRPr="00140B91">
                                <w:rPr>
                                  <w:b/>
                                  <w:color w:val="B2C118"/>
                                  <w:spacing w:val="-26"/>
                                  <w:sz w:val="50"/>
                                </w:rPr>
                                <w:t xml:space="preserve"> </w:t>
                              </w:r>
                              <w:r w:rsidRPr="00140B91">
                                <w:rPr>
                                  <w:b/>
                                  <w:color w:val="B2C118"/>
                                  <w:spacing w:val="-4"/>
                                  <w:sz w:val="50"/>
                                </w:rPr>
                                <w:t>this</w:t>
                              </w:r>
                            </w:p>
                            <w:p w:rsidRPr="00140B91" w:rsidR="00D456A3" w:rsidRDefault="00EE596D" w14:paraId="2E3FA413" w14:textId="77777777">
                              <w:pPr>
                                <w:spacing w:before="36"/>
                                <w:rPr>
                                  <w:b/>
                                  <w:sz w:val="50"/>
                                </w:rPr>
                              </w:pPr>
                              <w:r w:rsidRPr="00140B91">
                                <w:rPr>
                                  <w:b/>
                                  <w:color w:val="FFFFFF"/>
                                  <w:spacing w:val="-11"/>
                                  <w:sz w:val="50"/>
                                </w:rPr>
                                <w:t>document:</w:t>
                              </w:r>
                            </w:p>
                          </w:txbxContent>
                        </wps:txbx>
                        <wps:bodyPr wrap="square" lIns="0" tIns="0" rIns="0" bIns="0" rtlCol="0">
                          <a:noAutofit/>
                        </wps:bodyPr>
                      </wps:wsp>
                      <wps:wsp>
                        <wps:cNvPr id="15" name="Textbox 15"/>
                        <wps:cNvSpPr txBox="1"/>
                        <wps:spPr>
                          <a:xfrm>
                            <a:off x="4197350" y="5664276"/>
                            <a:ext cx="1616710" cy="3657600"/>
                          </a:xfrm>
                          <a:prstGeom prst="rect">
                            <a:avLst/>
                          </a:prstGeom>
                        </wps:spPr>
                        <wps:txbx>
                          <w:txbxContent>
                            <w:p w:rsidRPr="00140B91" w:rsidR="00D456A3" w:rsidRDefault="00EE596D" w14:paraId="69AE5737" w14:textId="77777777">
                              <w:pPr>
                                <w:spacing w:line="398" w:lineRule="auto"/>
                                <w:ind w:right="747"/>
                                <w:rPr>
                                  <w:b/>
                                  <w:sz w:val="32"/>
                                </w:rPr>
                              </w:pPr>
                              <w:r w:rsidRPr="00140B91">
                                <w:rPr>
                                  <w:b/>
                                  <w:color w:val="B2C118"/>
                                  <w:spacing w:val="-2"/>
                                  <w:sz w:val="32"/>
                                </w:rPr>
                                <w:t xml:space="preserve">Introduction Limitations </w:t>
                              </w:r>
                              <w:r w:rsidRPr="00140B91">
                                <w:rPr>
                                  <w:b/>
                                  <w:color w:val="B2C118"/>
                                  <w:spacing w:val="-8"/>
                                  <w:sz w:val="32"/>
                                </w:rPr>
                                <w:t>Methodology</w:t>
                              </w:r>
                            </w:p>
                            <w:p w:rsidRPr="00140B91" w:rsidR="00D456A3" w:rsidRDefault="00EE596D" w14:paraId="6054BFDB" w14:textId="77777777">
                              <w:pPr>
                                <w:spacing w:before="3" w:line="398" w:lineRule="auto"/>
                                <w:rPr>
                                  <w:b/>
                                  <w:sz w:val="32"/>
                                </w:rPr>
                              </w:pPr>
                              <w:r w:rsidRPr="00140B91">
                                <w:rPr>
                                  <w:b/>
                                  <w:color w:val="B2C118"/>
                                  <w:spacing w:val="-10"/>
                                  <w:sz w:val="32"/>
                                </w:rPr>
                                <w:t>Tree Works</w:t>
                              </w:r>
                              <w:r w:rsidRPr="00140B91">
                                <w:rPr>
                                  <w:b/>
                                  <w:color w:val="B2C118"/>
                                  <w:spacing w:val="-9"/>
                                  <w:sz w:val="32"/>
                                </w:rPr>
                                <w:t xml:space="preserve"> </w:t>
                              </w:r>
                              <w:r w:rsidRPr="00140B91">
                                <w:rPr>
                                  <w:b/>
                                  <w:color w:val="B2C118"/>
                                  <w:spacing w:val="-10"/>
                                  <w:sz w:val="32"/>
                                </w:rPr>
                                <w:t xml:space="preserve">Priority </w:t>
                              </w:r>
                              <w:r w:rsidRPr="00140B91">
                                <w:rPr>
                                  <w:b/>
                                  <w:color w:val="B2C118"/>
                                  <w:sz w:val="32"/>
                                </w:rPr>
                                <w:t>Age</w:t>
                              </w:r>
                              <w:r w:rsidRPr="00140B91">
                                <w:rPr>
                                  <w:b/>
                                  <w:color w:val="B2C118"/>
                                  <w:spacing w:val="-16"/>
                                  <w:sz w:val="32"/>
                                </w:rPr>
                                <w:t xml:space="preserve"> </w:t>
                              </w:r>
                              <w:r w:rsidRPr="00140B91">
                                <w:rPr>
                                  <w:b/>
                                  <w:color w:val="B2C118"/>
                                  <w:sz w:val="32"/>
                                </w:rPr>
                                <w:t>Classification Ash Dieback</w:t>
                              </w:r>
                            </w:p>
                            <w:p w:rsidRPr="00140B91" w:rsidR="00D456A3" w:rsidRDefault="00EE596D" w14:paraId="2E511D76" w14:textId="77777777">
                              <w:pPr>
                                <w:spacing w:before="4" w:line="398" w:lineRule="auto"/>
                                <w:rPr>
                                  <w:b/>
                                  <w:sz w:val="32"/>
                                </w:rPr>
                              </w:pPr>
                              <w:r w:rsidRPr="00140B91">
                                <w:rPr>
                                  <w:b/>
                                  <w:color w:val="B2C118"/>
                                  <w:sz w:val="32"/>
                                </w:rPr>
                                <w:t xml:space="preserve">Site Description Site Survey </w:t>
                              </w:r>
                              <w:r w:rsidRPr="00140B91">
                                <w:rPr>
                                  <w:b/>
                                  <w:color w:val="B2C118"/>
                                  <w:spacing w:val="-8"/>
                                  <w:sz w:val="32"/>
                                </w:rPr>
                                <w:t>Recommendations</w:t>
                              </w:r>
                            </w:p>
                            <w:p w:rsidRPr="00140B91" w:rsidR="00D456A3" w:rsidRDefault="00EE596D" w14:paraId="78E3F6BB" w14:textId="77777777">
                              <w:pPr>
                                <w:spacing w:before="4"/>
                                <w:rPr>
                                  <w:b/>
                                  <w:sz w:val="32"/>
                                </w:rPr>
                              </w:pPr>
                              <w:r w:rsidRPr="00140B91">
                                <w:rPr>
                                  <w:b/>
                                  <w:color w:val="B2C118"/>
                                  <w:spacing w:val="-9"/>
                                  <w:sz w:val="32"/>
                                </w:rPr>
                                <w:t>Site</w:t>
                              </w:r>
                              <w:r w:rsidRPr="00140B91">
                                <w:rPr>
                                  <w:b/>
                                  <w:color w:val="B2C118"/>
                                  <w:spacing w:val="-6"/>
                                  <w:sz w:val="32"/>
                                </w:rPr>
                                <w:t xml:space="preserve"> </w:t>
                              </w:r>
                              <w:r w:rsidRPr="00140B91">
                                <w:rPr>
                                  <w:b/>
                                  <w:color w:val="B2C118"/>
                                  <w:spacing w:val="-4"/>
                                  <w:sz w:val="32"/>
                                </w:rPr>
                                <w:t>Plan</w:t>
                              </w:r>
                            </w:p>
                          </w:txbxContent>
                        </wps:txbx>
                        <wps:bodyPr wrap="square" lIns="0" tIns="0" rIns="0" bIns="0" rtlCol="0">
                          <a:noAutofit/>
                        </wps:bodyPr>
                      </wps:wsp>
                    </wpg:wgp>
                  </a:graphicData>
                </a:graphic>
              </wp:anchor>
            </w:drawing>
          </mc:Choice>
          <mc:Fallback>
            <w:pict>
              <v:group id="Group 10" style="position:absolute;margin-left:18.5pt;margin-top:19pt;width:558pt;height:790.5pt;z-index:15715840;mso-wrap-distance-left:0;mso-wrap-distance-right:0;mso-position-horizontal-relative:page;mso-position-vertical-relative:page" coordsize="70866,100393" o:spid="_x0000_s1036" w14:anchorId="4A7B8C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">
                <v:shape id="Graphic 11" style="position:absolute;left:63;top:50800;width:70739;height:49530;visibility:visible;mso-wrap-style:square;v-text-anchor:top" coordsize="7073900,4953000" o:spid="_x0000_s1037" fillcolor="#5b462b" stroked="f" path="m,4953000r7073900,l7073900,,,,,4953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">
                  <v:path arrowok="t"/>
                </v:shape>
                <v:shape id="Graphic 12" style="position:absolute;left:63;top:50800;width:70739;height:49530;visibility:visible;mso-wrap-style:square;v-text-anchor:top" coordsize="7073900,4953000" o:spid="_x0000_s1038" filled="f" strokeweight="1pt" path="m,4953000r7073900,l7073900,,,,,4953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">
                  <v:path arrowok="t"/>
                </v:shape>
                <v:shape id="Image 13" style="position:absolute;left:63;width:70739;height:51073;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">
                  <v:imagedata o:title="" r:id="rId12"/>
                </v:shape>
                <v:shape id="Textbox 14" style="position:absolute;left:3873;top:56000;width:14313;height:7379;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v:textbox inset="0,0,0,0">
                    <w:txbxContent>
                      <w:p w:rsidRPr="00140B91" w:rsidR="00D456A3" w:rsidRDefault="00000000" w14:paraId="791ED0DD" w14:textId="77777777">
                        <w:pPr>
                          <w:spacing w:line="562" w:lineRule="exact"/>
                          <w:rPr>
                            <w:b/>
                            <w:sz w:val="50"/>
                          </w:rPr>
                        </w:pPr>
                        <w:r w:rsidRPr="00140B91">
                          <w:rPr>
                            <w:b/>
                            <w:color w:val="B2C118"/>
                            <w:spacing w:val="-4"/>
                            <w:sz w:val="50"/>
                          </w:rPr>
                          <w:t>In</w:t>
                        </w:r>
                        <w:r w:rsidRPr="00140B91">
                          <w:rPr>
                            <w:b/>
                            <w:color w:val="B2C118"/>
                            <w:spacing w:val="-26"/>
                            <w:sz w:val="50"/>
                          </w:rPr>
                          <w:t xml:space="preserve"> </w:t>
                        </w:r>
                        <w:r w:rsidRPr="00140B91">
                          <w:rPr>
                            <w:b/>
                            <w:color w:val="B2C118"/>
                            <w:spacing w:val="-4"/>
                            <w:sz w:val="50"/>
                          </w:rPr>
                          <w:t>this</w:t>
                        </w:r>
                      </w:p>
                      <w:p w:rsidRPr="00140B91" w:rsidR="00D456A3" w:rsidRDefault="00000000" w14:paraId="2E3FA413" w14:textId="77777777">
                        <w:pPr>
                          <w:spacing w:before="36"/>
                          <w:rPr>
                            <w:b/>
                            <w:sz w:val="50"/>
                          </w:rPr>
                        </w:pPr>
                        <w:r w:rsidRPr="00140B91">
                          <w:rPr>
                            <w:b/>
                            <w:color w:val="FFFFFF"/>
                            <w:spacing w:val="-11"/>
                            <w:sz w:val="50"/>
                          </w:rPr>
                          <w:t>document:</w:t>
                        </w:r>
                      </w:p>
                    </w:txbxContent>
                  </v:textbox>
                </v:shape>
                <v:shape id="Textbox 15" style="position:absolute;left:41973;top:56642;width:16167;height:36576;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v:textbox inset="0,0,0,0">
                    <w:txbxContent>
                      <w:p w:rsidRPr="00140B91" w:rsidR="00D456A3" w:rsidRDefault="00000000" w14:paraId="69AE5737" w14:textId="77777777">
                        <w:pPr>
                          <w:spacing w:line="398" w:lineRule="auto"/>
                          <w:ind w:right="747"/>
                          <w:rPr>
                            <w:b/>
                            <w:sz w:val="32"/>
                          </w:rPr>
                        </w:pPr>
                        <w:r w:rsidRPr="00140B91">
                          <w:rPr>
                            <w:b/>
                            <w:color w:val="B2C118"/>
                            <w:spacing w:val="-2"/>
                            <w:sz w:val="32"/>
                          </w:rPr>
                          <w:t xml:space="preserve">Introduction Limitations </w:t>
                        </w:r>
                        <w:r w:rsidRPr="00140B91">
                          <w:rPr>
                            <w:b/>
                            <w:color w:val="B2C118"/>
                            <w:spacing w:val="-8"/>
                            <w:sz w:val="32"/>
                          </w:rPr>
                          <w:t>Methodology</w:t>
                        </w:r>
                      </w:p>
                      <w:p w:rsidRPr="00140B91" w:rsidR="00D456A3" w:rsidRDefault="00000000" w14:paraId="6054BFDB" w14:textId="77777777">
                        <w:pPr>
                          <w:spacing w:before="3" w:line="398" w:lineRule="auto"/>
                          <w:rPr>
                            <w:b/>
                            <w:sz w:val="32"/>
                          </w:rPr>
                        </w:pPr>
                        <w:r w:rsidRPr="00140B91">
                          <w:rPr>
                            <w:b/>
                            <w:color w:val="B2C118"/>
                            <w:spacing w:val="-10"/>
                            <w:sz w:val="32"/>
                          </w:rPr>
                          <w:t>Tree Works</w:t>
                        </w:r>
                        <w:r w:rsidRPr="00140B91">
                          <w:rPr>
                            <w:b/>
                            <w:color w:val="B2C118"/>
                            <w:spacing w:val="-9"/>
                            <w:sz w:val="32"/>
                          </w:rPr>
                          <w:t xml:space="preserve"> </w:t>
                        </w:r>
                        <w:r w:rsidRPr="00140B91">
                          <w:rPr>
                            <w:b/>
                            <w:color w:val="B2C118"/>
                            <w:spacing w:val="-10"/>
                            <w:sz w:val="32"/>
                          </w:rPr>
                          <w:t xml:space="preserve">Priority </w:t>
                        </w:r>
                        <w:r w:rsidRPr="00140B91">
                          <w:rPr>
                            <w:b/>
                            <w:color w:val="B2C118"/>
                            <w:sz w:val="32"/>
                          </w:rPr>
                          <w:t>Age</w:t>
                        </w:r>
                        <w:r w:rsidRPr="00140B91">
                          <w:rPr>
                            <w:b/>
                            <w:color w:val="B2C118"/>
                            <w:spacing w:val="-16"/>
                            <w:sz w:val="32"/>
                          </w:rPr>
                          <w:t xml:space="preserve"> </w:t>
                        </w:r>
                        <w:r w:rsidRPr="00140B91">
                          <w:rPr>
                            <w:b/>
                            <w:color w:val="B2C118"/>
                            <w:sz w:val="32"/>
                          </w:rPr>
                          <w:t>Classification Ash Dieback</w:t>
                        </w:r>
                      </w:p>
                      <w:p w:rsidRPr="00140B91" w:rsidR="00D456A3" w:rsidRDefault="00000000" w14:paraId="2E511D76" w14:textId="77777777">
                        <w:pPr>
                          <w:spacing w:before="4" w:line="398" w:lineRule="auto"/>
                          <w:rPr>
                            <w:b/>
                            <w:sz w:val="32"/>
                          </w:rPr>
                        </w:pPr>
                        <w:r w:rsidRPr="00140B91">
                          <w:rPr>
                            <w:b/>
                            <w:color w:val="B2C118"/>
                            <w:sz w:val="32"/>
                          </w:rPr>
                          <w:t xml:space="preserve">Site Description Site Survey </w:t>
                        </w:r>
                        <w:r w:rsidRPr="00140B91">
                          <w:rPr>
                            <w:b/>
                            <w:color w:val="B2C118"/>
                            <w:spacing w:val="-8"/>
                            <w:sz w:val="32"/>
                          </w:rPr>
                          <w:t>Recommendations</w:t>
                        </w:r>
                      </w:p>
                      <w:p w:rsidRPr="00140B91" w:rsidR="00D456A3" w:rsidRDefault="00000000" w14:paraId="78E3F6BB" w14:textId="77777777">
                        <w:pPr>
                          <w:spacing w:before="4"/>
                          <w:rPr>
                            <w:b/>
                            <w:sz w:val="32"/>
                          </w:rPr>
                        </w:pPr>
                        <w:r w:rsidRPr="00140B91">
                          <w:rPr>
                            <w:b/>
                            <w:color w:val="B2C118"/>
                            <w:spacing w:val="-9"/>
                            <w:sz w:val="32"/>
                          </w:rPr>
                          <w:t>Site</w:t>
                        </w:r>
                        <w:r w:rsidRPr="00140B91">
                          <w:rPr>
                            <w:b/>
                            <w:color w:val="B2C118"/>
                            <w:spacing w:val="-6"/>
                            <w:sz w:val="32"/>
                          </w:rPr>
                          <w:t xml:space="preserve"> </w:t>
                        </w:r>
                        <w:r w:rsidRPr="00140B91">
                          <w:rPr>
                            <w:b/>
                            <w:color w:val="B2C118"/>
                            <w:spacing w:val="-4"/>
                            <w:sz w:val="32"/>
                          </w:rPr>
                          <w:t>Plan</w:t>
                        </w:r>
                      </w:p>
                    </w:txbxContent>
                  </v:textbox>
                </v:shape>
                <w10:wrap anchorx="page" anchory="page"/>
              </v:group>
            </w:pict>
          </mc:Fallback>
        </mc:AlternateContent>
      </w:r>
    </w:p>
    <w:p w:rsidRPr="00140B91" w:rsidR="00D456A3" w:rsidRDefault="00D456A3" w14:paraId="5EB22A08" w14:textId="77777777">
      <w:pPr>
        <w:rPr>
          <w:rFonts w:ascii="Times New Roman"/>
          <w:sz w:val="17"/>
        </w:rPr>
        <w:sectPr w:rsidRPr="00140B91" w:rsidR="00D456A3" w:rsidSect="00653A76">
          <w:pgSz w:w="11900" w:h="16840" w:orient="portrait"/>
          <w:pgMar w:top="1940" w:right="240" w:bottom="280" w:left="260" w:header="720" w:footer="720" w:gutter="0"/>
          <w:cols w:space="720"/>
          <w:headerReference w:type="default" r:id="R7ce10dbc997c49da"/>
          <w:footerReference w:type="default" r:id="R7457ab7682fd4548"/>
        </w:sectPr>
      </w:pPr>
    </w:p>
    <w:p w:rsidRPr="00140B91" w:rsidR="00D456A3" w:rsidRDefault="00EE596D" w14:paraId="74036825" w14:textId="77777777">
      <w:pPr>
        <w:ind w:left="120"/>
        <w:rPr>
          <w:b/>
          <w:sz w:val="32"/>
        </w:rPr>
      </w:pPr>
      <w:r w:rsidRPr="00140B91">
        <w:rPr>
          <w:b/>
          <w:color w:val="B2C118"/>
          <w:sz w:val="32"/>
        </w:rPr>
        <w:lastRenderedPageBreak/>
        <w:t xml:space="preserve">Annual Tree Health &amp; Woodland </w:t>
      </w:r>
      <w:r w:rsidRPr="00140B91">
        <w:rPr>
          <w:b/>
          <w:color w:val="B2C118"/>
          <w:spacing w:val="-2"/>
          <w:sz w:val="32"/>
        </w:rPr>
        <w:t>Inspection</w:t>
      </w:r>
    </w:p>
    <w:p w:rsidRPr="00140B91" w:rsidR="00D456A3" w:rsidRDefault="00D456A3" w14:paraId="604F9CD9" w14:textId="77777777">
      <w:pPr>
        <w:rPr>
          <w:sz w:val="20"/>
        </w:rPr>
        <w:sectPr w:rsidRPr="00140B91" w:rsidR="00D456A3" w:rsidSect="00653A76">
          <w:headerReference w:type="default" r:id="rId13"/>
          <w:footerReference w:type="default" r:id="rId14"/>
          <w:pgSz w:w="11900" w:h="16840" w:orient="portrait"/>
          <w:pgMar w:top="1480" w:right="240" w:bottom="1060" w:left="260" w:header="1180" w:footer="860" w:gutter="0"/>
          <w:cols w:space="720"/>
        </w:sectPr>
      </w:pPr>
    </w:p>
    <w:p w:rsidRPr="00140B91" w:rsidR="00D456A3" w:rsidRDefault="00EE596D" w14:paraId="694111F0" w14:textId="77777777">
      <w:pPr>
        <w:pStyle w:val="Heading1"/>
        <w:spacing w:before="100"/>
        <w:rPr>
          <w:lang w:val="en-GB"/>
        </w:rPr>
      </w:pPr>
      <w:r w:rsidRPr="00140B91">
        <w:rPr>
          <w:color w:val="B2C118"/>
          <w:spacing w:val="-2"/>
          <w:lang w:val="en-GB"/>
        </w:rPr>
        <w:t>Introduction</w:t>
      </w:r>
    </w:p>
    <w:p w:rsidRPr="00140B91" w:rsidR="00D456A3" w:rsidRDefault="00EE596D" w14:paraId="005A0D9E" w14:textId="77777777">
      <w:pPr>
        <w:pStyle w:val="BodyText"/>
        <w:spacing w:before="142"/>
        <w:ind w:left="120" w:right="10"/>
        <w:rPr>
          <w:lang w:val="en-GB"/>
        </w:rPr>
      </w:pPr>
      <w:r w:rsidRPr="00140B91">
        <w:rPr>
          <w:color w:val="5B462B"/>
          <w:lang w:val="en-GB"/>
        </w:rPr>
        <w:t>In</w:t>
      </w:r>
      <w:r w:rsidRPr="00140B91">
        <w:rPr>
          <w:color w:val="5B462B"/>
          <w:spacing w:val="-6"/>
          <w:lang w:val="en-GB"/>
        </w:rPr>
        <w:t xml:space="preserve"> </w:t>
      </w:r>
      <w:r w:rsidRPr="00140B91">
        <w:rPr>
          <w:color w:val="5B462B"/>
          <w:lang w:val="en-GB"/>
        </w:rPr>
        <w:t>endeavour</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sustain</w:t>
      </w:r>
      <w:r w:rsidRPr="00140B91">
        <w:rPr>
          <w:color w:val="5B462B"/>
          <w:spacing w:val="-6"/>
          <w:lang w:val="en-GB"/>
        </w:rPr>
        <w:t xml:space="preserve"> </w:t>
      </w:r>
      <w:r w:rsidRPr="00140B91">
        <w:rPr>
          <w:color w:val="5B462B"/>
          <w:lang w:val="en-GB"/>
        </w:rPr>
        <w:t>and</w:t>
      </w:r>
      <w:r w:rsidRPr="00140B91">
        <w:rPr>
          <w:color w:val="5B462B"/>
          <w:spacing w:val="-6"/>
          <w:lang w:val="en-GB"/>
        </w:rPr>
        <w:t xml:space="preserve"> </w:t>
      </w:r>
      <w:r w:rsidRPr="00140B91">
        <w:rPr>
          <w:color w:val="5B462B"/>
          <w:lang w:val="en-GB"/>
        </w:rPr>
        <w:t>maintain</w:t>
      </w:r>
      <w:r w:rsidRPr="00140B91">
        <w:rPr>
          <w:color w:val="5B462B"/>
          <w:spacing w:val="-6"/>
          <w:lang w:val="en-GB"/>
        </w:rPr>
        <w:t xml:space="preserve"> </w:t>
      </w:r>
      <w:r w:rsidRPr="00140B91">
        <w:rPr>
          <w:color w:val="5B462B"/>
          <w:lang w:val="en-GB"/>
        </w:rPr>
        <w:t>sound</w:t>
      </w:r>
      <w:r w:rsidRPr="00140B91">
        <w:rPr>
          <w:color w:val="5B462B"/>
          <w:spacing w:val="-6"/>
          <w:lang w:val="en-GB"/>
        </w:rPr>
        <w:t xml:space="preserve"> </w:t>
      </w:r>
      <w:r w:rsidRPr="00140B91">
        <w:rPr>
          <w:color w:val="5B462B"/>
          <w:lang w:val="en-GB"/>
        </w:rPr>
        <w:t>management of the tree and woodland asset associated with the title site a general condition survey has been carried out</w:t>
      </w:r>
    </w:p>
    <w:p w:rsidRPr="00140B91" w:rsidR="00D456A3" w:rsidRDefault="00D456A3" w14:paraId="19C90951" w14:textId="77777777">
      <w:pPr>
        <w:pStyle w:val="BodyText"/>
        <w:spacing w:before="10"/>
        <w:rPr>
          <w:lang w:val="en-GB"/>
        </w:rPr>
      </w:pPr>
    </w:p>
    <w:p w:rsidRPr="00140B91" w:rsidR="00D456A3" w:rsidRDefault="00EE596D" w14:paraId="507734A1" w14:textId="77777777">
      <w:pPr>
        <w:ind w:left="120"/>
        <w:rPr>
          <w:b/>
        </w:rPr>
      </w:pPr>
      <w:r w:rsidRPr="00140B91">
        <w:rPr>
          <w:b/>
          <w:color w:val="5B462B"/>
          <w:spacing w:val="-6"/>
        </w:rPr>
        <w:t>The</w:t>
      </w:r>
      <w:r w:rsidRPr="00140B91">
        <w:rPr>
          <w:b/>
          <w:color w:val="5B462B"/>
          <w:spacing w:val="-3"/>
        </w:rPr>
        <w:t xml:space="preserve"> </w:t>
      </w:r>
      <w:r w:rsidRPr="00140B91">
        <w:rPr>
          <w:b/>
          <w:color w:val="5B462B"/>
          <w:spacing w:val="-6"/>
        </w:rPr>
        <w:t>primary</w:t>
      </w:r>
      <w:r w:rsidRPr="00140B91">
        <w:rPr>
          <w:b/>
          <w:color w:val="5B462B"/>
          <w:spacing w:val="-2"/>
        </w:rPr>
        <w:t xml:space="preserve"> </w:t>
      </w:r>
      <w:r w:rsidRPr="00140B91">
        <w:rPr>
          <w:b/>
          <w:color w:val="5B462B"/>
          <w:spacing w:val="-6"/>
        </w:rPr>
        <w:t>aims</w:t>
      </w:r>
      <w:r w:rsidRPr="00140B91">
        <w:rPr>
          <w:b/>
          <w:color w:val="5B462B"/>
          <w:spacing w:val="-3"/>
        </w:rPr>
        <w:t xml:space="preserve"> </w:t>
      </w:r>
      <w:r w:rsidRPr="00140B91">
        <w:rPr>
          <w:b/>
          <w:color w:val="5B462B"/>
          <w:spacing w:val="-6"/>
        </w:rPr>
        <w:t>of</w:t>
      </w:r>
      <w:r w:rsidRPr="00140B91">
        <w:rPr>
          <w:b/>
          <w:color w:val="5B462B"/>
          <w:spacing w:val="-2"/>
        </w:rPr>
        <w:t xml:space="preserve"> </w:t>
      </w:r>
      <w:r w:rsidRPr="00140B91">
        <w:rPr>
          <w:b/>
          <w:color w:val="5B462B"/>
          <w:spacing w:val="-6"/>
        </w:rPr>
        <w:t>the</w:t>
      </w:r>
      <w:r w:rsidRPr="00140B91">
        <w:rPr>
          <w:b/>
          <w:color w:val="5B462B"/>
          <w:spacing w:val="-3"/>
        </w:rPr>
        <w:t xml:space="preserve"> </w:t>
      </w:r>
      <w:r w:rsidRPr="00140B91">
        <w:rPr>
          <w:b/>
          <w:color w:val="5B462B"/>
          <w:spacing w:val="-6"/>
        </w:rPr>
        <w:t>task</w:t>
      </w:r>
      <w:r w:rsidRPr="00140B91">
        <w:rPr>
          <w:b/>
          <w:color w:val="5B462B"/>
          <w:spacing w:val="-3"/>
        </w:rPr>
        <w:t xml:space="preserve"> </w:t>
      </w:r>
      <w:r w:rsidRPr="00140B91">
        <w:rPr>
          <w:b/>
          <w:color w:val="5B462B"/>
          <w:spacing w:val="-6"/>
        </w:rPr>
        <w:t>are:</w:t>
      </w:r>
    </w:p>
    <w:p w:rsidRPr="002B2AE1" w:rsidR="00D456A3" w:rsidRDefault="00EE596D" w14:paraId="082AE249" w14:textId="77777777">
      <w:pPr>
        <w:pStyle w:val="ListParagraph"/>
        <w:numPr>
          <w:ilvl w:val="0"/>
          <w:numId w:val="1"/>
        </w:numPr>
        <w:tabs>
          <w:tab w:val="left" w:pos="283"/>
        </w:tabs>
        <w:spacing w:before="237"/>
        <w:ind w:firstLine="0"/>
        <w:rPr>
          <w:lang w:val="en-GB"/>
        </w:rPr>
      </w:pPr>
      <w:r w:rsidRPr="00140B91">
        <w:rPr>
          <w:color w:val="5B462B"/>
          <w:lang w:val="en-GB"/>
        </w:rPr>
        <w:t>To</w:t>
      </w:r>
      <w:r w:rsidRPr="00140B91">
        <w:rPr>
          <w:color w:val="5B462B"/>
          <w:spacing w:val="-5"/>
          <w:lang w:val="en-GB"/>
        </w:rPr>
        <w:t xml:space="preserve"> </w:t>
      </w:r>
      <w:r w:rsidRPr="00140B91">
        <w:rPr>
          <w:color w:val="5B462B"/>
          <w:lang w:val="en-GB"/>
        </w:rPr>
        <w:t>assess</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current</w:t>
      </w:r>
      <w:r w:rsidRPr="00140B91">
        <w:rPr>
          <w:color w:val="5B462B"/>
          <w:spacing w:val="-5"/>
          <w:lang w:val="en-GB"/>
        </w:rPr>
        <w:t xml:space="preserve"> </w:t>
      </w:r>
      <w:r w:rsidRPr="00140B91">
        <w:rPr>
          <w:color w:val="5B462B"/>
          <w:lang w:val="en-GB"/>
        </w:rPr>
        <w:t>condition</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existing</w:t>
      </w:r>
      <w:r w:rsidRPr="00140B91">
        <w:rPr>
          <w:color w:val="5B462B"/>
          <w:spacing w:val="-5"/>
          <w:lang w:val="en-GB"/>
        </w:rPr>
        <w:t xml:space="preserve"> </w:t>
      </w:r>
      <w:r w:rsidRPr="00140B91">
        <w:rPr>
          <w:color w:val="5B462B"/>
          <w:lang w:val="en-GB"/>
        </w:rPr>
        <w:t>woodland and individual trees to meet the audit requirements for the site</w:t>
      </w:r>
      <w:r w:rsidRPr="002B2AE1">
        <w:rPr>
          <w:color w:val="5B462B"/>
          <w:lang w:val="en-GB"/>
        </w:rPr>
        <w:t>.</w:t>
      </w:r>
    </w:p>
    <w:p w:rsidRPr="002B2AE1" w:rsidR="00D456A3" w:rsidRDefault="00D456A3" w14:paraId="7037AF62" w14:textId="77777777">
      <w:pPr>
        <w:pStyle w:val="BodyText"/>
        <w:rPr>
          <w:lang w:val="en-GB"/>
        </w:rPr>
      </w:pPr>
    </w:p>
    <w:p w:rsidRPr="00140B91" w:rsidR="00D456A3" w:rsidRDefault="00EE596D" w14:paraId="23502A87" w14:textId="77777777">
      <w:pPr>
        <w:pStyle w:val="ListParagraph"/>
        <w:numPr>
          <w:ilvl w:val="0"/>
          <w:numId w:val="1"/>
        </w:numPr>
        <w:tabs>
          <w:tab w:val="left" w:pos="283"/>
        </w:tabs>
        <w:ind w:right="949" w:firstLine="0"/>
        <w:rPr>
          <w:lang w:val="en-GB"/>
        </w:rPr>
      </w:pPr>
      <w:r w:rsidRPr="002B2AE1">
        <w:rPr>
          <w:color w:val="5B462B"/>
          <w:lang w:val="en-GB"/>
        </w:rPr>
        <w:t>Identify</w:t>
      </w:r>
      <w:r w:rsidRPr="00140B91">
        <w:rPr>
          <w:color w:val="5B462B"/>
          <w:lang w:val="en-GB"/>
        </w:rPr>
        <w:t xml:space="preserve"> any and all </w:t>
      </w:r>
      <w:proofErr w:type="spellStart"/>
      <w:r w:rsidRPr="00140B91">
        <w:rPr>
          <w:color w:val="5B462B"/>
          <w:lang w:val="en-GB"/>
        </w:rPr>
        <w:t>arboricultural</w:t>
      </w:r>
      <w:proofErr w:type="spellEnd"/>
      <w:r w:rsidRPr="00140B91">
        <w:rPr>
          <w:color w:val="5B462B"/>
          <w:lang w:val="en-GB"/>
        </w:rPr>
        <w:t xml:space="preserve"> and tree management</w:t>
      </w:r>
      <w:r w:rsidRPr="00140B91">
        <w:rPr>
          <w:color w:val="5B462B"/>
          <w:spacing w:val="-8"/>
          <w:lang w:val="en-GB"/>
        </w:rPr>
        <w:t xml:space="preserve"> </w:t>
      </w:r>
      <w:r w:rsidRPr="00140B91">
        <w:rPr>
          <w:color w:val="5B462B"/>
          <w:lang w:val="en-GB"/>
        </w:rPr>
        <w:t>related</w:t>
      </w:r>
      <w:r w:rsidRPr="00140B91">
        <w:rPr>
          <w:color w:val="5B462B"/>
          <w:spacing w:val="-8"/>
          <w:lang w:val="en-GB"/>
        </w:rPr>
        <w:t xml:space="preserve"> </w:t>
      </w:r>
      <w:r w:rsidRPr="00140B91">
        <w:rPr>
          <w:color w:val="5B462B"/>
          <w:lang w:val="en-GB"/>
        </w:rPr>
        <w:t>matters</w:t>
      </w:r>
      <w:r w:rsidRPr="00140B91">
        <w:rPr>
          <w:color w:val="5B462B"/>
          <w:spacing w:val="-8"/>
          <w:lang w:val="en-GB"/>
        </w:rPr>
        <w:t xml:space="preserve"> </w:t>
      </w:r>
      <w:r w:rsidRPr="00140B91">
        <w:rPr>
          <w:color w:val="5B462B"/>
          <w:lang w:val="en-GB"/>
        </w:rPr>
        <w:t>that</w:t>
      </w:r>
      <w:r w:rsidRPr="00140B91">
        <w:rPr>
          <w:color w:val="5B462B"/>
          <w:spacing w:val="-8"/>
          <w:lang w:val="en-GB"/>
        </w:rPr>
        <w:t xml:space="preserve"> </w:t>
      </w:r>
      <w:r w:rsidRPr="00140B91">
        <w:rPr>
          <w:color w:val="5B462B"/>
          <w:lang w:val="en-GB"/>
        </w:rPr>
        <w:t>need</w:t>
      </w:r>
      <w:r w:rsidRPr="00140B91">
        <w:rPr>
          <w:color w:val="5B462B"/>
          <w:spacing w:val="-8"/>
          <w:lang w:val="en-GB"/>
        </w:rPr>
        <w:t xml:space="preserve"> </w:t>
      </w:r>
      <w:r w:rsidRPr="00140B91">
        <w:rPr>
          <w:color w:val="5B462B"/>
          <w:lang w:val="en-GB"/>
        </w:rPr>
        <w:t>address.</w:t>
      </w:r>
    </w:p>
    <w:p w:rsidRPr="00140B91" w:rsidR="00D456A3" w:rsidRDefault="00D456A3" w14:paraId="557C547C" w14:textId="77777777">
      <w:pPr>
        <w:pStyle w:val="BodyText"/>
        <w:spacing w:before="127"/>
        <w:rPr>
          <w:lang w:val="en-GB"/>
        </w:rPr>
      </w:pPr>
    </w:p>
    <w:p w:rsidRPr="00140B91" w:rsidR="00D456A3" w:rsidRDefault="00EE596D" w14:paraId="1DC1F1EA" w14:textId="77777777">
      <w:pPr>
        <w:pStyle w:val="Heading1"/>
        <w:spacing w:before="0"/>
        <w:rPr>
          <w:lang w:val="en-GB"/>
        </w:rPr>
      </w:pPr>
      <w:r w:rsidRPr="00140B91">
        <w:rPr>
          <w:color w:val="B2C118"/>
          <w:spacing w:val="-2"/>
          <w:lang w:val="en-GB"/>
        </w:rPr>
        <w:t>Limitations</w:t>
      </w:r>
    </w:p>
    <w:p w:rsidRPr="00140B91" w:rsidR="00D456A3" w:rsidRDefault="00EE596D" w14:paraId="346A61D2" w14:textId="5C1C92EF">
      <w:pPr>
        <w:pStyle w:val="BodyText"/>
        <w:spacing w:before="143"/>
        <w:ind w:left="120" w:right="156"/>
        <w:rPr>
          <w:lang w:val="en-GB"/>
        </w:rPr>
      </w:pPr>
      <w:r w:rsidRPr="00140B91">
        <w:rPr>
          <w:color w:val="5B462B"/>
          <w:lang w:val="en-GB"/>
        </w:rPr>
        <w:t>The details and conditions of the trees and general condition of other assets/aspects around the site are recorded</w:t>
      </w:r>
      <w:r w:rsidRPr="00140B91">
        <w:rPr>
          <w:color w:val="5B462B"/>
          <w:spacing w:val="-5"/>
          <w:lang w:val="en-GB"/>
        </w:rPr>
        <w:t xml:space="preserve"> </w:t>
      </w:r>
      <w:r w:rsidRPr="00140B91">
        <w:rPr>
          <w:color w:val="5B462B"/>
          <w:lang w:val="en-GB"/>
        </w:rPr>
        <w:t>as</w:t>
      </w:r>
      <w:r w:rsidRPr="00140B91">
        <w:rPr>
          <w:color w:val="5B462B"/>
          <w:spacing w:val="-5"/>
          <w:lang w:val="en-GB"/>
        </w:rPr>
        <w:t xml:space="preserve"> </w:t>
      </w:r>
      <w:r w:rsidRPr="00140B91">
        <w:rPr>
          <w:color w:val="5B462B"/>
          <w:lang w:val="en-GB"/>
        </w:rPr>
        <w:t>found</w:t>
      </w:r>
      <w:r w:rsidRPr="00140B91">
        <w:rPr>
          <w:color w:val="5B462B"/>
          <w:spacing w:val="-5"/>
          <w:lang w:val="en-GB"/>
        </w:rPr>
        <w:t xml:space="preserve"> </w:t>
      </w:r>
      <w:r w:rsidRPr="00140B91">
        <w:rPr>
          <w:color w:val="5B462B"/>
          <w:lang w:val="en-GB"/>
        </w:rPr>
        <w:t>during</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time</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survey,</w:t>
      </w:r>
      <w:r w:rsidRPr="00140B91">
        <w:rPr>
          <w:color w:val="5B462B"/>
          <w:spacing w:val="-5"/>
          <w:lang w:val="en-GB"/>
        </w:rPr>
        <w:t xml:space="preserve"> </w:t>
      </w:r>
      <w:r w:rsidRPr="00140B91">
        <w:rPr>
          <w:color w:val="5B462B"/>
          <w:lang w:val="en-GB"/>
        </w:rPr>
        <w:t xml:space="preserve">where the weather conditions were </w:t>
      </w:r>
      <w:r w:rsidR="00812993">
        <w:rPr>
          <w:color w:val="5B462B"/>
          <w:lang w:val="en-GB"/>
        </w:rPr>
        <w:t>sunny, slight cloud</w:t>
      </w:r>
      <w:r>
        <w:rPr>
          <w:color w:val="5B462B"/>
          <w:lang w:val="en-GB"/>
        </w:rPr>
        <w:t>, 14</w:t>
      </w:r>
      <w:r>
        <w:rPr>
          <w:rFonts w:ascii="Calibri" w:hAnsi="Calibri" w:cs="Calibri"/>
          <w:color w:val="5B462B"/>
          <w:lang w:val="en-GB"/>
        </w:rPr>
        <w:t>°</w:t>
      </w:r>
      <w:r>
        <w:rPr>
          <w:color w:val="5B462B"/>
          <w:lang w:val="en-GB"/>
        </w:rPr>
        <w:t>C</w:t>
      </w:r>
      <w:r w:rsidRPr="00140B91">
        <w:rPr>
          <w:color w:val="5B462B"/>
          <w:lang w:val="en-GB"/>
        </w:rPr>
        <w:t>.</w:t>
      </w:r>
    </w:p>
    <w:p w:rsidRPr="00140B91" w:rsidR="00D456A3" w:rsidRDefault="00EE596D" w14:paraId="70377786" w14:textId="77777777">
      <w:pPr>
        <w:pStyle w:val="BodyText"/>
        <w:spacing w:before="247"/>
        <w:ind w:left="120"/>
        <w:rPr>
          <w:lang w:val="en-GB"/>
        </w:rPr>
      </w:pPr>
      <w:r w:rsidRPr="00140B91">
        <w:rPr>
          <w:color w:val="5B462B"/>
          <w:lang w:val="en-GB"/>
        </w:rPr>
        <w:t>Changes to existing site conditions may influence the condition</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individual</w:t>
      </w:r>
      <w:r w:rsidRPr="00140B91">
        <w:rPr>
          <w:color w:val="5B462B"/>
          <w:spacing w:val="-5"/>
          <w:lang w:val="en-GB"/>
        </w:rPr>
        <w:t xml:space="preserve"> </w:t>
      </w:r>
      <w:r w:rsidRPr="00140B91">
        <w:rPr>
          <w:color w:val="5B462B"/>
          <w:lang w:val="en-GB"/>
        </w:rPr>
        <w:t>tree</w:t>
      </w:r>
      <w:r w:rsidRPr="00140B91">
        <w:rPr>
          <w:color w:val="5B462B"/>
          <w:spacing w:val="-5"/>
          <w:lang w:val="en-GB"/>
        </w:rPr>
        <w:t xml:space="preserve"> </w:t>
      </w:r>
      <w:r w:rsidRPr="00140B91">
        <w:rPr>
          <w:color w:val="5B462B"/>
          <w:lang w:val="en-GB"/>
        </w:rPr>
        <w:t>specimens</w:t>
      </w:r>
      <w:r w:rsidRPr="00140B91">
        <w:rPr>
          <w:color w:val="5B462B"/>
          <w:spacing w:val="-5"/>
          <w:lang w:val="en-GB"/>
        </w:rPr>
        <w:t xml:space="preserve"> </w:t>
      </w:r>
      <w:r w:rsidRPr="00140B91">
        <w:rPr>
          <w:color w:val="5B462B"/>
          <w:lang w:val="en-GB"/>
        </w:rPr>
        <w:t>or</w:t>
      </w:r>
      <w:r w:rsidRPr="00140B91">
        <w:rPr>
          <w:color w:val="5B462B"/>
          <w:spacing w:val="-5"/>
          <w:lang w:val="en-GB"/>
        </w:rPr>
        <w:t xml:space="preserve"> </w:t>
      </w:r>
      <w:r w:rsidRPr="00140B91">
        <w:rPr>
          <w:color w:val="5B462B"/>
          <w:lang w:val="en-GB"/>
        </w:rPr>
        <w:t>groups</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trees that,</w:t>
      </w:r>
      <w:r w:rsidRPr="00140B91">
        <w:rPr>
          <w:color w:val="5B462B"/>
          <w:spacing w:val="-4"/>
          <w:lang w:val="en-GB"/>
        </w:rPr>
        <w:t xml:space="preserve"> </w:t>
      </w:r>
      <w:r w:rsidRPr="00140B91">
        <w:rPr>
          <w:color w:val="5B462B"/>
          <w:lang w:val="en-GB"/>
        </w:rPr>
        <w:t>where</w:t>
      </w:r>
      <w:r w:rsidRPr="00140B91">
        <w:rPr>
          <w:color w:val="5B462B"/>
          <w:spacing w:val="-4"/>
          <w:lang w:val="en-GB"/>
        </w:rPr>
        <w:t xml:space="preserve"> </w:t>
      </w:r>
      <w:r w:rsidRPr="00140B91">
        <w:rPr>
          <w:color w:val="5B462B"/>
          <w:lang w:val="en-GB"/>
        </w:rPr>
        <w:t>as</w:t>
      </w:r>
      <w:r w:rsidRPr="00140B91">
        <w:rPr>
          <w:color w:val="5B462B"/>
          <w:spacing w:val="-4"/>
          <w:lang w:val="en-GB"/>
        </w:rPr>
        <w:t xml:space="preserve"> </w:t>
      </w:r>
      <w:r w:rsidRPr="00140B91">
        <w:rPr>
          <w:color w:val="5B462B"/>
          <w:lang w:val="en-GB"/>
        </w:rPr>
        <w:t>a</w:t>
      </w:r>
      <w:r w:rsidRPr="00140B91">
        <w:rPr>
          <w:color w:val="5B462B"/>
          <w:spacing w:val="-4"/>
          <w:lang w:val="en-GB"/>
        </w:rPr>
        <w:t xml:space="preserve"> </w:t>
      </w:r>
      <w:r w:rsidRPr="00140B91">
        <w:rPr>
          <w:color w:val="5B462B"/>
          <w:lang w:val="en-GB"/>
        </w:rPr>
        <w:t>result</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common</w:t>
      </w:r>
      <w:r w:rsidRPr="00140B91">
        <w:rPr>
          <w:color w:val="5B462B"/>
          <w:spacing w:val="-4"/>
          <w:lang w:val="en-GB"/>
        </w:rPr>
        <w:t xml:space="preserve"> </w:t>
      </w:r>
      <w:r w:rsidRPr="00140B91">
        <w:rPr>
          <w:color w:val="5B462B"/>
          <w:lang w:val="en-GB"/>
        </w:rPr>
        <w:t>crown</w:t>
      </w:r>
      <w:r w:rsidRPr="00140B91">
        <w:rPr>
          <w:color w:val="5B462B"/>
          <w:spacing w:val="-4"/>
          <w:lang w:val="en-GB"/>
        </w:rPr>
        <w:t xml:space="preserve"> </w:t>
      </w:r>
      <w:r w:rsidRPr="00140B91">
        <w:rPr>
          <w:color w:val="5B462B"/>
          <w:lang w:val="en-GB"/>
        </w:rPr>
        <w:t>establishment, have a common interaction.</w:t>
      </w:r>
    </w:p>
    <w:p w:rsidRPr="00140B91" w:rsidR="00D456A3" w:rsidRDefault="00D456A3" w14:paraId="1AF13F66" w14:textId="77777777">
      <w:pPr>
        <w:pStyle w:val="BodyText"/>
        <w:rPr>
          <w:lang w:val="en-GB"/>
        </w:rPr>
      </w:pPr>
    </w:p>
    <w:p w:rsidRPr="00140B91" w:rsidR="00D456A3" w:rsidRDefault="00EE596D" w14:paraId="3419FF4D" w14:textId="77777777">
      <w:pPr>
        <w:pStyle w:val="BodyText"/>
        <w:ind w:left="120"/>
        <w:rPr>
          <w:lang w:val="en-GB"/>
        </w:rPr>
      </w:pPr>
      <w:r w:rsidRPr="00140B91">
        <w:rPr>
          <w:color w:val="5B462B"/>
          <w:lang w:val="en-GB"/>
        </w:rPr>
        <w:t>While every effort has been made to detect defects</w:t>
      </w:r>
      <w:r w:rsidR="0059563B">
        <w:rPr>
          <w:color w:val="5B462B"/>
          <w:lang w:val="en-GB"/>
        </w:rPr>
        <w:t>,</w:t>
      </w:r>
      <w:r w:rsidRPr="00140B91">
        <w:rPr>
          <w:color w:val="5B462B"/>
          <w:lang w:val="en-GB"/>
        </w:rPr>
        <w:t xml:space="preserve"> no guarantee can be given as to the absolute safety or otherwise</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any</w:t>
      </w:r>
      <w:r w:rsidRPr="00140B91">
        <w:rPr>
          <w:color w:val="5B462B"/>
          <w:spacing w:val="-5"/>
          <w:lang w:val="en-GB"/>
        </w:rPr>
        <w:t xml:space="preserve"> </w:t>
      </w:r>
      <w:r w:rsidRPr="00140B91">
        <w:rPr>
          <w:color w:val="5B462B"/>
          <w:lang w:val="en-GB"/>
        </w:rPr>
        <w:t>individual</w:t>
      </w:r>
      <w:r w:rsidRPr="00140B91">
        <w:rPr>
          <w:color w:val="5B462B"/>
          <w:spacing w:val="-5"/>
          <w:lang w:val="en-GB"/>
        </w:rPr>
        <w:t xml:space="preserve"> </w:t>
      </w:r>
      <w:r w:rsidRPr="00140B91">
        <w:rPr>
          <w:color w:val="5B462B"/>
          <w:lang w:val="en-GB"/>
        </w:rPr>
        <w:t>tree</w:t>
      </w:r>
      <w:r w:rsidRPr="00140B91">
        <w:rPr>
          <w:color w:val="5B462B"/>
          <w:spacing w:val="-5"/>
          <w:lang w:val="en-GB"/>
        </w:rPr>
        <w:t xml:space="preserve"> </w:t>
      </w:r>
      <w:r w:rsidRPr="00140B91">
        <w:rPr>
          <w:color w:val="5B462B"/>
          <w:lang w:val="en-GB"/>
        </w:rPr>
        <w:t>or</w:t>
      </w:r>
      <w:r w:rsidRPr="00140B91">
        <w:rPr>
          <w:color w:val="5B462B"/>
          <w:spacing w:val="-5"/>
          <w:lang w:val="en-GB"/>
        </w:rPr>
        <w:t xml:space="preserve"> </w:t>
      </w:r>
      <w:r w:rsidRPr="00140B91">
        <w:rPr>
          <w:color w:val="5B462B"/>
          <w:lang w:val="en-GB"/>
        </w:rPr>
        <w:t>groups</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trees</w:t>
      </w:r>
      <w:r w:rsidRPr="00140B91">
        <w:rPr>
          <w:color w:val="5B462B"/>
          <w:spacing w:val="-5"/>
          <w:lang w:val="en-GB"/>
        </w:rPr>
        <w:t xml:space="preserve"> </w:t>
      </w:r>
      <w:r w:rsidRPr="00140B91">
        <w:rPr>
          <w:color w:val="5B462B"/>
          <w:lang w:val="en-GB"/>
        </w:rPr>
        <w:t>where their crowns have an influencing factor.</w:t>
      </w:r>
    </w:p>
    <w:p w:rsidRPr="00140B91" w:rsidR="00D456A3" w:rsidRDefault="00D456A3" w14:paraId="6463FF3E" w14:textId="77777777">
      <w:pPr>
        <w:pStyle w:val="BodyText"/>
        <w:rPr>
          <w:lang w:val="en-GB"/>
        </w:rPr>
      </w:pPr>
    </w:p>
    <w:p w:rsidRPr="00140B91" w:rsidR="00D456A3" w:rsidRDefault="00EE596D" w14:paraId="6B43D84B" w14:textId="77777777">
      <w:pPr>
        <w:pStyle w:val="BodyText"/>
        <w:ind w:left="120"/>
        <w:rPr>
          <w:lang w:val="en-GB"/>
        </w:rPr>
      </w:pPr>
      <w:r w:rsidRPr="00140B91">
        <w:rPr>
          <w:color w:val="5B462B"/>
          <w:lang w:val="en-GB"/>
        </w:rPr>
        <w:t>Trees</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living</w:t>
      </w:r>
      <w:r w:rsidRPr="00140B91">
        <w:rPr>
          <w:color w:val="5B462B"/>
          <w:spacing w:val="-5"/>
          <w:lang w:val="en-GB"/>
        </w:rPr>
        <w:t xml:space="preserve"> </w:t>
      </w:r>
      <w:r w:rsidRPr="00140B91">
        <w:rPr>
          <w:color w:val="5B462B"/>
          <w:lang w:val="en-GB"/>
        </w:rPr>
        <w:t>organisms</w:t>
      </w:r>
      <w:r w:rsidRPr="00140B91">
        <w:rPr>
          <w:color w:val="5B462B"/>
          <w:spacing w:val="-5"/>
          <w:lang w:val="en-GB"/>
        </w:rPr>
        <w:t xml:space="preserve"> </w:t>
      </w:r>
      <w:r w:rsidRPr="00140B91">
        <w:rPr>
          <w:color w:val="5B462B"/>
          <w:lang w:val="en-GB"/>
        </w:rPr>
        <w:t>and</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subject</w:t>
      </w:r>
      <w:r w:rsidRPr="00140B91">
        <w:rPr>
          <w:color w:val="5B462B"/>
          <w:spacing w:val="-5"/>
          <w:lang w:val="en-GB"/>
        </w:rPr>
        <w:t xml:space="preserve"> </w:t>
      </w:r>
      <w:r w:rsidRPr="00140B91">
        <w:rPr>
          <w:color w:val="5B462B"/>
          <w:lang w:val="en-GB"/>
        </w:rPr>
        <w:t>to</w:t>
      </w:r>
      <w:r w:rsidRPr="00140B91">
        <w:rPr>
          <w:color w:val="5B462B"/>
          <w:spacing w:val="-5"/>
          <w:lang w:val="en-GB"/>
        </w:rPr>
        <w:t xml:space="preserve"> </w:t>
      </w:r>
      <w:r w:rsidRPr="00140B91">
        <w:rPr>
          <w:color w:val="5B462B"/>
          <w:lang w:val="en-GB"/>
        </w:rPr>
        <w:t>influence</w:t>
      </w:r>
      <w:r w:rsidRPr="00140B91">
        <w:rPr>
          <w:color w:val="5B462B"/>
          <w:spacing w:val="-5"/>
          <w:lang w:val="en-GB"/>
        </w:rPr>
        <w:t xml:space="preserve"> </w:t>
      </w:r>
      <w:r w:rsidRPr="00140B91">
        <w:rPr>
          <w:color w:val="5B462B"/>
          <w:lang w:val="en-GB"/>
        </w:rPr>
        <w:t>by sudden changes in climatic conditions.</w:t>
      </w:r>
    </w:p>
    <w:p w:rsidRPr="00140B91" w:rsidR="00D456A3" w:rsidRDefault="00D456A3" w14:paraId="24CDAF3B" w14:textId="77777777">
      <w:pPr>
        <w:pStyle w:val="BodyText"/>
        <w:rPr>
          <w:lang w:val="en-GB"/>
        </w:rPr>
      </w:pPr>
    </w:p>
    <w:p w:rsidRPr="00140B91" w:rsidR="00D456A3" w:rsidRDefault="00EE596D" w14:paraId="01C83930" w14:textId="77777777">
      <w:pPr>
        <w:pStyle w:val="BodyText"/>
        <w:ind w:left="120" w:right="10"/>
        <w:rPr>
          <w:lang w:val="en-GB"/>
        </w:rPr>
      </w:pPr>
      <w:r w:rsidRPr="00140B91">
        <w:rPr>
          <w:color w:val="5B462B"/>
          <w:lang w:val="en-GB"/>
        </w:rPr>
        <w:t>The trees have been inspected from ground level employing</w:t>
      </w:r>
      <w:r w:rsidRPr="00140B91">
        <w:rPr>
          <w:color w:val="5B462B"/>
          <w:spacing w:val="-8"/>
          <w:lang w:val="en-GB"/>
        </w:rPr>
        <w:t xml:space="preserve"> </w:t>
      </w:r>
      <w:r w:rsidRPr="00140B91">
        <w:rPr>
          <w:color w:val="5B462B"/>
          <w:lang w:val="en-GB"/>
        </w:rPr>
        <w:t>Visual</w:t>
      </w:r>
      <w:r w:rsidRPr="00140B91">
        <w:rPr>
          <w:color w:val="5B462B"/>
          <w:spacing w:val="-8"/>
          <w:lang w:val="en-GB"/>
        </w:rPr>
        <w:t xml:space="preserve"> </w:t>
      </w:r>
      <w:r w:rsidRPr="00140B91">
        <w:rPr>
          <w:color w:val="5B462B"/>
          <w:lang w:val="en-GB"/>
        </w:rPr>
        <w:t>Tree</w:t>
      </w:r>
      <w:r w:rsidRPr="00140B91">
        <w:rPr>
          <w:color w:val="5B462B"/>
          <w:spacing w:val="-8"/>
          <w:lang w:val="en-GB"/>
        </w:rPr>
        <w:t xml:space="preserve"> </w:t>
      </w:r>
      <w:r w:rsidRPr="00140B91">
        <w:rPr>
          <w:color w:val="5B462B"/>
          <w:lang w:val="en-GB"/>
        </w:rPr>
        <w:t>Assessment</w:t>
      </w:r>
      <w:r w:rsidRPr="00140B91">
        <w:rPr>
          <w:color w:val="5B462B"/>
          <w:spacing w:val="-8"/>
          <w:lang w:val="en-GB"/>
        </w:rPr>
        <w:t xml:space="preserve"> </w:t>
      </w:r>
      <w:r w:rsidRPr="00140B91">
        <w:rPr>
          <w:color w:val="5B462B"/>
          <w:lang w:val="en-GB"/>
        </w:rPr>
        <w:t>(VTA)</w:t>
      </w:r>
      <w:r w:rsidRPr="00140B91">
        <w:rPr>
          <w:color w:val="5B462B"/>
          <w:spacing w:val="-8"/>
          <w:lang w:val="en-GB"/>
        </w:rPr>
        <w:t xml:space="preserve"> </w:t>
      </w:r>
      <w:r w:rsidRPr="00140B91">
        <w:rPr>
          <w:color w:val="5B462B"/>
          <w:lang w:val="en-GB"/>
        </w:rPr>
        <w:t>techniques.</w:t>
      </w:r>
    </w:p>
    <w:p w:rsidRPr="00140B91" w:rsidR="00D456A3" w:rsidRDefault="00D456A3" w14:paraId="7946963D" w14:textId="77777777">
      <w:pPr>
        <w:pStyle w:val="BodyText"/>
        <w:rPr>
          <w:lang w:val="en-GB"/>
        </w:rPr>
      </w:pPr>
    </w:p>
    <w:p w:rsidRPr="00140B91" w:rsidR="00D456A3" w:rsidRDefault="00EE596D" w14:paraId="23FE9E05" w14:textId="77777777">
      <w:pPr>
        <w:pStyle w:val="BodyText"/>
        <w:ind w:left="120" w:right="156"/>
        <w:rPr>
          <w:lang w:val="en-GB"/>
        </w:rPr>
      </w:pPr>
      <w:r w:rsidRPr="00140B91">
        <w:rPr>
          <w:color w:val="5B462B"/>
          <w:lang w:val="en-GB"/>
        </w:rPr>
        <w:t>Trees and Woodland areas inspected/assessed by pedestrian</w:t>
      </w:r>
      <w:r w:rsidRPr="00140B91">
        <w:rPr>
          <w:color w:val="5B462B"/>
          <w:spacing w:val="-6"/>
          <w:lang w:val="en-GB"/>
        </w:rPr>
        <w:t xml:space="preserve"> </w:t>
      </w:r>
      <w:r w:rsidRPr="00140B91">
        <w:rPr>
          <w:color w:val="5B462B"/>
          <w:lang w:val="en-GB"/>
        </w:rPr>
        <w:t>traverses</w:t>
      </w:r>
      <w:r w:rsidRPr="00140B91">
        <w:rPr>
          <w:color w:val="5B462B"/>
          <w:spacing w:val="-6"/>
          <w:lang w:val="en-GB"/>
        </w:rPr>
        <w:t xml:space="preserve"> </w:t>
      </w:r>
      <w:r w:rsidRPr="00140B91">
        <w:rPr>
          <w:color w:val="5B462B"/>
          <w:lang w:val="en-GB"/>
        </w:rPr>
        <w:t>around</w:t>
      </w:r>
      <w:r w:rsidRPr="00140B91">
        <w:rPr>
          <w:color w:val="5B462B"/>
          <w:spacing w:val="-6"/>
          <w:lang w:val="en-GB"/>
        </w:rPr>
        <w:t xml:space="preserve"> </w:t>
      </w:r>
      <w:r w:rsidRPr="00140B91">
        <w:rPr>
          <w:color w:val="5B462B"/>
          <w:lang w:val="en-GB"/>
        </w:rPr>
        <w:t>the</w:t>
      </w:r>
      <w:r w:rsidRPr="00140B91">
        <w:rPr>
          <w:color w:val="5B462B"/>
          <w:spacing w:val="-6"/>
          <w:lang w:val="en-GB"/>
        </w:rPr>
        <w:t xml:space="preserve"> </w:t>
      </w:r>
      <w:r w:rsidRPr="00140B91">
        <w:rPr>
          <w:color w:val="5B462B"/>
          <w:lang w:val="en-GB"/>
        </w:rPr>
        <w:t>specific</w:t>
      </w:r>
      <w:r w:rsidRPr="00140B91">
        <w:rPr>
          <w:color w:val="5B462B"/>
          <w:spacing w:val="-6"/>
          <w:lang w:val="en-GB"/>
        </w:rPr>
        <w:t xml:space="preserve"> </w:t>
      </w:r>
      <w:r w:rsidRPr="00140B91">
        <w:rPr>
          <w:color w:val="5B462B"/>
          <w:lang w:val="en-GB"/>
        </w:rPr>
        <w:t>site,</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observe any tree health related issues or damage caused by climatic extremes, that could produce an unacceptable risk to any users of the site or neighbouring properties including roads, footpaths etc.</w:t>
      </w:r>
    </w:p>
    <w:p w:rsidRPr="00140B91" w:rsidR="00D456A3" w:rsidRDefault="00D456A3" w14:paraId="7A00F9F5" w14:textId="77777777">
      <w:pPr>
        <w:pStyle w:val="BodyText"/>
        <w:rPr>
          <w:lang w:val="en-GB"/>
        </w:rPr>
      </w:pPr>
    </w:p>
    <w:p w:rsidRPr="00140B91" w:rsidR="00D456A3" w:rsidRDefault="00EE596D" w14:paraId="12822B89" w14:textId="77777777">
      <w:pPr>
        <w:pStyle w:val="BodyText"/>
        <w:ind w:left="120" w:right="82"/>
        <w:jc w:val="both"/>
        <w:rPr>
          <w:lang w:val="en-GB"/>
        </w:rPr>
      </w:pPr>
      <w:r w:rsidRPr="00140B91">
        <w:rPr>
          <w:color w:val="5B462B"/>
          <w:lang w:val="en-GB"/>
        </w:rPr>
        <w:t>Should</w:t>
      </w:r>
      <w:r w:rsidRPr="00140B91">
        <w:rPr>
          <w:color w:val="5B462B"/>
          <w:spacing w:val="-5"/>
          <w:lang w:val="en-GB"/>
        </w:rPr>
        <w:t xml:space="preserve"> </w:t>
      </w:r>
      <w:r w:rsidRPr="00140B91">
        <w:rPr>
          <w:color w:val="5B462B"/>
          <w:lang w:val="en-GB"/>
        </w:rPr>
        <w:t>any</w:t>
      </w:r>
      <w:r w:rsidRPr="00140B91">
        <w:rPr>
          <w:color w:val="5B462B"/>
          <w:spacing w:val="-5"/>
          <w:lang w:val="en-GB"/>
        </w:rPr>
        <w:t xml:space="preserve"> </w:t>
      </w:r>
      <w:r w:rsidRPr="00140B91">
        <w:rPr>
          <w:color w:val="5B462B"/>
          <w:lang w:val="en-GB"/>
        </w:rPr>
        <w:t>issues</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observed</w:t>
      </w:r>
      <w:r w:rsidRPr="00140B91">
        <w:rPr>
          <w:color w:val="5B462B"/>
          <w:spacing w:val="-5"/>
          <w:lang w:val="en-GB"/>
        </w:rPr>
        <w:t xml:space="preserve"> </w:t>
      </w:r>
      <w:r w:rsidRPr="00140B91">
        <w:rPr>
          <w:color w:val="5B462B"/>
          <w:lang w:val="en-GB"/>
        </w:rPr>
        <w:t>during</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inspection</w:t>
      </w:r>
      <w:r w:rsidRPr="00140B91">
        <w:rPr>
          <w:color w:val="5B462B"/>
          <w:spacing w:val="-5"/>
          <w:lang w:val="en-GB"/>
        </w:rPr>
        <w:t xml:space="preserve"> </w:t>
      </w:r>
      <w:r w:rsidRPr="00140B91">
        <w:rPr>
          <w:color w:val="5B462B"/>
          <w:lang w:val="en-GB"/>
        </w:rPr>
        <w:t xml:space="preserve">works will be programmed accordingly to alleviate any potential </w:t>
      </w:r>
      <w:r w:rsidRPr="00140B91">
        <w:rPr>
          <w:color w:val="5B462B"/>
          <w:spacing w:val="-2"/>
          <w:lang w:val="en-GB"/>
        </w:rPr>
        <w:t>risks.</w:t>
      </w:r>
    </w:p>
    <w:p w:rsidRPr="00140B91" w:rsidR="00D456A3" w:rsidRDefault="00D456A3" w14:paraId="26CCE03E" w14:textId="77777777">
      <w:pPr>
        <w:pStyle w:val="BodyText"/>
        <w:rPr>
          <w:lang w:val="en-GB"/>
        </w:rPr>
      </w:pPr>
    </w:p>
    <w:p w:rsidRPr="00140B91" w:rsidR="00D456A3" w:rsidRDefault="00EE596D" w14:paraId="1CC36A37" w14:textId="77777777">
      <w:pPr>
        <w:pStyle w:val="BodyText"/>
        <w:ind w:left="120"/>
        <w:jc w:val="both"/>
        <w:rPr>
          <w:lang w:val="en-GB"/>
        </w:rPr>
      </w:pPr>
      <w:r w:rsidRPr="00140B91">
        <w:rPr>
          <w:color w:val="5B462B"/>
          <w:lang w:val="en-GB"/>
        </w:rPr>
        <w:t xml:space="preserve">Where access is restricted due to </w:t>
      </w:r>
      <w:r w:rsidRPr="00140B91">
        <w:rPr>
          <w:color w:val="5B462B"/>
          <w:spacing w:val="-2"/>
          <w:lang w:val="en-GB"/>
        </w:rPr>
        <w:t>gradients/physical</w:t>
      </w:r>
    </w:p>
    <w:p w:rsidRPr="00140B91" w:rsidR="00D456A3" w:rsidRDefault="00EE596D" w14:paraId="0FCE8298" w14:textId="77777777">
      <w:r w:rsidRPr="00140B91">
        <w:br w:type="column"/>
      </w:r>
    </w:p>
    <w:p w:rsidRPr="00140B91" w:rsidR="00D456A3" w:rsidRDefault="00D456A3" w14:paraId="0074C70E" w14:textId="77777777">
      <w:pPr>
        <w:pStyle w:val="BodyText"/>
        <w:spacing w:before="63"/>
        <w:rPr>
          <w:lang w:val="en-GB"/>
        </w:rPr>
      </w:pPr>
    </w:p>
    <w:p w:rsidRPr="00140B91" w:rsidR="00D456A3" w:rsidRDefault="00EE596D" w14:paraId="1B0522A7" w14:textId="77777777">
      <w:pPr>
        <w:pStyle w:val="BodyText"/>
        <w:ind w:left="120" w:right="214"/>
        <w:rPr>
          <w:lang w:val="en-GB"/>
        </w:rPr>
      </w:pPr>
      <w:r w:rsidRPr="00140B91">
        <w:rPr>
          <w:color w:val="5B462B"/>
          <w:lang w:val="en-GB"/>
        </w:rPr>
        <w:t>these are viewed from as safe proximity as can be achieved</w:t>
      </w:r>
      <w:r w:rsidRPr="00140B91">
        <w:rPr>
          <w:color w:val="5B462B"/>
          <w:spacing w:val="-5"/>
          <w:lang w:val="en-GB"/>
        </w:rPr>
        <w:t xml:space="preserve"> </w:t>
      </w:r>
      <w:r w:rsidRPr="00140B91">
        <w:rPr>
          <w:color w:val="5B462B"/>
          <w:lang w:val="en-GB"/>
        </w:rPr>
        <w:t>and</w:t>
      </w:r>
      <w:r w:rsidRPr="00140B91">
        <w:rPr>
          <w:color w:val="5B462B"/>
          <w:spacing w:val="-5"/>
          <w:lang w:val="en-GB"/>
        </w:rPr>
        <w:t xml:space="preserve"> </w:t>
      </w:r>
      <w:r w:rsidRPr="00140B91">
        <w:rPr>
          <w:color w:val="5B462B"/>
          <w:lang w:val="en-GB"/>
        </w:rPr>
        <w:t>visual</w:t>
      </w:r>
      <w:r w:rsidRPr="00140B91">
        <w:rPr>
          <w:color w:val="5B462B"/>
          <w:spacing w:val="-5"/>
          <w:lang w:val="en-GB"/>
        </w:rPr>
        <w:t xml:space="preserve"> </w:t>
      </w:r>
      <w:r w:rsidRPr="00140B91">
        <w:rPr>
          <w:color w:val="5B462B"/>
          <w:lang w:val="en-GB"/>
        </w:rPr>
        <w:t>aids</w:t>
      </w:r>
      <w:r w:rsidRPr="00140B91">
        <w:rPr>
          <w:color w:val="5B462B"/>
          <w:spacing w:val="-5"/>
          <w:lang w:val="en-GB"/>
        </w:rPr>
        <w:t xml:space="preserve"> </w:t>
      </w:r>
      <w:r w:rsidRPr="00140B91">
        <w:rPr>
          <w:color w:val="5B462B"/>
          <w:lang w:val="en-GB"/>
        </w:rPr>
        <w:t>such</w:t>
      </w:r>
      <w:r w:rsidRPr="00140B91">
        <w:rPr>
          <w:color w:val="5B462B"/>
          <w:spacing w:val="-5"/>
          <w:lang w:val="en-GB"/>
        </w:rPr>
        <w:t xml:space="preserve"> </w:t>
      </w:r>
      <w:r w:rsidRPr="00140B91">
        <w:rPr>
          <w:color w:val="5B462B"/>
          <w:lang w:val="en-GB"/>
        </w:rPr>
        <w:t>as</w:t>
      </w:r>
      <w:r w:rsidRPr="00140B91">
        <w:rPr>
          <w:color w:val="5B462B"/>
          <w:spacing w:val="-5"/>
          <w:lang w:val="en-GB"/>
        </w:rPr>
        <w:t xml:space="preserve"> </w:t>
      </w:r>
      <w:r w:rsidRPr="00140B91">
        <w:rPr>
          <w:color w:val="5B462B"/>
          <w:lang w:val="en-GB"/>
        </w:rPr>
        <w:t>binoculars</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used.</w:t>
      </w:r>
    </w:p>
    <w:p w:rsidRPr="00140B91" w:rsidR="00D456A3" w:rsidRDefault="00D456A3" w14:paraId="2F0F2DD9" w14:textId="77777777">
      <w:pPr>
        <w:pStyle w:val="BodyText"/>
        <w:rPr>
          <w:lang w:val="en-GB"/>
        </w:rPr>
      </w:pPr>
    </w:p>
    <w:p w:rsidRPr="00140B91" w:rsidR="00D456A3" w:rsidRDefault="00EE596D" w14:paraId="745EA041" w14:textId="77777777">
      <w:pPr>
        <w:pStyle w:val="BodyText"/>
        <w:ind w:left="120" w:right="214"/>
        <w:rPr>
          <w:lang w:val="en-GB"/>
        </w:rPr>
      </w:pPr>
      <w:r w:rsidRPr="00140B91">
        <w:rPr>
          <w:color w:val="5B462B"/>
          <w:lang w:val="en-GB"/>
        </w:rPr>
        <w:t>No</w:t>
      </w:r>
      <w:r w:rsidRPr="00140B91">
        <w:rPr>
          <w:color w:val="5B462B"/>
          <w:spacing w:val="-5"/>
          <w:lang w:val="en-GB"/>
        </w:rPr>
        <w:t xml:space="preserve"> </w:t>
      </w:r>
      <w:r w:rsidRPr="00140B91">
        <w:rPr>
          <w:color w:val="5B462B"/>
          <w:lang w:val="en-GB"/>
        </w:rPr>
        <w:t>decay</w:t>
      </w:r>
      <w:r w:rsidRPr="00140B91">
        <w:rPr>
          <w:color w:val="5B462B"/>
          <w:spacing w:val="-5"/>
          <w:lang w:val="en-GB"/>
        </w:rPr>
        <w:t xml:space="preserve"> </w:t>
      </w:r>
      <w:r w:rsidRPr="00140B91">
        <w:rPr>
          <w:color w:val="5B462B"/>
          <w:lang w:val="en-GB"/>
        </w:rPr>
        <w:t>detection</w:t>
      </w:r>
      <w:r w:rsidRPr="00140B91">
        <w:rPr>
          <w:color w:val="5B462B"/>
          <w:spacing w:val="-5"/>
          <w:lang w:val="en-GB"/>
        </w:rPr>
        <w:t xml:space="preserve"> </w:t>
      </w:r>
      <w:r w:rsidRPr="00140B91">
        <w:rPr>
          <w:color w:val="5B462B"/>
          <w:lang w:val="en-GB"/>
        </w:rPr>
        <w:t>equipment</w:t>
      </w:r>
      <w:r w:rsidRPr="00140B91">
        <w:rPr>
          <w:color w:val="5B462B"/>
          <w:spacing w:val="-5"/>
          <w:lang w:val="en-GB"/>
        </w:rPr>
        <w:t xml:space="preserve"> </w:t>
      </w:r>
      <w:r w:rsidRPr="00140B91">
        <w:rPr>
          <w:color w:val="5B462B"/>
          <w:lang w:val="en-GB"/>
        </w:rPr>
        <w:t>was</w:t>
      </w:r>
      <w:r w:rsidRPr="00140B91">
        <w:rPr>
          <w:color w:val="5B462B"/>
          <w:spacing w:val="-5"/>
          <w:lang w:val="en-GB"/>
        </w:rPr>
        <w:t xml:space="preserve"> </w:t>
      </w:r>
      <w:r w:rsidRPr="00140B91">
        <w:rPr>
          <w:color w:val="5B462B"/>
          <w:lang w:val="en-GB"/>
        </w:rPr>
        <w:t>used,</w:t>
      </w:r>
      <w:r w:rsidRPr="00140B91">
        <w:rPr>
          <w:color w:val="5B462B"/>
          <w:spacing w:val="-5"/>
          <w:lang w:val="en-GB"/>
        </w:rPr>
        <w:t xml:space="preserve"> </w:t>
      </w:r>
      <w:r w:rsidRPr="00140B91">
        <w:rPr>
          <w:color w:val="5B462B"/>
          <w:lang w:val="en-GB"/>
        </w:rPr>
        <w:t>unless</w:t>
      </w:r>
      <w:r w:rsidRPr="00140B91">
        <w:rPr>
          <w:color w:val="5B462B"/>
          <w:spacing w:val="-5"/>
          <w:lang w:val="en-GB"/>
        </w:rPr>
        <w:t xml:space="preserve"> </w:t>
      </w:r>
      <w:r w:rsidRPr="00140B91">
        <w:rPr>
          <w:color w:val="5B462B"/>
          <w:lang w:val="en-GB"/>
        </w:rPr>
        <w:t>stated.</w:t>
      </w:r>
      <w:r w:rsidRPr="00140B91">
        <w:rPr>
          <w:color w:val="5B462B"/>
          <w:spacing w:val="-5"/>
          <w:lang w:val="en-GB"/>
        </w:rPr>
        <w:t xml:space="preserve"> </w:t>
      </w:r>
      <w:r w:rsidRPr="00140B91">
        <w:rPr>
          <w:color w:val="5B462B"/>
          <w:lang w:val="en-GB"/>
        </w:rPr>
        <w:t xml:space="preserve">It is recommended that trees continue to be inspected </w:t>
      </w:r>
      <w:r w:rsidRPr="00140B91">
        <w:rPr>
          <w:color w:val="5B462B"/>
          <w:spacing w:val="-2"/>
          <w:lang w:val="en-GB"/>
        </w:rPr>
        <w:t>regularly.</w:t>
      </w:r>
    </w:p>
    <w:p w:rsidRPr="00140B91" w:rsidR="00D456A3" w:rsidRDefault="00D456A3" w14:paraId="6D36CB91" w14:textId="77777777">
      <w:pPr>
        <w:pStyle w:val="BodyText"/>
        <w:rPr>
          <w:lang w:val="en-GB"/>
        </w:rPr>
      </w:pPr>
    </w:p>
    <w:p w:rsidRPr="00140B91" w:rsidR="00D456A3" w:rsidRDefault="00EE596D" w14:paraId="6A2C7C20" w14:textId="77777777">
      <w:pPr>
        <w:pStyle w:val="BodyText"/>
        <w:ind w:left="120"/>
        <w:rPr>
          <w:lang w:val="en-GB"/>
        </w:rPr>
      </w:pPr>
      <w:r w:rsidRPr="00140B91">
        <w:rPr>
          <w:color w:val="5B462B"/>
          <w:lang w:val="en-GB"/>
        </w:rPr>
        <w:t>The</w:t>
      </w:r>
      <w:r w:rsidRPr="00140B91">
        <w:rPr>
          <w:color w:val="5B462B"/>
          <w:spacing w:val="-5"/>
          <w:lang w:val="en-GB"/>
        </w:rPr>
        <w:t xml:space="preserve"> </w:t>
      </w:r>
      <w:r w:rsidRPr="00140B91">
        <w:rPr>
          <w:color w:val="5B462B"/>
          <w:lang w:val="en-GB"/>
        </w:rPr>
        <w:t>information</w:t>
      </w:r>
      <w:r w:rsidRPr="00140B91">
        <w:rPr>
          <w:color w:val="5B462B"/>
          <w:spacing w:val="-5"/>
          <w:lang w:val="en-GB"/>
        </w:rPr>
        <w:t xml:space="preserve"> </w:t>
      </w:r>
      <w:r w:rsidRPr="00140B91">
        <w:rPr>
          <w:color w:val="5B462B"/>
          <w:lang w:val="en-GB"/>
        </w:rPr>
        <w:t>contained</w:t>
      </w:r>
      <w:r w:rsidRPr="00140B91">
        <w:rPr>
          <w:color w:val="5B462B"/>
          <w:spacing w:val="-5"/>
          <w:lang w:val="en-GB"/>
        </w:rPr>
        <w:t xml:space="preserve"> </w:t>
      </w:r>
      <w:r w:rsidRPr="00140B91">
        <w:rPr>
          <w:color w:val="5B462B"/>
          <w:lang w:val="en-GB"/>
        </w:rPr>
        <w:t>within</w:t>
      </w:r>
      <w:r w:rsidRPr="00140B91">
        <w:rPr>
          <w:color w:val="5B462B"/>
          <w:spacing w:val="-5"/>
          <w:lang w:val="en-GB"/>
        </w:rPr>
        <w:t xml:space="preserve"> </w:t>
      </w:r>
      <w:r w:rsidRPr="00140B91">
        <w:rPr>
          <w:color w:val="5B462B"/>
          <w:lang w:val="en-GB"/>
        </w:rPr>
        <w:t>this</w:t>
      </w:r>
      <w:r w:rsidRPr="00140B91">
        <w:rPr>
          <w:color w:val="5B462B"/>
          <w:spacing w:val="-5"/>
          <w:lang w:val="en-GB"/>
        </w:rPr>
        <w:t xml:space="preserve"> </w:t>
      </w:r>
      <w:r w:rsidRPr="00140B91">
        <w:rPr>
          <w:color w:val="5B462B"/>
          <w:lang w:val="en-GB"/>
        </w:rPr>
        <w:t>report</w:t>
      </w:r>
      <w:r w:rsidRPr="00140B91">
        <w:rPr>
          <w:color w:val="5B462B"/>
          <w:spacing w:val="-5"/>
          <w:lang w:val="en-GB"/>
        </w:rPr>
        <w:t xml:space="preserve"> </w:t>
      </w:r>
      <w:r w:rsidRPr="00140B91">
        <w:rPr>
          <w:color w:val="5B462B"/>
          <w:lang w:val="en-GB"/>
        </w:rPr>
        <w:t>is</w:t>
      </w:r>
      <w:r w:rsidRPr="00140B91">
        <w:rPr>
          <w:color w:val="5B462B"/>
          <w:spacing w:val="-5"/>
          <w:lang w:val="en-GB"/>
        </w:rPr>
        <w:t xml:space="preserve"> </w:t>
      </w:r>
      <w:r w:rsidRPr="00140B91">
        <w:rPr>
          <w:color w:val="5B462B"/>
          <w:lang w:val="en-GB"/>
        </w:rPr>
        <w:t>for</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sole use of Greenbelt Group Ltd, its officers and any agents approved by them, relative to the site in question.</w:t>
      </w:r>
    </w:p>
    <w:p w:rsidR="00D456A3" w:rsidP="00D25564" w:rsidRDefault="00EE596D" w14:paraId="48DDA420" w14:textId="45EB994B">
      <w:pPr>
        <w:pStyle w:val="BodyText"/>
        <w:ind w:left="120" w:right="214"/>
        <w:rPr>
          <w:lang w:val="en-GB"/>
        </w:rPr>
      </w:pPr>
      <w:r w:rsidRPr="00140B91">
        <w:rPr>
          <w:color w:val="5B462B"/>
          <w:lang w:val="en-GB"/>
        </w:rPr>
        <w:t>Any</w:t>
      </w:r>
      <w:r w:rsidRPr="00140B91">
        <w:rPr>
          <w:color w:val="5B462B"/>
          <w:spacing w:val="-4"/>
          <w:lang w:val="en-GB"/>
        </w:rPr>
        <w:t xml:space="preserve"> </w:t>
      </w:r>
      <w:r w:rsidRPr="00140B91">
        <w:rPr>
          <w:color w:val="5B462B"/>
          <w:lang w:val="en-GB"/>
        </w:rPr>
        <w:t>reference</w:t>
      </w:r>
      <w:r w:rsidRPr="00140B91">
        <w:rPr>
          <w:color w:val="5B462B"/>
          <w:spacing w:val="-4"/>
          <w:lang w:val="en-GB"/>
        </w:rPr>
        <w:t xml:space="preserve"> </w:t>
      </w:r>
      <w:r w:rsidRPr="00140B91">
        <w:rPr>
          <w:color w:val="5B462B"/>
          <w:lang w:val="en-GB"/>
        </w:rPr>
        <w:t>to</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details</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survey</w:t>
      </w:r>
      <w:r w:rsidRPr="00140B91">
        <w:rPr>
          <w:color w:val="5B462B"/>
          <w:spacing w:val="-4"/>
          <w:lang w:val="en-GB"/>
        </w:rPr>
        <w:t xml:space="preserve"> </w:t>
      </w:r>
      <w:r w:rsidRPr="00140B91">
        <w:rPr>
          <w:color w:val="5B462B"/>
          <w:lang w:val="en-GB"/>
        </w:rPr>
        <w:t>by</w:t>
      </w:r>
      <w:r w:rsidRPr="00140B91">
        <w:rPr>
          <w:color w:val="5B462B"/>
          <w:spacing w:val="-4"/>
          <w:lang w:val="en-GB"/>
        </w:rPr>
        <w:t xml:space="preserve"> </w:t>
      </w:r>
      <w:r w:rsidRPr="00140B91">
        <w:rPr>
          <w:color w:val="5B462B"/>
          <w:lang w:val="en-GB"/>
        </w:rPr>
        <w:t>any</w:t>
      </w:r>
      <w:r w:rsidRPr="00140B91">
        <w:rPr>
          <w:color w:val="5B462B"/>
          <w:spacing w:val="-4"/>
          <w:lang w:val="en-GB"/>
        </w:rPr>
        <w:t xml:space="preserve"> </w:t>
      </w:r>
      <w:r w:rsidRPr="00140B91">
        <w:rPr>
          <w:color w:val="5B462B"/>
          <w:lang w:val="en-GB"/>
        </w:rPr>
        <w:t>third party is done so at their own risk.</w:t>
      </w:r>
    </w:p>
    <w:p w:rsidRPr="00140B91" w:rsidR="00D25564" w:rsidP="00D25564" w:rsidRDefault="00D25564" w14:paraId="01A68B21" w14:textId="77777777">
      <w:pPr>
        <w:pStyle w:val="BodyText"/>
        <w:ind w:left="120" w:right="214"/>
        <w:rPr>
          <w:lang w:val="en-GB"/>
        </w:rPr>
      </w:pPr>
    </w:p>
    <w:p w:rsidRPr="00140B91" w:rsidR="00D456A3" w:rsidRDefault="00EE596D" w14:paraId="79EE34F7" w14:textId="77777777">
      <w:pPr>
        <w:pStyle w:val="Heading1"/>
        <w:rPr>
          <w:lang w:val="en-GB"/>
        </w:rPr>
      </w:pPr>
      <w:r w:rsidRPr="00140B91">
        <w:rPr>
          <w:color w:val="B2C118"/>
          <w:spacing w:val="-2"/>
          <w:lang w:val="en-GB"/>
        </w:rPr>
        <w:t>Methodology</w:t>
      </w:r>
    </w:p>
    <w:p w:rsidRPr="00140B91" w:rsidR="00D456A3" w:rsidRDefault="00EE596D" w14:paraId="4272E3A9" w14:textId="77777777">
      <w:pPr>
        <w:pStyle w:val="BodyText"/>
        <w:spacing w:before="142"/>
        <w:ind w:left="120" w:right="214"/>
        <w:rPr>
          <w:lang w:val="en-GB"/>
        </w:rPr>
      </w:pPr>
      <w:r w:rsidRPr="00140B91">
        <w:rPr>
          <w:color w:val="5B462B"/>
          <w:lang w:val="en-GB"/>
        </w:rPr>
        <w:t>All</w:t>
      </w:r>
      <w:r w:rsidRPr="00140B91">
        <w:rPr>
          <w:color w:val="5B462B"/>
          <w:spacing w:val="-5"/>
          <w:lang w:val="en-GB"/>
        </w:rPr>
        <w:t xml:space="preserve"> </w:t>
      </w:r>
      <w:r w:rsidRPr="00140B91">
        <w:rPr>
          <w:color w:val="5B462B"/>
          <w:lang w:val="en-GB"/>
        </w:rPr>
        <w:t>individual</w:t>
      </w:r>
      <w:r w:rsidRPr="00140B91">
        <w:rPr>
          <w:color w:val="5B462B"/>
          <w:spacing w:val="-5"/>
          <w:lang w:val="en-GB"/>
        </w:rPr>
        <w:t xml:space="preserve"> </w:t>
      </w:r>
      <w:r w:rsidRPr="00140B91">
        <w:rPr>
          <w:color w:val="5B462B"/>
          <w:lang w:val="en-GB"/>
        </w:rPr>
        <w:t>trees</w:t>
      </w:r>
      <w:r w:rsidRPr="00140B91">
        <w:rPr>
          <w:color w:val="5B462B"/>
          <w:spacing w:val="-5"/>
          <w:lang w:val="en-GB"/>
        </w:rPr>
        <w:t xml:space="preserve"> </w:t>
      </w:r>
      <w:r w:rsidRPr="00140B91">
        <w:rPr>
          <w:color w:val="5B462B"/>
          <w:lang w:val="en-GB"/>
        </w:rPr>
        <w:t>have</w:t>
      </w:r>
      <w:r w:rsidRPr="00140B91">
        <w:rPr>
          <w:color w:val="5B462B"/>
          <w:spacing w:val="-5"/>
          <w:lang w:val="en-GB"/>
        </w:rPr>
        <w:t xml:space="preserve"> </w:t>
      </w:r>
      <w:r w:rsidRPr="00140B91">
        <w:rPr>
          <w:color w:val="5B462B"/>
          <w:lang w:val="en-GB"/>
        </w:rPr>
        <w:t>been</w:t>
      </w:r>
      <w:r w:rsidRPr="00140B91">
        <w:rPr>
          <w:color w:val="5B462B"/>
          <w:spacing w:val="-5"/>
          <w:lang w:val="en-GB"/>
        </w:rPr>
        <w:t xml:space="preserve"> </w:t>
      </w:r>
      <w:r w:rsidRPr="00140B91">
        <w:rPr>
          <w:color w:val="5B462B"/>
          <w:lang w:val="en-GB"/>
        </w:rPr>
        <w:t>inspected</w:t>
      </w:r>
      <w:r w:rsidRPr="00140B91">
        <w:rPr>
          <w:color w:val="5B462B"/>
          <w:spacing w:val="-5"/>
          <w:lang w:val="en-GB"/>
        </w:rPr>
        <w:t xml:space="preserve"> </w:t>
      </w:r>
      <w:r w:rsidRPr="00140B91">
        <w:rPr>
          <w:color w:val="5B462B"/>
          <w:lang w:val="en-GB"/>
        </w:rPr>
        <w:t>from</w:t>
      </w:r>
      <w:r w:rsidRPr="00140B91">
        <w:rPr>
          <w:color w:val="5B462B"/>
          <w:spacing w:val="-5"/>
          <w:lang w:val="en-GB"/>
        </w:rPr>
        <w:t xml:space="preserve"> </w:t>
      </w:r>
      <w:r w:rsidRPr="00140B91">
        <w:rPr>
          <w:color w:val="5B462B"/>
          <w:lang w:val="en-GB"/>
        </w:rPr>
        <w:t>ground</w:t>
      </w:r>
      <w:r w:rsidRPr="00140B91">
        <w:rPr>
          <w:color w:val="5B462B"/>
          <w:spacing w:val="-5"/>
          <w:lang w:val="en-GB"/>
        </w:rPr>
        <w:t xml:space="preserve"> </w:t>
      </w:r>
      <w:r w:rsidRPr="00140B91">
        <w:rPr>
          <w:color w:val="5B462B"/>
          <w:lang w:val="en-GB"/>
        </w:rPr>
        <w:t>level employing Visual Tree Assessment (VTA) techniques.</w:t>
      </w:r>
    </w:p>
    <w:p w:rsidRPr="00140B91" w:rsidR="00D456A3" w:rsidRDefault="00D456A3" w14:paraId="4C94B504" w14:textId="77777777">
      <w:pPr>
        <w:pStyle w:val="BodyText"/>
        <w:rPr>
          <w:lang w:val="en-GB"/>
        </w:rPr>
      </w:pPr>
    </w:p>
    <w:p w:rsidRPr="00140B91" w:rsidR="00D456A3" w:rsidRDefault="00EE596D" w14:paraId="7FF1467F" w14:textId="77777777">
      <w:pPr>
        <w:pStyle w:val="BodyText"/>
        <w:ind w:left="120" w:right="309"/>
        <w:rPr>
          <w:lang w:val="en-GB"/>
        </w:rPr>
      </w:pPr>
      <w:r w:rsidRPr="00140B91">
        <w:rPr>
          <w:color w:val="5B462B"/>
          <w:lang w:val="en-GB"/>
        </w:rPr>
        <w:t>Trees and Woodland areas inspected/assessed by pedestrian</w:t>
      </w:r>
      <w:r w:rsidRPr="00140B91">
        <w:rPr>
          <w:color w:val="5B462B"/>
          <w:spacing w:val="-6"/>
          <w:lang w:val="en-GB"/>
        </w:rPr>
        <w:t xml:space="preserve"> </w:t>
      </w:r>
      <w:r w:rsidRPr="00140B91">
        <w:rPr>
          <w:color w:val="5B462B"/>
          <w:lang w:val="en-GB"/>
        </w:rPr>
        <w:t>traverses</w:t>
      </w:r>
      <w:r w:rsidRPr="00140B91">
        <w:rPr>
          <w:color w:val="5B462B"/>
          <w:spacing w:val="-6"/>
          <w:lang w:val="en-GB"/>
        </w:rPr>
        <w:t xml:space="preserve"> </w:t>
      </w:r>
      <w:r w:rsidRPr="00140B91">
        <w:rPr>
          <w:color w:val="5B462B"/>
          <w:lang w:val="en-GB"/>
        </w:rPr>
        <w:t>around</w:t>
      </w:r>
      <w:r w:rsidRPr="00140B91">
        <w:rPr>
          <w:color w:val="5B462B"/>
          <w:spacing w:val="-6"/>
          <w:lang w:val="en-GB"/>
        </w:rPr>
        <w:t xml:space="preserve"> </w:t>
      </w:r>
      <w:r w:rsidRPr="00140B91">
        <w:rPr>
          <w:color w:val="5B462B"/>
          <w:lang w:val="en-GB"/>
        </w:rPr>
        <w:t>the</w:t>
      </w:r>
      <w:r w:rsidRPr="00140B91">
        <w:rPr>
          <w:color w:val="5B462B"/>
          <w:spacing w:val="-6"/>
          <w:lang w:val="en-GB"/>
        </w:rPr>
        <w:t xml:space="preserve"> </w:t>
      </w:r>
      <w:r w:rsidRPr="00140B91">
        <w:rPr>
          <w:color w:val="5B462B"/>
          <w:lang w:val="en-GB"/>
        </w:rPr>
        <w:t>specific</w:t>
      </w:r>
      <w:r w:rsidRPr="00140B91">
        <w:rPr>
          <w:color w:val="5B462B"/>
          <w:spacing w:val="-6"/>
          <w:lang w:val="en-GB"/>
        </w:rPr>
        <w:t xml:space="preserve"> </w:t>
      </w:r>
      <w:r w:rsidRPr="00140B91">
        <w:rPr>
          <w:color w:val="5B462B"/>
          <w:lang w:val="en-GB"/>
        </w:rPr>
        <w:t>site,</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observe any tree health related issues or damage caused by climatic extremes that could produce an unacceptable risk to any users of the site or neighbouring properties including roads, footpaths etc.</w:t>
      </w:r>
    </w:p>
    <w:p w:rsidRPr="00140B91" w:rsidR="00D456A3" w:rsidRDefault="00D456A3" w14:paraId="662A737D" w14:textId="77777777">
      <w:pPr>
        <w:pStyle w:val="BodyText"/>
        <w:rPr>
          <w:lang w:val="en-GB"/>
        </w:rPr>
      </w:pPr>
    </w:p>
    <w:p w:rsidRPr="00140B91" w:rsidR="00D456A3" w:rsidRDefault="00EE596D" w14:paraId="059D7E45" w14:textId="77777777">
      <w:pPr>
        <w:pStyle w:val="BodyText"/>
        <w:ind w:left="120" w:right="214"/>
        <w:rPr>
          <w:lang w:val="en-GB"/>
        </w:rPr>
      </w:pPr>
      <w:r w:rsidRPr="00140B91">
        <w:rPr>
          <w:color w:val="5B462B"/>
          <w:lang w:val="en-GB"/>
        </w:rPr>
        <w:t>Should</w:t>
      </w:r>
      <w:r w:rsidRPr="00140B91">
        <w:rPr>
          <w:color w:val="5B462B"/>
          <w:spacing w:val="-5"/>
          <w:lang w:val="en-GB"/>
        </w:rPr>
        <w:t xml:space="preserve"> </w:t>
      </w:r>
      <w:r w:rsidRPr="00140B91">
        <w:rPr>
          <w:color w:val="5B462B"/>
          <w:lang w:val="en-GB"/>
        </w:rPr>
        <w:t>any</w:t>
      </w:r>
      <w:r w:rsidRPr="00140B91">
        <w:rPr>
          <w:color w:val="5B462B"/>
          <w:spacing w:val="-5"/>
          <w:lang w:val="en-GB"/>
        </w:rPr>
        <w:t xml:space="preserve"> </w:t>
      </w:r>
      <w:r w:rsidRPr="00140B91">
        <w:rPr>
          <w:color w:val="5B462B"/>
          <w:lang w:val="en-GB"/>
        </w:rPr>
        <w:t>issues</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observed</w:t>
      </w:r>
      <w:r w:rsidRPr="00140B91">
        <w:rPr>
          <w:color w:val="5B462B"/>
          <w:spacing w:val="-5"/>
          <w:lang w:val="en-GB"/>
        </w:rPr>
        <w:t xml:space="preserve"> </w:t>
      </w:r>
      <w:r w:rsidRPr="00140B91">
        <w:rPr>
          <w:color w:val="5B462B"/>
          <w:lang w:val="en-GB"/>
        </w:rPr>
        <w:t>during</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inspection</w:t>
      </w:r>
      <w:r w:rsidRPr="00140B91">
        <w:rPr>
          <w:color w:val="5B462B"/>
          <w:spacing w:val="-5"/>
          <w:lang w:val="en-GB"/>
        </w:rPr>
        <w:t xml:space="preserve"> </w:t>
      </w:r>
      <w:r w:rsidRPr="00140B91">
        <w:rPr>
          <w:color w:val="5B462B"/>
          <w:lang w:val="en-GB"/>
        </w:rPr>
        <w:t>works will be programmed accordingly to alleviate any</w:t>
      </w:r>
    </w:p>
    <w:p w:rsidRPr="00140B91" w:rsidR="00D456A3" w:rsidRDefault="00EE596D" w14:paraId="0601DA36" w14:textId="77777777">
      <w:pPr>
        <w:pStyle w:val="BodyText"/>
        <w:ind w:left="120"/>
        <w:rPr>
          <w:lang w:val="en-GB"/>
        </w:rPr>
      </w:pPr>
      <w:r w:rsidRPr="00140B91">
        <w:rPr>
          <w:color w:val="5B462B"/>
          <w:lang w:val="en-GB"/>
        </w:rPr>
        <w:t xml:space="preserve">potential </w:t>
      </w:r>
      <w:r w:rsidRPr="00140B91">
        <w:rPr>
          <w:color w:val="5B462B"/>
          <w:spacing w:val="-2"/>
          <w:lang w:val="en-GB"/>
        </w:rPr>
        <w:t>risks.</w:t>
      </w:r>
    </w:p>
    <w:p w:rsidRPr="00140B91" w:rsidR="00D456A3" w:rsidRDefault="00D456A3" w14:paraId="101D057D" w14:textId="77777777">
      <w:pPr>
        <w:pStyle w:val="BodyText"/>
        <w:rPr>
          <w:lang w:val="en-GB"/>
        </w:rPr>
      </w:pPr>
    </w:p>
    <w:p w:rsidRPr="00140B91" w:rsidR="00D456A3" w:rsidRDefault="00EE596D" w14:paraId="446844E8" w14:textId="77777777">
      <w:pPr>
        <w:pStyle w:val="BodyText"/>
        <w:ind w:left="120" w:right="214"/>
        <w:rPr>
          <w:lang w:val="en-GB"/>
        </w:rPr>
      </w:pPr>
      <w:r w:rsidRPr="00140B91">
        <w:rPr>
          <w:color w:val="5B462B"/>
          <w:lang w:val="en-GB"/>
        </w:rPr>
        <w:t>Where access is restricted due to gradients/physical obstructions</w:t>
      </w:r>
      <w:r w:rsidRPr="00140B91">
        <w:rPr>
          <w:color w:val="5B462B"/>
          <w:spacing w:val="-6"/>
          <w:lang w:val="en-GB"/>
        </w:rPr>
        <w:t xml:space="preserve"> </w:t>
      </w:r>
      <w:r w:rsidRPr="00140B91">
        <w:rPr>
          <w:color w:val="5B462B"/>
          <w:lang w:val="en-GB"/>
        </w:rPr>
        <w:t>to</w:t>
      </w:r>
      <w:r w:rsidRPr="00140B91">
        <w:rPr>
          <w:color w:val="5B462B"/>
          <w:spacing w:val="-6"/>
          <w:lang w:val="en-GB"/>
        </w:rPr>
        <w:t xml:space="preserve"> </w:t>
      </w:r>
      <w:r w:rsidRPr="00140B91">
        <w:rPr>
          <w:color w:val="5B462B"/>
          <w:lang w:val="en-GB"/>
        </w:rPr>
        <w:t>allow</w:t>
      </w:r>
      <w:r w:rsidRPr="00140B91">
        <w:rPr>
          <w:color w:val="5B462B"/>
          <w:spacing w:val="-6"/>
          <w:lang w:val="en-GB"/>
        </w:rPr>
        <w:t xml:space="preserve"> </w:t>
      </w:r>
      <w:r w:rsidRPr="00140B91" w:rsidR="0059563B">
        <w:rPr>
          <w:color w:val="5B462B"/>
          <w:lang w:val="en-GB"/>
        </w:rPr>
        <w:t>360</w:t>
      </w:r>
      <w:r w:rsidRPr="00140B91" w:rsidR="0059563B">
        <w:rPr>
          <w:color w:val="5B462B"/>
          <w:spacing w:val="-6"/>
          <w:lang w:val="en-GB"/>
        </w:rPr>
        <w:t>-degree</w:t>
      </w:r>
      <w:r w:rsidRPr="00140B91">
        <w:rPr>
          <w:color w:val="5B462B"/>
          <w:lang w:val="en-GB"/>
        </w:rPr>
        <w:t>,</w:t>
      </w:r>
      <w:r w:rsidRPr="00140B91">
        <w:rPr>
          <w:color w:val="5B462B"/>
          <w:spacing w:val="-6"/>
          <w:lang w:val="en-GB"/>
        </w:rPr>
        <w:t xml:space="preserve"> </w:t>
      </w:r>
      <w:r w:rsidRPr="00140B91">
        <w:rPr>
          <w:color w:val="5B462B"/>
          <w:lang w:val="en-GB"/>
        </w:rPr>
        <w:t>examination</w:t>
      </w:r>
      <w:r w:rsidRPr="00140B91">
        <w:rPr>
          <w:color w:val="5B462B"/>
          <w:spacing w:val="-6"/>
          <w:lang w:val="en-GB"/>
        </w:rPr>
        <w:t xml:space="preserve"> </w:t>
      </w:r>
      <w:r w:rsidRPr="00140B91">
        <w:rPr>
          <w:color w:val="5B462B"/>
          <w:lang w:val="en-GB"/>
        </w:rPr>
        <w:t>of</w:t>
      </w:r>
      <w:r w:rsidRPr="00140B91">
        <w:rPr>
          <w:color w:val="5B462B"/>
          <w:spacing w:val="-6"/>
          <w:lang w:val="en-GB"/>
        </w:rPr>
        <w:t xml:space="preserve"> </w:t>
      </w:r>
      <w:r w:rsidRPr="00140B91">
        <w:rPr>
          <w:color w:val="5B462B"/>
          <w:lang w:val="en-GB"/>
        </w:rPr>
        <w:t>trees these are viewed from as safe proximity as can be achieved and visual aids such as binoculars are used.</w:t>
      </w:r>
    </w:p>
    <w:p w:rsidRPr="00140B91" w:rsidR="00D456A3" w:rsidRDefault="00D456A3" w14:paraId="6F285078" w14:textId="77777777">
      <w:pPr>
        <w:pStyle w:val="BodyText"/>
        <w:rPr>
          <w:lang w:val="en-GB"/>
        </w:rPr>
      </w:pPr>
    </w:p>
    <w:p w:rsidR="0059563B" w:rsidP="0059563B" w:rsidRDefault="00EE596D" w14:paraId="78A403C7" w14:textId="77777777">
      <w:pPr>
        <w:pStyle w:val="BodyText"/>
        <w:ind w:left="120" w:right="99"/>
        <w:rPr>
          <w:color w:val="5B462B"/>
          <w:lang w:val="en-GB"/>
        </w:rPr>
      </w:pPr>
      <w:r w:rsidRPr="00140B91">
        <w:rPr>
          <w:color w:val="5B462B"/>
          <w:lang w:val="en-GB"/>
        </w:rPr>
        <w:t>While every effort has been made to detect defects</w:t>
      </w:r>
      <w:r w:rsidR="0059563B">
        <w:rPr>
          <w:color w:val="5B462B"/>
          <w:lang w:val="en-GB"/>
        </w:rPr>
        <w:t>,</w:t>
      </w:r>
      <w:r w:rsidRPr="00140B91">
        <w:rPr>
          <w:color w:val="5B462B"/>
          <w:lang w:val="en-GB"/>
        </w:rPr>
        <w:t xml:space="preserve"> no guarantee can be given as to the absolute safety or otherwise of any individual tree or groups of trees where their crowns have an influencing factor. </w:t>
      </w:r>
    </w:p>
    <w:p w:rsidR="0059563B" w:rsidP="0059563B" w:rsidRDefault="0059563B" w14:paraId="4731D09E" w14:textId="77777777">
      <w:pPr>
        <w:pStyle w:val="BodyText"/>
        <w:ind w:left="120" w:right="99"/>
        <w:rPr>
          <w:color w:val="5B462B"/>
          <w:lang w:val="en-GB"/>
        </w:rPr>
      </w:pPr>
    </w:p>
    <w:p w:rsidRPr="0059563B" w:rsidR="00D456A3" w:rsidP="0059563B" w:rsidRDefault="00EE596D" w14:paraId="5D1D29D1" w14:textId="77777777">
      <w:pPr>
        <w:pStyle w:val="BodyText"/>
        <w:ind w:left="120" w:right="99"/>
        <w:rPr>
          <w:color w:val="5B462B"/>
          <w:lang w:val="en-GB"/>
        </w:rPr>
      </w:pPr>
      <w:r w:rsidRPr="00140B91">
        <w:rPr>
          <w:color w:val="5B462B"/>
          <w:lang w:val="en-GB"/>
        </w:rPr>
        <w:t>Trees are living organisms</w:t>
      </w:r>
      <w:r w:rsidRPr="00140B91">
        <w:rPr>
          <w:color w:val="5B462B"/>
          <w:spacing w:val="-5"/>
          <w:lang w:val="en-GB"/>
        </w:rPr>
        <w:t xml:space="preserve"> </w:t>
      </w:r>
      <w:r w:rsidRPr="00140B91">
        <w:rPr>
          <w:color w:val="5B462B"/>
          <w:lang w:val="en-GB"/>
        </w:rPr>
        <w:t>and</w:t>
      </w:r>
      <w:r w:rsidRPr="00140B91">
        <w:rPr>
          <w:color w:val="5B462B"/>
          <w:spacing w:val="-5"/>
          <w:lang w:val="en-GB"/>
        </w:rPr>
        <w:t xml:space="preserve"> </w:t>
      </w:r>
      <w:r w:rsidRPr="00140B91">
        <w:rPr>
          <w:color w:val="5B462B"/>
          <w:lang w:val="en-GB"/>
        </w:rPr>
        <w:t>are</w:t>
      </w:r>
      <w:r w:rsidRPr="00140B91">
        <w:rPr>
          <w:color w:val="5B462B"/>
          <w:spacing w:val="-5"/>
          <w:lang w:val="en-GB"/>
        </w:rPr>
        <w:t xml:space="preserve"> </w:t>
      </w:r>
      <w:r w:rsidRPr="00140B91">
        <w:rPr>
          <w:color w:val="5B462B"/>
          <w:lang w:val="en-GB"/>
        </w:rPr>
        <w:t>subject</w:t>
      </w:r>
      <w:r w:rsidRPr="00140B91">
        <w:rPr>
          <w:color w:val="5B462B"/>
          <w:spacing w:val="-5"/>
          <w:lang w:val="en-GB"/>
        </w:rPr>
        <w:t xml:space="preserve"> </w:t>
      </w:r>
      <w:r w:rsidRPr="00140B91">
        <w:rPr>
          <w:color w:val="5B462B"/>
          <w:lang w:val="en-GB"/>
        </w:rPr>
        <w:t>to</w:t>
      </w:r>
      <w:r w:rsidRPr="00140B91">
        <w:rPr>
          <w:color w:val="5B462B"/>
          <w:spacing w:val="-5"/>
          <w:lang w:val="en-GB"/>
        </w:rPr>
        <w:t xml:space="preserve"> </w:t>
      </w:r>
      <w:r w:rsidRPr="00140B91">
        <w:rPr>
          <w:color w:val="5B462B"/>
          <w:lang w:val="en-GB"/>
        </w:rPr>
        <w:t>influence</w:t>
      </w:r>
      <w:r w:rsidRPr="00140B91">
        <w:rPr>
          <w:color w:val="5B462B"/>
          <w:spacing w:val="-5"/>
          <w:lang w:val="en-GB"/>
        </w:rPr>
        <w:t xml:space="preserve"> </w:t>
      </w:r>
      <w:r w:rsidRPr="00140B91">
        <w:rPr>
          <w:color w:val="5B462B"/>
          <w:lang w:val="en-GB"/>
        </w:rPr>
        <w:t>by</w:t>
      </w:r>
      <w:r w:rsidRPr="00140B91">
        <w:rPr>
          <w:color w:val="5B462B"/>
          <w:spacing w:val="-5"/>
          <w:lang w:val="en-GB"/>
        </w:rPr>
        <w:t xml:space="preserve"> </w:t>
      </w:r>
      <w:r w:rsidRPr="00140B91">
        <w:rPr>
          <w:color w:val="5B462B"/>
          <w:lang w:val="en-GB"/>
        </w:rPr>
        <w:t>sudden</w:t>
      </w:r>
      <w:r w:rsidRPr="00140B91">
        <w:rPr>
          <w:color w:val="5B462B"/>
          <w:spacing w:val="-5"/>
          <w:lang w:val="en-GB"/>
        </w:rPr>
        <w:t xml:space="preserve"> </w:t>
      </w:r>
      <w:r w:rsidRPr="00140B91">
        <w:rPr>
          <w:color w:val="5B462B"/>
          <w:lang w:val="en-GB"/>
        </w:rPr>
        <w:t>changes in climatic conditions.</w:t>
      </w:r>
    </w:p>
    <w:p w:rsidRPr="00140B91" w:rsidR="00D456A3" w:rsidRDefault="00D456A3" w14:paraId="42DA30C2" w14:textId="77777777">
      <w:pPr>
        <w:pStyle w:val="BodyText"/>
        <w:rPr>
          <w:lang w:val="en-GB"/>
        </w:rPr>
      </w:pPr>
    </w:p>
    <w:p w:rsidRPr="00140B91" w:rsidR="00D456A3" w:rsidRDefault="00EE596D" w14:paraId="478D69A7" w14:textId="77777777">
      <w:pPr>
        <w:pStyle w:val="BodyText"/>
        <w:ind w:left="120"/>
        <w:rPr>
          <w:lang w:val="en-GB"/>
        </w:rPr>
      </w:pPr>
      <w:r w:rsidRPr="00140B91">
        <w:rPr>
          <w:color w:val="5B462B"/>
          <w:lang w:val="en-GB"/>
        </w:rPr>
        <w:t>The</w:t>
      </w:r>
      <w:r w:rsidRPr="00140B91">
        <w:rPr>
          <w:color w:val="5B462B"/>
          <w:spacing w:val="-5"/>
          <w:lang w:val="en-GB"/>
        </w:rPr>
        <w:t xml:space="preserve"> </w:t>
      </w:r>
      <w:r w:rsidRPr="00140B91">
        <w:rPr>
          <w:color w:val="5B462B"/>
          <w:lang w:val="en-GB"/>
        </w:rPr>
        <w:t>information</w:t>
      </w:r>
      <w:r w:rsidRPr="00140B91">
        <w:rPr>
          <w:color w:val="5B462B"/>
          <w:spacing w:val="-5"/>
          <w:lang w:val="en-GB"/>
        </w:rPr>
        <w:t xml:space="preserve"> </w:t>
      </w:r>
      <w:r w:rsidRPr="00140B91">
        <w:rPr>
          <w:color w:val="5B462B"/>
          <w:lang w:val="en-GB"/>
        </w:rPr>
        <w:t>contained</w:t>
      </w:r>
      <w:r w:rsidRPr="00140B91">
        <w:rPr>
          <w:color w:val="5B462B"/>
          <w:spacing w:val="-5"/>
          <w:lang w:val="en-GB"/>
        </w:rPr>
        <w:t xml:space="preserve"> </w:t>
      </w:r>
      <w:r w:rsidRPr="00140B91">
        <w:rPr>
          <w:color w:val="5B462B"/>
          <w:lang w:val="en-GB"/>
        </w:rPr>
        <w:t>within</w:t>
      </w:r>
      <w:r w:rsidRPr="00140B91">
        <w:rPr>
          <w:color w:val="5B462B"/>
          <w:spacing w:val="-5"/>
          <w:lang w:val="en-GB"/>
        </w:rPr>
        <w:t xml:space="preserve"> </w:t>
      </w:r>
      <w:r w:rsidRPr="00140B91">
        <w:rPr>
          <w:color w:val="5B462B"/>
          <w:lang w:val="en-GB"/>
        </w:rPr>
        <w:t>this</w:t>
      </w:r>
      <w:r w:rsidRPr="00140B91">
        <w:rPr>
          <w:color w:val="5B462B"/>
          <w:spacing w:val="-5"/>
          <w:lang w:val="en-GB"/>
        </w:rPr>
        <w:t xml:space="preserve"> </w:t>
      </w:r>
      <w:r w:rsidRPr="00140B91">
        <w:rPr>
          <w:color w:val="5B462B"/>
          <w:lang w:val="en-GB"/>
        </w:rPr>
        <w:t>report</w:t>
      </w:r>
      <w:r w:rsidRPr="00140B91">
        <w:rPr>
          <w:color w:val="5B462B"/>
          <w:spacing w:val="-5"/>
          <w:lang w:val="en-GB"/>
        </w:rPr>
        <w:t xml:space="preserve"> </w:t>
      </w:r>
      <w:r w:rsidRPr="00140B91">
        <w:rPr>
          <w:color w:val="5B462B"/>
          <w:lang w:val="en-GB"/>
        </w:rPr>
        <w:t>is</w:t>
      </w:r>
      <w:r w:rsidRPr="00140B91">
        <w:rPr>
          <w:color w:val="5B462B"/>
          <w:spacing w:val="-5"/>
          <w:lang w:val="en-GB"/>
        </w:rPr>
        <w:t xml:space="preserve"> </w:t>
      </w:r>
      <w:r w:rsidRPr="00140B91">
        <w:rPr>
          <w:color w:val="5B462B"/>
          <w:lang w:val="en-GB"/>
        </w:rPr>
        <w:t>for</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sole use of Greenbelt Group Ltd, its officers and any agents approved by them, relative to the site in question.</w:t>
      </w:r>
    </w:p>
    <w:p w:rsidRPr="00140B91" w:rsidR="00D456A3" w:rsidRDefault="00D456A3" w14:paraId="171B0A15" w14:textId="77777777">
      <w:pPr>
        <w:pStyle w:val="BodyText"/>
        <w:rPr>
          <w:lang w:val="en-GB"/>
        </w:rPr>
      </w:pPr>
    </w:p>
    <w:p w:rsidRPr="00140B91" w:rsidR="00D456A3" w:rsidRDefault="00EE596D" w14:paraId="035E7603" w14:textId="77777777">
      <w:pPr>
        <w:pStyle w:val="BodyText"/>
        <w:ind w:left="120" w:right="214"/>
        <w:rPr>
          <w:lang w:val="en-GB"/>
        </w:rPr>
      </w:pPr>
      <w:r w:rsidRPr="00140B91">
        <w:rPr>
          <w:color w:val="5B462B"/>
          <w:lang w:val="en-GB"/>
        </w:rPr>
        <w:t>Any</w:t>
      </w:r>
      <w:r w:rsidRPr="00140B91">
        <w:rPr>
          <w:color w:val="5B462B"/>
          <w:spacing w:val="-4"/>
          <w:lang w:val="en-GB"/>
        </w:rPr>
        <w:t xml:space="preserve"> </w:t>
      </w:r>
      <w:r w:rsidRPr="00140B91">
        <w:rPr>
          <w:color w:val="5B462B"/>
          <w:lang w:val="en-GB"/>
        </w:rPr>
        <w:t>reference</w:t>
      </w:r>
      <w:r w:rsidRPr="00140B91">
        <w:rPr>
          <w:color w:val="5B462B"/>
          <w:spacing w:val="-4"/>
          <w:lang w:val="en-GB"/>
        </w:rPr>
        <w:t xml:space="preserve"> </w:t>
      </w:r>
      <w:r w:rsidRPr="00140B91">
        <w:rPr>
          <w:color w:val="5B462B"/>
          <w:lang w:val="en-GB"/>
        </w:rPr>
        <w:t>to</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details</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the</w:t>
      </w:r>
      <w:r w:rsidRPr="00140B91">
        <w:rPr>
          <w:color w:val="5B462B"/>
          <w:spacing w:val="-4"/>
          <w:lang w:val="en-GB"/>
        </w:rPr>
        <w:t xml:space="preserve"> </w:t>
      </w:r>
      <w:r w:rsidRPr="00140B91">
        <w:rPr>
          <w:color w:val="5B462B"/>
          <w:lang w:val="en-GB"/>
        </w:rPr>
        <w:t>survey</w:t>
      </w:r>
      <w:r w:rsidRPr="00140B91">
        <w:rPr>
          <w:color w:val="5B462B"/>
          <w:spacing w:val="-4"/>
          <w:lang w:val="en-GB"/>
        </w:rPr>
        <w:t xml:space="preserve"> </w:t>
      </w:r>
      <w:r w:rsidRPr="00140B91">
        <w:rPr>
          <w:color w:val="5B462B"/>
          <w:lang w:val="en-GB"/>
        </w:rPr>
        <w:t>by</w:t>
      </w:r>
      <w:r w:rsidRPr="00140B91">
        <w:rPr>
          <w:color w:val="5B462B"/>
          <w:spacing w:val="-4"/>
          <w:lang w:val="en-GB"/>
        </w:rPr>
        <w:t xml:space="preserve"> </w:t>
      </w:r>
      <w:r w:rsidRPr="00140B91">
        <w:rPr>
          <w:color w:val="5B462B"/>
          <w:lang w:val="en-GB"/>
        </w:rPr>
        <w:t>any</w:t>
      </w:r>
      <w:r w:rsidRPr="00140B91">
        <w:rPr>
          <w:color w:val="5B462B"/>
          <w:spacing w:val="-4"/>
          <w:lang w:val="en-GB"/>
        </w:rPr>
        <w:t xml:space="preserve"> </w:t>
      </w:r>
      <w:r w:rsidRPr="00140B91">
        <w:rPr>
          <w:color w:val="5B462B"/>
          <w:lang w:val="en-GB"/>
        </w:rPr>
        <w:t>third party is done so at their own risk.</w:t>
      </w:r>
    </w:p>
    <w:p w:rsidRPr="00140B91" w:rsidR="00D456A3" w:rsidRDefault="00D456A3" w14:paraId="59E21546" w14:textId="77777777">
      <w:pPr>
        <w:sectPr w:rsidRPr="00140B91" w:rsidR="00D456A3" w:rsidSect="00653A76">
          <w:type w:val="continuous"/>
          <w:pgSz w:w="11900" w:h="16840" w:orient="portrait"/>
          <w:pgMar w:top="380" w:right="240" w:bottom="280" w:left="260" w:header="1180" w:footer="860" w:gutter="0"/>
          <w:cols w:equalWidth="0" w:space="720" w:num="2">
            <w:col w:w="5549" w:space="151"/>
            <w:col w:w="5700"/>
          </w:cols>
        </w:sectPr>
      </w:pPr>
    </w:p>
    <w:p w:rsidRPr="00140B91" w:rsidR="00D456A3" w:rsidRDefault="00EE596D" w14:paraId="51570382" w14:textId="77777777">
      <w:pPr>
        <w:pStyle w:val="Heading1"/>
        <w:spacing w:before="82"/>
        <w:rPr>
          <w:lang w:val="en-GB"/>
        </w:rPr>
      </w:pPr>
      <w:r w:rsidRPr="00140B91">
        <w:rPr>
          <w:color w:val="B2C118"/>
          <w:spacing w:val="-8"/>
          <w:lang w:val="en-GB"/>
        </w:rPr>
        <w:lastRenderedPageBreak/>
        <w:t>Works</w:t>
      </w:r>
      <w:r w:rsidRPr="00140B91">
        <w:rPr>
          <w:color w:val="B2C118"/>
          <w:spacing w:val="-9"/>
          <w:lang w:val="en-GB"/>
        </w:rPr>
        <w:t xml:space="preserve"> </w:t>
      </w:r>
      <w:r w:rsidRPr="00140B91">
        <w:rPr>
          <w:color w:val="B2C118"/>
          <w:spacing w:val="-2"/>
          <w:lang w:val="en-GB"/>
        </w:rPr>
        <w:t>Prioritizations</w:t>
      </w:r>
    </w:p>
    <w:p w:rsidRPr="00140B91" w:rsidR="00D456A3" w:rsidRDefault="00EE596D" w14:paraId="122E6D58" w14:textId="77777777">
      <w:pPr>
        <w:pStyle w:val="BodyText"/>
        <w:spacing w:before="142"/>
        <w:ind w:left="120"/>
        <w:rPr>
          <w:lang w:val="en-GB"/>
        </w:rPr>
      </w:pPr>
      <w:r w:rsidRPr="00140B91">
        <w:rPr>
          <w:color w:val="5B462B"/>
          <w:lang w:val="en-GB"/>
        </w:rPr>
        <w:t xml:space="preserve">Priority levels for identified works or works </w:t>
      </w:r>
      <w:r w:rsidRPr="00140B91">
        <w:rPr>
          <w:color w:val="5B462B"/>
          <w:spacing w:val="-2"/>
          <w:lang w:val="en-GB"/>
        </w:rPr>
        <w:t>proposals.</w:t>
      </w:r>
    </w:p>
    <w:p w:rsidRPr="00140B91" w:rsidR="00D456A3" w:rsidRDefault="00D456A3" w14:paraId="1A2577A7" w14:textId="77777777">
      <w:pPr>
        <w:pStyle w:val="BodyText"/>
        <w:rPr>
          <w:lang w:val="en-GB"/>
        </w:rPr>
      </w:pPr>
    </w:p>
    <w:p w:rsidRPr="00140B91" w:rsidR="00D456A3" w:rsidRDefault="00EE596D" w14:paraId="2A6BFB5D" w14:textId="77777777">
      <w:pPr>
        <w:pStyle w:val="BodyText"/>
        <w:ind w:left="120"/>
        <w:rPr>
          <w:lang w:val="en-GB"/>
        </w:rPr>
      </w:pPr>
      <w:r w:rsidRPr="002B2AE1">
        <w:rPr>
          <w:b/>
          <w:bCs/>
          <w:color w:val="5B462B"/>
          <w:lang w:val="en-GB"/>
        </w:rPr>
        <w:t>High</w:t>
      </w:r>
      <w:r w:rsidRPr="00140B91">
        <w:rPr>
          <w:color w:val="5B462B"/>
          <w:spacing w:val="-5"/>
          <w:lang w:val="en-GB"/>
        </w:rPr>
        <w:t xml:space="preserve"> </w:t>
      </w:r>
      <w:r w:rsidRPr="00140B91">
        <w:rPr>
          <w:color w:val="5B462B"/>
          <w:lang w:val="en-GB"/>
        </w:rPr>
        <w:t>-</w:t>
      </w:r>
      <w:r w:rsidRPr="00140B91">
        <w:rPr>
          <w:color w:val="5B462B"/>
          <w:spacing w:val="-5"/>
          <w:lang w:val="en-GB"/>
        </w:rPr>
        <w:t xml:space="preserve"> </w:t>
      </w:r>
      <w:r w:rsidRPr="00140B91">
        <w:rPr>
          <w:color w:val="5B462B"/>
          <w:lang w:val="en-GB"/>
        </w:rPr>
        <w:t>Works</w:t>
      </w:r>
      <w:r w:rsidRPr="00140B91">
        <w:rPr>
          <w:color w:val="5B462B"/>
          <w:spacing w:val="-5"/>
          <w:lang w:val="en-GB"/>
        </w:rPr>
        <w:t xml:space="preserve"> </w:t>
      </w:r>
      <w:r w:rsidRPr="00140B91">
        <w:rPr>
          <w:color w:val="5B462B"/>
          <w:lang w:val="en-GB"/>
        </w:rPr>
        <w:t>should</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completed</w:t>
      </w:r>
      <w:r w:rsidRPr="00140B91">
        <w:rPr>
          <w:color w:val="5B462B"/>
          <w:spacing w:val="-5"/>
          <w:lang w:val="en-GB"/>
        </w:rPr>
        <w:t xml:space="preserve"> </w:t>
      </w:r>
      <w:r w:rsidRPr="00140B91">
        <w:rPr>
          <w:color w:val="5B462B"/>
          <w:lang w:val="en-GB"/>
        </w:rPr>
        <w:t>at</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 xml:space="preserve">earliest </w:t>
      </w:r>
      <w:r w:rsidRPr="00140B91">
        <w:rPr>
          <w:color w:val="5B462B"/>
          <w:spacing w:val="-2"/>
          <w:lang w:val="en-GB"/>
        </w:rPr>
        <w:t>opportunity.</w:t>
      </w:r>
    </w:p>
    <w:p w:rsidRPr="00140B91" w:rsidR="00D456A3" w:rsidRDefault="00D456A3" w14:paraId="0B96F362" w14:textId="77777777">
      <w:pPr>
        <w:pStyle w:val="BodyText"/>
        <w:rPr>
          <w:lang w:val="en-GB"/>
        </w:rPr>
      </w:pPr>
    </w:p>
    <w:p w:rsidRPr="00140B91" w:rsidR="00D456A3" w:rsidRDefault="00EE596D" w14:paraId="3903ACDA" w14:textId="77777777">
      <w:pPr>
        <w:pStyle w:val="BodyText"/>
        <w:ind w:left="120"/>
        <w:rPr>
          <w:lang w:val="en-GB"/>
        </w:rPr>
      </w:pPr>
      <w:r w:rsidRPr="002B2AE1">
        <w:rPr>
          <w:b/>
          <w:bCs/>
          <w:color w:val="5B462B"/>
          <w:lang w:val="en-GB"/>
        </w:rPr>
        <w:t>Moderate</w:t>
      </w:r>
      <w:r w:rsidRPr="00140B91">
        <w:rPr>
          <w:color w:val="5B462B"/>
          <w:spacing w:val="-5"/>
          <w:lang w:val="en-GB"/>
        </w:rPr>
        <w:t xml:space="preserve"> </w:t>
      </w:r>
      <w:r w:rsidRPr="00140B91">
        <w:rPr>
          <w:color w:val="5B462B"/>
          <w:lang w:val="en-GB"/>
        </w:rPr>
        <w:t>-</w:t>
      </w:r>
      <w:r w:rsidRPr="00140B91">
        <w:rPr>
          <w:color w:val="5B462B"/>
          <w:spacing w:val="-5"/>
          <w:lang w:val="en-GB"/>
        </w:rPr>
        <w:t xml:space="preserve"> </w:t>
      </w:r>
      <w:r w:rsidRPr="00140B91">
        <w:rPr>
          <w:color w:val="5B462B"/>
          <w:lang w:val="en-GB"/>
        </w:rPr>
        <w:t>Works</w:t>
      </w:r>
      <w:r w:rsidRPr="00140B91">
        <w:rPr>
          <w:color w:val="5B462B"/>
          <w:spacing w:val="-5"/>
          <w:lang w:val="en-GB"/>
        </w:rPr>
        <w:t xml:space="preserve"> </w:t>
      </w:r>
      <w:r w:rsidRPr="00140B91">
        <w:rPr>
          <w:color w:val="5B462B"/>
          <w:lang w:val="en-GB"/>
        </w:rPr>
        <w:t>to</w:t>
      </w:r>
      <w:r w:rsidRPr="00140B91">
        <w:rPr>
          <w:color w:val="5B462B"/>
          <w:spacing w:val="-5"/>
          <w:lang w:val="en-GB"/>
        </w:rPr>
        <w:t xml:space="preserve"> </w:t>
      </w:r>
      <w:r w:rsidRPr="00140B91">
        <w:rPr>
          <w:color w:val="5B462B"/>
          <w:lang w:val="en-GB"/>
        </w:rPr>
        <w:t>be</w:t>
      </w:r>
      <w:r w:rsidRPr="00140B91">
        <w:rPr>
          <w:color w:val="5B462B"/>
          <w:spacing w:val="-5"/>
          <w:lang w:val="en-GB"/>
        </w:rPr>
        <w:t xml:space="preserve"> </w:t>
      </w:r>
      <w:r w:rsidRPr="00140B91">
        <w:rPr>
          <w:color w:val="5B462B"/>
          <w:lang w:val="en-GB"/>
        </w:rPr>
        <w:t>completed</w:t>
      </w:r>
      <w:r w:rsidRPr="00140B91">
        <w:rPr>
          <w:color w:val="5B462B"/>
          <w:spacing w:val="-5"/>
          <w:lang w:val="en-GB"/>
        </w:rPr>
        <w:t xml:space="preserve"> </w:t>
      </w:r>
      <w:r w:rsidRPr="00140B91">
        <w:rPr>
          <w:color w:val="5B462B"/>
          <w:lang w:val="en-GB"/>
        </w:rPr>
        <w:t>within</w:t>
      </w:r>
      <w:r w:rsidRPr="00140B91">
        <w:rPr>
          <w:color w:val="5B462B"/>
          <w:spacing w:val="-5"/>
          <w:lang w:val="en-GB"/>
        </w:rPr>
        <w:t xml:space="preserve"> </w:t>
      </w:r>
      <w:r w:rsidRPr="00140B91">
        <w:rPr>
          <w:color w:val="5B462B"/>
          <w:lang w:val="en-GB"/>
        </w:rPr>
        <w:t>a</w:t>
      </w:r>
      <w:r w:rsidRPr="00140B91">
        <w:rPr>
          <w:color w:val="5B462B"/>
          <w:spacing w:val="-5"/>
          <w:lang w:val="en-GB"/>
        </w:rPr>
        <w:t xml:space="preserve"> </w:t>
      </w:r>
      <w:r w:rsidRPr="00140B91" w:rsidR="000E7708">
        <w:rPr>
          <w:color w:val="5B462B"/>
          <w:lang w:val="en-GB"/>
        </w:rPr>
        <w:t>six</w:t>
      </w:r>
      <w:r w:rsidRPr="00140B91" w:rsidR="000E7708">
        <w:rPr>
          <w:color w:val="5B462B"/>
          <w:spacing w:val="-5"/>
          <w:lang w:val="en-GB"/>
        </w:rPr>
        <w:t>-month</w:t>
      </w:r>
      <w:r w:rsidRPr="00140B91">
        <w:rPr>
          <w:color w:val="5B462B"/>
          <w:lang w:val="en-GB"/>
        </w:rPr>
        <w:t xml:space="preserve"> </w:t>
      </w:r>
      <w:r w:rsidRPr="00140B91">
        <w:rPr>
          <w:color w:val="5B462B"/>
          <w:spacing w:val="-2"/>
          <w:lang w:val="en-GB"/>
        </w:rPr>
        <w:t>timescale.</w:t>
      </w:r>
    </w:p>
    <w:p w:rsidRPr="00140B91" w:rsidR="00D456A3" w:rsidRDefault="00D456A3" w14:paraId="5D0AEE27" w14:textId="77777777">
      <w:pPr>
        <w:pStyle w:val="BodyText"/>
        <w:rPr>
          <w:lang w:val="en-GB"/>
        </w:rPr>
      </w:pPr>
    </w:p>
    <w:p w:rsidRPr="00140B91" w:rsidR="00D456A3" w:rsidP="002B2AE1" w:rsidRDefault="00EE596D" w14:paraId="075F2889" w14:textId="77777777">
      <w:pPr>
        <w:pStyle w:val="BodyText"/>
        <w:spacing w:after="240"/>
        <w:ind w:left="120" w:right="38"/>
        <w:jc w:val="both"/>
        <w:rPr>
          <w:lang w:val="en-GB"/>
        </w:rPr>
      </w:pPr>
      <w:r w:rsidRPr="002B2AE1">
        <w:rPr>
          <w:b/>
          <w:bCs/>
          <w:color w:val="5B462B"/>
          <w:lang w:val="en-GB"/>
        </w:rPr>
        <w:t>Low</w:t>
      </w:r>
      <w:r w:rsidRPr="00140B91">
        <w:rPr>
          <w:color w:val="5B462B"/>
          <w:spacing w:val="-3"/>
          <w:lang w:val="en-GB"/>
        </w:rPr>
        <w:t xml:space="preserve"> </w:t>
      </w:r>
      <w:r w:rsidRPr="00140B91">
        <w:rPr>
          <w:color w:val="5B462B"/>
          <w:lang w:val="en-GB"/>
        </w:rPr>
        <w:t>-</w:t>
      </w:r>
      <w:r w:rsidRPr="00140B91">
        <w:rPr>
          <w:color w:val="5B462B"/>
          <w:spacing w:val="-3"/>
          <w:lang w:val="en-GB"/>
        </w:rPr>
        <w:t xml:space="preserve"> </w:t>
      </w:r>
      <w:r w:rsidRPr="00140B91">
        <w:rPr>
          <w:color w:val="5B462B"/>
          <w:lang w:val="en-GB"/>
        </w:rPr>
        <w:t>Less</w:t>
      </w:r>
      <w:r w:rsidRPr="00140B91">
        <w:rPr>
          <w:color w:val="5B462B"/>
          <w:spacing w:val="-3"/>
          <w:lang w:val="en-GB"/>
        </w:rPr>
        <w:t xml:space="preserve"> </w:t>
      </w:r>
      <w:r w:rsidRPr="00140B91">
        <w:rPr>
          <w:color w:val="5B462B"/>
          <w:lang w:val="en-GB"/>
        </w:rPr>
        <w:t>time</w:t>
      </w:r>
      <w:r w:rsidRPr="00140B91">
        <w:rPr>
          <w:color w:val="5B462B"/>
          <w:spacing w:val="-3"/>
          <w:lang w:val="en-GB"/>
        </w:rPr>
        <w:t xml:space="preserve"> </w:t>
      </w:r>
      <w:r w:rsidRPr="00140B91">
        <w:rPr>
          <w:color w:val="5B462B"/>
          <w:lang w:val="en-GB"/>
        </w:rPr>
        <w:t>critical,</w:t>
      </w:r>
      <w:r w:rsidRPr="00140B91">
        <w:rPr>
          <w:color w:val="5B462B"/>
          <w:spacing w:val="-3"/>
          <w:lang w:val="en-GB"/>
        </w:rPr>
        <w:t xml:space="preserve"> </w:t>
      </w:r>
      <w:r w:rsidRPr="00140B91">
        <w:rPr>
          <w:color w:val="5B462B"/>
          <w:lang w:val="en-GB"/>
        </w:rPr>
        <w:t>works</w:t>
      </w:r>
      <w:r w:rsidRPr="00140B91">
        <w:rPr>
          <w:color w:val="5B462B"/>
          <w:spacing w:val="-3"/>
          <w:lang w:val="en-GB"/>
        </w:rPr>
        <w:t xml:space="preserve"> </w:t>
      </w:r>
      <w:r w:rsidRPr="00140B91">
        <w:rPr>
          <w:color w:val="5B462B"/>
          <w:lang w:val="en-GB"/>
        </w:rPr>
        <w:t>should</w:t>
      </w:r>
      <w:r w:rsidRPr="00140B91">
        <w:rPr>
          <w:color w:val="5B462B"/>
          <w:spacing w:val="-3"/>
          <w:lang w:val="en-GB"/>
        </w:rPr>
        <w:t xml:space="preserve"> </w:t>
      </w:r>
      <w:r w:rsidRPr="00140B91">
        <w:rPr>
          <w:color w:val="5B462B"/>
          <w:lang w:val="en-GB"/>
        </w:rPr>
        <w:t>be</w:t>
      </w:r>
      <w:r w:rsidRPr="00140B91">
        <w:rPr>
          <w:color w:val="5B462B"/>
          <w:spacing w:val="-3"/>
          <w:lang w:val="en-GB"/>
        </w:rPr>
        <w:t xml:space="preserve"> </w:t>
      </w:r>
      <w:r w:rsidRPr="00140B91">
        <w:rPr>
          <w:color w:val="5B462B"/>
          <w:lang w:val="en-GB"/>
        </w:rPr>
        <w:t>undertaken</w:t>
      </w:r>
      <w:r w:rsidRPr="00140B91">
        <w:rPr>
          <w:color w:val="5B462B"/>
          <w:spacing w:val="-3"/>
          <w:lang w:val="en-GB"/>
        </w:rPr>
        <w:t xml:space="preserve"> </w:t>
      </w:r>
      <w:r w:rsidRPr="00140B91">
        <w:rPr>
          <w:color w:val="5B462B"/>
          <w:lang w:val="en-GB"/>
        </w:rPr>
        <w:t>within a</w:t>
      </w:r>
      <w:r w:rsidRPr="00140B91">
        <w:rPr>
          <w:color w:val="5B462B"/>
          <w:spacing w:val="-4"/>
          <w:lang w:val="en-GB"/>
        </w:rPr>
        <w:t xml:space="preserve"> </w:t>
      </w:r>
      <w:r w:rsidRPr="00140B91" w:rsidR="000E7708">
        <w:rPr>
          <w:color w:val="5B462B"/>
          <w:lang w:val="en-GB"/>
        </w:rPr>
        <w:t>twelve</w:t>
      </w:r>
      <w:r w:rsidRPr="00140B91" w:rsidR="000E7708">
        <w:rPr>
          <w:color w:val="5B462B"/>
          <w:spacing w:val="-4"/>
          <w:lang w:val="en-GB"/>
        </w:rPr>
        <w:t>-to-twenty-four-month</w:t>
      </w:r>
      <w:r w:rsidRPr="00140B91">
        <w:rPr>
          <w:color w:val="5B462B"/>
          <w:spacing w:val="-4"/>
          <w:lang w:val="en-GB"/>
        </w:rPr>
        <w:t xml:space="preserve"> </w:t>
      </w:r>
      <w:r w:rsidRPr="00140B91">
        <w:rPr>
          <w:color w:val="5B462B"/>
          <w:lang w:val="en-GB"/>
        </w:rPr>
        <w:t>timescale</w:t>
      </w:r>
      <w:r w:rsidRPr="00140B91">
        <w:rPr>
          <w:color w:val="5B462B"/>
          <w:spacing w:val="-4"/>
          <w:lang w:val="en-GB"/>
        </w:rPr>
        <w:t xml:space="preserve"> </w:t>
      </w:r>
      <w:r w:rsidRPr="00140B91">
        <w:rPr>
          <w:color w:val="5B462B"/>
          <w:lang w:val="en-GB"/>
        </w:rPr>
        <w:t>or</w:t>
      </w:r>
      <w:r w:rsidRPr="00140B91">
        <w:rPr>
          <w:color w:val="5B462B"/>
          <w:spacing w:val="-4"/>
          <w:lang w:val="en-GB"/>
        </w:rPr>
        <w:t xml:space="preserve"> </w:t>
      </w:r>
      <w:r w:rsidRPr="00140B91">
        <w:rPr>
          <w:color w:val="5B462B"/>
          <w:lang w:val="en-GB"/>
        </w:rPr>
        <w:t>part</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a</w:t>
      </w:r>
      <w:r w:rsidRPr="00140B91">
        <w:rPr>
          <w:color w:val="5B462B"/>
          <w:spacing w:val="-4"/>
          <w:lang w:val="en-GB"/>
        </w:rPr>
        <w:t xml:space="preserve"> </w:t>
      </w:r>
      <w:r w:rsidRPr="00140B91">
        <w:rPr>
          <w:color w:val="5B462B"/>
          <w:lang w:val="en-GB"/>
        </w:rPr>
        <w:t>long- term management plan.</w:t>
      </w:r>
    </w:p>
    <w:p w:rsidRPr="00140B91" w:rsidR="00D456A3" w:rsidRDefault="00EE596D" w14:paraId="68A2C57E" w14:textId="77777777">
      <w:pPr>
        <w:pStyle w:val="Heading1"/>
        <w:spacing w:before="222"/>
        <w:jc w:val="both"/>
        <w:rPr>
          <w:lang w:val="en-GB"/>
        </w:rPr>
      </w:pPr>
      <w:r w:rsidRPr="00140B91">
        <w:rPr>
          <w:color w:val="B2C118"/>
          <w:spacing w:val="-7"/>
          <w:lang w:val="en-GB"/>
        </w:rPr>
        <w:t xml:space="preserve">Age </w:t>
      </w:r>
      <w:r w:rsidRPr="00140B91">
        <w:rPr>
          <w:color w:val="B2C118"/>
          <w:spacing w:val="-2"/>
          <w:lang w:val="en-GB"/>
        </w:rPr>
        <w:t>Classification</w:t>
      </w:r>
    </w:p>
    <w:p w:rsidRPr="00140B91" w:rsidR="00D456A3" w:rsidRDefault="00EE596D" w14:paraId="477F55AE" w14:textId="77777777">
      <w:pPr>
        <w:pStyle w:val="BodyText"/>
        <w:spacing w:before="142"/>
        <w:ind w:left="120"/>
        <w:jc w:val="both"/>
        <w:rPr>
          <w:lang w:val="en-GB"/>
        </w:rPr>
      </w:pPr>
      <w:r w:rsidRPr="00140B91">
        <w:rPr>
          <w:color w:val="5B462B"/>
          <w:lang w:val="en-GB"/>
        </w:rPr>
        <w:t xml:space="preserve">Age class of trees is recorded as </w:t>
      </w:r>
      <w:r w:rsidRPr="00140B91">
        <w:rPr>
          <w:color w:val="5B462B"/>
          <w:spacing w:val="-2"/>
          <w:lang w:val="en-GB"/>
        </w:rPr>
        <w:t>follows:</w:t>
      </w:r>
    </w:p>
    <w:p w:rsidRPr="00140B91" w:rsidR="00D456A3" w:rsidRDefault="00D456A3" w14:paraId="7B06C50E" w14:textId="77777777">
      <w:pPr>
        <w:pStyle w:val="BodyText"/>
        <w:rPr>
          <w:lang w:val="en-GB"/>
        </w:rPr>
      </w:pPr>
    </w:p>
    <w:p w:rsidRPr="00140B91" w:rsidR="00D456A3" w:rsidRDefault="00EE596D" w14:paraId="4DC2A9EA" w14:textId="77777777">
      <w:pPr>
        <w:pStyle w:val="BodyText"/>
        <w:ind w:left="120"/>
        <w:rPr>
          <w:lang w:val="en-GB"/>
        </w:rPr>
      </w:pPr>
      <w:r w:rsidRPr="002B2AE1">
        <w:rPr>
          <w:b/>
          <w:bCs/>
          <w:color w:val="5B462B"/>
          <w:lang w:val="en-GB"/>
        </w:rPr>
        <w:t>Semi-mature:</w:t>
      </w:r>
      <w:r w:rsidRPr="00140B91">
        <w:rPr>
          <w:color w:val="5B462B"/>
          <w:spacing w:val="-5"/>
          <w:lang w:val="en-GB"/>
        </w:rPr>
        <w:t xml:space="preserve"> </w:t>
      </w:r>
      <w:r w:rsidR="002B2AE1">
        <w:rPr>
          <w:color w:val="5B462B"/>
          <w:lang w:val="en-GB"/>
        </w:rPr>
        <w:t>E</w:t>
      </w:r>
      <w:r w:rsidRPr="00140B91">
        <w:rPr>
          <w:color w:val="5B462B"/>
          <w:lang w:val="en-GB"/>
        </w:rPr>
        <w:t>stablished</w:t>
      </w:r>
      <w:r w:rsidRPr="00140B91">
        <w:rPr>
          <w:color w:val="5B462B"/>
          <w:spacing w:val="-5"/>
          <w:lang w:val="en-GB"/>
        </w:rPr>
        <w:t xml:space="preserve"> </w:t>
      </w:r>
      <w:r w:rsidRPr="00140B91">
        <w:rPr>
          <w:color w:val="5B462B"/>
          <w:lang w:val="en-GB"/>
        </w:rPr>
        <w:t>tree</w:t>
      </w:r>
      <w:r w:rsidRPr="00140B91">
        <w:rPr>
          <w:color w:val="5B462B"/>
          <w:spacing w:val="-5"/>
          <w:lang w:val="en-GB"/>
        </w:rPr>
        <w:t xml:space="preserve"> </w:t>
      </w:r>
      <w:r w:rsidRPr="00140B91">
        <w:rPr>
          <w:color w:val="5B462B"/>
          <w:lang w:val="en-GB"/>
        </w:rPr>
        <w:t>but</w:t>
      </w:r>
      <w:r w:rsidRPr="00140B91">
        <w:rPr>
          <w:color w:val="5B462B"/>
          <w:spacing w:val="-5"/>
          <w:lang w:val="en-GB"/>
        </w:rPr>
        <w:t xml:space="preserve"> </w:t>
      </w:r>
      <w:r w:rsidRPr="00140B91">
        <w:rPr>
          <w:color w:val="5B462B"/>
          <w:lang w:val="en-GB"/>
        </w:rPr>
        <w:t>less</w:t>
      </w:r>
      <w:r w:rsidRPr="00140B91">
        <w:rPr>
          <w:color w:val="5B462B"/>
          <w:spacing w:val="-5"/>
          <w:lang w:val="en-GB"/>
        </w:rPr>
        <w:t xml:space="preserve"> </w:t>
      </w:r>
      <w:r w:rsidRPr="00140B91">
        <w:rPr>
          <w:color w:val="5B462B"/>
          <w:lang w:val="en-GB"/>
        </w:rPr>
        <w:t>than</w:t>
      </w:r>
      <w:r w:rsidRPr="00140B91">
        <w:rPr>
          <w:color w:val="5B462B"/>
          <w:spacing w:val="-5"/>
          <w:lang w:val="en-GB"/>
        </w:rPr>
        <w:t xml:space="preserve"> </w:t>
      </w:r>
      <w:r w:rsidRPr="00140B91">
        <w:rPr>
          <w:color w:val="5B462B"/>
          <w:lang w:val="en-GB"/>
        </w:rPr>
        <w:t>1/3</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its potential life expectancy.</w:t>
      </w:r>
    </w:p>
    <w:p w:rsidRPr="00140B91" w:rsidR="00D456A3" w:rsidRDefault="00D456A3" w14:paraId="3FFD4B5A" w14:textId="77777777">
      <w:pPr>
        <w:pStyle w:val="BodyText"/>
        <w:rPr>
          <w:lang w:val="en-GB"/>
        </w:rPr>
      </w:pPr>
    </w:p>
    <w:p w:rsidRPr="00140B91" w:rsidR="00D456A3" w:rsidRDefault="00EE596D" w14:paraId="73409143" w14:textId="77777777">
      <w:pPr>
        <w:pStyle w:val="BodyText"/>
        <w:ind w:left="120"/>
        <w:rPr>
          <w:lang w:val="en-GB"/>
        </w:rPr>
      </w:pPr>
      <w:r w:rsidRPr="002B2AE1">
        <w:rPr>
          <w:b/>
          <w:bCs/>
          <w:color w:val="5B462B"/>
          <w:lang w:val="en-GB"/>
        </w:rPr>
        <w:t>Early</w:t>
      </w:r>
      <w:r w:rsidRPr="002B2AE1">
        <w:rPr>
          <w:b/>
          <w:bCs/>
          <w:color w:val="5B462B"/>
          <w:spacing w:val="-2"/>
          <w:lang w:val="en-GB"/>
        </w:rPr>
        <w:t xml:space="preserve"> </w:t>
      </w:r>
      <w:r w:rsidRPr="002B2AE1">
        <w:rPr>
          <w:b/>
          <w:bCs/>
          <w:color w:val="5B462B"/>
          <w:lang w:val="en-GB"/>
        </w:rPr>
        <w:t>Mature:</w:t>
      </w:r>
      <w:r w:rsidRPr="00140B91">
        <w:rPr>
          <w:color w:val="5B462B"/>
          <w:spacing w:val="-2"/>
          <w:lang w:val="en-GB"/>
        </w:rPr>
        <w:t xml:space="preserve"> </w:t>
      </w:r>
      <w:r w:rsidRPr="00140B91">
        <w:rPr>
          <w:color w:val="5B462B"/>
          <w:lang w:val="en-GB"/>
        </w:rPr>
        <w:t>Well-developed</w:t>
      </w:r>
      <w:r w:rsidRPr="00140B91">
        <w:rPr>
          <w:color w:val="5B462B"/>
          <w:spacing w:val="-2"/>
          <w:lang w:val="en-GB"/>
        </w:rPr>
        <w:t xml:space="preserve"> </w:t>
      </w:r>
      <w:r w:rsidRPr="00140B91">
        <w:rPr>
          <w:color w:val="5B462B"/>
          <w:lang w:val="en-GB"/>
        </w:rPr>
        <w:t>trees</w:t>
      </w:r>
      <w:r w:rsidRPr="00140B91">
        <w:rPr>
          <w:color w:val="5B462B"/>
          <w:spacing w:val="-2"/>
          <w:lang w:val="en-GB"/>
        </w:rPr>
        <w:t xml:space="preserve"> </w:t>
      </w:r>
      <w:r w:rsidRPr="00140B91">
        <w:rPr>
          <w:color w:val="5B462B"/>
          <w:lang w:val="en-GB"/>
        </w:rPr>
        <w:t>but</w:t>
      </w:r>
      <w:r w:rsidRPr="00140B91">
        <w:rPr>
          <w:color w:val="5B462B"/>
          <w:spacing w:val="-2"/>
          <w:lang w:val="en-GB"/>
        </w:rPr>
        <w:t xml:space="preserve"> </w:t>
      </w:r>
      <w:r w:rsidRPr="00140B91">
        <w:rPr>
          <w:color w:val="5B462B"/>
          <w:lang w:val="en-GB"/>
        </w:rPr>
        <w:t>not</w:t>
      </w:r>
      <w:r w:rsidRPr="00140B91">
        <w:rPr>
          <w:color w:val="5B462B"/>
          <w:spacing w:val="-2"/>
          <w:lang w:val="en-GB"/>
        </w:rPr>
        <w:t xml:space="preserve"> </w:t>
      </w:r>
      <w:r w:rsidRPr="00140B91">
        <w:rPr>
          <w:color w:val="5B462B"/>
          <w:lang w:val="en-GB"/>
        </w:rPr>
        <w:t>yet</w:t>
      </w:r>
      <w:r w:rsidRPr="00140B91">
        <w:rPr>
          <w:color w:val="5B462B"/>
          <w:spacing w:val="-2"/>
          <w:lang w:val="en-GB"/>
        </w:rPr>
        <w:t xml:space="preserve"> </w:t>
      </w:r>
      <w:r w:rsidRPr="00140B91">
        <w:rPr>
          <w:color w:val="5B462B"/>
          <w:lang w:val="en-GB"/>
        </w:rPr>
        <w:t xml:space="preserve">fully matured, typically of 1/3rd to 2/3rd life </w:t>
      </w:r>
      <w:r w:rsidRPr="00140B91">
        <w:rPr>
          <w:color w:val="5B462B"/>
          <w:spacing w:val="-2"/>
          <w:lang w:val="en-GB"/>
        </w:rPr>
        <w:t>expectancy.</w:t>
      </w:r>
    </w:p>
    <w:p w:rsidRPr="00140B91" w:rsidR="00D456A3" w:rsidRDefault="00D456A3" w14:paraId="0F11A1D1" w14:textId="77777777">
      <w:pPr>
        <w:pStyle w:val="BodyText"/>
        <w:rPr>
          <w:lang w:val="en-GB"/>
        </w:rPr>
      </w:pPr>
    </w:p>
    <w:p w:rsidRPr="00140B91" w:rsidR="00D456A3" w:rsidRDefault="00EE596D" w14:paraId="327986C0" w14:textId="77777777">
      <w:pPr>
        <w:pStyle w:val="BodyText"/>
        <w:spacing w:before="1"/>
        <w:ind w:left="120"/>
        <w:jc w:val="both"/>
        <w:rPr>
          <w:lang w:val="en-GB"/>
        </w:rPr>
      </w:pPr>
      <w:r w:rsidRPr="002B2AE1">
        <w:rPr>
          <w:b/>
          <w:bCs/>
          <w:color w:val="5B462B"/>
          <w:lang w:val="en-GB"/>
        </w:rPr>
        <w:t>Mature:</w:t>
      </w:r>
      <w:r w:rsidRPr="00140B91">
        <w:rPr>
          <w:color w:val="5B462B"/>
          <w:lang w:val="en-GB"/>
        </w:rPr>
        <w:t xml:space="preserve"> </w:t>
      </w:r>
      <w:r w:rsidR="0059563B">
        <w:rPr>
          <w:color w:val="5B462B"/>
          <w:lang w:val="en-GB"/>
        </w:rPr>
        <w:t>T</w:t>
      </w:r>
      <w:r w:rsidRPr="00140B91" w:rsidR="0059563B">
        <w:rPr>
          <w:color w:val="5B462B"/>
          <w:lang w:val="en-GB"/>
        </w:rPr>
        <w:t>ypically,</w:t>
      </w:r>
      <w:r w:rsidRPr="00140B91">
        <w:rPr>
          <w:color w:val="5B462B"/>
          <w:lang w:val="en-GB"/>
        </w:rPr>
        <w:t xml:space="preserve"> of over 2/3rd life </w:t>
      </w:r>
      <w:r w:rsidRPr="00140B91">
        <w:rPr>
          <w:color w:val="5B462B"/>
          <w:spacing w:val="-2"/>
          <w:lang w:val="en-GB"/>
        </w:rPr>
        <w:t>expectancy.</w:t>
      </w:r>
    </w:p>
    <w:p w:rsidRPr="00140B91" w:rsidR="00D456A3" w:rsidRDefault="00EE596D" w14:paraId="7B333396" w14:textId="77777777">
      <w:pPr>
        <w:pStyle w:val="BodyText"/>
        <w:spacing w:before="247"/>
        <w:ind w:left="120"/>
        <w:rPr>
          <w:lang w:val="en-GB"/>
        </w:rPr>
      </w:pPr>
      <w:r w:rsidRPr="00140B91">
        <w:rPr>
          <w:color w:val="5B462B"/>
          <w:lang w:val="en-GB"/>
        </w:rPr>
        <w:t>Over-Mature: tree coming to the end of their natural lifespan</w:t>
      </w:r>
      <w:r w:rsidRPr="00140B91">
        <w:rPr>
          <w:color w:val="5B462B"/>
          <w:spacing w:val="-8"/>
          <w:lang w:val="en-GB"/>
        </w:rPr>
        <w:t xml:space="preserve"> </w:t>
      </w:r>
      <w:r w:rsidRPr="00140B91">
        <w:rPr>
          <w:color w:val="5B462B"/>
          <w:lang w:val="en-GB"/>
        </w:rPr>
        <w:t>and</w:t>
      </w:r>
      <w:r w:rsidRPr="00140B91">
        <w:rPr>
          <w:color w:val="5B462B"/>
          <w:spacing w:val="-8"/>
          <w:lang w:val="en-GB"/>
        </w:rPr>
        <w:t xml:space="preserve"> </w:t>
      </w:r>
      <w:r w:rsidRPr="00140B91">
        <w:rPr>
          <w:color w:val="5B462B"/>
          <w:lang w:val="en-GB"/>
        </w:rPr>
        <w:t>typically</w:t>
      </w:r>
      <w:r w:rsidRPr="00140B91">
        <w:rPr>
          <w:color w:val="5B462B"/>
          <w:spacing w:val="-8"/>
          <w:lang w:val="en-GB"/>
        </w:rPr>
        <w:t xml:space="preserve"> </w:t>
      </w:r>
      <w:r w:rsidRPr="00140B91">
        <w:rPr>
          <w:color w:val="5B462B"/>
          <w:lang w:val="en-GB"/>
        </w:rPr>
        <w:t>containing</w:t>
      </w:r>
      <w:r w:rsidRPr="00140B91">
        <w:rPr>
          <w:color w:val="5B462B"/>
          <w:spacing w:val="-8"/>
          <w:lang w:val="en-GB"/>
        </w:rPr>
        <w:t xml:space="preserve"> </w:t>
      </w:r>
      <w:r w:rsidRPr="00140B91">
        <w:rPr>
          <w:color w:val="5B462B"/>
          <w:lang w:val="en-GB"/>
        </w:rPr>
        <w:t>significant</w:t>
      </w:r>
      <w:r w:rsidRPr="00140B91">
        <w:rPr>
          <w:color w:val="5B462B"/>
          <w:spacing w:val="-8"/>
          <w:lang w:val="en-GB"/>
        </w:rPr>
        <w:t xml:space="preserve"> </w:t>
      </w:r>
      <w:r w:rsidRPr="00140B91">
        <w:rPr>
          <w:color w:val="5B462B"/>
          <w:lang w:val="en-GB"/>
        </w:rPr>
        <w:t>structural defects and or decay.</w:t>
      </w:r>
    </w:p>
    <w:p w:rsidRPr="00140B91" w:rsidR="00D456A3" w:rsidRDefault="00EE596D" w14:paraId="764EF867" w14:textId="77777777">
      <w:pPr>
        <w:pStyle w:val="Heading1"/>
        <w:spacing w:before="82"/>
        <w:rPr>
          <w:lang w:val="en-GB"/>
        </w:rPr>
      </w:pPr>
      <w:r w:rsidRPr="00140B91">
        <w:rPr>
          <w:b w:val="0"/>
          <w:lang w:val="en-GB"/>
        </w:rPr>
        <w:br w:type="column"/>
      </w:r>
      <w:r w:rsidRPr="00140B91">
        <w:rPr>
          <w:color w:val="B2C118"/>
          <w:spacing w:val="-6"/>
          <w:lang w:val="en-GB"/>
        </w:rPr>
        <w:t>Ash</w:t>
      </w:r>
      <w:r w:rsidRPr="00140B91">
        <w:rPr>
          <w:color w:val="B2C118"/>
          <w:spacing w:val="-8"/>
          <w:lang w:val="en-GB"/>
        </w:rPr>
        <w:t xml:space="preserve"> </w:t>
      </w:r>
      <w:r w:rsidRPr="00140B91">
        <w:rPr>
          <w:color w:val="B2C118"/>
          <w:spacing w:val="-2"/>
          <w:lang w:val="en-GB"/>
        </w:rPr>
        <w:t>Dieback</w:t>
      </w:r>
    </w:p>
    <w:p w:rsidRPr="00140B91" w:rsidR="00D456A3" w:rsidRDefault="00EE596D" w14:paraId="4E9C6B72" w14:textId="77777777">
      <w:pPr>
        <w:pStyle w:val="BodyText"/>
        <w:spacing w:before="142"/>
        <w:ind w:left="120" w:right="214"/>
        <w:rPr>
          <w:lang w:val="en-GB"/>
        </w:rPr>
      </w:pPr>
      <w:r w:rsidRPr="00140B91">
        <w:rPr>
          <w:color w:val="5B462B"/>
          <w:lang w:val="en-GB"/>
        </w:rPr>
        <w:t>Chalara,</w:t>
      </w:r>
      <w:r w:rsidRPr="00140B91">
        <w:rPr>
          <w:color w:val="5B462B"/>
          <w:spacing w:val="-5"/>
          <w:lang w:val="en-GB"/>
        </w:rPr>
        <w:t xml:space="preserve"> </w:t>
      </w:r>
      <w:r w:rsidRPr="00140B91">
        <w:rPr>
          <w:color w:val="5B462B"/>
          <w:lang w:val="en-GB"/>
        </w:rPr>
        <w:t>known</w:t>
      </w:r>
      <w:r w:rsidRPr="00140B91">
        <w:rPr>
          <w:color w:val="5B462B"/>
          <w:spacing w:val="-5"/>
          <w:lang w:val="en-GB"/>
        </w:rPr>
        <w:t xml:space="preserve"> </w:t>
      </w:r>
      <w:r w:rsidRPr="00140B91">
        <w:rPr>
          <w:color w:val="5B462B"/>
          <w:lang w:val="en-GB"/>
        </w:rPr>
        <w:t>commonly</w:t>
      </w:r>
      <w:r w:rsidRPr="00140B91">
        <w:rPr>
          <w:color w:val="5B462B"/>
          <w:spacing w:val="-5"/>
          <w:lang w:val="en-GB"/>
        </w:rPr>
        <w:t xml:space="preserve"> </w:t>
      </w:r>
      <w:r w:rsidRPr="00140B91">
        <w:rPr>
          <w:color w:val="5B462B"/>
          <w:lang w:val="en-GB"/>
        </w:rPr>
        <w:t>as</w:t>
      </w:r>
      <w:r w:rsidRPr="00140B91">
        <w:rPr>
          <w:color w:val="5B462B"/>
          <w:spacing w:val="-5"/>
          <w:lang w:val="en-GB"/>
        </w:rPr>
        <w:t xml:space="preserve"> </w:t>
      </w:r>
      <w:r w:rsidRPr="00140B91">
        <w:rPr>
          <w:color w:val="5B462B"/>
          <w:lang w:val="en-GB"/>
        </w:rPr>
        <w:t>Ash</w:t>
      </w:r>
      <w:r w:rsidRPr="00140B91">
        <w:rPr>
          <w:color w:val="5B462B"/>
          <w:spacing w:val="-5"/>
          <w:lang w:val="en-GB"/>
        </w:rPr>
        <w:t xml:space="preserve"> </w:t>
      </w:r>
      <w:r w:rsidRPr="00140B91">
        <w:rPr>
          <w:color w:val="5B462B"/>
          <w:lang w:val="en-GB"/>
        </w:rPr>
        <w:t>Die</w:t>
      </w:r>
      <w:r w:rsidRPr="00140B91">
        <w:rPr>
          <w:color w:val="5B462B"/>
          <w:spacing w:val="-5"/>
          <w:lang w:val="en-GB"/>
        </w:rPr>
        <w:t xml:space="preserve"> </w:t>
      </w:r>
      <w:r w:rsidRPr="00140B91">
        <w:rPr>
          <w:color w:val="5B462B"/>
          <w:lang w:val="en-GB"/>
        </w:rPr>
        <w:t>Back</w:t>
      </w:r>
      <w:r w:rsidRPr="00140B91">
        <w:rPr>
          <w:color w:val="5B462B"/>
          <w:spacing w:val="-5"/>
          <w:lang w:val="en-GB"/>
        </w:rPr>
        <w:t xml:space="preserve"> </w:t>
      </w:r>
      <w:r w:rsidRPr="00140B91">
        <w:rPr>
          <w:color w:val="5B462B"/>
          <w:lang w:val="en-GB"/>
        </w:rPr>
        <w:t>caused</w:t>
      </w:r>
      <w:r w:rsidRPr="00140B91">
        <w:rPr>
          <w:color w:val="5B462B"/>
          <w:spacing w:val="-5"/>
          <w:lang w:val="en-GB"/>
        </w:rPr>
        <w:t xml:space="preserve"> </w:t>
      </w:r>
      <w:r w:rsidRPr="00140B91">
        <w:rPr>
          <w:color w:val="5B462B"/>
          <w:lang w:val="en-GB"/>
        </w:rPr>
        <w:t>by</w:t>
      </w:r>
      <w:r w:rsidRPr="00140B91">
        <w:rPr>
          <w:color w:val="5B462B"/>
          <w:spacing w:val="-5"/>
          <w:lang w:val="en-GB"/>
        </w:rPr>
        <w:t xml:space="preserve"> </w:t>
      </w:r>
      <w:r w:rsidRPr="00140B91">
        <w:rPr>
          <w:color w:val="5B462B"/>
          <w:lang w:val="en-GB"/>
        </w:rPr>
        <w:t>the fungus (</w:t>
      </w:r>
      <w:proofErr w:type="spellStart"/>
      <w:r w:rsidRPr="00140B91">
        <w:rPr>
          <w:color w:val="5B462B"/>
          <w:lang w:val="en-GB"/>
        </w:rPr>
        <w:t>Hymenoscyphus</w:t>
      </w:r>
      <w:proofErr w:type="spellEnd"/>
      <w:r w:rsidRPr="00140B91">
        <w:rPr>
          <w:color w:val="5B462B"/>
          <w:lang w:val="en-GB"/>
        </w:rPr>
        <w:t xml:space="preserve"> </w:t>
      </w:r>
      <w:proofErr w:type="spellStart"/>
      <w:r w:rsidRPr="00140B91">
        <w:rPr>
          <w:color w:val="5B462B"/>
          <w:lang w:val="en-GB"/>
        </w:rPr>
        <w:t>fraxineus</w:t>
      </w:r>
      <w:proofErr w:type="spellEnd"/>
      <w:r w:rsidRPr="00140B91">
        <w:rPr>
          <w:color w:val="5B462B"/>
          <w:lang w:val="en-GB"/>
        </w:rPr>
        <w:t>) is now considered to be endemic and widespread throughout much of the UK. Symptoms/symptomology are not always obvious on mature trees, especially when leaves have already fallen.</w:t>
      </w:r>
    </w:p>
    <w:p w:rsidRPr="00140B91" w:rsidR="00D456A3" w:rsidRDefault="00D456A3" w14:paraId="61D2E122" w14:textId="77777777">
      <w:pPr>
        <w:pStyle w:val="BodyText"/>
        <w:rPr>
          <w:lang w:val="en-GB"/>
        </w:rPr>
      </w:pPr>
    </w:p>
    <w:p w:rsidRPr="00140B91" w:rsidR="00D456A3" w:rsidRDefault="00EE596D" w14:paraId="7213C4B1" w14:textId="77777777">
      <w:pPr>
        <w:pStyle w:val="BodyText"/>
        <w:ind w:left="120"/>
        <w:rPr>
          <w:lang w:val="en-GB"/>
        </w:rPr>
      </w:pPr>
      <w:r w:rsidRPr="00140B91">
        <w:rPr>
          <w:color w:val="5B462B"/>
          <w:lang w:val="en-GB"/>
        </w:rPr>
        <w:t>The rate of decline of infected trees and the long-term prognosis</w:t>
      </w:r>
      <w:r w:rsidRPr="00140B91">
        <w:rPr>
          <w:color w:val="5B462B"/>
          <w:spacing w:val="-5"/>
          <w:lang w:val="en-GB"/>
        </w:rPr>
        <w:t xml:space="preserve"> </w:t>
      </w:r>
      <w:r w:rsidRPr="00140B91">
        <w:rPr>
          <w:color w:val="5B462B"/>
          <w:lang w:val="en-GB"/>
        </w:rPr>
        <w:t>for</w:t>
      </w:r>
      <w:r w:rsidRPr="00140B91">
        <w:rPr>
          <w:color w:val="5B462B"/>
          <w:spacing w:val="-5"/>
          <w:lang w:val="en-GB"/>
        </w:rPr>
        <w:t xml:space="preserve"> </w:t>
      </w:r>
      <w:r w:rsidRPr="00140B91">
        <w:rPr>
          <w:color w:val="5B462B"/>
          <w:lang w:val="en-GB"/>
        </w:rPr>
        <w:t>the</w:t>
      </w:r>
      <w:r w:rsidRPr="00140B91">
        <w:rPr>
          <w:color w:val="5B462B"/>
          <w:spacing w:val="-5"/>
          <w:lang w:val="en-GB"/>
        </w:rPr>
        <w:t xml:space="preserve"> </w:t>
      </w:r>
      <w:r w:rsidRPr="00140B91">
        <w:rPr>
          <w:color w:val="5B462B"/>
          <w:lang w:val="en-GB"/>
        </w:rPr>
        <w:t>health</w:t>
      </w:r>
      <w:r w:rsidRPr="00140B91">
        <w:rPr>
          <w:color w:val="5B462B"/>
          <w:spacing w:val="-5"/>
          <w:lang w:val="en-GB"/>
        </w:rPr>
        <w:t xml:space="preserve"> </w:t>
      </w:r>
      <w:r w:rsidRPr="00140B91">
        <w:rPr>
          <w:color w:val="5B462B"/>
          <w:lang w:val="en-GB"/>
        </w:rPr>
        <w:t>of</w:t>
      </w:r>
      <w:r w:rsidRPr="00140B91">
        <w:rPr>
          <w:color w:val="5B462B"/>
          <w:spacing w:val="-5"/>
          <w:lang w:val="en-GB"/>
        </w:rPr>
        <w:t xml:space="preserve"> </w:t>
      </w:r>
      <w:r w:rsidRPr="00140B91">
        <w:rPr>
          <w:color w:val="5B462B"/>
          <w:lang w:val="en-GB"/>
        </w:rPr>
        <w:t>Ash</w:t>
      </w:r>
      <w:r w:rsidRPr="00140B91">
        <w:rPr>
          <w:color w:val="5B462B"/>
          <w:spacing w:val="-5"/>
          <w:lang w:val="en-GB"/>
        </w:rPr>
        <w:t xml:space="preserve"> </w:t>
      </w:r>
      <w:r w:rsidRPr="00140B91">
        <w:rPr>
          <w:color w:val="5B462B"/>
          <w:lang w:val="en-GB"/>
        </w:rPr>
        <w:t>trees</w:t>
      </w:r>
      <w:r w:rsidRPr="00140B91">
        <w:rPr>
          <w:color w:val="5B462B"/>
          <w:spacing w:val="-5"/>
          <w:lang w:val="en-GB"/>
        </w:rPr>
        <w:t xml:space="preserve"> </w:t>
      </w:r>
      <w:r w:rsidRPr="00140B91">
        <w:rPr>
          <w:color w:val="5B462B"/>
          <w:lang w:val="en-GB"/>
        </w:rPr>
        <w:t>generally</w:t>
      </w:r>
      <w:r w:rsidRPr="00140B91">
        <w:rPr>
          <w:color w:val="5B462B"/>
          <w:spacing w:val="-5"/>
          <w:lang w:val="en-GB"/>
        </w:rPr>
        <w:t xml:space="preserve"> </w:t>
      </w:r>
      <w:r w:rsidRPr="00140B91">
        <w:rPr>
          <w:color w:val="5B462B"/>
          <w:lang w:val="en-GB"/>
        </w:rPr>
        <w:t>is</w:t>
      </w:r>
      <w:r w:rsidRPr="00140B91">
        <w:rPr>
          <w:color w:val="5B462B"/>
          <w:spacing w:val="-5"/>
          <w:lang w:val="en-GB"/>
        </w:rPr>
        <w:t xml:space="preserve"> </w:t>
      </w:r>
      <w:r w:rsidRPr="00140B91">
        <w:rPr>
          <w:color w:val="5B462B"/>
          <w:lang w:val="en-GB"/>
        </w:rPr>
        <w:t xml:space="preserve">currently </w:t>
      </w:r>
      <w:r w:rsidRPr="00140B91">
        <w:rPr>
          <w:color w:val="5B462B"/>
          <w:spacing w:val="-2"/>
          <w:lang w:val="en-GB"/>
        </w:rPr>
        <w:t>uncertain.</w:t>
      </w:r>
    </w:p>
    <w:p w:rsidRPr="00140B91" w:rsidR="00D456A3" w:rsidRDefault="00D456A3" w14:paraId="7B6DB75A" w14:textId="77777777">
      <w:pPr>
        <w:pStyle w:val="BodyText"/>
        <w:rPr>
          <w:lang w:val="en-GB"/>
        </w:rPr>
      </w:pPr>
    </w:p>
    <w:p w:rsidRPr="00140B91" w:rsidR="00D456A3" w:rsidRDefault="00EE596D" w14:paraId="3B1FFE0B" w14:textId="77777777">
      <w:pPr>
        <w:pStyle w:val="BodyText"/>
        <w:ind w:left="120" w:right="214"/>
        <w:rPr>
          <w:lang w:val="en-GB"/>
        </w:rPr>
      </w:pPr>
      <w:r w:rsidRPr="00140B91">
        <w:rPr>
          <w:color w:val="5B462B"/>
          <w:lang w:val="en-GB"/>
        </w:rPr>
        <w:t>Some research suggested that the UK may experience losses of up to 95% of its Ash trees and that, once infected,</w:t>
      </w:r>
      <w:r w:rsidRPr="00140B91">
        <w:rPr>
          <w:color w:val="5B462B"/>
          <w:spacing w:val="-6"/>
          <w:lang w:val="en-GB"/>
        </w:rPr>
        <w:t xml:space="preserve"> </w:t>
      </w:r>
      <w:r w:rsidRPr="00140B91">
        <w:rPr>
          <w:color w:val="5B462B"/>
          <w:lang w:val="en-GB"/>
        </w:rPr>
        <w:t>trees</w:t>
      </w:r>
      <w:r w:rsidRPr="00140B91">
        <w:rPr>
          <w:color w:val="5B462B"/>
          <w:spacing w:val="-6"/>
          <w:lang w:val="en-GB"/>
        </w:rPr>
        <w:t xml:space="preserve"> </w:t>
      </w:r>
      <w:r w:rsidRPr="00140B91">
        <w:rPr>
          <w:color w:val="5B462B"/>
          <w:lang w:val="en-GB"/>
        </w:rPr>
        <w:t>decline</w:t>
      </w:r>
      <w:r w:rsidRPr="00140B91">
        <w:rPr>
          <w:color w:val="5B462B"/>
          <w:spacing w:val="-6"/>
          <w:lang w:val="en-GB"/>
        </w:rPr>
        <w:t xml:space="preserve"> </w:t>
      </w:r>
      <w:r w:rsidRPr="00140B91">
        <w:rPr>
          <w:color w:val="5B462B"/>
          <w:lang w:val="en-GB"/>
        </w:rPr>
        <w:t>rapidly</w:t>
      </w:r>
      <w:r w:rsidRPr="00140B91">
        <w:rPr>
          <w:color w:val="5B462B"/>
          <w:spacing w:val="-6"/>
          <w:lang w:val="en-GB"/>
        </w:rPr>
        <w:t xml:space="preserve"> </w:t>
      </w:r>
      <w:r w:rsidRPr="00140B91">
        <w:rPr>
          <w:color w:val="5B462B"/>
          <w:lang w:val="en-GB"/>
        </w:rPr>
        <w:t>causing</w:t>
      </w:r>
      <w:r w:rsidRPr="00140B91">
        <w:rPr>
          <w:color w:val="5B462B"/>
          <w:spacing w:val="-6"/>
          <w:lang w:val="en-GB"/>
        </w:rPr>
        <w:t xml:space="preserve"> </w:t>
      </w:r>
      <w:r w:rsidRPr="00140B91">
        <w:rPr>
          <w:color w:val="5B462B"/>
          <w:lang w:val="en-GB"/>
        </w:rPr>
        <w:t>premature</w:t>
      </w:r>
      <w:r w:rsidRPr="00140B91">
        <w:rPr>
          <w:color w:val="5B462B"/>
          <w:spacing w:val="-6"/>
          <w:lang w:val="en-GB"/>
        </w:rPr>
        <w:t xml:space="preserve"> </w:t>
      </w:r>
      <w:r w:rsidRPr="00140B91">
        <w:rPr>
          <w:color w:val="5B462B"/>
          <w:lang w:val="en-GB"/>
        </w:rPr>
        <w:t>failure</w:t>
      </w:r>
      <w:r w:rsidRPr="00140B91">
        <w:rPr>
          <w:color w:val="5B462B"/>
          <w:spacing w:val="-6"/>
          <w:lang w:val="en-GB"/>
        </w:rPr>
        <w:t xml:space="preserve"> </w:t>
      </w:r>
      <w:r w:rsidRPr="00140B91">
        <w:rPr>
          <w:color w:val="5B462B"/>
          <w:lang w:val="en-GB"/>
        </w:rPr>
        <w:t>of the canopy of the infected trees.</w:t>
      </w:r>
    </w:p>
    <w:p w:rsidRPr="00140B91" w:rsidR="00D456A3" w:rsidRDefault="00D456A3" w14:paraId="5561B9B2" w14:textId="77777777">
      <w:pPr>
        <w:pStyle w:val="BodyText"/>
        <w:rPr>
          <w:lang w:val="en-GB"/>
        </w:rPr>
      </w:pPr>
    </w:p>
    <w:p w:rsidRPr="00140B91" w:rsidR="00D456A3" w:rsidRDefault="00EE596D" w14:paraId="211DC95E" w14:textId="77777777">
      <w:pPr>
        <w:pStyle w:val="BodyText"/>
        <w:ind w:left="120" w:right="214"/>
        <w:rPr>
          <w:lang w:val="en-GB"/>
        </w:rPr>
      </w:pPr>
      <w:r w:rsidRPr="00140B91">
        <w:rPr>
          <w:color w:val="5B462B"/>
          <w:lang w:val="en-GB"/>
        </w:rPr>
        <w:t>Premature removal of healthy trees is, however, not recommended at this stage. Once trees are infected and reach</w:t>
      </w:r>
      <w:r w:rsidRPr="00140B91">
        <w:rPr>
          <w:color w:val="5B462B"/>
          <w:spacing w:val="-4"/>
          <w:lang w:val="en-GB"/>
        </w:rPr>
        <w:t xml:space="preserve"> </w:t>
      </w:r>
      <w:r w:rsidRPr="00140B91">
        <w:rPr>
          <w:color w:val="5B462B"/>
          <w:lang w:val="en-GB"/>
        </w:rPr>
        <w:t>less</w:t>
      </w:r>
      <w:r w:rsidRPr="00140B91">
        <w:rPr>
          <w:color w:val="5B462B"/>
          <w:spacing w:val="-4"/>
          <w:lang w:val="en-GB"/>
        </w:rPr>
        <w:t xml:space="preserve"> </w:t>
      </w:r>
      <w:r w:rsidRPr="00140B91">
        <w:rPr>
          <w:color w:val="5B462B"/>
          <w:lang w:val="en-GB"/>
        </w:rPr>
        <w:t>than</w:t>
      </w:r>
      <w:r w:rsidRPr="00140B91">
        <w:rPr>
          <w:color w:val="5B462B"/>
          <w:spacing w:val="-4"/>
          <w:lang w:val="en-GB"/>
        </w:rPr>
        <w:t xml:space="preserve"> </w:t>
      </w:r>
      <w:r w:rsidRPr="00140B91">
        <w:rPr>
          <w:color w:val="5B462B"/>
          <w:lang w:val="en-GB"/>
        </w:rPr>
        <w:t>50%</w:t>
      </w:r>
      <w:r w:rsidRPr="00140B91">
        <w:rPr>
          <w:color w:val="5B462B"/>
          <w:spacing w:val="-4"/>
          <w:lang w:val="en-GB"/>
        </w:rPr>
        <w:t xml:space="preserve"> </w:t>
      </w:r>
      <w:r w:rsidRPr="00140B91">
        <w:rPr>
          <w:color w:val="5B462B"/>
          <w:lang w:val="en-GB"/>
        </w:rPr>
        <w:t>of</w:t>
      </w:r>
      <w:r w:rsidRPr="00140B91">
        <w:rPr>
          <w:color w:val="5B462B"/>
          <w:spacing w:val="-4"/>
          <w:lang w:val="en-GB"/>
        </w:rPr>
        <w:t xml:space="preserve"> </w:t>
      </w:r>
      <w:r w:rsidRPr="00140B91">
        <w:rPr>
          <w:color w:val="5B462B"/>
          <w:lang w:val="en-GB"/>
        </w:rPr>
        <w:t>their</w:t>
      </w:r>
      <w:r w:rsidRPr="00140B91">
        <w:rPr>
          <w:color w:val="5B462B"/>
          <w:spacing w:val="-4"/>
          <w:lang w:val="en-GB"/>
        </w:rPr>
        <w:t xml:space="preserve"> </w:t>
      </w:r>
      <w:r w:rsidRPr="00140B91">
        <w:rPr>
          <w:color w:val="5B462B"/>
          <w:lang w:val="en-GB"/>
        </w:rPr>
        <w:t>normal</w:t>
      </w:r>
      <w:r w:rsidRPr="00140B91">
        <w:rPr>
          <w:color w:val="5B462B"/>
          <w:spacing w:val="-4"/>
          <w:lang w:val="en-GB"/>
        </w:rPr>
        <w:t xml:space="preserve"> </w:t>
      </w:r>
      <w:r w:rsidRPr="00140B91">
        <w:rPr>
          <w:color w:val="5B462B"/>
          <w:lang w:val="en-GB"/>
        </w:rPr>
        <w:t>foliar</w:t>
      </w:r>
      <w:r w:rsidRPr="00140B91">
        <w:rPr>
          <w:color w:val="5B462B"/>
          <w:spacing w:val="-4"/>
          <w:lang w:val="en-GB"/>
        </w:rPr>
        <w:t xml:space="preserve"> </w:t>
      </w:r>
      <w:r w:rsidRPr="00140B91">
        <w:rPr>
          <w:color w:val="5B462B"/>
          <w:lang w:val="en-GB"/>
        </w:rPr>
        <w:t>density,</w:t>
      </w:r>
      <w:r w:rsidRPr="00140B91">
        <w:rPr>
          <w:color w:val="5B462B"/>
          <w:spacing w:val="-4"/>
          <w:lang w:val="en-GB"/>
        </w:rPr>
        <w:t xml:space="preserve"> </w:t>
      </w:r>
      <w:r w:rsidRPr="00140B91">
        <w:rPr>
          <w:color w:val="5B462B"/>
          <w:lang w:val="en-GB"/>
        </w:rPr>
        <w:t>then</w:t>
      </w:r>
      <w:r w:rsidRPr="00140B91">
        <w:rPr>
          <w:color w:val="5B462B"/>
          <w:spacing w:val="-4"/>
          <w:lang w:val="en-GB"/>
        </w:rPr>
        <w:t xml:space="preserve"> </w:t>
      </w:r>
      <w:r w:rsidRPr="00140B91">
        <w:rPr>
          <w:color w:val="5B462B"/>
          <w:lang w:val="en-GB"/>
        </w:rPr>
        <w:t>it may be prudent to consider the removal of such trees where they pose a threat to persons or property.</w:t>
      </w:r>
    </w:p>
    <w:p w:rsidRPr="00140B91" w:rsidR="00D456A3" w:rsidRDefault="00D456A3" w14:paraId="0EC2DD9D" w14:textId="77777777">
      <w:pPr>
        <w:sectPr w:rsidRPr="00140B91" w:rsidR="00D456A3" w:rsidSect="00653A76">
          <w:headerReference w:type="default" r:id="rId15"/>
          <w:footerReference w:type="default" r:id="rId16"/>
          <w:pgSz w:w="11900" w:h="16840" w:orient="portrait"/>
          <w:pgMar w:top="1240" w:right="240" w:bottom="1060" w:left="260" w:header="0" w:footer="860" w:gutter="0"/>
          <w:cols w:equalWidth="0" w:space="720" w:num="2">
            <w:col w:w="5501" w:space="199"/>
            <w:col w:w="5700"/>
          </w:cols>
        </w:sectPr>
      </w:pPr>
    </w:p>
    <w:p w:rsidRPr="00140B91" w:rsidR="00D456A3" w:rsidRDefault="001F0845" w14:paraId="64BC87EE" w14:textId="77777777">
      <w:pPr>
        <w:pStyle w:val="BodyText"/>
        <w:spacing w:before="212"/>
        <w:rPr>
          <w:sz w:val="28"/>
          <w:lang w:val="en-GB"/>
        </w:rPr>
      </w:pPr>
      <w:r w:rsidRPr="00140B91">
        <w:rPr>
          <w:noProof/>
          <w:lang w:val="en-GB"/>
        </w:rPr>
        <w:lastRenderedPageBreak/>
        <mc:AlternateContent>
          <mc:Choice Requires="wps">
            <w:drawing>
              <wp:anchor distT="0" distB="0" distL="0" distR="0" simplePos="0" relativeHeight="251726848" behindDoc="1" locked="0" layoutInCell="1" allowOverlap="1" wp14:anchorId="26BFA338" wp14:editId="20E5757C">
                <wp:simplePos x="0" y="0"/>
                <wp:positionH relativeFrom="page">
                  <wp:posOffset>247650</wp:posOffset>
                </wp:positionH>
                <wp:positionV relativeFrom="page">
                  <wp:posOffset>5619115</wp:posOffset>
                </wp:positionV>
                <wp:extent cx="7073900" cy="1270"/>
                <wp:effectExtent l="0" t="0" r="0" b="0"/>
                <wp:wrapNone/>
                <wp:docPr id="1448516416"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id="Graphic 18" style="position:absolute;margin-left:19.5pt;margin-top:442.45pt;width:557pt;height:.1pt;z-index:-251589632;visibility:visible;mso-wrap-style:square;mso-wrap-distance-left:0;mso-wrap-distance-top:0;mso-wrap-distance-right:0;mso-wrap-distance-bottom:0;mso-position-horizontal:absolute;mso-position-horizontal-relative:page;mso-position-vertical:absolute;mso-position-vertical-relative:page;v-text-anchor:top" coordsize="7073900,1270" o:spid="_x0000_s1026" filled="f" strokecolor="#b2c118" strokeweight="1pt" path="m,l70739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" w14:anchorId="79BAE3B3">
                <v:stroke dashstyle="1 1"/>
                <v:path arrowok="t"/>
                <w10:wrap anchorx="page" anchory="page"/>
              </v:shape>
            </w:pict>
          </mc:Fallback>
        </mc:AlternateContent>
      </w:r>
    </w:p>
    <w:p w:rsidR="001F0845" w:rsidP="001F0845" w:rsidRDefault="001F0845" w14:paraId="2FB7A2A2" w14:textId="77777777">
      <w:pPr>
        <w:pStyle w:val="Heading1"/>
        <w:rPr>
          <w:color w:val="B2C118"/>
          <w:spacing w:val="-8"/>
          <w:lang w:val="en-GB"/>
        </w:rPr>
      </w:pPr>
    </w:p>
    <w:p w:rsidR="00D456A3" w:rsidP="001F0845" w:rsidRDefault="00EE596D" w14:paraId="32E6ED48" w14:textId="77777777">
      <w:pPr>
        <w:pStyle w:val="Heading1"/>
        <w:rPr>
          <w:color w:val="B2C118"/>
          <w:spacing w:val="-2"/>
          <w:lang w:val="en-GB"/>
        </w:rPr>
      </w:pPr>
      <w:r w:rsidRPr="00140B91">
        <w:rPr>
          <w:color w:val="B2C118"/>
          <w:spacing w:val="-8"/>
          <w:lang w:val="en-GB"/>
        </w:rPr>
        <w:t>Site</w:t>
      </w:r>
      <w:r w:rsidRPr="00140B91">
        <w:rPr>
          <w:color w:val="B2C118"/>
          <w:spacing w:val="-5"/>
          <w:lang w:val="en-GB"/>
        </w:rPr>
        <w:t xml:space="preserve"> </w:t>
      </w:r>
      <w:r w:rsidRPr="00140B91">
        <w:rPr>
          <w:color w:val="B2C118"/>
          <w:spacing w:val="-2"/>
          <w:lang w:val="en-GB"/>
        </w:rPr>
        <w:t>Description</w:t>
      </w:r>
    </w:p>
    <w:p w:rsidR="002B2AE1" w:rsidP="002B2AE1" w:rsidRDefault="002B2AE1" w14:paraId="6029A11F" w14:textId="77777777">
      <w:pPr>
        <w:pStyle w:val="Heading1"/>
        <w:spacing w:before="0"/>
        <w:ind w:left="142"/>
        <w:rPr>
          <w:b w:val="0"/>
          <w:bCs w:val="0"/>
          <w:color w:val="5B462B"/>
          <w:sz w:val="22"/>
          <w:szCs w:val="22"/>
          <w:lang w:val="en-GB"/>
        </w:rPr>
      </w:pPr>
    </w:p>
    <w:p w:rsidRPr="00EE596D" w:rsidR="00EE596D" w:rsidP="00EE596D" w:rsidRDefault="00EE596D" w14:paraId="0DA0779B" w14:textId="77777777">
      <w:pPr>
        <w:pStyle w:val="Heading1"/>
        <w:ind w:left="142"/>
        <w:rPr>
          <w:b w:val="0"/>
          <w:bCs w:val="0"/>
          <w:color w:val="5B462B"/>
          <w:sz w:val="22"/>
          <w:szCs w:val="22"/>
          <w:lang w:val="en-GB"/>
        </w:rPr>
      </w:pPr>
      <w:r w:rsidRPr="00EE596D">
        <w:rPr>
          <w:b w:val="0"/>
          <w:bCs w:val="0"/>
          <w:color w:val="5B462B"/>
          <w:sz w:val="22"/>
          <w:szCs w:val="22"/>
          <w:lang w:val="en-GB"/>
        </w:rPr>
        <w:t>This site is abutting the river Don, tree lines banks of mixed age and species, hosting ash dieback.</w:t>
      </w:r>
    </w:p>
    <w:p w:rsidRPr="00EE596D" w:rsidR="00EE596D" w:rsidP="00EE596D" w:rsidRDefault="00EE596D" w14:paraId="60192E67" w14:textId="77777777">
      <w:pPr>
        <w:pStyle w:val="Heading1"/>
        <w:ind w:left="142"/>
        <w:rPr>
          <w:b w:val="0"/>
          <w:bCs w:val="0"/>
          <w:color w:val="5B462B"/>
          <w:sz w:val="22"/>
          <w:szCs w:val="22"/>
          <w:lang w:val="en-GB"/>
        </w:rPr>
      </w:pPr>
    </w:p>
    <w:p w:rsidRPr="00EE596D" w:rsidR="00EE596D" w:rsidP="00EE596D" w:rsidRDefault="00EE596D" w14:paraId="41160EFE" w14:textId="77777777">
      <w:pPr>
        <w:pStyle w:val="Heading1"/>
        <w:ind w:left="142"/>
        <w:rPr>
          <w:b w:val="0"/>
          <w:bCs w:val="0"/>
          <w:color w:val="5B462B"/>
          <w:sz w:val="22"/>
          <w:szCs w:val="22"/>
          <w:lang w:val="en-GB"/>
        </w:rPr>
      </w:pPr>
      <w:r w:rsidRPr="00EE596D">
        <w:rPr>
          <w:b w:val="0"/>
          <w:bCs w:val="0"/>
          <w:color w:val="5B462B"/>
          <w:sz w:val="22"/>
          <w:szCs w:val="22"/>
          <w:lang w:val="en-GB"/>
        </w:rPr>
        <w:t>There is a mixed verity of amenity trees throughout the open spaces of this site.</w:t>
      </w:r>
    </w:p>
    <w:p w:rsidRPr="00EE596D" w:rsidR="00EE596D" w:rsidP="00EE596D" w:rsidRDefault="00EE596D" w14:paraId="0649FD7E" w14:textId="77777777">
      <w:pPr>
        <w:pStyle w:val="Heading1"/>
        <w:ind w:left="142"/>
        <w:rPr>
          <w:b w:val="0"/>
          <w:bCs w:val="0"/>
          <w:color w:val="5B462B"/>
          <w:sz w:val="22"/>
          <w:szCs w:val="22"/>
          <w:lang w:val="en-GB"/>
        </w:rPr>
      </w:pPr>
    </w:p>
    <w:p w:rsidRPr="00EE596D" w:rsidR="00EE596D" w:rsidP="00EE596D" w:rsidRDefault="00EE596D" w14:paraId="5F8E8EBB" w14:textId="77777777">
      <w:pPr>
        <w:pStyle w:val="Heading1"/>
        <w:ind w:left="142"/>
        <w:rPr>
          <w:b w:val="0"/>
          <w:bCs w:val="0"/>
          <w:color w:val="5B462B"/>
          <w:sz w:val="22"/>
          <w:szCs w:val="22"/>
          <w:lang w:val="en-GB"/>
        </w:rPr>
      </w:pPr>
      <w:r w:rsidRPr="00EE596D">
        <w:rPr>
          <w:b w:val="0"/>
          <w:bCs w:val="0"/>
          <w:color w:val="5B462B"/>
          <w:sz w:val="22"/>
          <w:szCs w:val="22"/>
          <w:lang w:val="en-GB"/>
        </w:rPr>
        <w:t>There is a woodland area to the north side of the site that hosts a lade/stream with a desire line weaving its way through it.</w:t>
      </w:r>
    </w:p>
    <w:p w:rsidRPr="00EE596D" w:rsidR="00EE596D" w:rsidP="00EE596D" w:rsidRDefault="00EE596D" w14:paraId="7B069278" w14:textId="77777777">
      <w:pPr>
        <w:pStyle w:val="Heading1"/>
        <w:ind w:left="142"/>
        <w:rPr>
          <w:b w:val="0"/>
          <w:bCs w:val="0"/>
          <w:color w:val="5B462B"/>
          <w:sz w:val="22"/>
          <w:szCs w:val="22"/>
          <w:lang w:val="en-GB"/>
        </w:rPr>
      </w:pPr>
      <w:r w:rsidRPr="00EE596D">
        <w:rPr>
          <w:b w:val="0"/>
          <w:bCs w:val="0"/>
          <w:color w:val="5B462B"/>
          <w:sz w:val="22"/>
          <w:szCs w:val="22"/>
          <w:lang w:val="en-GB"/>
        </w:rPr>
        <w:t xml:space="preserve"> </w:t>
      </w:r>
    </w:p>
    <w:p w:rsidRPr="002B2AE1" w:rsidR="00EE596D" w:rsidP="00EE596D" w:rsidRDefault="00EE596D" w14:paraId="1081AA51" w14:textId="462DED12">
      <w:pPr>
        <w:pStyle w:val="Heading1"/>
        <w:spacing w:before="0"/>
        <w:ind w:left="142"/>
        <w:rPr>
          <w:b w:val="0"/>
          <w:bCs w:val="0"/>
          <w:color w:val="5B462B"/>
          <w:sz w:val="22"/>
          <w:szCs w:val="22"/>
          <w:lang w:val="en-GB"/>
        </w:rPr>
      </w:pPr>
      <w:r w:rsidRPr="00EE596D">
        <w:rPr>
          <w:b w:val="0"/>
          <w:bCs w:val="0"/>
          <w:color w:val="5B462B"/>
          <w:sz w:val="22"/>
          <w:szCs w:val="22"/>
          <w:lang w:val="en-GB"/>
        </w:rPr>
        <w:t>To the east side is the continuation of the lade and a tree covered strip.</w:t>
      </w:r>
    </w:p>
    <w:p w:rsidR="002B2AE1" w:rsidP="00133438" w:rsidRDefault="00EE596D" w14:paraId="661154C3" w14:textId="0033B7E6">
      <w:pPr>
        <w:pStyle w:val="Heading1"/>
        <w:spacing w:before="227"/>
        <w:rPr>
          <w:color w:val="B2C118"/>
          <w:spacing w:val="-2"/>
          <w:lang w:val="en-GB"/>
        </w:rPr>
      </w:pPr>
      <w:r w:rsidRPr="00140B91">
        <w:rPr>
          <w:color w:val="B2C118"/>
          <w:spacing w:val="-8"/>
          <w:lang w:val="en-GB"/>
        </w:rPr>
        <w:t>Site</w:t>
      </w:r>
      <w:r w:rsidRPr="00140B91">
        <w:rPr>
          <w:color w:val="B2C118"/>
          <w:spacing w:val="-5"/>
          <w:lang w:val="en-GB"/>
        </w:rPr>
        <w:t xml:space="preserve"> </w:t>
      </w:r>
      <w:r w:rsidRPr="002B5CDF">
        <w:rPr>
          <w:color w:val="B2C118"/>
          <w:spacing w:val="-2"/>
          <w:lang w:val="en-GB"/>
        </w:rPr>
        <w:t>Survey</w:t>
      </w:r>
    </w:p>
    <w:p w:rsidRPr="00D25564" w:rsidR="00D25564" w:rsidP="00D25564" w:rsidRDefault="00D25564" w14:paraId="02A49C06" w14:textId="1B06CC26">
      <w:pPr>
        <w:pStyle w:val="Heading1"/>
        <w:spacing w:before="227"/>
        <w:rPr>
          <w:b w:val="0"/>
          <w:bCs w:val="0"/>
          <w:color w:val="5B462B"/>
          <w:sz w:val="22"/>
          <w:szCs w:val="22"/>
          <w:lang w:val="en-GB"/>
        </w:rPr>
      </w:pPr>
      <w:r w:rsidRPr="00D25564">
        <w:rPr>
          <w:b w:val="0"/>
          <w:bCs w:val="0"/>
          <w:color w:val="5B462B"/>
          <w:sz w:val="22"/>
          <w:szCs w:val="22"/>
          <w:lang w:val="en-GB"/>
        </w:rPr>
        <w:t xml:space="preserve">Advisory, with the recent extreme climatic occurrences, drought and storms, trees can become stressed and exhibit ill health, this can be over a short- or long-term period.  </w:t>
      </w:r>
    </w:p>
    <w:p w:rsidRPr="00D25564" w:rsidR="00D25564" w:rsidP="00D25564" w:rsidRDefault="00D25564" w14:paraId="72622DC3" w14:textId="6ED29EE0">
      <w:pPr>
        <w:pStyle w:val="Heading1"/>
        <w:spacing w:before="227"/>
        <w:rPr>
          <w:b w:val="0"/>
          <w:bCs w:val="0"/>
          <w:color w:val="5B462B"/>
          <w:sz w:val="22"/>
          <w:szCs w:val="22"/>
          <w:lang w:val="en-GB"/>
        </w:rPr>
      </w:pPr>
      <w:r w:rsidRPr="00D25564">
        <w:rPr>
          <w:b w:val="0"/>
          <w:bCs w:val="0"/>
          <w:color w:val="5B462B"/>
          <w:sz w:val="22"/>
          <w:szCs w:val="22"/>
          <w:lang w:val="en-GB"/>
        </w:rPr>
        <w:t xml:space="preserve">The trees will be monitored accordingly, annually by the </w:t>
      </w:r>
      <w:proofErr w:type="spellStart"/>
      <w:r w:rsidRPr="00D25564">
        <w:rPr>
          <w:b w:val="0"/>
          <w:bCs w:val="0"/>
          <w:color w:val="5B462B"/>
          <w:sz w:val="22"/>
          <w:szCs w:val="22"/>
          <w:lang w:val="en-GB"/>
        </w:rPr>
        <w:t>Arboricultural</w:t>
      </w:r>
      <w:proofErr w:type="spellEnd"/>
      <w:r w:rsidRPr="00D25564">
        <w:rPr>
          <w:b w:val="0"/>
          <w:bCs w:val="0"/>
          <w:color w:val="5B462B"/>
          <w:sz w:val="22"/>
          <w:szCs w:val="22"/>
          <w:lang w:val="en-GB"/>
        </w:rPr>
        <w:t xml:space="preserve"> Manager and monthly by the Operations Manager, should there be any observed tree health actions be required, depending on the work priority/prescription, the prescriptions will be programmed accordingly.</w:t>
      </w:r>
    </w:p>
    <w:p w:rsidR="002B5CDF" w:rsidP="00D25564" w:rsidRDefault="00D25564" w14:paraId="53193E9D" w14:textId="3B829123">
      <w:pPr>
        <w:pStyle w:val="Heading1"/>
        <w:spacing w:before="227"/>
        <w:rPr>
          <w:b w:val="0"/>
          <w:bCs w:val="0"/>
          <w:color w:val="5B462B"/>
          <w:sz w:val="22"/>
          <w:szCs w:val="22"/>
          <w:lang w:val="en-GB"/>
        </w:rPr>
      </w:pPr>
      <w:r w:rsidRPr="00D25564">
        <w:rPr>
          <w:b w:val="0"/>
          <w:bCs w:val="0"/>
          <w:color w:val="5B462B"/>
          <w:sz w:val="22"/>
          <w:szCs w:val="22"/>
          <w:lang w:val="en-GB"/>
        </w:rPr>
        <w:t>Recently, the month of May has been uncharacteristically dry, this can and will affect some trees by placing them in to stress, this can be observed by small chlorotic foliage or necrotic foliage.</w:t>
      </w:r>
    </w:p>
    <w:p w:rsidRPr="00EE596D" w:rsidR="00EE596D" w:rsidP="00EE596D" w:rsidRDefault="00EE596D" w14:paraId="49F6C3BF" w14:textId="09043E71">
      <w:pPr>
        <w:pStyle w:val="Heading1"/>
        <w:spacing w:before="227"/>
        <w:rPr>
          <w:b w:val="0"/>
          <w:bCs w:val="0"/>
          <w:color w:val="5B462B"/>
          <w:sz w:val="22"/>
          <w:szCs w:val="22"/>
          <w:lang w:val="en-GB"/>
        </w:rPr>
      </w:pPr>
      <w:r>
        <w:rPr>
          <w:b w:val="0"/>
          <w:bCs w:val="0"/>
          <w:color w:val="5B462B"/>
          <w:sz w:val="22"/>
          <w:szCs w:val="22"/>
          <w:lang w:val="en-GB"/>
        </w:rPr>
        <w:t>Once again</w:t>
      </w:r>
      <w:r w:rsidRPr="00EE596D">
        <w:rPr>
          <w:b w:val="0"/>
          <w:bCs w:val="0"/>
          <w:color w:val="5B462B"/>
          <w:sz w:val="22"/>
          <w:szCs w:val="22"/>
          <w:lang w:val="en-GB"/>
        </w:rPr>
        <w:t>, the trees exhibited good foliar colour, good apical dominance, some trees exhibited stress, no visual issues observed.</w:t>
      </w:r>
    </w:p>
    <w:p w:rsidRPr="00EE596D" w:rsidR="00EE596D" w:rsidP="00EE596D" w:rsidRDefault="00EE596D" w14:paraId="1AC0613D" w14:textId="77777777">
      <w:pPr>
        <w:pStyle w:val="Heading1"/>
        <w:spacing w:before="227"/>
        <w:rPr>
          <w:b w:val="0"/>
          <w:bCs w:val="0"/>
          <w:color w:val="5B462B"/>
          <w:sz w:val="22"/>
          <w:szCs w:val="22"/>
          <w:lang w:val="en-GB"/>
        </w:rPr>
      </w:pPr>
      <w:r w:rsidRPr="00EE596D">
        <w:rPr>
          <w:b w:val="0"/>
          <w:bCs w:val="0"/>
          <w:color w:val="5B462B"/>
          <w:sz w:val="22"/>
          <w:szCs w:val="22"/>
          <w:lang w:val="en-GB"/>
        </w:rPr>
        <w:t xml:space="preserve">Observed some minor storm damage, not an </w:t>
      </w:r>
      <w:proofErr w:type="gramStart"/>
      <w:r w:rsidRPr="00EE596D">
        <w:rPr>
          <w:b w:val="0"/>
          <w:bCs w:val="0"/>
          <w:color w:val="5B462B"/>
          <w:sz w:val="22"/>
          <w:szCs w:val="22"/>
          <w:lang w:val="en-GB"/>
        </w:rPr>
        <w:t>issues</w:t>
      </w:r>
      <w:proofErr w:type="gramEnd"/>
      <w:r w:rsidRPr="00EE596D">
        <w:rPr>
          <w:b w:val="0"/>
          <w:bCs w:val="0"/>
          <w:color w:val="5B462B"/>
          <w:sz w:val="22"/>
          <w:szCs w:val="22"/>
          <w:lang w:val="en-GB"/>
        </w:rPr>
        <w:t xml:space="preserve"> to the </w:t>
      </w:r>
      <w:proofErr w:type="gramStart"/>
      <w:r w:rsidRPr="00EE596D">
        <w:rPr>
          <w:b w:val="0"/>
          <w:bCs w:val="0"/>
          <w:color w:val="5B462B"/>
          <w:sz w:val="22"/>
          <w:szCs w:val="22"/>
          <w:lang w:val="en-GB"/>
        </w:rPr>
        <w:t>trees</w:t>
      </w:r>
      <w:proofErr w:type="gramEnd"/>
      <w:r w:rsidRPr="00EE596D">
        <w:rPr>
          <w:b w:val="0"/>
          <w:bCs w:val="0"/>
          <w:color w:val="5B462B"/>
          <w:sz w:val="22"/>
          <w:szCs w:val="22"/>
          <w:lang w:val="en-GB"/>
        </w:rPr>
        <w:t xml:space="preserve"> health.</w:t>
      </w:r>
    </w:p>
    <w:p w:rsidRPr="00EE596D" w:rsidR="00EE596D" w:rsidP="00EE596D" w:rsidRDefault="00EE596D" w14:paraId="615F1562" w14:textId="77777777">
      <w:pPr>
        <w:pStyle w:val="Heading1"/>
        <w:spacing w:before="227"/>
        <w:rPr>
          <w:b w:val="0"/>
          <w:bCs w:val="0"/>
          <w:color w:val="5B462B"/>
          <w:sz w:val="22"/>
          <w:szCs w:val="22"/>
          <w:lang w:val="en-GB"/>
        </w:rPr>
      </w:pPr>
    </w:p>
    <w:p w:rsidRPr="00EE596D" w:rsidR="00EE596D" w:rsidP="00EE596D" w:rsidRDefault="00EE596D" w14:paraId="5F153AC2" w14:textId="02DC36FE">
      <w:pPr>
        <w:pStyle w:val="Heading1"/>
        <w:spacing w:before="227"/>
        <w:rPr>
          <w:b w:val="0"/>
          <w:bCs w:val="0"/>
          <w:color w:val="5B462B"/>
          <w:sz w:val="22"/>
          <w:szCs w:val="22"/>
          <w:lang w:val="en-GB"/>
        </w:rPr>
      </w:pPr>
      <w:r w:rsidRPr="00EE596D">
        <w:rPr>
          <w:color w:val="5B462B"/>
          <w:sz w:val="22"/>
          <w:szCs w:val="22"/>
          <w:lang w:val="en-GB"/>
        </w:rPr>
        <w:t>Area 1</w:t>
      </w:r>
      <w:r w:rsidRPr="00EE596D">
        <w:rPr>
          <w:b w:val="0"/>
          <w:bCs w:val="0"/>
          <w:color w:val="5B462B"/>
          <w:sz w:val="22"/>
          <w:szCs w:val="22"/>
          <w:lang w:val="en-GB"/>
        </w:rPr>
        <w:t xml:space="preserve"> – Species composition: - goat willow, alder, ash and sycamore, young to mature in age, some signs of ash dieback symptomology. </w:t>
      </w:r>
    </w:p>
    <w:p w:rsidRPr="00EE596D" w:rsidR="00EE596D" w:rsidP="00EE596D" w:rsidRDefault="00EE596D" w14:paraId="506A2676" w14:textId="55365BC1">
      <w:pPr>
        <w:pStyle w:val="Heading1"/>
        <w:spacing w:before="227"/>
        <w:rPr>
          <w:b w:val="0"/>
          <w:bCs w:val="0"/>
          <w:color w:val="5B462B"/>
          <w:sz w:val="22"/>
          <w:szCs w:val="22"/>
          <w:lang w:val="en-GB"/>
        </w:rPr>
      </w:pPr>
      <w:r w:rsidRPr="00EE596D">
        <w:rPr>
          <w:color w:val="5B462B"/>
          <w:sz w:val="22"/>
          <w:szCs w:val="22"/>
          <w:lang w:val="en-GB"/>
        </w:rPr>
        <w:t>Area 2</w:t>
      </w:r>
      <w:r w:rsidRPr="00EE596D">
        <w:rPr>
          <w:b w:val="0"/>
          <w:bCs w:val="0"/>
          <w:color w:val="5B462B"/>
          <w:sz w:val="22"/>
          <w:szCs w:val="22"/>
          <w:lang w:val="en-GB"/>
        </w:rPr>
        <w:t xml:space="preserve"> – Species composition: - willow, sycamore, ash, birch, alder, young to mature in age, some signs of ash dieback symptomology.  </w:t>
      </w:r>
      <w:r w:rsidRPr="00EE596D">
        <w:rPr>
          <w:b w:val="0"/>
          <w:bCs w:val="0"/>
          <w:color w:val="5B462B"/>
          <w:sz w:val="22"/>
          <w:szCs w:val="22"/>
          <w:lang w:val="en-GB"/>
        </w:rPr>
        <w:tab/>
      </w:r>
    </w:p>
    <w:p w:rsidRPr="00EE596D" w:rsidR="00EE596D" w:rsidP="00EE596D" w:rsidRDefault="00EE596D" w14:paraId="135260F9" w14:textId="77777777">
      <w:pPr>
        <w:pStyle w:val="Heading1"/>
        <w:spacing w:before="227"/>
        <w:rPr>
          <w:b w:val="0"/>
          <w:bCs w:val="0"/>
          <w:color w:val="5B462B"/>
          <w:sz w:val="22"/>
          <w:szCs w:val="22"/>
          <w:lang w:val="en-GB"/>
        </w:rPr>
      </w:pPr>
      <w:r w:rsidRPr="00EE596D">
        <w:rPr>
          <w:color w:val="5B462B"/>
          <w:sz w:val="22"/>
          <w:szCs w:val="22"/>
          <w:lang w:val="en-GB"/>
        </w:rPr>
        <w:t>Area 3</w:t>
      </w:r>
      <w:r w:rsidRPr="00EE596D">
        <w:rPr>
          <w:b w:val="0"/>
          <w:bCs w:val="0"/>
          <w:color w:val="5B462B"/>
          <w:sz w:val="22"/>
          <w:szCs w:val="22"/>
          <w:lang w:val="en-GB"/>
        </w:rPr>
        <w:t xml:space="preserve"> - Species composition: -willow, ash, birch, sycamore, hawthorn, alder, beech, rowan. Young to mature in age, some signs of ash dieback symptomology. </w:t>
      </w:r>
    </w:p>
    <w:p w:rsidR="00EE596D" w:rsidP="00EE596D" w:rsidRDefault="00EE596D" w14:paraId="12B11600" w14:textId="1BF10C60">
      <w:pPr>
        <w:pStyle w:val="Heading1"/>
        <w:spacing w:before="227"/>
        <w:rPr>
          <w:b w:val="0"/>
          <w:bCs w:val="0"/>
          <w:color w:val="5B462B"/>
          <w:sz w:val="22"/>
          <w:szCs w:val="22"/>
          <w:lang w:val="en-GB"/>
        </w:rPr>
      </w:pPr>
      <w:r w:rsidRPr="00EE596D">
        <w:rPr>
          <w:color w:val="5B462B"/>
          <w:sz w:val="22"/>
          <w:szCs w:val="22"/>
          <w:lang w:val="en-GB"/>
        </w:rPr>
        <w:t>Area 4</w:t>
      </w:r>
      <w:r w:rsidRPr="00EE596D">
        <w:rPr>
          <w:b w:val="0"/>
          <w:bCs w:val="0"/>
          <w:color w:val="5B462B"/>
          <w:sz w:val="22"/>
          <w:szCs w:val="22"/>
          <w:lang w:val="en-GB"/>
        </w:rPr>
        <w:t xml:space="preserve"> – Species composition, elm, ash, alder, sycamore. Dead elm at side of lade, and leylandii branch that has snapped from neighbouring hedge.</w:t>
      </w:r>
    </w:p>
    <w:p w:rsidR="002B5CDF" w:rsidP="002B5CDF" w:rsidRDefault="00EE596D" w14:paraId="79B0EB46" w14:textId="512C1487">
      <w:pPr>
        <w:pStyle w:val="Heading1"/>
        <w:spacing w:before="227"/>
        <w:rPr>
          <w:b w:val="0"/>
          <w:bCs w:val="0"/>
          <w:color w:val="5B462B"/>
          <w:sz w:val="22"/>
          <w:szCs w:val="22"/>
          <w:lang w:val="en-GB"/>
        </w:rPr>
      </w:pPr>
      <w:r>
        <w:rPr>
          <w:b w:val="0"/>
          <w:bCs w:val="0"/>
          <w:color w:val="5B462B"/>
          <w:sz w:val="22"/>
          <w:szCs w:val="22"/>
          <w:lang w:val="en-GB"/>
        </w:rPr>
        <w:lastRenderedPageBreak/>
        <w:t xml:space="preserve">Area 3 has a tree T1 that overhangs a garage, this tree has slight root plate movement, </w:t>
      </w:r>
      <w:bookmarkStart w:name="_Hlk202449930" w:id="0"/>
      <w:r>
        <w:rPr>
          <w:b w:val="0"/>
          <w:bCs w:val="0"/>
          <w:color w:val="5B462B"/>
          <w:sz w:val="22"/>
          <w:szCs w:val="22"/>
          <w:lang w:val="en-GB"/>
        </w:rPr>
        <w:t>prescribe the removal of the tree within 6 months</w:t>
      </w:r>
    </w:p>
    <w:bookmarkEnd w:id="0"/>
    <w:p w:rsidRPr="002B5CDF" w:rsidR="002B5CDF" w:rsidP="002B5CDF" w:rsidRDefault="002B5CDF" w14:paraId="133EE2DB" w14:textId="77777777">
      <w:pPr>
        <w:pStyle w:val="Heading1"/>
        <w:spacing w:before="227"/>
        <w:rPr>
          <w:b w:val="0"/>
          <w:bCs w:val="0"/>
          <w:color w:val="5B462B"/>
          <w:sz w:val="22"/>
          <w:szCs w:val="22"/>
          <w:lang w:val="en-GB"/>
        </w:rPr>
        <w:sectPr w:rsidRPr="002B5CDF" w:rsidR="002B5CDF" w:rsidSect="00133438">
          <w:headerReference w:type="default" r:id="rId17"/>
          <w:footerReference w:type="default" r:id="rId18"/>
          <w:type w:val="continuous"/>
          <w:pgSz w:w="16840" w:h="11900" w:orient="landscape"/>
          <w:pgMar w:top="260" w:right="1480" w:bottom="240" w:left="1060" w:header="1180" w:footer="860" w:gutter="0"/>
          <w:cols w:space="720"/>
          <w:docGrid w:linePitch="299"/>
        </w:sectPr>
      </w:pPr>
    </w:p>
    <w:p w:rsidRPr="002B2AE1" w:rsidR="00D456A3" w:rsidRDefault="00EE596D" w14:paraId="6E9199F0" w14:textId="77777777">
      <w:pPr>
        <w:spacing w:before="80" w:line="261" w:lineRule="auto"/>
        <w:ind w:left="120" w:right="387"/>
        <w:jc w:val="both"/>
        <w:rPr>
          <w:b/>
          <w:bCs/>
          <w:color w:val="5B462B"/>
        </w:rPr>
      </w:pPr>
      <w:r w:rsidRPr="002B2AE1">
        <w:rPr>
          <w:b/>
          <w:bCs/>
          <w:color w:val="5B462B"/>
        </w:rPr>
        <w:lastRenderedPageBreak/>
        <w:t>Under Common Law affected land owners can prune any overhanging growth providing the cuts are made on their side of the boundary. If the works undertaken weaken or subject the trees to stress and ill health, the perpetrator/s can be held to account of their actions in a court of law.</w:t>
      </w:r>
    </w:p>
    <w:p w:rsidRPr="002B2AE1" w:rsidR="00D456A3" w:rsidRDefault="00D456A3" w14:paraId="62CB76BC" w14:textId="77777777">
      <w:pPr>
        <w:pStyle w:val="BodyText"/>
        <w:spacing w:before="24"/>
        <w:rPr>
          <w:b/>
          <w:bCs/>
          <w:color w:val="5B462B"/>
          <w:lang w:val="en-GB"/>
        </w:rPr>
      </w:pPr>
    </w:p>
    <w:p w:rsidRPr="002B2AE1" w:rsidR="00D456A3" w:rsidRDefault="00EE596D" w14:paraId="3296EF87" w14:textId="77777777">
      <w:pPr>
        <w:ind w:left="120"/>
        <w:jc w:val="both"/>
        <w:rPr>
          <w:b/>
          <w:bCs/>
          <w:color w:val="5B462B"/>
        </w:rPr>
      </w:pPr>
      <w:r w:rsidRPr="002B2AE1">
        <w:rPr>
          <w:b/>
          <w:bCs/>
          <w:color w:val="5B462B"/>
        </w:rPr>
        <w:t>If tree failure occurs after unauthorised works, Greenbelt will not be held responsible.</w:t>
      </w:r>
    </w:p>
    <w:p w:rsidRPr="00140B91" w:rsidR="00D456A3" w:rsidRDefault="00D456A3" w14:paraId="636FD0BA" w14:textId="77777777">
      <w:pPr>
        <w:pStyle w:val="BodyText"/>
        <w:spacing w:before="55"/>
        <w:rPr>
          <w:rFonts w:ascii="Arial"/>
          <w:b/>
          <w:sz w:val="20"/>
          <w:lang w:val="en-GB"/>
        </w:rPr>
      </w:pPr>
    </w:p>
    <w:p w:rsidRPr="00140B91" w:rsidR="00D456A3" w:rsidRDefault="00EE596D" w14:paraId="53A762BC" w14:textId="77777777">
      <w:pPr>
        <w:pStyle w:val="Heading1"/>
        <w:rPr>
          <w:lang w:val="en-GB"/>
        </w:rPr>
      </w:pPr>
      <w:r w:rsidRPr="00140B91">
        <w:rPr>
          <w:color w:val="B2C118"/>
          <w:spacing w:val="-2"/>
          <w:lang w:val="en-GB"/>
        </w:rPr>
        <w:t>Recommendations</w:t>
      </w:r>
    </w:p>
    <w:p w:rsidR="00133438" w:rsidRDefault="00133438" w14:paraId="39BAD8F1" w14:textId="23007234">
      <w:pPr>
        <w:spacing w:before="142"/>
        <w:ind w:left="120"/>
        <w:rPr>
          <w:color w:val="5B462B"/>
        </w:rPr>
      </w:pPr>
      <w:r>
        <w:rPr>
          <w:color w:val="5B462B"/>
        </w:rPr>
        <w:t>Prescribed work:</w:t>
      </w:r>
      <w:r w:rsidR="00EE596D">
        <w:rPr>
          <w:color w:val="5B462B"/>
        </w:rPr>
        <w:t xml:space="preserve"> T1, </w:t>
      </w:r>
      <w:r w:rsidRPr="00EE596D" w:rsidR="00EE596D">
        <w:rPr>
          <w:color w:val="5B462B"/>
        </w:rPr>
        <w:t>prescribe the removal of the tree within 6 months</w:t>
      </w:r>
      <w:r w:rsidR="00EE596D">
        <w:rPr>
          <w:color w:val="5B462B"/>
        </w:rPr>
        <w:t>, the tree is damaging the garage.  The tree requires removal due to the damage it is causing.</w:t>
      </w:r>
    </w:p>
    <w:p w:rsidR="00EE596D" w:rsidRDefault="00EE596D" w14:paraId="5B735C6C" w14:textId="77777777">
      <w:pPr>
        <w:spacing w:before="142"/>
        <w:ind w:left="120"/>
        <w:rPr>
          <w:color w:val="5B462B"/>
        </w:rPr>
      </w:pPr>
    </w:p>
    <w:p w:rsidR="00EE596D" w:rsidRDefault="00EE596D" w14:paraId="5FB933D9" w14:textId="2E1DC531">
      <w:pPr>
        <w:spacing w:before="142"/>
        <w:ind w:left="120"/>
        <w:rPr>
          <w:color w:val="5B462B"/>
        </w:rPr>
      </w:pPr>
      <w:r>
        <w:rPr>
          <w:noProof/>
          <w:color w:val="5B462B"/>
        </w:rPr>
        <w:drawing>
          <wp:inline distT="0" distB="0" distL="0" distR="0" wp14:anchorId="4722AA4A" wp14:editId="4C53C7AA">
            <wp:extent cx="7239000" cy="5066030"/>
            <wp:effectExtent l="0" t="0" r="0" b="1270"/>
            <wp:docPr id="17159856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85634" name="Picture 1715985634"/>
                    <pic:cNvPicPr/>
                  </pic:nvPicPr>
                  <pic:blipFill>
                    <a:blip r:embed="rId19">
                      <a:extLst>
                        <a:ext uri="{28A0092B-C50C-407E-A947-70E740481C1C}">
                          <a14:useLocalDpi xmlns:a14="http://schemas.microsoft.com/office/drawing/2010/main" val="0"/>
                        </a:ext>
                      </a:extLst>
                    </a:blip>
                    <a:stretch>
                      <a:fillRect/>
                    </a:stretch>
                  </pic:blipFill>
                  <pic:spPr>
                    <a:xfrm>
                      <a:off x="0" y="0"/>
                      <a:ext cx="7239000" cy="5066030"/>
                    </a:xfrm>
                    <a:prstGeom prst="rect">
                      <a:avLst/>
                    </a:prstGeom>
                  </pic:spPr>
                </pic:pic>
              </a:graphicData>
            </a:graphic>
          </wp:inline>
        </w:drawing>
      </w:r>
    </w:p>
    <w:p w:rsidR="00D456A3" w:rsidRDefault="00D456A3" w14:paraId="7A1F0D93" w14:textId="77777777">
      <w:pPr>
        <w:rPr>
          <w:sz w:val="24"/>
        </w:rPr>
      </w:pPr>
    </w:p>
    <w:p w:rsidR="00133438" w:rsidRDefault="00133438" w14:paraId="2D7CD9A3" w14:textId="77777777">
      <w:pPr>
        <w:rPr>
          <w:sz w:val="24"/>
        </w:rPr>
      </w:pPr>
    </w:p>
    <w:p w:rsidRPr="00140B91" w:rsidR="00133438" w:rsidRDefault="00133438" w14:paraId="70AE845B" w14:textId="38E03C62">
      <w:pPr>
        <w:rPr>
          <w:sz w:val="24"/>
        </w:rPr>
        <w:sectPr w:rsidRPr="00140B91" w:rsidR="00133438" w:rsidSect="00653A76">
          <w:headerReference w:type="default" r:id="rId20"/>
          <w:footerReference w:type="default" r:id="rId21"/>
          <w:pgSz w:w="11900" w:h="16840" w:orient="portrait"/>
          <w:pgMar w:top="1120" w:right="240" w:bottom="1060" w:left="260" w:header="0" w:footer="860" w:gutter="0"/>
          <w:cols w:space="720"/>
        </w:sectPr>
      </w:pPr>
    </w:p>
    <w:p w:rsidRPr="00140B91" w:rsidR="00D456A3" w:rsidRDefault="00EE596D" w14:paraId="7218972F" w14:textId="77777777">
      <w:pPr>
        <w:pStyle w:val="BodyText"/>
        <w:ind w:left="3560"/>
        <w:rPr>
          <w:sz w:val="20"/>
          <w:lang w:val="en-GB"/>
        </w:rPr>
      </w:pPr>
      <w:r w:rsidRPr="00140B91">
        <w:rPr>
          <w:noProof/>
          <w:sz w:val="20"/>
          <w:lang w:val="en-GB"/>
        </w:rPr>
        <w:lastRenderedPageBreak/>
        <w:drawing>
          <wp:inline distT="0" distB="0" distL="0" distR="0" wp14:anchorId="1DD8E8BC" wp14:editId="2565257D">
            <wp:extent cx="2708720" cy="7349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2708720" cy="734949"/>
                    </a:xfrm>
                    <a:prstGeom prst="rect">
                      <a:avLst/>
                    </a:prstGeom>
                  </pic:spPr>
                </pic:pic>
              </a:graphicData>
            </a:graphic>
          </wp:inline>
        </w:drawing>
      </w:r>
    </w:p>
    <w:p w:rsidRPr="00140B91" w:rsidR="00D456A3" w:rsidRDefault="00D456A3" w14:paraId="346CD74B" w14:textId="77777777">
      <w:pPr>
        <w:pStyle w:val="BodyText"/>
        <w:rPr>
          <w:sz w:val="28"/>
          <w:lang w:val="en-GB"/>
        </w:rPr>
      </w:pPr>
    </w:p>
    <w:p w:rsidRPr="00140B91" w:rsidR="00D456A3" w:rsidRDefault="00D456A3" w14:paraId="4E8C1D68" w14:textId="77777777">
      <w:pPr>
        <w:pStyle w:val="BodyText"/>
        <w:rPr>
          <w:sz w:val="28"/>
          <w:lang w:val="en-GB"/>
        </w:rPr>
      </w:pPr>
    </w:p>
    <w:p w:rsidRPr="00140B91" w:rsidR="00D456A3" w:rsidRDefault="00D456A3" w14:paraId="7050EB5B" w14:textId="77777777">
      <w:pPr>
        <w:pStyle w:val="BodyText"/>
        <w:rPr>
          <w:sz w:val="28"/>
          <w:lang w:val="en-GB"/>
        </w:rPr>
      </w:pPr>
    </w:p>
    <w:p w:rsidRPr="00140B91" w:rsidR="00D456A3" w:rsidRDefault="00D456A3" w14:paraId="6B61F452" w14:textId="77777777">
      <w:pPr>
        <w:pStyle w:val="BodyText"/>
        <w:rPr>
          <w:sz w:val="28"/>
          <w:lang w:val="en-GB"/>
        </w:rPr>
      </w:pPr>
    </w:p>
    <w:p w:rsidRPr="00140B91" w:rsidR="00D456A3" w:rsidRDefault="00D456A3" w14:paraId="27E6EE25" w14:textId="77777777">
      <w:pPr>
        <w:pStyle w:val="BodyText"/>
        <w:rPr>
          <w:sz w:val="28"/>
          <w:lang w:val="en-GB"/>
        </w:rPr>
      </w:pPr>
    </w:p>
    <w:p w:rsidRPr="00140B91" w:rsidR="00D456A3" w:rsidRDefault="00D456A3" w14:paraId="614ABAC3" w14:textId="77777777">
      <w:pPr>
        <w:pStyle w:val="BodyText"/>
        <w:spacing w:before="232"/>
        <w:rPr>
          <w:sz w:val="28"/>
          <w:lang w:val="en-GB"/>
        </w:rPr>
      </w:pPr>
    </w:p>
    <w:p w:rsidRPr="00140B91" w:rsidR="00D456A3" w:rsidRDefault="00EE596D" w14:paraId="0AEBA2F6" w14:textId="77777777">
      <w:pPr>
        <w:pStyle w:val="Heading1"/>
        <w:ind w:left="0" w:right="441"/>
        <w:jc w:val="center"/>
        <w:rPr>
          <w:lang w:val="en-GB"/>
        </w:rPr>
      </w:pPr>
      <w:r w:rsidRPr="00140B91">
        <w:rPr>
          <w:color w:val="FFFFFF"/>
          <w:spacing w:val="-6"/>
          <w:lang w:val="en-GB"/>
        </w:rPr>
        <w:t>Some</w:t>
      </w:r>
      <w:r w:rsidRPr="00140B91">
        <w:rPr>
          <w:color w:val="FFFFFF"/>
          <w:spacing w:val="-7"/>
          <w:lang w:val="en-GB"/>
        </w:rPr>
        <w:t xml:space="preserve"> </w:t>
      </w:r>
      <w:r w:rsidRPr="00140B91">
        <w:rPr>
          <w:color w:val="FFFFFF"/>
          <w:spacing w:val="-6"/>
          <w:lang w:val="en-GB"/>
        </w:rPr>
        <w:t>of</w:t>
      </w:r>
      <w:r w:rsidRPr="00140B91">
        <w:rPr>
          <w:color w:val="FFFFFF"/>
          <w:spacing w:val="-7"/>
          <w:lang w:val="en-GB"/>
        </w:rPr>
        <w:t xml:space="preserve"> </w:t>
      </w:r>
      <w:r w:rsidRPr="00140B91">
        <w:rPr>
          <w:color w:val="FFFFFF"/>
          <w:spacing w:val="-6"/>
          <w:lang w:val="en-GB"/>
        </w:rPr>
        <w:t>the</w:t>
      </w:r>
      <w:r w:rsidRPr="00140B91">
        <w:rPr>
          <w:color w:val="FFFFFF"/>
          <w:spacing w:val="-7"/>
          <w:lang w:val="en-GB"/>
        </w:rPr>
        <w:t xml:space="preserve"> </w:t>
      </w:r>
      <w:r w:rsidRPr="00140B91">
        <w:rPr>
          <w:color w:val="FFFFFF"/>
          <w:spacing w:val="-6"/>
          <w:lang w:val="en-GB"/>
        </w:rPr>
        <w:t>experts</w:t>
      </w:r>
      <w:r w:rsidRPr="00140B91">
        <w:rPr>
          <w:color w:val="FFFFFF"/>
          <w:spacing w:val="-7"/>
          <w:lang w:val="en-GB"/>
        </w:rPr>
        <w:t xml:space="preserve"> </w:t>
      </w:r>
      <w:r w:rsidRPr="00140B91">
        <w:rPr>
          <w:color w:val="FFFFFF"/>
          <w:spacing w:val="-6"/>
          <w:lang w:val="en-GB"/>
        </w:rPr>
        <w:t>who trust</w:t>
      </w:r>
      <w:r w:rsidR="00EE1E5E">
        <w:rPr>
          <w:color w:val="FFFFFF"/>
          <w:spacing w:val="-6"/>
          <w:lang w:val="en-GB"/>
        </w:rPr>
        <w:t xml:space="preserve"> us</w:t>
      </w:r>
    </w:p>
    <w:p w:rsidRPr="00140B91" w:rsidR="00D456A3" w:rsidRDefault="00D456A3" w14:paraId="0CD75BDC" w14:textId="77777777">
      <w:pPr>
        <w:pStyle w:val="BodyText"/>
        <w:rPr>
          <w:b/>
          <w:sz w:val="20"/>
          <w:lang w:val="en-GB"/>
        </w:rPr>
      </w:pPr>
    </w:p>
    <w:p w:rsidRPr="00140B91" w:rsidR="00D456A3" w:rsidRDefault="00D456A3" w14:paraId="3CEBCC02" w14:textId="77777777">
      <w:pPr>
        <w:pStyle w:val="BodyText"/>
        <w:rPr>
          <w:b/>
          <w:sz w:val="20"/>
          <w:lang w:val="en-GB"/>
        </w:rPr>
      </w:pPr>
    </w:p>
    <w:p w:rsidRPr="00140B91" w:rsidR="00D456A3" w:rsidRDefault="001F0845" w14:paraId="3CFE2E56" w14:textId="77777777">
      <w:pPr>
        <w:pStyle w:val="BodyText"/>
        <w:spacing w:before="164"/>
        <w:rPr>
          <w:b/>
          <w:sz w:val="20"/>
          <w:lang w:val="en-GB"/>
        </w:rPr>
      </w:pPr>
      <w:r>
        <w:rPr>
          <w:b/>
          <w:noProof/>
          <w:sz w:val="20"/>
          <w:lang w:val="en-GB"/>
        </w:rPr>
        <w:drawing>
          <wp:anchor distT="0" distB="0" distL="114300" distR="114300" simplePos="0" relativeHeight="251723776" behindDoc="0" locked="0" layoutInCell="1" allowOverlap="1" wp14:anchorId="345BFC8C" wp14:editId="47F457AB">
            <wp:simplePos x="0" y="0"/>
            <wp:positionH relativeFrom="column">
              <wp:posOffset>3027045</wp:posOffset>
            </wp:positionH>
            <wp:positionV relativeFrom="paragraph">
              <wp:posOffset>410186</wp:posOffset>
            </wp:positionV>
            <wp:extent cx="1177230" cy="611230"/>
            <wp:effectExtent l="0" t="0" r="4445" b="0"/>
            <wp:wrapNone/>
            <wp:docPr id="1945086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86551" name="Picture 19450865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7230" cy="6112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577344" behindDoc="0" locked="0" layoutInCell="1" allowOverlap="1" wp14:anchorId="03D42449" wp14:editId="7C80C88D">
                <wp:simplePos x="0" y="0"/>
                <wp:positionH relativeFrom="column">
                  <wp:posOffset>2705236</wp:posOffset>
                </wp:positionH>
                <wp:positionV relativeFrom="paragraph">
                  <wp:posOffset>263932</wp:posOffset>
                </wp:positionV>
                <wp:extent cx="1778000" cy="889000"/>
                <wp:effectExtent l="0" t="0" r="0" b="6350"/>
                <wp:wrapTopAndBottom/>
                <wp:docPr id="27" name="Graphic 27"/>
                <wp:cNvGraphicFramePr/>
                <a:graphic xmlns:a="http://schemas.openxmlformats.org/drawingml/2006/main">
                  <a:graphicData uri="http://schemas.microsoft.com/office/word/2010/wordprocessingShape">
                    <wps:wsp>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a:graphicData>
                </a:graphic>
              </wp:anchor>
            </w:drawing>
          </mc:Choice>
          <mc:Fallback>
            <w:pict>
              <v:shape id="Graphic 27" style="position:absolute;margin-left:213pt;margin-top:20.8pt;width:140pt;height:70pt;z-index:251577344;visibility:visible;mso-wrap-style:square;mso-wrap-distance-left:9pt;mso-wrap-distance-top:0;mso-wrap-distance-right:9pt;mso-wrap-distance-bottom:0;mso-position-horizontal:absolute;mso-position-horizontal-relative:text;mso-position-vertical:absolute;mso-position-vertical-relative:text;v-text-anchor:top" coordsize="1778000,889000" o:spid="_x0000_s1026" fillcolor="#6a5239" stroked="f" path="m,889000r1778000,l1778000,,,,,889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" w14:anchorId="0495B820">
                <v:path arrowok="t"/>
                <w10:wrap type="topAndBottom"/>
              </v:shape>
            </w:pict>
          </mc:Fallback>
        </mc:AlternateContent>
      </w:r>
      <w:r w:rsidR="00B25476">
        <w:rPr>
          <w:noProof/>
          <w:lang w:val="en-GB"/>
        </w:rPr>
        <mc:AlternateContent>
          <mc:Choice Requires="wpg">
            <w:drawing>
              <wp:anchor distT="0" distB="0" distL="114300" distR="114300" simplePos="0" relativeHeight="251663360" behindDoc="0" locked="0" layoutInCell="1" allowOverlap="1" wp14:anchorId="739AC6BA" wp14:editId="13C6B101">
                <wp:simplePos x="0" y="0"/>
                <wp:positionH relativeFrom="column">
                  <wp:posOffset>762000</wp:posOffset>
                </wp:positionH>
                <wp:positionV relativeFrom="paragraph">
                  <wp:posOffset>263525</wp:posOffset>
                </wp:positionV>
                <wp:extent cx="1778000" cy="889000"/>
                <wp:effectExtent l="0" t="0" r="0" b="6350"/>
                <wp:wrapNone/>
                <wp:docPr id="820529548" name="Group 4"/>
                <wp:cNvGraphicFramePr/>
                <a:graphic xmlns:a="http://schemas.openxmlformats.org/drawingml/2006/main">
                  <a:graphicData uri="http://schemas.microsoft.com/office/word/2010/wordprocessingGroup">
                    <wpg:wgp>
                      <wpg:cNvGrpSpPr/>
                      <wpg:grpSpPr>
                        <a:xfrm>
                          <a:off x="0" y="0"/>
                          <a:ext cx="1778000" cy="889000"/>
                          <a:chOff x="0" y="0"/>
                          <a:chExt cx="1778000" cy="889000"/>
                        </a:xfrm>
                      </wpg:grpSpPr>
                      <wps:wsp>
                        <wps:cNvPr id="24" name="Graphic 24"/>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pic:pic xmlns:pic="http://schemas.openxmlformats.org/drawingml/2006/picture">
                        <pic:nvPicPr>
                          <pic:cNvPr id="951936946"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t="2820" b="-2958"/>
                          <a:stretch/>
                        </pic:blipFill>
                        <pic:spPr bwMode="auto">
                          <a:xfrm>
                            <a:off x="536575" y="136525"/>
                            <a:ext cx="682625" cy="622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 style="position:absolute;margin-left:60pt;margin-top:20.75pt;width:140pt;height:70pt;z-index:251663360" coordsize="17780,8890" o:spid="_x0000_s1026" w14:anchorId="53D7DC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">
                <v:shape id="Graphic 24" style="position:absolute;width:17780;height:8890;visibility:visible;mso-wrap-style:square;v-text-anchor:top" coordsize="1778000,889000" o:spid="_x0000_s1027" fillcolor="#6a5239" stroked="f" path="m,889000r1778000,l1778000,,,,,88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">
                  <v:path arrowok="t"/>
                </v:shape>
                <v:shape id="Picture 2" style="position:absolute;left:5365;top:1365;width:6827;height:62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">
                  <v:imagedata croptop="1848f" cropbottom="-1939f" o:title="" r:id="rId25"/>
                </v:shape>
              </v:group>
            </w:pict>
          </mc:Fallback>
        </mc:AlternateContent>
      </w:r>
      <w:r w:rsidRPr="00140B91">
        <w:rPr>
          <w:noProof/>
          <w:lang w:val="en-GB"/>
        </w:rPr>
        <mc:AlternateContent>
          <mc:Choice Requires="wpg">
            <w:drawing>
              <wp:anchor distT="0" distB="0" distL="0" distR="0" simplePos="0" relativeHeight="251586560" behindDoc="1" locked="0" layoutInCell="1" allowOverlap="1" wp14:anchorId="48812856" wp14:editId="1DF55531">
                <wp:simplePos x="0" y="0"/>
                <wp:positionH relativeFrom="page">
                  <wp:posOffset>4813300</wp:posOffset>
                </wp:positionH>
                <wp:positionV relativeFrom="paragraph">
                  <wp:posOffset>263093</wp:posOffset>
                </wp:positionV>
                <wp:extent cx="1778000" cy="8890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889000"/>
                          <a:chOff x="0" y="0"/>
                          <a:chExt cx="1778000" cy="889000"/>
                        </a:xfrm>
                      </wpg:grpSpPr>
                      <wps:wsp>
                        <wps:cNvPr id="30" name="Graphic 30"/>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6" cstate="print"/>
                          <a:stretch>
                            <a:fillRect/>
                          </a:stretch>
                        </pic:blipFill>
                        <pic:spPr>
                          <a:xfrm>
                            <a:off x="393700" y="241300"/>
                            <a:ext cx="981455" cy="431800"/>
                          </a:xfrm>
                          <a:prstGeom prst="rect">
                            <a:avLst/>
                          </a:prstGeom>
                        </pic:spPr>
                      </pic:pic>
                    </wpg:wgp>
                  </a:graphicData>
                </a:graphic>
              </wp:anchor>
            </w:drawing>
          </mc:Choice>
          <mc:Fallback>
            <w:pict>
              <v:group id="Group 29" style="position:absolute;margin-left:379pt;margin-top:20.7pt;width:140pt;height:70pt;z-index:-251729920;mso-wrap-distance-left:0;mso-wrap-distance-right:0;mso-position-horizontal-relative:page" coordsize="17780,8890" o:spid="_x0000_s1026" w14:anchorId="1F23C15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">
                <v:shape id="Graphic 30" style="position:absolute;width:17780;height:8890;visibility:visible;mso-wrap-style:square;v-text-anchor:top" coordsize="1778000,889000" o:spid="_x0000_s1027" fillcolor="#6a5239" stroked="f" path="m,889000r1778000,l1778000,,,,,88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">
                  <v:path arrowok="t"/>
                </v:shape>
                <v:shape id="Image 31" style="position:absolute;left:3937;top:2413;width:9814;height:43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">
                  <v:imagedata o:title="" r:id="rId27"/>
                </v:shape>
                <w10:wrap type="topAndBottom" anchorx="page"/>
              </v:group>
            </w:pict>
          </mc:Fallback>
        </mc:AlternateContent>
      </w:r>
      <w:r w:rsidRPr="00140B91">
        <w:rPr>
          <w:noProof/>
          <w:lang w:val="en-GB"/>
        </w:rPr>
        <mc:AlternateContent>
          <mc:Choice Requires="wpg">
            <w:drawing>
              <wp:anchor distT="0" distB="0" distL="0" distR="0" simplePos="0" relativeHeight="251623424" behindDoc="1" locked="0" layoutInCell="1" allowOverlap="1" wp14:anchorId="67D20C7E" wp14:editId="003639DC">
                <wp:simplePos x="0" y="0"/>
                <wp:positionH relativeFrom="page">
                  <wp:posOffset>2870200</wp:posOffset>
                </wp:positionH>
                <wp:positionV relativeFrom="paragraph">
                  <wp:posOffset>1342593</wp:posOffset>
                </wp:positionV>
                <wp:extent cx="1778000" cy="88900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889000"/>
                          <a:chOff x="0" y="0"/>
                          <a:chExt cx="1778000" cy="889000"/>
                        </a:xfrm>
                      </wpg:grpSpPr>
                      <wps:wsp>
                        <wps:cNvPr id="36" name="Graphic 36"/>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8" cstate="print"/>
                          <a:stretch>
                            <a:fillRect/>
                          </a:stretch>
                        </pic:blipFill>
                        <pic:spPr>
                          <a:xfrm>
                            <a:off x="520700" y="215900"/>
                            <a:ext cx="729614" cy="469900"/>
                          </a:xfrm>
                          <a:prstGeom prst="rect">
                            <a:avLst/>
                          </a:prstGeom>
                        </pic:spPr>
                      </pic:pic>
                    </wpg:wgp>
                  </a:graphicData>
                </a:graphic>
              </wp:anchor>
            </w:drawing>
          </mc:Choice>
          <mc:Fallback>
            <w:pict>
              <v:group id="Group 35" style="position:absolute;margin-left:226pt;margin-top:105.7pt;width:140pt;height:70pt;z-index:-251693056;mso-wrap-distance-left:0;mso-wrap-distance-right:0;mso-position-horizontal-relative:page" coordsize="17780,8890" o:spid="_x0000_s1026" w14:anchorId="4D2154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">
                <v:shape id="Graphic 36" style="position:absolute;width:17780;height:8890;visibility:visible;mso-wrap-style:square;v-text-anchor:top" coordsize="1778000,889000" o:spid="_x0000_s1027" fillcolor="#6a5239" stroked="f" path="m,889000r1778000,l1778000,,,,,889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">
                  <v:path arrowok="t"/>
                </v:shape>
                <v:shape id="Image 37" style="position:absolute;left:5207;top:2159;width:7296;height:46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">
                  <v:imagedata o:title="" r:id="rId29"/>
                </v:shape>
                <w10:wrap type="topAndBottom" anchorx="page"/>
              </v:group>
            </w:pict>
          </mc:Fallback>
        </mc:AlternateContent>
      </w:r>
    </w:p>
    <w:p w:rsidRPr="00140B91" w:rsidR="00D456A3" w:rsidRDefault="000E7708" w14:paraId="7E446943" w14:textId="77777777">
      <w:pPr>
        <w:pStyle w:val="BodyText"/>
        <w:spacing w:before="50"/>
        <w:rPr>
          <w:b/>
          <w:sz w:val="20"/>
          <w:lang w:val="en-GB"/>
        </w:rPr>
      </w:pPr>
      <w:r>
        <w:rPr>
          <w:noProof/>
        </w:rPr>
        <w:drawing>
          <wp:anchor distT="0" distB="0" distL="114300" distR="114300" simplePos="0" relativeHeight="251742208" behindDoc="0" locked="0" layoutInCell="1" allowOverlap="1" wp14:anchorId="3B56589B" wp14:editId="7A92082D">
            <wp:simplePos x="0" y="0"/>
            <wp:positionH relativeFrom="column">
              <wp:posOffset>4876113</wp:posOffset>
            </wp:positionH>
            <wp:positionV relativeFrom="paragraph">
              <wp:posOffset>1340584</wp:posOffset>
            </wp:positionV>
            <wp:extent cx="1350253" cy="399337"/>
            <wp:effectExtent l="0" t="0" r="2540" b="1270"/>
            <wp:wrapNone/>
            <wp:docPr id="11321518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0253" cy="399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845">
        <w:rPr>
          <w:b/>
          <w:noProof/>
          <w:sz w:val="20"/>
          <w:lang w:val="en-GB"/>
        </w:rPr>
        <w:drawing>
          <wp:anchor distT="0" distB="0" distL="114300" distR="114300" simplePos="0" relativeHeight="251736064" behindDoc="0" locked="0" layoutInCell="1" allowOverlap="1" wp14:anchorId="4F5094B7" wp14:editId="61661FBF">
            <wp:simplePos x="0" y="0"/>
            <wp:positionH relativeFrom="column">
              <wp:posOffset>1114711</wp:posOffset>
            </wp:positionH>
            <wp:positionV relativeFrom="paragraph">
              <wp:posOffset>1249045</wp:posOffset>
            </wp:positionV>
            <wp:extent cx="1085876" cy="586781"/>
            <wp:effectExtent l="0" t="0" r="0" b="3810"/>
            <wp:wrapNone/>
            <wp:docPr id="2122537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37757" name="Picture 212253775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5876" cy="586781"/>
                    </a:xfrm>
                    <a:prstGeom prst="rect">
                      <a:avLst/>
                    </a:prstGeom>
                  </pic:spPr>
                </pic:pic>
              </a:graphicData>
            </a:graphic>
            <wp14:sizeRelH relativeFrom="margin">
              <wp14:pctWidth>0</wp14:pctWidth>
            </wp14:sizeRelH>
            <wp14:sizeRelV relativeFrom="margin">
              <wp14:pctHeight>0</wp14:pctHeight>
            </wp14:sizeRelV>
          </wp:anchor>
        </w:drawing>
      </w:r>
      <w:r w:rsidR="001F0845">
        <w:rPr>
          <w:b/>
          <w:noProof/>
          <w:sz w:val="20"/>
          <w:lang w:val="en-GB"/>
        </w:rPr>
        <mc:AlternateContent>
          <mc:Choice Requires="wps">
            <w:drawing>
              <wp:anchor distT="0" distB="0" distL="114300" distR="114300" simplePos="0" relativeHeight="251601920" behindDoc="0" locked="0" layoutInCell="1" allowOverlap="1" wp14:anchorId="25DCD87A" wp14:editId="24697DFD">
                <wp:simplePos x="0" y="0"/>
                <wp:positionH relativeFrom="column">
                  <wp:posOffset>763970</wp:posOffset>
                </wp:positionH>
                <wp:positionV relativeFrom="paragraph">
                  <wp:posOffset>1097572</wp:posOffset>
                </wp:positionV>
                <wp:extent cx="1778000" cy="889000"/>
                <wp:effectExtent l="0" t="0" r="0" b="6350"/>
                <wp:wrapTopAndBottom/>
                <wp:docPr id="33" name="Graphic 33"/>
                <wp:cNvGraphicFramePr/>
                <a:graphic xmlns:a="http://schemas.openxmlformats.org/drawingml/2006/main">
                  <a:graphicData uri="http://schemas.microsoft.com/office/word/2010/wordprocessingShape">
                    <wps:wsp>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a:graphicData>
                </a:graphic>
              </wp:anchor>
            </w:drawing>
          </mc:Choice>
          <mc:Fallback>
            <w:pict>
              <v:shape id="Graphic 33" style="position:absolute;margin-left:60.15pt;margin-top:86.4pt;width:140pt;height:70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1778000,889000" o:spid="_x0000_s1026" fillcolor="#6a5239" stroked="f" path="m,889000r1778000,l1778000,,,,,889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" w14:anchorId="3DAB2B53">
                <v:path arrowok="t"/>
                <w10:wrap type="topAndBottom"/>
              </v:shape>
            </w:pict>
          </mc:Fallback>
        </mc:AlternateContent>
      </w:r>
      <w:r w:rsidR="001F0845">
        <w:rPr>
          <w:b/>
          <w:noProof/>
          <w:sz w:val="20"/>
          <w:lang w:val="en-GB"/>
        </w:rPr>
        <mc:AlternateContent>
          <mc:Choice Requires="wps">
            <w:drawing>
              <wp:anchor distT="0" distB="0" distL="114300" distR="114300" simplePos="0" relativeHeight="251640832" behindDoc="0" locked="0" layoutInCell="1" allowOverlap="1" wp14:anchorId="7E131930" wp14:editId="3DBA552D">
                <wp:simplePos x="0" y="0"/>
                <wp:positionH relativeFrom="column">
                  <wp:posOffset>4646502</wp:posOffset>
                </wp:positionH>
                <wp:positionV relativeFrom="paragraph">
                  <wp:posOffset>1097572</wp:posOffset>
                </wp:positionV>
                <wp:extent cx="1778000" cy="889000"/>
                <wp:effectExtent l="0" t="0" r="0" b="6350"/>
                <wp:wrapTopAndBottom/>
                <wp:docPr id="39" name="Graphic 39"/>
                <wp:cNvGraphicFramePr/>
                <a:graphic xmlns:a="http://schemas.openxmlformats.org/drawingml/2006/main">
                  <a:graphicData uri="http://schemas.microsoft.com/office/word/2010/wordprocessingShape">
                    <wps:wsp>
                      <wps:cNvSpPr/>
                      <wps:spPr>
                        <a:xfrm>
                          <a:off x="0" y="0"/>
                          <a:ext cx="1778000" cy="889000"/>
                        </a:xfrm>
                        <a:custGeom>
                          <a:avLst/>
                          <a:gdLst/>
                          <a:ahLst/>
                          <a:cxnLst/>
                          <a:rect l="l" t="t" r="r" b="b"/>
                          <a:pathLst>
                            <a:path w="1778000" h="889000">
                              <a:moveTo>
                                <a:pt x="0" y="889000"/>
                              </a:moveTo>
                              <a:lnTo>
                                <a:pt x="1778000" y="889000"/>
                              </a:lnTo>
                              <a:lnTo>
                                <a:pt x="1778000" y="0"/>
                              </a:lnTo>
                              <a:lnTo>
                                <a:pt x="0" y="0"/>
                              </a:lnTo>
                              <a:lnTo>
                                <a:pt x="0" y="889000"/>
                              </a:lnTo>
                              <a:close/>
                            </a:path>
                          </a:pathLst>
                        </a:custGeom>
                        <a:solidFill>
                          <a:srgbClr val="6A5239"/>
                        </a:solidFill>
                      </wps:spPr>
                      <wps:bodyPr wrap="square" lIns="0" tIns="0" rIns="0" bIns="0" rtlCol="0">
                        <a:prstTxWarp prst="textNoShape">
                          <a:avLst/>
                        </a:prstTxWarp>
                        <a:noAutofit/>
                      </wps:bodyPr>
                    </wps:wsp>
                  </a:graphicData>
                </a:graphic>
              </wp:anchor>
            </w:drawing>
          </mc:Choice>
          <mc:Fallback>
            <w:pict>
              <v:shape id="Graphic 39" style="position:absolute;margin-left:365.85pt;margin-top:86.4pt;width:140pt;height:70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1778000,889000" o:spid="_x0000_s1026" fillcolor="#6a5239" stroked="f" path="m,889000r1778000,l1778000,,,,,889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" w14:anchorId="72BA8D48">
                <v:path arrowok="t"/>
                <w10:wrap type="topAndBottom"/>
              </v:shape>
            </w:pict>
          </mc:Fallback>
        </mc:AlternateContent>
      </w:r>
    </w:p>
    <w:p w:rsidRPr="00140B91" w:rsidR="00D456A3" w:rsidRDefault="00D456A3" w14:paraId="21872F3F" w14:textId="77777777">
      <w:pPr>
        <w:pStyle w:val="BodyText"/>
        <w:rPr>
          <w:b/>
          <w:sz w:val="20"/>
          <w:lang w:val="en-GB"/>
        </w:rPr>
      </w:pPr>
    </w:p>
    <w:p w:rsidRPr="00140B91" w:rsidR="00D456A3" w:rsidRDefault="00D456A3" w14:paraId="5A2C39C2" w14:textId="77777777">
      <w:pPr>
        <w:pStyle w:val="BodyText"/>
        <w:rPr>
          <w:b/>
          <w:sz w:val="20"/>
          <w:lang w:val="en-GB"/>
        </w:rPr>
      </w:pPr>
    </w:p>
    <w:p w:rsidRPr="00140B91" w:rsidR="00D456A3" w:rsidRDefault="00D456A3" w14:paraId="6DB0B851" w14:textId="77777777">
      <w:pPr>
        <w:pStyle w:val="BodyText"/>
        <w:rPr>
          <w:b/>
          <w:sz w:val="20"/>
          <w:lang w:val="en-GB"/>
        </w:rPr>
      </w:pPr>
    </w:p>
    <w:p w:rsidRPr="00140B91" w:rsidR="00D456A3" w:rsidRDefault="00D456A3" w14:paraId="2F9BEA65" w14:textId="77777777">
      <w:pPr>
        <w:pStyle w:val="BodyText"/>
        <w:rPr>
          <w:b/>
          <w:sz w:val="20"/>
          <w:lang w:val="en-GB"/>
        </w:rPr>
      </w:pPr>
    </w:p>
    <w:p w:rsidRPr="00140B91" w:rsidR="00D456A3" w:rsidRDefault="00D456A3" w14:paraId="0B7BFEFC" w14:textId="77777777">
      <w:pPr>
        <w:pStyle w:val="BodyText"/>
        <w:rPr>
          <w:b/>
          <w:sz w:val="20"/>
          <w:lang w:val="en-GB"/>
        </w:rPr>
      </w:pPr>
    </w:p>
    <w:p w:rsidRPr="00140B91" w:rsidR="00D456A3" w:rsidRDefault="00D456A3" w14:paraId="2EF1B84E" w14:textId="77777777">
      <w:pPr>
        <w:pStyle w:val="BodyText"/>
        <w:rPr>
          <w:b/>
          <w:sz w:val="20"/>
          <w:lang w:val="en-GB"/>
        </w:rPr>
      </w:pPr>
    </w:p>
    <w:p w:rsidRPr="00140B91" w:rsidR="00D456A3" w:rsidRDefault="00D456A3" w14:paraId="0A384901" w14:textId="77777777">
      <w:pPr>
        <w:pStyle w:val="BodyText"/>
        <w:rPr>
          <w:b/>
          <w:sz w:val="20"/>
          <w:lang w:val="en-GB"/>
        </w:rPr>
      </w:pPr>
    </w:p>
    <w:p w:rsidRPr="00140B91" w:rsidR="00D456A3" w:rsidRDefault="00EE1E5E" w14:paraId="2C555579" w14:textId="77777777">
      <w:pPr>
        <w:pStyle w:val="BodyText"/>
        <w:rPr>
          <w:b/>
          <w:sz w:val="20"/>
          <w:lang w:val="en-GB"/>
        </w:rPr>
      </w:pPr>
      <w:r>
        <w:rPr>
          <w:b/>
          <w:noProof/>
          <w:sz w:val="20"/>
          <w:lang w:val="en-GB"/>
        </w:rPr>
        <mc:AlternateContent>
          <mc:Choice Requires="wpg">
            <w:drawing>
              <wp:anchor distT="0" distB="0" distL="114300" distR="114300" simplePos="0" relativeHeight="251714560" behindDoc="0" locked="0" layoutInCell="1" allowOverlap="1" wp14:anchorId="30627A3D" wp14:editId="4CF8364C">
                <wp:simplePos x="0" y="0"/>
                <wp:positionH relativeFrom="column">
                  <wp:posOffset>767080</wp:posOffset>
                </wp:positionH>
                <wp:positionV relativeFrom="paragraph">
                  <wp:posOffset>37038</wp:posOffset>
                </wp:positionV>
                <wp:extent cx="5659353" cy="590550"/>
                <wp:effectExtent l="0" t="0" r="0" b="0"/>
                <wp:wrapNone/>
                <wp:docPr id="1125026883" name="Group 9"/>
                <wp:cNvGraphicFramePr/>
                <a:graphic xmlns:a="http://schemas.openxmlformats.org/drawingml/2006/main">
                  <a:graphicData uri="http://schemas.microsoft.com/office/word/2010/wordprocessingGroup">
                    <wpg:wgp>
                      <wpg:cNvGrpSpPr/>
                      <wpg:grpSpPr>
                        <a:xfrm>
                          <a:off x="0" y="0"/>
                          <a:ext cx="5659353" cy="590550"/>
                          <a:chOff x="0" y="0"/>
                          <a:chExt cx="5659353" cy="590550"/>
                        </a:xfrm>
                      </wpg:grpSpPr>
                      <pic:pic xmlns:pic="http://schemas.openxmlformats.org/drawingml/2006/picture">
                        <pic:nvPicPr>
                          <pic:cNvPr id="1035290436" name="Picture 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9680" cy="589280"/>
                          </a:xfrm>
                          <a:prstGeom prst="rect">
                            <a:avLst/>
                          </a:prstGeom>
                          <a:noFill/>
                          <a:ln>
                            <a:noFill/>
                          </a:ln>
                        </pic:spPr>
                      </pic:pic>
                      <pic:pic xmlns:pic="http://schemas.openxmlformats.org/drawingml/2006/picture">
                        <pic:nvPicPr>
                          <pic:cNvPr id="1674932835" name="Picture 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75715" y="0"/>
                            <a:ext cx="1250315" cy="590550"/>
                          </a:xfrm>
                          <a:prstGeom prst="rect">
                            <a:avLst/>
                          </a:prstGeom>
                          <a:noFill/>
                          <a:ln>
                            <a:noFill/>
                          </a:ln>
                        </pic:spPr>
                      </pic:pic>
                      <pic:pic xmlns:pic="http://schemas.openxmlformats.org/drawingml/2006/picture">
                        <pic:nvPicPr>
                          <pic:cNvPr id="1538097874" name="Picture 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42376" y="0"/>
                            <a:ext cx="1250315" cy="590550"/>
                          </a:xfrm>
                          <a:prstGeom prst="rect">
                            <a:avLst/>
                          </a:prstGeom>
                          <a:noFill/>
                          <a:ln>
                            <a:noFill/>
                          </a:ln>
                        </pic:spPr>
                      </pic:pic>
                      <pic:pic xmlns:pic="http://schemas.openxmlformats.org/drawingml/2006/picture">
                        <pic:nvPicPr>
                          <pic:cNvPr id="127823792" name="Picture 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09038" y="0"/>
                            <a:ext cx="1250315" cy="590550"/>
                          </a:xfrm>
                          <a:prstGeom prst="rect">
                            <a:avLst/>
                          </a:prstGeom>
                          <a:noFill/>
                          <a:ln>
                            <a:noFill/>
                          </a:ln>
                        </pic:spPr>
                      </pic:pic>
                    </wpg:wgp>
                  </a:graphicData>
                </a:graphic>
              </wp:anchor>
            </w:drawing>
          </mc:Choice>
          <mc:Fallback>
            <w:pict>
              <v:group id="Group 9" style="position:absolute;margin-left:60.4pt;margin-top:2.9pt;width:445.6pt;height:46.5pt;z-index:251714560" coordsize="56593,5905" o:spid="_x0000_s1026" w14:anchorId="58ECEC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">
                <v:shape id="Picture 8" style="position:absolute;width:12496;height:58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">
                  <v:imagedata o:title="" r:id="rId36"/>
                </v:shape>
                <v:shape id="Picture 7" style="position:absolute;left:14757;width:12503;height:59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">
                  <v:imagedata o:title="" r:id="rId37"/>
                </v:shape>
                <v:shape id="Picture 6" style="position:absolute;left:29423;width:12503;height:590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">
                  <v:imagedata o:title="" r:id="rId38"/>
                </v:shape>
                <v:shape id="Picture 5" style="position:absolute;left:44090;width:12503;height:590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">
                  <v:imagedata o:title="" r:id="rId39"/>
                </v:shape>
              </v:group>
            </w:pict>
          </mc:Fallback>
        </mc:AlternateContent>
      </w:r>
    </w:p>
    <w:p w:rsidRPr="00140B91" w:rsidR="00D456A3" w:rsidRDefault="00D456A3" w14:paraId="60BCDFF1" w14:textId="77777777">
      <w:pPr>
        <w:pStyle w:val="BodyText"/>
        <w:rPr>
          <w:b/>
          <w:sz w:val="20"/>
          <w:lang w:val="en-GB"/>
        </w:rPr>
      </w:pPr>
    </w:p>
    <w:p w:rsidRPr="00140B91" w:rsidR="00D456A3" w:rsidRDefault="00D456A3" w14:paraId="48E80A59" w14:textId="77777777">
      <w:pPr>
        <w:pStyle w:val="BodyText"/>
        <w:rPr>
          <w:b/>
          <w:sz w:val="20"/>
          <w:lang w:val="en-GB"/>
        </w:rPr>
      </w:pPr>
    </w:p>
    <w:p w:rsidRPr="00140B91" w:rsidR="00D456A3" w:rsidRDefault="00D456A3" w14:paraId="08E1E475" w14:textId="77777777">
      <w:pPr>
        <w:pStyle w:val="BodyText"/>
        <w:rPr>
          <w:b/>
          <w:sz w:val="20"/>
          <w:lang w:val="en-GB"/>
        </w:rPr>
      </w:pPr>
    </w:p>
    <w:p w:rsidRPr="00140B91" w:rsidR="00D456A3" w:rsidRDefault="00D456A3" w14:paraId="5D061419" w14:textId="77777777">
      <w:pPr>
        <w:pStyle w:val="BodyText"/>
        <w:rPr>
          <w:b/>
          <w:sz w:val="20"/>
          <w:lang w:val="en-GB"/>
        </w:rPr>
      </w:pPr>
    </w:p>
    <w:p w:rsidRPr="00140B91" w:rsidR="00D456A3" w:rsidRDefault="00D456A3" w14:paraId="4D3DFABE" w14:textId="77777777">
      <w:pPr>
        <w:pStyle w:val="BodyText"/>
        <w:rPr>
          <w:b/>
          <w:sz w:val="20"/>
          <w:lang w:val="en-GB"/>
        </w:rPr>
      </w:pPr>
    </w:p>
    <w:p w:rsidRPr="00140B91" w:rsidR="00D456A3" w:rsidRDefault="00D456A3" w14:paraId="5DC927EF" w14:textId="77777777">
      <w:pPr>
        <w:pStyle w:val="BodyText"/>
        <w:rPr>
          <w:b/>
          <w:sz w:val="20"/>
          <w:lang w:val="en-GB"/>
        </w:rPr>
      </w:pPr>
    </w:p>
    <w:p w:rsidRPr="00140B91" w:rsidR="00D456A3" w:rsidRDefault="00D456A3" w14:paraId="090DDEA9" w14:textId="77777777">
      <w:pPr>
        <w:pStyle w:val="BodyText"/>
        <w:rPr>
          <w:b/>
          <w:sz w:val="20"/>
          <w:lang w:val="en-GB"/>
        </w:rPr>
      </w:pPr>
    </w:p>
    <w:p w:rsidRPr="00140B91" w:rsidR="00D456A3" w:rsidRDefault="00D456A3" w14:paraId="74239CE8" w14:textId="77777777">
      <w:pPr>
        <w:pStyle w:val="BodyText"/>
        <w:rPr>
          <w:b/>
          <w:sz w:val="20"/>
          <w:lang w:val="en-GB"/>
        </w:rPr>
      </w:pPr>
    </w:p>
    <w:p w:rsidRPr="00140B91" w:rsidR="00D456A3" w:rsidRDefault="00D456A3" w14:paraId="1547743C" w14:textId="77777777">
      <w:pPr>
        <w:pStyle w:val="BodyText"/>
        <w:rPr>
          <w:b/>
          <w:sz w:val="20"/>
          <w:lang w:val="en-GB"/>
        </w:rPr>
      </w:pPr>
    </w:p>
    <w:p w:rsidRPr="00140B91" w:rsidR="00D456A3" w:rsidRDefault="00D456A3" w14:paraId="7142D053" w14:textId="77777777">
      <w:pPr>
        <w:pStyle w:val="BodyText"/>
        <w:rPr>
          <w:b/>
          <w:sz w:val="20"/>
          <w:lang w:val="en-GB"/>
        </w:rPr>
      </w:pPr>
    </w:p>
    <w:p w:rsidRPr="00140B91" w:rsidR="00D456A3" w:rsidRDefault="00D456A3" w14:paraId="2B3EF8A3" w14:textId="77777777">
      <w:pPr>
        <w:pStyle w:val="BodyText"/>
        <w:rPr>
          <w:b/>
          <w:sz w:val="20"/>
          <w:lang w:val="en-GB"/>
        </w:rPr>
      </w:pPr>
    </w:p>
    <w:p w:rsidRPr="00140B91" w:rsidR="00D456A3" w:rsidRDefault="00D456A3" w14:paraId="29D5620D" w14:textId="77777777">
      <w:pPr>
        <w:pStyle w:val="BodyText"/>
        <w:rPr>
          <w:b/>
          <w:sz w:val="20"/>
          <w:lang w:val="en-GB"/>
        </w:rPr>
      </w:pPr>
    </w:p>
    <w:p w:rsidRPr="00140B91" w:rsidR="00D456A3" w:rsidRDefault="00D456A3" w14:paraId="7A1F6895" w14:textId="77777777">
      <w:pPr>
        <w:pStyle w:val="BodyText"/>
        <w:spacing w:before="206"/>
        <w:rPr>
          <w:b/>
          <w:sz w:val="20"/>
          <w:lang w:val="en-GB"/>
        </w:rPr>
      </w:pPr>
    </w:p>
    <w:p w:rsidRPr="00140B91" w:rsidR="00D456A3" w:rsidRDefault="00D456A3" w14:paraId="21FC107F" w14:textId="77777777">
      <w:pPr>
        <w:rPr>
          <w:sz w:val="20"/>
        </w:rPr>
        <w:sectPr w:rsidRPr="00140B91" w:rsidR="00D456A3" w:rsidSect="00653A76">
          <w:headerReference w:type="default" r:id="rId40"/>
          <w:footerReference w:type="default" r:id="rId41"/>
          <w:pgSz w:w="11900" w:h="16840" w:orient="portrait"/>
          <w:pgMar w:top="1900" w:right="240" w:bottom="280" w:left="260" w:header="0" w:footer="0" w:gutter="0"/>
          <w:cols w:space="720"/>
        </w:sectPr>
      </w:pPr>
    </w:p>
    <w:p w:rsidRPr="00140B91" w:rsidR="00D456A3" w:rsidRDefault="00EE596D" w14:paraId="5E118F0F" w14:textId="77777777">
      <w:pPr>
        <w:spacing w:before="100" w:line="203" w:lineRule="exact"/>
        <w:ind w:left="700"/>
        <w:rPr>
          <w:b/>
          <w:sz w:val="18"/>
        </w:rPr>
      </w:pPr>
      <w:r w:rsidRPr="00140B91">
        <w:rPr>
          <w:noProof/>
        </w:rPr>
        <mc:AlternateContent>
          <mc:Choice Requires="wps">
            <w:drawing>
              <wp:anchor distT="0" distB="0" distL="0" distR="0" simplePos="0" relativeHeight="251572224" behindDoc="1" locked="0" layoutInCell="1" allowOverlap="1" wp14:anchorId="6947EE07" wp14:editId="07837C61">
                <wp:simplePos x="0" y="0"/>
                <wp:positionH relativeFrom="page">
                  <wp:posOffset>241300</wp:posOffset>
                </wp:positionH>
                <wp:positionV relativeFrom="page">
                  <wp:posOffset>241300</wp:posOffset>
                </wp:positionV>
                <wp:extent cx="7112000" cy="101981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0" cy="10198100"/>
                        </a:xfrm>
                        <a:custGeom>
                          <a:avLst/>
                          <a:gdLst/>
                          <a:ahLst/>
                          <a:cxnLst/>
                          <a:rect l="l" t="t" r="r" b="b"/>
                          <a:pathLst>
                            <a:path w="7112000" h="10198100">
                              <a:moveTo>
                                <a:pt x="0" y="10198100"/>
                              </a:moveTo>
                              <a:lnTo>
                                <a:pt x="7112000" y="10198100"/>
                              </a:lnTo>
                              <a:lnTo>
                                <a:pt x="7112000" y="0"/>
                              </a:lnTo>
                              <a:lnTo>
                                <a:pt x="0" y="0"/>
                              </a:lnTo>
                              <a:lnTo>
                                <a:pt x="0" y="10198100"/>
                              </a:lnTo>
                              <a:close/>
                            </a:path>
                          </a:pathLst>
                        </a:custGeom>
                        <a:solidFill>
                          <a:srgbClr val="5B462B"/>
                        </a:solidFill>
                      </wps:spPr>
                      <wps:bodyPr wrap="square" lIns="0" tIns="0" rIns="0" bIns="0" rtlCol="0">
                        <a:prstTxWarp prst="textNoShape">
                          <a:avLst/>
                        </a:prstTxWarp>
                        <a:noAutofit/>
                      </wps:bodyPr>
                    </wps:wsp>
                  </a:graphicData>
                </a:graphic>
              </wp:anchor>
            </w:drawing>
          </mc:Choice>
          <mc:Fallback>
            <w:pict>
              <v:shape id="Graphic 41" style="position:absolute;margin-left:19pt;margin-top:19pt;width:560pt;height:803pt;z-index:-251744256;visibility:visible;mso-wrap-style:square;mso-wrap-distance-left:0;mso-wrap-distance-top:0;mso-wrap-distance-right:0;mso-wrap-distance-bottom:0;mso-position-horizontal:absolute;mso-position-horizontal-relative:page;mso-position-vertical:absolute;mso-position-vertical-relative:page;v-text-anchor:top" coordsize="7112000,10198100" o:spid="_x0000_s1026" fillcolor="#5b462b" stroked="f" path="m,10198100r7112000,l7112000,,,,,10198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" w14:anchorId="2FE706B4">
                <v:path arrowok="t"/>
                <w10:wrap anchorx="page" anchory="page"/>
              </v:shape>
            </w:pict>
          </mc:Fallback>
        </mc:AlternateContent>
      </w:r>
      <w:r w:rsidRPr="00140B91">
        <w:rPr>
          <w:b/>
          <w:color w:val="FFFFFF"/>
          <w:sz w:val="18"/>
        </w:rPr>
        <w:t>03450</w:t>
      </w:r>
      <w:r w:rsidRPr="00140B91">
        <w:rPr>
          <w:b/>
          <w:color w:val="FFFFFF"/>
          <w:spacing w:val="-11"/>
          <w:sz w:val="18"/>
        </w:rPr>
        <w:t xml:space="preserve"> </w:t>
      </w:r>
      <w:r w:rsidRPr="00140B91">
        <w:rPr>
          <w:b/>
          <w:color w:val="FFFFFF"/>
          <w:sz w:val="18"/>
        </w:rPr>
        <w:t>940</w:t>
      </w:r>
      <w:r w:rsidRPr="00140B91">
        <w:rPr>
          <w:b/>
          <w:color w:val="FFFFFF"/>
          <w:spacing w:val="-10"/>
          <w:sz w:val="18"/>
        </w:rPr>
        <w:t xml:space="preserve"> </w:t>
      </w:r>
      <w:r w:rsidRPr="00140B91">
        <w:rPr>
          <w:b/>
          <w:color w:val="FFFFFF"/>
          <w:spacing w:val="-5"/>
          <w:sz w:val="18"/>
        </w:rPr>
        <w:t>940</w:t>
      </w:r>
    </w:p>
    <w:p w:rsidRPr="00140B91" w:rsidR="00D456A3" w:rsidRDefault="00D456A3" w14:paraId="62AA11C2" w14:textId="77777777">
      <w:pPr>
        <w:spacing w:line="470" w:lineRule="auto"/>
        <w:ind w:left="700"/>
        <w:rPr>
          <w:b/>
          <w:sz w:val="18"/>
        </w:rPr>
      </w:pPr>
      <w:hyperlink r:id="rId42">
        <w:r w:rsidRPr="00140B91">
          <w:rPr>
            <w:b/>
            <w:color w:val="FFFFFF"/>
            <w:spacing w:val="-6"/>
            <w:sz w:val="18"/>
          </w:rPr>
          <w:t>enquiries@greenbelt.co.uk</w:t>
        </w:r>
      </w:hyperlink>
      <w:r w:rsidRPr="00140B91">
        <w:rPr>
          <w:b/>
          <w:color w:val="FFFFFF"/>
          <w:spacing w:val="-2"/>
          <w:sz w:val="18"/>
        </w:rPr>
        <w:t xml:space="preserve"> </w:t>
      </w:r>
      <w:r w:rsidRPr="00140B91">
        <w:rPr>
          <w:b/>
          <w:color w:val="B2C118"/>
          <w:spacing w:val="-2"/>
          <w:sz w:val="18"/>
        </w:rPr>
        <w:t>greenbelt.co.uk</w:t>
      </w:r>
    </w:p>
    <w:p w:rsidRPr="00140B91" w:rsidR="00D456A3" w:rsidRDefault="00EE596D" w14:paraId="31781B1D" w14:textId="77777777">
      <w:pPr>
        <w:spacing w:before="100" w:line="261" w:lineRule="auto"/>
        <w:ind w:left="368"/>
        <w:rPr>
          <w:b/>
          <w:sz w:val="18"/>
        </w:rPr>
      </w:pPr>
      <w:r w:rsidRPr="00140B91">
        <w:br w:type="column"/>
      </w:r>
      <w:r w:rsidRPr="00140B91">
        <w:rPr>
          <w:b/>
          <w:color w:val="B2C118"/>
          <w:spacing w:val="-2"/>
          <w:sz w:val="18"/>
        </w:rPr>
        <w:t xml:space="preserve">Scotland </w:t>
      </w:r>
      <w:r w:rsidRPr="00140B91">
        <w:rPr>
          <w:b/>
          <w:color w:val="FFFFFF"/>
          <w:spacing w:val="-2"/>
          <w:sz w:val="18"/>
        </w:rPr>
        <w:t xml:space="preserve">Greenbelt </w:t>
      </w:r>
      <w:r w:rsidRPr="00140B91">
        <w:rPr>
          <w:b/>
          <w:color w:val="FFFFFF"/>
          <w:spacing w:val="-6"/>
          <w:sz w:val="18"/>
        </w:rPr>
        <w:t>McCafferty</w:t>
      </w:r>
      <w:r w:rsidRPr="00140B91">
        <w:rPr>
          <w:b/>
          <w:color w:val="FFFFFF"/>
          <w:spacing w:val="-5"/>
          <w:sz w:val="18"/>
        </w:rPr>
        <w:t xml:space="preserve"> </w:t>
      </w:r>
      <w:r w:rsidRPr="00140B91">
        <w:rPr>
          <w:b/>
          <w:color w:val="FFFFFF"/>
          <w:spacing w:val="-6"/>
          <w:sz w:val="18"/>
        </w:rPr>
        <w:t>House</w:t>
      </w:r>
    </w:p>
    <w:p w:rsidRPr="00140B91" w:rsidR="00D456A3" w:rsidRDefault="00EE596D" w14:paraId="67B506FE" w14:textId="77777777">
      <w:pPr>
        <w:spacing w:line="184" w:lineRule="exact"/>
        <w:ind w:left="368"/>
        <w:rPr>
          <w:b/>
          <w:sz w:val="18"/>
        </w:rPr>
      </w:pPr>
      <w:r w:rsidRPr="00140B91">
        <w:rPr>
          <w:noProof/>
        </w:rPr>
        <mc:AlternateContent>
          <mc:Choice Requires="wps">
            <w:drawing>
              <wp:anchor distT="0" distB="0" distL="0" distR="0" simplePos="0" relativeHeight="251561984" behindDoc="0" locked="0" layoutInCell="1" allowOverlap="1" wp14:anchorId="5A47560D" wp14:editId="7DBD0F21">
                <wp:simplePos x="0" y="0"/>
                <wp:positionH relativeFrom="page">
                  <wp:posOffset>2025650</wp:posOffset>
                </wp:positionH>
                <wp:positionV relativeFrom="paragraph">
                  <wp:posOffset>-420847</wp:posOffset>
                </wp:positionV>
                <wp:extent cx="1270" cy="6858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id="Graphic 42" style="position:absolute;margin-left:159.5pt;margin-top:-33.15pt;width:.1pt;height:54pt;z-index:251561984;visibility:visible;mso-wrap-style:square;mso-wrap-distance-left:0;mso-wrap-distance-top:0;mso-wrap-distance-right:0;mso-wrap-distance-bottom:0;mso-position-horizontal:absolute;mso-position-horizontal-relative:page;mso-position-vertical:absolute;mso-position-vertical-relative:text;v-text-anchor:top" coordsize="1270,685800" o:spid="_x0000_s1026" filled="f" strokecolor="#b2c118" strokeweight="1pt" path="m,l,685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" w14:anchorId="2E5C3ED1">
                <v:stroke dashstyle="1 1"/>
                <v:path arrowok="t"/>
                <w10:wrap anchorx="page"/>
              </v:shape>
            </w:pict>
          </mc:Fallback>
        </mc:AlternateContent>
      </w:r>
      <w:r w:rsidRPr="00140B91">
        <w:rPr>
          <w:b/>
          <w:color w:val="FFFFFF"/>
          <w:spacing w:val="-4"/>
          <w:sz w:val="18"/>
        </w:rPr>
        <w:t>99 Firhill Road</w:t>
      </w:r>
    </w:p>
    <w:p w:rsidRPr="00140B91" w:rsidR="00D456A3" w:rsidRDefault="00EE596D" w14:paraId="26DA27D9" w14:textId="77777777">
      <w:pPr>
        <w:spacing w:line="203" w:lineRule="exact"/>
        <w:ind w:left="368"/>
        <w:rPr>
          <w:b/>
          <w:sz w:val="18"/>
        </w:rPr>
      </w:pPr>
      <w:r w:rsidRPr="00140B91">
        <w:rPr>
          <w:b/>
          <w:color w:val="FFFFFF"/>
          <w:spacing w:val="-4"/>
          <w:sz w:val="18"/>
        </w:rPr>
        <w:t xml:space="preserve">Glasgow G20 </w:t>
      </w:r>
      <w:r w:rsidRPr="00140B91">
        <w:rPr>
          <w:b/>
          <w:color w:val="FFFFFF"/>
          <w:spacing w:val="-5"/>
          <w:sz w:val="18"/>
        </w:rPr>
        <w:t>7BE</w:t>
      </w:r>
    </w:p>
    <w:p w:rsidRPr="00140B91" w:rsidR="00D456A3" w:rsidRDefault="00EE596D" w14:paraId="1A37870D" w14:textId="77777777">
      <w:pPr>
        <w:spacing w:before="100" w:line="283" w:lineRule="auto"/>
        <w:ind w:left="353" w:right="310"/>
        <w:rPr>
          <w:b/>
          <w:sz w:val="18"/>
        </w:rPr>
      </w:pPr>
      <w:r w:rsidRPr="00140B91">
        <w:br w:type="column"/>
      </w:r>
      <w:r w:rsidRPr="00140B91">
        <w:rPr>
          <w:b/>
          <w:color w:val="B2C118"/>
          <w:spacing w:val="-4"/>
          <w:sz w:val="18"/>
        </w:rPr>
        <w:t>England</w:t>
      </w:r>
      <w:r w:rsidRPr="00140B91">
        <w:rPr>
          <w:b/>
          <w:color w:val="B2C118"/>
          <w:spacing w:val="-7"/>
          <w:sz w:val="18"/>
        </w:rPr>
        <w:t xml:space="preserve"> </w:t>
      </w:r>
      <w:r w:rsidRPr="00140B91">
        <w:rPr>
          <w:b/>
          <w:color w:val="B2C118"/>
          <w:spacing w:val="-4"/>
          <w:sz w:val="18"/>
        </w:rPr>
        <w:t>(North)</w:t>
      </w:r>
      <w:r w:rsidRPr="00140B91">
        <w:rPr>
          <w:b/>
          <w:color w:val="B2C118"/>
          <w:spacing w:val="-2"/>
          <w:sz w:val="18"/>
        </w:rPr>
        <w:t xml:space="preserve"> </w:t>
      </w:r>
      <w:r w:rsidRPr="00140B91">
        <w:rPr>
          <w:b/>
          <w:color w:val="FFFFFF"/>
          <w:spacing w:val="-2"/>
          <w:sz w:val="18"/>
        </w:rPr>
        <w:t>Greenbelt</w:t>
      </w:r>
    </w:p>
    <w:p w:rsidRPr="00140B91" w:rsidR="00D456A3" w:rsidRDefault="00EE596D" w14:paraId="5F44C1AE" w14:textId="77777777">
      <w:pPr>
        <w:spacing w:line="166" w:lineRule="exact"/>
        <w:ind w:left="353"/>
        <w:rPr>
          <w:b/>
          <w:sz w:val="18"/>
        </w:rPr>
      </w:pPr>
      <w:r w:rsidRPr="00140B91">
        <w:rPr>
          <w:noProof/>
        </w:rPr>
        <mc:AlternateContent>
          <mc:Choice Requires="wps">
            <w:drawing>
              <wp:anchor distT="0" distB="0" distL="0" distR="0" simplePos="0" relativeHeight="251559936" behindDoc="0" locked="0" layoutInCell="1" allowOverlap="1" wp14:anchorId="58FA6018" wp14:editId="18456358">
                <wp:simplePos x="0" y="0"/>
                <wp:positionH relativeFrom="page">
                  <wp:posOffset>3155950</wp:posOffset>
                </wp:positionH>
                <wp:positionV relativeFrom="paragraph">
                  <wp:posOffset>-303624</wp:posOffset>
                </wp:positionV>
                <wp:extent cx="1270" cy="6858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id="Graphic 43" style="position:absolute;margin-left:248.5pt;margin-top:-23.9pt;width:.1pt;height:54pt;z-index:251559936;visibility:visible;mso-wrap-style:square;mso-wrap-distance-left:0;mso-wrap-distance-top:0;mso-wrap-distance-right:0;mso-wrap-distance-bottom:0;mso-position-horizontal:absolute;mso-position-horizontal-relative:page;mso-position-vertical:absolute;mso-position-vertical-relative:text;v-text-anchor:top" coordsize="1270,685800" o:spid="_x0000_s1026" filled="f" strokecolor="#b2c118" strokeweight="1pt" path="m,l,685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" w14:anchorId="7E3FFB94">
                <v:stroke dashstyle="1 1"/>
                <v:path arrowok="t"/>
                <w10:wrap anchorx="page"/>
              </v:shape>
            </w:pict>
          </mc:Fallback>
        </mc:AlternateContent>
      </w:r>
      <w:r w:rsidRPr="00140B91">
        <w:rPr>
          <w:b/>
          <w:color w:val="FFFFFF"/>
          <w:spacing w:val="-4"/>
          <w:sz w:val="18"/>
        </w:rPr>
        <w:t>4335</w:t>
      </w:r>
      <w:r w:rsidRPr="00140B91">
        <w:rPr>
          <w:b/>
          <w:color w:val="FFFFFF"/>
          <w:spacing w:val="-3"/>
          <w:sz w:val="18"/>
        </w:rPr>
        <w:t xml:space="preserve"> </w:t>
      </w:r>
      <w:r w:rsidRPr="00140B91">
        <w:rPr>
          <w:b/>
          <w:color w:val="FFFFFF"/>
          <w:spacing w:val="-4"/>
          <w:sz w:val="18"/>
        </w:rPr>
        <w:t>Park</w:t>
      </w:r>
      <w:r w:rsidRPr="00140B91">
        <w:rPr>
          <w:b/>
          <w:color w:val="FFFFFF"/>
          <w:spacing w:val="-2"/>
          <w:sz w:val="18"/>
        </w:rPr>
        <w:t xml:space="preserve"> </w:t>
      </w:r>
      <w:r w:rsidRPr="00140B91">
        <w:rPr>
          <w:b/>
          <w:color w:val="FFFFFF"/>
          <w:spacing w:val="-6"/>
          <w:sz w:val="18"/>
        </w:rPr>
        <w:t>Approach</w:t>
      </w:r>
    </w:p>
    <w:p w:rsidRPr="00140B91" w:rsidR="00D456A3" w:rsidRDefault="00EE596D" w14:paraId="6BC726BF" w14:textId="77777777">
      <w:pPr>
        <w:ind w:left="353" w:right="322"/>
        <w:rPr>
          <w:b/>
          <w:sz w:val="18"/>
        </w:rPr>
      </w:pPr>
      <w:r w:rsidRPr="00140B91">
        <w:rPr>
          <w:b/>
          <w:color w:val="FFFFFF"/>
          <w:sz w:val="18"/>
        </w:rPr>
        <w:t>Thorpe</w:t>
      </w:r>
      <w:r w:rsidRPr="00140B91">
        <w:rPr>
          <w:b/>
          <w:color w:val="FFFFFF"/>
          <w:spacing w:val="-1"/>
          <w:sz w:val="18"/>
        </w:rPr>
        <w:t xml:space="preserve"> </w:t>
      </w:r>
      <w:r w:rsidRPr="00140B91">
        <w:rPr>
          <w:b/>
          <w:color w:val="FFFFFF"/>
          <w:sz w:val="18"/>
        </w:rPr>
        <w:t xml:space="preserve">Park </w:t>
      </w:r>
      <w:r w:rsidRPr="00140B91">
        <w:rPr>
          <w:b/>
          <w:color w:val="FFFFFF"/>
          <w:spacing w:val="-4"/>
          <w:sz w:val="18"/>
        </w:rPr>
        <w:t>Leeds</w:t>
      </w:r>
      <w:r w:rsidRPr="00140B91">
        <w:rPr>
          <w:b/>
          <w:color w:val="FFFFFF"/>
          <w:spacing w:val="-7"/>
          <w:sz w:val="18"/>
        </w:rPr>
        <w:t xml:space="preserve"> </w:t>
      </w:r>
      <w:r w:rsidRPr="00140B91">
        <w:rPr>
          <w:b/>
          <w:color w:val="FFFFFF"/>
          <w:spacing w:val="-4"/>
          <w:sz w:val="18"/>
        </w:rPr>
        <w:t>LS15</w:t>
      </w:r>
      <w:r w:rsidRPr="00140B91">
        <w:rPr>
          <w:b/>
          <w:color w:val="FFFFFF"/>
          <w:spacing w:val="-7"/>
          <w:sz w:val="18"/>
        </w:rPr>
        <w:t xml:space="preserve"> </w:t>
      </w:r>
      <w:r w:rsidRPr="00140B91">
        <w:rPr>
          <w:b/>
          <w:color w:val="FFFFFF"/>
          <w:spacing w:val="-4"/>
          <w:sz w:val="18"/>
        </w:rPr>
        <w:t>8GB</w:t>
      </w:r>
    </w:p>
    <w:p w:rsidRPr="00140B91" w:rsidR="00D456A3" w:rsidRDefault="00EE596D" w14:paraId="522654DD" w14:textId="77777777">
      <w:pPr>
        <w:spacing w:before="100" w:line="283" w:lineRule="auto"/>
        <w:ind w:left="365" w:right="215"/>
        <w:rPr>
          <w:b/>
          <w:sz w:val="18"/>
        </w:rPr>
      </w:pPr>
      <w:r w:rsidRPr="00140B91">
        <w:br w:type="column"/>
      </w:r>
      <w:r w:rsidRPr="00140B91">
        <w:rPr>
          <w:b/>
          <w:color w:val="B2C118"/>
          <w:spacing w:val="-4"/>
          <w:sz w:val="18"/>
        </w:rPr>
        <w:t>England</w:t>
      </w:r>
      <w:r w:rsidRPr="00140B91">
        <w:rPr>
          <w:b/>
          <w:color w:val="B2C118"/>
          <w:spacing w:val="-7"/>
          <w:sz w:val="18"/>
        </w:rPr>
        <w:t xml:space="preserve"> </w:t>
      </w:r>
      <w:r w:rsidRPr="00140B91">
        <w:rPr>
          <w:b/>
          <w:color w:val="B2C118"/>
          <w:spacing w:val="-4"/>
          <w:sz w:val="18"/>
        </w:rPr>
        <w:t>(South)</w:t>
      </w:r>
      <w:r w:rsidRPr="00140B91">
        <w:rPr>
          <w:b/>
          <w:color w:val="B2C118"/>
          <w:spacing w:val="-2"/>
          <w:sz w:val="18"/>
        </w:rPr>
        <w:t xml:space="preserve"> </w:t>
      </w:r>
      <w:r w:rsidRPr="00140B91">
        <w:rPr>
          <w:b/>
          <w:color w:val="FFFFFF"/>
          <w:spacing w:val="-2"/>
          <w:sz w:val="18"/>
        </w:rPr>
        <w:t>Greenbelt</w:t>
      </w:r>
    </w:p>
    <w:p w:rsidRPr="00140B91" w:rsidR="00D456A3" w:rsidRDefault="00EE596D" w14:paraId="23927648" w14:textId="77777777">
      <w:pPr>
        <w:spacing w:line="166" w:lineRule="exact"/>
        <w:ind w:left="365"/>
        <w:rPr>
          <w:b/>
          <w:sz w:val="18"/>
        </w:rPr>
      </w:pPr>
      <w:r w:rsidRPr="00140B91">
        <w:rPr>
          <w:noProof/>
        </w:rPr>
        <mc:AlternateContent>
          <mc:Choice Requires="wps">
            <w:drawing>
              <wp:anchor distT="0" distB="0" distL="0" distR="0" simplePos="0" relativeHeight="251560960" behindDoc="0" locked="0" layoutInCell="1" allowOverlap="1" wp14:anchorId="3900ECA7" wp14:editId="738399A8">
                <wp:simplePos x="0" y="0"/>
                <wp:positionH relativeFrom="page">
                  <wp:posOffset>4387850</wp:posOffset>
                </wp:positionH>
                <wp:positionV relativeFrom="paragraph">
                  <wp:posOffset>-303624</wp:posOffset>
                </wp:positionV>
                <wp:extent cx="1270" cy="6858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id="Graphic 44" style="position:absolute;margin-left:345.5pt;margin-top:-23.9pt;width:.1pt;height:54pt;z-index:251560960;visibility:visible;mso-wrap-style:square;mso-wrap-distance-left:0;mso-wrap-distance-top:0;mso-wrap-distance-right:0;mso-wrap-distance-bottom:0;mso-position-horizontal:absolute;mso-position-horizontal-relative:page;mso-position-vertical:absolute;mso-position-vertical-relative:text;v-text-anchor:top" coordsize="1270,685800" o:spid="_x0000_s1026" filled="f" strokecolor="#b2c118" strokeweight="1pt" path="m,l,685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" w14:anchorId="013319DB">
                <v:stroke dashstyle="1 1"/>
                <v:path arrowok="t"/>
                <w10:wrap anchorx="page"/>
              </v:shape>
            </w:pict>
          </mc:Fallback>
        </mc:AlternateContent>
      </w:r>
      <w:r w:rsidRPr="00140B91">
        <w:rPr>
          <w:b/>
          <w:color w:val="FFFFFF"/>
          <w:spacing w:val="-5"/>
          <w:sz w:val="18"/>
        </w:rPr>
        <w:t>Friars</w:t>
      </w:r>
      <w:r w:rsidRPr="00140B91">
        <w:rPr>
          <w:b/>
          <w:color w:val="FFFFFF"/>
          <w:spacing w:val="-3"/>
          <w:sz w:val="18"/>
        </w:rPr>
        <w:t xml:space="preserve"> </w:t>
      </w:r>
      <w:r w:rsidRPr="00140B91">
        <w:rPr>
          <w:b/>
          <w:color w:val="FFFFFF"/>
          <w:spacing w:val="-4"/>
          <w:sz w:val="18"/>
        </w:rPr>
        <w:t>House</w:t>
      </w:r>
    </w:p>
    <w:p w:rsidRPr="00140B91" w:rsidR="00D456A3" w:rsidRDefault="00EE596D" w14:paraId="44D07362" w14:textId="77777777">
      <w:pPr>
        <w:ind w:left="365"/>
        <w:rPr>
          <w:b/>
          <w:sz w:val="18"/>
        </w:rPr>
      </w:pPr>
      <w:r w:rsidRPr="00140B91">
        <w:rPr>
          <w:b/>
          <w:color w:val="FFFFFF"/>
          <w:spacing w:val="-6"/>
          <w:sz w:val="18"/>
        </w:rPr>
        <w:t>Manor</w:t>
      </w:r>
      <w:r w:rsidRPr="00140B91">
        <w:rPr>
          <w:b/>
          <w:color w:val="FFFFFF"/>
          <w:spacing w:val="-5"/>
          <w:sz w:val="18"/>
        </w:rPr>
        <w:t xml:space="preserve"> </w:t>
      </w:r>
      <w:r w:rsidRPr="00140B91">
        <w:rPr>
          <w:b/>
          <w:color w:val="FFFFFF"/>
          <w:spacing w:val="-6"/>
          <w:sz w:val="18"/>
        </w:rPr>
        <w:t>House</w:t>
      </w:r>
      <w:r w:rsidRPr="00140B91">
        <w:rPr>
          <w:b/>
          <w:color w:val="FFFFFF"/>
          <w:spacing w:val="-5"/>
          <w:sz w:val="18"/>
        </w:rPr>
        <w:t xml:space="preserve"> </w:t>
      </w:r>
      <w:r w:rsidRPr="00140B91">
        <w:rPr>
          <w:b/>
          <w:color w:val="FFFFFF"/>
          <w:spacing w:val="-6"/>
          <w:sz w:val="18"/>
        </w:rPr>
        <w:t>Drive</w:t>
      </w:r>
      <w:r w:rsidRPr="00140B91">
        <w:rPr>
          <w:b/>
          <w:color w:val="FFFFFF"/>
          <w:sz w:val="18"/>
        </w:rPr>
        <w:t xml:space="preserve"> Coventry</w:t>
      </w:r>
      <w:r w:rsidRPr="00140B91">
        <w:rPr>
          <w:b/>
          <w:color w:val="FFFFFF"/>
          <w:spacing w:val="-11"/>
          <w:sz w:val="18"/>
        </w:rPr>
        <w:t xml:space="preserve"> </w:t>
      </w:r>
      <w:r w:rsidRPr="00140B91">
        <w:rPr>
          <w:b/>
          <w:color w:val="FFFFFF"/>
          <w:sz w:val="18"/>
        </w:rPr>
        <w:t>CV1</w:t>
      </w:r>
      <w:r w:rsidRPr="00140B91">
        <w:rPr>
          <w:b/>
          <w:color w:val="FFFFFF"/>
          <w:spacing w:val="-11"/>
          <w:sz w:val="18"/>
        </w:rPr>
        <w:t xml:space="preserve"> </w:t>
      </w:r>
      <w:r w:rsidRPr="00140B91">
        <w:rPr>
          <w:b/>
          <w:color w:val="FFFFFF"/>
          <w:sz w:val="18"/>
        </w:rPr>
        <w:t>2TE</w:t>
      </w:r>
    </w:p>
    <w:p w:rsidRPr="00140B91" w:rsidR="00D456A3" w:rsidRDefault="00EE596D" w14:paraId="0BE75E88" w14:textId="2125E5BF">
      <w:pPr>
        <w:spacing w:before="100" w:line="283" w:lineRule="auto"/>
        <w:ind w:left="397" w:right="1471"/>
        <w:rPr>
          <w:b/>
          <w:sz w:val="18"/>
        </w:rPr>
      </w:pPr>
      <w:r w:rsidRPr="00140B91">
        <w:br w:type="column"/>
      </w:r>
      <w:r w:rsidRPr="00140B91">
        <w:rPr>
          <w:b/>
          <w:color w:val="B2C118"/>
          <w:spacing w:val="-2"/>
          <w:sz w:val="18"/>
        </w:rPr>
        <w:lastRenderedPageBreak/>
        <w:t xml:space="preserve"> </w:t>
      </w:r>
      <w:r w:rsidRPr="00140B91">
        <w:rPr>
          <w:b/>
          <w:color w:val="FFFFFF"/>
          <w:spacing w:val="-2"/>
          <w:sz w:val="18"/>
        </w:rPr>
        <w:t>Greenbelt</w:t>
      </w:r>
    </w:p>
    <w:p w:rsidR="00D456A3" w:rsidP="00271401" w:rsidRDefault="00EE596D" w14:paraId="29DAE60B" w14:textId="2E2530BD">
      <w:pPr>
        <w:spacing w:line="166" w:lineRule="exact"/>
        <w:ind w:left="397"/>
        <w:rPr>
          <w:b/>
          <w:sz w:val="18"/>
        </w:rPr>
      </w:pPr>
      <w:r w:rsidRPr="00140B91">
        <w:rPr>
          <w:noProof/>
        </w:rPr>
        <mc:AlternateContent>
          <mc:Choice Requires="wps">
            <w:drawing>
              <wp:anchor distT="0" distB="0" distL="0" distR="0" simplePos="0" relativeHeight="15721472" behindDoc="0" locked="0" layoutInCell="1" allowOverlap="1" wp14:anchorId="1AAABDD1" wp14:editId="2340B11A">
                <wp:simplePos x="0" y="0"/>
                <wp:positionH relativeFrom="page">
                  <wp:posOffset>5581650</wp:posOffset>
                </wp:positionH>
                <wp:positionV relativeFrom="paragraph">
                  <wp:posOffset>-303624</wp:posOffset>
                </wp:positionV>
                <wp:extent cx="1270" cy="6858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5800"/>
                        </a:xfrm>
                        <a:custGeom>
                          <a:avLst/>
                          <a:gdLst/>
                          <a:ahLst/>
                          <a:cxnLst/>
                          <a:rect l="l" t="t" r="r" b="b"/>
                          <a:pathLst>
                            <a:path h="685800">
                              <a:moveTo>
                                <a:pt x="0" y="0"/>
                              </a:moveTo>
                              <a:lnTo>
                                <a:pt x="0" y="685800"/>
                              </a:lnTo>
                            </a:path>
                          </a:pathLst>
                        </a:custGeom>
                        <a:ln w="12700">
                          <a:solidFill>
                            <a:srgbClr val="B2C118"/>
                          </a:solidFill>
                          <a:prstDash val="sysDot"/>
                        </a:ln>
                      </wps:spPr>
                      <wps:bodyPr wrap="square" lIns="0" tIns="0" rIns="0" bIns="0" rtlCol="0">
                        <a:prstTxWarp prst="textNoShape">
                          <a:avLst/>
                        </a:prstTxWarp>
                        <a:noAutofit/>
                      </wps:bodyPr>
                    </wps:wsp>
                  </a:graphicData>
                </a:graphic>
              </wp:anchor>
            </w:drawing>
          </mc:Choice>
          <mc:Fallback>
            <w:pict>
              <v:shape id="Graphic 45" style="position:absolute;margin-left:439.5pt;margin-top:-23.9pt;width:.1pt;height:54pt;z-index:15721472;visibility:visible;mso-wrap-style:square;mso-wrap-distance-left:0;mso-wrap-distance-top:0;mso-wrap-distance-right:0;mso-wrap-distance-bottom:0;mso-position-horizontal:absolute;mso-position-horizontal-relative:page;mso-position-vertical:absolute;mso-position-vertical-relative:text;v-text-anchor:top" coordsize="1270,685800" o:spid="_x0000_s1026" filled="f" strokecolor="#b2c118" strokeweight="1pt" path="m,l,6858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" w14:anchorId="3CB2CB44">
                <v:stroke dashstyle="1 1"/>
                <v:path arrowok="t"/>
                <w10:wrap anchorx="page"/>
              </v:shape>
            </w:pict>
          </mc:Fallback>
        </mc:AlternateContent>
      </w:r>
      <w:r w:rsidRPr="00140B91">
        <w:rPr>
          <w:b/>
          <w:color w:val="FFFFFF"/>
          <w:spacing w:val="-4"/>
          <w:sz w:val="18"/>
        </w:rPr>
        <w:t>Ulster</w:t>
      </w:r>
      <w:r w:rsidRPr="00140B91">
        <w:rPr>
          <w:b/>
          <w:color w:val="FFFFFF"/>
          <w:spacing w:val="-6"/>
          <w:sz w:val="18"/>
        </w:rPr>
        <w:t xml:space="preserve"> </w:t>
      </w:r>
      <w:r w:rsidRPr="00140B91">
        <w:rPr>
          <w:b/>
          <w:color w:val="FFFFFF"/>
          <w:spacing w:val="-4"/>
          <w:sz w:val="18"/>
        </w:rPr>
        <w:t>Gazette</w:t>
      </w:r>
      <w:r w:rsidRPr="00140B91">
        <w:rPr>
          <w:b/>
          <w:color w:val="FFFFFF"/>
          <w:spacing w:val="-6"/>
          <w:sz w:val="18"/>
        </w:rPr>
        <w:t xml:space="preserve"> </w:t>
      </w:r>
      <w:proofErr w:type="spellStart"/>
      <w:r w:rsidRPr="00140B91">
        <w:rPr>
          <w:b/>
          <w:color w:val="FFFFFF"/>
          <w:spacing w:val="-4"/>
          <w:sz w:val="18"/>
        </w:rPr>
        <w:t>Ar</w:t>
      </w:r>
      <w:proofErr w:type="spellEnd"/>
    </w:p>
    <w:sectPr w:rsidR="00D456A3">
      <w:type w:val="continuous"/>
      <w:pgSz w:w="11900" w:h="16840" w:orient="portrait"/>
      <w:pgMar w:top="380" w:right="240" w:bottom="280" w:left="260" w:header="0" w:footer="0" w:gutter="0"/>
      <w:cols w:equalWidth="0" w:space="720" w:num="5">
        <w:col w:w="2672" w:space="40"/>
        <w:col w:w="1736" w:space="39"/>
        <w:col w:w="1888" w:space="39"/>
        <w:col w:w="1809" w:space="40"/>
        <w:col w:w="31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140B91" w:rsidR="00FF7FBE" w:rsidRDefault="00FF7FBE" w14:paraId="2BD50E0B" w14:textId="77777777">
      <w:r w:rsidRPr="00140B91">
        <w:separator/>
      </w:r>
    </w:p>
  </w:endnote>
  <w:endnote w:type="continuationSeparator" w:id="0">
    <w:p w:rsidRPr="00140B91" w:rsidR="00FF7FBE" w:rsidRDefault="00FF7FBE" w14:paraId="3C8A5431" w14:textId="77777777">
      <w:r w:rsidRPr="00140B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S Albert">
    <w:altName w:val="Calibri"/>
    <w:charset w:val="00"/>
    <w:family w:val="auto"/>
    <w:pitch w:val="variable"/>
    <w:sig w:usb0="A000006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40B91" w:rsidR="00D456A3" w:rsidRDefault="00EE596D" w14:paraId="1029EEA6" w14:textId="77777777">
    <w:pPr>
      <w:pStyle w:val="BodyText"/>
      <w:spacing w:line="14" w:lineRule="auto"/>
      <w:rPr>
        <w:sz w:val="20"/>
        <w:lang w:val="en-GB"/>
      </w:rPr>
    </w:pPr>
    <w:r w:rsidRPr="00140B91">
      <w:rPr>
        <w:noProof/>
        <w:lang w:val="en-GB"/>
      </w:rPr>
      <mc:AlternateContent>
        <mc:Choice Requires="wps">
          <w:drawing>
            <wp:anchor distT="0" distB="0" distL="0" distR="0" simplePos="0" relativeHeight="487436800" behindDoc="1" locked="0" layoutInCell="1" allowOverlap="1" wp14:anchorId="25450294" wp14:editId="6380A3DB">
              <wp:simplePos x="0" y="0"/>
              <wp:positionH relativeFrom="page">
                <wp:posOffset>241300</wp:posOffset>
              </wp:positionH>
              <wp:positionV relativeFrom="page">
                <wp:posOffset>10026650</wp:posOffset>
              </wp:positionV>
              <wp:extent cx="707390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id="Graphic 17" style="position:absolute;margin-left:19pt;margin-top:789.5pt;width:557pt;height:.1pt;z-index:-15879680;visibility:visible;mso-wrap-style:square;mso-wrap-distance-left:0;mso-wrap-distance-top:0;mso-wrap-distance-right:0;mso-wrap-distance-bottom:0;mso-position-horizontal:absolute;mso-position-horizontal-relative:page;mso-position-vertical:absolute;mso-position-vertical-relative:page;v-text-anchor:top" coordsize="7073900,1270" o:spid="_x0000_s1026" filled="f" strokecolor="#b2c118" strokeweight="1pt" path="m,l70739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w14:anchorId="2ED2458B">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40B91" w:rsidR="00D456A3" w:rsidRDefault="00EE596D" w14:paraId="46792478" w14:textId="77777777">
    <w:pPr>
      <w:pStyle w:val="BodyText"/>
      <w:spacing w:line="14" w:lineRule="auto"/>
      <w:rPr>
        <w:sz w:val="20"/>
        <w:lang w:val="en-GB"/>
      </w:rPr>
    </w:pPr>
    <w:r w:rsidRPr="00140B91">
      <w:rPr>
        <w:noProof/>
        <w:lang w:val="en-GB"/>
      </w:rPr>
      <mc:AlternateContent>
        <mc:Choice Requires="wps">
          <w:drawing>
            <wp:anchor distT="0" distB="0" distL="0" distR="0" simplePos="0" relativeHeight="251654656" behindDoc="1" locked="0" layoutInCell="1" allowOverlap="1" wp14:anchorId="591AFC52" wp14:editId="7B4EC7FA">
              <wp:simplePos x="0" y="0"/>
              <wp:positionH relativeFrom="page">
                <wp:posOffset>241300</wp:posOffset>
              </wp:positionH>
              <wp:positionV relativeFrom="page">
                <wp:posOffset>10026650</wp:posOffset>
              </wp:positionV>
              <wp:extent cx="707390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id="Graphic 18" style="position:absolute;margin-left:19pt;margin-top:789.5pt;width:557pt;height:.1pt;z-index:-251661824;visibility:visible;mso-wrap-style:square;mso-wrap-distance-left:0;mso-wrap-distance-top:0;mso-wrap-distance-right:0;mso-wrap-distance-bottom:0;mso-position-horizontal:absolute;mso-position-horizontal-relative:page;mso-position-vertical:absolute;mso-position-vertical-relative:page;v-text-anchor:top" coordsize="7073900,1270" o:spid="_x0000_s1026" filled="f" strokecolor="#b2c118" strokeweight="1pt" path="m,l70739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w14:anchorId="13D721B7">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40B91" w:rsidR="00D456A3" w:rsidRDefault="00EE596D" w14:paraId="4EB52197" w14:textId="77777777">
    <w:pPr>
      <w:pStyle w:val="BodyText"/>
      <w:spacing w:line="14" w:lineRule="auto"/>
      <w:rPr>
        <w:sz w:val="20"/>
        <w:lang w:val="en-GB"/>
      </w:rPr>
    </w:pPr>
    <w:r w:rsidRPr="00140B91">
      <w:rPr>
        <w:noProof/>
        <w:lang w:val="en-GB"/>
      </w:rPr>
      <mc:AlternateContent>
        <mc:Choice Requires="wps">
          <w:drawing>
            <wp:anchor distT="0" distB="0" distL="0" distR="0" simplePos="0" relativeHeight="251661824" behindDoc="1" locked="0" layoutInCell="1" allowOverlap="1" wp14:anchorId="185ABB22" wp14:editId="6BC9BDD2">
              <wp:simplePos x="0" y="0"/>
              <wp:positionH relativeFrom="page">
                <wp:posOffset>241300</wp:posOffset>
              </wp:positionH>
              <wp:positionV relativeFrom="page">
                <wp:posOffset>10026650</wp:posOffset>
              </wp:positionV>
              <wp:extent cx="707390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id="Graphic 20" style="position:absolute;margin-left:19pt;margin-top:789.5pt;width:557pt;height:.1pt;z-index:-251654656;visibility:visible;mso-wrap-style:square;mso-wrap-distance-left:0;mso-wrap-distance-top:0;mso-wrap-distance-right:0;mso-wrap-distance-bottom:0;mso-position-horizontal:absolute;mso-position-horizontal-relative:page;mso-position-vertical:absolute;mso-position-vertical-relative:page;v-text-anchor:top" coordsize="7073900,1270" o:spid="_x0000_s1026" filled="f" strokecolor="#b2c118" strokeweight="1pt" path="m,l70739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w14:anchorId="17FF865A">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40B91" w:rsidR="00D456A3" w:rsidRDefault="00EE596D" w14:paraId="33B340D3" w14:textId="77777777">
    <w:pPr>
      <w:pStyle w:val="BodyText"/>
      <w:spacing w:line="14" w:lineRule="auto"/>
      <w:rPr>
        <w:sz w:val="20"/>
        <w:lang w:val="en-GB"/>
      </w:rPr>
    </w:pPr>
    <w:r w:rsidRPr="00140B91">
      <w:rPr>
        <w:noProof/>
        <w:lang w:val="en-GB"/>
      </w:rPr>
      <mc:AlternateContent>
        <mc:Choice Requires="wps">
          <w:drawing>
            <wp:anchor distT="0" distB="0" distL="0" distR="0" simplePos="0" relativeHeight="487438848" behindDoc="1" locked="0" layoutInCell="1" allowOverlap="1" wp14:anchorId="35842384" wp14:editId="29534D1B">
              <wp:simplePos x="0" y="0"/>
              <wp:positionH relativeFrom="page">
                <wp:posOffset>241300</wp:posOffset>
              </wp:positionH>
              <wp:positionV relativeFrom="page">
                <wp:posOffset>10026650</wp:posOffset>
              </wp:positionV>
              <wp:extent cx="707390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0" cy="1270"/>
                      </a:xfrm>
                      <a:custGeom>
                        <a:avLst/>
                        <a:gdLst/>
                        <a:ahLst/>
                        <a:cxnLst/>
                        <a:rect l="l" t="t" r="r" b="b"/>
                        <a:pathLst>
                          <a:path w="7073900">
                            <a:moveTo>
                              <a:pt x="0" y="0"/>
                            </a:moveTo>
                            <a:lnTo>
                              <a:pt x="7073900" y="0"/>
                            </a:lnTo>
                          </a:path>
                        </a:pathLst>
                      </a:custGeom>
                      <a:ln w="12700">
                        <a:solidFill>
                          <a:srgbClr val="B2C118"/>
                        </a:solidFill>
                        <a:prstDash val="solid"/>
                      </a:ln>
                    </wps:spPr>
                    <wps:bodyPr wrap="square" lIns="0" tIns="0" rIns="0" bIns="0" rtlCol="0">
                      <a:prstTxWarp prst="textNoShape">
                        <a:avLst/>
                      </a:prstTxWarp>
                      <a:noAutofit/>
                    </wps:bodyPr>
                  </wps:wsp>
                </a:graphicData>
              </a:graphic>
            </wp:anchor>
          </w:drawing>
        </mc:Choice>
        <mc:Fallback>
          <w:pict>
            <v:shape id="Graphic 21" style="position:absolute;margin-left:19pt;margin-top:789.5pt;width:557pt;height:.1pt;z-index:-15877632;visibility:visible;mso-wrap-style:square;mso-wrap-distance-left:0;mso-wrap-distance-top:0;mso-wrap-distance-right:0;mso-wrap-distance-bottom:0;mso-position-horizontal:absolute;mso-position-horizontal-relative:page;mso-position-vertical:absolute;mso-position-vertical-relative:page;v-text-anchor:top" coordsize="7073900,1270" o:spid="_x0000_s1026" filled="f" strokecolor="#b2c118" strokeweight="1pt" path="m,l70739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" w14:anchorId="68C7D023">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0B91" w:rsidR="00D456A3" w:rsidRDefault="00D456A3" w14:paraId="1872E55D" w14:textId="77777777">
    <w:pPr>
      <w:pStyle w:val="BodyText"/>
      <w:spacing w:line="14" w:lineRule="auto"/>
      <w:rPr>
        <w:sz w:val="2"/>
        <w:lang w:val="en-GB"/>
      </w:rPr>
    </w:pPr>
  </w:p>
</w:ftr>
</file>

<file path=word/footer6.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800"/>
      <w:gridCol w:w="3800"/>
      <w:gridCol w:w="3800"/>
    </w:tblGrid>
    <w:tr w:rsidR="5144C40A" w:rsidTr="5144C40A" w14:paraId="75E0F5A3">
      <w:trPr>
        <w:trHeight w:val="300"/>
      </w:trPr>
      <w:tc>
        <w:tcPr>
          <w:tcW w:w="3800" w:type="dxa"/>
          <w:tcMar/>
        </w:tcPr>
        <w:p w:rsidR="5144C40A" w:rsidP="5144C40A" w:rsidRDefault="5144C40A" w14:paraId="386436EC" w14:textId="7223A57F">
          <w:pPr>
            <w:pStyle w:val="Header"/>
            <w:bidi w:val="0"/>
            <w:ind w:left="-115"/>
            <w:jc w:val="left"/>
          </w:pPr>
        </w:p>
      </w:tc>
      <w:tc>
        <w:tcPr>
          <w:tcW w:w="3800" w:type="dxa"/>
          <w:tcMar/>
        </w:tcPr>
        <w:p w:rsidR="5144C40A" w:rsidP="5144C40A" w:rsidRDefault="5144C40A" w14:paraId="333D4D89" w14:textId="3936411F">
          <w:pPr>
            <w:pStyle w:val="Header"/>
            <w:bidi w:val="0"/>
            <w:jc w:val="center"/>
          </w:pPr>
        </w:p>
      </w:tc>
      <w:tc>
        <w:tcPr>
          <w:tcW w:w="3800" w:type="dxa"/>
          <w:tcMar/>
        </w:tcPr>
        <w:p w:rsidR="5144C40A" w:rsidP="5144C40A" w:rsidRDefault="5144C40A" w14:paraId="4A943FD7" w14:textId="31248AED">
          <w:pPr>
            <w:pStyle w:val="Header"/>
            <w:bidi w:val="0"/>
            <w:ind w:right="-115"/>
            <w:jc w:val="right"/>
          </w:pPr>
        </w:p>
      </w:tc>
    </w:tr>
  </w:tbl>
  <w:p w:rsidR="5144C40A" w:rsidP="5144C40A" w:rsidRDefault="5144C40A" w14:paraId="3E89A37F" w14:textId="41F4E19F">
    <w:pPr>
      <w:pStyle w:val="Footer"/>
      <w:bidi w:val="0"/>
    </w:pPr>
  </w:p>
</w:ftr>
</file>

<file path=word/footer7.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800"/>
      <w:gridCol w:w="3800"/>
      <w:gridCol w:w="3800"/>
    </w:tblGrid>
    <w:tr w:rsidR="5144C40A" w:rsidTr="5144C40A" w14:paraId="125D87B3">
      <w:trPr>
        <w:trHeight w:val="300"/>
      </w:trPr>
      <w:tc>
        <w:tcPr>
          <w:tcW w:w="3800" w:type="dxa"/>
          <w:tcMar/>
        </w:tcPr>
        <w:p w:rsidR="5144C40A" w:rsidP="5144C40A" w:rsidRDefault="5144C40A" w14:paraId="62B91619" w14:textId="0C8197F9">
          <w:pPr>
            <w:pStyle w:val="Header"/>
            <w:bidi w:val="0"/>
            <w:ind w:left="-115"/>
            <w:jc w:val="left"/>
          </w:pPr>
        </w:p>
      </w:tc>
      <w:tc>
        <w:tcPr>
          <w:tcW w:w="3800" w:type="dxa"/>
          <w:tcMar/>
        </w:tcPr>
        <w:p w:rsidR="5144C40A" w:rsidP="5144C40A" w:rsidRDefault="5144C40A" w14:paraId="4BAFAE49" w14:textId="2E36A50E">
          <w:pPr>
            <w:pStyle w:val="Header"/>
            <w:bidi w:val="0"/>
            <w:jc w:val="center"/>
          </w:pPr>
        </w:p>
      </w:tc>
      <w:tc>
        <w:tcPr>
          <w:tcW w:w="3800" w:type="dxa"/>
          <w:tcMar/>
        </w:tcPr>
        <w:p w:rsidR="5144C40A" w:rsidP="5144C40A" w:rsidRDefault="5144C40A" w14:paraId="07D01D4D" w14:textId="52E0BEB5">
          <w:pPr>
            <w:pStyle w:val="Header"/>
            <w:bidi w:val="0"/>
            <w:ind w:right="-115"/>
            <w:jc w:val="right"/>
          </w:pPr>
        </w:p>
      </w:tc>
    </w:tr>
  </w:tbl>
  <w:p w:rsidR="5144C40A" w:rsidP="5144C40A" w:rsidRDefault="5144C40A" w14:paraId="38A44BC1" w14:textId="331ACB03">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140B91" w:rsidR="00FF7FBE" w:rsidRDefault="00FF7FBE" w14:paraId="7E49E1EF" w14:textId="77777777">
      <w:r w:rsidRPr="00140B91">
        <w:separator/>
      </w:r>
    </w:p>
  </w:footnote>
  <w:footnote w:type="continuationSeparator" w:id="0">
    <w:p w:rsidRPr="00140B91" w:rsidR="00FF7FBE" w:rsidRDefault="00FF7FBE" w14:paraId="4D83ED90" w14:textId="77777777">
      <w:r w:rsidRPr="00140B9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0B91" w:rsidR="00D456A3" w:rsidRDefault="00D456A3" w14:paraId="6919FC2C" w14:textId="77777777">
    <w:pPr>
      <w:pStyle w:val="BodyText"/>
      <w:spacing w:line="14" w:lineRule="auto"/>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0B91" w:rsidR="00D456A3" w:rsidRDefault="00D456A3" w14:paraId="465E6BA2" w14:textId="77777777">
    <w:pPr>
      <w:pStyle w:val="BodyText"/>
      <w:spacing w:line="14" w:lineRule="auto"/>
      <w:rPr>
        <w:sz w:val="2"/>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0B91" w:rsidR="00D456A3" w:rsidRDefault="00D456A3" w14:paraId="2B550557" w14:textId="77777777">
    <w:pPr>
      <w:pStyle w:val="BodyText"/>
      <w:spacing w:line="14" w:lineRule="auto"/>
      <w:rPr>
        <w:sz w:val="20"/>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0B91" w:rsidR="00D456A3" w:rsidRDefault="00D456A3" w14:paraId="5DE34E8B" w14:textId="77777777">
    <w:pPr>
      <w:pStyle w:val="BodyText"/>
      <w:spacing w:line="14" w:lineRule="auto"/>
      <w:rPr>
        <w:sz w:val="2"/>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40B91" w:rsidR="00D456A3" w:rsidRDefault="00D456A3" w14:paraId="4048A023" w14:textId="77777777">
    <w:pPr>
      <w:pStyle w:val="BodyText"/>
      <w:spacing w:line="14" w:lineRule="auto"/>
      <w:rPr>
        <w:sz w:val="2"/>
        <w:lang w:val="en-GB"/>
      </w:rPr>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800"/>
      <w:gridCol w:w="3800"/>
      <w:gridCol w:w="3800"/>
    </w:tblGrid>
    <w:tr w:rsidR="5144C40A" w:rsidTr="5144C40A" w14:paraId="6E45495C">
      <w:trPr>
        <w:trHeight w:val="300"/>
      </w:trPr>
      <w:tc>
        <w:tcPr>
          <w:tcW w:w="3800" w:type="dxa"/>
          <w:tcMar/>
        </w:tcPr>
        <w:p w:rsidR="5144C40A" w:rsidP="5144C40A" w:rsidRDefault="5144C40A" w14:paraId="5F8D12A0" w14:textId="18342454">
          <w:pPr>
            <w:pStyle w:val="Header"/>
            <w:bidi w:val="0"/>
            <w:ind w:left="-115"/>
            <w:jc w:val="left"/>
          </w:pPr>
        </w:p>
      </w:tc>
      <w:tc>
        <w:tcPr>
          <w:tcW w:w="3800" w:type="dxa"/>
          <w:tcMar/>
        </w:tcPr>
        <w:p w:rsidR="5144C40A" w:rsidP="5144C40A" w:rsidRDefault="5144C40A" w14:paraId="4E35CBFA" w14:textId="27D80D86">
          <w:pPr>
            <w:pStyle w:val="Header"/>
            <w:bidi w:val="0"/>
            <w:jc w:val="center"/>
          </w:pPr>
        </w:p>
      </w:tc>
      <w:tc>
        <w:tcPr>
          <w:tcW w:w="3800" w:type="dxa"/>
          <w:tcMar/>
        </w:tcPr>
        <w:p w:rsidR="5144C40A" w:rsidP="5144C40A" w:rsidRDefault="5144C40A" w14:paraId="50D736F4" w14:textId="7FFA0044">
          <w:pPr>
            <w:pStyle w:val="Header"/>
            <w:bidi w:val="0"/>
            <w:ind w:right="-115"/>
            <w:jc w:val="right"/>
          </w:pPr>
        </w:p>
      </w:tc>
    </w:tr>
  </w:tbl>
  <w:p w:rsidR="5144C40A" w:rsidP="5144C40A" w:rsidRDefault="5144C40A" w14:paraId="249D25C1" w14:textId="1C7A2506">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800"/>
      <w:gridCol w:w="3800"/>
      <w:gridCol w:w="3800"/>
    </w:tblGrid>
    <w:tr w:rsidR="5144C40A" w:rsidTr="5144C40A" w14:paraId="67F6ABB2">
      <w:trPr>
        <w:trHeight w:val="300"/>
      </w:trPr>
      <w:tc>
        <w:tcPr>
          <w:tcW w:w="3800" w:type="dxa"/>
          <w:tcMar/>
        </w:tcPr>
        <w:p w:rsidR="5144C40A" w:rsidP="5144C40A" w:rsidRDefault="5144C40A" w14:paraId="510BED90" w14:textId="2CEF4D34">
          <w:pPr>
            <w:pStyle w:val="Header"/>
            <w:bidi w:val="0"/>
            <w:ind w:left="-115"/>
            <w:jc w:val="left"/>
          </w:pPr>
        </w:p>
      </w:tc>
      <w:tc>
        <w:tcPr>
          <w:tcW w:w="3800" w:type="dxa"/>
          <w:tcMar/>
        </w:tcPr>
        <w:p w:rsidR="5144C40A" w:rsidP="5144C40A" w:rsidRDefault="5144C40A" w14:paraId="0EEF15D2" w14:textId="2554E8C3">
          <w:pPr>
            <w:pStyle w:val="Header"/>
            <w:bidi w:val="0"/>
            <w:jc w:val="center"/>
          </w:pPr>
        </w:p>
      </w:tc>
      <w:tc>
        <w:tcPr>
          <w:tcW w:w="3800" w:type="dxa"/>
          <w:tcMar/>
        </w:tcPr>
        <w:p w:rsidR="5144C40A" w:rsidP="5144C40A" w:rsidRDefault="5144C40A" w14:paraId="2F2E828E" w14:textId="692FBC17">
          <w:pPr>
            <w:pStyle w:val="Header"/>
            <w:bidi w:val="0"/>
            <w:ind w:right="-115"/>
            <w:jc w:val="right"/>
          </w:pPr>
        </w:p>
      </w:tc>
    </w:tr>
  </w:tbl>
  <w:p w:rsidR="5144C40A" w:rsidP="5144C40A" w:rsidRDefault="5144C40A" w14:paraId="55D69888" w14:textId="3738283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D21F8"/>
    <w:multiLevelType w:val="hybridMultilevel"/>
    <w:tmpl w:val="AE72B7D0"/>
    <w:lvl w:ilvl="0" w:tplc="2CE22E30">
      <w:numFmt w:val="bullet"/>
      <w:lvlText w:val="•"/>
      <w:lvlJc w:val="left"/>
      <w:pPr>
        <w:ind w:left="120" w:hanging="164"/>
      </w:pPr>
      <w:rPr>
        <w:rFonts w:hint="default" w:ascii="FS Albert" w:hAnsi="FS Albert" w:eastAsia="FS Albert" w:cs="FS Albert"/>
        <w:b w:val="0"/>
        <w:bCs w:val="0"/>
        <w:i w:val="0"/>
        <w:iCs w:val="0"/>
        <w:color w:val="5B462B"/>
        <w:spacing w:val="0"/>
        <w:w w:val="100"/>
        <w:sz w:val="22"/>
        <w:szCs w:val="22"/>
        <w:lang w:val="en-US" w:eastAsia="en-US" w:bidi="ar-SA"/>
      </w:rPr>
    </w:lvl>
    <w:lvl w:ilvl="1" w:tplc="340C1EF6">
      <w:numFmt w:val="bullet"/>
      <w:lvlText w:val="•"/>
      <w:lvlJc w:val="left"/>
      <w:pPr>
        <w:ind w:left="662" w:hanging="164"/>
      </w:pPr>
      <w:rPr>
        <w:rFonts w:hint="default"/>
        <w:lang w:val="en-US" w:eastAsia="en-US" w:bidi="ar-SA"/>
      </w:rPr>
    </w:lvl>
    <w:lvl w:ilvl="2" w:tplc="16307DFC">
      <w:numFmt w:val="bullet"/>
      <w:lvlText w:val="•"/>
      <w:lvlJc w:val="left"/>
      <w:pPr>
        <w:ind w:left="1205" w:hanging="164"/>
      </w:pPr>
      <w:rPr>
        <w:rFonts w:hint="default"/>
        <w:lang w:val="en-US" w:eastAsia="en-US" w:bidi="ar-SA"/>
      </w:rPr>
    </w:lvl>
    <w:lvl w:ilvl="3" w:tplc="96BE90F8">
      <w:numFmt w:val="bullet"/>
      <w:lvlText w:val="•"/>
      <w:lvlJc w:val="left"/>
      <w:pPr>
        <w:ind w:left="1748" w:hanging="164"/>
      </w:pPr>
      <w:rPr>
        <w:rFonts w:hint="default"/>
        <w:lang w:val="en-US" w:eastAsia="en-US" w:bidi="ar-SA"/>
      </w:rPr>
    </w:lvl>
    <w:lvl w:ilvl="4" w:tplc="277C3FBC">
      <w:numFmt w:val="bullet"/>
      <w:lvlText w:val="•"/>
      <w:lvlJc w:val="left"/>
      <w:pPr>
        <w:ind w:left="2291" w:hanging="164"/>
      </w:pPr>
      <w:rPr>
        <w:rFonts w:hint="default"/>
        <w:lang w:val="en-US" w:eastAsia="en-US" w:bidi="ar-SA"/>
      </w:rPr>
    </w:lvl>
    <w:lvl w:ilvl="5" w:tplc="7430F7BA">
      <w:numFmt w:val="bullet"/>
      <w:lvlText w:val="•"/>
      <w:lvlJc w:val="left"/>
      <w:pPr>
        <w:ind w:left="2834" w:hanging="164"/>
      </w:pPr>
      <w:rPr>
        <w:rFonts w:hint="default"/>
        <w:lang w:val="en-US" w:eastAsia="en-US" w:bidi="ar-SA"/>
      </w:rPr>
    </w:lvl>
    <w:lvl w:ilvl="6" w:tplc="5C26852A">
      <w:numFmt w:val="bullet"/>
      <w:lvlText w:val="•"/>
      <w:lvlJc w:val="left"/>
      <w:pPr>
        <w:ind w:left="3377" w:hanging="164"/>
      </w:pPr>
      <w:rPr>
        <w:rFonts w:hint="default"/>
        <w:lang w:val="en-US" w:eastAsia="en-US" w:bidi="ar-SA"/>
      </w:rPr>
    </w:lvl>
    <w:lvl w:ilvl="7" w:tplc="06F083EA">
      <w:numFmt w:val="bullet"/>
      <w:lvlText w:val="•"/>
      <w:lvlJc w:val="left"/>
      <w:pPr>
        <w:ind w:left="3920" w:hanging="164"/>
      </w:pPr>
      <w:rPr>
        <w:rFonts w:hint="default"/>
        <w:lang w:val="en-US" w:eastAsia="en-US" w:bidi="ar-SA"/>
      </w:rPr>
    </w:lvl>
    <w:lvl w:ilvl="8" w:tplc="2146BE0E">
      <w:numFmt w:val="bullet"/>
      <w:lvlText w:val="•"/>
      <w:lvlJc w:val="left"/>
      <w:pPr>
        <w:ind w:left="4463" w:hanging="164"/>
      </w:pPr>
      <w:rPr>
        <w:rFonts w:hint="default"/>
        <w:lang w:val="en-US" w:eastAsia="en-US" w:bidi="ar-SA"/>
      </w:rPr>
    </w:lvl>
  </w:abstractNum>
  <w:num w:numId="1" w16cid:durableId="116534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EB4"/>
    <w:rsid w:val="00042960"/>
    <w:rsid w:val="000443CB"/>
    <w:rsid w:val="00074B40"/>
    <w:rsid w:val="00087EB4"/>
    <w:rsid w:val="000A6663"/>
    <w:rsid w:val="000E7708"/>
    <w:rsid w:val="00133438"/>
    <w:rsid w:val="00140868"/>
    <w:rsid w:val="00140B91"/>
    <w:rsid w:val="00152097"/>
    <w:rsid w:val="001F0845"/>
    <w:rsid w:val="001F56A8"/>
    <w:rsid w:val="00266A20"/>
    <w:rsid w:val="00271401"/>
    <w:rsid w:val="00284F4B"/>
    <w:rsid w:val="002B2AE1"/>
    <w:rsid w:val="002B5CDF"/>
    <w:rsid w:val="002E6CE3"/>
    <w:rsid w:val="002F1B0F"/>
    <w:rsid w:val="0033461D"/>
    <w:rsid w:val="003870B4"/>
    <w:rsid w:val="00475983"/>
    <w:rsid w:val="0059563B"/>
    <w:rsid w:val="00653A76"/>
    <w:rsid w:val="006A7BF7"/>
    <w:rsid w:val="00774FDF"/>
    <w:rsid w:val="00812993"/>
    <w:rsid w:val="008569D2"/>
    <w:rsid w:val="00913771"/>
    <w:rsid w:val="009D5AED"/>
    <w:rsid w:val="00B25476"/>
    <w:rsid w:val="00B803DB"/>
    <w:rsid w:val="00D25564"/>
    <w:rsid w:val="00D456A3"/>
    <w:rsid w:val="00D94199"/>
    <w:rsid w:val="00E85A1F"/>
    <w:rsid w:val="00EE1E5E"/>
    <w:rsid w:val="00EE596D"/>
    <w:rsid w:val="00F66AA1"/>
    <w:rsid w:val="00FB22EF"/>
    <w:rsid w:val="00FF7FBE"/>
    <w:rsid w:val="00FF7FCF"/>
    <w:rsid w:val="5144C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48D69"/>
  <w15:docId w15:val="{D043FA8F-1A7F-4F13-89CC-E3C6F71C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FS Albert" w:hAnsi="FS Albert" w:eastAsia="FS Albert" w:cs="FS Albert"/>
      <w:lang w:val="en-GB"/>
    </w:rPr>
  </w:style>
  <w:style w:type="paragraph" w:styleId="Heading1">
    <w:name w:val="heading 1"/>
    <w:basedOn w:val="Normal"/>
    <w:uiPriority w:val="9"/>
    <w:qFormat/>
    <w:pPr>
      <w:spacing w:before="1"/>
      <w:ind w:left="120"/>
      <w:outlineLvl w:val="0"/>
    </w:pPr>
    <w:rPr>
      <w:b/>
      <w:bCs/>
      <w:sz w:val="28"/>
      <w:szCs w:val="2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1"/>
    <w:qFormat/>
    <w:pPr>
      <w:ind w:left="120" w:right="91"/>
    </w:pPr>
    <w:rPr>
      <w:lang w:val="en-US"/>
    </w:rPr>
  </w:style>
  <w:style w:type="paragraph" w:styleId="TableParagraph" w:customStyle="1">
    <w:name w:val="Table Paragraph"/>
    <w:basedOn w:val="Normal"/>
    <w:uiPriority w:val="1"/>
    <w:qFormat/>
    <w:rPr>
      <w:lang w:val="en-US"/>
    </w:rPr>
  </w:style>
  <w:style w:type="paragraph" w:styleId="Header">
    <w:name w:val="header"/>
    <w:basedOn w:val="Normal"/>
    <w:link w:val="HeaderChar"/>
    <w:uiPriority w:val="99"/>
    <w:unhideWhenUsed/>
    <w:rsid w:val="00EE1E5E"/>
    <w:pPr>
      <w:tabs>
        <w:tab w:val="center" w:pos="4513"/>
        <w:tab w:val="right" w:pos="9026"/>
      </w:tabs>
    </w:pPr>
  </w:style>
  <w:style w:type="character" w:styleId="HeaderChar" w:customStyle="1">
    <w:name w:val="Header Char"/>
    <w:basedOn w:val="DefaultParagraphFont"/>
    <w:link w:val="Header"/>
    <w:uiPriority w:val="99"/>
    <w:rsid w:val="00EE1E5E"/>
    <w:rPr>
      <w:rFonts w:ascii="FS Albert" w:hAnsi="FS Albert" w:eastAsia="FS Albert" w:cs="FS Albert"/>
      <w:lang w:val="en-GB"/>
    </w:rPr>
  </w:style>
  <w:style w:type="paragraph" w:styleId="Footer">
    <w:name w:val="footer"/>
    <w:basedOn w:val="Normal"/>
    <w:link w:val="FooterChar"/>
    <w:uiPriority w:val="99"/>
    <w:unhideWhenUsed/>
    <w:rsid w:val="00EE1E5E"/>
    <w:pPr>
      <w:tabs>
        <w:tab w:val="center" w:pos="4513"/>
        <w:tab w:val="right" w:pos="9026"/>
      </w:tabs>
    </w:pPr>
  </w:style>
  <w:style w:type="character" w:styleId="FooterChar" w:customStyle="1">
    <w:name w:val="Footer Char"/>
    <w:basedOn w:val="DefaultParagraphFont"/>
    <w:link w:val="Footer"/>
    <w:uiPriority w:val="99"/>
    <w:rsid w:val="00EE1E5E"/>
    <w:rPr>
      <w:rFonts w:ascii="FS Albert" w:hAnsi="FS Albert" w:eastAsia="FS Albert" w:cs="FS Albert"/>
      <w:lang w:val="en-GB"/>
    </w:rPr>
  </w:style>
  <w:style w:type="table" w:styleId="TableGrid">
    <w:name w:val="Table Grid"/>
    <w:basedOn w:val="TableNormal"/>
    <w:uiPriority w:val="39"/>
    <w:rsid w:val="002B5CD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2E6CE3"/>
    <w:pPr>
      <w:widowControl/>
      <w:autoSpaceDE/>
      <w:autoSpaceDN/>
    </w:pPr>
    <w:rPr>
      <w:rFonts w:eastAsiaTheme="minorEastAsia"/>
    </w:rPr>
  </w:style>
  <w:style w:type="character" w:styleId="NoSpacingChar" w:customStyle="1">
    <w:name w:val="No Spacing Char"/>
    <w:basedOn w:val="DefaultParagraphFont"/>
    <w:link w:val="NoSpacing"/>
    <w:uiPriority w:val="1"/>
    <w:rsid w:val="002E6CE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11.png" Id="rId26" /><Relationship Type="http://schemas.openxmlformats.org/officeDocument/2006/relationships/image" Target="media/image24.png" Id="rId39" /><Relationship Type="http://schemas.openxmlformats.org/officeDocument/2006/relationships/footer" Target="footer4.xml" Id="rId21" /><Relationship Type="http://schemas.openxmlformats.org/officeDocument/2006/relationships/image" Target="media/image19.png" Id="rId34" /><Relationship Type="http://schemas.openxmlformats.org/officeDocument/2006/relationships/hyperlink" Target="mailto:enquiries@greenbelt.co.uk" TargetMode="External" Id="rId42" /><Relationship Type="http://schemas.openxmlformats.org/officeDocument/2006/relationships/customXml" Target="../customXml/item3.xml" Id="rId47"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image" Target="media/image14.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header" Target="header5.xml" Id="rId40" /><Relationship Type="http://schemas.openxmlformats.org/officeDocument/2006/relationships/customXml" Target="../customXml/item1.xml" Id="rId45" /><Relationship Type="http://schemas.openxmlformats.org/officeDocument/2006/relationships/footnotes" Target="footnotes.xml" Id="rId5" /><Relationship Type="http://schemas.openxmlformats.org/officeDocument/2006/relationships/header" Target="header2.xm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4.jpeg" Id="rId10" /><Relationship Type="http://schemas.openxmlformats.org/officeDocument/2006/relationships/image" Target="media/image6.jpg" Id="rId19" /><Relationship Type="http://schemas.openxmlformats.org/officeDocument/2006/relationships/image" Target="media/image16.png" Id="rId31" /><Relationship Type="http://schemas.openxmlformats.org/officeDocument/2006/relationships/theme" Target="theme/theme1.xml" Id="rId44"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footer" Target="footer1.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fontTable" Target="fontTable.xml" Id="rId43" /><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header" Target="header3.xml"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customXml" Target="../customXml/item2.xml" Id="rId46" /><Relationship Type="http://schemas.openxmlformats.org/officeDocument/2006/relationships/header" Target="header4.xml" Id="rId20" /><Relationship Type="http://schemas.openxmlformats.org/officeDocument/2006/relationships/footer" Target="footer5.xml" Id="rId41" /><Relationship Type="http://schemas.openxmlformats.org/officeDocument/2006/relationships/header" Target="header6.xml" Id="R402149f504fe4779" /><Relationship Type="http://schemas.openxmlformats.org/officeDocument/2006/relationships/footer" Target="footer6.xml" Id="R65b9e440202e4cbb" /><Relationship Type="http://schemas.openxmlformats.org/officeDocument/2006/relationships/header" Target="header7.xml" Id="R7ce10dbc997c49da" /><Relationship Type="http://schemas.openxmlformats.org/officeDocument/2006/relationships/footer" Target="footer7.xml" Id="R7457ab7682fd4548" /></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Standard%20Company%20Templates\Woodland%20Inspection%20Template\Woodland%20Inspec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15/10/2025</CategoryDescription>
    <Public xmlns="f4edfb27-fdcf-4944-9520-fd54d4f1d725">true</Public>
  </documentManagement>
</p:properties>
</file>

<file path=customXml/itemProps1.xml><?xml version="1.0" encoding="utf-8"?>
<ds:datastoreItem xmlns:ds="http://schemas.openxmlformats.org/officeDocument/2006/customXml" ds:itemID="{F32E3E04-CB4C-467B-BBB5-CD011FB8E49D}"/>
</file>

<file path=customXml/itemProps2.xml><?xml version="1.0" encoding="utf-8"?>
<ds:datastoreItem xmlns:ds="http://schemas.openxmlformats.org/officeDocument/2006/customXml" ds:itemID="{AF2DAF76-08BD-4E96-A798-24515441E16A}"/>
</file>

<file path=customXml/itemProps3.xml><?xml version="1.0" encoding="utf-8"?>
<ds:datastoreItem xmlns:ds="http://schemas.openxmlformats.org/officeDocument/2006/customXml" ds:itemID="{181914AC-765E-491D-9F26-65CFB216C2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Woodland Inspection template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Woodland Inspection</dc:title>
  <dc:creator>Graeme Golding</dc:creator>
  <cp:keywords>Woodland;inspection;audit</cp:keywords>
  <cp:lastModifiedBy>Jowett , Edward (FORESTRY OFFICER)</cp:lastModifiedBy>
  <cp:revision>3</cp:revision>
  <dcterms:created xsi:type="dcterms:W3CDTF">2025-07-03T14:48:00Z</dcterms:created>
  <dcterms:modified xsi:type="dcterms:W3CDTF">2025-10-28T16:19:25Z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2024-02-22T00:00:00Z</vt:filetime>
  </property>
  <property fmtid="{D5CDD505-2E9C-101B-9397-08002B2CF9AE}" pid="3" name="Creator">
    <vt:lpwstr>JasperReports Library version 6.20.6-5c96b6aa8a39ac1dc6b6bea4b81168e16dd39231</vt:lpwstr>
  </property>
  <property fmtid="{D5CDD505-2E9C-101B-9397-08002B2CF9AE}" pid="4" name="LastSaved">
    <vt:filetime>2024-02-22T00:00:00Z</vt:filetime>
  </property>
  <property fmtid="{D5CDD505-2E9C-101B-9397-08002B2CF9AE}" pid="5" name="Producer">
    <vt:lpwstr>OpenPDF 1.3.30.jaspersoft.2</vt:lpwstr>
  </property>
  <property fmtid="{D5CDD505-2E9C-101B-9397-08002B2CF9AE}" pid="6" name="ContentTypeId">
    <vt:lpwstr>0x01010084F35F844C555749A4A584284E5541DC</vt:lpwstr>
  </property>
  <property fmtid="{D5CDD505-2E9C-101B-9397-08002B2CF9AE}" pid="7" name="MediaServiceImageTags">
    <vt:lpwstr/>
  </property>
</Properties>
</file>